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911A0E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3838B6">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838B6">
              <w:rPr>
                <w:rFonts w:ascii="Arial" w:hAnsi="Arial" w:cs="Arial"/>
                <w:color w:val="002060"/>
                <w:sz w:val="40"/>
                <w:szCs w:val="40"/>
              </w:rPr>
              <w:t>31</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9CF6DCA"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B6B22">
          <w:rPr>
            <w:noProof/>
            <w:webHidden/>
            <w:color w:val="002060"/>
          </w:rPr>
          <w:t>1</w:t>
        </w:r>
        <w:r w:rsidR="00AC19D9" w:rsidRPr="00DE1EF7">
          <w:rPr>
            <w:noProof/>
            <w:webHidden/>
            <w:color w:val="002060"/>
          </w:rPr>
          <w:fldChar w:fldCharType="end"/>
        </w:r>
      </w:hyperlink>
    </w:p>
    <w:p w14:paraId="112EDB38" w14:textId="192D439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B6B22">
          <w:rPr>
            <w:noProof/>
            <w:webHidden/>
            <w:color w:val="002060"/>
          </w:rPr>
          <w:t>1</w:t>
        </w:r>
        <w:r w:rsidR="00AC19D9" w:rsidRPr="00DE1EF7">
          <w:rPr>
            <w:noProof/>
            <w:webHidden/>
            <w:color w:val="002060"/>
          </w:rPr>
          <w:fldChar w:fldCharType="end"/>
        </w:r>
      </w:hyperlink>
    </w:p>
    <w:p w14:paraId="4D9CAD43" w14:textId="65CB9AF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B6B22">
          <w:rPr>
            <w:noProof/>
            <w:webHidden/>
            <w:color w:val="002060"/>
          </w:rPr>
          <w:t>1</w:t>
        </w:r>
        <w:r w:rsidR="00AC19D9" w:rsidRPr="00DE1EF7">
          <w:rPr>
            <w:noProof/>
            <w:webHidden/>
            <w:color w:val="002060"/>
          </w:rPr>
          <w:fldChar w:fldCharType="end"/>
        </w:r>
      </w:hyperlink>
    </w:p>
    <w:p w14:paraId="0EAFCCD8" w14:textId="23495B6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B6B22">
          <w:rPr>
            <w:noProof/>
            <w:webHidden/>
            <w:color w:val="002060"/>
          </w:rPr>
          <w:t>1</w:t>
        </w:r>
        <w:r w:rsidR="00AC19D9" w:rsidRPr="00DE1EF7">
          <w:rPr>
            <w:noProof/>
            <w:webHidden/>
            <w:color w:val="002060"/>
          </w:rPr>
          <w:fldChar w:fldCharType="end"/>
        </w:r>
      </w:hyperlink>
    </w:p>
    <w:p w14:paraId="0952245B" w14:textId="781D7F5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B6B2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8D0E1DB" w14:textId="77777777" w:rsidR="00853B7E" w:rsidRDefault="00853B7E" w:rsidP="008B5F73">
      <w:pPr>
        <w:rPr>
          <w:rFonts w:ascii="Arial" w:hAnsi="Arial" w:cs="Arial"/>
          <w:b/>
          <w:bCs/>
          <w:color w:val="002060"/>
          <w:sz w:val="22"/>
          <w:szCs w:val="22"/>
        </w:rPr>
      </w:pPr>
    </w:p>
    <w:p w14:paraId="61B022B3" w14:textId="77777777" w:rsidR="00B471E4" w:rsidRPr="00B471E4" w:rsidRDefault="00B471E4" w:rsidP="00B471E4">
      <w:pPr>
        <w:pStyle w:val="LndNormale1"/>
        <w:rPr>
          <w:b/>
          <w:color w:val="002060"/>
          <w:sz w:val="28"/>
          <w:szCs w:val="28"/>
        </w:rPr>
      </w:pPr>
      <w:r w:rsidRPr="00B471E4">
        <w:rPr>
          <w:b/>
          <w:color w:val="002060"/>
          <w:sz w:val="28"/>
          <w:szCs w:val="28"/>
        </w:rPr>
        <w:t>SVINCOLI EX ART. 117 BIS NOIF</w:t>
      </w:r>
    </w:p>
    <w:p w14:paraId="3D301208" w14:textId="77777777" w:rsidR="00B471E4" w:rsidRPr="002947D3" w:rsidRDefault="00B471E4" w:rsidP="00B471E4">
      <w:pPr>
        <w:pStyle w:val="LndNormale1"/>
        <w:rPr>
          <w:color w:val="002060"/>
        </w:rPr>
      </w:pPr>
    </w:p>
    <w:p w14:paraId="7830910C" w14:textId="77777777" w:rsidR="00B471E4" w:rsidRPr="002947D3" w:rsidRDefault="00B471E4" w:rsidP="00B471E4">
      <w:pPr>
        <w:pStyle w:val="LndNormale1"/>
        <w:rPr>
          <w:color w:val="002060"/>
        </w:rPr>
      </w:pPr>
      <w:r w:rsidRPr="002947D3">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7A3978E2" w14:textId="77777777" w:rsidR="00B471E4" w:rsidRPr="002947D3" w:rsidRDefault="00B471E4" w:rsidP="00B471E4">
      <w:pPr>
        <w:pStyle w:val="LndNormale1"/>
        <w:rPr>
          <w:color w:val="002060"/>
        </w:rPr>
      </w:pPr>
      <w:r w:rsidRPr="002947D3">
        <w:rPr>
          <w:color w:val="002060"/>
        </w:rPr>
        <w:t>Vista la documentazione deposititata a mezzo PEC al Comitato Regionale Marche, si dichiarano svincolati i seguenti calciatori:</w:t>
      </w:r>
    </w:p>
    <w:p w14:paraId="09DF7C4D" w14:textId="77777777" w:rsidR="00B471E4" w:rsidRPr="002947D3" w:rsidRDefault="00B471E4" w:rsidP="00B471E4">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B471E4" w:rsidRPr="002947D3" w14:paraId="102D4534" w14:textId="77777777" w:rsidTr="00C02D2C">
        <w:tc>
          <w:tcPr>
            <w:tcW w:w="1265" w:type="dxa"/>
          </w:tcPr>
          <w:p w14:paraId="5DB055BC" w14:textId="77777777" w:rsidR="00B471E4" w:rsidRPr="002947D3" w:rsidRDefault="00B471E4" w:rsidP="00C02D2C">
            <w:pPr>
              <w:pStyle w:val="LndNormale1"/>
              <w:jc w:val="center"/>
              <w:rPr>
                <w:b/>
                <w:color w:val="002060"/>
              </w:rPr>
            </w:pPr>
            <w:r w:rsidRPr="002947D3">
              <w:rPr>
                <w:b/>
                <w:color w:val="002060"/>
              </w:rPr>
              <w:t>Matricola</w:t>
            </w:r>
          </w:p>
        </w:tc>
        <w:tc>
          <w:tcPr>
            <w:tcW w:w="2756" w:type="dxa"/>
          </w:tcPr>
          <w:p w14:paraId="50D5FD3D" w14:textId="77777777" w:rsidR="00B471E4" w:rsidRPr="002947D3" w:rsidRDefault="00B471E4" w:rsidP="00C02D2C">
            <w:pPr>
              <w:pStyle w:val="LndNormale1"/>
              <w:jc w:val="center"/>
              <w:rPr>
                <w:b/>
                <w:color w:val="002060"/>
              </w:rPr>
            </w:pPr>
            <w:r w:rsidRPr="002947D3">
              <w:rPr>
                <w:b/>
                <w:color w:val="002060"/>
              </w:rPr>
              <w:t>Calciatore</w:t>
            </w:r>
          </w:p>
        </w:tc>
        <w:tc>
          <w:tcPr>
            <w:tcW w:w="1273" w:type="dxa"/>
          </w:tcPr>
          <w:p w14:paraId="3C60F53C" w14:textId="77777777" w:rsidR="00B471E4" w:rsidRPr="002947D3" w:rsidRDefault="00B471E4" w:rsidP="00C02D2C">
            <w:pPr>
              <w:pStyle w:val="LndNormale1"/>
              <w:jc w:val="center"/>
              <w:rPr>
                <w:b/>
                <w:color w:val="002060"/>
              </w:rPr>
            </w:pPr>
            <w:r w:rsidRPr="002947D3">
              <w:rPr>
                <w:b/>
                <w:color w:val="002060"/>
              </w:rPr>
              <w:t>Nascita</w:t>
            </w:r>
          </w:p>
        </w:tc>
        <w:tc>
          <w:tcPr>
            <w:tcW w:w="1182" w:type="dxa"/>
          </w:tcPr>
          <w:p w14:paraId="6EACE419" w14:textId="77777777" w:rsidR="00B471E4" w:rsidRPr="002947D3" w:rsidRDefault="00B471E4" w:rsidP="00C02D2C">
            <w:pPr>
              <w:pStyle w:val="LndNormale1"/>
              <w:jc w:val="center"/>
              <w:rPr>
                <w:b/>
                <w:color w:val="002060"/>
              </w:rPr>
            </w:pPr>
            <w:r w:rsidRPr="002947D3">
              <w:rPr>
                <w:b/>
                <w:color w:val="002060"/>
              </w:rPr>
              <w:t>Matricola</w:t>
            </w:r>
          </w:p>
        </w:tc>
        <w:tc>
          <w:tcPr>
            <w:tcW w:w="3436" w:type="dxa"/>
          </w:tcPr>
          <w:p w14:paraId="79B78319" w14:textId="77777777" w:rsidR="00B471E4" w:rsidRPr="002947D3" w:rsidRDefault="00B471E4" w:rsidP="00C02D2C">
            <w:pPr>
              <w:pStyle w:val="LndNormale1"/>
              <w:jc w:val="center"/>
              <w:rPr>
                <w:b/>
                <w:color w:val="002060"/>
              </w:rPr>
            </w:pPr>
            <w:r w:rsidRPr="002947D3">
              <w:rPr>
                <w:b/>
                <w:color w:val="002060"/>
              </w:rPr>
              <w:t>Società</w:t>
            </w:r>
          </w:p>
        </w:tc>
      </w:tr>
      <w:tr w:rsidR="00B471E4" w:rsidRPr="002947D3" w14:paraId="4033E524" w14:textId="77777777" w:rsidTr="00C02D2C">
        <w:tc>
          <w:tcPr>
            <w:tcW w:w="1265" w:type="dxa"/>
          </w:tcPr>
          <w:p w14:paraId="33C49DC1" w14:textId="77777777" w:rsidR="00B471E4" w:rsidRPr="002947D3" w:rsidRDefault="00B471E4" w:rsidP="00C02D2C">
            <w:pPr>
              <w:pStyle w:val="LndNormale1"/>
              <w:rPr>
                <w:color w:val="002060"/>
                <w:sz w:val="20"/>
              </w:rPr>
            </w:pPr>
            <w:r w:rsidRPr="002947D3">
              <w:rPr>
                <w:color w:val="002060"/>
                <w:sz w:val="20"/>
              </w:rPr>
              <w:t>2301648</w:t>
            </w:r>
          </w:p>
        </w:tc>
        <w:tc>
          <w:tcPr>
            <w:tcW w:w="2756" w:type="dxa"/>
          </w:tcPr>
          <w:p w14:paraId="18E4C1FE" w14:textId="77777777" w:rsidR="00B471E4" w:rsidRPr="002947D3" w:rsidRDefault="00B471E4" w:rsidP="00C02D2C">
            <w:pPr>
              <w:pStyle w:val="LndNormale1"/>
              <w:rPr>
                <w:color w:val="002060"/>
                <w:sz w:val="20"/>
              </w:rPr>
            </w:pPr>
            <w:r w:rsidRPr="002947D3">
              <w:rPr>
                <w:color w:val="002060"/>
                <w:sz w:val="20"/>
              </w:rPr>
              <w:t>DEL MORO ANDREA</w:t>
            </w:r>
          </w:p>
        </w:tc>
        <w:tc>
          <w:tcPr>
            <w:tcW w:w="1273" w:type="dxa"/>
          </w:tcPr>
          <w:p w14:paraId="1AF2EEB0" w14:textId="77777777" w:rsidR="00B471E4" w:rsidRPr="002947D3" w:rsidRDefault="00B471E4" w:rsidP="00C02D2C">
            <w:pPr>
              <w:pStyle w:val="LndNormale1"/>
              <w:rPr>
                <w:color w:val="002060"/>
                <w:sz w:val="20"/>
              </w:rPr>
            </w:pPr>
            <w:r w:rsidRPr="002947D3">
              <w:rPr>
                <w:color w:val="002060"/>
                <w:sz w:val="20"/>
              </w:rPr>
              <w:t>24.03.2005</w:t>
            </w:r>
          </w:p>
        </w:tc>
        <w:tc>
          <w:tcPr>
            <w:tcW w:w="1182" w:type="dxa"/>
          </w:tcPr>
          <w:p w14:paraId="74BB9F5D" w14:textId="77777777" w:rsidR="00B471E4" w:rsidRPr="002947D3" w:rsidRDefault="00B471E4" w:rsidP="00C02D2C">
            <w:pPr>
              <w:pStyle w:val="LndNormale1"/>
              <w:rPr>
                <w:color w:val="002060"/>
                <w:sz w:val="20"/>
              </w:rPr>
            </w:pPr>
            <w:r w:rsidRPr="002947D3">
              <w:rPr>
                <w:color w:val="002060"/>
                <w:sz w:val="20"/>
              </w:rPr>
              <w:t>932338</w:t>
            </w:r>
          </w:p>
        </w:tc>
        <w:tc>
          <w:tcPr>
            <w:tcW w:w="3436" w:type="dxa"/>
          </w:tcPr>
          <w:p w14:paraId="5CDDB349" w14:textId="77777777" w:rsidR="00B471E4" w:rsidRPr="002947D3" w:rsidRDefault="00B471E4" w:rsidP="00C02D2C">
            <w:pPr>
              <w:pStyle w:val="LndNormale1"/>
              <w:rPr>
                <w:color w:val="002060"/>
                <w:sz w:val="20"/>
              </w:rPr>
            </w:pPr>
            <w:r w:rsidRPr="002947D3">
              <w:rPr>
                <w:color w:val="002060"/>
                <w:sz w:val="20"/>
              </w:rPr>
              <w:t>A.S.D. ATLETICO AZZURRA COLLI</w:t>
            </w:r>
          </w:p>
        </w:tc>
      </w:tr>
      <w:tr w:rsidR="00B471E4" w:rsidRPr="002947D3" w14:paraId="0D2F6303" w14:textId="77777777" w:rsidTr="00C02D2C">
        <w:tc>
          <w:tcPr>
            <w:tcW w:w="1265" w:type="dxa"/>
          </w:tcPr>
          <w:p w14:paraId="21EA65F4" w14:textId="77777777" w:rsidR="00B471E4" w:rsidRPr="002947D3" w:rsidRDefault="00B471E4" w:rsidP="00C02D2C">
            <w:pPr>
              <w:pStyle w:val="LndNormale1"/>
              <w:rPr>
                <w:color w:val="002060"/>
                <w:sz w:val="20"/>
              </w:rPr>
            </w:pPr>
            <w:r w:rsidRPr="002947D3">
              <w:rPr>
                <w:color w:val="002060"/>
                <w:sz w:val="20"/>
              </w:rPr>
              <w:t>21024188</w:t>
            </w:r>
          </w:p>
        </w:tc>
        <w:tc>
          <w:tcPr>
            <w:tcW w:w="2756" w:type="dxa"/>
          </w:tcPr>
          <w:p w14:paraId="38560D3E" w14:textId="77777777" w:rsidR="00B471E4" w:rsidRPr="002947D3" w:rsidRDefault="00B471E4" w:rsidP="00C02D2C">
            <w:pPr>
              <w:pStyle w:val="LndNormale1"/>
              <w:rPr>
                <w:color w:val="002060"/>
                <w:sz w:val="20"/>
              </w:rPr>
            </w:pPr>
            <w:r w:rsidRPr="002947D3">
              <w:rPr>
                <w:color w:val="002060"/>
                <w:sz w:val="20"/>
              </w:rPr>
              <w:t>GRECO SEBASTIAN GABR</w:t>
            </w:r>
          </w:p>
        </w:tc>
        <w:tc>
          <w:tcPr>
            <w:tcW w:w="1273" w:type="dxa"/>
          </w:tcPr>
          <w:p w14:paraId="5846E7ED" w14:textId="77777777" w:rsidR="00B471E4" w:rsidRPr="002947D3" w:rsidRDefault="00B471E4" w:rsidP="00C02D2C">
            <w:pPr>
              <w:pStyle w:val="LndNormale1"/>
              <w:rPr>
                <w:color w:val="002060"/>
                <w:sz w:val="20"/>
              </w:rPr>
            </w:pPr>
            <w:r w:rsidRPr="002947D3">
              <w:rPr>
                <w:color w:val="002060"/>
                <w:sz w:val="20"/>
              </w:rPr>
              <w:t>22.03.1997</w:t>
            </w:r>
          </w:p>
        </w:tc>
        <w:tc>
          <w:tcPr>
            <w:tcW w:w="1182" w:type="dxa"/>
          </w:tcPr>
          <w:p w14:paraId="333C5839" w14:textId="77777777" w:rsidR="00B471E4" w:rsidRPr="002947D3" w:rsidRDefault="00B471E4" w:rsidP="00C02D2C">
            <w:pPr>
              <w:pStyle w:val="LndNormale1"/>
              <w:rPr>
                <w:color w:val="002060"/>
                <w:sz w:val="20"/>
              </w:rPr>
            </w:pPr>
            <w:r w:rsidRPr="002947D3">
              <w:rPr>
                <w:color w:val="002060"/>
                <w:sz w:val="20"/>
              </w:rPr>
              <w:t>937908</w:t>
            </w:r>
          </w:p>
        </w:tc>
        <w:tc>
          <w:tcPr>
            <w:tcW w:w="3436" w:type="dxa"/>
          </w:tcPr>
          <w:p w14:paraId="2D11567A" w14:textId="77777777" w:rsidR="00B471E4" w:rsidRPr="002947D3" w:rsidRDefault="00B471E4" w:rsidP="00C02D2C">
            <w:pPr>
              <w:pStyle w:val="LndNormale1"/>
              <w:rPr>
                <w:color w:val="002060"/>
                <w:sz w:val="20"/>
              </w:rPr>
            </w:pPr>
            <w:r w:rsidRPr="002947D3">
              <w:rPr>
                <w:color w:val="002060"/>
                <w:sz w:val="20"/>
              </w:rPr>
              <w:t>U.S.   TOLENTINO 1919 SSDARL</w:t>
            </w:r>
          </w:p>
        </w:tc>
      </w:tr>
      <w:tr w:rsidR="00B471E4" w:rsidRPr="002947D3" w14:paraId="5D429252" w14:textId="77777777" w:rsidTr="00C02D2C">
        <w:tc>
          <w:tcPr>
            <w:tcW w:w="1265" w:type="dxa"/>
          </w:tcPr>
          <w:p w14:paraId="6DF611A6" w14:textId="77777777" w:rsidR="00B471E4" w:rsidRPr="002947D3" w:rsidRDefault="00B471E4" w:rsidP="00C02D2C">
            <w:pPr>
              <w:pStyle w:val="LndNormale1"/>
              <w:rPr>
                <w:color w:val="002060"/>
                <w:sz w:val="20"/>
              </w:rPr>
            </w:pPr>
            <w:r w:rsidRPr="002947D3">
              <w:rPr>
                <w:color w:val="002060"/>
                <w:sz w:val="20"/>
              </w:rPr>
              <w:t>1020985</w:t>
            </w:r>
          </w:p>
        </w:tc>
        <w:tc>
          <w:tcPr>
            <w:tcW w:w="2756" w:type="dxa"/>
          </w:tcPr>
          <w:p w14:paraId="141009EA" w14:textId="77777777" w:rsidR="00B471E4" w:rsidRPr="002947D3" w:rsidRDefault="00B471E4" w:rsidP="00C02D2C">
            <w:pPr>
              <w:pStyle w:val="LndNormale1"/>
              <w:rPr>
                <w:color w:val="002060"/>
                <w:sz w:val="20"/>
              </w:rPr>
            </w:pPr>
            <w:r w:rsidRPr="002947D3">
              <w:rPr>
                <w:color w:val="002060"/>
                <w:sz w:val="20"/>
              </w:rPr>
              <w:t xml:space="preserve">CARDOSO LUCAS EMMAN        </w:t>
            </w:r>
          </w:p>
        </w:tc>
        <w:tc>
          <w:tcPr>
            <w:tcW w:w="1273" w:type="dxa"/>
          </w:tcPr>
          <w:p w14:paraId="46590C2E" w14:textId="77777777" w:rsidR="00B471E4" w:rsidRPr="002947D3" w:rsidRDefault="00B471E4" w:rsidP="00C02D2C">
            <w:pPr>
              <w:pStyle w:val="LndNormale1"/>
              <w:rPr>
                <w:color w:val="002060"/>
                <w:sz w:val="20"/>
              </w:rPr>
            </w:pPr>
            <w:r w:rsidRPr="002947D3">
              <w:rPr>
                <w:color w:val="002060"/>
                <w:sz w:val="20"/>
              </w:rPr>
              <w:t>04.08.1992</w:t>
            </w:r>
          </w:p>
        </w:tc>
        <w:tc>
          <w:tcPr>
            <w:tcW w:w="1182" w:type="dxa"/>
          </w:tcPr>
          <w:p w14:paraId="61352710" w14:textId="77777777" w:rsidR="00B471E4" w:rsidRPr="002947D3" w:rsidRDefault="00B471E4" w:rsidP="00C02D2C">
            <w:pPr>
              <w:pStyle w:val="LndNormale1"/>
              <w:rPr>
                <w:color w:val="002060"/>
                <w:sz w:val="20"/>
              </w:rPr>
            </w:pPr>
            <w:r w:rsidRPr="002947D3">
              <w:rPr>
                <w:color w:val="002060"/>
                <w:sz w:val="20"/>
              </w:rPr>
              <w:t>947047</w:t>
            </w:r>
          </w:p>
        </w:tc>
        <w:tc>
          <w:tcPr>
            <w:tcW w:w="3436" w:type="dxa"/>
          </w:tcPr>
          <w:p w14:paraId="4F286F4C" w14:textId="77777777" w:rsidR="00B471E4" w:rsidRPr="002947D3" w:rsidRDefault="00B471E4" w:rsidP="00C02D2C">
            <w:pPr>
              <w:pStyle w:val="LndNormale1"/>
              <w:rPr>
                <w:color w:val="002060"/>
                <w:sz w:val="20"/>
              </w:rPr>
            </w:pPr>
            <w:r w:rsidRPr="002947D3">
              <w:rPr>
                <w:color w:val="002060"/>
                <w:sz w:val="20"/>
              </w:rPr>
              <w:t>A.S.D. SANGIUSTESE VP</w:t>
            </w:r>
          </w:p>
        </w:tc>
      </w:tr>
      <w:tr w:rsidR="00B471E4" w:rsidRPr="002947D3" w14:paraId="7FBFA118" w14:textId="77777777" w:rsidTr="00C02D2C">
        <w:tc>
          <w:tcPr>
            <w:tcW w:w="1265" w:type="dxa"/>
          </w:tcPr>
          <w:p w14:paraId="5DF43A37" w14:textId="77777777" w:rsidR="00B471E4" w:rsidRPr="002947D3" w:rsidRDefault="00B471E4" w:rsidP="00C02D2C">
            <w:pPr>
              <w:pStyle w:val="LndNormale1"/>
              <w:rPr>
                <w:color w:val="002060"/>
                <w:sz w:val="20"/>
              </w:rPr>
            </w:pPr>
            <w:r w:rsidRPr="002947D3">
              <w:rPr>
                <w:color w:val="002060"/>
                <w:sz w:val="20"/>
              </w:rPr>
              <w:t>3587689</w:t>
            </w:r>
          </w:p>
        </w:tc>
        <w:tc>
          <w:tcPr>
            <w:tcW w:w="2756" w:type="dxa"/>
          </w:tcPr>
          <w:p w14:paraId="7D6A356E" w14:textId="77777777" w:rsidR="00B471E4" w:rsidRPr="002947D3" w:rsidRDefault="00B471E4" w:rsidP="00C02D2C">
            <w:pPr>
              <w:pStyle w:val="LndNormale1"/>
              <w:rPr>
                <w:color w:val="002060"/>
                <w:sz w:val="20"/>
              </w:rPr>
            </w:pPr>
            <w:r w:rsidRPr="002947D3">
              <w:rPr>
                <w:color w:val="002060"/>
                <w:sz w:val="20"/>
              </w:rPr>
              <w:t>RAMADORI MANUELE</w:t>
            </w:r>
          </w:p>
        </w:tc>
        <w:tc>
          <w:tcPr>
            <w:tcW w:w="1273" w:type="dxa"/>
          </w:tcPr>
          <w:p w14:paraId="6E90BAEA" w14:textId="77777777" w:rsidR="00B471E4" w:rsidRPr="002947D3" w:rsidRDefault="00B471E4" w:rsidP="00C02D2C">
            <w:pPr>
              <w:pStyle w:val="LndNormale1"/>
              <w:rPr>
                <w:color w:val="002060"/>
                <w:sz w:val="20"/>
              </w:rPr>
            </w:pPr>
            <w:r w:rsidRPr="002947D3">
              <w:rPr>
                <w:color w:val="002060"/>
                <w:sz w:val="20"/>
              </w:rPr>
              <w:t>05.07.1983</w:t>
            </w:r>
          </w:p>
        </w:tc>
        <w:tc>
          <w:tcPr>
            <w:tcW w:w="1182" w:type="dxa"/>
          </w:tcPr>
          <w:p w14:paraId="415F89E2" w14:textId="77777777" w:rsidR="00B471E4" w:rsidRPr="002947D3" w:rsidRDefault="00B471E4" w:rsidP="00C02D2C">
            <w:pPr>
              <w:pStyle w:val="LndNormale1"/>
              <w:rPr>
                <w:color w:val="002060"/>
                <w:sz w:val="20"/>
              </w:rPr>
            </w:pPr>
            <w:r w:rsidRPr="002947D3">
              <w:rPr>
                <w:color w:val="002060"/>
                <w:sz w:val="20"/>
              </w:rPr>
              <w:t>32810</w:t>
            </w:r>
          </w:p>
        </w:tc>
        <w:tc>
          <w:tcPr>
            <w:tcW w:w="3436" w:type="dxa"/>
          </w:tcPr>
          <w:p w14:paraId="09398C14" w14:textId="77777777" w:rsidR="00B471E4" w:rsidRPr="002947D3" w:rsidRDefault="00B471E4" w:rsidP="00C02D2C">
            <w:pPr>
              <w:pStyle w:val="LndNormale1"/>
              <w:rPr>
                <w:color w:val="002060"/>
                <w:sz w:val="20"/>
              </w:rPr>
            </w:pPr>
            <w:r w:rsidRPr="002947D3">
              <w:rPr>
                <w:color w:val="002060"/>
                <w:sz w:val="20"/>
              </w:rPr>
              <w:t>A.S.D. CASETTE VERDINI</w:t>
            </w:r>
          </w:p>
        </w:tc>
      </w:tr>
      <w:tr w:rsidR="00B471E4" w:rsidRPr="002947D3" w14:paraId="2F016637" w14:textId="77777777" w:rsidTr="00C02D2C">
        <w:tc>
          <w:tcPr>
            <w:tcW w:w="1265" w:type="dxa"/>
          </w:tcPr>
          <w:p w14:paraId="75942102" w14:textId="77777777" w:rsidR="00B471E4" w:rsidRPr="002947D3" w:rsidRDefault="00B471E4" w:rsidP="00C02D2C">
            <w:pPr>
              <w:pStyle w:val="LndNormale1"/>
              <w:rPr>
                <w:color w:val="002060"/>
                <w:sz w:val="20"/>
              </w:rPr>
            </w:pPr>
            <w:r w:rsidRPr="002947D3">
              <w:rPr>
                <w:color w:val="002060"/>
                <w:sz w:val="20"/>
              </w:rPr>
              <w:t>5535585</w:t>
            </w:r>
          </w:p>
        </w:tc>
        <w:tc>
          <w:tcPr>
            <w:tcW w:w="2756" w:type="dxa"/>
          </w:tcPr>
          <w:p w14:paraId="4EC33D57" w14:textId="77777777" w:rsidR="00B471E4" w:rsidRPr="002947D3" w:rsidRDefault="00B471E4" w:rsidP="00C02D2C">
            <w:pPr>
              <w:pStyle w:val="LndNormale1"/>
              <w:rPr>
                <w:color w:val="002060"/>
                <w:sz w:val="20"/>
              </w:rPr>
            </w:pPr>
            <w:r w:rsidRPr="002947D3">
              <w:rPr>
                <w:color w:val="002060"/>
                <w:sz w:val="20"/>
              </w:rPr>
              <w:t>PALOKA CRISTIAN</w:t>
            </w:r>
          </w:p>
        </w:tc>
        <w:tc>
          <w:tcPr>
            <w:tcW w:w="1273" w:type="dxa"/>
          </w:tcPr>
          <w:p w14:paraId="331516F0" w14:textId="77777777" w:rsidR="00B471E4" w:rsidRPr="002947D3" w:rsidRDefault="00B471E4" w:rsidP="00C02D2C">
            <w:pPr>
              <w:pStyle w:val="LndNormale1"/>
              <w:rPr>
                <w:color w:val="002060"/>
                <w:sz w:val="20"/>
              </w:rPr>
            </w:pPr>
            <w:r w:rsidRPr="002947D3">
              <w:rPr>
                <w:color w:val="002060"/>
                <w:sz w:val="20"/>
              </w:rPr>
              <w:t>07.03.2002</w:t>
            </w:r>
          </w:p>
        </w:tc>
        <w:tc>
          <w:tcPr>
            <w:tcW w:w="1182" w:type="dxa"/>
          </w:tcPr>
          <w:p w14:paraId="4B1DB0FB" w14:textId="77777777" w:rsidR="00B471E4" w:rsidRPr="002947D3" w:rsidRDefault="00B471E4" w:rsidP="00C02D2C">
            <w:pPr>
              <w:pStyle w:val="LndNormale1"/>
              <w:rPr>
                <w:color w:val="002060"/>
                <w:sz w:val="20"/>
              </w:rPr>
            </w:pPr>
            <w:r w:rsidRPr="002947D3">
              <w:rPr>
                <w:color w:val="002060"/>
                <w:sz w:val="20"/>
              </w:rPr>
              <w:t>937908</w:t>
            </w:r>
          </w:p>
        </w:tc>
        <w:tc>
          <w:tcPr>
            <w:tcW w:w="3436" w:type="dxa"/>
          </w:tcPr>
          <w:p w14:paraId="4D1B6513" w14:textId="77777777" w:rsidR="00B471E4" w:rsidRPr="002947D3" w:rsidRDefault="00B471E4" w:rsidP="00C02D2C">
            <w:pPr>
              <w:pStyle w:val="LndNormale1"/>
              <w:rPr>
                <w:color w:val="002060"/>
                <w:sz w:val="20"/>
              </w:rPr>
            </w:pPr>
            <w:r w:rsidRPr="002947D3">
              <w:rPr>
                <w:color w:val="002060"/>
                <w:sz w:val="20"/>
              </w:rPr>
              <w:t>U.S.   TOLENTINO 1919 SSDARL</w:t>
            </w:r>
          </w:p>
        </w:tc>
      </w:tr>
    </w:tbl>
    <w:p w14:paraId="63BB1D6D" w14:textId="77777777" w:rsidR="00B471E4" w:rsidRPr="002947D3" w:rsidRDefault="00B471E4" w:rsidP="00B471E4">
      <w:pPr>
        <w:pStyle w:val="LndNormale1"/>
        <w:rPr>
          <w:color w:val="002060"/>
        </w:rPr>
      </w:pPr>
    </w:p>
    <w:p w14:paraId="1C64C973" w14:textId="77777777" w:rsidR="00B471E4" w:rsidRPr="002947D3" w:rsidRDefault="00B471E4" w:rsidP="00B471E4">
      <w:pPr>
        <w:pStyle w:val="Nessunaspaziatura"/>
        <w:rPr>
          <w:rFonts w:ascii="Arial" w:hAnsi="Arial" w:cs="Arial"/>
          <w:color w:val="002060"/>
        </w:rPr>
      </w:pPr>
    </w:p>
    <w:p w14:paraId="6190F500" w14:textId="77777777" w:rsidR="00B471E4" w:rsidRPr="00B471E4" w:rsidRDefault="00B471E4" w:rsidP="00B471E4">
      <w:pPr>
        <w:pStyle w:val="LndNormale1"/>
        <w:rPr>
          <w:b/>
          <w:color w:val="002060"/>
          <w:sz w:val="28"/>
          <w:szCs w:val="28"/>
        </w:rPr>
      </w:pPr>
      <w:r w:rsidRPr="00B471E4">
        <w:rPr>
          <w:b/>
          <w:color w:val="002060"/>
          <w:sz w:val="28"/>
          <w:szCs w:val="28"/>
        </w:rPr>
        <w:t>RAPPRESENTATIVE REGIONALI</w:t>
      </w:r>
    </w:p>
    <w:p w14:paraId="1113F1FF" w14:textId="77777777" w:rsidR="00B471E4" w:rsidRPr="002947D3" w:rsidRDefault="00B471E4" w:rsidP="00B471E4">
      <w:pPr>
        <w:pStyle w:val="LndNormale1"/>
        <w:rPr>
          <w:color w:val="002060"/>
          <w:szCs w:val="22"/>
        </w:rPr>
      </w:pPr>
    </w:p>
    <w:p w14:paraId="453773D1" w14:textId="0612A876" w:rsidR="00B471E4" w:rsidRDefault="00B471E4" w:rsidP="00B471E4">
      <w:pPr>
        <w:pStyle w:val="LndNormale1"/>
        <w:rPr>
          <w:color w:val="002060"/>
          <w:szCs w:val="22"/>
        </w:rPr>
      </w:pPr>
      <w:r w:rsidRPr="002947D3">
        <w:rPr>
          <w:color w:val="002060"/>
          <w:szCs w:val="22"/>
        </w:rPr>
        <w:t xml:space="preserve">Si comunica che i Tecnici Responsabili delle Rappresentative regionali di Calcio a </w:t>
      </w:r>
      <w:r>
        <w:rPr>
          <w:color w:val="002060"/>
          <w:szCs w:val="22"/>
        </w:rPr>
        <w:t>5</w:t>
      </w:r>
      <w:r w:rsidRPr="002947D3">
        <w:rPr>
          <w:color w:val="002060"/>
          <w:szCs w:val="22"/>
        </w:rPr>
        <w:t xml:space="preserve"> Under 19 Juniores maschili, Under 17 Allievi maschili, Under 15 Giovanissimi maschili e della Rappresentativa Femminile sono i seguenti:</w:t>
      </w:r>
    </w:p>
    <w:p w14:paraId="433D0959" w14:textId="77777777" w:rsidR="00B471E4" w:rsidRDefault="00B471E4" w:rsidP="00B471E4">
      <w:pPr>
        <w:pStyle w:val="LndNormale1"/>
        <w:rPr>
          <w:color w:val="002060"/>
          <w:szCs w:val="22"/>
        </w:rPr>
      </w:pPr>
    </w:p>
    <w:p w14:paraId="1FF39709" w14:textId="6415E350" w:rsidR="00B471E4" w:rsidRPr="00B471E4" w:rsidRDefault="00B471E4" w:rsidP="00B471E4">
      <w:pPr>
        <w:pStyle w:val="LndNormale1"/>
        <w:rPr>
          <w:b/>
          <w:bCs/>
          <w:color w:val="002060"/>
          <w:szCs w:val="22"/>
        </w:rPr>
      </w:pPr>
      <w:r w:rsidRPr="00B471E4">
        <w:rPr>
          <w:b/>
          <w:bCs/>
          <w:color w:val="002060"/>
          <w:szCs w:val="22"/>
        </w:rPr>
        <w:t>FRANCESCO CESARONI</w:t>
      </w:r>
    </w:p>
    <w:p w14:paraId="500BB012" w14:textId="6B8AAEDD" w:rsidR="00B471E4" w:rsidRPr="00B471E4" w:rsidRDefault="00B471E4" w:rsidP="00B471E4">
      <w:pPr>
        <w:pStyle w:val="LndNormale1"/>
        <w:rPr>
          <w:b/>
          <w:bCs/>
          <w:color w:val="002060"/>
          <w:szCs w:val="22"/>
        </w:rPr>
      </w:pPr>
      <w:r w:rsidRPr="00B471E4">
        <w:rPr>
          <w:b/>
          <w:bCs/>
          <w:color w:val="002060"/>
          <w:szCs w:val="22"/>
        </w:rPr>
        <w:t>LUCA DOMINICI</w:t>
      </w:r>
    </w:p>
    <w:p w14:paraId="7A071401" w14:textId="4BB73F7E" w:rsidR="00B471E4" w:rsidRPr="00B471E4" w:rsidRDefault="00B471E4" w:rsidP="00B471E4">
      <w:pPr>
        <w:pStyle w:val="LndNormale1"/>
        <w:rPr>
          <w:b/>
          <w:bCs/>
          <w:color w:val="002060"/>
          <w:szCs w:val="22"/>
        </w:rPr>
      </w:pPr>
      <w:r w:rsidRPr="00B471E4">
        <w:rPr>
          <w:b/>
          <w:bCs/>
          <w:color w:val="002060"/>
          <w:szCs w:val="22"/>
        </w:rPr>
        <w:t>ALFREDO MACELLARI</w:t>
      </w:r>
    </w:p>
    <w:p w14:paraId="54EA3B70" w14:textId="13970B78" w:rsidR="00B471E4" w:rsidRPr="00B471E4" w:rsidRDefault="00B471E4" w:rsidP="00B471E4">
      <w:pPr>
        <w:rPr>
          <w:rFonts w:ascii="Arial" w:hAnsi="Arial" w:cs="Arial"/>
          <w:b/>
          <w:bCs/>
          <w:color w:val="002060"/>
          <w:sz w:val="22"/>
          <w:szCs w:val="22"/>
        </w:rPr>
      </w:pPr>
      <w:r w:rsidRPr="00B471E4">
        <w:rPr>
          <w:rFonts w:ascii="Arial" w:hAnsi="Arial" w:cs="Arial"/>
          <w:b/>
          <w:bCs/>
          <w:color w:val="002060"/>
          <w:sz w:val="22"/>
          <w:szCs w:val="22"/>
        </w:rPr>
        <w:t>MASSIMILIANO NERI</w:t>
      </w:r>
    </w:p>
    <w:p w14:paraId="38F70B62" w14:textId="77777777" w:rsidR="00B471E4" w:rsidRDefault="00B471E4" w:rsidP="00B471E4">
      <w:pPr>
        <w:rPr>
          <w:rFonts w:ascii="Arial" w:hAnsi="Arial" w:cs="Arial"/>
          <w:color w:val="002060"/>
          <w:sz w:val="22"/>
          <w:szCs w:val="22"/>
        </w:rPr>
      </w:pPr>
    </w:p>
    <w:p w14:paraId="6AEB6C43" w14:textId="77777777" w:rsidR="00B471E4" w:rsidRDefault="00B471E4" w:rsidP="00B471E4">
      <w:pPr>
        <w:rPr>
          <w:rFonts w:ascii="Arial" w:hAnsi="Arial" w:cs="Arial"/>
          <w:color w:val="002060"/>
          <w:sz w:val="22"/>
          <w:szCs w:val="22"/>
        </w:rPr>
      </w:pPr>
    </w:p>
    <w:p w14:paraId="787C8451" w14:textId="77777777" w:rsidR="00B471E4" w:rsidRPr="00B471E4" w:rsidRDefault="00B471E4" w:rsidP="00B471E4">
      <w:pPr>
        <w:tabs>
          <w:tab w:val="left" w:pos="5387"/>
          <w:tab w:val="left" w:pos="6663"/>
        </w:tabs>
        <w:rPr>
          <w:rFonts w:ascii="Arial" w:hAnsi="Arial" w:cs="Arial"/>
          <w:b/>
          <w:bCs/>
          <w:color w:val="002060"/>
          <w:sz w:val="28"/>
          <w:szCs w:val="28"/>
        </w:rPr>
      </w:pPr>
      <w:r w:rsidRPr="00B471E4">
        <w:rPr>
          <w:rFonts w:ascii="Arial" w:hAnsi="Arial" w:cs="Arial"/>
          <w:b/>
          <w:bCs/>
          <w:color w:val="002060"/>
          <w:sz w:val="28"/>
          <w:szCs w:val="28"/>
        </w:rPr>
        <w:t xml:space="preserve">CAMPIONATO REGIONALE LND </w:t>
      </w:r>
      <w:proofErr w:type="spellStart"/>
      <w:r w:rsidRPr="00B471E4">
        <w:rPr>
          <w:rFonts w:ascii="Arial" w:hAnsi="Arial" w:cs="Arial"/>
          <w:b/>
          <w:bCs/>
          <w:color w:val="002060"/>
          <w:sz w:val="28"/>
          <w:szCs w:val="28"/>
        </w:rPr>
        <w:t>eSport</w:t>
      </w:r>
      <w:proofErr w:type="spellEnd"/>
      <w:r w:rsidRPr="00B471E4">
        <w:rPr>
          <w:rFonts w:ascii="Arial" w:hAnsi="Arial" w:cs="Arial"/>
          <w:b/>
          <w:bCs/>
          <w:color w:val="002060"/>
          <w:sz w:val="28"/>
          <w:szCs w:val="28"/>
        </w:rPr>
        <w:t xml:space="preserve"> E</w:t>
      </w:r>
    </w:p>
    <w:p w14:paraId="5BED0FD6" w14:textId="77777777" w:rsidR="00B471E4" w:rsidRPr="00C212A9" w:rsidRDefault="00B471E4" w:rsidP="00B471E4">
      <w:pPr>
        <w:tabs>
          <w:tab w:val="left" w:pos="5387"/>
          <w:tab w:val="left" w:pos="6663"/>
        </w:tabs>
        <w:rPr>
          <w:rFonts w:ascii="Arial" w:hAnsi="Arial" w:cs="Arial"/>
        </w:rPr>
      </w:pPr>
      <w:r w:rsidRPr="00C212A9">
        <w:rPr>
          <w:rFonts w:ascii="Arial" w:hAnsi="Arial" w:cs="Arial"/>
        </w:rPr>
        <w:tab/>
      </w:r>
    </w:p>
    <w:p w14:paraId="30855AB0"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Il </w:t>
      </w:r>
      <w:r w:rsidRPr="00C212A9">
        <w:rPr>
          <w:rStyle w:val="Enfasigrassetto"/>
          <w:rFonts w:ascii="Arial" w:hAnsi="Arial" w:cs="Arial"/>
          <w:color w:val="002060"/>
          <w:sz w:val="22"/>
          <w:szCs w:val="22"/>
        </w:rPr>
        <w:t>Comitato Regionale Marche</w:t>
      </w:r>
      <w:r w:rsidRPr="00C212A9">
        <w:rPr>
          <w:rFonts w:ascii="Arial" w:hAnsi="Arial" w:cs="Arial"/>
          <w:color w:val="002060"/>
          <w:sz w:val="22"/>
          <w:szCs w:val="22"/>
        </w:rPr>
        <w:t>, in collaborazione con la </w:t>
      </w:r>
      <w:r w:rsidRPr="00C212A9">
        <w:rPr>
          <w:rStyle w:val="Enfasigrassetto"/>
          <w:rFonts w:ascii="Arial" w:hAnsi="Arial" w:cs="Arial"/>
          <w:color w:val="002060"/>
          <w:sz w:val="22"/>
          <w:szCs w:val="22"/>
        </w:rPr>
        <w:t>Lega Nazionale Dilettanti</w:t>
      </w:r>
      <w:r w:rsidRPr="00C212A9">
        <w:rPr>
          <w:rFonts w:ascii="Arial" w:hAnsi="Arial" w:cs="Arial"/>
          <w:color w:val="002060"/>
          <w:sz w:val="22"/>
          <w:szCs w:val="22"/>
        </w:rPr>
        <w:t xml:space="preserve">, organizza per la stagione 2023-2024 il primo campionato regionale </w:t>
      </w:r>
      <w:proofErr w:type="spellStart"/>
      <w:r w:rsidRPr="00C212A9">
        <w:rPr>
          <w:rFonts w:ascii="Arial" w:hAnsi="Arial" w:cs="Arial"/>
          <w:color w:val="002060"/>
          <w:sz w:val="22"/>
          <w:szCs w:val="22"/>
        </w:rPr>
        <w:t>eSport</w:t>
      </w:r>
      <w:proofErr w:type="spellEnd"/>
      <w:r w:rsidRPr="00C212A9">
        <w:rPr>
          <w:rFonts w:ascii="Arial" w:hAnsi="Arial" w:cs="Arial"/>
          <w:color w:val="002060"/>
          <w:sz w:val="22"/>
          <w:szCs w:val="22"/>
        </w:rPr>
        <w:t xml:space="preserve"> (Calcio Virtuale).</w:t>
      </w:r>
    </w:p>
    <w:p w14:paraId="06F4D288"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Gli </w:t>
      </w:r>
      <w:r w:rsidRPr="00C212A9">
        <w:rPr>
          <w:rStyle w:val="Enfasigrassetto"/>
          <w:rFonts w:ascii="Arial" w:hAnsi="Arial" w:cs="Arial"/>
          <w:color w:val="002060"/>
          <w:sz w:val="22"/>
          <w:szCs w:val="22"/>
        </w:rPr>
        <w:t>e-Sports</w:t>
      </w:r>
      <w:r w:rsidRPr="00C212A9">
        <w:rPr>
          <w:rFonts w:ascii="Arial" w:hAnsi="Arial" w:cs="Arial"/>
          <w:color w:val="002060"/>
          <w:sz w:val="22"/>
          <w:szCs w:val="22"/>
        </w:rPr>
        <w:t> sono un fenomeno in forte ascesa e la loro modalità principale di fruizione è senza dubbio lo streaming, realizzabile attraverso piattaforme come </w:t>
      </w:r>
      <w:proofErr w:type="spellStart"/>
      <w:r w:rsidRPr="00C212A9">
        <w:rPr>
          <w:rStyle w:val="Enfasigrassetto"/>
          <w:rFonts w:ascii="Arial" w:hAnsi="Arial" w:cs="Arial"/>
          <w:color w:val="002060"/>
          <w:sz w:val="22"/>
          <w:szCs w:val="22"/>
        </w:rPr>
        <w:t>Youtube</w:t>
      </w:r>
      <w:proofErr w:type="spellEnd"/>
      <w:r w:rsidRPr="00C212A9">
        <w:rPr>
          <w:rStyle w:val="Enfasigrassetto"/>
          <w:rFonts w:ascii="Arial" w:hAnsi="Arial" w:cs="Arial"/>
          <w:color w:val="002060"/>
          <w:sz w:val="22"/>
          <w:szCs w:val="22"/>
        </w:rPr>
        <w:t xml:space="preserve"> e </w:t>
      </w:r>
      <w:proofErr w:type="spellStart"/>
      <w:r w:rsidRPr="00C212A9">
        <w:rPr>
          <w:rStyle w:val="Enfasigrassetto"/>
          <w:rFonts w:ascii="Arial" w:hAnsi="Arial" w:cs="Arial"/>
          <w:color w:val="002060"/>
          <w:sz w:val="22"/>
          <w:szCs w:val="22"/>
        </w:rPr>
        <w:t>Twitch</w:t>
      </w:r>
      <w:proofErr w:type="spellEnd"/>
      <w:r w:rsidRPr="00C212A9">
        <w:rPr>
          <w:rFonts w:ascii="Arial" w:hAnsi="Arial" w:cs="Arial"/>
          <w:color w:val="002060"/>
          <w:sz w:val="22"/>
          <w:szCs w:val="22"/>
        </w:rPr>
        <w:t>, che garantiscono in pochi click la trasmissione dell’evento dal vivo e contestualmente la crescita dei propri fan.</w:t>
      </w:r>
    </w:p>
    <w:p w14:paraId="793D4E8B"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I Tornei Regionali e Nazionali di </w:t>
      </w:r>
      <w:proofErr w:type="spellStart"/>
      <w:r w:rsidRPr="00C212A9">
        <w:rPr>
          <w:rFonts w:ascii="Arial" w:hAnsi="Arial" w:cs="Arial"/>
          <w:color w:val="002060"/>
          <w:sz w:val="22"/>
          <w:szCs w:val="22"/>
        </w:rPr>
        <w:t>Esport</w:t>
      </w:r>
      <w:proofErr w:type="spellEnd"/>
      <w:r w:rsidRPr="00C212A9">
        <w:rPr>
          <w:rFonts w:ascii="Arial" w:hAnsi="Arial" w:cs="Arial"/>
          <w:color w:val="002060"/>
          <w:sz w:val="22"/>
          <w:szCs w:val="22"/>
        </w:rPr>
        <w:t xml:space="preserve"> organizzati dalla Lega Nazionale Dilettanti nascono non come un’attività alternativa ma bensì come una modalità complementare alla pratica sportiva reale. </w:t>
      </w:r>
    </w:p>
    <w:p w14:paraId="3FFB31F7"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Con l’organizzazione e lo sviluppo di questi tornei la LND intende perseguire i seguenti obiettivi:</w:t>
      </w:r>
    </w:p>
    <w:p w14:paraId="22B8BA28"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Coinvolgere le Società in campionati più strutturati in grado di veicolarne ancor più l’immagine e le possibilità di comunicazione su più target;</w:t>
      </w:r>
    </w:p>
    <w:p w14:paraId="23CA59D0"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Far conoscere alla vastissima comunità di calciatori virtuali e </w:t>
      </w:r>
      <w:proofErr w:type="gramStart"/>
      <w:r w:rsidRPr="00C212A9">
        <w:rPr>
          <w:rFonts w:ascii="Arial" w:hAnsi="Arial" w:cs="Arial"/>
          <w:color w:val="002060"/>
          <w:sz w:val="22"/>
          <w:szCs w:val="22"/>
        </w:rPr>
        <w:t>non</w:t>
      </w:r>
      <w:proofErr w:type="gramEnd"/>
      <w:r w:rsidRPr="00C212A9">
        <w:rPr>
          <w:rFonts w:ascii="Arial" w:hAnsi="Arial" w:cs="Arial"/>
          <w:color w:val="002060"/>
          <w:sz w:val="22"/>
          <w:szCs w:val="22"/>
        </w:rPr>
        <w:t>, i valori, la struttura e il brand della FIGC-Lega Nazionale Dilettanti;</w:t>
      </w:r>
    </w:p>
    <w:p w14:paraId="24E44CC4"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Includere nella grande famiglia LND tutti coloro che a causa dell’età, di una disabilità o di un qualsiasi altro motivo sono impossibilitati a giocare a calcio nella realtà;</w:t>
      </w:r>
    </w:p>
    <w:p w14:paraId="6561CAA0"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lastRenderedPageBreak/>
        <w:t>Sfruttare le grandi potenzialità di uno strumento che non conosce barriere territoriali, di genere, di status, di razza e di nessun altro tipo ma che invece – connette – e lo fa nel comun denominatore dell’amore per il calcio;</w:t>
      </w:r>
    </w:p>
    <w:p w14:paraId="73A74AA4"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Far incontrare Società di calcio reale e appassionati di calcio virtuale, per generare nuovi scenari di condivisione e di vissuto nei confronti di un Club;</w:t>
      </w:r>
    </w:p>
    <w:p w14:paraId="73E772B5"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Portare sotto i riflettori di un vasto pubblico anche i colori delle Società dilettantistiche in un ambito, dove risaltano esclusivamente quelli dei grandi Club;</w:t>
      </w:r>
    </w:p>
    <w:p w14:paraId="112870C9"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Concorrere alla diffusione della modalità di gioco 11 vs 11 del Pro Club, il concetto, le dinamiche e la dimensione della squadra, in alternativa all’1 vs 1 utilizzato nei campionati </w:t>
      </w:r>
      <w:proofErr w:type="spellStart"/>
      <w:r w:rsidRPr="00C212A9">
        <w:rPr>
          <w:rFonts w:ascii="Arial" w:hAnsi="Arial" w:cs="Arial"/>
          <w:color w:val="002060"/>
          <w:sz w:val="22"/>
          <w:szCs w:val="22"/>
        </w:rPr>
        <w:t>eSport</w:t>
      </w:r>
      <w:proofErr w:type="spellEnd"/>
      <w:r w:rsidRPr="00C212A9">
        <w:rPr>
          <w:rFonts w:ascii="Arial" w:hAnsi="Arial" w:cs="Arial"/>
          <w:color w:val="002060"/>
          <w:sz w:val="22"/>
          <w:szCs w:val="22"/>
        </w:rPr>
        <w:t xml:space="preserve"> di Serie A (unico più strutturato), B e C.</w:t>
      </w:r>
    </w:p>
    <w:p w14:paraId="577B7934" w14:textId="77777777" w:rsidR="00B471E4" w:rsidRPr="00C212A9" w:rsidRDefault="00B471E4" w:rsidP="00B471E4">
      <w:pPr>
        <w:pStyle w:val="NormaleWeb"/>
        <w:numPr>
          <w:ilvl w:val="0"/>
          <w:numId w:val="12"/>
        </w:numPr>
        <w:shd w:val="clear" w:color="auto" w:fill="FFFFFF"/>
        <w:jc w:val="both"/>
        <w:rPr>
          <w:rFonts w:ascii="Arial" w:hAnsi="Arial" w:cs="Arial"/>
          <w:color w:val="002060"/>
          <w:sz w:val="22"/>
          <w:szCs w:val="22"/>
        </w:rPr>
      </w:pPr>
      <w:r w:rsidRPr="00C212A9">
        <w:rPr>
          <w:rFonts w:ascii="Arial" w:hAnsi="Arial" w:cs="Arial"/>
          <w:color w:val="002060"/>
          <w:sz w:val="22"/>
          <w:szCs w:val="22"/>
        </w:rPr>
        <w:t>Assolvere pienamente al compito della LND di promuovere, sviluppare e gestire competizioni agonistiche attraverso l’organizzazione di campionati e tornei.</w:t>
      </w:r>
    </w:p>
    <w:p w14:paraId="36E5A3D9" w14:textId="77777777" w:rsidR="00B471E4" w:rsidRPr="00C212A9" w:rsidRDefault="00B471E4" w:rsidP="00B471E4">
      <w:pPr>
        <w:pStyle w:val="NormaleWeb"/>
        <w:shd w:val="clear" w:color="auto" w:fill="FFFFFF"/>
        <w:jc w:val="both"/>
        <w:rPr>
          <w:rFonts w:ascii="Arial" w:hAnsi="Arial" w:cs="Arial"/>
          <w:color w:val="002060"/>
          <w:sz w:val="22"/>
          <w:szCs w:val="22"/>
        </w:rPr>
      </w:pPr>
    </w:p>
    <w:p w14:paraId="22CB7B26"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Il Comitato Regionale, dopo la fortunata esperienza del RoadShow2020, disputato presso la Facoltà di Ingegneria dell’Università Politecnica delle Marche, ha accolto in maniera favorevole il progetto della Lega Nazionale Dilettanti e ha dato il via allo svolgimento della prima stagione del campionato ufficiale regionale di </w:t>
      </w:r>
      <w:r w:rsidRPr="00C212A9">
        <w:rPr>
          <w:rFonts w:ascii="Arial" w:hAnsi="Arial" w:cs="Arial"/>
          <w:b/>
          <w:bCs/>
          <w:color w:val="002060"/>
          <w:sz w:val="22"/>
          <w:szCs w:val="22"/>
        </w:rPr>
        <w:t>EA SPORT FC © 24</w:t>
      </w:r>
      <w:r w:rsidRPr="00C212A9">
        <w:rPr>
          <w:rFonts w:ascii="Arial" w:hAnsi="Arial" w:cs="Arial"/>
          <w:color w:val="002060"/>
          <w:sz w:val="22"/>
          <w:szCs w:val="22"/>
        </w:rPr>
        <w:t>.</w:t>
      </w:r>
    </w:p>
    <w:p w14:paraId="734026EF"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La </w:t>
      </w:r>
      <w:r w:rsidRPr="00C212A9">
        <w:rPr>
          <w:rStyle w:val="Enfasigrassetto"/>
          <w:rFonts w:ascii="Arial" w:hAnsi="Arial" w:cs="Arial"/>
          <w:color w:val="002060"/>
          <w:sz w:val="22"/>
          <w:szCs w:val="22"/>
        </w:rPr>
        <w:t>partecipazione alla competizione virtuale è gratuita</w:t>
      </w:r>
      <w:r w:rsidRPr="00C212A9">
        <w:rPr>
          <w:rFonts w:ascii="Arial" w:hAnsi="Arial" w:cs="Arial"/>
          <w:color w:val="002060"/>
          <w:sz w:val="22"/>
          <w:szCs w:val="22"/>
        </w:rPr>
        <w:t> e riservata a tutte le società affiliate al Comitato Regionale Marche per la stagione 2023-2024 senza distinzioni di categorie.</w:t>
      </w:r>
    </w:p>
    <w:p w14:paraId="7F229F9F"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Il campionato, da disputare nella modalità </w:t>
      </w:r>
      <w:r w:rsidRPr="00C212A9">
        <w:rPr>
          <w:rFonts w:ascii="Arial" w:hAnsi="Arial" w:cs="Arial"/>
          <w:b/>
          <w:bCs/>
          <w:color w:val="002060"/>
          <w:sz w:val="22"/>
          <w:szCs w:val="22"/>
        </w:rPr>
        <w:t>CROSS-PLATFORM</w:t>
      </w:r>
      <w:r w:rsidRPr="00C212A9">
        <w:rPr>
          <w:rFonts w:ascii="Arial" w:hAnsi="Arial" w:cs="Arial"/>
          <w:color w:val="002060"/>
          <w:sz w:val="22"/>
          <w:szCs w:val="22"/>
        </w:rPr>
        <w:t>, che permette ai giocatori di differenti piattaforme (PS4/PS5/PC) di sfidarsi l’uno contro l’altro, si articolerà con una prima fase di incontri di andata e ritorno e una fase finale ad eliminazione diretta. La modalità della competizione sarà “</w:t>
      </w:r>
      <w:r w:rsidRPr="00C212A9">
        <w:rPr>
          <w:rStyle w:val="Enfasigrassetto"/>
          <w:rFonts w:ascii="Arial" w:hAnsi="Arial" w:cs="Arial"/>
          <w:color w:val="002060"/>
          <w:sz w:val="22"/>
          <w:szCs w:val="22"/>
        </w:rPr>
        <w:t>Pro Club 11vs11</w:t>
      </w:r>
      <w:r w:rsidRPr="00C212A9">
        <w:rPr>
          <w:rFonts w:ascii="Arial" w:hAnsi="Arial" w:cs="Arial"/>
          <w:color w:val="002060"/>
          <w:sz w:val="22"/>
          <w:szCs w:val="22"/>
        </w:rPr>
        <w:t>”, che consente a ogni player di creare un calciatore virtuale e di ricoprire un ruolo specifico in campo al fianco dei propri compagni, proprio come in una vera partita di calcio!</w:t>
      </w:r>
    </w:p>
    <w:p w14:paraId="6E52A041"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Ogni società iscriverà </w:t>
      </w:r>
      <w:proofErr w:type="gramStart"/>
      <w:r w:rsidRPr="00C212A9">
        <w:rPr>
          <w:rFonts w:ascii="Arial" w:hAnsi="Arial" w:cs="Arial"/>
          <w:color w:val="002060"/>
          <w:sz w:val="22"/>
          <w:szCs w:val="22"/>
        </w:rPr>
        <w:t>un team</w:t>
      </w:r>
      <w:proofErr w:type="gramEnd"/>
      <w:r w:rsidRPr="00C212A9">
        <w:rPr>
          <w:rFonts w:ascii="Arial" w:hAnsi="Arial" w:cs="Arial"/>
          <w:color w:val="002060"/>
          <w:sz w:val="22"/>
          <w:szCs w:val="22"/>
        </w:rPr>
        <w:t xml:space="preserve"> che dovrà essere composto da un </w:t>
      </w:r>
      <w:r w:rsidRPr="00C212A9">
        <w:rPr>
          <w:rStyle w:val="Enfasigrassetto"/>
          <w:rFonts w:ascii="Arial" w:hAnsi="Arial" w:cs="Arial"/>
          <w:color w:val="002060"/>
          <w:sz w:val="22"/>
          <w:szCs w:val="22"/>
        </w:rPr>
        <w:t>minimo di 5 “players”</w:t>
      </w:r>
      <w:r w:rsidRPr="00C212A9">
        <w:rPr>
          <w:rFonts w:ascii="Arial" w:hAnsi="Arial" w:cs="Arial"/>
          <w:color w:val="002060"/>
          <w:sz w:val="22"/>
          <w:szCs w:val="22"/>
        </w:rPr>
        <w:t xml:space="preserve"> (numero minimo di giocatori in campo) che siano regolarmente riconosciuti dalle rispettive società. Ogni club dovrà nominare un capitano e un </w:t>
      </w:r>
      <w:proofErr w:type="gramStart"/>
      <w:r w:rsidRPr="00C212A9">
        <w:rPr>
          <w:rFonts w:ascii="Arial" w:hAnsi="Arial" w:cs="Arial"/>
          <w:color w:val="002060"/>
          <w:sz w:val="22"/>
          <w:szCs w:val="22"/>
        </w:rPr>
        <w:t>vice capitano</w:t>
      </w:r>
      <w:proofErr w:type="gramEnd"/>
      <w:r w:rsidRPr="00C212A9">
        <w:rPr>
          <w:rFonts w:ascii="Arial" w:hAnsi="Arial" w:cs="Arial"/>
          <w:color w:val="002060"/>
          <w:sz w:val="22"/>
          <w:szCs w:val="22"/>
        </w:rPr>
        <w:t xml:space="preserve"> che avranno il compito di creare e coordinare la squadra.</w:t>
      </w:r>
    </w:p>
    <w:p w14:paraId="72DAC370"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La prima classificata del campionato regionale </w:t>
      </w:r>
      <w:proofErr w:type="spellStart"/>
      <w:r w:rsidRPr="00C212A9">
        <w:rPr>
          <w:rFonts w:ascii="Arial" w:hAnsi="Arial" w:cs="Arial"/>
          <w:color w:val="002060"/>
          <w:sz w:val="22"/>
          <w:szCs w:val="22"/>
        </w:rPr>
        <w:t>eSport</w:t>
      </w:r>
      <w:proofErr w:type="spellEnd"/>
      <w:r w:rsidRPr="00C212A9">
        <w:rPr>
          <w:rFonts w:ascii="Arial" w:hAnsi="Arial" w:cs="Arial"/>
          <w:color w:val="002060"/>
          <w:sz w:val="22"/>
          <w:szCs w:val="22"/>
        </w:rPr>
        <w:t>, avrà la possibilità di giocarsi l’accesso alla </w:t>
      </w:r>
      <w:proofErr w:type="spellStart"/>
      <w:r w:rsidRPr="00C212A9">
        <w:rPr>
          <w:rStyle w:val="Enfasigrassetto"/>
          <w:rFonts w:ascii="Arial" w:hAnsi="Arial" w:cs="Arial"/>
          <w:color w:val="002060"/>
          <w:sz w:val="22"/>
          <w:szCs w:val="22"/>
        </w:rPr>
        <w:t>eSerieD</w:t>
      </w:r>
      <w:proofErr w:type="spellEnd"/>
      <w:r w:rsidRPr="00C212A9">
        <w:rPr>
          <w:rFonts w:ascii="Arial" w:hAnsi="Arial" w:cs="Arial"/>
          <w:color w:val="002060"/>
          <w:sz w:val="22"/>
          <w:szCs w:val="22"/>
        </w:rPr>
        <w:t>!</w:t>
      </w:r>
    </w:p>
    <w:p w14:paraId="4D889A32"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Le Società che desiderano partecipare al suddetto campionato dovranno far pervenire una prima mail di adesione al campionato indirizzandola a </w:t>
      </w:r>
      <w:r w:rsidRPr="00C212A9">
        <w:rPr>
          <w:rStyle w:val="Enfasigrassetto"/>
          <w:rFonts w:ascii="Arial" w:hAnsi="Arial" w:cs="Arial"/>
          <w:color w:val="002060"/>
          <w:sz w:val="22"/>
          <w:szCs w:val="22"/>
        </w:rPr>
        <w:t>esport.marche@lnd.it</w:t>
      </w:r>
      <w:r w:rsidRPr="00C212A9">
        <w:rPr>
          <w:rFonts w:ascii="Arial" w:hAnsi="Arial" w:cs="Arial"/>
          <w:color w:val="002060"/>
          <w:sz w:val="22"/>
          <w:szCs w:val="22"/>
        </w:rPr>
        <w:t xml:space="preserve">. </w:t>
      </w:r>
    </w:p>
    <w:p w14:paraId="0C904968"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 xml:space="preserve">Il Torneo inizierà tra Gennaio e Febbraio 2024 e le gare verranno svolte nelle serate di </w:t>
      </w:r>
      <w:proofErr w:type="gramStart"/>
      <w:r w:rsidRPr="00C212A9">
        <w:rPr>
          <w:rFonts w:ascii="Arial" w:hAnsi="Arial" w:cs="Arial"/>
          <w:color w:val="002060"/>
          <w:sz w:val="22"/>
          <w:szCs w:val="22"/>
        </w:rPr>
        <w:t>Lunedì</w:t>
      </w:r>
      <w:proofErr w:type="gramEnd"/>
      <w:r w:rsidRPr="00C212A9">
        <w:rPr>
          <w:rFonts w:ascii="Arial" w:hAnsi="Arial" w:cs="Arial"/>
          <w:color w:val="002060"/>
          <w:sz w:val="22"/>
          <w:szCs w:val="22"/>
        </w:rPr>
        <w:t xml:space="preserve"> e Martedì.</w:t>
      </w:r>
    </w:p>
    <w:p w14:paraId="165CDB13" w14:textId="77777777" w:rsidR="00B471E4" w:rsidRPr="00C212A9" w:rsidRDefault="00B471E4" w:rsidP="00B471E4">
      <w:pPr>
        <w:pStyle w:val="NormaleWeb"/>
        <w:shd w:val="clear" w:color="auto" w:fill="FFFFFF"/>
        <w:jc w:val="both"/>
        <w:rPr>
          <w:rFonts w:ascii="Arial" w:hAnsi="Arial" w:cs="Arial"/>
          <w:color w:val="002060"/>
          <w:sz w:val="22"/>
          <w:szCs w:val="22"/>
        </w:rPr>
      </w:pPr>
      <w:r w:rsidRPr="00C212A9">
        <w:rPr>
          <w:rFonts w:ascii="Arial" w:hAnsi="Arial" w:cs="Arial"/>
          <w:color w:val="002060"/>
          <w:sz w:val="22"/>
          <w:szCs w:val="22"/>
        </w:rPr>
        <w:t>La formula del campionato verrà stabilita al momento della chiusura delle iscrizioni in base al numero di società iscritte.</w:t>
      </w:r>
    </w:p>
    <w:p w14:paraId="5DCB7764" w14:textId="77777777" w:rsidR="00B471E4" w:rsidRPr="00853B7E" w:rsidRDefault="00B471E4" w:rsidP="008B5F73">
      <w:pPr>
        <w:rPr>
          <w:rFonts w:ascii="Arial" w:hAnsi="Arial" w:cs="Arial"/>
          <w:b/>
          <w:bCs/>
          <w:color w:val="002060"/>
          <w:sz w:val="22"/>
          <w:szCs w:val="22"/>
        </w:rPr>
      </w:pPr>
    </w:p>
    <w:p w14:paraId="620ED1BA" w14:textId="77777777" w:rsidR="009E41D8" w:rsidRPr="00853B7E"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FCC7CB2" w14:textId="77777777" w:rsidR="00864972" w:rsidRDefault="00864972" w:rsidP="00864972">
      <w:pPr>
        <w:pStyle w:val="breakline"/>
        <w:rPr>
          <w:color w:val="002060"/>
        </w:rPr>
      </w:pPr>
    </w:p>
    <w:p w14:paraId="2AB00805" w14:textId="77777777" w:rsidR="00CC020D" w:rsidRPr="0053477E" w:rsidRDefault="00CC020D" w:rsidP="00CC020D">
      <w:pPr>
        <w:pStyle w:val="breakline"/>
        <w:rPr>
          <w:color w:val="002060"/>
        </w:rPr>
      </w:pPr>
    </w:p>
    <w:p w14:paraId="3E306003" w14:textId="77777777" w:rsidR="00CC020D" w:rsidRPr="0053477E" w:rsidRDefault="00CC020D" w:rsidP="00CC020D">
      <w:pPr>
        <w:pStyle w:val="titolocampionato0"/>
        <w:shd w:val="clear" w:color="auto" w:fill="CCCCCC"/>
        <w:spacing w:before="80" w:after="40"/>
        <w:rPr>
          <w:color w:val="002060"/>
        </w:rPr>
      </w:pPr>
      <w:r w:rsidRPr="0053477E">
        <w:rPr>
          <w:color w:val="002060"/>
        </w:rPr>
        <w:t>CALCIO A CINQUE SERIE C1</w:t>
      </w:r>
    </w:p>
    <w:p w14:paraId="60E035C5" w14:textId="77777777" w:rsidR="00CC020D" w:rsidRPr="0053477E" w:rsidRDefault="00CC020D" w:rsidP="00CC020D">
      <w:pPr>
        <w:pStyle w:val="titoloprinc0"/>
        <w:rPr>
          <w:color w:val="002060"/>
        </w:rPr>
      </w:pPr>
      <w:r w:rsidRPr="0053477E">
        <w:rPr>
          <w:color w:val="002060"/>
        </w:rPr>
        <w:t>RISULTATI</w:t>
      </w:r>
    </w:p>
    <w:p w14:paraId="147BA8E0" w14:textId="77777777" w:rsidR="00CC020D" w:rsidRPr="0053477E" w:rsidRDefault="00CC020D" w:rsidP="00CC020D">
      <w:pPr>
        <w:pStyle w:val="breakline"/>
        <w:rPr>
          <w:color w:val="002060"/>
        </w:rPr>
      </w:pPr>
    </w:p>
    <w:p w14:paraId="670A58D6" w14:textId="77777777" w:rsidR="00CC020D" w:rsidRPr="0053477E" w:rsidRDefault="00CC020D" w:rsidP="00CC020D">
      <w:pPr>
        <w:pStyle w:val="sottotitolocampionato10"/>
        <w:rPr>
          <w:color w:val="002060"/>
        </w:rPr>
      </w:pPr>
      <w:r w:rsidRPr="0053477E">
        <w:rPr>
          <w:color w:val="002060"/>
        </w:rPr>
        <w:t>RISULTATI UFFICIALI GARE DEL 27/10/2023</w:t>
      </w:r>
    </w:p>
    <w:p w14:paraId="12FF042E"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5C50048B"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14255313"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016F5DB8"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B2C4E" w14:textId="77777777" w:rsidR="00CC020D" w:rsidRPr="0053477E" w:rsidRDefault="00CC020D" w:rsidP="00C02D2C">
                  <w:pPr>
                    <w:pStyle w:val="headertabella0"/>
                    <w:rPr>
                      <w:color w:val="002060"/>
                    </w:rPr>
                  </w:pPr>
                  <w:r w:rsidRPr="0053477E">
                    <w:rPr>
                      <w:color w:val="002060"/>
                    </w:rPr>
                    <w:t>GIRONE A - 7 Giornata - A</w:t>
                  </w:r>
                </w:p>
              </w:tc>
            </w:tr>
            <w:tr w:rsidR="00CC020D" w:rsidRPr="0053477E" w14:paraId="1F3D9572"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6B03DB" w14:textId="77777777" w:rsidR="00CC020D" w:rsidRPr="0053477E" w:rsidRDefault="00CC020D" w:rsidP="00C02D2C">
                  <w:pPr>
                    <w:pStyle w:val="rowtabella0"/>
                    <w:rPr>
                      <w:color w:val="002060"/>
                    </w:rPr>
                  </w:pPr>
                  <w:r w:rsidRPr="0053477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FC240" w14:textId="77777777" w:rsidR="00CC020D" w:rsidRPr="0053477E" w:rsidRDefault="00CC020D" w:rsidP="00C02D2C">
                  <w:pPr>
                    <w:pStyle w:val="rowtabella0"/>
                    <w:rPr>
                      <w:color w:val="002060"/>
                    </w:rPr>
                  </w:pPr>
                  <w:r w:rsidRPr="0053477E">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BE07D" w14:textId="77777777" w:rsidR="00CC020D" w:rsidRPr="0053477E" w:rsidRDefault="00CC020D" w:rsidP="00C02D2C">
                  <w:pPr>
                    <w:pStyle w:val="rowtabella0"/>
                    <w:jc w:val="center"/>
                    <w:rPr>
                      <w:color w:val="002060"/>
                    </w:rPr>
                  </w:pPr>
                  <w:r w:rsidRPr="0053477E">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FE554" w14:textId="77777777" w:rsidR="00CC020D" w:rsidRPr="0053477E" w:rsidRDefault="00CC020D" w:rsidP="00C02D2C">
                  <w:pPr>
                    <w:pStyle w:val="rowtabella0"/>
                    <w:jc w:val="center"/>
                    <w:rPr>
                      <w:color w:val="002060"/>
                    </w:rPr>
                  </w:pPr>
                  <w:r w:rsidRPr="0053477E">
                    <w:rPr>
                      <w:color w:val="002060"/>
                    </w:rPr>
                    <w:t> </w:t>
                  </w:r>
                </w:p>
              </w:tc>
            </w:tr>
            <w:tr w:rsidR="00CC020D" w:rsidRPr="0053477E" w14:paraId="5B3F9C20"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AE64C" w14:textId="77777777" w:rsidR="00CC020D" w:rsidRPr="0053477E" w:rsidRDefault="00CC020D" w:rsidP="00C02D2C">
                  <w:pPr>
                    <w:pStyle w:val="rowtabella0"/>
                    <w:rPr>
                      <w:color w:val="002060"/>
                    </w:rPr>
                  </w:pPr>
                  <w:r w:rsidRPr="0053477E">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81A7B6" w14:textId="77777777" w:rsidR="00CC020D" w:rsidRPr="0053477E" w:rsidRDefault="00CC020D" w:rsidP="00C02D2C">
                  <w:pPr>
                    <w:pStyle w:val="rowtabella0"/>
                    <w:rPr>
                      <w:color w:val="002060"/>
                    </w:rPr>
                  </w:pPr>
                  <w:r w:rsidRPr="0053477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0BAA23" w14:textId="77777777" w:rsidR="00CC020D" w:rsidRPr="0053477E" w:rsidRDefault="00CC020D" w:rsidP="00C02D2C">
                  <w:pPr>
                    <w:pStyle w:val="rowtabella0"/>
                    <w:jc w:val="center"/>
                    <w:rPr>
                      <w:color w:val="002060"/>
                    </w:rPr>
                  </w:pPr>
                  <w:r w:rsidRPr="0053477E">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AE352" w14:textId="77777777" w:rsidR="00CC020D" w:rsidRPr="0053477E" w:rsidRDefault="00CC020D" w:rsidP="00C02D2C">
                  <w:pPr>
                    <w:pStyle w:val="rowtabella0"/>
                    <w:jc w:val="center"/>
                    <w:rPr>
                      <w:color w:val="002060"/>
                    </w:rPr>
                  </w:pPr>
                  <w:r w:rsidRPr="0053477E">
                    <w:rPr>
                      <w:color w:val="002060"/>
                    </w:rPr>
                    <w:t> </w:t>
                  </w:r>
                </w:p>
              </w:tc>
            </w:tr>
            <w:tr w:rsidR="00CC020D" w:rsidRPr="0053477E" w14:paraId="2F379230"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556193" w14:textId="77777777" w:rsidR="00CC020D" w:rsidRPr="0053477E" w:rsidRDefault="00CC020D" w:rsidP="00C02D2C">
                  <w:pPr>
                    <w:pStyle w:val="rowtabella0"/>
                    <w:rPr>
                      <w:color w:val="002060"/>
                    </w:rPr>
                  </w:pPr>
                  <w:r w:rsidRPr="0053477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8D181A" w14:textId="77777777" w:rsidR="00CC020D" w:rsidRPr="0053477E" w:rsidRDefault="00CC020D" w:rsidP="00C02D2C">
                  <w:pPr>
                    <w:pStyle w:val="rowtabella0"/>
                    <w:rPr>
                      <w:color w:val="002060"/>
                    </w:rPr>
                  </w:pPr>
                  <w:r w:rsidRPr="0053477E">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E24CCE" w14:textId="77777777" w:rsidR="00CC020D" w:rsidRPr="0053477E" w:rsidRDefault="00CC020D" w:rsidP="00C02D2C">
                  <w:pPr>
                    <w:pStyle w:val="rowtabella0"/>
                    <w:jc w:val="center"/>
                    <w:rPr>
                      <w:color w:val="002060"/>
                    </w:rPr>
                  </w:pPr>
                  <w:r w:rsidRPr="0053477E">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92684" w14:textId="77777777" w:rsidR="00CC020D" w:rsidRPr="0053477E" w:rsidRDefault="00CC020D" w:rsidP="00C02D2C">
                  <w:pPr>
                    <w:pStyle w:val="rowtabella0"/>
                    <w:jc w:val="center"/>
                    <w:rPr>
                      <w:color w:val="002060"/>
                    </w:rPr>
                  </w:pPr>
                  <w:r w:rsidRPr="0053477E">
                    <w:rPr>
                      <w:color w:val="002060"/>
                    </w:rPr>
                    <w:t> </w:t>
                  </w:r>
                </w:p>
              </w:tc>
            </w:tr>
            <w:tr w:rsidR="00CC020D" w:rsidRPr="0053477E" w14:paraId="30CFA508"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EFF536" w14:textId="77777777" w:rsidR="00CC020D" w:rsidRPr="0053477E" w:rsidRDefault="00CC020D" w:rsidP="00C02D2C">
                  <w:pPr>
                    <w:pStyle w:val="rowtabella0"/>
                    <w:rPr>
                      <w:color w:val="002060"/>
                    </w:rPr>
                  </w:pPr>
                  <w:r w:rsidRPr="0053477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9ECDD0" w14:textId="77777777" w:rsidR="00CC020D" w:rsidRPr="0053477E" w:rsidRDefault="00CC020D" w:rsidP="00C02D2C">
                  <w:pPr>
                    <w:pStyle w:val="rowtabella0"/>
                    <w:rPr>
                      <w:color w:val="002060"/>
                    </w:rPr>
                  </w:pPr>
                  <w:r w:rsidRPr="0053477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AA36C" w14:textId="77777777" w:rsidR="00CC020D" w:rsidRPr="0053477E" w:rsidRDefault="00CC020D" w:rsidP="00C02D2C">
                  <w:pPr>
                    <w:pStyle w:val="rowtabella0"/>
                    <w:jc w:val="center"/>
                    <w:rPr>
                      <w:color w:val="002060"/>
                    </w:rPr>
                  </w:pPr>
                  <w:r w:rsidRPr="0053477E">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6C1E35" w14:textId="77777777" w:rsidR="00CC020D" w:rsidRPr="0053477E" w:rsidRDefault="00CC020D" w:rsidP="00C02D2C">
                  <w:pPr>
                    <w:pStyle w:val="rowtabella0"/>
                    <w:jc w:val="center"/>
                    <w:rPr>
                      <w:color w:val="002060"/>
                    </w:rPr>
                  </w:pPr>
                  <w:r w:rsidRPr="0053477E">
                    <w:rPr>
                      <w:color w:val="002060"/>
                    </w:rPr>
                    <w:t> </w:t>
                  </w:r>
                </w:p>
              </w:tc>
            </w:tr>
            <w:tr w:rsidR="00CC020D" w:rsidRPr="0053477E" w14:paraId="7A51FB21"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FAFA9A" w14:textId="77777777" w:rsidR="00CC020D" w:rsidRPr="0053477E" w:rsidRDefault="00CC020D" w:rsidP="00C02D2C">
                  <w:pPr>
                    <w:pStyle w:val="rowtabella0"/>
                    <w:rPr>
                      <w:color w:val="002060"/>
                    </w:rPr>
                  </w:pPr>
                  <w:r w:rsidRPr="0053477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6C9F7E" w14:textId="77777777" w:rsidR="00CC020D" w:rsidRPr="0053477E" w:rsidRDefault="00CC020D" w:rsidP="00C02D2C">
                  <w:pPr>
                    <w:pStyle w:val="rowtabella0"/>
                    <w:rPr>
                      <w:color w:val="002060"/>
                    </w:rPr>
                  </w:pPr>
                  <w:r w:rsidRPr="0053477E">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2F6B6E" w14:textId="77777777" w:rsidR="00CC020D" w:rsidRPr="0053477E" w:rsidRDefault="00CC020D" w:rsidP="00C02D2C">
                  <w:pPr>
                    <w:pStyle w:val="rowtabella0"/>
                    <w:jc w:val="center"/>
                    <w:rPr>
                      <w:color w:val="002060"/>
                    </w:rPr>
                  </w:pPr>
                  <w:r w:rsidRPr="0053477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393FD0" w14:textId="77777777" w:rsidR="00CC020D" w:rsidRPr="0053477E" w:rsidRDefault="00CC020D" w:rsidP="00C02D2C">
                  <w:pPr>
                    <w:pStyle w:val="rowtabella0"/>
                    <w:jc w:val="center"/>
                    <w:rPr>
                      <w:color w:val="002060"/>
                    </w:rPr>
                  </w:pPr>
                  <w:r w:rsidRPr="0053477E">
                    <w:rPr>
                      <w:color w:val="002060"/>
                    </w:rPr>
                    <w:t> </w:t>
                  </w:r>
                </w:p>
              </w:tc>
            </w:tr>
            <w:tr w:rsidR="00CC020D" w:rsidRPr="0053477E" w14:paraId="12C0D6B7"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1C28C2" w14:textId="77777777" w:rsidR="00CC020D" w:rsidRPr="0053477E" w:rsidRDefault="00CC020D" w:rsidP="00C02D2C">
                  <w:pPr>
                    <w:pStyle w:val="rowtabella0"/>
                    <w:rPr>
                      <w:color w:val="002060"/>
                    </w:rPr>
                  </w:pPr>
                  <w:r w:rsidRPr="0053477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547968" w14:textId="77777777" w:rsidR="00CC020D" w:rsidRPr="0053477E" w:rsidRDefault="00CC020D" w:rsidP="00C02D2C">
                  <w:pPr>
                    <w:pStyle w:val="rowtabella0"/>
                    <w:rPr>
                      <w:color w:val="002060"/>
                    </w:rPr>
                  </w:pPr>
                  <w:r w:rsidRPr="0053477E">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2904E" w14:textId="77777777" w:rsidR="00CC020D" w:rsidRPr="0053477E" w:rsidRDefault="00CC020D" w:rsidP="00C02D2C">
                  <w:pPr>
                    <w:pStyle w:val="rowtabella0"/>
                    <w:jc w:val="center"/>
                    <w:rPr>
                      <w:color w:val="002060"/>
                    </w:rPr>
                  </w:pPr>
                  <w:r w:rsidRPr="0053477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6CE30" w14:textId="77777777" w:rsidR="00CC020D" w:rsidRPr="0053477E" w:rsidRDefault="00CC020D" w:rsidP="00C02D2C">
                  <w:pPr>
                    <w:pStyle w:val="rowtabella0"/>
                    <w:jc w:val="center"/>
                    <w:rPr>
                      <w:color w:val="002060"/>
                    </w:rPr>
                  </w:pPr>
                  <w:r w:rsidRPr="0053477E">
                    <w:rPr>
                      <w:color w:val="002060"/>
                    </w:rPr>
                    <w:t> </w:t>
                  </w:r>
                </w:p>
              </w:tc>
            </w:tr>
            <w:tr w:rsidR="00CC020D" w:rsidRPr="0053477E" w14:paraId="244BCDEE"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9E4B4" w14:textId="77777777" w:rsidR="00CC020D" w:rsidRPr="0053477E" w:rsidRDefault="00CC020D" w:rsidP="00C02D2C">
                  <w:pPr>
                    <w:pStyle w:val="rowtabella0"/>
                    <w:rPr>
                      <w:color w:val="002060"/>
                    </w:rPr>
                  </w:pPr>
                  <w:r w:rsidRPr="0053477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7860A" w14:textId="77777777" w:rsidR="00CC020D" w:rsidRPr="0053477E" w:rsidRDefault="00CC020D" w:rsidP="00C02D2C">
                  <w:pPr>
                    <w:pStyle w:val="rowtabella0"/>
                    <w:rPr>
                      <w:color w:val="002060"/>
                    </w:rPr>
                  </w:pPr>
                  <w:r w:rsidRPr="0053477E">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DED66" w14:textId="77777777" w:rsidR="00CC020D" w:rsidRPr="0053477E" w:rsidRDefault="00CC020D" w:rsidP="00C02D2C">
                  <w:pPr>
                    <w:pStyle w:val="rowtabella0"/>
                    <w:jc w:val="center"/>
                    <w:rPr>
                      <w:color w:val="002060"/>
                    </w:rPr>
                  </w:pPr>
                  <w:r w:rsidRPr="0053477E">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92BA2" w14:textId="77777777" w:rsidR="00CC020D" w:rsidRPr="0053477E" w:rsidRDefault="00CC020D" w:rsidP="00C02D2C">
                  <w:pPr>
                    <w:pStyle w:val="rowtabella0"/>
                    <w:jc w:val="center"/>
                    <w:rPr>
                      <w:color w:val="002060"/>
                    </w:rPr>
                  </w:pPr>
                  <w:r w:rsidRPr="0053477E">
                    <w:rPr>
                      <w:color w:val="002060"/>
                    </w:rPr>
                    <w:t> </w:t>
                  </w:r>
                </w:p>
              </w:tc>
            </w:tr>
          </w:tbl>
          <w:p w14:paraId="0B27E267" w14:textId="77777777" w:rsidR="00CC020D" w:rsidRPr="0053477E" w:rsidRDefault="00CC020D" w:rsidP="00C02D2C">
            <w:pPr>
              <w:rPr>
                <w:color w:val="002060"/>
              </w:rPr>
            </w:pPr>
          </w:p>
        </w:tc>
      </w:tr>
    </w:tbl>
    <w:p w14:paraId="76F0C894" w14:textId="77777777" w:rsidR="00CC020D" w:rsidRPr="0053477E" w:rsidRDefault="00CC020D" w:rsidP="00CC020D">
      <w:pPr>
        <w:pStyle w:val="breakline"/>
        <w:rPr>
          <w:rFonts w:eastAsiaTheme="minorEastAsia"/>
          <w:color w:val="002060"/>
        </w:rPr>
      </w:pPr>
    </w:p>
    <w:p w14:paraId="0E4BDD50" w14:textId="77777777" w:rsidR="00CC020D" w:rsidRPr="0053477E" w:rsidRDefault="00CC020D" w:rsidP="00CC020D">
      <w:pPr>
        <w:pStyle w:val="breakline"/>
        <w:rPr>
          <w:color w:val="002060"/>
        </w:rPr>
      </w:pPr>
    </w:p>
    <w:p w14:paraId="0F76102B" w14:textId="77777777" w:rsidR="00CC020D" w:rsidRPr="0053477E" w:rsidRDefault="00CC020D" w:rsidP="00CC020D">
      <w:pPr>
        <w:pStyle w:val="titoloprinc0"/>
        <w:rPr>
          <w:color w:val="002060"/>
        </w:rPr>
      </w:pPr>
      <w:r w:rsidRPr="0053477E">
        <w:rPr>
          <w:color w:val="002060"/>
        </w:rPr>
        <w:lastRenderedPageBreak/>
        <w:t>GIUDICE SPORTIVO</w:t>
      </w:r>
    </w:p>
    <w:p w14:paraId="3F570DC0"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09B74736" w14:textId="77777777" w:rsidR="00CC020D" w:rsidRPr="0053477E" w:rsidRDefault="00CC020D" w:rsidP="00CC020D">
      <w:pPr>
        <w:pStyle w:val="titolo10"/>
        <w:rPr>
          <w:color w:val="002060"/>
        </w:rPr>
      </w:pPr>
      <w:r w:rsidRPr="0053477E">
        <w:rPr>
          <w:color w:val="002060"/>
        </w:rPr>
        <w:t xml:space="preserve">GARE DEL 27/10/2023 </w:t>
      </w:r>
    </w:p>
    <w:p w14:paraId="57338888" w14:textId="77777777" w:rsidR="00CC020D" w:rsidRPr="0053477E" w:rsidRDefault="00CC020D" w:rsidP="00CC020D">
      <w:pPr>
        <w:pStyle w:val="titolo7a"/>
        <w:rPr>
          <w:color w:val="002060"/>
        </w:rPr>
      </w:pPr>
      <w:r w:rsidRPr="0053477E">
        <w:rPr>
          <w:color w:val="002060"/>
        </w:rPr>
        <w:t xml:space="preserve">PROVVEDIMENTI DISCIPLINARI </w:t>
      </w:r>
    </w:p>
    <w:p w14:paraId="6F099FCC"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5F443F82" w14:textId="77777777" w:rsidR="00CC020D" w:rsidRPr="0053477E" w:rsidRDefault="00CC020D" w:rsidP="00CC020D">
      <w:pPr>
        <w:pStyle w:val="titolo30"/>
        <w:rPr>
          <w:color w:val="002060"/>
        </w:rPr>
      </w:pPr>
      <w:r w:rsidRPr="0053477E">
        <w:rPr>
          <w:color w:val="002060"/>
        </w:rPr>
        <w:t xml:space="preserve">SOCIETA' </w:t>
      </w:r>
    </w:p>
    <w:p w14:paraId="5845355E" w14:textId="77777777" w:rsidR="00CC020D" w:rsidRPr="0053477E" w:rsidRDefault="00CC020D" w:rsidP="00CC020D">
      <w:pPr>
        <w:pStyle w:val="titolo20"/>
        <w:rPr>
          <w:color w:val="002060"/>
        </w:rPr>
      </w:pPr>
      <w:r w:rsidRPr="0053477E">
        <w:rPr>
          <w:color w:val="002060"/>
        </w:rPr>
        <w:t xml:space="preserve">AMMENDA </w:t>
      </w:r>
    </w:p>
    <w:p w14:paraId="721D3A80" w14:textId="77777777" w:rsidR="00CC020D" w:rsidRPr="0053477E" w:rsidRDefault="00CC020D" w:rsidP="00CC020D">
      <w:pPr>
        <w:pStyle w:val="diffida"/>
        <w:spacing w:before="80" w:beforeAutospacing="0" w:after="40" w:afterAutospacing="0"/>
        <w:jc w:val="left"/>
        <w:rPr>
          <w:color w:val="002060"/>
        </w:rPr>
      </w:pPr>
      <w:r w:rsidRPr="0053477E">
        <w:rPr>
          <w:color w:val="002060"/>
        </w:rPr>
        <w:t xml:space="preserve">Euro 80,00 FUTSAL CASELLE </w:t>
      </w:r>
      <w:r w:rsidRPr="0053477E">
        <w:rPr>
          <w:color w:val="002060"/>
        </w:rPr>
        <w:br/>
        <w:t>Per aver alcuni p</w:t>
      </w:r>
      <w:r>
        <w:rPr>
          <w:color w:val="002060"/>
        </w:rPr>
        <w:t>r</w:t>
      </w:r>
      <w:r w:rsidRPr="0053477E">
        <w:rPr>
          <w:color w:val="002060"/>
        </w:rPr>
        <w:t xml:space="preserve">opri sostenitori aspettato l'arbitro dinanzi allo spogliatoio per provocarlo. </w:t>
      </w:r>
    </w:p>
    <w:p w14:paraId="665A3B28" w14:textId="77777777" w:rsidR="00CC020D" w:rsidRPr="0053477E" w:rsidRDefault="00CC020D" w:rsidP="00CC020D">
      <w:pPr>
        <w:pStyle w:val="diffida"/>
        <w:spacing w:before="80" w:beforeAutospacing="0" w:after="40" w:afterAutospacing="0"/>
        <w:jc w:val="left"/>
        <w:rPr>
          <w:color w:val="002060"/>
        </w:rPr>
      </w:pPr>
      <w:r w:rsidRPr="0053477E">
        <w:rPr>
          <w:color w:val="002060"/>
        </w:rPr>
        <w:br/>
        <w:t xml:space="preserve">Euro 70,00 PIETRALACROCE 73 </w:t>
      </w:r>
      <w:r w:rsidRPr="0053477E">
        <w:rPr>
          <w:color w:val="002060"/>
        </w:rPr>
        <w:br/>
        <w:t>Per aver permesso ad alcuni sostenitori della squadra ospite di sosta-re negli spazi antistanti gli spogl</w:t>
      </w:r>
      <w:r>
        <w:rPr>
          <w:color w:val="002060"/>
        </w:rPr>
        <w:t>i</w:t>
      </w:r>
      <w:r w:rsidRPr="0053477E">
        <w:rPr>
          <w:color w:val="002060"/>
        </w:rPr>
        <w:t xml:space="preserve">atoi a fine gara. </w:t>
      </w:r>
    </w:p>
    <w:p w14:paraId="2E9C54B5" w14:textId="77777777" w:rsidR="00CC020D" w:rsidRPr="0053477E" w:rsidRDefault="00CC020D" w:rsidP="00CC020D">
      <w:pPr>
        <w:pStyle w:val="titolo30"/>
        <w:rPr>
          <w:color w:val="002060"/>
        </w:rPr>
      </w:pPr>
      <w:r w:rsidRPr="0053477E">
        <w:rPr>
          <w:color w:val="002060"/>
        </w:rPr>
        <w:t xml:space="preserve">DIRIGENTI </w:t>
      </w:r>
    </w:p>
    <w:p w14:paraId="3E6A822A" w14:textId="77777777" w:rsidR="00CC020D" w:rsidRPr="0053477E" w:rsidRDefault="00CC020D" w:rsidP="00CC020D">
      <w:pPr>
        <w:pStyle w:val="titolo20"/>
        <w:rPr>
          <w:color w:val="002060"/>
        </w:rPr>
      </w:pPr>
      <w:r w:rsidRPr="0053477E">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E2E9582" w14:textId="77777777" w:rsidTr="00C02D2C">
        <w:tc>
          <w:tcPr>
            <w:tcW w:w="2200" w:type="dxa"/>
            <w:tcMar>
              <w:top w:w="20" w:type="dxa"/>
              <w:left w:w="20" w:type="dxa"/>
              <w:bottom w:w="20" w:type="dxa"/>
              <w:right w:w="20" w:type="dxa"/>
            </w:tcMar>
            <w:vAlign w:val="center"/>
            <w:hideMark/>
          </w:tcPr>
          <w:p w14:paraId="17105A01" w14:textId="77777777" w:rsidR="00CC020D" w:rsidRPr="0053477E" w:rsidRDefault="00CC020D" w:rsidP="00C02D2C">
            <w:pPr>
              <w:pStyle w:val="movimento"/>
              <w:rPr>
                <w:color w:val="002060"/>
              </w:rPr>
            </w:pPr>
            <w:r w:rsidRPr="0053477E">
              <w:rPr>
                <w:color w:val="002060"/>
              </w:rPr>
              <w:t>SFORZA GLAUCO</w:t>
            </w:r>
          </w:p>
        </w:tc>
        <w:tc>
          <w:tcPr>
            <w:tcW w:w="2200" w:type="dxa"/>
            <w:tcMar>
              <w:top w:w="20" w:type="dxa"/>
              <w:left w:w="20" w:type="dxa"/>
              <w:bottom w:w="20" w:type="dxa"/>
              <w:right w:w="20" w:type="dxa"/>
            </w:tcMar>
            <w:vAlign w:val="center"/>
            <w:hideMark/>
          </w:tcPr>
          <w:p w14:paraId="69599C8C" w14:textId="77777777" w:rsidR="00CC020D" w:rsidRPr="0053477E" w:rsidRDefault="00CC020D" w:rsidP="00C02D2C">
            <w:pPr>
              <w:pStyle w:val="movimento2"/>
              <w:rPr>
                <w:color w:val="002060"/>
              </w:rPr>
            </w:pPr>
            <w:r w:rsidRPr="0053477E">
              <w:rPr>
                <w:color w:val="002060"/>
              </w:rPr>
              <w:t xml:space="preserve">(INVICTA FUTSAL MACERATA) </w:t>
            </w:r>
          </w:p>
        </w:tc>
        <w:tc>
          <w:tcPr>
            <w:tcW w:w="800" w:type="dxa"/>
            <w:tcMar>
              <w:top w:w="20" w:type="dxa"/>
              <w:left w:w="20" w:type="dxa"/>
              <w:bottom w:w="20" w:type="dxa"/>
              <w:right w:w="20" w:type="dxa"/>
            </w:tcMar>
            <w:vAlign w:val="center"/>
            <w:hideMark/>
          </w:tcPr>
          <w:p w14:paraId="2DD78BF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120514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FDBCC05" w14:textId="77777777" w:rsidR="00CC020D" w:rsidRPr="0053477E" w:rsidRDefault="00CC020D" w:rsidP="00C02D2C">
            <w:pPr>
              <w:pStyle w:val="movimento2"/>
              <w:rPr>
                <w:color w:val="002060"/>
              </w:rPr>
            </w:pPr>
            <w:r w:rsidRPr="0053477E">
              <w:rPr>
                <w:color w:val="002060"/>
              </w:rPr>
              <w:t> </w:t>
            </w:r>
          </w:p>
        </w:tc>
      </w:tr>
    </w:tbl>
    <w:p w14:paraId="5C2A972F"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Per aver ritardato la ripresa di gioco trattenendo il pallone per poi scagliarlo verso il giocatore avversario. </w:t>
      </w:r>
    </w:p>
    <w:p w14:paraId="68F6C2C2" w14:textId="77777777" w:rsidR="00CC020D" w:rsidRPr="0053477E" w:rsidRDefault="00CC020D" w:rsidP="00CC020D">
      <w:pPr>
        <w:pStyle w:val="titolo20"/>
        <w:rPr>
          <w:color w:val="002060"/>
        </w:rPr>
      </w:pPr>
      <w:r w:rsidRPr="0053477E">
        <w:rPr>
          <w:color w:val="002060"/>
        </w:rPr>
        <w:t xml:space="preserve">INIBIZIONE A SVOLGERE OGNI ATTIVITA'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9806BF7" w14:textId="77777777" w:rsidTr="00C02D2C">
        <w:tc>
          <w:tcPr>
            <w:tcW w:w="2200" w:type="dxa"/>
            <w:tcMar>
              <w:top w:w="20" w:type="dxa"/>
              <w:left w:w="20" w:type="dxa"/>
              <w:bottom w:w="20" w:type="dxa"/>
              <w:right w:w="20" w:type="dxa"/>
            </w:tcMar>
            <w:vAlign w:val="center"/>
            <w:hideMark/>
          </w:tcPr>
          <w:p w14:paraId="5D9A80C4" w14:textId="77777777" w:rsidR="00CC020D" w:rsidRPr="0053477E" w:rsidRDefault="00CC020D" w:rsidP="00C02D2C">
            <w:pPr>
              <w:pStyle w:val="movimento"/>
              <w:rPr>
                <w:color w:val="002060"/>
              </w:rPr>
            </w:pPr>
            <w:r w:rsidRPr="0053477E">
              <w:rPr>
                <w:color w:val="002060"/>
              </w:rPr>
              <w:t>COSTANTINI MASSIMO</w:t>
            </w:r>
          </w:p>
        </w:tc>
        <w:tc>
          <w:tcPr>
            <w:tcW w:w="2200" w:type="dxa"/>
            <w:tcMar>
              <w:top w:w="20" w:type="dxa"/>
              <w:left w:w="20" w:type="dxa"/>
              <w:bottom w:w="20" w:type="dxa"/>
              <w:right w:w="20" w:type="dxa"/>
            </w:tcMar>
            <w:vAlign w:val="center"/>
            <w:hideMark/>
          </w:tcPr>
          <w:p w14:paraId="0B4AB573"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4C1FB2E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71E1AC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8F56715" w14:textId="77777777" w:rsidR="00CC020D" w:rsidRPr="0053477E" w:rsidRDefault="00CC020D" w:rsidP="00C02D2C">
            <w:pPr>
              <w:pStyle w:val="movimento2"/>
              <w:rPr>
                <w:color w:val="002060"/>
              </w:rPr>
            </w:pPr>
            <w:r w:rsidRPr="0053477E">
              <w:rPr>
                <w:color w:val="002060"/>
              </w:rPr>
              <w:t> </w:t>
            </w:r>
          </w:p>
        </w:tc>
      </w:tr>
    </w:tbl>
    <w:p w14:paraId="2EBACCAE"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38D73B7" w14:textId="77777777" w:rsidTr="00C02D2C">
        <w:tc>
          <w:tcPr>
            <w:tcW w:w="2200" w:type="dxa"/>
            <w:tcMar>
              <w:top w:w="20" w:type="dxa"/>
              <w:left w:w="20" w:type="dxa"/>
              <w:bottom w:w="20" w:type="dxa"/>
              <w:right w:w="20" w:type="dxa"/>
            </w:tcMar>
            <w:vAlign w:val="center"/>
            <w:hideMark/>
          </w:tcPr>
          <w:p w14:paraId="4F4B02E8" w14:textId="77777777" w:rsidR="00CC020D" w:rsidRPr="0053477E" w:rsidRDefault="00CC020D" w:rsidP="00C02D2C">
            <w:pPr>
              <w:pStyle w:val="movimento"/>
              <w:rPr>
                <w:color w:val="002060"/>
              </w:rPr>
            </w:pPr>
            <w:r w:rsidRPr="0053477E">
              <w:rPr>
                <w:color w:val="002060"/>
              </w:rPr>
              <w:t>PIERBATTISTA GUIDO</w:t>
            </w:r>
          </w:p>
        </w:tc>
        <w:tc>
          <w:tcPr>
            <w:tcW w:w="2200" w:type="dxa"/>
            <w:tcMar>
              <w:top w:w="20" w:type="dxa"/>
              <w:left w:w="20" w:type="dxa"/>
              <w:bottom w:w="20" w:type="dxa"/>
              <w:right w:w="20" w:type="dxa"/>
            </w:tcMar>
            <w:vAlign w:val="center"/>
            <w:hideMark/>
          </w:tcPr>
          <w:p w14:paraId="0BBB5401" w14:textId="77777777" w:rsidR="00CC020D" w:rsidRPr="0053477E" w:rsidRDefault="00CC020D" w:rsidP="00C02D2C">
            <w:pPr>
              <w:pStyle w:val="movimento2"/>
              <w:rPr>
                <w:color w:val="002060"/>
              </w:rPr>
            </w:pPr>
            <w:r w:rsidRPr="0053477E">
              <w:rPr>
                <w:color w:val="002060"/>
              </w:rPr>
              <w:t xml:space="preserve">(FUTSAL MONTURANO) </w:t>
            </w:r>
          </w:p>
        </w:tc>
        <w:tc>
          <w:tcPr>
            <w:tcW w:w="800" w:type="dxa"/>
            <w:tcMar>
              <w:top w:w="20" w:type="dxa"/>
              <w:left w:w="20" w:type="dxa"/>
              <w:bottom w:w="20" w:type="dxa"/>
              <w:right w:w="20" w:type="dxa"/>
            </w:tcMar>
            <w:vAlign w:val="center"/>
            <w:hideMark/>
          </w:tcPr>
          <w:p w14:paraId="2C92560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FBE03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DD5F10E" w14:textId="77777777" w:rsidR="00CC020D" w:rsidRPr="0053477E" w:rsidRDefault="00CC020D" w:rsidP="00C02D2C">
            <w:pPr>
              <w:pStyle w:val="movimento2"/>
              <w:rPr>
                <w:color w:val="002060"/>
              </w:rPr>
            </w:pPr>
            <w:r w:rsidRPr="0053477E">
              <w:rPr>
                <w:color w:val="002060"/>
              </w:rPr>
              <w:t> </w:t>
            </w:r>
          </w:p>
        </w:tc>
      </w:tr>
    </w:tbl>
    <w:p w14:paraId="049CEDDB"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Per comportamento irriguardoso nei confronti dell'arbitro. Allontanato</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F8AB462" w14:textId="77777777" w:rsidTr="00C02D2C">
        <w:tc>
          <w:tcPr>
            <w:tcW w:w="2200" w:type="dxa"/>
            <w:tcMar>
              <w:top w:w="20" w:type="dxa"/>
              <w:left w:w="20" w:type="dxa"/>
              <w:bottom w:w="20" w:type="dxa"/>
              <w:right w:w="20" w:type="dxa"/>
            </w:tcMar>
            <w:vAlign w:val="center"/>
            <w:hideMark/>
          </w:tcPr>
          <w:p w14:paraId="135D8AC8" w14:textId="77777777" w:rsidR="00CC020D" w:rsidRPr="0053477E" w:rsidRDefault="00CC020D" w:rsidP="00C02D2C">
            <w:pPr>
              <w:pStyle w:val="movimento"/>
              <w:rPr>
                <w:color w:val="002060"/>
              </w:rPr>
            </w:pPr>
            <w:r w:rsidRPr="0053477E">
              <w:rPr>
                <w:color w:val="002060"/>
              </w:rPr>
              <w:t>PENNESI MAURO</w:t>
            </w:r>
          </w:p>
        </w:tc>
        <w:tc>
          <w:tcPr>
            <w:tcW w:w="2200" w:type="dxa"/>
            <w:tcMar>
              <w:top w:w="20" w:type="dxa"/>
              <w:left w:w="20" w:type="dxa"/>
              <w:bottom w:w="20" w:type="dxa"/>
              <w:right w:w="20" w:type="dxa"/>
            </w:tcMar>
            <w:vAlign w:val="center"/>
            <w:hideMark/>
          </w:tcPr>
          <w:p w14:paraId="06A1D22F" w14:textId="77777777" w:rsidR="00CC020D" w:rsidRPr="0053477E" w:rsidRDefault="00CC020D" w:rsidP="00C02D2C">
            <w:pPr>
              <w:pStyle w:val="movimento2"/>
              <w:rPr>
                <w:color w:val="002060"/>
              </w:rPr>
            </w:pPr>
            <w:r w:rsidRPr="0053477E">
              <w:rPr>
                <w:color w:val="002060"/>
              </w:rPr>
              <w:t xml:space="preserve">(INVICTA FUTSAL MACERATA) </w:t>
            </w:r>
          </w:p>
        </w:tc>
        <w:tc>
          <w:tcPr>
            <w:tcW w:w="800" w:type="dxa"/>
            <w:tcMar>
              <w:top w:w="20" w:type="dxa"/>
              <w:left w:w="20" w:type="dxa"/>
              <w:bottom w:w="20" w:type="dxa"/>
              <w:right w:w="20" w:type="dxa"/>
            </w:tcMar>
            <w:vAlign w:val="center"/>
            <w:hideMark/>
          </w:tcPr>
          <w:p w14:paraId="0908F90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846D5A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07FBD38" w14:textId="77777777" w:rsidR="00CC020D" w:rsidRPr="0053477E" w:rsidRDefault="00CC020D" w:rsidP="00C02D2C">
            <w:pPr>
              <w:pStyle w:val="movimento2"/>
              <w:rPr>
                <w:color w:val="002060"/>
              </w:rPr>
            </w:pPr>
            <w:r w:rsidRPr="0053477E">
              <w:rPr>
                <w:color w:val="002060"/>
              </w:rPr>
              <w:t> </w:t>
            </w:r>
          </w:p>
        </w:tc>
      </w:tr>
    </w:tbl>
    <w:p w14:paraId="5736DF6E"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Per aver a fine gara rivolto frasi irriguardose alla terna arbitrale. </w:t>
      </w:r>
    </w:p>
    <w:p w14:paraId="6F2651E7" w14:textId="77777777" w:rsidR="00CC020D" w:rsidRPr="0053477E" w:rsidRDefault="00CC020D" w:rsidP="00CC020D">
      <w:pPr>
        <w:pStyle w:val="titolo20"/>
        <w:rPr>
          <w:color w:val="002060"/>
        </w:rPr>
      </w:pPr>
      <w:r w:rsidRPr="0053477E">
        <w:rPr>
          <w:color w:val="002060"/>
        </w:rPr>
        <w:t xml:space="preserve">INIBIZIONE A SVOLGERE OGNI ATTIVITA' FINO AL 8/11/2023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F05E4CA" w14:textId="77777777" w:rsidTr="00C02D2C">
        <w:tc>
          <w:tcPr>
            <w:tcW w:w="2200" w:type="dxa"/>
            <w:tcMar>
              <w:top w:w="20" w:type="dxa"/>
              <w:left w:w="20" w:type="dxa"/>
              <w:bottom w:w="20" w:type="dxa"/>
              <w:right w:w="20" w:type="dxa"/>
            </w:tcMar>
            <w:vAlign w:val="center"/>
            <w:hideMark/>
          </w:tcPr>
          <w:p w14:paraId="2C210E0B" w14:textId="77777777" w:rsidR="00CC020D" w:rsidRPr="0053477E" w:rsidRDefault="00CC020D" w:rsidP="00C02D2C">
            <w:pPr>
              <w:pStyle w:val="movimento"/>
              <w:rPr>
                <w:color w:val="002060"/>
              </w:rPr>
            </w:pPr>
            <w:r w:rsidRPr="0053477E">
              <w:rPr>
                <w:color w:val="002060"/>
              </w:rPr>
              <w:t>POLUCCI EMANUELE</w:t>
            </w:r>
          </w:p>
        </w:tc>
        <w:tc>
          <w:tcPr>
            <w:tcW w:w="2200" w:type="dxa"/>
            <w:tcMar>
              <w:top w:w="20" w:type="dxa"/>
              <w:left w:w="20" w:type="dxa"/>
              <w:bottom w:w="20" w:type="dxa"/>
              <w:right w:w="20" w:type="dxa"/>
            </w:tcMar>
            <w:vAlign w:val="center"/>
            <w:hideMark/>
          </w:tcPr>
          <w:p w14:paraId="0B24910B" w14:textId="77777777" w:rsidR="00CC020D" w:rsidRPr="0053477E" w:rsidRDefault="00CC020D" w:rsidP="00C02D2C">
            <w:pPr>
              <w:pStyle w:val="movimento2"/>
              <w:rPr>
                <w:color w:val="002060"/>
              </w:rPr>
            </w:pPr>
            <w:r w:rsidRPr="0053477E">
              <w:rPr>
                <w:color w:val="002060"/>
              </w:rPr>
              <w:t xml:space="preserve">(TRE TORRI A.S.D.) </w:t>
            </w:r>
          </w:p>
        </w:tc>
        <w:tc>
          <w:tcPr>
            <w:tcW w:w="800" w:type="dxa"/>
            <w:tcMar>
              <w:top w:w="20" w:type="dxa"/>
              <w:left w:w="20" w:type="dxa"/>
              <w:bottom w:w="20" w:type="dxa"/>
              <w:right w:w="20" w:type="dxa"/>
            </w:tcMar>
            <w:vAlign w:val="center"/>
            <w:hideMark/>
          </w:tcPr>
          <w:p w14:paraId="14DD0CB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F3CB6E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7414BCD" w14:textId="77777777" w:rsidR="00CC020D" w:rsidRPr="0053477E" w:rsidRDefault="00CC020D" w:rsidP="00C02D2C">
            <w:pPr>
              <w:pStyle w:val="movimento2"/>
              <w:rPr>
                <w:color w:val="002060"/>
              </w:rPr>
            </w:pPr>
            <w:r w:rsidRPr="0053477E">
              <w:rPr>
                <w:color w:val="002060"/>
              </w:rPr>
              <w:t> </w:t>
            </w:r>
          </w:p>
        </w:tc>
      </w:tr>
    </w:tbl>
    <w:p w14:paraId="20271A1D"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Per proteste nei confronti dell'arbitro. Allontanato. </w:t>
      </w:r>
    </w:p>
    <w:p w14:paraId="17218069"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5EE1BAF" w14:textId="77777777" w:rsidTr="00C02D2C">
        <w:tc>
          <w:tcPr>
            <w:tcW w:w="2200" w:type="dxa"/>
            <w:tcMar>
              <w:top w:w="20" w:type="dxa"/>
              <w:left w:w="20" w:type="dxa"/>
              <w:bottom w:w="20" w:type="dxa"/>
              <w:right w:w="20" w:type="dxa"/>
            </w:tcMar>
            <w:vAlign w:val="center"/>
            <w:hideMark/>
          </w:tcPr>
          <w:p w14:paraId="7B48069F" w14:textId="77777777" w:rsidR="00CC020D" w:rsidRPr="0053477E" w:rsidRDefault="00CC020D" w:rsidP="00C02D2C">
            <w:pPr>
              <w:pStyle w:val="movimento"/>
              <w:rPr>
                <w:color w:val="002060"/>
              </w:rPr>
            </w:pPr>
            <w:r w:rsidRPr="0053477E">
              <w:rPr>
                <w:color w:val="002060"/>
              </w:rPr>
              <w:t>COSTANTINI MASSIMO</w:t>
            </w:r>
          </w:p>
        </w:tc>
        <w:tc>
          <w:tcPr>
            <w:tcW w:w="2200" w:type="dxa"/>
            <w:tcMar>
              <w:top w:w="20" w:type="dxa"/>
              <w:left w:w="20" w:type="dxa"/>
              <w:bottom w:w="20" w:type="dxa"/>
              <w:right w:w="20" w:type="dxa"/>
            </w:tcMar>
            <w:vAlign w:val="center"/>
            <w:hideMark/>
          </w:tcPr>
          <w:p w14:paraId="1532F0BC"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5E4A103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A5D2FD3" w14:textId="77777777" w:rsidR="00CC020D" w:rsidRPr="0053477E" w:rsidRDefault="00CC020D" w:rsidP="00C02D2C">
            <w:pPr>
              <w:pStyle w:val="movimento"/>
              <w:rPr>
                <w:color w:val="002060"/>
              </w:rPr>
            </w:pPr>
            <w:r w:rsidRPr="0053477E">
              <w:rPr>
                <w:color w:val="002060"/>
              </w:rPr>
              <w:t>PENNESI MAURO</w:t>
            </w:r>
          </w:p>
        </w:tc>
        <w:tc>
          <w:tcPr>
            <w:tcW w:w="2200" w:type="dxa"/>
            <w:tcMar>
              <w:top w:w="20" w:type="dxa"/>
              <w:left w:w="20" w:type="dxa"/>
              <w:bottom w:w="20" w:type="dxa"/>
              <w:right w:w="20" w:type="dxa"/>
            </w:tcMar>
            <w:vAlign w:val="center"/>
            <w:hideMark/>
          </w:tcPr>
          <w:p w14:paraId="440098AE" w14:textId="77777777" w:rsidR="00CC020D" w:rsidRPr="0053477E" w:rsidRDefault="00CC020D" w:rsidP="00C02D2C">
            <w:pPr>
              <w:pStyle w:val="movimento2"/>
              <w:rPr>
                <w:color w:val="002060"/>
              </w:rPr>
            </w:pPr>
            <w:r w:rsidRPr="0053477E">
              <w:rPr>
                <w:color w:val="002060"/>
              </w:rPr>
              <w:t xml:space="preserve">(INVICTA FUTSAL MACERATA) </w:t>
            </w:r>
          </w:p>
        </w:tc>
      </w:tr>
    </w:tbl>
    <w:p w14:paraId="7AA8E58F" w14:textId="77777777" w:rsidR="00CC020D" w:rsidRPr="0053477E" w:rsidRDefault="00CC020D" w:rsidP="00CC020D">
      <w:pPr>
        <w:pStyle w:val="titolo30"/>
        <w:rPr>
          <w:rFonts w:eastAsiaTheme="minorEastAsia"/>
          <w:color w:val="002060"/>
        </w:rPr>
      </w:pPr>
      <w:r w:rsidRPr="0053477E">
        <w:rPr>
          <w:color w:val="002060"/>
        </w:rPr>
        <w:t xml:space="preserve">CALCIATORI ESPULSI </w:t>
      </w:r>
    </w:p>
    <w:p w14:paraId="3C7B88C0" w14:textId="77777777" w:rsidR="00CC020D" w:rsidRPr="0053477E" w:rsidRDefault="00CC020D" w:rsidP="00CC020D">
      <w:pPr>
        <w:pStyle w:val="titolo20"/>
        <w:rPr>
          <w:color w:val="002060"/>
        </w:rPr>
      </w:pPr>
      <w:r w:rsidRPr="0053477E">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73BD4E0" w14:textId="77777777" w:rsidTr="00C02D2C">
        <w:tc>
          <w:tcPr>
            <w:tcW w:w="2200" w:type="dxa"/>
            <w:tcMar>
              <w:top w:w="20" w:type="dxa"/>
              <w:left w:w="20" w:type="dxa"/>
              <w:bottom w:w="20" w:type="dxa"/>
              <w:right w:w="20" w:type="dxa"/>
            </w:tcMar>
            <w:vAlign w:val="center"/>
            <w:hideMark/>
          </w:tcPr>
          <w:p w14:paraId="6A39F382" w14:textId="77777777" w:rsidR="00CC020D" w:rsidRPr="0053477E" w:rsidRDefault="00CC020D" w:rsidP="00C02D2C">
            <w:pPr>
              <w:pStyle w:val="movimento"/>
              <w:rPr>
                <w:color w:val="002060"/>
              </w:rPr>
            </w:pPr>
            <w:r w:rsidRPr="0053477E">
              <w:rPr>
                <w:color w:val="002060"/>
              </w:rPr>
              <w:t>VALIANTI ANDREA</w:t>
            </w:r>
          </w:p>
        </w:tc>
        <w:tc>
          <w:tcPr>
            <w:tcW w:w="2200" w:type="dxa"/>
            <w:tcMar>
              <w:top w:w="20" w:type="dxa"/>
              <w:left w:w="20" w:type="dxa"/>
              <w:bottom w:w="20" w:type="dxa"/>
              <w:right w:w="20" w:type="dxa"/>
            </w:tcMar>
            <w:vAlign w:val="center"/>
            <w:hideMark/>
          </w:tcPr>
          <w:p w14:paraId="4C3FA030"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3FF122B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0CE633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8C0CB16" w14:textId="77777777" w:rsidR="00CC020D" w:rsidRPr="0053477E" w:rsidRDefault="00CC020D" w:rsidP="00C02D2C">
            <w:pPr>
              <w:pStyle w:val="movimento2"/>
              <w:rPr>
                <w:color w:val="002060"/>
              </w:rPr>
            </w:pPr>
            <w:r w:rsidRPr="0053477E">
              <w:rPr>
                <w:color w:val="002060"/>
              </w:rPr>
              <w:t> </w:t>
            </w:r>
          </w:p>
        </w:tc>
      </w:tr>
    </w:tbl>
    <w:p w14:paraId="1D624C99"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Espulso per somma di ammonizioni, alla notifica del provvedimento minacciava e insultava l'arbitro. Solo grazie all'intervento dei compagni di squadra,</w:t>
      </w:r>
      <w:r>
        <w:rPr>
          <w:color w:val="002060"/>
        </w:rPr>
        <w:t xml:space="preserve"> </w:t>
      </w:r>
      <w:r w:rsidRPr="0053477E">
        <w:rPr>
          <w:color w:val="002060"/>
        </w:rPr>
        <w:t>che lo allontanavano,</w:t>
      </w:r>
      <w:r>
        <w:rPr>
          <w:color w:val="002060"/>
        </w:rPr>
        <w:t xml:space="preserve"> </w:t>
      </w:r>
      <w:r w:rsidRPr="0053477E">
        <w:rPr>
          <w:color w:val="002060"/>
        </w:rPr>
        <w:t xml:space="preserve">si riprendeva l'incontro. Al termine della gara lo stesso giocatore aspettava l'arbitro nel tunnel degli spogliatoi per minacciarlo. </w:t>
      </w:r>
    </w:p>
    <w:p w14:paraId="5F215E66" w14:textId="77777777" w:rsidR="00CC020D" w:rsidRPr="0053477E" w:rsidRDefault="00CC020D" w:rsidP="00CC020D">
      <w:pPr>
        <w:pStyle w:val="titolo20"/>
        <w:rPr>
          <w:color w:val="002060"/>
        </w:rPr>
      </w:pPr>
      <w:r w:rsidRPr="0053477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78B3372" w14:textId="77777777" w:rsidTr="00C02D2C">
        <w:tc>
          <w:tcPr>
            <w:tcW w:w="2200" w:type="dxa"/>
            <w:tcMar>
              <w:top w:w="20" w:type="dxa"/>
              <w:left w:w="20" w:type="dxa"/>
              <w:bottom w:w="20" w:type="dxa"/>
              <w:right w:w="20" w:type="dxa"/>
            </w:tcMar>
            <w:vAlign w:val="center"/>
            <w:hideMark/>
          </w:tcPr>
          <w:p w14:paraId="1E2F6093" w14:textId="77777777" w:rsidR="00CC020D" w:rsidRPr="0053477E" w:rsidRDefault="00CC020D" w:rsidP="00C02D2C">
            <w:pPr>
              <w:pStyle w:val="movimento"/>
              <w:rPr>
                <w:color w:val="002060"/>
              </w:rPr>
            </w:pPr>
            <w:r w:rsidRPr="0053477E">
              <w:rPr>
                <w:color w:val="002060"/>
              </w:rPr>
              <w:t>BOUTIMAH ISMAIL</w:t>
            </w:r>
          </w:p>
        </w:tc>
        <w:tc>
          <w:tcPr>
            <w:tcW w:w="2200" w:type="dxa"/>
            <w:tcMar>
              <w:top w:w="20" w:type="dxa"/>
              <w:left w:w="20" w:type="dxa"/>
              <w:bottom w:w="20" w:type="dxa"/>
              <w:right w:w="20" w:type="dxa"/>
            </w:tcMar>
            <w:vAlign w:val="center"/>
            <w:hideMark/>
          </w:tcPr>
          <w:p w14:paraId="1A98A200" w14:textId="77777777" w:rsidR="00CC020D" w:rsidRPr="0053477E" w:rsidRDefault="00CC020D" w:rsidP="00C02D2C">
            <w:pPr>
              <w:pStyle w:val="movimento2"/>
              <w:rPr>
                <w:color w:val="002060"/>
              </w:rPr>
            </w:pPr>
            <w:r w:rsidRPr="0053477E">
              <w:rPr>
                <w:color w:val="002060"/>
              </w:rPr>
              <w:t xml:space="preserve">(INVICTA FUTSAL MACERATA) </w:t>
            </w:r>
          </w:p>
        </w:tc>
        <w:tc>
          <w:tcPr>
            <w:tcW w:w="800" w:type="dxa"/>
            <w:tcMar>
              <w:top w:w="20" w:type="dxa"/>
              <w:left w:w="20" w:type="dxa"/>
              <w:bottom w:w="20" w:type="dxa"/>
              <w:right w:w="20" w:type="dxa"/>
            </w:tcMar>
            <w:vAlign w:val="center"/>
            <w:hideMark/>
          </w:tcPr>
          <w:p w14:paraId="6C8B8F1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0FE902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0ECCD43" w14:textId="77777777" w:rsidR="00CC020D" w:rsidRPr="0053477E" w:rsidRDefault="00CC020D" w:rsidP="00C02D2C">
            <w:pPr>
              <w:pStyle w:val="movimento2"/>
              <w:rPr>
                <w:color w:val="002060"/>
              </w:rPr>
            </w:pPr>
            <w:r w:rsidRPr="0053477E">
              <w:rPr>
                <w:color w:val="002060"/>
              </w:rPr>
              <w:t> </w:t>
            </w:r>
          </w:p>
        </w:tc>
      </w:tr>
    </w:tbl>
    <w:p w14:paraId="5241676B" w14:textId="77777777" w:rsidR="00CC020D" w:rsidRPr="0053477E" w:rsidRDefault="00CC020D" w:rsidP="00CC020D">
      <w:pPr>
        <w:pStyle w:val="titolo20"/>
        <w:rPr>
          <w:rFonts w:eastAsiaTheme="minorEastAsia"/>
          <w:color w:val="002060"/>
        </w:rPr>
      </w:pPr>
      <w:r w:rsidRPr="0053477E">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24BE25C" w14:textId="77777777" w:rsidTr="00C02D2C">
        <w:tc>
          <w:tcPr>
            <w:tcW w:w="2200" w:type="dxa"/>
            <w:tcMar>
              <w:top w:w="20" w:type="dxa"/>
              <w:left w:w="20" w:type="dxa"/>
              <w:bottom w:w="20" w:type="dxa"/>
              <w:right w:w="20" w:type="dxa"/>
            </w:tcMar>
            <w:vAlign w:val="center"/>
            <w:hideMark/>
          </w:tcPr>
          <w:p w14:paraId="32295265" w14:textId="77777777" w:rsidR="00CC020D" w:rsidRPr="0053477E" w:rsidRDefault="00CC020D" w:rsidP="00C02D2C">
            <w:pPr>
              <w:pStyle w:val="movimento"/>
              <w:rPr>
                <w:color w:val="002060"/>
              </w:rPr>
            </w:pPr>
            <w:r w:rsidRPr="0053477E">
              <w:rPr>
                <w:color w:val="002060"/>
              </w:rPr>
              <w:t>PAGLIARI ALBERTO</w:t>
            </w:r>
          </w:p>
        </w:tc>
        <w:tc>
          <w:tcPr>
            <w:tcW w:w="2200" w:type="dxa"/>
            <w:tcMar>
              <w:top w:w="20" w:type="dxa"/>
              <w:left w:w="20" w:type="dxa"/>
              <w:bottom w:w="20" w:type="dxa"/>
              <w:right w:w="20" w:type="dxa"/>
            </w:tcMar>
            <w:vAlign w:val="center"/>
            <w:hideMark/>
          </w:tcPr>
          <w:p w14:paraId="764AB8AA" w14:textId="77777777" w:rsidR="00CC020D" w:rsidRPr="0053477E" w:rsidRDefault="00CC020D" w:rsidP="00C02D2C">
            <w:pPr>
              <w:pStyle w:val="movimento2"/>
              <w:rPr>
                <w:color w:val="002060"/>
              </w:rPr>
            </w:pPr>
            <w:r w:rsidRPr="0053477E">
              <w:rPr>
                <w:color w:val="002060"/>
              </w:rPr>
              <w:t xml:space="preserve">(POL.CAGLI SPORT ASSOCIATI) </w:t>
            </w:r>
          </w:p>
        </w:tc>
        <w:tc>
          <w:tcPr>
            <w:tcW w:w="800" w:type="dxa"/>
            <w:tcMar>
              <w:top w:w="20" w:type="dxa"/>
              <w:left w:w="20" w:type="dxa"/>
              <w:bottom w:w="20" w:type="dxa"/>
              <w:right w:w="20" w:type="dxa"/>
            </w:tcMar>
            <w:vAlign w:val="center"/>
            <w:hideMark/>
          </w:tcPr>
          <w:p w14:paraId="2B9B590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1B24FF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0B2469E" w14:textId="77777777" w:rsidR="00CC020D" w:rsidRPr="0053477E" w:rsidRDefault="00CC020D" w:rsidP="00C02D2C">
            <w:pPr>
              <w:pStyle w:val="movimento2"/>
              <w:rPr>
                <w:color w:val="002060"/>
              </w:rPr>
            </w:pPr>
            <w:r w:rsidRPr="0053477E">
              <w:rPr>
                <w:color w:val="002060"/>
              </w:rPr>
              <w:t> </w:t>
            </w:r>
          </w:p>
        </w:tc>
      </w:tr>
    </w:tbl>
    <w:p w14:paraId="7437AE6C"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172B5E9F" w14:textId="77777777" w:rsidR="00CC020D" w:rsidRPr="0053477E" w:rsidRDefault="00CC020D" w:rsidP="00CC020D">
      <w:pPr>
        <w:pStyle w:val="titolo20"/>
        <w:rPr>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AE34288" w14:textId="77777777" w:rsidTr="00C02D2C">
        <w:tc>
          <w:tcPr>
            <w:tcW w:w="2200" w:type="dxa"/>
            <w:tcMar>
              <w:top w:w="20" w:type="dxa"/>
              <w:left w:w="20" w:type="dxa"/>
              <w:bottom w:w="20" w:type="dxa"/>
              <w:right w:w="20" w:type="dxa"/>
            </w:tcMar>
            <w:vAlign w:val="center"/>
            <w:hideMark/>
          </w:tcPr>
          <w:p w14:paraId="75D9B720" w14:textId="77777777" w:rsidR="00CC020D" w:rsidRPr="0053477E" w:rsidRDefault="00CC020D" w:rsidP="00C02D2C">
            <w:pPr>
              <w:pStyle w:val="movimento"/>
              <w:rPr>
                <w:color w:val="002060"/>
              </w:rPr>
            </w:pPr>
            <w:r w:rsidRPr="0053477E">
              <w:rPr>
                <w:color w:val="002060"/>
              </w:rPr>
              <w:t>TRAINI SERGIO</w:t>
            </w:r>
          </w:p>
        </w:tc>
        <w:tc>
          <w:tcPr>
            <w:tcW w:w="2200" w:type="dxa"/>
            <w:tcMar>
              <w:top w:w="20" w:type="dxa"/>
              <w:left w:w="20" w:type="dxa"/>
              <w:bottom w:w="20" w:type="dxa"/>
              <w:right w:w="20" w:type="dxa"/>
            </w:tcMar>
            <w:vAlign w:val="center"/>
            <w:hideMark/>
          </w:tcPr>
          <w:p w14:paraId="3C533DC3"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6075347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B6B604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15A28FD" w14:textId="77777777" w:rsidR="00CC020D" w:rsidRPr="0053477E" w:rsidRDefault="00CC020D" w:rsidP="00C02D2C">
            <w:pPr>
              <w:pStyle w:val="movimento2"/>
              <w:rPr>
                <w:color w:val="002060"/>
              </w:rPr>
            </w:pPr>
            <w:r w:rsidRPr="0053477E">
              <w:rPr>
                <w:color w:val="002060"/>
              </w:rPr>
              <w:t> </w:t>
            </w:r>
          </w:p>
        </w:tc>
      </w:tr>
    </w:tbl>
    <w:p w14:paraId="2B7C4655"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Per </w:t>
      </w:r>
      <w:r>
        <w:rPr>
          <w:color w:val="002060"/>
        </w:rPr>
        <w:t xml:space="preserve">aver </w:t>
      </w:r>
      <w:r w:rsidRPr="0053477E">
        <w:rPr>
          <w:color w:val="002060"/>
        </w:rPr>
        <w:t xml:space="preserve">al termine della gara protestato e offeso l'arbitro. </w:t>
      </w:r>
    </w:p>
    <w:p w14:paraId="59A2E625" w14:textId="77777777" w:rsidR="00CC020D" w:rsidRPr="0053477E" w:rsidRDefault="00CC020D" w:rsidP="00CC020D">
      <w:pPr>
        <w:pStyle w:val="titolo20"/>
        <w:rPr>
          <w:color w:val="002060"/>
        </w:rPr>
      </w:pPr>
      <w:r w:rsidRPr="005347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B19BF32" w14:textId="77777777" w:rsidTr="00C02D2C">
        <w:tc>
          <w:tcPr>
            <w:tcW w:w="2200" w:type="dxa"/>
            <w:tcMar>
              <w:top w:w="20" w:type="dxa"/>
              <w:left w:w="20" w:type="dxa"/>
              <w:bottom w:w="20" w:type="dxa"/>
              <w:right w:w="20" w:type="dxa"/>
            </w:tcMar>
            <w:vAlign w:val="center"/>
            <w:hideMark/>
          </w:tcPr>
          <w:p w14:paraId="59640D48" w14:textId="77777777" w:rsidR="00CC020D" w:rsidRPr="0053477E" w:rsidRDefault="00CC020D" w:rsidP="00C02D2C">
            <w:pPr>
              <w:pStyle w:val="movimento"/>
              <w:rPr>
                <w:color w:val="002060"/>
              </w:rPr>
            </w:pPr>
            <w:r w:rsidRPr="0053477E">
              <w:rPr>
                <w:color w:val="002060"/>
              </w:rPr>
              <w:t>FRANCAVILLA MATTEO</w:t>
            </w:r>
          </w:p>
        </w:tc>
        <w:tc>
          <w:tcPr>
            <w:tcW w:w="2200" w:type="dxa"/>
            <w:tcMar>
              <w:top w:w="20" w:type="dxa"/>
              <w:left w:w="20" w:type="dxa"/>
              <w:bottom w:w="20" w:type="dxa"/>
              <w:right w:w="20" w:type="dxa"/>
            </w:tcMar>
            <w:vAlign w:val="center"/>
            <w:hideMark/>
          </w:tcPr>
          <w:p w14:paraId="6E5E55F3" w14:textId="77777777" w:rsidR="00CC020D" w:rsidRPr="0053477E" w:rsidRDefault="00CC020D" w:rsidP="00C02D2C">
            <w:pPr>
              <w:pStyle w:val="movimento2"/>
              <w:rPr>
                <w:color w:val="002060"/>
              </w:rPr>
            </w:pPr>
            <w:r w:rsidRPr="0053477E">
              <w:rPr>
                <w:color w:val="002060"/>
              </w:rPr>
              <w:t xml:space="preserve">(BAYER CAPPUCCINI) </w:t>
            </w:r>
          </w:p>
        </w:tc>
        <w:tc>
          <w:tcPr>
            <w:tcW w:w="800" w:type="dxa"/>
            <w:tcMar>
              <w:top w:w="20" w:type="dxa"/>
              <w:left w:w="20" w:type="dxa"/>
              <w:bottom w:w="20" w:type="dxa"/>
              <w:right w:w="20" w:type="dxa"/>
            </w:tcMar>
            <w:vAlign w:val="center"/>
            <w:hideMark/>
          </w:tcPr>
          <w:p w14:paraId="3414407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7F9F25F" w14:textId="77777777" w:rsidR="00CC020D" w:rsidRPr="0053477E" w:rsidRDefault="00CC020D" w:rsidP="00C02D2C">
            <w:pPr>
              <w:pStyle w:val="movimento"/>
              <w:rPr>
                <w:color w:val="002060"/>
              </w:rPr>
            </w:pPr>
            <w:r w:rsidRPr="0053477E">
              <w:rPr>
                <w:color w:val="002060"/>
              </w:rPr>
              <w:t>PANTANETTI GUIDO LUIS</w:t>
            </w:r>
          </w:p>
        </w:tc>
        <w:tc>
          <w:tcPr>
            <w:tcW w:w="2200" w:type="dxa"/>
            <w:tcMar>
              <w:top w:w="20" w:type="dxa"/>
              <w:left w:w="20" w:type="dxa"/>
              <w:bottom w:w="20" w:type="dxa"/>
              <w:right w:w="20" w:type="dxa"/>
            </w:tcMar>
            <w:vAlign w:val="center"/>
            <w:hideMark/>
          </w:tcPr>
          <w:p w14:paraId="1AD3D186" w14:textId="77777777" w:rsidR="00CC020D" w:rsidRPr="0053477E" w:rsidRDefault="00CC020D" w:rsidP="00C02D2C">
            <w:pPr>
              <w:pStyle w:val="movimento2"/>
              <w:rPr>
                <w:color w:val="002060"/>
              </w:rPr>
            </w:pPr>
            <w:r w:rsidRPr="0053477E">
              <w:rPr>
                <w:color w:val="002060"/>
              </w:rPr>
              <w:t xml:space="preserve">(TRE TORRI A.S.D.) </w:t>
            </w:r>
          </w:p>
        </w:tc>
      </w:tr>
    </w:tbl>
    <w:p w14:paraId="35C8BFE0" w14:textId="77777777" w:rsidR="00CC020D" w:rsidRPr="0053477E" w:rsidRDefault="00CC020D" w:rsidP="00CC020D">
      <w:pPr>
        <w:pStyle w:val="titolo20"/>
        <w:rPr>
          <w:rFonts w:eastAsiaTheme="minorEastAsia"/>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3EC085DD" w14:textId="77777777" w:rsidTr="00C02D2C">
        <w:tc>
          <w:tcPr>
            <w:tcW w:w="2200" w:type="dxa"/>
            <w:tcMar>
              <w:top w:w="20" w:type="dxa"/>
              <w:left w:w="20" w:type="dxa"/>
              <w:bottom w:w="20" w:type="dxa"/>
              <w:right w:w="20" w:type="dxa"/>
            </w:tcMar>
            <w:vAlign w:val="center"/>
            <w:hideMark/>
          </w:tcPr>
          <w:p w14:paraId="7175BEA0" w14:textId="77777777" w:rsidR="00CC020D" w:rsidRPr="0053477E" w:rsidRDefault="00CC020D" w:rsidP="00C02D2C">
            <w:pPr>
              <w:pStyle w:val="movimento"/>
              <w:rPr>
                <w:color w:val="002060"/>
              </w:rPr>
            </w:pPr>
            <w:r w:rsidRPr="0053477E">
              <w:rPr>
                <w:color w:val="002060"/>
              </w:rPr>
              <w:t>BOUTIMAH ISMAIL</w:t>
            </w:r>
          </w:p>
        </w:tc>
        <w:tc>
          <w:tcPr>
            <w:tcW w:w="2200" w:type="dxa"/>
            <w:tcMar>
              <w:top w:w="20" w:type="dxa"/>
              <w:left w:w="20" w:type="dxa"/>
              <w:bottom w:w="20" w:type="dxa"/>
              <w:right w:w="20" w:type="dxa"/>
            </w:tcMar>
            <w:vAlign w:val="center"/>
            <w:hideMark/>
          </w:tcPr>
          <w:p w14:paraId="4D1F008D" w14:textId="77777777" w:rsidR="00CC020D" w:rsidRPr="0053477E" w:rsidRDefault="00CC020D" w:rsidP="00C02D2C">
            <w:pPr>
              <w:pStyle w:val="movimento2"/>
              <w:rPr>
                <w:color w:val="002060"/>
              </w:rPr>
            </w:pPr>
            <w:r w:rsidRPr="0053477E">
              <w:rPr>
                <w:color w:val="002060"/>
              </w:rPr>
              <w:t xml:space="preserve">(INVICTA FUTSAL MACERATA) </w:t>
            </w:r>
          </w:p>
        </w:tc>
        <w:tc>
          <w:tcPr>
            <w:tcW w:w="800" w:type="dxa"/>
            <w:tcMar>
              <w:top w:w="20" w:type="dxa"/>
              <w:left w:w="20" w:type="dxa"/>
              <w:bottom w:w="20" w:type="dxa"/>
              <w:right w:w="20" w:type="dxa"/>
            </w:tcMar>
            <w:vAlign w:val="center"/>
            <w:hideMark/>
          </w:tcPr>
          <w:p w14:paraId="396507F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3EED03D" w14:textId="77777777" w:rsidR="00CC020D" w:rsidRPr="0053477E" w:rsidRDefault="00CC020D" w:rsidP="00C02D2C">
            <w:pPr>
              <w:pStyle w:val="movimento"/>
              <w:rPr>
                <w:color w:val="002060"/>
              </w:rPr>
            </w:pPr>
            <w:r w:rsidRPr="0053477E">
              <w:rPr>
                <w:color w:val="002060"/>
              </w:rPr>
              <w:t>GASPARRONI DANILO</w:t>
            </w:r>
          </w:p>
        </w:tc>
        <w:tc>
          <w:tcPr>
            <w:tcW w:w="2200" w:type="dxa"/>
            <w:tcMar>
              <w:top w:w="20" w:type="dxa"/>
              <w:left w:w="20" w:type="dxa"/>
              <w:bottom w:w="20" w:type="dxa"/>
              <w:right w:w="20" w:type="dxa"/>
            </w:tcMar>
            <w:vAlign w:val="center"/>
            <w:hideMark/>
          </w:tcPr>
          <w:p w14:paraId="2BB7A1A2" w14:textId="77777777" w:rsidR="00CC020D" w:rsidRPr="0053477E" w:rsidRDefault="00CC020D" w:rsidP="00C02D2C">
            <w:pPr>
              <w:pStyle w:val="movimento2"/>
              <w:rPr>
                <w:color w:val="002060"/>
              </w:rPr>
            </w:pPr>
            <w:r w:rsidRPr="0053477E">
              <w:rPr>
                <w:color w:val="002060"/>
              </w:rPr>
              <w:t xml:space="preserve">(PIETRALACROCE 73) </w:t>
            </w:r>
          </w:p>
        </w:tc>
      </w:tr>
    </w:tbl>
    <w:p w14:paraId="7ADC4A18"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E5B15F3" w14:textId="77777777" w:rsidTr="00C02D2C">
        <w:tc>
          <w:tcPr>
            <w:tcW w:w="2200" w:type="dxa"/>
            <w:tcMar>
              <w:top w:w="20" w:type="dxa"/>
              <w:left w:w="20" w:type="dxa"/>
              <w:bottom w:w="20" w:type="dxa"/>
              <w:right w:w="20" w:type="dxa"/>
            </w:tcMar>
            <w:vAlign w:val="center"/>
            <w:hideMark/>
          </w:tcPr>
          <w:p w14:paraId="7013809D" w14:textId="77777777" w:rsidR="00CC020D" w:rsidRPr="0053477E" w:rsidRDefault="00CC020D" w:rsidP="00C02D2C">
            <w:pPr>
              <w:pStyle w:val="movimento"/>
              <w:rPr>
                <w:color w:val="002060"/>
              </w:rPr>
            </w:pPr>
            <w:r w:rsidRPr="0053477E">
              <w:rPr>
                <w:color w:val="002060"/>
              </w:rPr>
              <w:t>TRAINI SERGIO</w:t>
            </w:r>
          </w:p>
        </w:tc>
        <w:tc>
          <w:tcPr>
            <w:tcW w:w="2200" w:type="dxa"/>
            <w:tcMar>
              <w:top w:w="20" w:type="dxa"/>
              <w:left w:w="20" w:type="dxa"/>
              <w:bottom w:w="20" w:type="dxa"/>
              <w:right w:w="20" w:type="dxa"/>
            </w:tcMar>
            <w:vAlign w:val="center"/>
            <w:hideMark/>
          </w:tcPr>
          <w:p w14:paraId="3739F7A7"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45DE9BC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80C1B63" w14:textId="77777777" w:rsidR="00CC020D" w:rsidRPr="0053477E" w:rsidRDefault="00CC020D" w:rsidP="00C02D2C">
            <w:pPr>
              <w:pStyle w:val="movimento"/>
              <w:rPr>
                <w:color w:val="002060"/>
              </w:rPr>
            </w:pPr>
            <w:r w:rsidRPr="0053477E">
              <w:rPr>
                <w:color w:val="002060"/>
              </w:rPr>
              <w:t>CICCIOLI MATTIA</w:t>
            </w:r>
          </w:p>
        </w:tc>
        <w:tc>
          <w:tcPr>
            <w:tcW w:w="2200" w:type="dxa"/>
            <w:tcMar>
              <w:top w:w="20" w:type="dxa"/>
              <w:left w:w="20" w:type="dxa"/>
              <w:bottom w:w="20" w:type="dxa"/>
              <w:right w:w="20" w:type="dxa"/>
            </w:tcMar>
            <w:vAlign w:val="center"/>
            <w:hideMark/>
          </w:tcPr>
          <w:p w14:paraId="53834782" w14:textId="77777777" w:rsidR="00CC020D" w:rsidRPr="0053477E" w:rsidRDefault="00CC020D" w:rsidP="00C02D2C">
            <w:pPr>
              <w:pStyle w:val="movimento2"/>
              <w:rPr>
                <w:color w:val="002060"/>
              </w:rPr>
            </w:pPr>
            <w:r w:rsidRPr="0053477E">
              <w:rPr>
                <w:color w:val="002060"/>
              </w:rPr>
              <w:t xml:space="preserve">(FUTSAL MONTURANO) </w:t>
            </w:r>
          </w:p>
        </w:tc>
      </w:tr>
      <w:tr w:rsidR="00CC020D" w:rsidRPr="0053477E" w14:paraId="504B7C6C" w14:textId="77777777" w:rsidTr="00C02D2C">
        <w:tc>
          <w:tcPr>
            <w:tcW w:w="2200" w:type="dxa"/>
            <w:tcMar>
              <w:top w:w="20" w:type="dxa"/>
              <w:left w:w="20" w:type="dxa"/>
              <w:bottom w:w="20" w:type="dxa"/>
              <w:right w:w="20" w:type="dxa"/>
            </w:tcMar>
            <w:vAlign w:val="center"/>
            <w:hideMark/>
          </w:tcPr>
          <w:p w14:paraId="3765EF4F" w14:textId="77777777" w:rsidR="00CC020D" w:rsidRPr="0053477E" w:rsidRDefault="00CC020D" w:rsidP="00C02D2C">
            <w:pPr>
              <w:pStyle w:val="movimento"/>
              <w:rPr>
                <w:color w:val="002060"/>
              </w:rPr>
            </w:pPr>
            <w:r w:rsidRPr="0053477E">
              <w:rPr>
                <w:color w:val="002060"/>
              </w:rPr>
              <w:t>GATTARI MATTEO</w:t>
            </w:r>
          </w:p>
        </w:tc>
        <w:tc>
          <w:tcPr>
            <w:tcW w:w="2200" w:type="dxa"/>
            <w:tcMar>
              <w:top w:w="20" w:type="dxa"/>
              <w:left w:w="20" w:type="dxa"/>
              <w:bottom w:w="20" w:type="dxa"/>
              <w:right w:w="20" w:type="dxa"/>
            </w:tcMar>
            <w:vAlign w:val="center"/>
            <w:hideMark/>
          </w:tcPr>
          <w:p w14:paraId="5C9A700E" w14:textId="77777777" w:rsidR="00CC020D" w:rsidRPr="0053477E" w:rsidRDefault="00CC020D" w:rsidP="00C02D2C">
            <w:pPr>
              <w:pStyle w:val="movimento2"/>
              <w:rPr>
                <w:color w:val="002060"/>
              </w:rPr>
            </w:pPr>
            <w:r w:rsidRPr="0053477E">
              <w:rPr>
                <w:color w:val="002060"/>
              </w:rPr>
              <w:t xml:space="preserve">(INVICTA FUTSAL MACERATA) </w:t>
            </w:r>
          </w:p>
        </w:tc>
        <w:tc>
          <w:tcPr>
            <w:tcW w:w="800" w:type="dxa"/>
            <w:tcMar>
              <w:top w:w="20" w:type="dxa"/>
              <w:left w:w="20" w:type="dxa"/>
              <w:bottom w:w="20" w:type="dxa"/>
              <w:right w:w="20" w:type="dxa"/>
            </w:tcMar>
            <w:vAlign w:val="center"/>
            <w:hideMark/>
          </w:tcPr>
          <w:p w14:paraId="2BC9B86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4B52AA6" w14:textId="77777777" w:rsidR="00CC020D" w:rsidRPr="0053477E" w:rsidRDefault="00CC020D" w:rsidP="00C02D2C">
            <w:pPr>
              <w:pStyle w:val="movimento"/>
              <w:rPr>
                <w:color w:val="002060"/>
              </w:rPr>
            </w:pPr>
            <w:r w:rsidRPr="0053477E">
              <w:rPr>
                <w:color w:val="002060"/>
              </w:rPr>
              <w:t>PAU ALESSANDRO</w:t>
            </w:r>
          </w:p>
        </w:tc>
        <w:tc>
          <w:tcPr>
            <w:tcW w:w="2200" w:type="dxa"/>
            <w:tcMar>
              <w:top w:w="20" w:type="dxa"/>
              <w:left w:w="20" w:type="dxa"/>
              <w:bottom w:w="20" w:type="dxa"/>
              <w:right w:w="20" w:type="dxa"/>
            </w:tcMar>
            <w:vAlign w:val="center"/>
            <w:hideMark/>
          </w:tcPr>
          <w:p w14:paraId="65322893" w14:textId="77777777" w:rsidR="00CC020D" w:rsidRPr="0053477E" w:rsidRDefault="00CC020D" w:rsidP="00C02D2C">
            <w:pPr>
              <w:pStyle w:val="movimento2"/>
              <w:rPr>
                <w:color w:val="002060"/>
              </w:rPr>
            </w:pPr>
            <w:r w:rsidRPr="0053477E">
              <w:rPr>
                <w:color w:val="002060"/>
              </w:rPr>
              <w:t xml:space="preserve">(INVICTA FUTSAL MACERATA) </w:t>
            </w:r>
          </w:p>
        </w:tc>
      </w:tr>
      <w:tr w:rsidR="00CC020D" w:rsidRPr="0053477E" w14:paraId="75F5270B" w14:textId="77777777" w:rsidTr="00C02D2C">
        <w:tc>
          <w:tcPr>
            <w:tcW w:w="2200" w:type="dxa"/>
            <w:tcMar>
              <w:top w:w="20" w:type="dxa"/>
              <w:left w:w="20" w:type="dxa"/>
              <w:bottom w:w="20" w:type="dxa"/>
              <w:right w:w="20" w:type="dxa"/>
            </w:tcMar>
            <w:vAlign w:val="center"/>
            <w:hideMark/>
          </w:tcPr>
          <w:p w14:paraId="7AF12016" w14:textId="77777777" w:rsidR="00CC020D" w:rsidRPr="0053477E" w:rsidRDefault="00CC020D" w:rsidP="00C02D2C">
            <w:pPr>
              <w:pStyle w:val="movimento"/>
              <w:rPr>
                <w:color w:val="002060"/>
              </w:rPr>
            </w:pPr>
            <w:r w:rsidRPr="0053477E">
              <w:rPr>
                <w:color w:val="002060"/>
              </w:rPr>
              <w:t>CIMA LEDE ELIAS CARIM</w:t>
            </w:r>
          </w:p>
        </w:tc>
        <w:tc>
          <w:tcPr>
            <w:tcW w:w="2200" w:type="dxa"/>
            <w:tcMar>
              <w:top w:w="20" w:type="dxa"/>
              <w:left w:w="20" w:type="dxa"/>
              <w:bottom w:w="20" w:type="dxa"/>
              <w:right w:w="20" w:type="dxa"/>
            </w:tcMar>
            <w:vAlign w:val="center"/>
            <w:hideMark/>
          </w:tcPr>
          <w:p w14:paraId="0F68D891" w14:textId="77777777" w:rsidR="00CC020D" w:rsidRPr="0053477E" w:rsidRDefault="00CC020D" w:rsidP="00C02D2C">
            <w:pPr>
              <w:pStyle w:val="movimento2"/>
              <w:rPr>
                <w:color w:val="002060"/>
              </w:rPr>
            </w:pPr>
            <w:r w:rsidRPr="0053477E">
              <w:rPr>
                <w:color w:val="002060"/>
              </w:rPr>
              <w:t xml:space="preserve">(JESI) </w:t>
            </w:r>
          </w:p>
        </w:tc>
        <w:tc>
          <w:tcPr>
            <w:tcW w:w="800" w:type="dxa"/>
            <w:tcMar>
              <w:top w:w="20" w:type="dxa"/>
              <w:left w:w="20" w:type="dxa"/>
              <w:bottom w:w="20" w:type="dxa"/>
              <w:right w:w="20" w:type="dxa"/>
            </w:tcMar>
            <w:vAlign w:val="center"/>
            <w:hideMark/>
          </w:tcPr>
          <w:p w14:paraId="4448EDC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CD76AA6" w14:textId="77777777" w:rsidR="00CC020D" w:rsidRPr="0053477E" w:rsidRDefault="00CC020D" w:rsidP="00C02D2C">
            <w:pPr>
              <w:pStyle w:val="movimento"/>
              <w:rPr>
                <w:color w:val="002060"/>
              </w:rPr>
            </w:pPr>
            <w:r w:rsidRPr="0053477E">
              <w:rPr>
                <w:color w:val="002060"/>
              </w:rPr>
              <w:t>CAPPANERA ANDREA</w:t>
            </w:r>
          </w:p>
        </w:tc>
        <w:tc>
          <w:tcPr>
            <w:tcW w:w="2200" w:type="dxa"/>
            <w:tcMar>
              <w:top w:w="20" w:type="dxa"/>
              <w:left w:w="20" w:type="dxa"/>
              <w:bottom w:w="20" w:type="dxa"/>
              <w:right w:w="20" w:type="dxa"/>
            </w:tcMar>
            <w:vAlign w:val="center"/>
            <w:hideMark/>
          </w:tcPr>
          <w:p w14:paraId="2F233D58" w14:textId="77777777" w:rsidR="00CC020D" w:rsidRPr="0053477E" w:rsidRDefault="00CC020D" w:rsidP="00C02D2C">
            <w:pPr>
              <w:pStyle w:val="movimento2"/>
              <w:rPr>
                <w:color w:val="002060"/>
              </w:rPr>
            </w:pPr>
            <w:r w:rsidRPr="0053477E">
              <w:rPr>
                <w:color w:val="002060"/>
              </w:rPr>
              <w:t xml:space="preserve">(PIETRALACROCE 73) </w:t>
            </w:r>
          </w:p>
        </w:tc>
      </w:tr>
      <w:tr w:rsidR="00CC020D" w:rsidRPr="0053477E" w14:paraId="4E7F2D94" w14:textId="77777777" w:rsidTr="00C02D2C">
        <w:tc>
          <w:tcPr>
            <w:tcW w:w="2200" w:type="dxa"/>
            <w:tcMar>
              <w:top w:w="20" w:type="dxa"/>
              <w:left w:w="20" w:type="dxa"/>
              <w:bottom w:w="20" w:type="dxa"/>
              <w:right w:w="20" w:type="dxa"/>
            </w:tcMar>
            <w:vAlign w:val="center"/>
            <w:hideMark/>
          </w:tcPr>
          <w:p w14:paraId="58E7B52D" w14:textId="77777777" w:rsidR="00CC020D" w:rsidRPr="0053477E" w:rsidRDefault="00CC020D" w:rsidP="00C02D2C">
            <w:pPr>
              <w:pStyle w:val="movimento"/>
              <w:rPr>
                <w:color w:val="002060"/>
              </w:rPr>
            </w:pPr>
            <w:r w:rsidRPr="0053477E">
              <w:rPr>
                <w:color w:val="002060"/>
              </w:rPr>
              <w:t>GIORDANO RENATO</w:t>
            </w:r>
          </w:p>
        </w:tc>
        <w:tc>
          <w:tcPr>
            <w:tcW w:w="2200" w:type="dxa"/>
            <w:tcMar>
              <w:top w:w="20" w:type="dxa"/>
              <w:left w:w="20" w:type="dxa"/>
              <w:bottom w:w="20" w:type="dxa"/>
              <w:right w:w="20" w:type="dxa"/>
            </w:tcMar>
            <w:vAlign w:val="center"/>
            <w:hideMark/>
          </w:tcPr>
          <w:p w14:paraId="4C1E53A4" w14:textId="77777777" w:rsidR="00CC020D" w:rsidRPr="0053477E" w:rsidRDefault="00CC020D" w:rsidP="00C02D2C">
            <w:pPr>
              <w:pStyle w:val="movimento2"/>
              <w:rPr>
                <w:color w:val="002060"/>
              </w:rPr>
            </w:pPr>
            <w:r w:rsidRPr="0053477E">
              <w:rPr>
                <w:color w:val="002060"/>
              </w:rPr>
              <w:t xml:space="preserve">(PIETRALACROCE 73) </w:t>
            </w:r>
          </w:p>
        </w:tc>
        <w:tc>
          <w:tcPr>
            <w:tcW w:w="800" w:type="dxa"/>
            <w:tcMar>
              <w:top w:w="20" w:type="dxa"/>
              <w:left w:w="20" w:type="dxa"/>
              <w:bottom w:w="20" w:type="dxa"/>
              <w:right w:w="20" w:type="dxa"/>
            </w:tcMar>
            <w:vAlign w:val="center"/>
            <w:hideMark/>
          </w:tcPr>
          <w:p w14:paraId="427BA1A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BF667A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6F34A88" w14:textId="77777777" w:rsidR="00CC020D" w:rsidRPr="0053477E" w:rsidRDefault="00CC020D" w:rsidP="00C02D2C">
            <w:pPr>
              <w:pStyle w:val="movimento2"/>
              <w:rPr>
                <w:color w:val="002060"/>
              </w:rPr>
            </w:pPr>
            <w:r w:rsidRPr="0053477E">
              <w:rPr>
                <w:color w:val="002060"/>
              </w:rPr>
              <w:t> </w:t>
            </w:r>
          </w:p>
        </w:tc>
      </w:tr>
    </w:tbl>
    <w:p w14:paraId="00046F5F"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8633B53" w14:textId="77777777" w:rsidTr="00C02D2C">
        <w:tc>
          <w:tcPr>
            <w:tcW w:w="2200" w:type="dxa"/>
            <w:tcMar>
              <w:top w:w="20" w:type="dxa"/>
              <w:left w:w="20" w:type="dxa"/>
              <w:bottom w:w="20" w:type="dxa"/>
              <w:right w:w="20" w:type="dxa"/>
            </w:tcMar>
            <w:vAlign w:val="center"/>
            <w:hideMark/>
          </w:tcPr>
          <w:p w14:paraId="45313281" w14:textId="77777777" w:rsidR="00CC020D" w:rsidRPr="0053477E" w:rsidRDefault="00CC020D" w:rsidP="00C02D2C">
            <w:pPr>
              <w:pStyle w:val="movimento"/>
              <w:rPr>
                <w:color w:val="002060"/>
              </w:rPr>
            </w:pPr>
            <w:r w:rsidRPr="0053477E">
              <w:rPr>
                <w:color w:val="002060"/>
              </w:rPr>
              <w:t>SPERANDINI ADANTI EDOARDO</w:t>
            </w:r>
          </w:p>
        </w:tc>
        <w:tc>
          <w:tcPr>
            <w:tcW w:w="2200" w:type="dxa"/>
            <w:tcMar>
              <w:top w:w="20" w:type="dxa"/>
              <w:left w:w="20" w:type="dxa"/>
              <w:bottom w:w="20" w:type="dxa"/>
              <w:right w:w="20" w:type="dxa"/>
            </w:tcMar>
            <w:vAlign w:val="center"/>
            <w:hideMark/>
          </w:tcPr>
          <w:p w14:paraId="0B6B520A" w14:textId="77777777" w:rsidR="00CC020D" w:rsidRPr="0053477E" w:rsidRDefault="00CC020D" w:rsidP="00C02D2C">
            <w:pPr>
              <w:pStyle w:val="movimento2"/>
              <w:rPr>
                <w:color w:val="002060"/>
              </w:rPr>
            </w:pPr>
            <w:r w:rsidRPr="0053477E">
              <w:rPr>
                <w:color w:val="002060"/>
              </w:rPr>
              <w:t xml:space="preserve">(ALMA JUVENTUS FANO) </w:t>
            </w:r>
          </w:p>
        </w:tc>
        <w:tc>
          <w:tcPr>
            <w:tcW w:w="800" w:type="dxa"/>
            <w:tcMar>
              <w:top w:w="20" w:type="dxa"/>
              <w:left w:w="20" w:type="dxa"/>
              <w:bottom w:w="20" w:type="dxa"/>
              <w:right w:w="20" w:type="dxa"/>
            </w:tcMar>
            <w:vAlign w:val="center"/>
            <w:hideMark/>
          </w:tcPr>
          <w:p w14:paraId="2F36FC7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B7F0E01" w14:textId="77777777" w:rsidR="00CC020D" w:rsidRPr="0053477E" w:rsidRDefault="00CC020D" w:rsidP="00C02D2C">
            <w:pPr>
              <w:pStyle w:val="movimento"/>
              <w:rPr>
                <w:color w:val="002060"/>
              </w:rPr>
            </w:pPr>
            <w:r w:rsidRPr="0053477E">
              <w:rPr>
                <w:color w:val="002060"/>
              </w:rPr>
              <w:t>BEN MOUSSA HASSAN ABDELHALAK</w:t>
            </w:r>
          </w:p>
        </w:tc>
        <w:tc>
          <w:tcPr>
            <w:tcW w:w="2200" w:type="dxa"/>
            <w:tcMar>
              <w:top w:w="20" w:type="dxa"/>
              <w:left w:w="20" w:type="dxa"/>
              <w:bottom w:w="20" w:type="dxa"/>
              <w:right w:w="20" w:type="dxa"/>
            </w:tcMar>
            <w:vAlign w:val="center"/>
            <w:hideMark/>
          </w:tcPr>
          <w:p w14:paraId="04493AD9" w14:textId="77777777" w:rsidR="00CC020D" w:rsidRPr="0053477E" w:rsidRDefault="00CC020D" w:rsidP="00C02D2C">
            <w:pPr>
              <w:pStyle w:val="movimento2"/>
              <w:rPr>
                <w:color w:val="002060"/>
              </w:rPr>
            </w:pPr>
            <w:r w:rsidRPr="0053477E">
              <w:rPr>
                <w:color w:val="002060"/>
              </w:rPr>
              <w:t xml:space="preserve">(BAYER CAPPUCCINI) </w:t>
            </w:r>
          </w:p>
        </w:tc>
      </w:tr>
      <w:tr w:rsidR="00CC020D" w:rsidRPr="0053477E" w14:paraId="10BD3AF1" w14:textId="77777777" w:rsidTr="00C02D2C">
        <w:tc>
          <w:tcPr>
            <w:tcW w:w="2200" w:type="dxa"/>
            <w:tcMar>
              <w:top w:w="20" w:type="dxa"/>
              <w:left w:w="20" w:type="dxa"/>
              <w:bottom w:w="20" w:type="dxa"/>
              <w:right w:w="20" w:type="dxa"/>
            </w:tcMar>
            <w:vAlign w:val="center"/>
            <w:hideMark/>
          </w:tcPr>
          <w:p w14:paraId="61E7A43C" w14:textId="77777777" w:rsidR="00CC020D" w:rsidRPr="0053477E" w:rsidRDefault="00CC020D" w:rsidP="00C02D2C">
            <w:pPr>
              <w:pStyle w:val="movimento"/>
              <w:rPr>
                <w:color w:val="002060"/>
              </w:rPr>
            </w:pPr>
            <w:r w:rsidRPr="0053477E">
              <w:rPr>
                <w:color w:val="002060"/>
              </w:rPr>
              <w:t>CONTI GABRIELE</w:t>
            </w:r>
          </w:p>
        </w:tc>
        <w:tc>
          <w:tcPr>
            <w:tcW w:w="2200" w:type="dxa"/>
            <w:tcMar>
              <w:top w:w="20" w:type="dxa"/>
              <w:left w:w="20" w:type="dxa"/>
              <w:bottom w:w="20" w:type="dxa"/>
              <w:right w:w="20" w:type="dxa"/>
            </w:tcMar>
            <w:vAlign w:val="center"/>
            <w:hideMark/>
          </w:tcPr>
          <w:p w14:paraId="0E947DC6"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71A9BE9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8018066" w14:textId="77777777" w:rsidR="00CC020D" w:rsidRPr="0053477E" w:rsidRDefault="00CC020D" w:rsidP="00C02D2C">
            <w:pPr>
              <w:pStyle w:val="movimento"/>
              <w:rPr>
                <w:color w:val="002060"/>
              </w:rPr>
            </w:pPr>
            <w:r w:rsidRPr="0053477E">
              <w:rPr>
                <w:color w:val="002060"/>
              </w:rPr>
              <w:t>CROCI MATTEO</w:t>
            </w:r>
          </w:p>
        </w:tc>
        <w:tc>
          <w:tcPr>
            <w:tcW w:w="2200" w:type="dxa"/>
            <w:tcMar>
              <w:top w:w="20" w:type="dxa"/>
              <w:left w:w="20" w:type="dxa"/>
              <w:bottom w:w="20" w:type="dxa"/>
              <w:right w:w="20" w:type="dxa"/>
            </w:tcMar>
            <w:vAlign w:val="center"/>
            <w:hideMark/>
          </w:tcPr>
          <w:p w14:paraId="0CA77EEE" w14:textId="77777777" w:rsidR="00CC020D" w:rsidRPr="0053477E" w:rsidRDefault="00CC020D" w:rsidP="00C02D2C">
            <w:pPr>
              <w:pStyle w:val="movimento2"/>
              <w:rPr>
                <w:color w:val="002060"/>
              </w:rPr>
            </w:pPr>
            <w:r w:rsidRPr="0053477E">
              <w:rPr>
                <w:color w:val="002060"/>
              </w:rPr>
              <w:t xml:space="preserve">(FUTSAL CASELLE) </w:t>
            </w:r>
          </w:p>
        </w:tc>
      </w:tr>
      <w:tr w:rsidR="00CC020D" w:rsidRPr="0053477E" w14:paraId="0110FA1B" w14:textId="77777777" w:rsidTr="00C02D2C">
        <w:tc>
          <w:tcPr>
            <w:tcW w:w="2200" w:type="dxa"/>
            <w:tcMar>
              <w:top w:w="20" w:type="dxa"/>
              <w:left w:w="20" w:type="dxa"/>
              <w:bottom w:w="20" w:type="dxa"/>
              <w:right w:w="20" w:type="dxa"/>
            </w:tcMar>
            <w:vAlign w:val="center"/>
            <w:hideMark/>
          </w:tcPr>
          <w:p w14:paraId="468AF828" w14:textId="77777777" w:rsidR="00CC020D" w:rsidRPr="0053477E" w:rsidRDefault="00CC020D" w:rsidP="00C02D2C">
            <w:pPr>
              <w:pStyle w:val="movimento"/>
              <w:rPr>
                <w:color w:val="002060"/>
              </w:rPr>
            </w:pPr>
            <w:r w:rsidRPr="0053477E">
              <w:rPr>
                <w:color w:val="002060"/>
              </w:rPr>
              <w:t>DI FABIO LORENZO</w:t>
            </w:r>
          </w:p>
        </w:tc>
        <w:tc>
          <w:tcPr>
            <w:tcW w:w="2200" w:type="dxa"/>
            <w:tcMar>
              <w:top w:w="20" w:type="dxa"/>
              <w:left w:w="20" w:type="dxa"/>
              <w:bottom w:w="20" w:type="dxa"/>
              <w:right w:w="20" w:type="dxa"/>
            </w:tcMar>
            <w:vAlign w:val="center"/>
            <w:hideMark/>
          </w:tcPr>
          <w:p w14:paraId="5C5EF0BE" w14:textId="77777777" w:rsidR="00CC020D" w:rsidRPr="0053477E" w:rsidRDefault="00CC020D" w:rsidP="00C02D2C">
            <w:pPr>
              <w:pStyle w:val="movimento2"/>
              <w:rPr>
                <w:color w:val="002060"/>
              </w:rPr>
            </w:pPr>
            <w:r w:rsidRPr="0053477E">
              <w:rPr>
                <w:color w:val="002060"/>
              </w:rPr>
              <w:t xml:space="preserve">(FUTSAL CASELLE) </w:t>
            </w:r>
          </w:p>
        </w:tc>
        <w:tc>
          <w:tcPr>
            <w:tcW w:w="800" w:type="dxa"/>
            <w:tcMar>
              <w:top w:w="20" w:type="dxa"/>
              <w:left w:w="20" w:type="dxa"/>
              <w:bottom w:w="20" w:type="dxa"/>
              <w:right w:w="20" w:type="dxa"/>
            </w:tcMar>
            <w:vAlign w:val="center"/>
            <w:hideMark/>
          </w:tcPr>
          <w:p w14:paraId="41469D8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D167BEB" w14:textId="77777777" w:rsidR="00CC020D" w:rsidRPr="0053477E" w:rsidRDefault="00CC020D" w:rsidP="00C02D2C">
            <w:pPr>
              <w:pStyle w:val="movimento"/>
              <w:rPr>
                <w:color w:val="002060"/>
              </w:rPr>
            </w:pPr>
            <w:r w:rsidRPr="0053477E">
              <w:rPr>
                <w:color w:val="002060"/>
              </w:rPr>
              <w:t>GIORGI MATTIA</w:t>
            </w:r>
          </w:p>
        </w:tc>
        <w:tc>
          <w:tcPr>
            <w:tcW w:w="2200" w:type="dxa"/>
            <w:tcMar>
              <w:top w:w="20" w:type="dxa"/>
              <w:left w:w="20" w:type="dxa"/>
              <w:bottom w:w="20" w:type="dxa"/>
              <w:right w:w="20" w:type="dxa"/>
            </w:tcMar>
            <w:vAlign w:val="center"/>
            <w:hideMark/>
          </w:tcPr>
          <w:p w14:paraId="729CB677" w14:textId="77777777" w:rsidR="00CC020D" w:rsidRPr="0053477E" w:rsidRDefault="00CC020D" w:rsidP="00C02D2C">
            <w:pPr>
              <w:pStyle w:val="movimento2"/>
              <w:rPr>
                <w:color w:val="002060"/>
              </w:rPr>
            </w:pPr>
            <w:r w:rsidRPr="0053477E">
              <w:rPr>
                <w:color w:val="002060"/>
              </w:rPr>
              <w:t xml:space="preserve">(FUTSAL CASELLE) </w:t>
            </w:r>
          </w:p>
        </w:tc>
      </w:tr>
      <w:tr w:rsidR="00CC020D" w:rsidRPr="0053477E" w14:paraId="37AA1F09" w14:textId="77777777" w:rsidTr="00C02D2C">
        <w:tc>
          <w:tcPr>
            <w:tcW w:w="2200" w:type="dxa"/>
            <w:tcMar>
              <w:top w:w="20" w:type="dxa"/>
              <w:left w:w="20" w:type="dxa"/>
              <w:bottom w:w="20" w:type="dxa"/>
              <w:right w:w="20" w:type="dxa"/>
            </w:tcMar>
            <w:vAlign w:val="center"/>
            <w:hideMark/>
          </w:tcPr>
          <w:p w14:paraId="03578F7D" w14:textId="77777777" w:rsidR="00CC020D" w:rsidRPr="0053477E" w:rsidRDefault="00CC020D" w:rsidP="00C02D2C">
            <w:pPr>
              <w:pStyle w:val="movimento"/>
              <w:rPr>
                <w:color w:val="002060"/>
              </w:rPr>
            </w:pPr>
            <w:r w:rsidRPr="0053477E">
              <w:rPr>
                <w:color w:val="002060"/>
              </w:rPr>
              <w:t>IOIO ALESSIO</w:t>
            </w:r>
          </w:p>
        </w:tc>
        <w:tc>
          <w:tcPr>
            <w:tcW w:w="2200" w:type="dxa"/>
            <w:tcMar>
              <w:top w:w="20" w:type="dxa"/>
              <w:left w:w="20" w:type="dxa"/>
              <w:bottom w:w="20" w:type="dxa"/>
              <w:right w:w="20" w:type="dxa"/>
            </w:tcMar>
            <w:vAlign w:val="center"/>
            <w:hideMark/>
          </w:tcPr>
          <w:p w14:paraId="5128724C" w14:textId="77777777" w:rsidR="00CC020D" w:rsidRPr="0053477E" w:rsidRDefault="00CC020D" w:rsidP="00C02D2C">
            <w:pPr>
              <w:pStyle w:val="movimento2"/>
              <w:rPr>
                <w:color w:val="002060"/>
              </w:rPr>
            </w:pPr>
            <w:r w:rsidRPr="0053477E">
              <w:rPr>
                <w:color w:val="002060"/>
              </w:rPr>
              <w:t xml:space="preserve">(FUTSAL MONTEMARCIANO C5) </w:t>
            </w:r>
          </w:p>
        </w:tc>
        <w:tc>
          <w:tcPr>
            <w:tcW w:w="800" w:type="dxa"/>
            <w:tcMar>
              <w:top w:w="20" w:type="dxa"/>
              <w:left w:w="20" w:type="dxa"/>
              <w:bottom w:w="20" w:type="dxa"/>
              <w:right w:w="20" w:type="dxa"/>
            </w:tcMar>
            <w:vAlign w:val="center"/>
            <w:hideMark/>
          </w:tcPr>
          <w:p w14:paraId="17B5A25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E20A357" w14:textId="77777777" w:rsidR="00CC020D" w:rsidRPr="0053477E" w:rsidRDefault="00CC020D" w:rsidP="00C02D2C">
            <w:pPr>
              <w:pStyle w:val="movimento"/>
              <w:rPr>
                <w:color w:val="002060"/>
              </w:rPr>
            </w:pPr>
            <w:r w:rsidRPr="0053477E">
              <w:rPr>
                <w:color w:val="002060"/>
              </w:rPr>
              <w:t>IOIO MICHAEL</w:t>
            </w:r>
          </w:p>
        </w:tc>
        <w:tc>
          <w:tcPr>
            <w:tcW w:w="2200" w:type="dxa"/>
            <w:tcMar>
              <w:top w:w="20" w:type="dxa"/>
              <w:left w:w="20" w:type="dxa"/>
              <w:bottom w:w="20" w:type="dxa"/>
              <w:right w:w="20" w:type="dxa"/>
            </w:tcMar>
            <w:vAlign w:val="center"/>
            <w:hideMark/>
          </w:tcPr>
          <w:p w14:paraId="35271700" w14:textId="77777777" w:rsidR="00CC020D" w:rsidRPr="0053477E" w:rsidRDefault="00CC020D" w:rsidP="00C02D2C">
            <w:pPr>
              <w:pStyle w:val="movimento2"/>
              <w:rPr>
                <w:color w:val="002060"/>
              </w:rPr>
            </w:pPr>
            <w:r w:rsidRPr="0053477E">
              <w:rPr>
                <w:color w:val="002060"/>
              </w:rPr>
              <w:t xml:space="preserve">(FUTSAL MONTEMARCIANO C5) </w:t>
            </w:r>
          </w:p>
        </w:tc>
      </w:tr>
      <w:tr w:rsidR="00CC020D" w:rsidRPr="0053477E" w14:paraId="33C3DE30" w14:textId="77777777" w:rsidTr="00C02D2C">
        <w:tc>
          <w:tcPr>
            <w:tcW w:w="2200" w:type="dxa"/>
            <w:tcMar>
              <w:top w:w="20" w:type="dxa"/>
              <w:left w:w="20" w:type="dxa"/>
              <w:bottom w:w="20" w:type="dxa"/>
              <w:right w:w="20" w:type="dxa"/>
            </w:tcMar>
            <w:vAlign w:val="center"/>
            <w:hideMark/>
          </w:tcPr>
          <w:p w14:paraId="1475736A" w14:textId="77777777" w:rsidR="00CC020D" w:rsidRPr="0053477E" w:rsidRDefault="00CC020D" w:rsidP="00C02D2C">
            <w:pPr>
              <w:pStyle w:val="movimento"/>
              <w:rPr>
                <w:color w:val="002060"/>
              </w:rPr>
            </w:pPr>
            <w:r w:rsidRPr="0053477E">
              <w:rPr>
                <w:color w:val="002060"/>
              </w:rPr>
              <w:t>KANIA DAVID VICTOR</w:t>
            </w:r>
          </w:p>
        </w:tc>
        <w:tc>
          <w:tcPr>
            <w:tcW w:w="2200" w:type="dxa"/>
            <w:tcMar>
              <w:top w:w="20" w:type="dxa"/>
              <w:left w:w="20" w:type="dxa"/>
              <w:bottom w:w="20" w:type="dxa"/>
              <w:right w:w="20" w:type="dxa"/>
            </w:tcMar>
            <w:vAlign w:val="center"/>
            <w:hideMark/>
          </w:tcPr>
          <w:p w14:paraId="78D9667F" w14:textId="77777777" w:rsidR="00CC020D" w:rsidRPr="0053477E" w:rsidRDefault="00CC020D" w:rsidP="00C02D2C">
            <w:pPr>
              <w:pStyle w:val="movimento2"/>
              <w:rPr>
                <w:color w:val="002060"/>
              </w:rPr>
            </w:pPr>
            <w:r w:rsidRPr="0053477E">
              <w:rPr>
                <w:color w:val="002060"/>
              </w:rPr>
              <w:t xml:space="preserve">(FUTSAL MONTEMARCIANO C5) </w:t>
            </w:r>
          </w:p>
        </w:tc>
        <w:tc>
          <w:tcPr>
            <w:tcW w:w="800" w:type="dxa"/>
            <w:tcMar>
              <w:top w:w="20" w:type="dxa"/>
              <w:left w:w="20" w:type="dxa"/>
              <w:bottom w:w="20" w:type="dxa"/>
              <w:right w:w="20" w:type="dxa"/>
            </w:tcMar>
            <w:vAlign w:val="center"/>
            <w:hideMark/>
          </w:tcPr>
          <w:p w14:paraId="473E10C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31722EC" w14:textId="77777777" w:rsidR="00CC020D" w:rsidRPr="0053477E" w:rsidRDefault="00CC020D" w:rsidP="00C02D2C">
            <w:pPr>
              <w:pStyle w:val="movimento"/>
              <w:rPr>
                <w:color w:val="002060"/>
              </w:rPr>
            </w:pPr>
            <w:r w:rsidRPr="0053477E">
              <w:rPr>
                <w:color w:val="002060"/>
              </w:rPr>
              <w:t>LIGNITE STEFANO</w:t>
            </w:r>
          </w:p>
        </w:tc>
        <w:tc>
          <w:tcPr>
            <w:tcW w:w="2200" w:type="dxa"/>
            <w:tcMar>
              <w:top w:w="20" w:type="dxa"/>
              <w:left w:w="20" w:type="dxa"/>
              <w:bottom w:w="20" w:type="dxa"/>
              <w:right w:w="20" w:type="dxa"/>
            </w:tcMar>
            <w:vAlign w:val="center"/>
            <w:hideMark/>
          </w:tcPr>
          <w:p w14:paraId="19A39626" w14:textId="77777777" w:rsidR="00CC020D" w:rsidRPr="0053477E" w:rsidRDefault="00CC020D" w:rsidP="00C02D2C">
            <w:pPr>
              <w:pStyle w:val="movimento2"/>
              <w:rPr>
                <w:color w:val="002060"/>
              </w:rPr>
            </w:pPr>
            <w:r w:rsidRPr="0053477E">
              <w:rPr>
                <w:color w:val="002060"/>
              </w:rPr>
              <w:t xml:space="preserve">(FUTSAL MONTURANO) </w:t>
            </w:r>
          </w:p>
        </w:tc>
      </w:tr>
      <w:tr w:rsidR="00CC020D" w:rsidRPr="0053477E" w14:paraId="28CFFFFA" w14:textId="77777777" w:rsidTr="00C02D2C">
        <w:tc>
          <w:tcPr>
            <w:tcW w:w="2200" w:type="dxa"/>
            <w:tcMar>
              <w:top w:w="20" w:type="dxa"/>
              <w:left w:w="20" w:type="dxa"/>
              <w:bottom w:w="20" w:type="dxa"/>
              <w:right w:w="20" w:type="dxa"/>
            </w:tcMar>
            <w:vAlign w:val="center"/>
            <w:hideMark/>
          </w:tcPr>
          <w:p w14:paraId="7C2F9B9E" w14:textId="77777777" w:rsidR="00CC020D" w:rsidRPr="0053477E" w:rsidRDefault="00CC020D" w:rsidP="00C02D2C">
            <w:pPr>
              <w:pStyle w:val="movimento"/>
              <w:rPr>
                <w:color w:val="002060"/>
              </w:rPr>
            </w:pPr>
            <w:r w:rsidRPr="0053477E">
              <w:rPr>
                <w:color w:val="002060"/>
              </w:rPr>
              <w:t>MORELLI NICLI</w:t>
            </w:r>
          </w:p>
        </w:tc>
        <w:tc>
          <w:tcPr>
            <w:tcW w:w="2200" w:type="dxa"/>
            <w:tcMar>
              <w:top w:w="20" w:type="dxa"/>
              <w:left w:w="20" w:type="dxa"/>
              <w:bottom w:w="20" w:type="dxa"/>
              <w:right w:w="20" w:type="dxa"/>
            </w:tcMar>
            <w:vAlign w:val="center"/>
            <w:hideMark/>
          </w:tcPr>
          <w:p w14:paraId="497207D7" w14:textId="77777777" w:rsidR="00CC020D" w:rsidRPr="0053477E" w:rsidRDefault="00CC020D" w:rsidP="00C02D2C">
            <w:pPr>
              <w:pStyle w:val="movimento2"/>
              <w:rPr>
                <w:color w:val="002060"/>
              </w:rPr>
            </w:pPr>
            <w:r w:rsidRPr="0053477E">
              <w:rPr>
                <w:color w:val="002060"/>
              </w:rPr>
              <w:t xml:space="preserve">(FUTSAL MONTURANO) </w:t>
            </w:r>
          </w:p>
        </w:tc>
        <w:tc>
          <w:tcPr>
            <w:tcW w:w="800" w:type="dxa"/>
            <w:tcMar>
              <w:top w:w="20" w:type="dxa"/>
              <w:left w:w="20" w:type="dxa"/>
              <w:bottom w:w="20" w:type="dxa"/>
              <w:right w:w="20" w:type="dxa"/>
            </w:tcMar>
            <w:vAlign w:val="center"/>
            <w:hideMark/>
          </w:tcPr>
          <w:p w14:paraId="36A39E4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DFC7F42" w14:textId="77777777" w:rsidR="00CC020D" w:rsidRPr="0053477E" w:rsidRDefault="00CC020D" w:rsidP="00C02D2C">
            <w:pPr>
              <w:pStyle w:val="movimento"/>
              <w:rPr>
                <w:color w:val="002060"/>
              </w:rPr>
            </w:pPr>
            <w:r w:rsidRPr="0053477E">
              <w:rPr>
                <w:color w:val="002060"/>
              </w:rPr>
              <w:t>ROSSI MARCO</w:t>
            </w:r>
          </w:p>
        </w:tc>
        <w:tc>
          <w:tcPr>
            <w:tcW w:w="2200" w:type="dxa"/>
            <w:tcMar>
              <w:top w:w="20" w:type="dxa"/>
              <w:left w:w="20" w:type="dxa"/>
              <w:bottom w:w="20" w:type="dxa"/>
              <w:right w:w="20" w:type="dxa"/>
            </w:tcMar>
            <w:vAlign w:val="center"/>
            <w:hideMark/>
          </w:tcPr>
          <w:p w14:paraId="1AAAE2EB" w14:textId="77777777" w:rsidR="00CC020D" w:rsidRPr="0053477E" w:rsidRDefault="00CC020D" w:rsidP="00C02D2C">
            <w:pPr>
              <w:pStyle w:val="movimento2"/>
              <w:rPr>
                <w:color w:val="002060"/>
              </w:rPr>
            </w:pPr>
            <w:r w:rsidRPr="0053477E">
              <w:rPr>
                <w:color w:val="002060"/>
              </w:rPr>
              <w:t xml:space="preserve">(FUTSAL MONTURANO) </w:t>
            </w:r>
          </w:p>
        </w:tc>
      </w:tr>
      <w:tr w:rsidR="00CC020D" w:rsidRPr="0053477E" w14:paraId="5C91C723" w14:textId="77777777" w:rsidTr="00C02D2C">
        <w:tc>
          <w:tcPr>
            <w:tcW w:w="2200" w:type="dxa"/>
            <w:tcMar>
              <w:top w:w="20" w:type="dxa"/>
              <w:left w:w="20" w:type="dxa"/>
              <w:bottom w:w="20" w:type="dxa"/>
              <w:right w:w="20" w:type="dxa"/>
            </w:tcMar>
            <w:vAlign w:val="center"/>
            <w:hideMark/>
          </w:tcPr>
          <w:p w14:paraId="4E9BF2E9" w14:textId="77777777" w:rsidR="00CC020D" w:rsidRPr="0053477E" w:rsidRDefault="00CC020D" w:rsidP="00C02D2C">
            <w:pPr>
              <w:pStyle w:val="movimento"/>
              <w:rPr>
                <w:color w:val="002060"/>
              </w:rPr>
            </w:pPr>
            <w:r w:rsidRPr="0053477E">
              <w:rPr>
                <w:color w:val="002060"/>
              </w:rPr>
              <w:t>FAVETTI CLEVERSON</w:t>
            </w:r>
          </w:p>
        </w:tc>
        <w:tc>
          <w:tcPr>
            <w:tcW w:w="2200" w:type="dxa"/>
            <w:tcMar>
              <w:top w:w="20" w:type="dxa"/>
              <w:left w:w="20" w:type="dxa"/>
              <w:bottom w:w="20" w:type="dxa"/>
              <w:right w:w="20" w:type="dxa"/>
            </w:tcMar>
            <w:vAlign w:val="center"/>
            <w:hideMark/>
          </w:tcPr>
          <w:p w14:paraId="4FC2AD5C" w14:textId="77777777" w:rsidR="00CC020D" w:rsidRPr="0053477E" w:rsidRDefault="00CC020D" w:rsidP="00C02D2C">
            <w:pPr>
              <w:pStyle w:val="movimento2"/>
              <w:rPr>
                <w:color w:val="002060"/>
              </w:rPr>
            </w:pPr>
            <w:r w:rsidRPr="0053477E">
              <w:rPr>
                <w:color w:val="002060"/>
              </w:rPr>
              <w:t xml:space="preserve">(MONTELUPONE CALCIO A 5) </w:t>
            </w:r>
          </w:p>
        </w:tc>
        <w:tc>
          <w:tcPr>
            <w:tcW w:w="800" w:type="dxa"/>
            <w:tcMar>
              <w:top w:w="20" w:type="dxa"/>
              <w:left w:w="20" w:type="dxa"/>
              <w:bottom w:w="20" w:type="dxa"/>
              <w:right w:w="20" w:type="dxa"/>
            </w:tcMar>
            <w:vAlign w:val="center"/>
            <w:hideMark/>
          </w:tcPr>
          <w:p w14:paraId="7A817EA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4E4E3DF" w14:textId="77777777" w:rsidR="00CC020D" w:rsidRPr="0053477E" w:rsidRDefault="00CC020D" w:rsidP="00C02D2C">
            <w:pPr>
              <w:pStyle w:val="movimento"/>
              <w:rPr>
                <w:color w:val="002060"/>
              </w:rPr>
            </w:pPr>
            <w:r w:rsidRPr="0053477E">
              <w:rPr>
                <w:color w:val="002060"/>
              </w:rPr>
              <w:t>RAHALI AIMEN</w:t>
            </w:r>
          </w:p>
        </w:tc>
        <w:tc>
          <w:tcPr>
            <w:tcW w:w="2200" w:type="dxa"/>
            <w:tcMar>
              <w:top w:w="20" w:type="dxa"/>
              <w:left w:w="20" w:type="dxa"/>
              <w:bottom w:w="20" w:type="dxa"/>
              <w:right w:w="20" w:type="dxa"/>
            </w:tcMar>
            <w:vAlign w:val="center"/>
            <w:hideMark/>
          </w:tcPr>
          <w:p w14:paraId="6C06D121" w14:textId="77777777" w:rsidR="00CC020D" w:rsidRPr="0053477E" w:rsidRDefault="00CC020D" w:rsidP="00C02D2C">
            <w:pPr>
              <w:pStyle w:val="movimento2"/>
              <w:rPr>
                <w:color w:val="002060"/>
              </w:rPr>
            </w:pPr>
            <w:r w:rsidRPr="0053477E">
              <w:rPr>
                <w:color w:val="002060"/>
              </w:rPr>
              <w:t xml:space="preserve">(PIETRALACROCE 73) </w:t>
            </w:r>
          </w:p>
        </w:tc>
      </w:tr>
      <w:tr w:rsidR="00CC020D" w:rsidRPr="0053477E" w14:paraId="77A63843" w14:textId="77777777" w:rsidTr="00C02D2C">
        <w:tc>
          <w:tcPr>
            <w:tcW w:w="2200" w:type="dxa"/>
            <w:tcMar>
              <w:top w:w="20" w:type="dxa"/>
              <w:left w:w="20" w:type="dxa"/>
              <w:bottom w:w="20" w:type="dxa"/>
              <w:right w:w="20" w:type="dxa"/>
            </w:tcMar>
            <w:vAlign w:val="center"/>
            <w:hideMark/>
          </w:tcPr>
          <w:p w14:paraId="5F917622" w14:textId="77777777" w:rsidR="00CC020D" w:rsidRPr="0053477E" w:rsidRDefault="00CC020D" w:rsidP="00C02D2C">
            <w:pPr>
              <w:pStyle w:val="movimento"/>
              <w:rPr>
                <w:color w:val="002060"/>
              </w:rPr>
            </w:pPr>
            <w:r w:rsidRPr="0053477E">
              <w:rPr>
                <w:color w:val="002060"/>
              </w:rPr>
              <w:t>BALDUCCI LORENZO</w:t>
            </w:r>
          </w:p>
        </w:tc>
        <w:tc>
          <w:tcPr>
            <w:tcW w:w="2200" w:type="dxa"/>
            <w:tcMar>
              <w:top w:w="20" w:type="dxa"/>
              <w:left w:w="20" w:type="dxa"/>
              <w:bottom w:w="20" w:type="dxa"/>
              <w:right w:w="20" w:type="dxa"/>
            </w:tcMar>
            <w:vAlign w:val="center"/>
            <w:hideMark/>
          </w:tcPr>
          <w:p w14:paraId="6A6DF02F" w14:textId="77777777" w:rsidR="00CC020D" w:rsidRPr="0053477E" w:rsidRDefault="00CC020D" w:rsidP="00C02D2C">
            <w:pPr>
              <w:pStyle w:val="movimento2"/>
              <w:rPr>
                <w:color w:val="002060"/>
              </w:rPr>
            </w:pPr>
            <w:r w:rsidRPr="0053477E">
              <w:rPr>
                <w:color w:val="002060"/>
              </w:rPr>
              <w:t xml:space="preserve">(POL.CAGLI SPORT ASSOCIATI) </w:t>
            </w:r>
          </w:p>
        </w:tc>
        <w:tc>
          <w:tcPr>
            <w:tcW w:w="800" w:type="dxa"/>
            <w:tcMar>
              <w:top w:w="20" w:type="dxa"/>
              <w:left w:w="20" w:type="dxa"/>
              <w:bottom w:w="20" w:type="dxa"/>
              <w:right w:w="20" w:type="dxa"/>
            </w:tcMar>
            <w:vAlign w:val="center"/>
            <w:hideMark/>
          </w:tcPr>
          <w:p w14:paraId="16A4224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1C2CFA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9A55B24" w14:textId="77777777" w:rsidR="00CC020D" w:rsidRPr="0053477E" w:rsidRDefault="00CC020D" w:rsidP="00C02D2C">
            <w:pPr>
              <w:pStyle w:val="movimento2"/>
              <w:rPr>
                <w:color w:val="002060"/>
              </w:rPr>
            </w:pPr>
            <w:r w:rsidRPr="0053477E">
              <w:rPr>
                <w:color w:val="002060"/>
              </w:rPr>
              <w:t> </w:t>
            </w:r>
          </w:p>
        </w:tc>
      </w:tr>
    </w:tbl>
    <w:p w14:paraId="3EC9476B" w14:textId="77777777" w:rsidR="00CC020D" w:rsidRDefault="00CC020D" w:rsidP="00CC020D">
      <w:pPr>
        <w:pStyle w:val="breakline"/>
        <w:rPr>
          <w:color w:val="002060"/>
        </w:rPr>
      </w:pPr>
    </w:p>
    <w:p w14:paraId="4AC5AF0F"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1CD9AE77"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606C0CD" w14:textId="77777777" w:rsidR="00CC020D" w:rsidRPr="0053477E" w:rsidRDefault="00CC020D" w:rsidP="00CC020D">
      <w:pPr>
        <w:pStyle w:val="breakline"/>
        <w:rPr>
          <w:rFonts w:eastAsiaTheme="minorEastAsia"/>
          <w:color w:val="002060"/>
        </w:rPr>
      </w:pPr>
    </w:p>
    <w:p w14:paraId="2C1F73CE" w14:textId="77777777" w:rsidR="00CC020D" w:rsidRPr="0053477E" w:rsidRDefault="00CC020D" w:rsidP="00CC020D">
      <w:pPr>
        <w:pStyle w:val="titoloprinc0"/>
        <w:rPr>
          <w:color w:val="002060"/>
        </w:rPr>
      </w:pPr>
      <w:r w:rsidRPr="0053477E">
        <w:rPr>
          <w:color w:val="002060"/>
        </w:rPr>
        <w:t>CLASSIFICA</w:t>
      </w:r>
    </w:p>
    <w:p w14:paraId="4DAA7EED" w14:textId="77777777" w:rsidR="00CC020D" w:rsidRPr="0053477E" w:rsidRDefault="00CC020D" w:rsidP="00CC020D">
      <w:pPr>
        <w:pStyle w:val="breakline"/>
        <w:rPr>
          <w:color w:val="002060"/>
        </w:rPr>
      </w:pPr>
    </w:p>
    <w:p w14:paraId="20D422D1" w14:textId="77777777" w:rsidR="00CC020D" w:rsidRPr="0053477E" w:rsidRDefault="00CC020D" w:rsidP="00CC020D">
      <w:pPr>
        <w:pStyle w:val="breakline"/>
        <w:rPr>
          <w:color w:val="002060"/>
        </w:rPr>
      </w:pPr>
    </w:p>
    <w:p w14:paraId="054861CE"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1DFFDF3A"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CBFF4"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CBC3F"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9719"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78E99"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6485D"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30E40"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66778"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459B"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70B13"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0A17B" w14:textId="77777777" w:rsidR="00CC020D" w:rsidRPr="0053477E" w:rsidRDefault="00CC020D" w:rsidP="00C02D2C">
            <w:pPr>
              <w:pStyle w:val="headertabella0"/>
              <w:rPr>
                <w:color w:val="002060"/>
              </w:rPr>
            </w:pPr>
            <w:r w:rsidRPr="0053477E">
              <w:rPr>
                <w:color w:val="002060"/>
              </w:rPr>
              <w:t>PE</w:t>
            </w:r>
          </w:p>
        </w:tc>
      </w:tr>
      <w:tr w:rsidR="00CC020D" w:rsidRPr="0053477E" w14:paraId="58A8D847"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36AFD" w14:textId="77777777" w:rsidR="00CC020D" w:rsidRPr="0053477E" w:rsidRDefault="00CC020D" w:rsidP="00C02D2C">
            <w:pPr>
              <w:pStyle w:val="rowtabella0"/>
              <w:rPr>
                <w:color w:val="002060"/>
              </w:rPr>
            </w:pPr>
            <w:r w:rsidRPr="005347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7194"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3CC4"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0ABC"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BED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115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7BF8" w14:textId="77777777" w:rsidR="00CC020D" w:rsidRPr="0053477E" w:rsidRDefault="00CC020D" w:rsidP="00C02D2C">
            <w:pPr>
              <w:pStyle w:val="rowtabella0"/>
              <w:jc w:val="center"/>
              <w:rPr>
                <w:color w:val="002060"/>
              </w:rPr>
            </w:pPr>
            <w:r w:rsidRPr="005347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9D82"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317D"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30CD" w14:textId="77777777" w:rsidR="00CC020D" w:rsidRPr="0053477E" w:rsidRDefault="00CC020D" w:rsidP="00C02D2C">
            <w:pPr>
              <w:pStyle w:val="rowtabella0"/>
              <w:jc w:val="center"/>
              <w:rPr>
                <w:color w:val="002060"/>
              </w:rPr>
            </w:pPr>
            <w:r w:rsidRPr="0053477E">
              <w:rPr>
                <w:color w:val="002060"/>
              </w:rPr>
              <w:t>0</w:t>
            </w:r>
          </w:p>
        </w:tc>
      </w:tr>
      <w:tr w:rsidR="00CC020D" w:rsidRPr="0053477E" w14:paraId="479762D0"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E084A" w14:textId="77777777" w:rsidR="00CC020D" w:rsidRPr="0053477E" w:rsidRDefault="00CC020D" w:rsidP="00C02D2C">
            <w:pPr>
              <w:pStyle w:val="rowtabella0"/>
              <w:rPr>
                <w:color w:val="002060"/>
              </w:rPr>
            </w:pPr>
            <w:r w:rsidRPr="005347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D952"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E01D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9A4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80D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7B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8B86" w14:textId="77777777" w:rsidR="00CC020D" w:rsidRPr="0053477E" w:rsidRDefault="00CC020D" w:rsidP="00C02D2C">
            <w:pPr>
              <w:pStyle w:val="rowtabella0"/>
              <w:jc w:val="center"/>
              <w:rPr>
                <w:color w:val="002060"/>
              </w:rPr>
            </w:pPr>
            <w:r w:rsidRPr="005347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838C"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72F8"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5727" w14:textId="77777777" w:rsidR="00CC020D" w:rsidRPr="0053477E" w:rsidRDefault="00CC020D" w:rsidP="00C02D2C">
            <w:pPr>
              <w:pStyle w:val="rowtabella0"/>
              <w:jc w:val="center"/>
              <w:rPr>
                <w:color w:val="002060"/>
              </w:rPr>
            </w:pPr>
            <w:r w:rsidRPr="0053477E">
              <w:rPr>
                <w:color w:val="002060"/>
              </w:rPr>
              <w:t>0</w:t>
            </w:r>
          </w:p>
        </w:tc>
      </w:tr>
      <w:tr w:rsidR="00CC020D" w:rsidRPr="0053477E" w14:paraId="058029F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691C4" w14:textId="77777777" w:rsidR="00CC020D" w:rsidRPr="0053477E" w:rsidRDefault="00CC020D" w:rsidP="00C02D2C">
            <w:pPr>
              <w:pStyle w:val="rowtabella0"/>
              <w:rPr>
                <w:color w:val="002060"/>
              </w:rPr>
            </w:pPr>
            <w:r w:rsidRPr="0053477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DBA1"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77A5"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CBB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C5A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9A6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AD32" w14:textId="77777777" w:rsidR="00CC020D" w:rsidRPr="0053477E" w:rsidRDefault="00CC020D" w:rsidP="00C02D2C">
            <w:pPr>
              <w:pStyle w:val="rowtabella0"/>
              <w:jc w:val="center"/>
              <w:rPr>
                <w:color w:val="002060"/>
              </w:rPr>
            </w:pPr>
            <w:r w:rsidRPr="005347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19D9" w14:textId="77777777" w:rsidR="00CC020D" w:rsidRPr="0053477E" w:rsidRDefault="00CC020D" w:rsidP="00C02D2C">
            <w:pPr>
              <w:pStyle w:val="rowtabella0"/>
              <w:jc w:val="center"/>
              <w:rPr>
                <w:color w:val="002060"/>
              </w:rPr>
            </w:pPr>
            <w:r w:rsidRPr="005347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8CFF"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F373" w14:textId="77777777" w:rsidR="00CC020D" w:rsidRPr="0053477E" w:rsidRDefault="00CC020D" w:rsidP="00C02D2C">
            <w:pPr>
              <w:pStyle w:val="rowtabella0"/>
              <w:jc w:val="center"/>
              <w:rPr>
                <w:color w:val="002060"/>
              </w:rPr>
            </w:pPr>
            <w:r w:rsidRPr="0053477E">
              <w:rPr>
                <w:color w:val="002060"/>
              </w:rPr>
              <w:t>0</w:t>
            </w:r>
          </w:p>
        </w:tc>
      </w:tr>
      <w:tr w:rsidR="00CC020D" w:rsidRPr="0053477E" w14:paraId="7DB2DB8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6C27F" w14:textId="77777777" w:rsidR="00CC020D" w:rsidRPr="0053477E" w:rsidRDefault="00CC020D" w:rsidP="00C02D2C">
            <w:pPr>
              <w:pStyle w:val="rowtabella0"/>
              <w:rPr>
                <w:color w:val="002060"/>
              </w:rPr>
            </w:pPr>
            <w:r w:rsidRPr="0053477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4CD7"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B19E"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C83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0E8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0B6B"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A817" w14:textId="77777777" w:rsidR="00CC020D" w:rsidRPr="0053477E" w:rsidRDefault="00CC020D" w:rsidP="00C02D2C">
            <w:pPr>
              <w:pStyle w:val="rowtabella0"/>
              <w:jc w:val="center"/>
              <w:rPr>
                <w:color w:val="002060"/>
              </w:rPr>
            </w:pPr>
            <w:r w:rsidRPr="005347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583E"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0CDB"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E83A" w14:textId="77777777" w:rsidR="00CC020D" w:rsidRPr="0053477E" w:rsidRDefault="00CC020D" w:rsidP="00C02D2C">
            <w:pPr>
              <w:pStyle w:val="rowtabella0"/>
              <w:jc w:val="center"/>
              <w:rPr>
                <w:color w:val="002060"/>
              </w:rPr>
            </w:pPr>
            <w:r w:rsidRPr="0053477E">
              <w:rPr>
                <w:color w:val="002060"/>
              </w:rPr>
              <w:t>0</w:t>
            </w:r>
          </w:p>
        </w:tc>
      </w:tr>
      <w:tr w:rsidR="00CC020D" w:rsidRPr="0053477E" w14:paraId="7EBDE99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C9798" w14:textId="77777777" w:rsidR="00CC020D" w:rsidRPr="0053477E" w:rsidRDefault="00CC020D" w:rsidP="00C02D2C">
            <w:pPr>
              <w:pStyle w:val="rowtabella0"/>
              <w:rPr>
                <w:color w:val="002060"/>
                <w:lang w:val="es-ES"/>
              </w:rPr>
            </w:pPr>
            <w:r w:rsidRPr="0053477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7C0E"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1D2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07C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1FA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73B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734D"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0472"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817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F251" w14:textId="77777777" w:rsidR="00CC020D" w:rsidRPr="0053477E" w:rsidRDefault="00CC020D" w:rsidP="00C02D2C">
            <w:pPr>
              <w:pStyle w:val="rowtabella0"/>
              <w:jc w:val="center"/>
              <w:rPr>
                <w:color w:val="002060"/>
              </w:rPr>
            </w:pPr>
            <w:r w:rsidRPr="0053477E">
              <w:rPr>
                <w:color w:val="002060"/>
              </w:rPr>
              <w:t>0</w:t>
            </w:r>
          </w:p>
        </w:tc>
      </w:tr>
      <w:tr w:rsidR="00CC020D" w:rsidRPr="0053477E" w14:paraId="52A1314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7095D" w14:textId="77777777" w:rsidR="00CC020D" w:rsidRPr="0053477E" w:rsidRDefault="00CC020D" w:rsidP="00C02D2C">
            <w:pPr>
              <w:pStyle w:val="rowtabella0"/>
              <w:rPr>
                <w:color w:val="002060"/>
              </w:rPr>
            </w:pPr>
            <w:r w:rsidRPr="0053477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27F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7615"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F78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694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FA0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5582"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2A13"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1089"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5EDD" w14:textId="77777777" w:rsidR="00CC020D" w:rsidRPr="0053477E" w:rsidRDefault="00CC020D" w:rsidP="00C02D2C">
            <w:pPr>
              <w:pStyle w:val="rowtabella0"/>
              <w:jc w:val="center"/>
              <w:rPr>
                <w:color w:val="002060"/>
              </w:rPr>
            </w:pPr>
            <w:r w:rsidRPr="0053477E">
              <w:rPr>
                <w:color w:val="002060"/>
              </w:rPr>
              <w:t>0</w:t>
            </w:r>
          </w:p>
        </w:tc>
      </w:tr>
      <w:tr w:rsidR="00CC020D" w:rsidRPr="0053477E" w14:paraId="5F049F5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D6231" w14:textId="77777777" w:rsidR="00CC020D" w:rsidRPr="0053477E" w:rsidRDefault="00CC020D" w:rsidP="00C02D2C">
            <w:pPr>
              <w:pStyle w:val="rowtabella0"/>
              <w:rPr>
                <w:color w:val="002060"/>
              </w:rPr>
            </w:pPr>
            <w:r w:rsidRPr="005347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B80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0621"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254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40C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00C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DC3D"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D300" w14:textId="77777777" w:rsidR="00CC020D" w:rsidRPr="0053477E" w:rsidRDefault="00CC020D" w:rsidP="00C02D2C">
            <w:pPr>
              <w:pStyle w:val="rowtabella0"/>
              <w:jc w:val="center"/>
              <w:rPr>
                <w:color w:val="002060"/>
              </w:rPr>
            </w:pPr>
            <w:r w:rsidRPr="005347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5B6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4A70" w14:textId="77777777" w:rsidR="00CC020D" w:rsidRPr="0053477E" w:rsidRDefault="00CC020D" w:rsidP="00C02D2C">
            <w:pPr>
              <w:pStyle w:val="rowtabella0"/>
              <w:jc w:val="center"/>
              <w:rPr>
                <w:color w:val="002060"/>
              </w:rPr>
            </w:pPr>
            <w:r w:rsidRPr="0053477E">
              <w:rPr>
                <w:color w:val="002060"/>
              </w:rPr>
              <w:t>0</w:t>
            </w:r>
          </w:p>
        </w:tc>
      </w:tr>
      <w:tr w:rsidR="00CC020D" w:rsidRPr="0053477E" w14:paraId="4D00F81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2127E" w14:textId="77777777" w:rsidR="00CC020D" w:rsidRPr="0053477E" w:rsidRDefault="00CC020D" w:rsidP="00C02D2C">
            <w:pPr>
              <w:pStyle w:val="rowtabella0"/>
              <w:rPr>
                <w:color w:val="002060"/>
              </w:rPr>
            </w:pPr>
            <w:r w:rsidRPr="005347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3A9A"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DCB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503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3D5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6FD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9160"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FCE5"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C20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0C92" w14:textId="77777777" w:rsidR="00CC020D" w:rsidRPr="0053477E" w:rsidRDefault="00CC020D" w:rsidP="00C02D2C">
            <w:pPr>
              <w:pStyle w:val="rowtabella0"/>
              <w:jc w:val="center"/>
              <w:rPr>
                <w:color w:val="002060"/>
              </w:rPr>
            </w:pPr>
            <w:r w:rsidRPr="0053477E">
              <w:rPr>
                <w:color w:val="002060"/>
              </w:rPr>
              <w:t>0</w:t>
            </w:r>
          </w:p>
        </w:tc>
      </w:tr>
      <w:tr w:rsidR="00CC020D" w:rsidRPr="0053477E" w14:paraId="1AA1777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A1C90" w14:textId="77777777" w:rsidR="00CC020D" w:rsidRPr="0053477E" w:rsidRDefault="00CC020D" w:rsidP="00C02D2C">
            <w:pPr>
              <w:pStyle w:val="rowtabella0"/>
              <w:rPr>
                <w:color w:val="002060"/>
              </w:rPr>
            </w:pPr>
            <w:r w:rsidRPr="0053477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9F7A"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B2A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BEB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F4C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94B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DD77"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1105"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D12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5A98" w14:textId="77777777" w:rsidR="00CC020D" w:rsidRPr="0053477E" w:rsidRDefault="00CC020D" w:rsidP="00C02D2C">
            <w:pPr>
              <w:pStyle w:val="rowtabella0"/>
              <w:jc w:val="center"/>
              <w:rPr>
                <w:color w:val="002060"/>
              </w:rPr>
            </w:pPr>
            <w:r w:rsidRPr="0053477E">
              <w:rPr>
                <w:color w:val="002060"/>
              </w:rPr>
              <w:t>0</w:t>
            </w:r>
          </w:p>
        </w:tc>
      </w:tr>
      <w:tr w:rsidR="00CC020D" w:rsidRPr="0053477E" w14:paraId="3617E7A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13958" w14:textId="77777777" w:rsidR="00CC020D" w:rsidRPr="0053477E" w:rsidRDefault="00CC020D" w:rsidP="00C02D2C">
            <w:pPr>
              <w:pStyle w:val="rowtabella0"/>
              <w:rPr>
                <w:color w:val="002060"/>
              </w:rPr>
            </w:pPr>
            <w:r w:rsidRPr="0053477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BD62"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3F54"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548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99A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CC9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F79F"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6EE6"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22C2"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1E9A" w14:textId="77777777" w:rsidR="00CC020D" w:rsidRPr="0053477E" w:rsidRDefault="00CC020D" w:rsidP="00C02D2C">
            <w:pPr>
              <w:pStyle w:val="rowtabella0"/>
              <w:jc w:val="center"/>
              <w:rPr>
                <w:color w:val="002060"/>
              </w:rPr>
            </w:pPr>
            <w:r w:rsidRPr="0053477E">
              <w:rPr>
                <w:color w:val="002060"/>
              </w:rPr>
              <w:t>0</w:t>
            </w:r>
          </w:p>
        </w:tc>
      </w:tr>
      <w:tr w:rsidR="00CC020D" w:rsidRPr="0053477E" w14:paraId="4ADB4E4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E556B" w14:textId="77777777" w:rsidR="00CC020D" w:rsidRPr="0053477E" w:rsidRDefault="00CC020D" w:rsidP="00C02D2C">
            <w:pPr>
              <w:pStyle w:val="rowtabella0"/>
              <w:rPr>
                <w:color w:val="002060"/>
              </w:rPr>
            </w:pPr>
            <w:r w:rsidRPr="0053477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D7B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6C42"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05A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C42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59B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E4B7"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45A1" w14:textId="77777777" w:rsidR="00CC020D" w:rsidRPr="0053477E" w:rsidRDefault="00CC020D" w:rsidP="00C02D2C">
            <w:pPr>
              <w:pStyle w:val="rowtabella0"/>
              <w:jc w:val="center"/>
              <w:rPr>
                <w:color w:val="002060"/>
              </w:rPr>
            </w:pPr>
            <w:r w:rsidRPr="005347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002C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B5EF" w14:textId="77777777" w:rsidR="00CC020D" w:rsidRPr="0053477E" w:rsidRDefault="00CC020D" w:rsidP="00C02D2C">
            <w:pPr>
              <w:pStyle w:val="rowtabella0"/>
              <w:jc w:val="center"/>
              <w:rPr>
                <w:color w:val="002060"/>
              </w:rPr>
            </w:pPr>
            <w:r w:rsidRPr="0053477E">
              <w:rPr>
                <w:color w:val="002060"/>
              </w:rPr>
              <w:t>0</w:t>
            </w:r>
          </w:p>
        </w:tc>
      </w:tr>
      <w:tr w:rsidR="00CC020D" w:rsidRPr="0053477E" w14:paraId="4861DC8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75D20" w14:textId="77777777" w:rsidR="00CC020D" w:rsidRPr="0053477E" w:rsidRDefault="00CC020D" w:rsidP="00C02D2C">
            <w:pPr>
              <w:pStyle w:val="rowtabella0"/>
              <w:rPr>
                <w:color w:val="002060"/>
                <w:lang w:val="es-ES"/>
              </w:rPr>
            </w:pPr>
            <w:r w:rsidRPr="0053477E">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723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6566F"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D1D8"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5061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6F4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AE7E" w14:textId="77777777" w:rsidR="00CC020D" w:rsidRPr="0053477E" w:rsidRDefault="00CC020D" w:rsidP="00C02D2C">
            <w:pPr>
              <w:pStyle w:val="rowtabella0"/>
              <w:jc w:val="center"/>
              <w:rPr>
                <w:color w:val="002060"/>
              </w:rPr>
            </w:pPr>
            <w:r w:rsidRPr="005347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0997" w14:textId="77777777" w:rsidR="00CC020D" w:rsidRPr="0053477E" w:rsidRDefault="00CC020D" w:rsidP="00C02D2C">
            <w:pPr>
              <w:pStyle w:val="rowtabella0"/>
              <w:jc w:val="center"/>
              <w:rPr>
                <w:color w:val="002060"/>
              </w:rPr>
            </w:pPr>
            <w:r w:rsidRPr="005347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BC52"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8728" w14:textId="77777777" w:rsidR="00CC020D" w:rsidRPr="0053477E" w:rsidRDefault="00CC020D" w:rsidP="00C02D2C">
            <w:pPr>
              <w:pStyle w:val="rowtabella0"/>
              <w:jc w:val="center"/>
              <w:rPr>
                <w:color w:val="002060"/>
              </w:rPr>
            </w:pPr>
            <w:r w:rsidRPr="0053477E">
              <w:rPr>
                <w:color w:val="002060"/>
              </w:rPr>
              <w:t>0</w:t>
            </w:r>
          </w:p>
        </w:tc>
      </w:tr>
      <w:tr w:rsidR="00CC020D" w:rsidRPr="0053477E" w14:paraId="3B4FFF3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6F0F3" w14:textId="77777777" w:rsidR="00CC020D" w:rsidRPr="0053477E" w:rsidRDefault="00CC020D" w:rsidP="00C02D2C">
            <w:pPr>
              <w:pStyle w:val="rowtabella0"/>
              <w:rPr>
                <w:color w:val="002060"/>
              </w:rPr>
            </w:pPr>
            <w:r w:rsidRPr="0053477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916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6227"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596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434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BED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5BE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C163"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931C"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7018" w14:textId="77777777" w:rsidR="00CC020D" w:rsidRPr="0053477E" w:rsidRDefault="00CC020D" w:rsidP="00C02D2C">
            <w:pPr>
              <w:pStyle w:val="rowtabella0"/>
              <w:jc w:val="center"/>
              <w:rPr>
                <w:color w:val="002060"/>
              </w:rPr>
            </w:pPr>
            <w:r w:rsidRPr="0053477E">
              <w:rPr>
                <w:color w:val="002060"/>
              </w:rPr>
              <w:t>0</w:t>
            </w:r>
          </w:p>
        </w:tc>
      </w:tr>
      <w:tr w:rsidR="00CC020D" w:rsidRPr="0053477E" w14:paraId="520268A3"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FDD6AB" w14:textId="77777777" w:rsidR="00CC020D" w:rsidRPr="0053477E" w:rsidRDefault="00CC020D" w:rsidP="00C02D2C">
            <w:pPr>
              <w:pStyle w:val="rowtabella0"/>
              <w:rPr>
                <w:color w:val="002060"/>
              </w:rPr>
            </w:pPr>
            <w:r w:rsidRPr="0053477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05C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C0B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F84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9B8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4F4F"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5082"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57A7" w14:textId="77777777" w:rsidR="00CC020D" w:rsidRPr="0053477E" w:rsidRDefault="00CC020D" w:rsidP="00C02D2C">
            <w:pPr>
              <w:pStyle w:val="rowtabella0"/>
              <w:jc w:val="center"/>
              <w:rPr>
                <w:color w:val="002060"/>
              </w:rPr>
            </w:pPr>
            <w:r w:rsidRPr="005347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85FF"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69CB" w14:textId="77777777" w:rsidR="00CC020D" w:rsidRPr="0053477E" w:rsidRDefault="00CC020D" w:rsidP="00C02D2C">
            <w:pPr>
              <w:pStyle w:val="rowtabella0"/>
              <w:jc w:val="center"/>
              <w:rPr>
                <w:color w:val="002060"/>
              </w:rPr>
            </w:pPr>
            <w:r w:rsidRPr="0053477E">
              <w:rPr>
                <w:color w:val="002060"/>
              </w:rPr>
              <w:t>0</w:t>
            </w:r>
          </w:p>
        </w:tc>
      </w:tr>
    </w:tbl>
    <w:p w14:paraId="41751187" w14:textId="77777777" w:rsidR="00CC020D" w:rsidRDefault="00CC020D" w:rsidP="00CC020D">
      <w:pPr>
        <w:pStyle w:val="breakline"/>
        <w:rPr>
          <w:color w:val="002060"/>
        </w:rPr>
      </w:pPr>
    </w:p>
    <w:p w14:paraId="432E397D" w14:textId="77777777" w:rsidR="00CC020D" w:rsidRPr="0053477E" w:rsidRDefault="00CC020D" w:rsidP="00CC020D">
      <w:pPr>
        <w:pStyle w:val="titoloprinc0"/>
        <w:rPr>
          <w:color w:val="002060"/>
        </w:rPr>
      </w:pPr>
      <w:r>
        <w:rPr>
          <w:color w:val="002060"/>
        </w:rPr>
        <w:t>PROGRAMMA GARE</w:t>
      </w:r>
    </w:p>
    <w:p w14:paraId="5F605B42" w14:textId="77777777" w:rsidR="00CC020D" w:rsidRDefault="00CC020D" w:rsidP="00CC020D">
      <w:pPr>
        <w:pStyle w:val="breakline"/>
        <w:rPr>
          <w:color w:val="002060"/>
        </w:rPr>
      </w:pPr>
    </w:p>
    <w:p w14:paraId="0E99CD91" w14:textId="77777777" w:rsidR="00CC020D" w:rsidRPr="0053477E" w:rsidRDefault="00CC020D" w:rsidP="00CC020D">
      <w:pPr>
        <w:pStyle w:val="sottotitolocampionato10"/>
        <w:rPr>
          <w:color w:val="002060"/>
        </w:rPr>
      </w:pPr>
      <w:r w:rsidRPr="0053477E">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CC020D" w:rsidRPr="0053477E" w14:paraId="58E1C5B7"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FFE4E" w14:textId="77777777" w:rsidR="00CC020D" w:rsidRPr="0053477E" w:rsidRDefault="00CC020D" w:rsidP="00C02D2C">
            <w:pPr>
              <w:pStyle w:val="headertabella0"/>
              <w:rPr>
                <w:color w:val="002060"/>
              </w:rPr>
            </w:pPr>
            <w:r w:rsidRPr="0053477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BCCE2" w14:textId="77777777" w:rsidR="00CC020D" w:rsidRPr="0053477E" w:rsidRDefault="00CC020D" w:rsidP="00C02D2C">
            <w:pPr>
              <w:pStyle w:val="headertabella0"/>
              <w:rPr>
                <w:color w:val="002060"/>
              </w:rPr>
            </w:pPr>
            <w:r w:rsidRPr="0053477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FA5B7" w14:textId="77777777" w:rsidR="00CC020D" w:rsidRPr="0053477E" w:rsidRDefault="00CC020D" w:rsidP="00C02D2C">
            <w:pPr>
              <w:pStyle w:val="headertabella0"/>
              <w:rPr>
                <w:color w:val="002060"/>
              </w:rPr>
            </w:pPr>
            <w:r w:rsidRPr="0053477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50604" w14:textId="77777777" w:rsidR="00CC020D" w:rsidRPr="0053477E" w:rsidRDefault="00CC020D" w:rsidP="00C02D2C">
            <w:pPr>
              <w:pStyle w:val="headertabella0"/>
              <w:rPr>
                <w:color w:val="002060"/>
              </w:rPr>
            </w:pPr>
            <w:r w:rsidRPr="0053477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4AB8E" w14:textId="77777777" w:rsidR="00CC020D" w:rsidRPr="0053477E" w:rsidRDefault="00CC020D" w:rsidP="00C02D2C">
            <w:pPr>
              <w:pStyle w:val="headertabella0"/>
              <w:rPr>
                <w:color w:val="002060"/>
              </w:rPr>
            </w:pPr>
            <w:r w:rsidRPr="0053477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65A33" w14:textId="77777777" w:rsidR="00CC020D" w:rsidRPr="0053477E" w:rsidRDefault="00CC020D" w:rsidP="00C02D2C">
            <w:pPr>
              <w:pStyle w:val="headertabella0"/>
              <w:rPr>
                <w:color w:val="002060"/>
              </w:rPr>
            </w:pPr>
            <w:proofErr w:type="spellStart"/>
            <w:r w:rsidRPr="0053477E">
              <w:rPr>
                <w:color w:val="002060"/>
              </w:rPr>
              <w:t>Localita'</w:t>
            </w:r>
            <w:proofErr w:type="spellEnd"/>
            <w:r w:rsidRPr="0053477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F3ADB" w14:textId="77777777" w:rsidR="00CC020D" w:rsidRPr="0053477E" w:rsidRDefault="00CC020D" w:rsidP="00C02D2C">
            <w:pPr>
              <w:pStyle w:val="headertabella0"/>
              <w:rPr>
                <w:color w:val="002060"/>
              </w:rPr>
            </w:pPr>
            <w:r w:rsidRPr="0053477E">
              <w:rPr>
                <w:color w:val="002060"/>
              </w:rPr>
              <w:t>Indirizzo Impianto</w:t>
            </w:r>
          </w:p>
        </w:tc>
      </w:tr>
      <w:tr w:rsidR="00CC020D" w:rsidRPr="0053477E" w14:paraId="0E8E9523"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AD55F" w14:textId="77777777" w:rsidR="00CC020D" w:rsidRPr="0053477E" w:rsidRDefault="00CC020D" w:rsidP="00C02D2C">
            <w:pPr>
              <w:pStyle w:val="rowtabella0"/>
              <w:rPr>
                <w:color w:val="002060"/>
              </w:rPr>
            </w:pPr>
            <w:r w:rsidRPr="0053477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879D2" w14:textId="77777777" w:rsidR="00CC020D" w:rsidRPr="0053477E" w:rsidRDefault="00CC020D" w:rsidP="00C02D2C">
            <w:pPr>
              <w:pStyle w:val="rowtabella0"/>
              <w:rPr>
                <w:color w:val="002060"/>
              </w:rPr>
            </w:pPr>
            <w:r w:rsidRPr="0053477E">
              <w:rPr>
                <w:color w:val="002060"/>
              </w:rPr>
              <w:t>INVICTA FUTSAL MACERATA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6651A" w14:textId="77777777" w:rsidR="00CC020D" w:rsidRPr="0053477E" w:rsidRDefault="00CC020D" w:rsidP="00C02D2C">
            <w:pPr>
              <w:pStyle w:val="rowtabella0"/>
              <w:jc w:val="center"/>
              <w:rPr>
                <w:color w:val="002060"/>
              </w:rPr>
            </w:pPr>
            <w:r w:rsidRPr="0053477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15AEE" w14:textId="77777777" w:rsidR="00CC020D" w:rsidRPr="0053477E" w:rsidRDefault="00CC020D" w:rsidP="00C02D2C">
            <w:pPr>
              <w:pStyle w:val="rowtabella0"/>
              <w:rPr>
                <w:color w:val="002060"/>
              </w:rPr>
            </w:pPr>
            <w:r w:rsidRPr="0053477E">
              <w:rPr>
                <w:color w:val="002060"/>
              </w:rPr>
              <w:t>03/11/2023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A370C" w14:textId="77777777" w:rsidR="00CC020D" w:rsidRPr="0053477E" w:rsidRDefault="00CC020D" w:rsidP="00C02D2C">
            <w:pPr>
              <w:pStyle w:val="rowtabella0"/>
              <w:rPr>
                <w:color w:val="002060"/>
              </w:rPr>
            </w:pPr>
            <w:r w:rsidRPr="0053477E">
              <w:rPr>
                <w:color w:val="002060"/>
              </w:rPr>
              <w:t xml:space="preserve">5286 PALESTRA </w:t>
            </w:r>
            <w:proofErr w:type="gramStart"/>
            <w:r w:rsidRPr="0053477E">
              <w:rPr>
                <w:color w:val="002060"/>
              </w:rPr>
              <w:t>C.SPORTIVO</w:t>
            </w:r>
            <w:proofErr w:type="gramEnd"/>
            <w:r w:rsidRPr="0053477E">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EB85A" w14:textId="77777777" w:rsidR="00CC020D" w:rsidRPr="0053477E" w:rsidRDefault="00CC020D" w:rsidP="00C02D2C">
            <w:pPr>
              <w:pStyle w:val="rowtabella0"/>
              <w:rPr>
                <w:color w:val="002060"/>
              </w:rPr>
            </w:pPr>
            <w:r w:rsidRPr="0053477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32B3C" w14:textId="77777777" w:rsidR="00CC020D" w:rsidRPr="0053477E" w:rsidRDefault="00CC020D" w:rsidP="00C02D2C">
            <w:pPr>
              <w:pStyle w:val="rowtabella0"/>
              <w:rPr>
                <w:color w:val="002060"/>
              </w:rPr>
            </w:pPr>
            <w:r w:rsidRPr="0053477E">
              <w:rPr>
                <w:color w:val="002060"/>
              </w:rPr>
              <w:t>VIA ALFIERI SNC</w:t>
            </w:r>
          </w:p>
        </w:tc>
      </w:tr>
      <w:tr w:rsidR="00CC020D" w:rsidRPr="0053477E" w14:paraId="07BA180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FC0841" w14:textId="77777777" w:rsidR="00CC020D" w:rsidRPr="0053477E" w:rsidRDefault="00CC020D" w:rsidP="00C02D2C">
            <w:pPr>
              <w:pStyle w:val="rowtabella0"/>
              <w:rPr>
                <w:color w:val="002060"/>
              </w:rPr>
            </w:pPr>
            <w:r w:rsidRPr="0053477E">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5635A" w14:textId="77777777" w:rsidR="00CC020D" w:rsidRPr="0053477E" w:rsidRDefault="00CC020D" w:rsidP="00C02D2C">
            <w:pPr>
              <w:pStyle w:val="rowtabella0"/>
              <w:rPr>
                <w:color w:val="002060"/>
              </w:rPr>
            </w:pPr>
            <w:r w:rsidRPr="0053477E">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516750"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F52607" w14:textId="77777777" w:rsidR="00CC020D" w:rsidRPr="0053477E" w:rsidRDefault="00CC020D" w:rsidP="00C02D2C">
            <w:pPr>
              <w:pStyle w:val="rowtabella0"/>
              <w:rPr>
                <w:color w:val="002060"/>
              </w:rPr>
            </w:pPr>
            <w:r w:rsidRPr="0053477E">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C0BCB4" w14:textId="77777777" w:rsidR="00CC020D" w:rsidRPr="0053477E" w:rsidRDefault="00CC020D" w:rsidP="00C02D2C">
            <w:pPr>
              <w:pStyle w:val="rowtabella0"/>
              <w:rPr>
                <w:color w:val="002060"/>
              </w:rPr>
            </w:pPr>
            <w:r w:rsidRPr="0053477E">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3F6EA" w14:textId="77777777" w:rsidR="00CC020D" w:rsidRPr="0053477E" w:rsidRDefault="00CC020D" w:rsidP="00C02D2C">
            <w:pPr>
              <w:pStyle w:val="rowtabella0"/>
              <w:rPr>
                <w:color w:val="002060"/>
              </w:rPr>
            </w:pPr>
            <w:r w:rsidRPr="0053477E">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471AF" w14:textId="77777777" w:rsidR="00CC020D" w:rsidRPr="0053477E" w:rsidRDefault="00CC020D" w:rsidP="00C02D2C">
            <w:pPr>
              <w:pStyle w:val="rowtabella0"/>
              <w:rPr>
                <w:color w:val="002060"/>
              </w:rPr>
            </w:pPr>
            <w:r w:rsidRPr="0053477E">
              <w:rPr>
                <w:color w:val="002060"/>
              </w:rPr>
              <w:t>PIAZZA S. D'ACQUISTO</w:t>
            </w:r>
          </w:p>
        </w:tc>
      </w:tr>
      <w:tr w:rsidR="00CC020D" w:rsidRPr="0053477E" w14:paraId="47AAED9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862AB" w14:textId="77777777" w:rsidR="00CC020D" w:rsidRPr="0053477E" w:rsidRDefault="00CC020D" w:rsidP="00C02D2C">
            <w:pPr>
              <w:pStyle w:val="rowtabella0"/>
              <w:rPr>
                <w:color w:val="002060"/>
              </w:rPr>
            </w:pPr>
            <w:r w:rsidRPr="0053477E">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DEE58" w14:textId="77777777" w:rsidR="00CC020D" w:rsidRPr="0053477E" w:rsidRDefault="00CC020D" w:rsidP="00C02D2C">
            <w:pPr>
              <w:pStyle w:val="rowtabella0"/>
              <w:rPr>
                <w:color w:val="002060"/>
              </w:rPr>
            </w:pPr>
            <w:r w:rsidRPr="0053477E">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D96F6"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3531E9" w14:textId="77777777" w:rsidR="00CC020D" w:rsidRPr="0053477E" w:rsidRDefault="00CC020D" w:rsidP="00C02D2C">
            <w:pPr>
              <w:pStyle w:val="rowtabella0"/>
              <w:rPr>
                <w:color w:val="002060"/>
              </w:rPr>
            </w:pPr>
            <w:r w:rsidRPr="0053477E">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8899D" w14:textId="77777777" w:rsidR="00CC020D" w:rsidRPr="0053477E" w:rsidRDefault="00CC020D" w:rsidP="00C02D2C">
            <w:pPr>
              <w:pStyle w:val="rowtabella0"/>
              <w:rPr>
                <w:color w:val="002060"/>
              </w:rPr>
            </w:pPr>
            <w:r w:rsidRPr="0053477E">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4414D" w14:textId="77777777" w:rsidR="00CC020D" w:rsidRPr="0053477E" w:rsidRDefault="00CC020D" w:rsidP="00C02D2C">
            <w:pPr>
              <w:pStyle w:val="rowtabella0"/>
              <w:rPr>
                <w:color w:val="002060"/>
              </w:rPr>
            </w:pPr>
            <w:r w:rsidRPr="0053477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9E4CA" w14:textId="77777777" w:rsidR="00CC020D" w:rsidRPr="0053477E" w:rsidRDefault="00CC020D" w:rsidP="00C02D2C">
            <w:pPr>
              <w:pStyle w:val="rowtabella0"/>
              <w:rPr>
                <w:color w:val="002060"/>
              </w:rPr>
            </w:pPr>
            <w:r w:rsidRPr="0053477E">
              <w:rPr>
                <w:color w:val="002060"/>
              </w:rPr>
              <w:t>VIA DEI TESSITORI</w:t>
            </w:r>
          </w:p>
        </w:tc>
      </w:tr>
      <w:tr w:rsidR="00CC020D" w:rsidRPr="0053477E" w14:paraId="105F8070"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A0D15" w14:textId="77777777" w:rsidR="00CC020D" w:rsidRPr="0053477E" w:rsidRDefault="00CC020D" w:rsidP="00C02D2C">
            <w:pPr>
              <w:pStyle w:val="rowtabella0"/>
              <w:rPr>
                <w:color w:val="002060"/>
              </w:rPr>
            </w:pPr>
            <w:r w:rsidRPr="0053477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493D5" w14:textId="77777777" w:rsidR="00CC020D" w:rsidRPr="0053477E" w:rsidRDefault="00CC020D" w:rsidP="00C02D2C">
            <w:pPr>
              <w:pStyle w:val="rowtabella0"/>
              <w:rPr>
                <w:color w:val="002060"/>
              </w:rPr>
            </w:pPr>
            <w:r w:rsidRPr="0053477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280481"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41B68F" w14:textId="77777777" w:rsidR="00CC020D" w:rsidRPr="0053477E" w:rsidRDefault="00CC020D" w:rsidP="00C02D2C">
            <w:pPr>
              <w:pStyle w:val="rowtabella0"/>
              <w:rPr>
                <w:color w:val="002060"/>
              </w:rPr>
            </w:pPr>
            <w:r w:rsidRPr="0053477E">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0562CA" w14:textId="77777777" w:rsidR="00CC020D" w:rsidRPr="0053477E" w:rsidRDefault="00CC020D" w:rsidP="00C02D2C">
            <w:pPr>
              <w:pStyle w:val="rowtabella0"/>
              <w:rPr>
                <w:color w:val="002060"/>
              </w:rPr>
            </w:pPr>
            <w:r w:rsidRPr="0053477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BCD3A" w14:textId="77777777" w:rsidR="00CC020D" w:rsidRPr="0053477E" w:rsidRDefault="00CC020D" w:rsidP="00C02D2C">
            <w:pPr>
              <w:pStyle w:val="rowtabella0"/>
              <w:rPr>
                <w:color w:val="002060"/>
              </w:rPr>
            </w:pPr>
            <w:r w:rsidRPr="0053477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D0ED9" w14:textId="77777777" w:rsidR="00CC020D" w:rsidRPr="0053477E" w:rsidRDefault="00CC020D" w:rsidP="00C02D2C">
            <w:pPr>
              <w:pStyle w:val="rowtabella0"/>
              <w:rPr>
                <w:color w:val="002060"/>
              </w:rPr>
            </w:pPr>
            <w:r w:rsidRPr="0053477E">
              <w:rPr>
                <w:color w:val="002060"/>
              </w:rPr>
              <w:t>VIA ALESSANDRO MANZONI</w:t>
            </w:r>
          </w:p>
        </w:tc>
      </w:tr>
      <w:tr w:rsidR="00CC020D" w:rsidRPr="0053477E" w14:paraId="1CBE8B1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CF07DA" w14:textId="77777777" w:rsidR="00CC020D" w:rsidRPr="0053477E" w:rsidRDefault="00CC020D" w:rsidP="00C02D2C">
            <w:pPr>
              <w:pStyle w:val="rowtabella0"/>
              <w:rPr>
                <w:color w:val="002060"/>
              </w:rPr>
            </w:pPr>
            <w:r w:rsidRPr="0053477E">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D14C2" w14:textId="77777777" w:rsidR="00CC020D" w:rsidRPr="0053477E" w:rsidRDefault="00CC020D" w:rsidP="00C02D2C">
            <w:pPr>
              <w:pStyle w:val="rowtabella0"/>
              <w:rPr>
                <w:color w:val="002060"/>
              </w:rPr>
            </w:pPr>
            <w:r w:rsidRPr="0053477E">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C212CA"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7D80E" w14:textId="77777777" w:rsidR="00CC020D" w:rsidRPr="0053477E" w:rsidRDefault="00CC020D" w:rsidP="00C02D2C">
            <w:pPr>
              <w:pStyle w:val="rowtabella0"/>
              <w:rPr>
                <w:color w:val="002060"/>
              </w:rPr>
            </w:pPr>
            <w:r w:rsidRPr="0053477E">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08508C" w14:textId="77777777" w:rsidR="00CC020D" w:rsidRPr="0053477E" w:rsidRDefault="00CC020D" w:rsidP="00C02D2C">
            <w:pPr>
              <w:pStyle w:val="rowtabella0"/>
              <w:rPr>
                <w:color w:val="002060"/>
              </w:rPr>
            </w:pPr>
            <w:r w:rsidRPr="0053477E">
              <w:rPr>
                <w:color w:val="002060"/>
              </w:rPr>
              <w:t xml:space="preserve">5429 PAL.COM. </w:t>
            </w:r>
            <w:proofErr w:type="gramStart"/>
            <w:r w:rsidRPr="0053477E">
              <w:rPr>
                <w:color w:val="002060"/>
              </w:rPr>
              <w:t>S.MICHELE</w:t>
            </w:r>
            <w:proofErr w:type="gramEnd"/>
            <w:r w:rsidRPr="0053477E">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7054B" w14:textId="77777777" w:rsidR="00CC020D" w:rsidRPr="0053477E" w:rsidRDefault="00CC020D" w:rsidP="00C02D2C">
            <w:pPr>
              <w:pStyle w:val="rowtabella0"/>
              <w:rPr>
                <w:color w:val="002060"/>
              </w:rPr>
            </w:pPr>
            <w:r w:rsidRPr="0053477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2F786" w14:textId="77777777" w:rsidR="00CC020D" w:rsidRPr="0053477E" w:rsidRDefault="00CC020D" w:rsidP="00C02D2C">
            <w:pPr>
              <w:pStyle w:val="rowtabella0"/>
              <w:rPr>
                <w:color w:val="002060"/>
              </w:rPr>
            </w:pPr>
            <w:r w:rsidRPr="0053477E">
              <w:rPr>
                <w:color w:val="002060"/>
              </w:rPr>
              <w:t>VIA LORETO</w:t>
            </w:r>
          </w:p>
        </w:tc>
      </w:tr>
      <w:tr w:rsidR="00CC020D" w:rsidRPr="0053477E" w14:paraId="47E4272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B197E" w14:textId="77777777" w:rsidR="00CC020D" w:rsidRPr="0053477E" w:rsidRDefault="00CC020D" w:rsidP="00C02D2C">
            <w:pPr>
              <w:pStyle w:val="rowtabella0"/>
              <w:rPr>
                <w:color w:val="002060"/>
              </w:rPr>
            </w:pPr>
            <w:r w:rsidRPr="0053477E">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DE7B0" w14:textId="77777777" w:rsidR="00CC020D" w:rsidRPr="0053477E" w:rsidRDefault="00CC020D" w:rsidP="00C02D2C">
            <w:pPr>
              <w:pStyle w:val="rowtabella0"/>
              <w:rPr>
                <w:color w:val="002060"/>
              </w:rPr>
            </w:pPr>
            <w:r w:rsidRPr="0053477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E40E1"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BA778" w14:textId="77777777" w:rsidR="00CC020D" w:rsidRPr="0053477E" w:rsidRDefault="00CC020D" w:rsidP="00C02D2C">
            <w:pPr>
              <w:pStyle w:val="rowtabella0"/>
              <w:rPr>
                <w:color w:val="002060"/>
              </w:rPr>
            </w:pPr>
            <w:r w:rsidRPr="0053477E">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4751F" w14:textId="77777777" w:rsidR="00CC020D" w:rsidRPr="0053477E" w:rsidRDefault="00CC020D" w:rsidP="00C02D2C">
            <w:pPr>
              <w:pStyle w:val="rowtabella0"/>
              <w:rPr>
                <w:color w:val="002060"/>
              </w:rPr>
            </w:pPr>
            <w:r w:rsidRPr="0053477E">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DE786" w14:textId="77777777" w:rsidR="00CC020D" w:rsidRPr="0053477E" w:rsidRDefault="00CC020D" w:rsidP="00C02D2C">
            <w:pPr>
              <w:pStyle w:val="rowtabella0"/>
              <w:rPr>
                <w:color w:val="002060"/>
              </w:rPr>
            </w:pPr>
            <w:r w:rsidRPr="0053477E">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87E18A" w14:textId="77777777" w:rsidR="00CC020D" w:rsidRPr="0053477E" w:rsidRDefault="00CC020D" w:rsidP="00C02D2C">
            <w:pPr>
              <w:pStyle w:val="rowtabella0"/>
              <w:rPr>
                <w:color w:val="002060"/>
              </w:rPr>
            </w:pPr>
            <w:r w:rsidRPr="0053477E">
              <w:rPr>
                <w:color w:val="002060"/>
              </w:rPr>
              <w:t>VIA BRAMANTE</w:t>
            </w:r>
          </w:p>
        </w:tc>
      </w:tr>
      <w:tr w:rsidR="00CC020D" w:rsidRPr="0053477E" w14:paraId="033C49B1"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BEC99A" w14:textId="77777777" w:rsidR="00CC020D" w:rsidRPr="0053477E" w:rsidRDefault="00CC020D" w:rsidP="00C02D2C">
            <w:pPr>
              <w:pStyle w:val="rowtabella0"/>
              <w:rPr>
                <w:color w:val="002060"/>
              </w:rPr>
            </w:pPr>
            <w:r w:rsidRPr="0053477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8E8E5" w14:textId="77777777" w:rsidR="00CC020D" w:rsidRPr="0053477E" w:rsidRDefault="00CC020D" w:rsidP="00C02D2C">
            <w:pPr>
              <w:pStyle w:val="rowtabella0"/>
              <w:rPr>
                <w:color w:val="002060"/>
              </w:rPr>
            </w:pPr>
            <w:r w:rsidRPr="0053477E">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B6BC2" w14:textId="77777777" w:rsidR="00CC020D" w:rsidRPr="0053477E" w:rsidRDefault="00CC020D" w:rsidP="00C02D2C">
            <w:pPr>
              <w:pStyle w:val="rowtabella0"/>
              <w:jc w:val="center"/>
              <w:rPr>
                <w:color w:val="002060"/>
              </w:rPr>
            </w:pPr>
            <w:r w:rsidRPr="0053477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1F81F" w14:textId="77777777" w:rsidR="00CC020D" w:rsidRPr="0053477E" w:rsidRDefault="00CC020D" w:rsidP="00C02D2C">
            <w:pPr>
              <w:pStyle w:val="rowtabella0"/>
              <w:rPr>
                <w:color w:val="002060"/>
              </w:rPr>
            </w:pPr>
            <w:r w:rsidRPr="0053477E">
              <w:rPr>
                <w:color w:val="002060"/>
              </w:rPr>
              <w:t>03/11/2023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8A6D7" w14:textId="77777777" w:rsidR="00CC020D" w:rsidRPr="0053477E" w:rsidRDefault="00CC020D" w:rsidP="00C02D2C">
            <w:pPr>
              <w:pStyle w:val="rowtabella0"/>
              <w:rPr>
                <w:color w:val="002060"/>
              </w:rPr>
            </w:pPr>
            <w:r w:rsidRPr="0053477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536F6" w14:textId="77777777" w:rsidR="00CC020D" w:rsidRPr="0053477E" w:rsidRDefault="00CC020D" w:rsidP="00C02D2C">
            <w:pPr>
              <w:pStyle w:val="rowtabella0"/>
              <w:rPr>
                <w:color w:val="002060"/>
              </w:rPr>
            </w:pPr>
            <w:r w:rsidRPr="0053477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A3F54" w14:textId="77777777" w:rsidR="00CC020D" w:rsidRPr="0053477E" w:rsidRDefault="00CC020D" w:rsidP="00C02D2C">
            <w:pPr>
              <w:pStyle w:val="rowtabella0"/>
              <w:rPr>
                <w:color w:val="002060"/>
              </w:rPr>
            </w:pPr>
            <w:r w:rsidRPr="0053477E">
              <w:rPr>
                <w:color w:val="002060"/>
              </w:rPr>
              <w:t>VIA LUDOVICO SCARFIOTTI</w:t>
            </w:r>
          </w:p>
        </w:tc>
      </w:tr>
    </w:tbl>
    <w:p w14:paraId="3AE3CC6A" w14:textId="77777777" w:rsidR="00CC020D" w:rsidRPr="0053477E" w:rsidRDefault="00CC020D" w:rsidP="00CC020D">
      <w:pPr>
        <w:pStyle w:val="breakline"/>
        <w:rPr>
          <w:rFonts w:eastAsiaTheme="minorEastAsia"/>
          <w:color w:val="002060"/>
        </w:rPr>
      </w:pPr>
    </w:p>
    <w:p w14:paraId="5025D26E" w14:textId="77777777" w:rsidR="00CC020D" w:rsidRPr="0053477E" w:rsidRDefault="00CC020D" w:rsidP="00CC020D">
      <w:pPr>
        <w:pStyle w:val="breakline"/>
        <w:rPr>
          <w:color w:val="002060"/>
        </w:rPr>
      </w:pPr>
    </w:p>
    <w:p w14:paraId="5606A139" w14:textId="77777777" w:rsidR="00CC020D" w:rsidRPr="0053477E" w:rsidRDefault="00CC020D" w:rsidP="00CC020D">
      <w:pPr>
        <w:pStyle w:val="titolocampionato0"/>
        <w:shd w:val="clear" w:color="auto" w:fill="CCCCCC"/>
        <w:spacing w:before="80" w:after="40"/>
        <w:rPr>
          <w:color w:val="002060"/>
        </w:rPr>
      </w:pPr>
      <w:r w:rsidRPr="0053477E">
        <w:rPr>
          <w:color w:val="002060"/>
        </w:rPr>
        <w:t>CALCIO A CINQUE SERIE C2</w:t>
      </w:r>
    </w:p>
    <w:p w14:paraId="5763EAB0" w14:textId="77777777" w:rsidR="00CC020D" w:rsidRPr="0053477E" w:rsidRDefault="00CC020D" w:rsidP="00CC020D">
      <w:pPr>
        <w:pStyle w:val="titolomedio0"/>
        <w:rPr>
          <w:color w:val="002060"/>
          <w:sz w:val="36"/>
          <w:szCs w:val="36"/>
        </w:rPr>
      </w:pPr>
      <w:r w:rsidRPr="0053477E">
        <w:rPr>
          <w:color w:val="002060"/>
          <w:sz w:val="36"/>
          <w:szCs w:val="36"/>
        </w:rPr>
        <w:t>RECUPERO PROGRAMMATO</w:t>
      </w:r>
    </w:p>
    <w:p w14:paraId="2F2F39C1" w14:textId="77777777" w:rsidR="00CC020D" w:rsidRPr="0053477E" w:rsidRDefault="00CC020D" w:rsidP="00CC020D">
      <w:pPr>
        <w:pStyle w:val="breakline"/>
        <w:rPr>
          <w:color w:val="002060"/>
        </w:rPr>
      </w:pPr>
    </w:p>
    <w:p w14:paraId="41C77675" w14:textId="77777777" w:rsidR="00CC020D" w:rsidRPr="0053477E" w:rsidRDefault="00CC020D" w:rsidP="00CC020D">
      <w:pPr>
        <w:pStyle w:val="breakline"/>
        <w:rPr>
          <w:color w:val="002060"/>
        </w:rPr>
      </w:pPr>
    </w:p>
    <w:p w14:paraId="1C183C13"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3667BB74"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56903" w14:textId="77777777" w:rsidR="00CC020D" w:rsidRPr="0053477E" w:rsidRDefault="00CC020D" w:rsidP="00C02D2C">
            <w:pPr>
              <w:pStyle w:val="headertabella0"/>
              <w:rPr>
                <w:color w:val="002060"/>
              </w:rPr>
            </w:pPr>
            <w:r w:rsidRPr="005347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A7632"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61C3" w14:textId="77777777" w:rsidR="00CC020D" w:rsidRPr="0053477E" w:rsidRDefault="00CC020D" w:rsidP="00C02D2C">
            <w:pPr>
              <w:pStyle w:val="headertabella0"/>
              <w:rPr>
                <w:color w:val="002060"/>
              </w:rPr>
            </w:pPr>
            <w:r w:rsidRPr="005347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44A95"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E20AE"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871ED"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6C36"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F28A9" w14:textId="77777777" w:rsidR="00CC020D" w:rsidRPr="0053477E" w:rsidRDefault="00CC020D" w:rsidP="00C02D2C">
            <w:pPr>
              <w:pStyle w:val="headertabella0"/>
              <w:rPr>
                <w:color w:val="002060"/>
              </w:rPr>
            </w:pPr>
            <w:r w:rsidRPr="0053477E">
              <w:rPr>
                <w:color w:val="002060"/>
              </w:rPr>
              <w:t>Impianto</w:t>
            </w:r>
          </w:p>
        </w:tc>
      </w:tr>
      <w:tr w:rsidR="00CC020D" w:rsidRPr="0053477E" w14:paraId="0534BE70"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25BC" w14:textId="77777777" w:rsidR="00CC020D" w:rsidRPr="0053477E" w:rsidRDefault="00CC020D" w:rsidP="00C02D2C">
            <w:pPr>
              <w:pStyle w:val="rowtabella0"/>
              <w:rPr>
                <w:color w:val="002060"/>
                <w:highlight w:val="yellow"/>
              </w:rPr>
            </w:pPr>
            <w:r w:rsidRPr="0053477E">
              <w:rPr>
                <w:color w:val="002060"/>
                <w:highlight w:val="yellow"/>
              </w:rPr>
              <w:t>07/11/2023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79E9" w14:textId="77777777" w:rsidR="00CC020D" w:rsidRPr="0053477E" w:rsidRDefault="00CC020D" w:rsidP="00C02D2C">
            <w:pPr>
              <w:pStyle w:val="rowtabella0"/>
              <w:jc w:val="center"/>
              <w:rPr>
                <w:color w:val="002060"/>
                <w:highlight w:val="yellow"/>
              </w:rPr>
            </w:pPr>
            <w:r w:rsidRPr="0053477E">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A69A" w14:textId="77777777" w:rsidR="00CC020D" w:rsidRPr="0053477E" w:rsidRDefault="00CC020D" w:rsidP="00C02D2C">
            <w:pPr>
              <w:pStyle w:val="rowtabella0"/>
              <w:rPr>
                <w:color w:val="002060"/>
                <w:highlight w:val="yellow"/>
              </w:rPr>
            </w:pPr>
            <w:r w:rsidRPr="0053477E">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3C4F" w14:textId="77777777" w:rsidR="00CC020D" w:rsidRPr="0053477E" w:rsidRDefault="00CC020D" w:rsidP="00C02D2C">
            <w:pPr>
              <w:pStyle w:val="rowtabella0"/>
              <w:rPr>
                <w:color w:val="002060"/>
                <w:highlight w:val="yellow"/>
              </w:rPr>
            </w:pPr>
            <w:r w:rsidRPr="0053477E">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7EC9" w14:textId="77777777" w:rsidR="00CC020D" w:rsidRPr="0053477E" w:rsidRDefault="00CC020D" w:rsidP="00C02D2C">
            <w:pPr>
              <w:pStyle w:val="rowtabella0"/>
              <w:rPr>
                <w:color w:val="002060"/>
              </w:rPr>
            </w:pPr>
            <w:r w:rsidRPr="0053477E">
              <w:rPr>
                <w:color w:val="002060"/>
              </w:rPr>
              <w:t>27/10/2023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C7ED" w14:textId="77777777" w:rsidR="00CC020D" w:rsidRPr="0053477E" w:rsidRDefault="00CC020D" w:rsidP="00C02D2C">
            <w:pPr>
              <w:pStyle w:val="rowtabella0"/>
              <w:jc w:val="center"/>
              <w:rPr>
                <w:color w:val="002060"/>
              </w:rPr>
            </w:pPr>
            <w:r w:rsidRPr="0053477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9FF2" w14:textId="77777777" w:rsidR="00CC020D" w:rsidRPr="0053477E" w:rsidRDefault="00CC020D" w:rsidP="00C02D2C">
            <w:pPr>
              <w:pStyle w:val="rowtabella0"/>
              <w:jc w:val="center"/>
              <w:rPr>
                <w:color w:val="002060"/>
              </w:rPr>
            </w:pPr>
            <w:r w:rsidRPr="0053477E">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E061" w14:textId="77777777" w:rsidR="00CC020D" w:rsidRPr="0053477E" w:rsidRDefault="00CC020D" w:rsidP="00C02D2C">
            <w:pPr>
              <w:rPr>
                <w:color w:val="002060"/>
              </w:rPr>
            </w:pPr>
          </w:p>
        </w:tc>
      </w:tr>
    </w:tbl>
    <w:p w14:paraId="537A6FF4" w14:textId="77777777" w:rsidR="00CC020D" w:rsidRDefault="00CC020D" w:rsidP="00CC020D">
      <w:pPr>
        <w:pStyle w:val="breakline"/>
        <w:rPr>
          <w:color w:val="002060"/>
        </w:rPr>
      </w:pPr>
    </w:p>
    <w:p w14:paraId="1B25D65C" w14:textId="77777777" w:rsidR="00CC020D" w:rsidRPr="0053477E" w:rsidRDefault="00CC020D" w:rsidP="00CC020D">
      <w:pPr>
        <w:pStyle w:val="breakline"/>
        <w:rPr>
          <w:rFonts w:eastAsiaTheme="minorEastAsia"/>
          <w:color w:val="002060"/>
        </w:rPr>
      </w:pPr>
    </w:p>
    <w:p w14:paraId="159D3E6C" w14:textId="77777777" w:rsidR="00CC020D" w:rsidRPr="0053477E" w:rsidRDefault="00CC020D" w:rsidP="00CC020D">
      <w:pPr>
        <w:pStyle w:val="titoloprinc0"/>
        <w:rPr>
          <w:color w:val="002060"/>
        </w:rPr>
      </w:pPr>
      <w:r w:rsidRPr="0053477E">
        <w:rPr>
          <w:color w:val="002060"/>
        </w:rPr>
        <w:t>RISULTATI</w:t>
      </w:r>
    </w:p>
    <w:p w14:paraId="4C707526" w14:textId="77777777" w:rsidR="00CC020D" w:rsidRPr="0053477E" w:rsidRDefault="00CC020D" w:rsidP="00CC020D">
      <w:pPr>
        <w:pStyle w:val="breakline"/>
        <w:rPr>
          <w:color w:val="002060"/>
        </w:rPr>
      </w:pPr>
    </w:p>
    <w:p w14:paraId="114B0A53" w14:textId="77777777" w:rsidR="00CC020D" w:rsidRPr="0053477E" w:rsidRDefault="00CC020D" w:rsidP="00CC020D">
      <w:pPr>
        <w:pStyle w:val="sottotitolocampionato10"/>
        <w:rPr>
          <w:color w:val="002060"/>
        </w:rPr>
      </w:pPr>
      <w:r w:rsidRPr="0053477E">
        <w:rPr>
          <w:color w:val="002060"/>
        </w:rPr>
        <w:t>RISULTATI UFFICIALI GARE DEL 27/10/2023</w:t>
      </w:r>
    </w:p>
    <w:p w14:paraId="2276A0DE"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1FAB78D1"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020D" w:rsidRPr="0053477E" w14:paraId="1AACFC0C"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0255EFF8"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6AC8A"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59EFB2F0"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E3BBA9" w14:textId="77777777" w:rsidR="00CC020D" w:rsidRPr="0053477E" w:rsidRDefault="00CC020D" w:rsidP="00C02D2C">
                  <w:pPr>
                    <w:pStyle w:val="rowtabella0"/>
                    <w:rPr>
                      <w:color w:val="002060"/>
                    </w:rPr>
                  </w:pPr>
                  <w:r w:rsidRPr="0053477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30F92" w14:textId="77777777" w:rsidR="00CC020D" w:rsidRPr="0053477E" w:rsidRDefault="00CC020D" w:rsidP="00C02D2C">
                  <w:pPr>
                    <w:pStyle w:val="rowtabella0"/>
                    <w:rPr>
                      <w:color w:val="002060"/>
                    </w:rPr>
                  </w:pPr>
                  <w:r w:rsidRPr="0053477E">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94855" w14:textId="77777777" w:rsidR="00CC020D" w:rsidRPr="0053477E" w:rsidRDefault="00CC020D" w:rsidP="00C02D2C">
                  <w:pPr>
                    <w:pStyle w:val="rowtabella0"/>
                    <w:jc w:val="center"/>
                    <w:rPr>
                      <w:color w:val="002060"/>
                    </w:rPr>
                  </w:pPr>
                  <w:r w:rsidRPr="0053477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894C3" w14:textId="77777777" w:rsidR="00CC020D" w:rsidRPr="0053477E" w:rsidRDefault="00CC020D" w:rsidP="00C02D2C">
                  <w:pPr>
                    <w:pStyle w:val="rowtabella0"/>
                    <w:jc w:val="center"/>
                    <w:rPr>
                      <w:color w:val="002060"/>
                    </w:rPr>
                  </w:pPr>
                  <w:r w:rsidRPr="0053477E">
                    <w:rPr>
                      <w:color w:val="002060"/>
                    </w:rPr>
                    <w:t> </w:t>
                  </w:r>
                </w:p>
              </w:tc>
            </w:tr>
            <w:tr w:rsidR="00CC020D" w:rsidRPr="0053477E" w14:paraId="73C6D1DE"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08092" w14:textId="77777777" w:rsidR="00CC020D" w:rsidRPr="0053477E" w:rsidRDefault="00CC020D" w:rsidP="00C02D2C">
                  <w:pPr>
                    <w:pStyle w:val="rowtabella0"/>
                    <w:rPr>
                      <w:color w:val="002060"/>
                    </w:rPr>
                  </w:pPr>
                  <w:r w:rsidRPr="0053477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143A6" w14:textId="77777777" w:rsidR="00CC020D" w:rsidRPr="0053477E" w:rsidRDefault="00CC020D" w:rsidP="00C02D2C">
                  <w:pPr>
                    <w:pStyle w:val="rowtabella0"/>
                    <w:rPr>
                      <w:color w:val="002060"/>
                    </w:rPr>
                  </w:pPr>
                  <w:r w:rsidRPr="0053477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CEC47" w14:textId="77777777" w:rsidR="00CC020D" w:rsidRPr="0053477E" w:rsidRDefault="00CC020D" w:rsidP="00C02D2C">
                  <w:pPr>
                    <w:pStyle w:val="rowtabella0"/>
                    <w:jc w:val="center"/>
                    <w:rPr>
                      <w:color w:val="002060"/>
                    </w:rPr>
                  </w:pPr>
                  <w:r w:rsidRPr="0053477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149BE" w14:textId="77777777" w:rsidR="00CC020D" w:rsidRPr="0053477E" w:rsidRDefault="00CC020D" w:rsidP="00C02D2C">
                  <w:pPr>
                    <w:pStyle w:val="rowtabella0"/>
                    <w:jc w:val="center"/>
                    <w:rPr>
                      <w:color w:val="002060"/>
                    </w:rPr>
                  </w:pPr>
                  <w:r w:rsidRPr="0053477E">
                    <w:rPr>
                      <w:color w:val="002060"/>
                    </w:rPr>
                    <w:t> </w:t>
                  </w:r>
                </w:p>
              </w:tc>
            </w:tr>
            <w:tr w:rsidR="00CC020D" w:rsidRPr="0053477E" w14:paraId="4ED7903C"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E154E" w14:textId="77777777" w:rsidR="00CC020D" w:rsidRPr="0053477E" w:rsidRDefault="00CC020D" w:rsidP="00C02D2C">
                  <w:pPr>
                    <w:pStyle w:val="rowtabella0"/>
                    <w:rPr>
                      <w:color w:val="002060"/>
                    </w:rPr>
                  </w:pPr>
                  <w:r w:rsidRPr="0053477E">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41B4A" w14:textId="77777777" w:rsidR="00CC020D" w:rsidRPr="0053477E" w:rsidRDefault="00CC020D" w:rsidP="00C02D2C">
                  <w:pPr>
                    <w:pStyle w:val="rowtabella0"/>
                    <w:rPr>
                      <w:color w:val="002060"/>
                    </w:rPr>
                  </w:pPr>
                  <w:r w:rsidRPr="0053477E">
                    <w:rPr>
                      <w:color w:val="002060"/>
                    </w:rPr>
                    <w:t xml:space="preserve">- </w:t>
                  </w:r>
                  <w:proofErr w:type="gramStart"/>
                  <w:r w:rsidRPr="0053477E">
                    <w:rPr>
                      <w:color w:val="002060"/>
                    </w:rPr>
                    <w:t>CITTA</w:t>
                  </w:r>
                  <w:proofErr w:type="gramEnd"/>
                  <w:r w:rsidRPr="0053477E">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07CA70" w14:textId="77777777" w:rsidR="00CC020D" w:rsidRPr="0053477E" w:rsidRDefault="00CC020D" w:rsidP="00C02D2C">
                  <w:pPr>
                    <w:pStyle w:val="rowtabella0"/>
                    <w:jc w:val="center"/>
                    <w:rPr>
                      <w:color w:val="002060"/>
                    </w:rPr>
                  </w:pPr>
                  <w:r w:rsidRPr="0053477E">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EDFB8A" w14:textId="77777777" w:rsidR="00CC020D" w:rsidRPr="0053477E" w:rsidRDefault="00CC020D" w:rsidP="00C02D2C">
                  <w:pPr>
                    <w:pStyle w:val="rowtabella0"/>
                    <w:jc w:val="center"/>
                    <w:rPr>
                      <w:color w:val="002060"/>
                    </w:rPr>
                  </w:pPr>
                  <w:r w:rsidRPr="0053477E">
                    <w:rPr>
                      <w:color w:val="002060"/>
                    </w:rPr>
                    <w:t> </w:t>
                  </w:r>
                </w:p>
              </w:tc>
            </w:tr>
            <w:tr w:rsidR="00CC020D" w:rsidRPr="0053477E" w14:paraId="252816E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C522FE" w14:textId="77777777" w:rsidR="00CC020D" w:rsidRPr="0053477E" w:rsidRDefault="00CC020D" w:rsidP="00C02D2C">
                  <w:pPr>
                    <w:pStyle w:val="rowtabella0"/>
                    <w:rPr>
                      <w:color w:val="002060"/>
                    </w:rPr>
                  </w:pPr>
                  <w:r w:rsidRPr="0053477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C31E8" w14:textId="77777777" w:rsidR="00CC020D" w:rsidRPr="0053477E" w:rsidRDefault="00CC020D" w:rsidP="00C02D2C">
                  <w:pPr>
                    <w:pStyle w:val="rowtabella0"/>
                    <w:rPr>
                      <w:color w:val="002060"/>
                    </w:rPr>
                  </w:pPr>
                  <w:r w:rsidRPr="0053477E">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35DA2" w14:textId="77777777" w:rsidR="00CC020D" w:rsidRPr="0053477E" w:rsidRDefault="00CC020D" w:rsidP="00C02D2C">
                  <w:pPr>
                    <w:pStyle w:val="rowtabella0"/>
                    <w:jc w:val="center"/>
                    <w:rPr>
                      <w:color w:val="002060"/>
                    </w:rPr>
                  </w:pPr>
                  <w:r w:rsidRPr="0053477E">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DBED37" w14:textId="77777777" w:rsidR="00CC020D" w:rsidRPr="0053477E" w:rsidRDefault="00CC020D" w:rsidP="00C02D2C">
                  <w:pPr>
                    <w:pStyle w:val="rowtabella0"/>
                    <w:jc w:val="center"/>
                    <w:rPr>
                      <w:color w:val="002060"/>
                    </w:rPr>
                  </w:pPr>
                  <w:r w:rsidRPr="0053477E">
                    <w:rPr>
                      <w:color w:val="002060"/>
                    </w:rPr>
                    <w:t> </w:t>
                  </w:r>
                </w:p>
              </w:tc>
            </w:tr>
            <w:tr w:rsidR="00CC020D" w:rsidRPr="0053477E" w14:paraId="6DF0F1CA"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0326B6" w14:textId="77777777" w:rsidR="00CC020D" w:rsidRPr="0053477E" w:rsidRDefault="00CC020D" w:rsidP="00C02D2C">
                  <w:pPr>
                    <w:pStyle w:val="rowtabella0"/>
                    <w:rPr>
                      <w:color w:val="002060"/>
                    </w:rPr>
                  </w:pPr>
                  <w:r w:rsidRPr="0053477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0CD97" w14:textId="77777777" w:rsidR="00CC020D" w:rsidRPr="0053477E" w:rsidRDefault="00CC020D" w:rsidP="00C02D2C">
                  <w:pPr>
                    <w:pStyle w:val="rowtabella0"/>
                    <w:rPr>
                      <w:color w:val="002060"/>
                    </w:rPr>
                  </w:pPr>
                  <w:r w:rsidRPr="0053477E">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0BD98C" w14:textId="77777777" w:rsidR="00CC020D" w:rsidRPr="0053477E" w:rsidRDefault="00CC020D" w:rsidP="00C02D2C">
                  <w:pPr>
                    <w:pStyle w:val="rowtabella0"/>
                    <w:jc w:val="center"/>
                    <w:rPr>
                      <w:color w:val="002060"/>
                    </w:rPr>
                  </w:pPr>
                  <w:r w:rsidRPr="005347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A59278" w14:textId="77777777" w:rsidR="00CC020D" w:rsidRPr="0053477E" w:rsidRDefault="00CC020D" w:rsidP="00C02D2C">
                  <w:pPr>
                    <w:pStyle w:val="rowtabella0"/>
                    <w:jc w:val="center"/>
                    <w:rPr>
                      <w:color w:val="002060"/>
                    </w:rPr>
                  </w:pPr>
                  <w:r w:rsidRPr="0053477E">
                    <w:rPr>
                      <w:color w:val="002060"/>
                    </w:rPr>
                    <w:t> </w:t>
                  </w:r>
                </w:p>
              </w:tc>
            </w:tr>
            <w:tr w:rsidR="00CC020D" w:rsidRPr="0053477E" w14:paraId="630CAB0C"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78B750" w14:textId="77777777" w:rsidR="00CC020D" w:rsidRPr="0053477E" w:rsidRDefault="00CC020D" w:rsidP="00C02D2C">
                  <w:pPr>
                    <w:pStyle w:val="rowtabella0"/>
                    <w:rPr>
                      <w:color w:val="002060"/>
                    </w:rPr>
                  </w:pPr>
                  <w:r w:rsidRPr="0053477E">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4550" w14:textId="77777777" w:rsidR="00CC020D" w:rsidRPr="0053477E" w:rsidRDefault="00CC020D" w:rsidP="00C02D2C">
                  <w:pPr>
                    <w:pStyle w:val="rowtabella0"/>
                    <w:rPr>
                      <w:color w:val="002060"/>
                    </w:rPr>
                  </w:pPr>
                  <w:r w:rsidRPr="0053477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8F251" w14:textId="77777777" w:rsidR="00CC020D" w:rsidRPr="0053477E" w:rsidRDefault="00CC020D" w:rsidP="00C02D2C">
                  <w:pPr>
                    <w:pStyle w:val="rowtabella0"/>
                    <w:jc w:val="center"/>
                    <w:rPr>
                      <w:color w:val="002060"/>
                    </w:rPr>
                  </w:pPr>
                  <w:r w:rsidRPr="0053477E">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4E89E" w14:textId="77777777" w:rsidR="00CC020D" w:rsidRPr="0053477E" w:rsidRDefault="00CC020D" w:rsidP="00C02D2C">
                  <w:pPr>
                    <w:pStyle w:val="rowtabella0"/>
                    <w:jc w:val="center"/>
                    <w:rPr>
                      <w:color w:val="002060"/>
                    </w:rPr>
                  </w:pPr>
                  <w:r w:rsidRPr="0053477E">
                    <w:rPr>
                      <w:color w:val="002060"/>
                    </w:rPr>
                    <w:t> </w:t>
                  </w:r>
                </w:p>
              </w:tc>
            </w:tr>
            <w:tr w:rsidR="00CC020D" w:rsidRPr="0053477E" w14:paraId="508C8394"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780AC74B" w14:textId="77777777" w:rsidR="00CC020D" w:rsidRPr="0053477E" w:rsidRDefault="00CC020D" w:rsidP="00C02D2C">
                  <w:pPr>
                    <w:pStyle w:val="rowtabella0"/>
                    <w:rPr>
                      <w:color w:val="002060"/>
                    </w:rPr>
                  </w:pPr>
                  <w:r w:rsidRPr="0053477E">
                    <w:rPr>
                      <w:color w:val="002060"/>
                    </w:rPr>
                    <w:t>(1) - disputata il 28/10/2023</w:t>
                  </w:r>
                </w:p>
              </w:tc>
            </w:tr>
          </w:tbl>
          <w:p w14:paraId="39A09E02" w14:textId="77777777" w:rsidR="00CC020D" w:rsidRPr="0053477E" w:rsidRDefault="00CC020D" w:rsidP="00C02D2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147B3473"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A7303" w14:textId="77777777" w:rsidR="00CC020D" w:rsidRPr="0053477E" w:rsidRDefault="00CC020D" w:rsidP="00C02D2C">
                  <w:pPr>
                    <w:pStyle w:val="headertabella0"/>
                    <w:rPr>
                      <w:color w:val="002060"/>
                    </w:rPr>
                  </w:pPr>
                  <w:r w:rsidRPr="0053477E">
                    <w:rPr>
                      <w:color w:val="002060"/>
                    </w:rPr>
                    <w:t>GIRONE B - 5 Giornata - A</w:t>
                  </w:r>
                </w:p>
              </w:tc>
            </w:tr>
            <w:tr w:rsidR="00CC020D" w:rsidRPr="0053477E" w14:paraId="6D119DBC"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97EB01" w14:textId="77777777" w:rsidR="00CC020D" w:rsidRPr="0053477E" w:rsidRDefault="00CC020D" w:rsidP="00C02D2C">
                  <w:pPr>
                    <w:pStyle w:val="rowtabella0"/>
                    <w:rPr>
                      <w:color w:val="002060"/>
                    </w:rPr>
                  </w:pPr>
                  <w:r w:rsidRPr="0053477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F6D4A" w14:textId="77777777" w:rsidR="00CC020D" w:rsidRPr="0053477E" w:rsidRDefault="00CC020D" w:rsidP="00C02D2C">
                  <w:pPr>
                    <w:pStyle w:val="rowtabella0"/>
                    <w:rPr>
                      <w:color w:val="002060"/>
                    </w:rPr>
                  </w:pPr>
                  <w:r w:rsidRPr="0053477E">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08741" w14:textId="77777777" w:rsidR="00CC020D" w:rsidRPr="0053477E" w:rsidRDefault="00CC020D" w:rsidP="00C02D2C">
                  <w:pPr>
                    <w:pStyle w:val="rowtabella0"/>
                    <w:jc w:val="center"/>
                    <w:rPr>
                      <w:color w:val="002060"/>
                    </w:rPr>
                  </w:pPr>
                  <w:r w:rsidRPr="0053477E">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17425" w14:textId="77777777" w:rsidR="00CC020D" w:rsidRPr="0053477E" w:rsidRDefault="00CC020D" w:rsidP="00C02D2C">
                  <w:pPr>
                    <w:pStyle w:val="rowtabella0"/>
                    <w:jc w:val="center"/>
                    <w:rPr>
                      <w:color w:val="002060"/>
                    </w:rPr>
                  </w:pPr>
                  <w:r w:rsidRPr="0053477E">
                    <w:rPr>
                      <w:color w:val="002060"/>
                    </w:rPr>
                    <w:t> </w:t>
                  </w:r>
                </w:p>
              </w:tc>
            </w:tr>
            <w:tr w:rsidR="00CC020D" w:rsidRPr="0053477E" w14:paraId="06B29653"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DD1D85" w14:textId="77777777" w:rsidR="00CC020D" w:rsidRPr="0053477E" w:rsidRDefault="00CC020D" w:rsidP="00C02D2C">
                  <w:pPr>
                    <w:pStyle w:val="rowtabella0"/>
                    <w:rPr>
                      <w:color w:val="002060"/>
                    </w:rPr>
                  </w:pPr>
                  <w:r w:rsidRPr="0053477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C26AA1" w14:textId="77777777" w:rsidR="00CC020D" w:rsidRPr="0053477E" w:rsidRDefault="00CC020D" w:rsidP="00C02D2C">
                  <w:pPr>
                    <w:pStyle w:val="rowtabella0"/>
                    <w:rPr>
                      <w:color w:val="002060"/>
                    </w:rPr>
                  </w:pPr>
                  <w:r w:rsidRPr="0053477E">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81913C" w14:textId="77777777" w:rsidR="00CC020D" w:rsidRPr="0053477E" w:rsidRDefault="00CC020D" w:rsidP="00C02D2C">
                  <w:pPr>
                    <w:pStyle w:val="rowtabella0"/>
                    <w:jc w:val="center"/>
                    <w:rPr>
                      <w:color w:val="002060"/>
                    </w:rPr>
                  </w:pPr>
                  <w:r w:rsidRPr="0053477E">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AD701B" w14:textId="77777777" w:rsidR="00CC020D" w:rsidRPr="0053477E" w:rsidRDefault="00CC020D" w:rsidP="00C02D2C">
                  <w:pPr>
                    <w:pStyle w:val="rowtabella0"/>
                    <w:jc w:val="center"/>
                    <w:rPr>
                      <w:color w:val="002060"/>
                    </w:rPr>
                  </w:pPr>
                  <w:r w:rsidRPr="0053477E">
                    <w:rPr>
                      <w:color w:val="002060"/>
                    </w:rPr>
                    <w:t> </w:t>
                  </w:r>
                </w:p>
              </w:tc>
            </w:tr>
            <w:tr w:rsidR="00CC020D" w:rsidRPr="0053477E" w14:paraId="1F02C1D8"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3DB1D1" w14:textId="77777777" w:rsidR="00CC020D" w:rsidRPr="0053477E" w:rsidRDefault="00CC020D" w:rsidP="00C02D2C">
                  <w:pPr>
                    <w:pStyle w:val="rowtabella0"/>
                    <w:rPr>
                      <w:color w:val="002060"/>
                    </w:rPr>
                  </w:pPr>
                  <w:r w:rsidRPr="0053477E">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B533A" w14:textId="77777777" w:rsidR="00CC020D" w:rsidRPr="0053477E" w:rsidRDefault="00CC020D" w:rsidP="00C02D2C">
                  <w:pPr>
                    <w:pStyle w:val="rowtabella0"/>
                    <w:rPr>
                      <w:color w:val="002060"/>
                    </w:rPr>
                  </w:pPr>
                  <w:r w:rsidRPr="0053477E">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14A9AB" w14:textId="77777777" w:rsidR="00CC020D" w:rsidRPr="0053477E" w:rsidRDefault="00CC020D" w:rsidP="00C02D2C">
                  <w:pPr>
                    <w:pStyle w:val="rowtabella0"/>
                    <w:jc w:val="center"/>
                    <w:rPr>
                      <w:color w:val="002060"/>
                    </w:rPr>
                  </w:pPr>
                  <w:r w:rsidRPr="0053477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BDD78B" w14:textId="77777777" w:rsidR="00CC020D" w:rsidRPr="0053477E" w:rsidRDefault="00CC020D" w:rsidP="00C02D2C">
                  <w:pPr>
                    <w:pStyle w:val="rowtabella0"/>
                    <w:jc w:val="center"/>
                    <w:rPr>
                      <w:color w:val="002060"/>
                    </w:rPr>
                  </w:pPr>
                  <w:r w:rsidRPr="0053477E">
                    <w:rPr>
                      <w:color w:val="002060"/>
                    </w:rPr>
                    <w:t> </w:t>
                  </w:r>
                </w:p>
              </w:tc>
            </w:tr>
            <w:tr w:rsidR="00CC020D" w:rsidRPr="0053477E" w14:paraId="054D5EFB"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346D9" w14:textId="77777777" w:rsidR="00CC020D" w:rsidRPr="0053477E" w:rsidRDefault="00CC020D" w:rsidP="00C02D2C">
                  <w:pPr>
                    <w:pStyle w:val="rowtabella0"/>
                    <w:rPr>
                      <w:color w:val="002060"/>
                    </w:rPr>
                  </w:pPr>
                  <w:r w:rsidRPr="0053477E">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51C256" w14:textId="77777777" w:rsidR="00CC020D" w:rsidRPr="0053477E" w:rsidRDefault="00CC020D" w:rsidP="00C02D2C">
                  <w:pPr>
                    <w:pStyle w:val="rowtabella0"/>
                    <w:rPr>
                      <w:color w:val="002060"/>
                    </w:rPr>
                  </w:pPr>
                  <w:r w:rsidRPr="0053477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990601" w14:textId="77777777" w:rsidR="00CC020D" w:rsidRPr="0053477E" w:rsidRDefault="00CC020D" w:rsidP="00C02D2C">
                  <w:pPr>
                    <w:pStyle w:val="rowtabella0"/>
                    <w:jc w:val="center"/>
                    <w:rPr>
                      <w:color w:val="002060"/>
                    </w:rPr>
                  </w:pPr>
                  <w:r w:rsidRPr="0053477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82702" w14:textId="77777777" w:rsidR="00CC020D" w:rsidRPr="0053477E" w:rsidRDefault="00CC020D" w:rsidP="00C02D2C">
                  <w:pPr>
                    <w:pStyle w:val="rowtabella0"/>
                    <w:jc w:val="center"/>
                    <w:rPr>
                      <w:color w:val="002060"/>
                    </w:rPr>
                  </w:pPr>
                  <w:r w:rsidRPr="0053477E">
                    <w:rPr>
                      <w:color w:val="002060"/>
                    </w:rPr>
                    <w:t> </w:t>
                  </w:r>
                </w:p>
              </w:tc>
            </w:tr>
            <w:tr w:rsidR="00CC020D" w:rsidRPr="0053477E" w14:paraId="6EE5BC7E"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18234" w14:textId="77777777" w:rsidR="00CC020D" w:rsidRPr="0053477E" w:rsidRDefault="00CC020D" w:rsidP="00C02D2C">
                  <w:pPr>
                    <w:pStyle w:val="rowtabella0"/>
                    <w:rPr>
                      <w:color w:val="002060"/>
                    </w:rPr>
                  </w:pPr>
                  <w:r w:rsidRPr="0053477E">
                    <w:rPr>
                      <w:color w:val="002060"/>
                    </w:rPr>
                    <w:t>(2)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CAF26" w14:textId="77777777" w:rsidR="00CC020D" w:rsidRPr="0053477E" w:rsidRDefault="00CC020D" w:rsidP="00C02D2C">
                  <w:pPr>
                    <w:pStyle w:val="rowtabella0"/>
                    <w:rPr>
                      <w:color w:val="002060"/>
                    </w:rPr>
                  </w:pPr>
                  <w:r w:rsidRPr="0053477E">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82FBB" w14:textId="77777777" w:rsidR="00CC020D" w:rsidRPr="0053477E" w:rsidRDefault="00CC020D" w:rsidP="00C02D2C">
                  <w:pPr>
                    <w:pStyle w:val="rowtabella0"/>
                    <w:jc w:val="center"/>
                    <w:rPr>
                      <w:color w:val="002060"/>
                    </w:rPr>
                  </w:pPr>
                  <w:r w:rsidRPr="0053477E">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BD420" w14:textId="77777777" w:rsidR="00CC020D" w:rsidRPr="0053477E" w:rsidRDefault="00CC020D" w:rsidP="00C02D2C">
                  <w:pPr>
                    <w:pStyle w:val="rowtabella0"/>
                    <w:jc w:val="center"/>
                    <w:rPr>
                      <w:color w:val="002060"/>
                    </w:rPr>
                  </w:pPr>
                  <w:r w:rsidRPr="0053477E">
                    <w:rPr>
                      <w:color w:val="002060"/>
                    </w:rPr>
                    <w:t> </w:t>
                  </w:r>
                </w:p>
              </w:tc>
            </w:tr>
            <w:tr w:rsidR="00CC020D" w:rsidRPr="0053477E" w14:paraId="22E9868A"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7E7D2B0D" w14:textId="77777777" w:rsidR="00CC020D" w:rsidRPr="0053477E" w:rsidRDefault="00CC020D" w:rsidP="00C02D2C">
                  <w:pPr>
                    <w:pStyle w:val="rowtabella0"/>
                    <w:rPr>
                      <w:color w:val="002060"/>
                    </w:rPr>
                  </w:pPr>
                  <w:r w:rsidRPr="0053477E">
                    <w:rPr>
                      <w:color w:val="002060"/>
                    </w:rPr>
                    <w:t>(1) - disputata il 28/10/2023</w:t>
                  </w:r>
                </w:p>
              </w:tc>
            </w:tr>
            <w:tr w:rsidR="00CC020D" w:rsidRPr="0053477E" w14:paraId="36FB1972"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73DB1680" w14:textId="77777777" w:rsidR="00CC020D" w:rsidRPr="0053477E" w:rsidRDefault="00CC020D" w:rsidP="00C02D2C">
                  <w:pPr>
                    <w:pStyle w:val="rowtabella0"/>
                    <w:rPr>
                      <w:color w:val="002060"/>
                    </w:rPr>
                  </w:pPr>
                  <w:r w:rsidRPr="0053477E">
                    <w:rPr>
                      <w:color w:val="002060"/>
                    </w:rPr>
                    <w:t>(2) - disputata il 25/10/2023</w:t>
                  </w:r>
                </w:p>
              </w:tc>
            </w:tr>
          </w:tbl>
          <w:p w14:paraId="5A0C0873" w14:textId="77777777" w:rsidR="00CC020D" w:rsidRPr="0053477E" w:rsidRDefault="00CC020D" w:rsidP="00C02D2C">
            <w:pPr>
              <w:rPr>
                <w:color w:val="002060"/>
              </w:rPr>
            </w:pPr>
          </w:p>
        </w:tc>
      </w:tr>
    </w:tbl>
    <w:p w14:paraId="794E0AC8" w14:textId="77777777" w:rsidR="00CC020D" w:rsidRPr="0053477E" w:rsidRDefault="00CC020D" w:rsidP="00CC020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4A757B16"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2DA90B6E"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0A43A" w14:textId="77777777" w:rsidR="00CC020D" w:rsidRPr="0053477E" w:rsidRDefault="00CC020D" w:rsidP="00C02D2C">
                  <w:pPr>
                    <w:pStyle w:val="headertabella0"/>
                    <w:rPr>
                      <w:color w:val="002060"/>
                    </w:rPr>
                  </w:pPr>
                  <w:r w:rsidRPr="0053477E">
                    <w:rPr>
                      <w:color w:val="002060"/>
                    </w:rPr>
                    <w:t>GIRONE C - 5 Giornata - A</w:t>
                  </w:r>
                </w:p>
              </w:tc>
            </w:tr>
            <w:tr w:rsidR="00CC020D" w:rsidRPr="0053477E" w14:paraId="7922BB09"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843F1" w14:textId="77777777" w:rsidR="00CC020D" w:rsidRPr="0053477E" w:rsidRDefault="00CC020D" w:rsidP="00C02D2C">
                  <w:pPr>
                    <w:pStyle w:val="rowtabella0"/>
                    <w:rPr>
                      <w:color w:val="002060"/>
                    </w:rPr>
                  </w:pPr>
                  <w:r w:rsidRPr="0053477E">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34B3F" w14:textId="77777777" w:rsidR="00CC020D" w:rsidRPr="0053477E" w:rsidRDefault="00CC020D" w:rsidP="00C02D2C">
                  <w:pPr>
                    <w:pStyle w:val="rowtabella0"/>
                    <w:rPr>
                      <w:color w:val="002060"/>
                    </w:rPr>
                  </w:pPr>
                  <w:r w:rsidRPr="0053477E">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A696E" w14:textId="77777777" w:rsidR="00CC020D" w:rsidRPr="0053477E" w:rsidRDefault="00CC020D" w:rsidP="00C02D2C">
                  <w:pPr>
                    <w:pStyle w:val="rowtabella0"/>
                    <w:jc w:val="center"/>
                    <w:rPr>
                      <w:color w:val="002060"/>
                    </w:rPr>
                  </w:pPr>
                  <w:r w:rsidRPr="0053477E">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B8DFB" w14:textId="77777777" w:rsidR="00CC020D" w:rsidRPr="0053477E" w:rsidRDefault="00CC020D" w:rsidP="00C02D2C">
                  <w:pPr>
                    <w:pStyle w:val="rowtabella0"/>
                    <w:jc w:val="center"/>
                    <w:rPr>
                      <w:color w:val="002060"/>
                    </w:rPr>
                  </w:pPr>
                  <w:r w:rsidRPr="0053477E">
                    <w:rPr>
                      <w:color w:val="002060"/>
                    </w:rPr>
                    <w:t> </w:t>
                  </w:r>
                </w:p>
              </w:tc>
            </w:tr>
            <w:tr w:rsidR="00CC020D" w:rsidRPr="0053477E" w14:paraId="3BD60E02"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E34D7" w14:textId="77777777" w:rsidR="00CC020D" w:rsidRPr="0053477E" w:rsidRDefault="00CC020D" w:rsidP="00C02D2C">
                  <w:pPr>
                    <w:pStyle w:val="rowtabella0"/>
                    <w:rPr>
                      <w:color w:val="002060"/>
                    </w:rPr>
                  </w:pPr>
                  <w:r w:rsidRPr="0053477E">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EDFD96" w14:textId="77777777" w:rsidR="00CC020D" w:rsidRPr="0053477E" w:rsidRDefault="00CC020D" w:rsidP="00C02D2C">
                  <w:pPr>
                    <w:pStyle w:val="rowtabella0"/>
                    <w:rPr>
                      <w:color w:val="002060"/>
                    </w:rPr>
                  </w:pPr>
                  <w:r w:rsidRPr="0053477E">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264966" w14:textId="77777777" w:rsidR="00CC020D" w:rsidRPr="0053477E" w:rsidRDefault="00CC020D" w:rsidP="00C02D2C">
                  <w:pPr>
                    <w:pStyle w:val="rowtabella0"/>
                    <w:jc w:val="center"/>
                    <w:rPr>
                      <w:color w:val="002060"/>
                    </w:rPr>
                  </w:pPr>
                  <w:r w:rsidRPr="0053477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DA82BB" w14:textId="77777777" w:rsidR="00CC020D" w:rsidRPr="0053477E" w:rsidRDefault="00CC020D" w:rsidP="00C02D2C">
                  <w:pPr>
                    <w:pStyle w:val="rowtabella0"/>
                    <w:jc w:val="center"/>
                    <w:rPr>
                      <w:color w:val="002060"/>
                    </w:rPr>
                  </w:pPr>
                  <w:r w:rsidRPr="0053477E">
                    <w:rPr>
                      <w:color w:val="002060"/>
                    </w:rPr>
                    <w:t> </w:t>
                  </w:r>
                </w:p>
              </w:tc>
            </w:tr>
            <w:tr w:rsidR="00CC020D" w:rsidRPr="0053477E" w14:paraId="615C30FF"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446E8" w14:textId="77777777" w:rsidR="00CC020D" w:rsidRPr="0053477E" w:rsidRDefault="00CC020D" w:rsidP="00C02D2C">
                  <w:pPr>
                    <w:pStyle w:val="rowtabella0"/>
                    <w:rPr>
                      <w:color w:val="002060"/>
                    </w:rPr>
                  </w:pPr>
                  <w:r w:rsidRPr="0053477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810680" w14:textId="77777777" w:rsidR="00CC020D" w:rsidRPr="0053477E" w:rsidRDefault="00CC020D" w:rsidP="00C02D2C">
                  <w:pPr>
                    <w:pStyle w:val="rowtabella0"/>
                    <w:rPr>
                      <w:color w:val="002060"/>
                    </w:rPr>
                  </w:pPr>
                  <w:r w:rsidRPr="0053477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33CA2" w14:textId="77777777" w:rsidR="00CC020D" w:rsidRPr="0053477E" w:rsidRDefault="00CC020D" w:rsidP="00C02D2C">
                  <w:pPr>
                    <w:pStyle w:val="rowtabella0"/>
                    <w:jc w:val="center"/>
                    <w:rPr>
                      <w:color w:val="002060"/>
                    </w:rPr>
                  </w:pPr>
                  <w:r w:rsidRPr="0053477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9EE6A" w14:textId="77777777" w:rsidR="00CC020D" w:rsidRPr="0053477E" w:rsidRDefault="00CC020D" w:rsidP="00C02D2C">
                  <w:pPr>
                    <w:pStyle w:val="rowtabella0"/>
                    <w:jc w:val="center"/>
                    <w:rPr>
                      <w:color w:val="002060"/>
                    </w:rPr>
                  </w:pPr>
                  <w:r w:rsidRPr="0053477E">
                    <w:rPr>
                      <w:color w:val="002060"/>
                    </w:rPr>
                    <w:t> </w:t>
                  </w:r>
                </w:p>
              </w:tc>
            </w:tr>
            <w:tr w:rsidR="00CC020D" w:rsidRPr="0053477E" w14:paraId="6EFD391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D09455" w14:textId="77777777" w:rsidR="00CC020D" w:rsidRPr="0053477E" w:rsidRDefault="00CC020D" w:rsidP="00C02D2C">
                  <w:pPr>
                    <w:pStyle w:val="rowtabella0"/>
                    <w:rPr>
                      <w:color w:val="002060"/>
                    </w:rPr>
                  </w:pPr>
                  <w:r w:rsidRPr="0053477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D757B8" w14:textId="77777777" w:rsidR="00CC020D" w:rsidRPr="0053477E" w:rsidRDefault="00CC020D" w:rsidP="00C02D2C">
                  <w:pPr>
                    <w:pStyle w:val="rowtabella0"/>
                    <w:rPr>
                      <w:color w:val="002060"/>
                    </w:rPr>
                  </w:pPr>
                  <w:r w:rsidRPr="0053477E">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4D1BB1" w14:textId="77777777" w:rsidR="00CC020D" w:rsidRPr="0053477E" w:rsidRDefault="00CC020D" w:rsidP="00C02D2C">
                  <w:pPr>
                    <w:pStyle w:val="rowtabella0"/>
                    <w:jc w:val="center"/>
                    <w:rPr>
                      <w:color w:val="002060"/>
                    </w:rPr>
                  </w:pPr>
                  <w:r w:rsidRPr="0053477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C13B8" w14:textId="77777777" w:rsidR="00CC020D" w:rsidRPr="0053477E" w:rsidRDefault="00CC020D" w:rsidP="00C02D2C">
                  <w:pPr>
                    <w:pStyle w:val="rowtabella0"/>
                    <w:jc w:val="center"/>
                    <w:rPr>
                      <w:color w:val="002060"/>
                    </w:rPr>
                  </w:pPr>
                  <w:r w:rsidRPr="0053477E">
                    <w:rPr>
                      <w:color w:val="002060"/>
                    </w:rPr>
                    <w:t> </w:t>
                  </w:r>
                </w:p>
              </w:tc>
            </w:tr>
            <w:tr w:rsidR="00CC020D" w:rsidRPr="0053477E" w14:paraId="14CC3A2D"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83C029" w14:textId="77777777" w:rsidR="00CC020D" w:rsidRPr="0053477E" w:rsidRDefault="00CC020D" w:rsidP="00C02D2C">
                  <w:pPr>
                    <w:pStyle w:val="rowtabella0"/>
                    <w:rPr>
                      <w:color w:val="002060"/>
                    </w:rPr>
                  </w:pPr>
                  <w:r w:rsidRPr="0053477E">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6F9D2A" w14:textId="77777777" w:rsidR="00CC020D" w:rsidRPr="0053477E" w:rsidRDefault="00CC020D" w:rsidP="00C02D2C">
                  <w:pPr>
                    <w:pStyle w:val="rowtabella0"/>
                    <w:rPr>
                      <w:color w:val="002060"/>
                    </w:rPr>
                  </w:pPr>
                  <w:r w:rsidRPr="0053477E">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ED3DE9" w14:textId="77777777" w:rsidR="00CC020D" w:rsidRPr="0053477E" w:rsidRDefault="00CC020D" w:rsidP="00C02D2C">
                  <w:pPr>
                    <w:pStyle w:val="rowtabella0"/>
                    <w:jc w:val="center"/>
                    <w:rPr>
                      <w:color w:val="002060"/>
                    </w:rPr>
                  </w:pPr>
                  <w:r w:rsidRPr="0053477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6CCB9E" w14:textId="77777777" w:rsidR="00CC020D" w:rsidRPr="0053477E" w:rsidRDefault="00CC020D" w:rsidP="00C02D2C">
                  <w:pPr>
                    <w:pStyle w:val="rowtabella0"/>
                    <w:jc w:val="center"/>
                    <w:rPr>
                      <w:color w:val="002060"/>
                    </w:rPr>
                  </w:pPr>
                  <w:r w:rsidRPr="0053477E">
                    <w:rPr>
                      <w:color w:val="002060"/>
                    </w:rPr>
                    <w:t> </w:t>
                  </w:r>
                </w:p>
              </w:tc>
            </w:tr>
            <w:tr w:rsidR="00CC020D" w:rsidRPr="0053477E" w14:paraId="5433B38B"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098A6" w14:textId="77777777" w:rsidR="00CC020D" w:rsidRPr="0053477E" w:rsidRDefault="00CC020D" w:rsidP="00C02D2C">
                  <w:pPr>
                    <w:pStyle w:val="rowtabella0"/>
                    <w:rPr>
                      <w:color w:val="002060"/>
                    </w:rPr>
                  </w:pPr>
                  <w:proofErr w:type="gramStart"/>
                  <w:r w:rsidRPr="0053477E">
                    <w:rPr>
                      <w:color w:val="002060"/>
                    </w:rPr>
                    <w:t>U.MANDOLESI</w:t>
                  </w:r>
                  <w:proofErr w:type="gramEnd"/>
                  <w:r w:rsidRPr="0053477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D235F" w14:textId="77777777" w:rsidR="00CC020D" w:rsidRPr="0053477E" w:rsidRDefault="00CC020D" w:rsidP="00C02D2C">
                  <w:pPr>
                    <w:pStyle w:val="rowtabella0"/>
                    <w:rPr>
                      <w:color w:val="002060"/>
                    </w:rPr>
                  </w:pPr>
                  <w:r w:rsidRPr="0053477E">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2D226" w14:textId="77777777" w:rsidR="00CC020D" w:rsidRPr="0053477E" w:rsidRDefault="00CC020D" w:rsidP="00C02D2C">
                  <w:pPr>
                    <w:pStyle w:val="rowtabella0"/>
                    <w:jc w:val="center"/>
                    <w:rPr>
                      <w:color w:val="002060"/>
                    </w:rPr>
                  </w:pPr>
                  <w:r w:rsidRPr="0053477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4BF17" w14:textId="77777777" w:rsidR="00CC020D" w:rsidRPr="0053477E" w:rsidRDefault="00CC020D" w:rsidP="00C02D2C">
                  <w:pPr>
                    <w:pStyle w:val="rowtabella0"/>
                    <w:jc w:val="center"/>
                    <w:rPr>
                      <w:color w:val="002060"/>
                    </w:rPr>
                  </w:pPr>
                  <w:r w:rsidRPr="0053477E">
                    <w:rPr>
                      <w:color w:val="002060"/>
                    </w:rPr>
                    <w:t> </w:t>
                  </w:r>
                </w:p>
              </w:tc>
            </w:tr>
          </w:tbl>
          <w:p w14:paraId="5E7BB256" w14:textId="77777777" w:rsidR="00CC020D" w:rsidRPr="0053477E" w:rsidRDefault="00CC020D" w:rsidP="00C02D2C">
            <w:pPr>
              <w:rPr>
                <w:color w:val="002060"/>
              </w:rPr>
            </w:pPr>
          </w:p>
        </w:tc>
      </w:tr>
    </w:tbl>
    <w:p w14:paraId="17FFDFC6" w14:textId="77777777" w:rsidR="00CC020D" w:rsidRPr="0053477E" w:rsidRDefault="00CC020D" w:rsidP="00CC020D">
      <w:pPr>
        <w:pStyle w:val="breakline"/>
        <w:rPr>
          <w:rFonts w:eastAsiaTheme="minorEastAsia"/>
          <w:color w:val="002060"/>
        </w:rPr>
      </w:pPr>
    </w:p>
    <w:p w14:paraId="4E386E2B" w14:textId="77777777" w:rsidR="00CC020D" w:rsidRPr="0053477E" w:rsidRDefault="00CC020D" w:rsidP="00CC020D">
      <w:pPr>
        <w:pStyle w:val="breakline"/>
        <w:rPr>
          <w:color w:val="002060"/>
        </w:rPr>
      </w:pPr>
    </w:p>
    <w:p w14:paraId="65E74D26" w14:textId="77777777" w:rsidR="00CC020D" w:rsidRPr="0053477E" w:rsidRDefault="00CC020D" w:rsidP="00CC020D">
      <w:pPr>
        <w:pStyle w:val="titoloprinc0"/>
        <w:rPr>
          <w:color w:val="002060"/>
        </w:rPr>
      </w:pPr>
      <w:r w:rsidRPr="0053477E">
        <w:rPr>
          <w:color w:val="002060"/>
        </w:rPr>
        <w:t>GIUDICE SPORTIVO</w:t>
      </w:r>
    </w:p>
    <w:p w14:paraId="7587895C"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6BAD9777" w14:textId="77777777" w:rsidR="00CC020D" w:rsidRPr="0053477E" w:rsidRDefault="00CC020D" w:rsidP="00CC020D">
      <w:pPr>
        <w:pStyle w:val="titolo10"/>
        <w:rPr>
          <w:color w:val="002060"/>
        </w:rPr>
      </w:pPr>
      <w:r w:rsidRPr="0053477E">
        <w:rPr>
          <w:color w:val="002060"/>
        </w:rPr>
        <w:t xml:space="preserve">GARE DEL 25/10/2023 </w:t>
      </w:r>
    </w:p>
    <w:p w14:paraId="7D98929C" w14:textId="77777777" w:rsidR="00CC020D" w:rsidRPr="0053477E" w:rsidRDefault="00CC020D" w:rsidP="00CC020D">
      <w:pPr>
        <w:pStyle w:val="titolo7a"/>
        <w:rPr>
          <w:color w:val="002060"/>
        </w:rPr>
      </w:pPr>
      <w:r w:rsidRPr="0053477E">
        <w:rPr>
          <w:color w:val="002060"/>
        </w:rPr>
        <w:t xml:space="preserve">PROVVEDIMENTI DISCIPLINARI </w:t>
      </w:r>
    </w:p>
    <w:p w14:paraId="613D578A"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0954467E" w14:textId="77777777" w:rsidR="00CC020D" w:rsidRPr="0053477E" w:rsidRDefault="00CC020D" w:rsidP="00CC020D">
      <w:pPr>
        <w:pStyle w:val="titolo30"/>
        <w:rPr>
          <w:color w:val="002060"/>
        </w:rPr>
      </w:pPr>
      <w:r w:rsidRPr="0053477E">
        <w:rPr>
          <w:color w:val="002060"/>
        </w:rPr>
        <w:t xml:space="preserve">CALCIATORI NON ESPULSI </w:t>
      </w:r>
    </w:p>
    <w:p w14:paraId="0120FED5" w14:textId="77777777" w:rsidR="00CC020D" w:rsidRPr="0053477E" w:rsidRDefault="00CC020D" w:rsidP="00CC020D">
      <w:pPr>
        <w:pStyle w:val="titolo20"/>
        <w:rPr>
          <w:color w:val="002060"/>
        </w:rPr>
      </w:pPr>
      <w:r w:rsidRPr="0053477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5C3FF67" w14:textId="77777777" w:rsidTr="00C02D2C">
        <w:tc>
          <w:tcPr>
            <w:tcW w:w="2200" w:type="dxa"/>
            <w:tcMar>
              <w:top w:w="20" w:type="dxa"/>
              <w:left w:w="20" w:type="dxa"/>
              <w:bottom w:w="20" w:type="dxa"/>
              <w:right w:w="20" w:type="dxa"/>
            </w:tcMar>
            <w:vAlign w:val="center"/>
            <w:hideMark/>
          </w:tcPr>
          <w:p w14:paraId="69DCE78D" w14:textId="77777777" w:rsidR="00CC020D" w:rsidRPr="0053477E" w:rsidRDefault="00CC020D" w:rsidP="00C02D2C">
            <w:pPr>
              <w:pStyle w:val="movimento"/>
              <w:rPr>
                <w:color w:val="002060"/>
              </w:rPr>
            </w:pPr>
            <w:r w:rsidRPr="0053477E">
              <w:rPr>
                <w:color w:val="002060"/>
              </w:rPr>
              <w:t>SCHIAVONI FRANCESCO</w:t>
            </w:r>
          </w:p>
        </w:tc>
        <w:tc>
          <w:tcPr>
            <w:tcW w:w="2200" w:type="dxa"/>
            <w:tcMar>
              <w:top w:w="20" w:type="dxa"/>
              <w:left w:w="20" w:type="dxa"/>
              <w:bottom w:w="20" w:type="dxa"/>
              <w:right w:w="20" w:type="dxa"/>
            </w:tcMar>
            <w:vAlign w:val="center"/>
            <w:hideMark/>
          </w:tcPr>
          <w:p w14:paraId="5AABF293" w14:textId="77777777" w:rsidR="00CC020D" w:rsidRPr="0053477E" w:rsidRDefault="00CC020D" w:rsidP="00C02D2C">
            <w:pPr>
              <w:pStyle w:val="movimento2"/>
              <w:rPr>
                <w:color w:val="002060"/>
              </w:rPr>
            </w:pPr>
            <w:r w:rsidRPr="0053477E">
              <w:rPr>
                <w:color w:val="002060"/>
              </w:rPr>
              <w:t xml:space="preserve">(POLISPORTIVA VICTORIA) </w:t>
            </w:r>
          </w:p>
        </w:tc>
        <w:tc>
          <w:tcPr>
            <w:tcW w:w="800" w:type="dxa"/>
            <w:tcMar>
              <w:top w:w="20" w:type="dxa"/>
              <w:left w:w="20" w:type="dxa"/>
              <w:bottom w:w="20" w:type="dxa"/>
              <w:right w:w="20" w:type="dxa"/>
            </w:tcMar>
            <w:vAlign w:val="center"/>
            <w:hideMark/>
          </w:tcPr>
          <w:p w14:paraId="1185DB5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73CDF6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552D50C" w14:textId="77777777" w:rsidR="00CC020D" w:rsidRPr="0053477E" w:rsidRDefault="00CC020D" w:rsidP="00C02D2C">
            <w:pPr>
              <w:pStyle w:val="movimento2"/>
              <w:rPr>
                <w:color w:val="002060"/>
              </w:rPr>
            </w:pPr>
            <w:r w:rsidRPr="0053477E">
              <w:rPr>
                <w:color w:val="002060"/>
              </w:rPr>
              <w:t> </w:t>
            </w:r>
          </w:p>
        </w:tc>
      </w:tr>
    </w:tbl>
    <w:p w14:paraId="2B2A0EA7" w14:textId="77777777" w:rsidR="00CC020D" w:rsidRPr="0053477E" w:rsidRDefault="00CC020D" w:rsidP="00CC020D">
      <w:pPr>
        <w:pStyle w:val="titolo10"/>
        <w:rPr>
          <w:rFonts w:eastAsiaTheme="minorEastAsia"/>
          <w:color w:val="002060"/>
        </w:rPr>
      </w:pPr>
      <w:r w:rsidRPr="0053477E">
        <w:rPr>
          <w:color w:val="002060"/>
        </w:rPr>
        <w:t xml:space="preserve">GARE DEL 27/10/2023 </w:t>
      </w:r>
    </w:p>
    <w:p w14:paraId="0780D64B" w14:textId="77777777" w:rsidR="00CC020D" w:rsidRPr="0053477E" w:rsidRDefault="00CC020D" w:rsidP="00CC020D">
      <w:pPr>
        <w:pStyle w:val="titolo7a"/>
        <w:rPr>
          <w:color w:val="002060"/>
        </w:rPr>
      </w:pPr>
      <w:r w:rsidRPr="0053477E">
        <w:rPr>
          <w:color w:val="002060"/>
        </w:rPr>
        <w:t xml:space="preserve">PROVVEDIMENTI DISCIPLINARI </w:t>
      </w:r>
    </w:p>
    <w:p w14:paraId="74A9A281"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2ACC35F6" w14:textId="77777777" w:rsidR="00CC020D" w:rsidRPr="0053477E" w:rsidRDefault="00CC020D" w:rsidP="00CC020D">
      <w:pPr>
        <w:pStyle w:val="titolo30"/>
        <w:rPr>
          <w:color w:val="002060"/>
        </w:rPr>
      </w:pPr>
      <w:r w:rsidRPr="0053477E">
        <w:rPr>
          <w:color w:val="002060"/>
        </w:rPr>
        <w:t xml:space="preserve">ALLENATORI </w:t>
      </w:r>
    </w:p>
    <w:p w14:paraId="773EE506" w14:textId="77777777" w:rsidR="00CC020D" w:rsidRPr="0053477E" w:rsidRDefault="00CC020D" w:rsidP="00CC020D">
      <w:pPr>
        <w:pStyle w:val="titolo20"/>
        <w:rPr>
          <w:color w:val="002060"/>
        </w:rPr>
      </w:pPr>
      <w:r w:rsidRPr="0053477E">
        <w:rPr>
          <w:color w:val="002060"/>
        </w:rPr>
        <w:t xml:space="preserve">SQUALIFICA FINO AL 8/11/2023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2AEDC9F" w14:textId="77777777" w:rsidTr="00C02D2C">
        <w:tc>
          <w:tcPr>
            <w:tcW w:w="2200" w:type="dxa"/>
            <w:tcMar>
              <w:top w:w="20" w:type="dxa"/>
              <w:left w:w="20" w:type="dxa"/>
              <w:bottom w:w="20" w:type="dxa"/>
              <w:right w:w="20" w:type="dxa"/>
            </w:tcMar>
            <w:vAlign w:val="center"/>
            <w:hideMark/>
          </w:tcPr>
          <w:p w14:paraId="42E4FC09" w14:textId="77777777" w:rsidR="00CC020D" w:rsidRPr="0053477E" w:rsidRDefault="00CC020D" w:rsidP="00C02D2C">
            <w:pPr>
              <w:pStyle w:val="movimento"/>
              <w:rPr>
                <w:color w:val="002060"/>
              </w:rPr>
            </w:pPr>
            <w:r w:rsidRPr="0053477E">
              <w:rPr>
                <w:color w:val="002060"/>
              </w:rPr>
              <w:t>STIPA MIRCO</w:t>
            </w:r>
          </w:p>
        </w:tc>
        <w:tc>
          <w:tcPr>
            <w:tcW w:w="2200" w:type="dxa"/>
            <w:tcMar>
              <w:top w:w="20" w:type="dxa"/>
              <w:left w:w="20" w:type="dxa"/>
              <w:bottom w:w="20" w:type="dxa"/>
              <w:right w:w="20" w:type="dxa"/>
            </w:tcMar>
            <w:vAlign w:val="center"/>
            <w:hideMark/>
          </w:tcPr>
          <w:p w14:paraId="65A5ABA0" w14:textId="77777777" w:rsidR="00CC020D" w:rsidRPr="0053477E" w:rsidRDefault="00CC020D" w:rsidP="00C02D2C">
            <w:pPr>
              <w:pStyle w:val="movimento2"/>
              <w:rPr>
                <w:color w:val="002060"/>
              </w:rPr>
            </w:pPr>
            <w:r w:rsidRPr="0053477E">
              <w:rPr>
                <w:color w:val="002060"/>
              </w:rPr>
              <w:t xml:space="preserve">(ACLI AUDAX MONTECOSARO C5) </w:t>
            </w:r>
          </w:p>
        </w:tc>
        <w:tc>
          <w:tcPr>
            <w:tcW w:w="800" w:type="dxa"/>
            <w:tcMar>
              <w:top w:w="20" w:type="dxa"/>
              <w:left w:w="20" w:type="dxa"/>
              <w:bottom w:w="20" w:type="dxa"/>
              <w:right w:w="20" w:type="dxa"/>
            </w:tcMar>
            <w:vAlign w:val="center"/>
            <w:hideMark/>
          </w:tcPr>
          <w:p w14:paraId="1FB6087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56FBA4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A4A626D" w14:textId="77777777" w:rsidR="00CC020D" w:rsidRPr="0053477E" w:rsidRDefault="00CC020D" w:rsidP="00C02D2C">
            <w:pPr>
              <w:pStyle w:val="movimento2"/>
              <w:rPr>
                <w:color w:val="002060"/>
              </w:rPr>
            </w:pPr>
            <w:r w:rsidRPr="0053477E">
              <w:rPr>
                <w:color w:val="002060"/>
              </w:rPr>
              <w:t> </w:t>
            </w:r>
          </w:p>
        </w:tc>
      </w:tr>
    </w:tbl>
    <w:p w14:paraId="29527E41" w14:textId="77777777" w:rsidR="00CC020D" w:rsidRPr="0053477E" w:rsidRDefault="00CC020D" w:rsidP="00CC020D">
      <w:pPr>
        <w:pStyle w:val="diffida"/>
        <w:spacing w:before="80" w:beforeAutospacing="0" w:after="40" w:afterAutospacing="0"/>
        <w:rPr>
          <w:rFonts w:eastAsiaTheme="minorEastAsia"/>
          <w:color w:val="002060"/>
        </w:rPr>
      </w:pPr>
      <w:r w:rsidRPr="0053477E">
        <w:rPr>
          <w:color w:val="002060"/>
        </w:rPr>
        <w:t xml:space="preserve">Per proteste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A1D2FE8" w14:textId="77777777" w:rsidTr="00C02D2C">
        <w:tc>
          <w:tcPr>
            <w:tcW w:w="2200" w:type="dxa"/>
            <w:tcMar>
              <w:top w:w="20" w:type="dxa"/>
              <w:left w:w="20" w:type="dxa"/>
              <w:bottom w:w="20" w:type="dxa"/>
              <w:right w:w="20" w:type="dxa"/>
            </w:tcMar>
            <w:vAlign w:val="center"/>
            <w:hideMark/>
          </w:tcPr>
          <w:p w14:paraId="5CC249D2" w14:textId="77777777" w:rsidR="00CC020D" w:rsidRPr="0053477E" w:rsidRDefault="00CC020D" w:rsidP="00C02D2C">
            <w:pPr>
              <w:pStyle w:val="movimento"/>
              <w:rPr>
                <w:color w:val="002060"/>
              </w:rPr>
            </w:pPr>
            <w:r w:rsidRPr="0053477E">
              <w:rPr>
                <w:color w:val="002060"/>
              </w:rPr>
              <w:t>FERRARESI EMANUELE</w:t>
            </w:r>
          </w:p>
        </w:tc>
        <w:tc>
          <w:tcPr>
            <w:tcW w:w="2200" w:type="dxa"/>
            <w:tcMar>
              <w:top w:w="20" w:type="dxa"/>
              <w:left w:w="20" w:type="dxa"/>
              <w:bottom w:w="20" w:type="dxa"/>
              <w:right w:w="20" w:type="dxa"/>
            </w:tcMar>
            <w:vAlign w:val="center"/>
            <w:hideMark/>
          </w:tcPr>
          <w:p w14:paraId="2496DEB3" w14:textId="77777777" w:rsidR="00CC020D" w:rsidRPr="0053477E" w:rsidRDefault="00CC020D" w:rsidP="00C02D2C">
            <w:pPr>
              <w:pStyle w:val="movimento2"/>
              <w:rPr>
                <w:color w:val="002060"/>
              </w:rPr>
            </w:pPr>
            <w:r w:rsidRPr="0053477E">
              <w:rPr>
                <w:color w:val="002060"/>
              </w:rPr>
              <w:t xml:space="preserve">(ACLI MANTOVANI CALCIO A 5) </w:t>
            </w:r>
          </w:p>
        </w:tc>
        <w:tc>
          <w:tcPr>
            <w:tcW w:w="800" w:type="dxa"/>
            <w:tcMar>
              <w:top w:w="20" w:type="dxa"/>
              <w:left w:w="20" w:type="dxa"/>
              <w:bottom w:w="20" w:type="dxa"/>
              <w:right w:w="20" w:type="dxa"/>
            </w:tcMar>
            <w:vAlign w:val="center"/>
            <w:hideMark/>
          </w:tcPr>
          <w:p w14:paraId="4AEA319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57D99B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E7FDBBA" w14:textId="77777777" w:rsidR="00CC020D" w:rsidRPr="0053477E" w:rsidRDefault="00CC020D" w:rsidP="00C02D2C">
            <w:pPr>
              <w:pStyle w:val="movimento2"/>
              <w:rPr>
                <w:color w:val="002060"/>
              </w:rPr>
            </w:pPr>
            <w:r w:rsidRPr="0053477E">
              <w:rPr>
                <w:color w:val="002060"/>
              </w:rPr>
              <w:t> </w:t>
            </w:r>
          </w:p>
        </w:tc>
      </w:tr>
    </w:tbl>
    <w:p w14:paraId="2CC3C01C" w14:textId="77777777" w:rsidR="00CC020D" w:rsidRPr="0053477E" w:rsidRDefault="00CC020D" w:rsidP="00CC020D">
      <w:pPr>
        <w:pStyle w:val="diffida"/>
        <w:spacing w:before="80" w:beforeAutospacing="0" w:after="40" w:afterAutospacing="0"/>
        <w:rPr>
          <w:rFonts w:eastAsiaTheme="minorEastAsia"/>
          <w:color w:val="002060"/>
        </w:rPr>
      </w:pPr>
      <w:r w:rsidRPr="0053477E">
        <w:rPr>
          <w:color w:val="002060"/>
        </w:rPr>
        <w:t xml:space="preserve">Per proteste nei confronti dell'arbitro. Allontanato. </w:t>
      </w:r>
    </w:p>
    <w:p w14:paraId="6CADAA11" w14:textId="77777777" w:rsidR="00CC020D" w:rsidRPr="0053477E" w:rsidRDefault="00CC020D" w:rsidP="00CC020D">
      <w:pPr>
        <w:pStyle w:val="titolo20"/>
        <w:rPr>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B0635F1" w14:textId="77777777" w:rsidTr="00C02D2C">
        <w:tc>
          <w:tcPr>
            <w:tcW w:w="2200" w:type="dxa"/>
            <w:tcMar>
              <w:top w:w="20" w:type="dxa"/>
              <w:left w:w="20" w:type="dxa"/>
              <w:bottom w:w="20" w:type="dxa"/>
              <w:right w:w="20" w:type="dxa"/>
            </w:tcMar>
            <w:vAlign w:val="center"/>
            <w:hideMark/>
          </w:tcPr>
          <w:p w14:paraId="5D623B58" w14:textId="77777777" w:rsidR="00CC020D" w:rsidRPr="0053477E" w:rsidRDefault="00CC020D" w:rsidP="00C02D2C">
            <w:pPr>
              <w:pStyle w:val="movimento"/>
              <w:rPr>
                <w:color w:val="002060"/>
              </w:rPr>
            </w:pPr>
            <w:r w:rsidRPr="0053477E">
              <w:rPr>
                <w:color w:val="002060"/>
              </w:rPr>
              <w:t>DI RUSSO GUIDO</w:t>
            </w:r>
          </w:p>
        </w:tc>
        <w:tc>
          <w:tcPr>
            <w:tcW w:w="2200" w:type="dxa"/>
            <w:tcMar>
              <w:top w:w="20" w:type="dxa"/>
              <w:left w:w="20" w:type="dxa"/>
              <w:bottom w:w="20" w:type="dxa"/>
              <w:right w:w="20" w:type="dxa"/>
            </w:tcMar>
            <w:vAlign w:val="center"/>
            <w:hideMark/>
          </w:tcPr>
          <w:p w14:paraId="1C8B91D6" w14:textId="77777777" w:rsidR="00CC020D" w:rsidRPr="0053477E" w:rsidRDefault="00CC020D" w:rsidP="00C02D2C">
            <w:pPr>
              <w:pStyle w:val="movimento2"/>
              <w:rPr>
                <w:color w:val="002060"/>
              </w:rPr>
            </w:pPr>
            <w:r w:rsidRPr="0053477E">
              <w:rPr>
                <w:color w:val="002060"/>
              </w:rPr>
              <w:t xml:space="preserve">(REAL EAGLES VIRTUS PAGLIA) </w:t>
            </w:r>
          </w:p>
        </w:tc>
        <w:tc>
          <w:tcPr>
            <w:tcW w:w="800" w:type="dxa"/>
            <w:tcMar>
              <w:top w:w="20" w:type="dxa"/>
              <w:left w:w="20" w:type="dxa"/>
              <w:bottom w:w="20" w:type="dxa"/>
              <w:right w:w="20" w:type="dxa"/>
            </w:tcMar>
            <w:vAlign w:val="center"/>
            <w:hideMark/>
          </w:tcPr>
          <w:p w14:paraId="316683A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4D661E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F75F35D" w14:textId="77777777" w:rsidR="00CC020D" w:rsidRPr="0053477E" w:rsidRDefault="00CC020D" w:rsidP="00C02D2C">
            <w:pPr>
              <w:pStyle w:val="movimento2"/>
              <w:rPr>
                <w:color w:val="002060"/>
              </w:rPr>
            </w:pPr>
            <w:r w:rsidRPr="0053477E">
              <w:rPr>
                <w:color w:val="002060"/>
              </w:rPr>
              <w:t> </w:t>
            </w:r>
          </w:p>
        </w:tc>
      </w:tr>
    </w:tbl>
    <w:p w14:paraId="58501B77" w14:textId="77777777" w:rsidR="00CC020D" w:rsidRPr="0053477E" w:rsidRDefault="00CC020D" w:rsidP="00CC020D">
      <w:pPr>
        <w:pStyle w:val="titolo30"/>
        <w:rPr>
          <w:rFonts w:eastAsiaTheme="minorEastAsia"/>
          <w:color w:val="002060"/>
        </w:rPr>
      </w:pPr>
      <w:r w:rsidRPr="0053477E">
        <w:rPr>
          <w:color w:val="002060"/>
        </w:rPr>
        <w:t xml:space="preserve">CALCIATORI ESPULSI </w:t>
      </w:r>
    </w:p>
    <w:p w14:paraId="143A97EC" w14:textId="77777777" w:rsidR="00CC020D" w:rsidRPr="0053477E" w:rsidRDefault="00CC020D" w:rsidP="00CC020D">
      <w:pPr>
        <w:pStyle w:val="titolo20"/>
        <w:rPr>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08F572E" w14:textId="77777777" w:rsidTr="00C02D2C">
        <w:tc>
          <w:tcPr>
            <w:tcW w:w="2200" w:type="dxa"/>
            <w:tcMar>
              <w:top w:w="20" w:type="dxa"/>
              <w:left w:w="20" w:type="dxa"/>
              <w:bottom w:w="20" w:type="dxa"/>
              <w:right w:w="20" w:type="dxa"/>
            </w:tcMar>
            <w:vAlign w:val="center"/>
            <w:hideMark/>
          </w:tcPr>
          <w:p w14:paraId="26E2FD98" w14:textId="77777777" w:rsidR="00CC020D" w:rsidRPr="0053477E" w:rsidRDefault="00CC020D" w:rsidP="00C02D2C">
            <w:pPr>
              <w:pStyle w:val="movimento"/>
              <w:rPr>
                <w:color w:val="002060"/>
              </w:rPr>
            </w:pPr>
            <w:r w:rsidRPr="0053477E">
              <w:rPr>
                <w:color w:val="002060"/>
              </w:rPr>
              <w:t>DI MAGGIO ENRICO</w:t>
            </w:r>
          </w:p>
        </w:tc>
        <w:tc>
          <w:tcPr>
            <w:tcW w:w="2200" w:type="dxa"/>
            <w:tcMar>
              <w:top w:w="20" w:type="dxa"/>
              <w:left w:w="20" w:type="dxa"/>
              <w:bottom w:w="20" w:type="dxa"/>
              <w:right w:w="20" w:type="dxa"/>
            </w:tcMar>
            <w:vAlign w:val="center"/>
            <w:hideMark/>
          </w:tcPr>
          <w:p w14:paraId="6D278748" w14:textId="77777777" w:rsidR="00CC020D" w:rsidRPr="0053477E" w:rsidRDefault="00CC020D" w:rsidP="00C02D2C">
            <w:pPr>
              <w:pStyle w:val="movimento2"/>
              <w:rPr>
                <w:color w:val="002060"/>
              </w:rPr>
            </w:pPr>
            <w:r w:rsidRPr="0053477E">
              <w:rPr>
                <w:color w:val="002060"/>
              </w:rPr>
              <w:t xml:space="preserve">(CARISSIMI 2016) </w:t>
            </w:r>
          </w:p>
        </w:tc>
        <w:tc>
          <w:tcPr>
            <w:tcW w:w="800" w:type="dxa"/>
            <w:tcMar>
              <w:top w:w="20" w:type="dxa"/>
              <w:left w:w="20" w:type="dxa"/>
              <w:bottom w:w="20" w:type="dxa"/>
              <w:right w:w="20" w:type="dxa"/>
            </w:tcMar>
            <w:vAlign w:val="center"/>
            <w:hideMark/>
          </w:tcPr>
          <w:p w14:paraId="207DD7E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6D0B7C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026EE43" w14:textId="77777777" w:rsidR="00CC020D" w:rsidRPr="0053477E" w:rsidRDefault="00CC020D" w:rsidP="00C02D2C">
            <w:pPr>
              <w:pStyle w:val="movimento2"/>
              <w:rPr>
                <w:color w:val="002060"/>
              </w:rPr>
            </w:pPr>
            <w:r w:rsidRPr="0053477E">
              <w:rPr>
                <w:color w:val="002060"/>
              </w:rPr>
              <w:t> </w:t>
            </w:r>
          </w:p>
        </w:tc>
      </w:tr>
    </w:tbl>
    <w:p w14:paraId="26106D8F"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5F47C55D" w14:textId="77777777" w:rsidR="00CC020D" w:rsidRPr="0053477E" w:rsidRDefault="00CC020D" w:rsidP="00CC020D">
      <w:pPr>
        <w:pStyle w:val="titolo20"/>
        <w:rPr>
          <w:color w:val="002060"/>
        </w:rPr>
      </w:pPr>
      <w:r w:rsidRPr="0053477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9C36371" w14:textId="77777777" w:rsidTr="00C02D2C">
        <w:tc>
          <w:tcPr>
            <w:tcW w:w="2200" w:type="dxa"/>
            <w:tcMar>
              <w:top w:w="20" w:type="dxa"/>
              <w:left w:w="20" w:type="dxa"/>
              <w:bottom w:w="20" w:type="dxa"/>
              <w:right w:w="20" w:type="dxa"/>
            </w:tcMar>
            <w:vAlign w:val="center"/>
            <w:hideMark/>
          </w:tcPr>
          <w:p w14:paraId="5F6B6663" w14:textId="77777777" w:rsidR="00CC020D" w:rsidRPr="0053477E" w:rsidRDefault="00CC020D" w:rsidP="00C02D2C">
            <w:pPr>
              <w:pStyle w:val="movimento"/>
              <w:rPr>
                <w:color w:val="002060"/>
              </w:rPr>
            </w:pPr>
            <w:r w:rsidRPr="0053477E">
              <w:rPr>
                <w:color w:val="002060"/>
              </w:rPr>
              <w:t>CIAVATTINI FRANCESCO</w:t>
            </w:r>
          </w:p>
        </w:tc>
        <w:tc>
          <w:tcPr>
            <w:tcW w:w="2200" w:type="dxa"/>
            <w:tcMar>
              <w:top w:w="20" w:type="dxa"/>
              <w:left w:w="20" w:type="dxa"/>
              <w:bottom w:w="20" w:type="dxa"/>
              <w:right w:w="20" w:type="dxa"/>
            </w:tcMar>
            <w:vAlign w:val="center"/>
            <w:hideMark/>
          </w:tcPr>
          <w:p w14:paraId="3643C97E" w14:textId="77777777" w:rsidR="00CC020D" w:rsidRPr="0053477E" w:rsidRDefault="00CC020D" w:rsidP="00C02D2C">
            <w:pPr>
              <w:pStyle w:val="movimento2"/>
              <w:rPr>
                <w:color w:val="002060"/>
              </w:rPr>
            </w:pPr>
            <w:r w:rsidRPr="0053477E">
              <w:rPr>
                <w:color w:val="002060"/>
              </w:rPr>
              <w:t xml:space="preserve">(FUTSAL CASTELFIDARDO) </w:t>
            </w:r>
          </w:p>
        </w:tc>
        <w:tc>
          <w:tcPr>
            <w:tcW w:w="800" w:type="dxa"/>
            <w:tcMar>
              <w:top w:w="20" w:type="dxa"/>
              <w:left w:w="20" w:type="dxa"/>
              <w:bottom w:w="20" w:type="dxa"/>
              <w:right w:w="20" w:type="dxa"/>
            </w:tcMar>
            <w:vAlign w:val="center"/>
            <w:hideMark/>
          </w:tcPr>
          <w:p w14:paraId="6195C55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9C0308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D13C041" w14:textId="77777777" w:rsidR="00CC020D" w:rsidRPr="0053477E" w:rsidRDefault="00CC020D" w:rsidP="00C02D2C">
            <w:pPr>
              <w:pStyle w:val="movimento2"/>
              <w:rPr>
                <w:color w:val="002060"/>
              </w:rPr>
            </w:pPr>
            <w:r w:rsidRPr="0053477E">
              <w:rPr>
                <w:color w:val="002060"/>
              </w:rPr>
              <w:t> </w:t>
            </w:r>
          </w:p>
        </w:tc>
      </w:tr>
    </w:tbl>
    <w:p w14:paraId="47CABA32" w14:textId="77777777" w:rsidR="00CC020D" w:rsidRPr="0053477E" w:rsidRDefault="00CC020D" w:rsidP="00CC020D">
      <w:pPr>
        <w:pStyle w:val="titolo20"/>
        <w:rPr>
          <w:rFonts w:eastAsiaTheme="minorEastAsia"/>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1D40546" w14:textId="77777777" w:rsidTr="00C02D2C">
        <w:tc>
          <w:tcPr>
            <w:tcW w:w="2200" w:type="dxa"/>
            <w:tcMar>
              <w:top w:w="20" w:type="dxa"/>
              <w:left w:w="20" w:type="dxa"/>
              <w:bottom w:w="20" w:type="dxa"/>
              <w:right w:w="20" w:type="dxa"/>
            </w:tcMar>
            <w:vAlign w:val="center"/>
            <w:hideMark/>
          </w:tcPr>
          <w:p w14:paraId="4755E954" w14:textId="77777777" w:rsidR="00CC020D" w:rsidRPr="0053477E" w:rsidRDefault="00CC020D" w:rsidP="00C02D2C">
            <w:pPr>
              <w:pStyle w:val="movimento"/>
              <w:rPr>
                <w:color w:val="002060"/>
              </w:rPr>
            </w:pPr>
            <w:r w:rsidRPr="0053477E">
              <w:rPr>
                <w:color w:val="002060"/>
              </w:rPr>
              <w:t>FATTORI FEDERICO</w:t>
            </w:r>
          </w:p>
        </w:tc>
        <w:tc>
          <w:tcPr>
            <w:tcW w:w="2200" w:type="dxa"/>
            <w:tcMar>
              <w:top w:w="20" w:type="dxa"/>
              <w:left w:w="20" w:type="dxa"/>
              <w:bottom w:w="20" w:type="dxa"/>
              <w:right w:w="20" w:type="dxa"/>
            </w:tcMar>
            <w:vAlign w:val="center"/>
            <w:hideMark/>
          </w:tcPr>
          <w:p w14:paraId="45E51B33" w14:textId="77777777" w:rsidR="00CC020D" w:rsidRPr="0053477E" w:rsidRDefault="00CC020D" w:rsidP="00C02D2C">
            <w:pPr>
              <w:pStyle w:val="movimento2"/>
              <w:rPr>
                <w:color w:val="002060"/>
              </w:rPr>
            </w:pPr>
            <w:r w:rsidRPr="0053477E">
              <w:rPr>
                <w:color w:val="002060"/>
              </w:rPr>
              <w:t xml:space="preserve">(AVIS ARCEVIA 1964) </w:t>
            </w:r>
          </w:p>
        </w:tc>
        <w:tc>
          <w:tcPr>
            <w:tcW w:w="800" w:type="dxa"/>
            <w:tcMar>
              <w:top w:w="20" w:type="dxa"/>
              <w:left w:w="20" w:type="dxa"/>
              <w:bottom w:w="20" w:type="dxa"/>
              <w:right w:w="20" w:type="dxa"/>
            </w:tcMar>
            <w:vAlign w:val="center"/>
            <w:hideMark/>
          </w:tcPr>
          <w:p w14:paraId="01514BA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6CFC3CC" w14:textId="77777777" w:rsidR="00CC020D" w:rsidRPr="0053477E" w:rsidRDefault="00CC020D" w:rsidP="00C02D2C">
            <w:pPr>
              <w:pStyle w:val="movimento"/>
              <w:rPr>
                <w:color w:val="002060"/>
              </w:rPr>
            </w:pPr>
            <w:r w:rsidRPr="0053477E">
              <w:rPr>
                <w:color w:val="002060"/>
              </w:rPr>
              <w:t>FIRMANI GUGLIELMO</w:t>
            </w:r>
          </w:p>
        </w:tc>
        <w:tc>
          <w:tcPr>
            <w:tcW w:w="2200" w:type="dxa"/>
            <w:tcMar>
              <w:top w:w="20" w:type="dxa"/>
              <w:left w:w="20" w:type="dxa"/>
              <w:bottom w:w="20" w:type="dxa"/>
              <w:right w:w="20" w:type="dxa"/>
            </w:tcMar>
            <w:vAlign w:val="center"/>
            <w:hideMark/>
          </w:tcPr>
          <w:p w14:paraId="0B972E33" w14:textId="77777777" w:rsidR="00CC020D" w:rsidRPr="0053477E" w:rsidRDefault="00CC020D" w:rsidP="00C02D2C">
            <w:pPr>
              <w:pStyle w:val="movimento2"/>
              <w:rPr>
                <w:color w:val="002060"/>
              </w:rPr>
            </w:pPr>
            <w:r w:rsidRPr="0053477E">
              <w:rPr>
                <w:color w:val="002060"/>
              </w:rPr>
              <w:t xml:space="preserve">(REAL ANCARIA) </w:t>
            </w:r>
          </w:p>
        </w:tc>
      </w:tr>
      <w:tr w:rsidR="00CC020D" w:rsidRPr="0053477E" w14:paraId="712C58A9" w14:textId="77777777" w:rsidTr="00C02D2C">
        <w:tc>
          <w:tcPr>
            <w:tcW w:w="2200" w:type="dxa"/>
            <w:tcMar>
              <w:top w:w="20" w:type="dxa"/>
              <w:left w:w="20" w:type="dxa"/>
              <w:bottom w:w="20" w:type="dxa"/>
              <w:right w:w="20" w:type="dxa"/>
            </w:tcMar>
            <w:vAlign w:val="center"/>
            <w:hideMark/>
          </w:tcPr>
          <w:p w14:paraId="7DDB2D19" w14:textId="77777777" w:rsidR="00CC020D" w:rsidRPr="0053477E" w:rsidRDefault="00CC020D" w:rsidP="00C02D2C">
            <w:pPr>
              <w:pStyle w:val="movimento"/>
              <w:rPr>
                <w:color w:val="002060"/>
              </w:rPr>
            </w:pPr>
            <w:r w:rsidRPr="0053477E">
              <w:rPr>
                <w:color w:val="002060"/>
              </w:rPr>
              <w:t>LODDO GIANMARCO</w:t>
            </w:r>
          </w:p>
        </w:tc>
        <w:tc>
          <w:tcPr>
            <w:tcW w:w="2200" w:type="dxa"/>
            <w:tcMar>
              <w:top w:w="20" w:type="dxa"/>
              <w:left w:w="20" w:type="dxa"/>
              <w:bottom w:w="20" w:type="dxa"/>
              <w:right w:w="20" w:type="dxa"/>
            </w:tcMar>
            <w:vAlign w:val="center"/>
            <w:hideMark/>
          </w:tcPr>
          <w:p w14:paraId="5C5E185C" w14:textId="77777777" w:rsidR="00CC020D" w:rsidRPr="0053477E" w:rsidRDefault="00CC020D" w:rsidP="00C02D2C">
            <w:pPr>
              <w:pStyle w:val="movimento2"/>
              <w:rPr>
                <w:color w:val="002060"/>
              </w:rPr>
            </w:pPr>
            <w:r w:rsidRPr="0053477E">
              <w:rPr>
                <w:color w:val="002060"/>
              </w:rPr>
              <w:t xml:space="preserve">(REAL ANCARIA) </w:t>
            </w:r>
          </w:p>
        </w:tc>
        <w:tc>
          <w:tcPr>
            <w:tcW w:w="800" w:type="dxa"/>
            <w:tcMar>
              <w:top w:w="20" w:type="dxa"/>
              <w:left w:w="20" w:type="dxa"/>
              <w:bottom w:w="20" w:type="dxa"/>
              <w:right w:w="20" w:type="dxa"/>
            </w:tcMar>
            <w:vAlign w:val="center"/>
            <w:hideMark/>
          </w:tcPr>
          <w:p w14:paraId="20D95A1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D60ED1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A740D3B" w14:textId="77777777" w:rsidR="00CC020D" w:rsidRPr="0053477E" w:rsidRDefault="00CC020D" w:rsidP="00C02D2C">
            <w:pPr>
              <w:pStyle w:val="movimento2"/>
              <w:rPr>
                <w:color w:val="002060"/>
              </w:rPr>
            </w:pPr>
            <w:r w:rsidRPr="0053477E">
              <w:rPr>
                <w:color w:val="002060"/>
              </w:rPr>
              <w:t> </w:t>
            </w:r>
          </w:p>
        </w:tc>
      </w:tr>
    </w:tbl>
    <w:p w14:paraId="4D524F7E"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1630521" w14:textId="77777777" w:rsidTr="00C02D2C">
        <w:tc>
          <w:tcPr>
            <w:tcW w:w="2200" w:type="dxa"/>
            <w:tcMar>
              <w:top w:w="20" w:type="dxa"/>
              <w:left w:w="20" w:type="dxa"/>
              <w:bottom w:w="20" w:type="dxa"/>
              <w:right w:w="20" w:type="dxa"/>
            </w:tcMar>
            <w:vAlign w:val="center"/>
            <w:hideMark/>
          </w:tcPr>
          <w:p w14:paraId="69C0779A" w14:textId="77777777" w:rsidR="00CC020D" w:rsidRPr="0053477E" w:rsidRDefault="00CC020D" w:rsidP="00C02D2C">
            <w:pPr>
              <w:pStyle w:val="movimento"/>
              <w:rPr>
                <w:color w:val="002060"/>
              </w:rPr>
            </w:pPr>
            <w:r w:rsidRPr="0053477E">
              <w:rPr>
                <w:color w:val="002060"/>
              </w:rPr>
              <w:t>GIAMMARIA LUIGI</w:t>
            </w:r>
          </w:p>
        </w:tc>
        <w:tc>
          <w:tcPr>
            <w:tcW w:w="2200" w:type="dxa"/>
            <w:tcMar>
              <w:top w:w="20" w:type="dxa"/>
              <w:left w:w="20" w:type="dxa"/>
              <w:bottom w:w="20" w:type="dxa"/>
              <w:right w:w="20" w:type="dxa"/>
            </w:tcMar>
            <w:vAlign w:val="center"/>
            <w:hideMark/>
          </w:tcPr>
          <w:p w14:paraId="17B93F31" w14:textId="77777777" w:rsidR="00CC020D" w:rsidRPr="0053477E" w:rsidRDefault="00CC020D" w:rsidP="00C02D2C">
            <w:pPr>
              <w:pStyle w:val="movimento2"/>
              <w:rPr>
                <w:color w:val="002060"/>
              </w:rPr>
            </w:pPr>
            <w:r w:rsidRPr="0053477E">
              <w:rPr>
                <w:color w:val="002060"/>
              </w:rPr>
              <w:t xml:space="preserve">(ACLI AUDAX MONTECOSARO C5) </w:t>
            </w:r>
          </w:p>
        </w:tc>
        <w:tc>
          <w:tcPr>
            <w:tcW w:w="800" w:type="dxa"/>
            <w:tcMar>
              <w:top w:w="20" w:type="dxa"/>
              <w:left w:w="20" w:type="dxa"/>
              <w:bottom w:w="20" w:type="dxa"/>
              <w:right w:w="20" w:type="dxa"/>
            </w:tcMar>
            <w:vAlign w:val="center"/>
            <w:hideMark/>
          </w:tcPr>
          <w:p w14:paraId="38B9F20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086A4FF" w14:textId="77777777" w:rsidR="00CC020D" w:rsidRPr="0053477E" w:rsidRDefault="00CC020D" w:rsidP="00C02D2C">
            <w:pPr>
              <w:pStyle w:val="movimento"/>
              <w:rPr>
                <w:color w:val="002060"/>
              </w:rPr>
            </w:pPr>
            <w:r w:rsidRPr="0053477E">
              <w:rPr>
                <w:color w:val="002060"/>
              </w:rPr>
              <w:t>CHIAPPORI STEFANO</w:t>
            </w:r>
          </w:p>
        </w:tc>
        <w:tc>
          <w:tcPr>
            <w:tcW w:w="2200" w:type="dxa"/>
            <w:tcMar>
              <w:top w:w="20" w:type="dxa"/>
              <w:left w:w="20" w:type="dxa"/>
              <w:bottom w:w="20" w:type="dxa"/>
              <w:right w:w="20" w:type="dxa"/>
            </w:tcMar>
            <w:vAlign w:val="center"/>
            <w:hideMark/>
          </w:tcPr>
          <w:p w14:paraId="5874BC27" w14:textId="77777777" w:rsidR="00CC020D" w:rsidRPr="0053477E" w:rsidRDefault="00CC020D" w:rsidP="00C02D2C">
            <w:pPr>
              <w:pStyle w:val="movimento2"/>
              <w:rPr>
                <w:color w:val="002060"/>
              </w:rPr>
            </w:pPr>
            <w:r w:rsidRPr="0053477E">
              <w:rPr>
                <w:color w:val="002060"/>
              </w:rPr>
              <w:t xml:space="preserve">(CARISSIMI 2016) </w:t>
            </w:r>
          </w:p>
        </w:tc>
      </w:tr>
      <w:tr w:rsidR="00CC020D" w:rsidRPr="0053477E" w14:paraId="089CC51E" w14:textId="77777777" w:rsidTr="00C02D2C">
        <w:tc>
          <w:tcPr>
            <w:tcW w:w="2200" w:type="dxa"/>
            <w:tcMar>
              <w:top w:w="20" w:type="dxa"/>
              <w:left w:w="20" w:type="dxa"/>
              <w:bottom w:w="20" w:type="dxa"/>
              <w:right w:w="20" w:type="dxa"/>
            </w:tcMar>
            <w:vAlign w:val="center"/>
            <w:hideMark/>
          </w:tcPr>
          <w:p w14:paraId="1EC8781D" w14:textId="77777777" w:rsidR="00CC020D" w:rsidRPr="0053477E" w:rsidRDefault="00CC020D" w:rsidP="00C02D2C">
            <w:pPr>
              <w:pStyle w:val="movimento"/>
              <w:rPr>
                <w:color w:val="002060"/>
              </w:rPr>
            </w:pPr>
            <w:r w:rsidRPr="0053477E">
              <w:rPr>
                <w:color w:val="002060"/>
              </w:rPr>
              <w:t>DI GIROLAMO LORENZO</w:t>
            </w:r>
          </w:p>
        </w:tc>
        <w:tc>
          <w:tcPr>
            <w:tcW w:w="2200" w:type="dxa"/>
            <w:tcMar>
              <w:top w:w="20" w:type="dxa"/>
              <w:left w:w="20" w:type="dxa"/>
              <w:bottom w:w="20" w:type="dxa"/>
              <w:right w:w="20" w:type="dxa"/>
            </w:tcMar>
            <w:vAlign w:val="center"/>
            <w:hideMark/>
          </w:tcPr>
          <w:p w14:paraId="0BB4C210" w14:textId="77777777" w:rsidR="00CC020D" w:rsidRPr="0053477E" w:rsidRDefault="00CC020D" w:rsidP="00C02D2C">
            <w:pPr>
              <w:pStyle w:val="movimento2"/>
              <w:rPr>
                <w:color w:val="002060"/>
              </w:rPr>
            </w:pPr>
            <w:r w:rsidRPr="0053477E">
              <w:rPr>
                <w:color w:val="002060"/>
              </w:rPr>
              <w:t xml:space="preserve">(CSI STELLA A.S.D.) </w:t>
            </w:r>
          </w:p>
        </w:tc>
        <w:tc>
          <w:tcPr>
            <w:tcW w:w="800" w:type="dxa"/>
            <w:tcMar>
              <w:top w:w="20" w:type="dxa"/>
              <w:left w:w="20" w:type="dxa"/>
              <w:bottom w:w="20" w:type="dxa"/>
              <w:right w:w="20" w:type="dxa"/>
            </w:tcMar>
            <w:vAlign w:val="center"/>
            <w:hideMark/>
          </w:tcPr>
          <w:p w14:paraId="308584E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D486863" w14:textId="77777777" w:rsidR="00CC020D" w:rsidRPr="0053477E" w:rsidRDefault="00CC020D" w:rsidP="00C02D2C">
            <w:pPr>
              <w:pStyle w:val="movimento"/>
              <w:rPr>
                <w:color w:val="002060"/>
              </w:rPr>
            </w:pPr>
            <w:r w:rsidRPr="0053477E">
              <w:rPr>
                <w:color w:val="002060"/>
              </w:rPr>
              <w:t>BATTISTELLI ANDREA</w:t>
            </w:r>
          </w:p>
        </w:tc>
        <w:tc>
          <w:tcPr>
            <w:tcW w:w="2200" w:type="dxa"/>
            <w:tcMar>
              <w:top w:w="20" w:type="dxa"/>
              <w:left w:w="20" w:type="dxa"/>
              <w:bottom w:w="20" w:type="dxa"/>
              <w:right w:w="20" w:type="dxa"/>
            </w:tcMar>
            <w:vAlign w:val="center"/>
            <w:hideMark/>
          </w:tcPr>
          <w:p w14:paraId="2DD968F8" w14:textId="77777777" w:rsidR="00CC020D" w:rsidRPr="0053477E" w:rsidRDefault="00CC020D" w:rsidP="00C02D2C">
            <w:pPr>
              <w:pStyle w:val="movimento2"/>
              <w:rPr>
                <w:color w:val="002060"/>
              </w:rPr>
            </w:pPr>
            <w:r w:rsidRPr="0053477E">
              <w:rPr>
                <w:color w:val="002060"/>
              </w:rPr>
              <w:t xml:space="preserve">(LUCREZIA CALCIO A 5) </w:t>
            </w:r>
          </w:p>
        </w:tc>
      </w:tr>
      <w:tr w:rsidR="00CC020D" w:rsidRPr="0053477E" w14:paraId="5441F195" w14:textId="77777777" w:rsidTr="00C02D2C">
        <w:tc>
          <w:tcPr>
            <w:tcW w:w="2200" w:type="dxa"/>
            <w:tcMar>
              <w:top w:w="20" w:type="dxa"/>
              <w:left w:w="20" w:type="dxa"/>
              <w:bottom w:w="20" w:type="dxa"/>
              <w:right w:w="20" w:type="dxa"/>
            </w:tcMar>
            <w:vAlign w:val="center"/>
            <w:hideMark/>
          </w:tcPr>
          <w:p w14:paraId="0142CD45" w14:textId="77777777" w:rsidR="00CC020D" w:rsidRPr="0053477E" w:rsidRDefault="00CC020D" w:rsidP="00C02D2C">
            <w:pPr>
              <w:pStyle w:val="movimento"/>
              <w:rPr>
                <w:color w:val="002060"/>
              </w:rPr>
            </w:pPr>
            <w:r w:rsidRPr="0053477E">
              <w:rPr>
                <w:color w:val="002060"/>
              </w:rPr>
              <w:t>SPECA SIMONE</w:t>
            </w:r>
          </w:p>
        </w:tc>
        <w:tc>
          <w:tcPr>
            <w:tcW w:w="2200" w:type="dxa"/>
            <w:tcMar>
              <w:top w:w="20" w:type="dxa"/>
              <w:left w:w="20" w:type="dxa"/>
              <w:bottom w:w="20" w:type="dxa"/>
              <w:right w:w="20" w:type="dxa"/>
            </w:tcMar>
            <w:vAlign w:val="center"/>
            <w:hideMark/>
          </w:tcPr>
          <w:p w14:paraId="7AC97A79" w14:textId="77777777" w:rsidR="00CC020D" w:rsidRPr="0053477E" w:rsidRDefault="00CC020D" w:rsidP="00C02D2C">
            <w:pPr>
              <w:pStyle w:val="movimento2"/>
              <w:rPr>
                <w:color w:val="002060"/>
              </w:rPr>
            </w:pPr>
            <w:r w:rsidRPr="0053477E">
              <w:rPr>
                <w:color w:val="002060"/>
              </w:rPr>
              <w:t xml:space="preserve">(REAL ANCARIA) </w:t>
            </w:r>
          </w:p>
        </w:tc>
        <w:tc>
          <w:tcPr>
            <w:tcW w:w="800" w:type="dxa"/>
            <w:tcMar>
              <w:top w:w="20" w:type="dxa"/>
              <w:left w:w="20" w:type="dxa"/>
              <w:bottom w:w="20" w:type="dxa"/>
              <w:right w:w="20" w:type="dxa"/>
            </w:tcMar>
            <w:vAlign w:val="center"/>
            <w:hideMark/>
          </w:tcPr>
          <w:p w14:paraId="1E6C6CD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09772DB" w14:textId="77777777" w:rsidR="00CC020D" w:rsidRPr="0053477E" w:rsidRDefault="00CC020D" w:rsidP="00C02D2C">
            <w:pPr>
              <w:pStyle w:val="movimento"/>
              <w:rPr>
                <w:color w:val="002060"/>
              </w:rPr>
            </w:pPr>
            <w:r w:rsidRPr="0053477E">
              <w:rPr>
                <w:color w:val="002060"/>
              </w:rPr>
              <w:t>SILMI HAMZA</w:t>
            </w:r>
          </w:p>
        </w:tc>
        <w:tc>
          <w:tcPr>
            <w:tcW w:w="2200" w:type="dxa"/>
            <w:tcMar>
              <w:top w:w="20" w:type="dxa"/>
              <w:left w:w="20" w:type="dxa"/>
              <w:bottom w:w="20" w:type="dxa"/>
              <w:right w:w="20" w:type="dxa"/>
            </w:tcMar>
            <w:vAlign w:val="center"/>
            <w:hideMark/>
          </w:tcPr>
          <w:p w14:paraId="0D1E08BD" w14:textId="77777777" w:rsidR="00CC020D" w:rsidRPr="0053477E" w:rsidRDefault="00CC020D" w:rsidP="00C02D2C">
            <w:pPr>
              <w:pStyle w:val="movimento2"/>
              <w:rPr>
                <w:color w:val="002060"/>
              </w:rPr>
            </w:pPr>
            <w:r w:rsidRPr="0053477E">
              <w:rPr>
                <w:color w:val="002060"/>
              </w:rPr>
              <w:t xml:space="preserve">(ROCCAFLUVIONE) </w:t>
            </w:r>
          </w:p>
        </w:tc>
      </w:tr>
      <w:tr w:rsidR="00CC020D" w:rsidRPr="0053477E" w14:paraId="19BE97AE" w14:textId="77777777" w:rsidTr="00C02D2C">
        <w:tc>
          <w:tcPr>
            <w:tcW w:w="2200" w:type="dxa"/>
            <w:tcMar>
              <w:top w:w="20" w:type="dxa"/>
              <w:left w:w="20" w:type="dxa"/>
              <w:bottom w:w="20" w:type="dxa"/>
              <w:right w:w="20" w:type="dxa"/>
            </w:tcMar>
            <w:vAlign w:val="center"/>
            <w:hideMark/>
          </w:tcPr>
          <w:p w14:paraId="00DDC071" w14:textId="77777777" w:rsidR="00CC020D" w:rsidRPr="0053477E" w:rsidRDefault="00CC020D" w:rsidP="00C02D2C">
            <w:pPr>
              <w:pStyle w:val="movimento"/>
              <w:rPr>
                <w:color w:val="002060"/>
              </w:rPr>
            </w:pPr>
            <w:r w:rsidRPr="0053477E">
              <w:rPr>
                <w:color w:val="002060"/>
              </w:rPr>
              <w:t>DIOMEDI MARCO</w:t>
            </w:r>
          </w:p>
        </w:tc>
        <w:tc>
          <w:tcPr>
            <w:tcW w:w="2200" w:type="dxa"/>
            <w:tcMar>
              <w:top w:w="20" w:type="dxa"/>
              <w:left w:w="20" w:type="dxa"/>
              <w:bottom w:w="20" w:type="dxa"/>
              <w:right w:w="20" w:type="dxa"/>
            </w:tcMar>
            <w:vAlign w:val="center"/>
            <w:hideMark/>
          </w:tcPr>
          <w:p w14:paraId="562C6453" w14:textId="77777777" w:rsidR="00CC020D" w:rsidRPr="0053477E" w:rsidRDefault="00CC020D" w:rsidP="00C02D2C">
            <w:pPr>
              <w:pStyle w:val="movimento2"/>
              <w:rPr>
                <w:color w:val="002060"/>
              </w:rPr>
            </w:pPr>
            <w:r w:rsidRPr="0053477E">
              <w:rPr>
                <w:color w:val="002060"/>
              </w:rPr>
              <w:t>(</w:t>
            </w:r>
            <w:proofErr w:type="gramStart"/>
            <w:r w:rsidRPr="0053477E">
              <w:rPr>
                <w:color w:val="002060"/>
              </w:rPr>
              <w:t>U.MANDOLESI</w:t>
            </w:r>
            <w:proofErr w:type="gramEnd"/>
            <w:r w:rsidRPr="0053477E">
              <w:rPr>
                <w:color w:val="002060"/>
              </w:rPr>
              <w:t xml:space="preserve"> CALCIO) </w:t>
            </w:r>
          </w:p>
        </w:tc>
        <w:tc>
          <w:tcPr>
            <w:tcW w:w="800" w:type="dxa"/>
            <w:tcMar>
              <w:top w:w="20" w:type="dxa"/>
              <w:left w:w="20" w:type="dxa"/>
              <w:bottom w:w="20" w:type="dxa"/>
              <w:right w:w="20" w:type="dxa"/>
            </w:tcMar>
            <w:vAlign w:val="center"/>
            <w:hideMark/>
          </w:tcPr>
          <w:p w14:paraId="0011A39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FBE8CB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C28F152" w14:textId="77777777" w:rsidR="00CC020D" w:rsidRPr="0053477E" w:rsidRDefault="00CC020D" w:rsidP="00C02D2C">
            <w:pPr>
              <w:pStyle w:val="movimento2"/>
              <w:rPr>
                <w:color w:val="002060"/>
              </w:rPr>
            </w:pPr>
            <w:r w:rsidRPr="0053477E">
              <w:rPr>
                <w:color w:val="002060"/>
              </w:rPr>
              <w:t> </w:t>
            </w:r>
          </w:p>
        </w:tc>
      </w:tr>
    </w:tbl>
    <w:p w14:paraId="3FCDAD3A"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5326A38" w14:textId="77777777" w:rsidTr="00C02D2C">
        <w:tc>
          <w:tcPr>
            <w:tcW w:w="2200" w:type="dxa"/>
            <w:tcMar>
              <w:top w:w="20" w:type="dxa"/>
              <w:left w:w="20" w:type="dxa"/>
              <w:bottom w:w="20" w:type="dxa"/>
              <w:right w:w="20" w:type="dxa"/>
            </w:tcMar>
            <w:vAlign w:val="center"/>
            <w:hideMark/>
          </w:tcPr>
          <w:p w14:paraId="507B5AB1" w14:textId="77777777" w:rsidR="00CC020D" w:rsidRPr="0053477E" w:rsidRDefault="00CC020D" w:rsidP="00C02D2C">
            <w:pPr>
              <w:pStyle w:val="movimento"/>
              <w:rPr>
                <w:color w:val="002060"/>
              </w:rPr>
            </w:pPr>
            <w:r w:rsidRPr="0053477E">
              <w:rPr>
                <w:color w:val="002060"/>
              </w:rPr>
              <w:t>FERRARESI DAVIDE</w:t>
            </w:r>
          </w:p>
        </w:tc>
        <w:tc>
          <w:tcPr>
            <w:tcW w:w="2200" w:type="dxa"/>
            <w:tcMar>
              <w:top w:w="20" w:type="dxa"/>
              <w:left w:w="20" w:type="dxa"/>
              <w:bottom w:w="20" w:type="dxa"/>
              <w:right w:w="20" w:type="dxa"/>
            </w:tcMar>
            <w:vAlign w:val="center"/>
            <w:hideMark/>
          </w:tcPr>
          <w:p w14:paraId="2753233A" w14:textId="77777777" w:rsidR="00CC020D" w:rsidRPr="0053477E" w:rsidRDefault="00CC020D" w:rsidP="00C02D2C">
            <w:pPr>
              <w:pStyle w:val="movimento2"/>
              <w:rPr>
                <w:color w:val="002060"/>
              </w:rPr>
            </w:pPr>
            <w:r w:rsidRPr="0053477E">
              <w:rPr>
                <w:color w:val="002060"/>
              </w:rPr>
              <w:t xml:space="preserve">(ACLI MANTOVANI CALCIO A 5) </w:t>
            </w:r>
          </w:p>
        </w:tc>
        <w:tc>
          <w:tcPr>
            <w:tcW w:w="800" w:type="dxa"/>
            <w:tcMar>
              <w:top w:w="20" w:type="dxa"/>
              <w:left w:w="20" w:type="dxa"/>
              <w:bottom w:w="20" w:type="dxa"/>
              <w:right w:w="20" w:type="dxa"/>
            </w:tcMar>
            <w:vAlign w:val="center"/>
            <w:hideMark/>
          </w:tcPr>
          <w:p w14:paraId="3B7B234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E04AE35" w14:textId="77777777" w:rsidR="00CC020D" w:rsidRPr="0053477E" w:rsidRDefault="00CC020D" w:rsidP="00C02D2C">
            <w:pPr>
              <w:pStyle w:val="movimento"/>
              <w:rPr>
                <w:color w:val="002060"/>
              </w:rPr>
            </w:pPr>
            <w:r w:rsidRPr="0053477E">
              <w:rPr>
                <w:color w:val="002060"/>
              </w:rPr>
              <w:t>GIGANTE NICOLAS</w:t>
            </w:r>
          </w:p>
        </w:tc>
        <w:tc>
          <w:tcPr>
            <w:tcW w:w="2200" w:type="dxa"/>
            <w:tcMar>
              <w:top w:w="20" w:type="dxa"/>
              <w:left w:w="20" w:type="dxa"/>
              <w:bottom w:w="20" w:type="dxa"/>
              <w:right w:w="20" w:type="dxa"/>
            </w:tcMar>
            <w:vAlign w:val="center"/>
            <w:hideMark/>
          </w:tcPr>
          <w:p w14:paraId="149C2489" w14:textId="77777777" w:rsidR="00CC020D" w:rsidRPr="0053477E" w:rsidRDefault="00CC020D" w:rsidP="00C02D2C">
            <w:pPr>
              <w:pStyle w:val="movimento2"/>
              <w:rPr>
                <w:color w:val="002060"/>
              </w:rPr>
            </w:pPr>
            <w:r w:rsidRPr="0053477E">
              <w:rPr>
                <w:color w:val="002060"/>
              </w:rPr>
              <w:t xml:space="preserve">(ACLI MANTOVANI CALCIO A 5) </w:t>
            </w:r>
          </w:p>
        </w:tc>
      </w:tr>
      <w:tr w:rsidR="00CC020D" w:rsidRPr="0053477E" w14:paraId="43092D01" w14:textId="77777777" w:rsidTr="00C02D2C">
        <w:tc>
          <w:tcPr>
            <w:tcW w:w="2200" w:type="dxa"/>
            <w:tcMar>
              <w:top w:w="20" w:type="dxa"/>
              <w:left w:w="20" w:type="dxa"/>
              <w:bottom w:w="20" w:type="dxa"/>
              <w:right w:w="20" w:type="dxa"/>
            </w:tcMar>
            <w:vAlign w:val="center"/>
            <w:hideMark/>
          </w:tcPr>
          <w:p w14:paraId="3A21C700" w14:textId="77777777" w:rsidR="00CC020D" w:rsidRPr="0053477E" w:rsidRDefault="00CC020D" w:rsidP="00C02D2C">
            <w:pPr>
              <w:pStyle w:val="movimento"/>
              <w:rPr>
                <w:color w:val="002060"/>
              </w:rPr>
            </w:pPr>
            <w:r w:rsidRPr="0053477E">
              <w:rPr>
                <w:color w:val="002060"/>
              </w:rPr>
              <w:t>GUERRINI MATTEO</w:t>
            </w:r>
          </w:p>
        </w:tc>
        <w:tc>
          <w:tcPr>
            <w:tcW w:w="2200" w:type="dxa"/>
            <w:tcMar>
              <w:top w:w="20" w:type="dxa"/>
              <w:left w:w="20" w:type="dxa"/>
              <w:bottom w:w="20" w:type="dxa"/>
              <w:right w:w="20" w:type="dxa"/>
            </w:tcMar>
            <w:vAlign w:val="center"/>
            <w:hideMark/>
          </w:tcPr>
          <w:p w14:paraId="3CDC30FA" w14:textId="77777777" w:rsidR="00CC020D" w:rsidRPr="0053477E" w:rsidRDefault="00CC020D" w:rsidP="00C02D2C">
            <w:pPr>
              <w:pStyle w:val="movimento2"/>
              <w:rPr>
                <w:color w:val="002060"/>
              </w:rPr>
            </w:pPr>
            <w:r w:rsidRPr="0053477E">
              <w:rPr>
                <w:color w:val="002060"/>
              </w:rPr>
              <w:t xml:space="preserve">(ACLI MANTOVANI CALCIO A 5) </w:t>
            </w:r>
          </w:p>
        </w:tc>
        <w:tc>
          <w:tcPr>
            <w:tcW w:w="800" w:type="dxa"/>
            <w:tcMar>
              <w:top w:w="20" w:type="dxa"/>
              <w:left w:w="20" w:type="dxa"/>
              <w:bottom w:w="20" w:type="dxa"/>
              <w:right w:w="20" w:type="dxa"/>
            </w:tcMar>
            <w:vAlign w:val="center"/>
            <w:hideMark/>
          </w:tcPr>
          <w:p w14:paraId="664FC8D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DD836F9" w14:textId="77777777" w:rsidR="00CC020D" w:rsidRPr="0053477E" w:rsidRDefault="00CC020D" w:rsidP="00C02D2C">
            <w:pPr>
              <w:pStyle w:val="movimento"/>
              <w:rPr>
                <w:color w:val="002060"/>
              </w:rPr>
            </w:pPr>
            <w:r w:rsidRPr="0053477E">
              <w:rPr>
                <w:color w:val="002060"/>
              </w:rPr>
              <w:t>BOMBAGIONI ALESSIO</w:t>
            </w:r>
          </w:p>
        </w:tc>
        <w:tc>
          <w:tcPr>
            <w:tcW w:w="2200" w:type="dxa"/>
            <w:tcMar>
              <w:top w:w="20" w:type="dxa"/>
              <w:left w:w="20" w:type="dxa"/>
              <w:bottom w:w="20" w:type="dxa"/>
              <w:right w:w="20" w:type="dxa"/>
            </w:tcMar>
            <w:vAlign w:val="center"/>
            <w:hideMark/>
          </w:tcPr>
          <w:p w14:paraId="0AC1ACA7" w14:textId="77777777" w:rsidR="00CC020D" w:rsidRPr="0053477E" w:rsidRDefault="00CC020D" w:rsidP="00C02D2C">
            <w:pPr>
              <w:pStyle w:val="movimento2"/>
              <w:rPr>
                <w:color w:val="002060"/>
              </w:rPr>
            </w:pPr>
            <w:r w:rsidRPr="0053477E">
              <w:rPr>
                <w:color w:val="002060"/>
              </w:rPr>
              <w:t xml:space="preserve">(AMICI DEL CENTROSOCIO SP.) </w:t>
            </w:r>
          </w:p>
        </w:tc>
      </w:tr>
      <w:tr w:rsidR="00CC020D" w:rsidRPr="0053477E" w14:paraId="290CCF04" w14:textId="77777777" w:rsidTr="00C02D2C">
        <w:tc>
          <w:tcPr>
            <w:tcW w:w="2200" w:type="dxa"/>
            <w:tcMar>
              <w:top w:w="20" w:type="dxa"/>
              <w:left w:w="20" w:type="dxa"/>
              <w:bottom w:w="20" w:type="dxa"/>
              <w:right w:w="20" w:type="dxa"/>
            </w:tcMar>
            <w:vAlign w:val="center"/>
            <w:hideMark/>
          </w:tcPr>
          <w:p w14:paraId="52104AE4" w14:textId="77777777" w:rsidR="00CC020D" w:rsidRPr="0053477E" w:rsidRDefault="00CC020D" w:rsidP="00C02D2C">
            <w:pPr>
              <w:pStyle w:val="movimento"/>
              <w:rPr>
                <w:color w:val="002060"/>
              </w:rPr>
            </w:pPr>
            <w:r w:rsidRPr="0053477E">
              <w:rPr>
                <w:color w:val="002060"/>
              </w:rPr>
              <w:t>IACONI MIRKO</w:t>
            </w:r>
          </w:p>
        </w:tc>
        <w:tc>
          <w:tcPr>
            <w:tcW w:w="2200" w:type="dxa"/>
            <w:tcMar>
              <w:top w:w="20" w:type="dxa"/>
              <w:left w:w="20" w:type="dxa"/>
              <w:bottom w:w="20" w:type="dxa"/>
              <w:right w:w="20" w:type="dxa"/>
            </w:tcMar>
            <w:vAlign w:val="center"/>
            <w:hideMark/>
          </w:tcPr>
          <w:p w14:paraId="5615EA43" w14:textId="77777777" w:rsidR="00CC020D" w:rsidRPr="0053477E" w:rsidRDefault="00CC020D" w:rsidP="00C02D2C">
            <w:pPr>
              <w:pStyle w:val="movimento2"/>
              <w:rPr>
                <w:color w:val="002060"/>
              </w:rPr>
            </w:pPr>
            <w:r w:rsidRPr="0053477E">
              <w:rPr>
                <w:color w:val="002060"/>
              </w:rPr>
              <w:t xml:space="preserve">(ASCOLI CALCIO A 5) </w:t>
            </w:r>
          </w:p>
        </w:tc>
        <w:tc>
          <w:tcPr>
            <w:tcW w:w="800" w:type="dxa"/>
            <w:tcMar>
              <w:top w:w="20" w:type="dxa"/>
              <w:left w:w="20" w:type="dxa"/>
              <w:bottom w:w="20" w:type="dxa"/>
              <w:right w:w="20" w:type="dxa"/>
            </w:tcMar>
            <w:vAlign w:val="center"/>
            <w:hideMark/>
          </w:tcPr>
          <w:p w14:paraId="21C8F99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61BC2E3" w14:textId="77777777" w:rsidR="00CC020D" w:rsidRPr="0053477E" w:rsidRDefault="00CC020D" w:rsidP="00C02D2C">
            <w:pPr>
              <w:pStyle w:val="movimento"/>
              <w:rPr>
                <w:color w:val="002060"/>
              </w:rPr>
            </w:pPr>
            <w:r w:rsidRPr="0053477E">
              <w:rPr>
                <w:color w:val="002060"/>
              </w:rPr>
              <w:t>ARTIBANI MATTEO</w:t>
            </w:r>
          </w:p>
        </w:tc>
        <w:tc>
          <w:tcPr>
            <w:tcW w:w="2200" w:type="dxa"/>
            <w:tcMar>
              <w:top w:w="20" w:type="dxa"/>
              <w:left w:w="20" w:type="dxa"/>
              <w:bottom w:w="20" w:type="dxa"/>
              <w:right w:w="20" w:type="dxa"/>
            </w:tcMar>
            <w:vAlign w:val="center"/>
            <w:hideMark/>
          </w:tcPr>
          <w:p w14:paraId="62105EAC" w14:textId="77777777" w:rsidR="00CC020D" w:rsidRPr="0053477E" w:rsidRDefault="00CC020D" w:rsidP="00C02D2C">
            <w:pPr>
              <w:pStyle w:val="movimento2"/>
              <w:rPr>
                <w:color w:val="002060"/>
              </w:rPr>
            </w:pPr>
            <w:r w:rsidRPr="0053477E">
              <w:rPr>
                <w:color w:val="002060"/>
              </w:rPr>
              <w:t xml:space="preserve">(AVIS ARCEVIA 1964) </w:t>
            </w:r>
          </w:p>
        </w:tc>
      </w:tr>
      <w:tr w:rsidR="00CC020D" w:rsidRPr="0053477E" w14:paraId="0508387A" w14:textId="77777777" w:rsidTr="00C02D2C">
        <w:tc>
          <w:tcPr>
            <w:tcW w:w="2200" w:type="dxa"/>
            <w:tcMar>
              <w:top w:w="20" w:type="dxa"/>
              <w:left w:w="20" w:type="dxa"/>
              <w:bottom w:w="20" w:type="dxa"/>
              <w:right w:w="20" w:type="dxa"/>
            </w:tcMar>
            <w:vAlign w:val="center"/>
            <w:hideMark/>
          </w:tcPr>
          <w:p w14:paraId="6B6EA0D2" w14:textId="77777777" w:rsidR="00CC020D" w:rsidRPr="0053477E" w:rsidRDefault="00CC020D" w:rsidP="00C02D2C">
            <w:pPr>
              <w:pStyle w:val="movimento"/>
              <w:rPr>
                <w:color w:val="002060"/>
              </w:rPr>
            </w:pPr>
            <w:r w:rsidRPr="0053477E">
              <w:rPr>
                <w:color w:val="002060"/>
              </w:rPr>
              <w:t>FAVALE ANTONIO</w:t>
            </w:r>
          </w:p>
        </w:tc>
        <w:tc>
          <w:tcPr>
            <w:tcW w:w="2200" w:type="dxa"/>
            <w:tcMar>
              <w:top w:w="20" w:type="dxa"/>
              <w:left w:w="20" w:type="dxa"/>
              <w:bottom w:w="20" w:type="dxa"/>
              <w:right w:w="20" w:type="dxa"/>
            </w:tcMar>
            <w:vAlign w:val="center"/>
            <w:hideMark/>
          </w:tcPr>
          <w:p w14:paraId="0E1C865D" w14:textId="77777777" w:rsidR="00CC020D" w:rsidRPr="0053477E" w:rsidRDefault="00CC020D" w:rsidP="00C02D2C">
            <w:pPr>
              <w:pStyle w:val="movimento2"/>
              <w:rPr>
                <w:color w:val="002060"/>
              </w:rPr>
            </w:pPr>
            <w:r w:rsidRPr="0053477E">
              <w:rPr>
                <w:color w:val="002060"/>
              </w:rPr>
              <w:t xml:space="preserve">(BORGOROSSO TOLENTINO) </w:t>
            </w:r>
          </w:p>
        </w:tc>
        <w:tc>
          <w:tcPr>
            <w:tcW w:w="800" w:type="dxa"/>
            <w:tcMar>
              <w:top w:w="20" w:type="dxa"/>
              <w:left w:w="20" w:type="dxa"/>
              <w:bottom w:w="20" w:type="dxa"/>
              <w:right w:w="20" w:type="dxa"/>
            </w:tcMar>
            <w:vAlign w:val="center"/>
            <w:hideMark/>
          </w:tcPr>
          <w:p w14:paraId="775B4AD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521423" w14:textId="77777777" w:rsidR="00CC020D" w:rsidRPr="0053477E" w:rsidRDefault="00CC020D" w:rsidP="00C02D2C">
            <w:pPr>
              <w:pStyle w:val="movimento"/>
              <w:rPr>
                <w:color w:val="002060"/>
              </w:rPr>
            </w:pPr>
            <w:r w:rsidRPr="0053477E">
              <w:rPr>
                <w:color w:val="002060"/>
              </w:rPr>
              <w:t>PIETRACCI MARCO</w:t>
            </w:r>
          </w:p>
        </w:tc>
        <w:tc>
          <w:tcPr>
            <w:tcW w:w="2200" w:type="dxa"/>
            <w:tcMar>
              <w:top w:w="20" w:type="dxa"/>
              <w:left w:w="20" w:type="dxa"/>
              <w:bottom w:w="20" w:type="dxa"/>
              <w:right w:w="20" w:type="dxa"/>
            </w:tcMar>
            <w:vAlign w:val="center"/>
            <w:hideMark/>
          </w:tcPr>
          <w:p w14:paraId="5BDB3EE2" w14:textId="77777777" w:rsidR="00CC020D" w:rsidRPr="0053477E" w:rsidRDefault="00CC020D" w:rsidP="00C02D2C">
            <w:pPr>
              <w:pStyle w:val="movimento2"/>
              <w:rPr>
                <w:color w:val="002060"/>
              </w:rPr>
            </w:pPr>
            <w:r w:rsidRPr="0053477E">
              <w:rPr>
                <w:color w:val="002060"/>
              </w:rPr>
              <w:t xml:space="preserve">(CALCETTO CASTRUM LAURI) </w:t>
            </w:r>
          </w:p>
        </w:tc>
      </w:tr>
      <w:tr w:rsidR="00CC020D" w:rsidRPr="0053477E" w14:paraId="7D3F1994" w14:textId="77777777" w:rsidTr="00C02D2C">
        <w:tc>
          <w:tcPr>
            <w:tcW w:w="2200" w:type="dxa"/>
            <w:tcMar>
              <w:top w:w="20" w:type="dxa"/>
              <w:left w:w="20" w:type="dxa"/>
              <w:bottom w:w="20" w:type="dxa"/>
              <w:right w:w="20" w:type="dxa"/>
            </w:tcMar>
            <w:vAlign w:val="center"/>
            <w:hideMark/>
          </w:tcPr>
          <w:p w14:paraId="276B41AA" w14:textId="77777777" w:rsidR="00CC020D" w:rsidRPr="0053477E" w:rsidRDefault="00CC020D" w:rsidP="00C02D2C">
            <w:pPr>
              <w:pStyle w:val="movimento"/>
              <w:rPr>
                <w:color w:val="002060"/>
              </w:rPr>
            </w:pPr>
            <w:r w:rsidRPr="0053477E">
              <w:rPr>
                <w:color w:val="002060"/>
              </w:rPr>
              <w:t>ESPOSITO LUCA</w:t>
            </w:r>
          </w:p>
        </w:tc>
        <w:tc>
          <w:tcPr>
            <w:tcW w:w="2200" w:type="dxa"/>
            <w:tcMar>
              <w:top w:w="20" w:type="dxa"/>
              <w:left w:w="20" w:type="dxa"/>
              <w:bottom w:w="20" w:type="dxa"/>
              <w:right w:w="20" w:type="dxa"/>
            </w:tcMar>
            <w:vAlign w:val="center"/>
            <w:hideMark/>
          </w:tcPr>
          <w:p w14:paraId="58C2EA14" w14:textId="77777777" w:rsidR="00CC020D" w:rsidRPr="0053477E" w:rsidRDefault="00CC020D" w:rsidP="00C02D2C">
            <w:pPr>
              <w:pStyle w:val="movimento2"/>
              <w:rPr>
                <w:color w:val="002060"/>
              </w:rPr>
            </w:pPr>
            <w:r w:rsidRPr="0053477E">
              <w:rPr>
                <w:color w:val="002060"/>
              </w:rPr>
              <w:t xml:space="preserve">(CARISSIMI 2016) </w:t>
            </w:r>
          </w:p>
        </w:tc>
        <w:tc>
          <w:tcPr>
            <w:tcW w:w="800" w:type="dxa"/>
            <w:tcMar>
              <w:top w:w="20" w:type="dxa"/>
              <w:left w:w="20" w:type="dxa"/>
              <w:bottom w:w="20" w:type="dxa"/>
              <w:right w:w="20" w:type="dxa"/>
            </w:tcMar>
            <w:vAlign w:val="center"/>
            <w:hideMark/>
          </w:tcPr>
          <w:p w14:paraId="489ADA8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7BD6D83" w14:textId="77777777" w:rsidR="00CC020D" w:rsidRPr="0053477E" w:rsidRDefault="00CC020D" w:rsidP="00C02D2C">
            <w:pPr>
              <w:pStyle w:val="movimento"/>
              <w:rPr>
                <w:color w:val="002060"/>
              </w:rPr>
            </w:pPr>
            <w:r w:rsidRPr="0053477E">
              <w:rPr>
                <w:color w:val="002060"/>
              </w:rPr>
              <w:t>FABBRONI MARCO</w:t>
            </w:r>
          </w:p>
        </w:tc>
        <w:tc>
          <w:tcPr>
            <w:tcW w:w="2200" w:type="dxa"/>
            <w:tcMar>
              <w:top w:w="20" w:type="dxa"/>
              <w:left w:w="20" w:type="dxa"/>
              <w:bottom w:w="20" w:type="dxa"/>
              <w:right w:w="20" w:type="dxa"/>
            </w:tcMar>
            <w:vAlign w:val="center"/>
            <w:hideMark/>
          </w:tcPr>
          <w:p w14:paraId="391F34F3" w14:textId="77777777" w:rsidR="00CC020D" w:rsidRPr="0053477E" w:rsidRDefault="00CC020D" w:rsidP="00C02D2C">
            <w:pPr>
              <w:pStyle w:val="movimento2"/>
              <w:rPr>
                <w:color w:val="002060"/>
              </w:rPr>
            </w:pPr>
            <w:r w:rsidRPr="0053477E">
              <w:rPr>
                <w:color w:val="002060"/>
              </w:rPr>
              <w:t xml:space="preserve">(CARISSIMI 2016) </w:t>
            </w:r>
          </w:p>
        </w:tc>
      </w:tr>
      <w:tr w:rsidR="00CC020D" w:rsidRPr="0053477E" w14:paraId="34BF056A" w14:textId="77777777" w:rsidTr="00C02D2C">
        <w:tc>
          <w:tcPr>
            <w:tcW w:w="2200" w:type="dxa"/>
            <w:tcMar>
              <w:top w:w="20" w:type="dxa"/>
              <w:left w:w="20" w:type="dxa"/>
              <w:bottom w:w="20" w:type="dxa"/>
              <w:right w:w="20" w:type="dxa"/>
            </w:tcMar>
            <w:vAlign w:val="center"/>
            <w:hideMark/>
          </w:tcPr>
          <w:p w14:paraId="78C531A8" w14:textId="77777777" w:rsidR="00CC020D" w:rsidRPr="0053477E" w:rsidRDefault="00CC020D" w:rsidP="00C02D2C">
            <w:pPr>
              <w:pStyle w:val="movimento"/>
              <w:rPr>
                <w:color w:val="002060"/>
              </w:rPr>
            </w:pPr>
            <w:r w:rsidRPr="0053477E">
              <w:rPr>
                <w:color w:val="002060"/>
              </w:rPr>
              <w:t>D ORSANEO MARCO</w:t>
            </w:r>
          </w:p>
        </w:tc>
        <w:tc>
          <w:tcPr>
            <w:tcW w:w="2200" w:type="dxa"/>
            <w:tcMar>
              <w:top w:w="20" w:type="dxa"/>
              <w:left w:w="20" w:type="dxa"/>
              <w:bottom w:w="20" w:type="dxa"/>
              <w:right w:w="20" w:type="dxa"/>
            </w:tcMar>
            <w:vAlign w:val="center"/>
            <w:hideMark/>
          </w:tcPr>
          <w:p w14:paraId="400EF3A4" w14:textId="77777777" w:rsidR="00CC020D" w:rsidRPr="0053477E" w:rsidRDefault="00CC020D" w:rsidP="00C02D2C">
            <w:pPr>
              <w:pStyle w:val="movimento2"/>
              <w:rPr>
                <w:color w:val="002060"/>
              </w:rPr>
            </w:pPr>
            <w:r w:rsidRPr="0053477E">
              <w:rPr>
                <w:color w:val="002060"/>
              </w:rPr>
              <w:t xml:space="preserve">(CASTELBELLINO CALCIO A 5) </w:t>
            </w:r>
          </w:p>
        </w:tc>
        <w:tc>
          <w:tcPr>
            <w:tcW w:w="800" w:type="dxa"/>
            <w:tcMar>
              <w:top w:w="20" w:type="dxa"/>
              <w:left w:w="20" w:type="dxa"/>
              <w:bottom w:w="20" w:type="dxa"/>
              <w:right w:w="20" w:type="dxa"/>
            </w:tcMar>
            <w:vAlign w:val="center"/>
            <w:hideMark/>
          </w:tcPr>
          <w:p w14:paraId="18A5ACE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6E7CB7A" w14:textId="77777777" w:rsidR="00CC020D" w:rsidRPr="0053477E" w:rsidRDefault="00CC020D" w:rsidP="00C02D2C">
            <w:pPr>
              <w:pStyle w:val="movimento"/>
              <w:rPr>
                <w:color w:val="002060"/>
              </w:rPr>
            </w:pPr>
            <w:r w:rsidRPr="0053477E">
              <w:rPr>
                <w:color w:val="002060"/>
              </w:rPr>
              <w:t>LORENZINI LEONARDO</w:t>
            </w:r>
          </w:p>
        </w:tc>
        <w:tc>
          <w:tcPr>
            <w:tcW w:w="2200" w:type="dxa"/>
            <w:tcMar>
              <w:top w:w="20" w:type="dxa"/>
              <w:left w:w="20" w:type="dxa"/>
              <w:bottom w:w="20" w:type="dxa"/>
              <w:right w:w="20" w:type="dxa"/>
            </w:tcMar>
            <w:vAlign w:val="center"/>
            <w:hideMark/>
          </w:tcPr>
          <w:p w14:paraId="2575D6D2" w14:textId="77777777" w:rsidR="00CC020D" w:rsidRPr="0053477E" w:rsidRDefault="00CC020D" w:rsidP="00C02D2C">
            <w:pPr>
              <w:pStyle w:val="movimento2"/>
              <w:rPr>
                <w:color w:val="002060"/>
              </w:rPr>
            </w:pPr>
            <w:r w:rsidRPr="0053477E">
              <w:rPr>
                <w:color w:val="002060"/>
              </w:rPr>
              <w:t xml:space="preserve">(DINAMIS 1990) </w:t>
            </w:r>
          </w:p>
        </w:tc>
      </w:tr>
      <w:tr w:rsidR="00CC020D" w:rsidRPr="0053477E" w14:paraId="7C241561" w14:textId="77777777" w:rsidTr="00C02D2C">
        <w:tc>
          <w:tcPr>
            <w:tcW w:w="2200" w:type="dxa"/>
            <w:tcMar>
              <w:top w:w="20" w:type="dxa"/>
              <w:left w:w="20" w:type="dxa"/>
              <w:bottom w:w="20" w:type="dxa"/>
              <w:right w:w="20" w:type="dxa"/>
            </w:tcMar>
            <w:vAlign w:val="center"/>
            <w:hideMark/>
          </w:tcPr>
          <w:p w14:paraId="1F3F8628" w14:textId="77777777" w:rsidR="00CC020D" w:rsidRPr="0053477E" w:rsidRDefault="00CC020D" w:rsidP="00C02D2C">
            <w:pPr>
              <w:pStyle w:val="movimento"/>
              <w:rPr>
                <w:color w:val="002060"/>
              </w:rPr>
            </w:pPr>
            <w:r w:rsidRPr="0053477E">
              <w:rPr>
                <w:color w:val="002060"/>
              </w:rPr>
              <w:t>SGARIGLIA ALESSANDRO</w:t>
            </w:r>
          </w:p>
        </w:tc>
        <w:tc>
          <w:tcPr>
            <w:tcW w:w="2200" w:type="dxa"/>
            <w:tcMar>
              <w:top w:w="20" w:type="dxa"/>
              <w:left w:w="20" w:type="dxa"/>
              <w:bottom w:w="20" w:type="dxa"/>
              <w:right w:w="20" w:type="dxa"/>
            </w:tcMar>
            <w:vAlign w:val="center"/>
            <w:hideMark/>
          </w:tcPr>
          <w:p w14:paraId="630A6D6B" w14:textId="77777777" w:rsidR="00CC020D" w:rsidRPr="0053477E" w:rsidRDefault="00CC020D" w:rsidP="00C02D2C">
            <w:pPr>
              <w:pStyle w:val="movimento2"/>
              <w:rPr>
                <w:color w:val="002060"/>
              </w:rPr>
            </w:pPr>
            <w:r w:rsidRPr="0053477E">
              <w:rPr>
                <w:color w:val="002060"/>
              </w:rPr>
              <w:t xml:space="preserve">(DINAMIS 1990) </w:t>
            </w:r>
          </w:p>
        </w:tc>
        <w:tc>
          <w:tcPr>
            <w:tcW w:w="800" w:type="dxa"/>
            <w:tcMar>
              <w:top w:w="20" w:type="dxa"/>
              <w:left w:w="20" w:type="dxa"/>
              <w:bottom w:w="20" w:type="dxa"/>
              <w:right w:w="20" w:type="dxa"/>
            </w:tcMar>
            <w:vAlign w:val="center"/>
            <w:hideMark/>
          </w:tcPr>
          <w:p w14:paraId="2214874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89572E0" w14:textId="77777777" w:rsidR="00CC020D" w:rsidRPr="0053477E" w:rsidRDefault="00CC020D" w:rsidP="00C02D2C">
            <w:pPr>
              <w:pStyle w:val="movimento"/>
              <w:rPr>
                <w:color w:val="002060"/>
              </w:rPr>
            </w:pPr>
            <w:r w:rsidRPr="0053477E">
              <w:rPr>
                <w:color w:val="002060"/>
              </w:rPr>
              <w:t>CAPRIOTTI LUCA</w:t>
            </w:r>
          </w:p>
        </w:tc>
        <w:tc>
          <w:tcPr>
            <w:tcW w:w="2200" w:type="dxa"/>
            <w:tcMar>
              <w:top w:w="20" w:type="dxa"/>
              <w:left w:w="20" w:type="dxa"/>
              <w:bottom w:w="20" w:type="dxa"/>
              <w:right w:w="20" w:type="dxa"/>
            </w:tcMar>
            <w:vAlign w:val="center"/>
            <w:hideMark/>
          </w:tcPr>
          <w:p w14:paraId="6864BFEF" w14:textId="77777777" w:rsidR="00CC020D" w:rsidRPr="0053477E" w:rsidRDefault="00CC020D" w:rsidP="00C02D2C">
            <w:pPr>
              <w:pStyle w:val="movimento2"/>
              <w:rPr>
                <w:color w:val="002060"/>
              </w:rPr>
            </w:pPr>
            <w:r w:rsidRPr="0053477E">
              <w:rPr>
                <w:color w:val="002060"/>
              </w:rPr>
              <w:t xml:space="preserve">(FUTSAL CAMPIGLIONE) </w:t>
            </w:r>
          </w:p>
        </w:tc>
      </w:tr>
      <w:tr w:rsidR="00CC020D" w:rsidRPr="0053477E" w14:paraId="33C184FF" w14:textId="77777777" w:rsidTr="00C02D2C">
        <w:tc>
          <w:tcPr>
            <w:tcW w:w="2200" w:type="dxa"/>
            <w:tcMar>
              <w:top w:w="20" w:type="dxa"/>
              <w:left w:w="20" w:type="dxa"/>
              <w:bottom w:w="20" w:type="dxa"/>
              <w:right w:w="20" w:type="dxa"/>
            </w:tcMar>
            <w:vAlign w:val="center"/>
            <w:hideMark/>
          </w:tcPr>
          <w:p w14:paraId="0F55171D" w14:textId="77777777" w:rsidR="00CC020D" w:rsidRPr="0053477E" w:rsidRDefault="00CC020D" w:rsidP="00C02D2C">
            <w:pPr>
              <w:pStyle w:val="movimento"/>
              <w:rPr>
                <w:color w:val="002060"/>
              </w:rPr>
            </w:pPr>
            <w:r w:rsidRPr="0053477E">
              <w:rPr>
                <w:color w:val="002060"/>
              </w:rPr>
              <w:t>FONTANA MATTEO</w:t>
            </w:r>
          </w:p>
        </w:tc>
        <w:tc>
          <w:tcPr>
            <w:tcW w:w="2200" w:type="dxa"/>
            <w:tcMar>
              <w:top w:w="20" w:type="dxa"/>
              <w:left w:w="20" w:type="dxa"/>
              <w:bottom w:w="20" w:type="dxa"/>
              <w:right w:w="20" w:type="dxa"/>
            </w:tcMar>
            <w:vAlign w:val="center"/>
            <w:hideMark/>
          </w:tcPr>
          <w:p w14:paraId="4E64642A" w14:textId="77777777" w:rsidR="00CC020D" w:rsidRPr="0053477E" w:rsidRDefault="00CC020D" w:rsidP="00C02D2C">
            <w:pPr>
              <w:pStyle w:val="movimento2"/>
              <w:rPr>
                <w:color w:val="002060"/>
              </w:rPr>
            </w:pPr>
            <w:r w:rsidRPr="0053477E">
              <w:rPr>
                <w:color w:val="002060"/>
              </w:rPr>
              <w:t xml:space="preserve">(FUTSAL CAMPIGLIONE) </w:t>
            </w:r>
          </w:p>
        </w:tc>
        <w:tc>
          <w:tcPr>
            <w:tcW w:w="800" w:type="dxa"/>
            <w:tcMar>
              <w:top w:w="20" w:type="dxa"/>
              <w:left w:w="20" w:type="dxa"/>
              <w:bottom w:w="20" w:type="dxa"/>
              <w:right w:w="20" w:type="dxa"/>
            </w:tcMar>
            <w:vAlign w:val="center"/>
            <w:hideMark/>
          </w:tcPr>
          <w:p w14:paraId="7C6374A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E7FED63" w14:textId="77777777" w:rsidR="00CC020D" w:rsidRPr="0053477E" w:rsidRDefault="00CC020D" w:rsidP="00C02D2C">
            <w:pPr>
              <w:pStyle w:val="movimento"/>
              <w:rPr>
                <w:color w:val="002060"/>
              </w:rPr>
            </w:pPr>
            <w:r w:rsidRPr="0053477E">
              <w:rPr>
                <w:color w:val="002060"/>
              </w:rPr>
              <w:t>GABBANELLI MARCO</w:t>
            </w:r>
          </w:p>
        </w:tc>
        <w:tc>
          <w:tcPr>
            <w:tcW w:w="2200" w:type="dxa"/>
            <w:tcMar>
              <w:top w:w="20" w:type="dxa"/>
              <w:left w:w="20" w:type="dxa"/>
              <w:bottom w:w="20" w:type="dxa"/>
              <w:right w:w="20" w:type="dxa"/>
            </w:tcMar>
            <w:vAlign w:val="center"/>
            <w:hideMark/>
          </w:tcPr>
          <w:p w14:paraId="5CC2AF07" w14:textId="77777777" w:rsidR="00CC020D" w:rsidRPr="0053477E" w:rsidRDefault="00CC020D" w:rsidP="00C02D2C">
            <w:pPr>
              <w:pStyle w:val="movimento2"/>
              <w:rPr>
                <w:color w:val="002060"/>
              </w:rPr>
            </w:pPr>
            <w:r w:rsidRPr="0053477E">
              <w:rPr>
                <w:color w:val="002060"/>
              </w:rPr>
              <w:t xml:space="preserve">(FUTSAL CASTELFIDARDO) </w:t>
            </w:r>
          </w:p>
        </w:tc>
      </w:tr>
      <w:tr w:rsidR="00CC020D" w:rsidRPr="0053477E" w14:paraId="19D1DAC2" w14:textId="77777777" w:rsidTr="00C02D2C">
        <w:tc>
          <w:tcPr>
            <w:tcW w:w="2200" w:type="dxa"/>
            <w:tcMar>
              <w:top w:w="20" w:type="dxa"/>
              <w:left w:w="20" w:type="dxa"/>
              <w:bottom w:w="20" w:type="dxa"/>
              <w:right w:w="20" w:type="dxa"/>
            </w:tcMar>
            <w:vAlign w:val="center"/>
            <w:hideMark/>
          </w:tcPr>
          <w:p w14:paraId="2218023B" w14:textId="77777777" w:rsidR="00CC020D" w:rsidRPr="0053477E" w:rsidRDefault="00CC020D" w:rsidP="00C02D2C">
            <w:pPr>
              <w:pStyle w:val="movimento"/>
              <w:rPr>
                <w:color w:val="002060"/>
              </w:rPr>
            </w:pPr>
            <w:proofErr w:type="gramStart"/>
            <w:r w:rsidRPr="0053477E">
              <w:rPr>
                <w:color w:val="002060"/>
              </w:rPr>
              <w:t>LO</w:t>
            </w:r>
            <w:proofErr w:type="gramEnd"/>
            <w:r w:rsidRPr="0053477E">
              <w:rPr>
                <w:color w:val="002060"/>
              </w:rPr>
              <w:t xml:space="preserve"> GIUDICE NICOLAS JESUS</w:t>
            </w:r>
          </w:p>
        </w:tc>
        <w:tc>
          <w:tcPr>
            <w:tcW w:w="2200" w:type="dxa"/>
            <w:tcMar>
              <w:top w:w="20" w:type="dxa"/>
              <w:left w:w="20" w:type="dxa"/>
              <w:bottom w:w="20" w:type="dxa"/>
              <w:right w:w="20" w:type="dxa"/>
            </w:tcMar>
            <w:vAlign w:val="center"/>
            <w:hideMark/>
          </w:tcPr>
          <w:p w14:paraId="0E1A51E0" w14:textId="77777777" w:rsidR="00CC020D" w:rsidRPr="0053477E" w:rsidRDefault="00CC020D" w:rsidP="00C02D2C">
            <w:pPr>
              <w:pStyle w:val="movimento2"/>
              <w:rPr>
                <w:color w:val="002060"/>
              </w:rPr>
            </w:pPr>
            <w:r w:rsidRPr="0053477E">
              <w:rPr>
                <w:color w:val="002060"/>
              </w:rPr>
              <w:t xml:space="preserve">(GAGLIOLE F.C.) </w:t>
            </w:r>
          </w:p>
        </w:tc>
        <w:tc>
          <w:tcPr>
            <w:tcW w:w="800" w:type="dxa"/>
            <w:tcMar>
              <w:top w:w="20" w:type="dxa"/>
              <w:left w:w="20" w:type="dxa"/>
              <w:bottom w:w="20" w:type="dxa"/>
              <w:right w:w="20" w:type="dxa"/>
            </w:tcMar>
            <w:vAlign w:val="center"/>
            <w:hideMark/>
          </w:tcPr>
          <w:p w14:paraId="22C3B9F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9C13BE6" w14:textId="77777777" w:rsidR="00CC020D" w:rsidRPr="0053477E" w:rsidRDefault="00CC020D" w:rsidP="00C02D2C">
            <w:pPr>
              <w:pStyle w:val="movimento"/>
              <w:rPr>
                <w:color w:val="002060"/>
              </w:rPr>
            </w:pPr>
            <w:r w:rsidRPr="0053477E">
              <w:rPr>
                <w:color w:val="002060"/>
              </w:rPr>
              <w:t>DURANTE JEAN CARLOS</w:t>
            </w:r>
          </w:p>
        </w:tc>
        <w:tc>
          <w:tcPr>
            <w:tcW w:w="2200" w:type="dxa"/>
            <w:tcMar>
              <w:top w:w="20" w:type="dxa"/>
              <w:left w:w="20" w:type="dxa"/>
              <w:bottom w:w="20" w:type="dxa"/>
              <w:right w:w="20" w:type="dxa"/>
            </w:tcMar>
            <w:vAlign w:val="center"/>
            <w:hideMark/>
          </w:tcPr>
          <w:p w14:paraId="1523CF3C" w14:textId="77777777" w:rsidR="00CC020D" w:rsidRPr="0053477E" w:rsidRDefault="00CC020D" w:rsidP="00C02D2C">
            <w:pPr>
              <w:pStyle w:val="movimento2"/>
              <w:rPr>
                <w:color w:val="002060"/>
              </w:rPr>
            </w:pPr>
            <w:r w:rsidRPr="0053477E">
              <w:rPr>
                <w:color w:val="002060"/>
              </w:rPr>
              <w:t xml:space="preserve">(REAL EAGLES VIRTUS PAGLIA) </w:t>
            </w:r>
          </w:p>
        </w:tc>
      </w:tr>
      <w:tr w:rsidR="00CC020D" w:rsidRPr="0053477E" w14:paraId="0BDDDF78" w14:textId="77777777" w:rsidTr="00C02D2C">
        <w:tc>
          <w:tcPr>
            <w:tcW w:w="2200" w:type="dxa"/>
            <w:tcMar>
              <w:top w:w="20" w:type="dxa"/>
              <w:left w:w="20" w:type="dxa"/>
              <w:bottom w:w="20" w:type="dxa"/>
              <w:right w:w="20" w:type="dxa"/>
            </w:tcMar>
            <w:vAlign w:val="center"/>
            <w:hideMark/>
          </w:tcPr>
          <w:p w14:paraId="22C21387" w14:textId="77777777" w:rsidR="00CC020D" w:rsidRPr="0053477E" w:rsidRDefault="00CC020D" w:rsidP="00C02D2C">
            <w:pPr>
              <w:pStyle w:val="movimento"/>
              <w:rPr>
                <w:color w:val="002060"/>
              </w:rPr>
            </w:pPr>
            <w:r w:rsidRPr="0053477E">
              <w:rPr>
                <w:color w:val="002060"/>
              </w:rPr>
              <w:t>SCIARRA VINCENZO</w:t>
            </w:r>
          </w:p>
        </w:tc>
        <w:tc>
          <w:tcPr>
            <w:tcW w:w="2200" w:type="dxa"/>
            <w:tcMar>
              <w:top w:w="20" w:type="dxa"/>
              <w:left w:w="20" w:type="dxa"/>
              <w:bottom w:w="20" w:type="dxa"/>
              <w:right w:w="20" w:type="dxa"/>
            </w:tcMar>
            <w:vAlign w:val="center"/>
            <w:hideMark/>
          </w:tcPr>
          <w:p w14:paraId="0A73EDB9" w14:textId="77777777" w:rsidR="00CC020D" w:rsidRPr="0053477E" w:rsidRDefault="00CC020D" w:rsidP="00C02D2C">
            <w:pPr>
              <w:pStyle w:val="movimento2"/>
              <w:rPr>
                <w:color w:val="002060"/>
              </w:rPr>
            </w:pPr>
            <w:r w:rsidRPr="0053477E">
              <w:rPr>
                <w:color w:val="002060"/>
              </w:rPr>
              <w:t xml:space="preserve">(SAMBENEDETTESE CALCIO A 5) </w:t>
            </w:r>
          </w:p>
        </w:tc>
        <w:tc>
          <w:tcPr>
            <w:tcW w:w="800" w:type="dxa"/>
            <w:tcMar>
              <w:top w:w="20" w:type="dxa"/>
              <w:left w:w="20" w:type="dxa"/>
              <w:bottom w:w="20" w:type="dxa"/>
              <w:right w:w="20" w:type="dxa"/>
            </w:tcMar>
            <w:vAlign w:val="center"/>
            <w:hideMark/>
          </w:tcPr>
          <w:p w14:paraId="1C73973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97CFDFD" w14:textId="77777777" w:rsidR="00CC020D" w:rsidRPr="0053477E" w:rsidRDefault="00CC020D" w:rsidP="00C02D2C">
            <w:pPr>
              <w:pStyle w:val="movimento"/>
              <w:rPr>
                <w:color w:val="002060"/>
              </w:rPr>
            </w:pPr>
            <w:r w:rsidRPr="0053477E">
              <w:rPr>
                <w:color w:val="002060"/>
              </w:rPr>
              <w:t>GIRONACCI DIEGO</w:t>
            </w:r>
          </w:p>
        </w:tc>
        <w:tc>
          <w:tcPr>
            <w:tcW w:w="2200" w:type="dxa"/>
            <w:tcMar>
              <w:top w:w="20" w:type="dxa"/>
              <w:left w:w="20" w:type="dxa"/>
              <w:bottom w:w="20" w:type="dxa"/>
              <w:right w:w="20" w:type="dxa"/>
            </w:tcMar>
            <w:vAlign w:val="center"/>
            <w:hideMark/>
          </w:tcPr>
          <w:p w14:paraId="6B2880B0" w14:textId="77777777" w:rsidR="00CC020D" w:rsidRPr="0053477E" w:rsidRDefault="00CC020D" w:rsidP="00C02D2C">
            <w:pPr>
              <w:pStyle w:val="movimento2"/>
              <w:rPr>
                <w:color w:val="002060"/>
              </w:rPr>
            </w:pPr>
            <w:r w:rsidRPr="0053477E">
              <w:rPr>
                <w:color w:val="002060"/>
              </w:rPr>
              <w:t>(</w:t>
            </w:r>
            <w:proofErr w:type="gramStart"/>
            <w:r w:rsidRPr="0053477E">
              <w:rPr>
                <w:color w:val="002060"/>
              </w:rPr>
              <w:t>U.MANDOLESI</w:t>
            </w:r>
            <w:proofErr w:type="gramEnd"/>
            <w:r w:rsidRPr="0053477E">
              <w:rPr>
                <w:color w:val="002060"/>
              </w:rPr>
              <w:t xml:space="preserve"> CALCIO) </w:t>
            </w:r>
          </w:p>
        </w:tc>
      </w:tr>
      <w:tr w:rsidR="00CC020D" w:rsidRPr="0053477E" w14:paraId="7A60F02E" w14:textId="77777777" w:rsidTr="00C02D2C">
        <w:tc>
          <w:tcPr>
            <w:tcW w:w="2200" w:type="dxa"/>
            <w:tcMar>
              <w:top w:w="20" w:type="dxa"/>
              <w:left w:w="20" w:type="dxa"/>
              <w:bottom w:w="20" w:type="dxa"/>
              <w:right w:w="20" w:type="dxa"/>
            </w:tcMar>
            <w:vAlign w:val="center"/>
            <w:hideMark/>
          </w:tcPr>
          <w:p w14:paraId="59D2B810" w14:textId="77777777" w:rsidR="00CC020D" w:rsidRPr="0053477E" w:rsidRDefault="00CC020D" w:rsidP="00C02D2C">
            <w:pPr>
              <w:pStyle w:val="movimento"/>
              <w:rPr>
                <w:color w:val="002060"/>
              </w:rPr>
            </w:pPr>
            <w:r w:rsidRPr="0053477E">
              <w:rPr>
                <w:color w:val="002060"/>
              </w:rPr>
              <w:t>BELGRANO MICHELE</w:t>
            </w:r>
          </w:p>
        </w:tc>
        <w:tc>
          <w:tcPr>
            <w:tcW w:w="2200" w:type="dxa"/>
            <w:tcMar>
              <w:top w:w="20" w:type="dxa"/>
              <w:left w:w="20" w:type="dxa"/>
              <w:bottom w:w="20" w:type="dxa"/>
              <w:right w:w="20" w:type="dxa"/>
            </w:tcMar>
            <w:vAlign w:val="center"/>
            <w:hideMark/>
          </w:tcPr>
          <w:p w14:paraId="03EC23DE" w14:textId="77777777" w:rsidR="00CC020D" w:rsidRPr="0053477E" w:rsidRDefault="00CC020D" w:rsidP="00C02D2C">
            <w:pPr>
              <w:pStyle w:val="movimento2"/>
              <w:rPr>
                <w:color w:val="002060"/>
              </w:rPr>
            </w:pPr>
            <w:r w:rsidRPr="0053477E">
              <w:rPr>
                <w:color w:val="002060"/>
              </w:rPr>
              <w:t xml:space="preserve">(VERBENA C5 ANCONA) </w:t>
            </w:r>
          </w:p>
        </w:tc>
        <w:tc>
          <w:tcPr>
            <w:tcW w:w="800" w:type="dxa"/>
            <w:tcMar>
              <w:top w:w="20" w:type="dxa"/>
              <w:left w:w="20" w:type="dxa"/>
              <w:bottom w:w="20" w:type="dxa"/>
              <w:right w:w="20" w:type="dxa"/>
            </w:tcMar>
            <w:vAlign w:val="center"/>
            <w:hideMark/>
          </w:tcPr>
          <w:p w14:paraId="1528BE4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717D62C" w14:textId="77777777" w:rsidR="00CC020D" w:rsidRPr="0053477E" w:rsidRDefault="00CC020D" w:rsidP="00C02D2C">
            <w:pPr>
              <w:pStyle w:val="movimento"/>
              <w:rPr>
                <w:color w:val="002060"/>
              </w:rPr>
            </w:pPr>
            <w:r w:rsidRPr="0053477E">
              <w:rPr>
                <w:color w:val="002060"/>
              </w:rPr>
              <w:t>CAPITANELLI ALESSIO</w:t>
            </w:r>
          </w:p>
        </w:tc>
        <w:tc>
          <w:tcPr>
            <w:tcW w:w="2200" w:type="dxa"/>
            <w:tcMar>
              <w:top w:w="20" w:type="dxa"/>
              <w:left w:w="20" w:type="dxa"/>
              <w:bottom w:w="20" w:type="dxa"/>
              <w:right w:w="20" w:type="dxa"/>
            </w:tcMar>
            <w:vAlign w:val="center"/>
            <w:hideMark/>
          </w:tcPr>
          <w:p w14:paraId="48803AEA" w14:textId="77777777" w:rsidR="00CC020D" w:rsidRPr="0053477E" w:rsidRDefault="00CC020D" w:rsidP="00C02D2C">
            <w:pPr>
              <w:pStyle w:val="movimento2"/>
              <w:rPr>
                <w:color w:val="002060"/>
              </w:rPr>
            </w:pPr>
            <w:r w:rsidRPr="0053477E">
              <w:rPr>
                <w:color w:val="002060"/>
              </w:rPr>
              <w:t xml:space="preserve">(VERBENA C5 ANCONA) </w:t>
            </w:r>
          </w:p>
        </w:tc>
      </w:tr>
      <w:tr w:rsidR="00CC020D" w:rsidRPr="0053477E" w14:paraId="7EB356FA" w14:textId="77777777" w:rsidTr="00C02D2C">
        <w:tc>
          <w:tcPr>
            <w:tcW w:w="2200" w:type="dxa"/>
            <w:tcMar>
              <w:top w:w="20" w:type="dxa"/>
              <w:left w:w="20" w:type="dxa"/>
              <w:bottom w:w="20" w:type="dxa"/>
              <w:right w:w="20" w:type="dxa"/>
            </w:tcMar>
            <w:vAlign w:val="center"/>
            <w:hideMark/>
          </w:tcPr>
          <w:p w14:paraId="73EB185B" w14:textId="77777777" w:rsidR="00CC020D" w:rsidRPr="0053477E" w:rsidRDefault="00CC020D" w:rsidP="00C02D2C">
            <w:pPr>
              <w:pStyle w:val="movimento"/>
              <w:rPr>
                <w:color w:val="002060"/>
              </w:rPr>
            </w:pPr>
            <w:r w:rsidRPr="0053477E">
              <w:rPr>
                <w:color w:val="002060"/>
              </w:rPr>
              <w:lastRenderedPageBreak/>
              <w:t>CECCARELLI MATTEO</w:t>
            </w:r>
          </w:p>
        </w:tc>
        <w:tc>
          <w:tcPr>
            <w:tcW w:w="2200" w:type="dxa"/>
            <w:tcMar>
              <w:top w:w="20" w:type="dxa"/>
              <w:left w:w="20" w:type="dxa"/>
              <w:bottom w:w="20" w:type="dxa"/>
              <w:right w:w="20" w:type="dxa"/>
            </w:tcMar>
            <w:vAlign w:val="center"/>
            <w:hideMark/>
          </w:tcPr>
          <w:p w14:paraId="1D1260CF" w14:textId="77777777" w:rsidR="00CC020D" w:rsidRPr="0053477E" w:rsidRDefault="00CC020D" w:rsidP="00C02D2C">
            <w:pPr>
              <w:pStyle w:val="movimento2"/>
              <w:rPr>
                <w:color w:val="002060"/>
              </w:rPr>
            </w:pPr>
            <w:r w:rsidRPr="0053477E">
              <w:rPr>
                <w:color w:val="002060"/>
              </w:rPr>
              <w:t xml:space="preserve">(VILLA CECCOLINI CALCIO) </w:t>
            </w:r>
          </w:p>
        </w:tc>
        <w:tc>
          <w:tcPr>
            <w:tcW w:w="800" w:type="dxa"/>
            <w:tcMar>
              <w:top w:w="20" w:type="dxa"/>
              <w:left w:w="20" w:type="dxa"/>
              <w:bottom w:w="20" w:type="dxa"/>
              <w:right w:w="20" w:type="dxa"/>
            </w:tcMar>
            <w:vAlign w:val="center"/>
            <w:hideMark/>
          </w:tcPr>
          <w:p w14:paraId="6518A18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CF92741" w14:textId="77777777" w:rsidR="00CC020D" w:rsidRPr="0053477E" w:rsidRDefault="00CC020D" w:rsidP="00C02D2C">
            <w:pPr>
              <w:pStyle w:val="movimento"/>
              <w:rPr>
                <w:color w:val="002060"/>
              </w:rPr>
            </w:pPr>
            <w:r w:rsidRPr="0053477E">
              <w:rPr>
                <w:color w:val="002060"/>
              </w:rPr>
              <w:t>MARUSIC DENIS</w:t>
            </w:r>
          </w:p>
        </w:tc>
        <w:tc>
          <w:tcPr>
            <w:tcW w:w="2200" w:type="dxa"/>
            <w:tcMar>
              <w:top w:w="20" w:type="dxa"/>
              <w:left w:w="20" w:type="dxa"/>
              <w:bottom w:w="20" w:type="dxa"/>
              <w:right w:w="20" w:type="dxa"/>
            </w:tcMar>
            <w:vAlign w:val="center"/>
            <w:hideMark/>
          </w:tcPr>
          <w:p w14:paraId="7D63F4CD" w14:textId="77777777" w:rsidR="00CC020D" w:rsidRPr="0053477E" w:rsidRDefault="00CC020D" w:rsidP="00C02D2C">
            <w:pPr>
              <w:pStyle w:val="movimento2"/>
              <w:rPr>
                <w:color w:val="002060"/>
              </w:rPr>
            </w:pPr>
            <w:r w:rsidRPr="0053477E">
              <w:rPr>
                <w:color w:val="002060"/>
              </w:rPr>
              <w:t xml:space="preserve">(VILLA CECCOLINI CALCIO) </w:t>
            </w:r>
          </w:p>
        </w:tc>
      </w:tr>
      <w:tr w:rsidR="00CC020D" w:rsidRPr="0053477E" w14:paraId="0D62B3AE" w14:textId="77777777" w:rsidTr="00C02D2C">
        <w:tc>
          <w:tcPr>
            <w:tcW w:w="2200" w:type="dxa"/>
            <w:tcMar>
              <w:top w:w="20" w:type="dxa"/>
              <w:left w:w="20" w:type="dxa"/>
              <w:bottom w:w="20" w:type="dxa"/>
              <w:right w:w="20" w:type="dxa"/>
            </w:tcMar>
            <w:vAlign w:val="center"/>
            <w:hideMark/>
          </w:tcPr>
          <w:p w14:paraId="411CB46C" w14:textId="77777777" w:rsidR="00CC020D" w:rsidRPr="0053477E" w:rsidRDefault="00CC020D" w:rsidP="00C02D2C">
            <w:pPr>
              <w:pStyle w:val="movimento"/>
              <w:rPr>
                <w:color w:val="002060"/>
              </w:rPr>
            </w:pPr>
            <w:r w:rsidRPr="0053477E">
              <w:rPr>
                <w:color w:val="002060"/>
              </w:rPr>
              <w:t>ROSSI ALESSANDRO</w:t>
            </w:r>
          </w:p>
        </w:tc>
        <w:tc>
          <w:tcPr>
            <w:tcW w:w="2200" w:type="dxa"/>
            <w:tcMar>
              <w:top w:w="20" w:type="dxa"/>
              <w:left w:w="20" w:type="dxa"/>
              <w:bottom w:w="20" w:type="dxa"/>
              <w:right w:w="20" w:type="dxa"/>
            </w:tcMar>
            <w:vAlign w:val="center"/>
            <w:hideMark/>
          </w:tcPr>
          <w:p w14:paraId="054279F7" w14:textId="77777777" w:rsidR="00CC020D" w:rsidRPr="0053477E" w:rsidRDefault="00CC020D" w:rsidP="00C02D2C">
            <w:pPr>
              <w:pStyle w:val="movimento2"/>
              <w:rPr>
                <w:color w:val="002060"/>
              </w:rPr>
            </w:pPr>
            <w:r w:rsidRPr="0053477E">
              <w:rPr>
                <w:color w:val="002060"/>
              </w:rPr>
              <w:t xml:space="preserve">(VILLA CECCOLINI CALCIO) </w:t>
            </w:r>
          </w:p>
        </w:tc>
        <w:tc>
          <w:tcPr>
            <w:tcW w:w="800" w:type="dxa"/>
            <w:tcMar>
              <w:top w:w="20" w:type="dxa"/>
              <w:left w:w="20" w:type="dxa"/>
              <w:bottom w:w="20" w:type="dxa"/>
              <w:right w:w="20" w:type="dxa"/>
            </w:tcMar>
            <w:vAlign w:val="center"/>
            <w:hideMark/>
          </w:tcPr>
          <w:p w14:paraId="624DAD5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8FF5CFC" w14:textId="77777777" w:rsidR="00CC020D" w:rsidRPr="0053477E" w:rsidRDefault="00CC020D" w:rsidP="00C02D2C">
            <w:pPr>
              <w:pStyle w:val="movimento"/>
              <w:rPr>
                <w:color w:val="002060"/>
              </w:rPr>
            </w:pPr>
            <w:r w:rsidRPr="0053477E">
              <w:rPr>
                <w:color w:val="002060"/>
              </w:rPr>
              <w:t>SORBINI SIMONE</w:t>
            </w:r>
          </w:p>
        </w:tc>
        <w:tc>
          <w:tcPr>
            <w:tcW w:w="2200" w:type="dxa"/>
            <w:tcMar>
              <w:top w:w="20" w:type="dxa"/>
              <w:left w:w="20" w:type="dxa"/>
              <w:bottom w:w="20" w:type="dxa"/>
              <w:right w:w="20" w:type="dxa"/>
            </w:tcMar>
            <w:vAlign w:val="center"/>
            <w:hideMark/>
          </w:tcPr>
          <w:p w14:paraId="579F17D9" w14:textId="77777777" w:rsidR="00CC020D" w:rsidRPr="0053477E" w:rsidRDefault="00CC020D" w:rsidP="00C02D2C">
            <w:pPr>
              <w:pStyle w:val="movimento2"/>
              <w:rPr>
                <w:color w:val="002060"/>
              </w:rPr>
            </w:pPr>
            <w:r w:rsidRPr="0053477E">
              <w:rPr>
                <w:color w:val="002060"/>
              </w:rPr>
              <w:t xml:space="preserve">(VILLA CECCOLINI CALCIO) </w:t>
            </w:r>
          </w:p>
        </w:tc>
      </w:tr>
    </w:tbl>
    <w:p w14:paraId="1E93D781" w14:textId="77777777" w:rsidR="00CC020D" w:rsidRPr="0053477E" w:rsidRDefault="00CC020D" w:rsidP="00CC020D">
      <w:pPr>
        <w:pStyle w:val="titolo10"/>
        <w:rPr>
          <w:rFonts w:eastAsiaTheme="minorEastAsia"/>
          <w:color w:val="002060"/>
        </w:rPr>
      </w:pPr>
      <w:r w:rsidRPr="0053477E">
        <w:rPr>
          <w:color w:val="002060"/>
        </w:rPr>
        <w:t xml:space="preserve">GARE DEL 28/10/2023 </w:t>
      </w:r>
    </w:p>
    <w:p w14:paraId="28BF39AB" w14:textId="77777777" w:rsidR="00CC020D" w:rsidRPr="0053477E" w:rsidRDefault="00CC020D" w:rsidP="00CC020D">
      <w:pPr>
        <w:pStyle w:val="titolo7a"/>
        <w:rPr>
          <w:color w:val="002060"/>
        </w:rPr>
      </w:pPr>
      <w:r w:rsidRPr="0053477E">
        <w:rPr>
          <w:color w:val="002060"/>
        </w:rPr>
        <w:t xml:space="preserve">PROVVEDIMENTI DISCIPLINARI </w:t>
      </w:r>
    </w:p>
    <w:p w14:paraId="4B142BBD"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5FDECA99" w14:textId="77777777" w:rsidR="00CC020D" w:rsidRPr="0053477E" w:rsidRDefault="00CC020D" w:rsidP="00CC020D">
      <w:pPr>
        <w:pStyle w:val="titolo30"/>
        <w:rPr>
          <w:color w:val="002060"/>
        </w:rPr>
      </w:pPr>
      <w:r w:rsidRPr="0053477E">
        <w:rPr>
          <w:color w:val="002060"/>
        </w:rPr>
        <w:t xml:space="preserve">ALLENATORI </w:t>
      </w:r>
    </w:p>
    <w:p w14:paraId="010F40BA"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BE332DA" w14:textId="77777777" w:rsidTr="00C02D2C">
        <w:tc>
          <w:tcPr>
            <w:tcW w:w="2200" w:type="dxa"/>
            <w:tcMar>
              <w:top w:w="20" w:type="dxa"/>
              <w:left w:w="20" w:type="dxa"/>
              <w:bottom w:w="20" w:type="dxa"/>
              <w:right w:w="20" w:type="dxa"/>
            </w:tcMar>
            <w:vAlign w:val="center"/>
            <w:hideMark/>
          </w:tcPr>
          <w:p w14:paraId="4132DDB0" w14:textId="77777777" w:rsidR="00CC020D" w:rsidRPr="0053477E" w:rsidRDefault="00CC020D" w:rsidP="00C02D2C">
            <w:pPr>
              <w:pStyle w:val="movimento"/>
              <w:rPr>
                <w:color w:val="002060"/>
              </w:rPr>
            </w:pPr>
            <w:r w:rsidRPr="0053477E">
              <w:rPr>
                <w:color w:val="002060"/>
              </w:rPr>
              <w:t>PERUGINI PAOLO</w:t>
            </w:r>
          </w:p>
        </w:tc>
        <w:tc>
          <w:tcPr>
            <w:tcW w:w="2200" w:type="dxa"/>
            <w:tcMar>
              <w:top w:w="20" w:type="dxa"/>
              <w:left w:w="20" w:type="dxa"/>
              <w:bottom w:w="20" w:type="dxa"/>
              <w:right w:w="20" w:type="dxa"/>
            </w:tcMar>
            <w:vAlign w:val="center"/>
            <w:hideMark/>
          </w:tcPr>
          <w:p w14:paraId="576F72AB" w14:textId="77777777" w:rsidR="00CC020D" w:rsidRPr="0053477E" w:rsidRDefault="00CC020D" w:rsidP="00C02D2C">
            <w:pPr>
              <w:pStyle w:val="movimento2"/>
              <w:rPr>
                <w:color w:val="002060"/>
              </w:rPr>
            </w:pPr>
            <w:r w:rsidRPr="0053477E">
              <w:rPr>
                <w:color w:val="002060"/>
              </w:rPr>
              <w:t xml:space="preserve">(ACLI VILLA MUSONE) </w:t>
            </w:r>
          </w:p>
        </w:tc>
        <w:tc>
          <w:tcPr>
            <w:tcW w:w="800" w:type="dxa"/>
            <w:tcMar>
              <w:top w:w="20" w:type="dxa"/>
              <w:left w:w="20" w:type="dxa"/>
              <w:bottom w:w="20" w:type="dxa"/>
              <w:right w:w="20" w:type="dxa"/>
            </w:tcMar>
            <w:vAlign w:val="center"/>
            <w:hideMark/>
          </w:tcPr>
          <w:p w14:paraId="698EE53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9FD03D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A892F29" w14:textId="77777777" w:rsidR="00CC020D" w:rsidRPr="0053477E" w:rsidRDefault="00CC020D" w:rsidP="00C02D2C">
            <w:pPr>
              <w:pStyle w:val="movimento2"/>
              <w:rPr>
                <w:color w:val="002060"/>
              </w:rPr>
            </w:pPr>
            <w:r w:rsidRPr="0053477E">
              <w:rPr>
                <w:color w:val="002060"/>
              </w:rPr>
              <w:t> </w:t>
            </w:r>
          </w:p>
        </w:tc>
      </w:tr>
    </w:tbl>
    <w:p w14:paraId="4622B1CE" w14:textId="77777777" w:rsidR="00CC020D" w:rsidRPr="0053477E" w:rsidRDefault="00CC020D" w:rsidP="00CC020D">
      <w:pPr>
        <w:pStyle w:val="titolo30"/>
        <w:rPr>
          <w:rFonts w:eastAsiaTheme="minorEastAsia"/>
          <w:color w:val="002060"/>
        </w:rPr>
      </w:pPr>
      <w:r w:rsidRPr="0053477E">
        <w:rPr>
          <w:color w:val="002060"/>
        </w:rPr>
        <w:t xml:space="preserve">CALCIATORI ESPULSI </w:t>
      </w:r>
    </w:p>
    <w:p w14:paraId="3C0C1928" w14:textId="77777777" w:rsidR="00CC020D" w:rsidRPr="0053477E" w:rsidRDefault="00CC020D" w:rsidP="00CC020D">
      <w:pPr>
        <w:pStyle w:val="titolo20"/>
        <w:rPr>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D904E74" w14:textId="77777777" w:rsidTr="00C02D2C">
        <w:tc>
          <w:tcPr>
            <w:tcW w:w="2200" w:type="dxa"/>
            <w:tcMar>
              <w:top w:w="20" w:type="dxa"/>
              <w:left w:w="20" w:type="dxa"/>
              <w:bottom w:w="20" w:type="dxa"/>
              <w:right w:w="20" w:type="dxa"/>
            </w:tcMar>
            <w:vAlign w:val="center"/>
            <w:hideMark/>
          </w:tcPr>
          <w:p w14:paraId="372DEDE5" w14:textId="77777777" w:rsidR="00CC020D" w:rsidRPr="0053477E" w:rsidRDefault="00CC020D" w:rsidP="00C02D2C">
            <w:pPr>
              <w:pStyle w:val="movimento"/>
              <w:rPr>
                <w:color w:val="002060"/>
              </w:rPr>
            </w:pPr>
            <w:r w:rsidRPr="0053477E">
              <w:rPr>
                <w:color w:val="002060"/>
              </w:rPr>
              <w:t>CONTI DANIELE</w:t>
            </w:r>
          </w:p>
        </w:tc>
        <w:tc>
          <w:tcPr>
            <w:tcW w:w="2200" w:type="dxa"/>
            <w:tcMar>
              <w:top w:w="20" w:type="dxa"/>
              <w:left w:w="20" w:type="dxa"/>
              <w:bottom w:w="20" w:type="dxa"/>
              <w:right w:w="20" w:type="dxa"/>
            </w:tcMar>
            <w:vAlign w:val="center"/>
            <w:hideMark/>
          </w:tcPr>
          <w:p w14:paraId="780C4646" w14:textId="77777777" w:rsidR="00CC020D" w:rsidRPr="0053477E" w:rsidRDefault="00CC020D" w:rsidP="00C02D2C">
            <w:pPr>
              <w:pStyle w:val="movimento2"/>
              <w:rPr>
                <w:color w:val="002060"/>
              </w:rPr>
            </w:pPr>
            <w:r w:rsidRPr="0053477E">
              <w:rPr>
                <w:color w:val="002060"/>
              </w:rPr>
              <w:t xml:space="preserve">(POLISPORTIVA UROBORO) </w:t>
            </w:r>
          </w:p>
        </w:tc>
        <w:tc>
          <w:tcPr>
            <w:tcW w:w="800" w:type="dxa"/>
            <w:tcMar>
              <w:top w:w="20" w:type="dxa"/>
              <w:left w:w="20" w:type="dxa"/>
              <w:bottom w:w="20" w:type="dxa"/>
              <w:right w:w="20" w:type="dxa"/>
            </w:tcMar>
            <w:vAlign w:val="center"/>
            <w:hideMark/>
          </w:tcPr>
          <w:p w14:paraId="09F0F4B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BE847D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91A35D8" w14:textId="77777777" w:rsidR="00CC020D" w:rsidRPr="0053477E" w:rsidRDefault="00CC020D" w:rsidP="00C02D2C">
            <w:pPr>
              <w:pStyle w:val="movimento2"/>
              <w:rPr>
                <w:color w:val="002060"/>
              </w:rPr>
            </w:pPr>
            <w:r w:rsidRPr="0053477E">
              <w:rPr>
                <w:color w:val="002060"/>
              </w:rPr>
              <w:t> </w:t>
            </w:r>
          </w:p>
        </w:tc>
      </w:tr>
    </w:tbl>
    <w:p w14:paraId="441E6758"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5D6F8571" w14:textId="77777777" w:rsidR="00CC020D" w:rsidRPr="0053477E" w:rsidRDefault="00CC020D" w:rsidP="00CC020D">
      <w:pPr>
        <w:pStyle w:val="titolo20"/>
        <w:rPr>
          <w:color w:val="002060"/>
        </w:rPr>
      </w:pPr>
      <w:r w:rsidRPr="0053477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3A2742C0" w14:textId="77777777" w:rsidTr="00C02D2C">
        <w:tc>
          <w:tcPr>
            <w:tcW w:w="2200" w:type="dxa"/>
            <w:tcMar>
              <w:top w:w="20" w:type="dxa"/>
              <w:left w:w="20" w:type="dxa"/>
              <w:bottom w:w="20" w:type="dxa"/>
              <w:right w:w="20" w:type="dxa"/>
            </w:tcMar>
            <w:vAlign w:val="center"/>
            <w:hideMark/>
          </w:tcPr>
          <w:p w14:paraId="1A5F1E2A" w14:textId="77777777" w:rsidR="00CC020D" w:rsidRPr="0053477E" w:rsidRDefault="00CC020D" w:rsidP="00C02D2C">
            <w:pPr>
              <w:pStyle w:val="movimento"/>
              <w:rPr>
                <w:color w:val="002060"/>
              </w:rPr>
            </w:pPr>
            <w:r w:rsidRPr="0053477E">
              <w:rPr>
                <w:color w:val="002060"/>
              </w:rPr>
              <w:t>PISCOPO EDOARDO</w:t>
            </w:r>
          </w:p>
        </w:tc>
        <w:tc>
          <w:tcPr>
            <w:tcW w:w="2200" w:type="dxa"/>
            <w:tcMar>
              <w:top w:w="20" w:type="dxa"/>
              <w:left w:w="20" w:type="dxa"/>
              <w:bottom w:w="20" w:type="dxa"/>
              <w:right w:w="20" w:type="dxa"/>
            </w:tcMar>
            <w:vAlign w:val="center"/>
            <w:hideMark/>
          </w:tcPr>
          <w:p w14:paraId="4E14EA21" w14:textId="77777777" w:rsidR="00CC020D" w:rsidRPr="0053477E" w:rsidRDefault="00CC020D" w:rsidP="00C02D2C">
            <w:pPr>
              <w:pStyle w:val="movimento2"/>
              <w:rPr>
                <w:color w:val="002060"/>
              </w:rPr>
            </w:pPr>
            <w:r w:rsidRPr="0053477E">
              <w:rPr>
                <w:color w:val="002060"/>
              </w:rPr>
              <w:t xml:space="preserve">(ACLI VILLA MUSONE) </w:t>
            </w:r>
          </w:p>
        </w:tc>
        <w:tc>
          <w:tcPr>
            <w:tcW w:w="800" w:type="dxa"/>
            <w:tcMar>
              <w:top w:w="20" w:type="dxa"/>
              <w:left w:w="20" w:type="dxa"/>
              <w:bottom w:w="20" w:type="dxa"/>
              <w:right w:w="20" w:type="dxa"/>
            </w:tcMar>
            <w:vAlign w:val="center"/>
            <w:hideMark/>
          </w:tcPr>
          <w:p w14:paraId="1366C8A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92CB89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3B321DE" w14:textId="77777777" w:rsidR="00CC020D" w:rsidRPr="0053477E" w:rsidRDefault="00CC020D" w:rsidP="00C02D2C">
            <w:pPr>
              <w:pStyle w:val="movimento2"/>
              <w:rPr>
                <w:color w:val="002060"/>
              </w:rPr>
            </w:pPr>
            <w:r w:rsidRPr="0053477E">
              <w:rPr>
                <w:color w:val="002060"/>
              </w:rPr>
              <w:t> </w:t>
            </w:r>
          </w:p>
        </w:tc>
      </w:tr>
    </w:tbl>
    <w:p w14:paraId="0F389865" w14:textId="77777777" w:rsidR="00CC020D" w:rsidRPr="0053477E" w:rsidRDefault="00CC020D" w:rsidP="00CC020D">
      <w:pPr>
        <w:pStyle w:val="titolo20"/>
        <w:rPr>
          <w:rFonts w:eastAsiaTheme="minorEastAsia"/>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34BB586" w14:textId="77777777" w:rsidTr="00C02D2C">
        <w:tc>
          <w:tcPr>
            <w:tcW w:w="2200" w:type="dxa"/>
            <w:tcMar>
              <w:top w:w="20" w:type="dxa"/>
              <w:left w:w="20" w:type="dxa"/>
              <w:bottom w:w="20" w:type="dxa"/>
              <w:right w:w="20" w:type="dxa"/>
            </w:tcMar>
            <w:vAlign w:val="center"/>
            <w:hideMark/>
          </w:tcPr>
          <w:p w14:paraId="093B099A" w14:textId="77777777" w:rsidR="00CC020D" w:rsidRPr="0053477E" w:rsidRDefault="00CC020D" w:rsidP="00C02D2C">
            <w:pPr>
              <w:pStyle w:val="movimento"/>
              <w:rPr>
                <w:color w:val="002060"/>
              </w:rPr>
            </w:pPr>
            <w:r w:rsidRPr="0053477E">
              <w:rPr>
                <w:color w:val="002060"/>
              </w:rPr>
              <w:t>PAOLILLO LUCA</w:t>
            </w:r>
          </w:p>
        </w:tc>
        <w:tc>
          <w:tcPr>
            <w:tcW w:w="2200" w:type="dxa"/>
            <w:tcMar>
              <w:top w:w="20" w:type="dxa"/>
              <w:left w:w="20" w:type="dxa"/>
              <w:bottom w:w="20" w:type="dxa"/>
              <w:right w:w="20" w:type="dxa"/>
            </w:tcMar>
            <w:vAlign w:val="center"/>
            <w:hideMark/>
          </w:tcPr>
          <w:p w14:paraId="38EC012F" w14:textId="77777777" w:rsidR="00CC020D" w:rsidRPr="0053477E" w:rsidRDefault="00CC020D" w:rsidP="00C02D2C">
            <w:pPr>
              <w:pStyle w:val="movimento2"/>
              <w:rPr>
                <w:color w:val="002060"/>
              </w:rPr>
            </w:pPr>
            <w:r w:rsidRPr="0053477E">
              <w:rPr>
                <w:color w:val="002060"/>
              </w:rPr>
              <w:t xml:space="preserve">(PIEVE D ICO CALCIO A 5) </w:t>
            </w:r>
          </w:p>
        </w:tc>
        <w:tc>
          <w:tcPr>
            <w:tcW w:w="800" w:type="dxa"/>
            <w:tcMar>
              <w:top w:w="20" w:type="dxa"/>
              <w:left w:w="20" w:type="dxa"/>
              <w:bottom w:w="20" w:type="dxa"/>
              <w:right w:w="20" w:type="dxa"/>
            </w:tcMar>
            <w:vAlign w:val="center"/>
            <w:hideMark/>
          </w:tcPr>
          <w:p w14:paraId="50F6304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FA7FE1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ACADB4C" w14:textId="77777777" w:rsidR="00CC020D" w:rsidRPr="0053477E" w:rsidRDefault="00CC020D" w:rsidP="00C02D2C">
            <w:pPr>
              <w:pStyle w:val="movimento2"/>
              <w:rPr>
                <w:color w:val="002060"/>
              </w:rPr>
            </w:pPr>
            <w:r w:rsidRPr="0053477E">
              <w:rPr>
                <w:color w:val="002060"/>
              </w:rPr>
              <w:t> </w:t>
            </w:r>
          </w:p>
        </w:tc>
      </w:tr>
    </w:tbl>
    <w:p w14:paraId="5A7F9106"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59B5DC6" w14:textId="77777777" w:rsidTr="00C02D2C">
        <w:tc>
          <w:tcPr>
            <w:tcW w:w="2200" w:type="dxa"/>
            <w:tcMar>
              <w:top w:w="20" w:type="dxa"/>
              <w:left w:w="20" w:type="dxa"/>
              <w:bottom w:w="20" w:type="dxa"/>
              <w:right w:w="20" w:type="dxa"/>
            </w:tcMar>
            <w:vAlign w:val="center"/>
            <w:hideMark/>
          </w:tcPr>
          <w:p w14:paraId="6AEB679F" w14:textId="77777777" w:rsidR="00CC020D" w:rsidRPr="0053477E" w:rsidRDefault="00CC020D" w:rsidP="00C02D2C">
            <w:pPr>
              <w:pStyle w:val="movimento"/>
              <w:rPr>
                <w:color w:val="002060"/>
              </w:rPr>
            </w:pPr>
            <w:r w:rsidRPr="0053477E">
              <w:rPr>
                <w:color w:val="002060"/>
              </w:rPr>
              <w:t>CENSORI NICO</w:t>
            </w:r>
          </w:p>
        </w:tc>
        <w:tc>
          <w:tcPr>
            <w:tcW w:w="2200" w:type="dxa"/>
            <w:tcMar>
              <w:top w:w="20" w:type="dxa"/>
              <w:left w:w="20" w:type="dxa"/>
              <w:bottom w:w="20" w:type="dxa"/>
              <w:right w:w="20" w:type="dxa"/>
            </w:tcMar>
            <w:vAlign w:val="center"/>
            <w:hideMark/>
          </w:tcPr>
          <w:p w14:paraId="63F333CC" w14:textId="77777777" w:rsidR="00CC020D" w:rsidRPr="0053477E" w:rsidRDefault="00CC020D" w:rsidP="00C02D2C">
            <w:pPr>
              <w:pStyle w:val="movimento2"/>
              <w:rPr>
                <w:color w:val="002060"/>
              </w:rPr>
            </w:pPr>
            <w:r w:rsidRPr="0053477E">
              <w:rPr>
                <w:color w:val="002060"/>
              </w:rPr>
              <w:t xml:space="preserve">(ACLI VILLA MUSONE) </w:t>
            </w:r>
          </w:p>
        </w:tc>
        <w:tc>
          <w:tcPr>
            <w:tcW w:w="800" w:type="dxa"/>
            <w:tcMar>
              <w:top w:w="20" w:type="dxa"/>
              <w:left w:w="20" w:type="dxa"/>
              <w:bottom w:w="20" w:type="dxa"/>
              <w:right w:w="20" w:type="dxa"/>
            </w:tcMar>
            <w:vAlign w:val="center"/>
            <w:hideMark/>
          </w:tcPr>
          <w:p w14:paraId="04170ED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3A075D8" w14:textId="77777777" w:rsidR="00CC020D" w:rsidRPr="0053477E" w:rsidRDefault="00CC020D" w:rsidP="00C02D2C">
            <w:pPr>
              <w:pStyle w:val="movimento"/>
              <w:rPr>
                <w:color w:val="002060"/>
              </w:rPr>
            </w:pPr>
            <w:r w:rsidRPr="0053477E">
              <w:rPr>
                <w:color w:val="002060"/>
              </w:rPr>
              <w:t>SACCHI LUCA</w:t>
            </w:r>
          </w:p>
        </w:tc>
        <w:tc>
          <w:tcPr>
            <w:tcW w:w="2200" w:type="dxa"/>
            <w:tcMar>
              <w:top w:w="20" w:type="dxa"/>
              <w:left w:w="20" w:type="dxa"/>
              <w:bottom w:w="20" w:type="dxa"/>
              <w:right w:w="20" w:type="dxa"/>
            </w:tcMar>
            <w:vAlign w:val="center"/>
            <w:hideMark/>
          </w:tcPr>
          <w:p w14:paraId="3DD593FE" w14:textId="77777777" w:rsidR="00CC020D" w:rsidRPr="0053477E" w:rsidRDefault="00CC020D" w:rsidP="00C02D2C">
            <w:pPr>
              <w:pStyle w:val="movimento2"/>
              <w:rPr>
                <w:color w:val="002060"/>
              </w:rPr>
            </w:pPr>
            <w:r w:rsidRPr="0053477E">
              <w:rPr>
                <w:color w:val="002060"/>
              </w:rPr>
              <w:t xml:space="preserve">(PIEVE D ICO CALCIO A 5) </w:t>
            </w:r>
          </w:p>
        </w:tc>
      </w:tr>
      <w:tr w:rsidR="00CC020D" w:rsidRPr="0053477E" w14:paraId="3147BE54" w14:textId="77777777" w:rsidTr="00C02D2C">
        <w:tc>
          <w:tcPr>
            <w:tcW w:w="2200" w:type="dxa"/>
            <w:tcMar>
              <w:top w:w="20" w:type="dxa"/>
              <w:left w:w="20" w:type="dxa"/>
              <w:bottom w:w="20" w:type="dxa"/>
              <w:right w:w="20" w:type="dxa"/>
            </w:tcMar>
            <w:vAlign w:val="center"/>
            <w:hideMark/>
          </w:tcPr>
          <w:p w14:paraId="74696159" w14:textId="77777777" w:rsidR="00CC020D" w:rsidRPr="0053477E" w:rsidRDefault="00CC020D" w:rsidP="00C02D2C">
            <w:pPr>
              <w:pStyle w:val="movimento"/>
              <w:rPr>
                <w:color w:val="002060"/>
              </w:rPr>
            </w:pPr>
            <w:r w:rsidRPr="0053477E">
              <w:rPr>
                <w:color w:val="002060"/>
              </w:rPr>
              <w:t>PETRUCCI LORENZO</w:t>
            </w:r>
          </w:p>
        </w:tc>
        <w:tc>
          <w:tcPr>
            <w:tcW w:w="2200" w:type="dxa"/>
            <w:tcMar>
              <w:top w:w="20" w:type="dxa"/>
              <w:left w:w="20" w:type="dxa"/>
              <w:bottom w:w="20" w:type="dxa"/>
              <w:right w:w="20" w:type="dxa"/>
            </w:tcMar>
            <w:vAlign w:val="center"/>
            <w:hideMark/>
          </w:tcPr>
          <w:p w14:paraId="09C88D2B" w14:textId="77777777" w:rsidR="00CC020D" w:rsidRPr="0053477E" w:rsidRDefault="00CC020D" w:rsidP="00C02D2C">
            <w:pPr>
              <w:pStyle w:val="movimento2"/>
              <w:rPr>
                <w:color w:val="002060"/>
              </w:rPr>
            </w:pPr>
            <w:r w:rsidRPr="0053477E">
              <w:rPr>
                <w:color w:val="002060"/>
              </w:rPr>
              <w:t xml:space="preserve">(POLISPORTIVA UROBORO) </w:t>
            </w:r>
          </w:p>
        </w:tc>
        <w:tc>
          <w:tcPr>
            <w:tcW w:w="800" w:type="dxa"/>
            <w:tcMar>
              <w:top w:w="20" w:type="dxa"/>
              <w:left w:w="20" w:type="dxa"/>
              <w:bottom w:w="20" w:type="dxa"/>
              <w:right w:w="20" w:type="dxa"/>
            </w:tcMar>
            <w:vAlign w:val="center"/>
            <w:hideMark/>
          </w:tcPr>
          <w:p w14:paraId="6DDC6B9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C181F7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7C57FA" w14:textId="77777777" w:rsidR="00CC020D" w:rsidRPr="0053477E" w:rsidRDefault="00CC020D" w:rsidP="00C02D2C">
            <w:pPr>
              <w:pStyle w:val="movimento2"/>
              <w:rPr>
                <w:color w:val="002060"/>
              </w:rPr>
            </w:pPr>
            <w:r w:rsidRPr="0053477E">
              <w:rPr>
                <w:color w:val="002060"/>
              </w:rPr>
              <w:t> </w:t>
            </w:r>
          </w:p>
        </w:tc>
      </w:tr>
    </w:tbl>
    <w:p w14:paraId="285D724F"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803FECB" w14:textId="77777777" w:rsidTr="00C02D2C">
        <w:tc>
          <w:tcPr>
            <w:tcW w:w="2200" w:type="dxa"/>
            <w:tcMar>
              <w:top w:w="20" w:type="dxa"/>
              <w:left w:w="20" w:type="dxa"/>
              <w:bottom w:w="20" w:type="dxa"/>
              <w:right w:w="20" w:type="dxa"/>
            </w:tcMar>
            <w:vAlign w:val="center"/>
            <w:hideMark/>
          </w:tcPr>
          <w:p w14:paraId="23F719B7" w14:textId="77777777" w:rsidR="00CC020D" w:rsidRPr="0053477E" w:rsidRDefault="00CC020D" w:rsidP="00C02D2C">
            <w:pPr>
              <w:pStyle w:val="movimento"/>
              <w:rPr>
                <w:color w:val="002060"/>
              </w:rPr>
            </w:pPr>
            <w:r w:rsidRPr="0053477E">
              <w:rPr>
                <w:color w:val="002060"/>
              </w:rPr>
              <w:t>HADDOUCHI EL FOUNT MOHAMED</w:t>
            </w:r>
          </w:p>
        </w:tc>
        <w:tc>
          <w:tcPr>
            <w:tcW w:w="2200" w:type="dxa"/>
            <w:tcMar>
              <w:top w:w="20" w:type="dxa"/>
              <w:left w:w="20" w:type="dxa"/>
              <w:bottom w:w="20" w:type="dxa"/>
              <w:right w:w="20" w:type="dxa"/>
            </w:tcMar>
            <w:vAlign w:val="center"/>
            <w:hideMark/>
          </w:tcPr>
          <w:p w14:paraId="59A2533A" w14:textId="77777777" w:rsidR="00CC020D" w:rsidRPr="0053477E" w:rsidRDefault="00CC020D" w:rsidP="00C02D2C">
            <w:pPr>
              <w:pStyle w:val="movimento2"/>
              <w:rPr>
                <w:color w:val="002060"/>
              </w:rPr>
            </w:pPr>
            <w:r w:rsidRPr="0053477E">
              <w:rPr>
                <w:color w:val="002060"/>
              </w:rPr>
              <w:t xml:space="preserve">(ACLI VILLA MUSONE) </w:t>
            </w:r>
          </w:p>
        </w:tc>
        <w:tc>
          <w:tcPr>
            <w:tcW w:w="800" w:type="dxa"/>
            <w:tcMar>
              <w:top w:w="20" w:type="dxa"/>
              <w:left w:w="20" w:type="dxa"/>
              <w:bottom w:w="20" w:type="dxa"/>
              <w:right w:w="20" w:type="dxa"/>
            </w:tcMar>
            <w:vAlign w:val="center"/>
            <w:hideMark/>
          </w:tcPr>
          <w:p w14:paraId="435FB86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A331E11" w14:textId="77777777" w:rsidR="00CC020D" w:rsidRPr="0053477E" w:rsidRDefault="00CC020D" w:rsidP="00C02D2C">
            <w:pPr>
              <w:pStyle w:val="movimento"/>
              <w:rPr>
                <w:color w:val="002060"/>
              </w:rPr>
            </w:pPr>
            <w:r w:rsidRPr="0053477E">
              <w:rPr>
                <w:color w:val="002060"/>
              </w:rPr>
              <w:t>PIERPAOLI MATTEO</w:t>
            </w:r>
          </w:p>
        </w:tc>
        <w:tc>
          <w:tcPr>
            <w:tcW w:w="2200" w:type="dxa"/>
            <w:tcMar>
              <w:top w:w="20" w:type="dxa"/>
              <w:left w:w="20" w:type="dxa"/>
              <w:bottom w:w="20" w:type="dxa"/>
              <w:right w:w="20" w:type="dxa"/>
            </w:tcMar>
            <w:vAlign w:val="center"/>
            <w:hideMark/>
          </w:tcPr>
          <w:p w14:paraId="26153E4E" w14:textId="77777777" w:rsidR="00CC020D" w:rsidRPr="0053477E" w:rsidRDefault="00CC020D" w:rsidP="00C02D2C">
            <w:pPr>
              <w:pStyle w:val="movimento2"/>
              <w:rPr>
                <w:color w:val="002060"/>
              </w:rPr>
            </w:pPr>
            <w:r w:rsidRPr="0053477E">
              <w:rPr>
                <w:color w:val="002060"/>
              </w:rPr>
              <w:t>(</w:t>
            </w:r>
            <w:proofErr w:type="gramStart"/>
            <w:r w:rsidRPr="0053477E">
              <w:rPr>
                <w:color w:val="002060"/>
              </w:rPr>
              <w:t>CITTA</w:t>
            </w:r>
            <w:proofErr w:type="gramEnd"/>
            <w:r w:rsidRPr="0053477E">
              <w:rPr>
                <w:color w:val="002060"/>
              </w:rPr>
              <w:t xml:space="preserve"> DI OSTRA) </w:t>
            </w:r>
          </w:p>
        </w:tc>
      </w:tr>
      <w:tr w:rsidR="00CC020D" w:rsidRPr="0053477E" w14:paraId="0D3C5903" w14:textId="77777777" w:rsidTr="00C02D2C">
        <w:tc>
          <w:tcPr>
            <w:tcW w:w="2200" w:type="dxa"/>
            <w:tcMar>
              <w:top w:w="20" w:type="dxa"/>
              <w:left w:w="20" w:type="dxa"/>
              <w:bottom w:w="20" w:type="dxa"/>
              <w:right w:w="20" w:type="dxa"/>
            </w:tcMar>
            <w:vAlign w:val="center"/>
            <w:hideMark/>
          </w:tcPr>
          <w:p w14:paraId="6C527E05" w14:textId="77777777" w:rsidR="00CC020D" w:rsidRPr="0053477E" w:rsidRDefault="00CC020D" w:rsidP="00C02D2C">
            <w:pPr>
              <w:pStyle w:val="movimento"/>
              <w:rPr>
                <w:color w:val="002060"/>
              </w:rPr>
            </w:pPr>
            <w:r w:rsidRPr="0053477E">
              <w:rPr>
                <w:color w:val="002060"/>
              </w:rPr>
              <w:t>VENTURA RICCARDO</w:t>
            </w:r>
          </w:p>
        </w:tc>
        <w:tc>
          <w:tcPr>
            <w:tcW w:w="2200" w:type="dxa"/>
            <w:tcMar>
              <w:top w:w="20" w:type="dxa"/>
              <w:left w:w="20" w:type="dxa"/>
              <w:bottom w:w="20" w:type="dxa"/>
              <w:right w:w="20" w:type="dxa"/>
            </w:tcMar>
            <w:vAlign w:val="center"/>
            <w:hideMark/>
          </w:tcPr>
          <w:p w14:paraId="33B98293" w14:textId="77777777" w:rsidR="00CC020D" w:rsidRPr="0053477E" w:rsidRDefault="00CC020D" w:rsidP="00C02D2C">
            <w:pPr>
              <w:pStyle w:val="movimento2"/>
              <w:rPr>
                <w:color w:val="002060"/>
              </w:rPr>
            </w:pPr>
            <w:r w:rsidRPr="0053477E">
              <w:rPr>
                <w:color w:val="002060"/>
              </w:rPr>
              <w:t>(</w:t>
            </w:r>
            <w:proofErr w:type="gramStart"/>
            <w:r w:rsidRPr="0053477E">
              <w:rPr>
                <w:color w:val="002060"/>
              </w:rPr>
              <w:t>CITTA</w:t>
            </w:r>
            <w:proofErr w:type="gramEnd"/>
            <w:r w:rsidRPr="0053477E">
              <w:rPr>
                <w:color w:val="002060"/>
              </w:rPr>
              <w:t xml:space="preserve"> DI OSTRA) </w:t>
            </w:r>
          </w:p>
        </w:tc>
        <w:tc>
          <w:tcPr>
            <w:tcW w:w="800" w:type="dxa"/>
            <w:tcMar>
              <w:top w:w="20" w:type="dxa"/>
              <w:left w:w="20" w:type="dxa"/>
              <w:bottom w:w="20" w:type="dxa"/>
              <w:right w:w="20" w:type="dxa"/>
            </w:tcMar>
            <w:vAlign w:val="center"/>
            <w:hideMark/>
          </w:tcPr>
          <w:p w14:paraId="6ED3058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08750B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22FC243" w14:textId="77777777" w:rsidR="00CC020D" w:rsidRPr="0053477E" w:rsidRDefault="00CC020D" w:rsidP="00C02D2C">
            <w:pPr>
              <w:pStyle w:val="movimento2"/>
              <w:rPr>
                <w:color w:val="002060"/>
              </w:rPr>
            </w:pPr>
            <w:r w:rsidRPr="0053477E">
              <w:rPr>
                <w:color w:val="002060"/>
              </w:rPr>
              <w:t> </w:t>
            </w:r>
          </w:p>
        </w:tc>
      </w:tr>
    </w:tbl>
    <w:p w14:paraId="5F2F854E" w14:textId="77777777" w:rsidR="00CC020D" w:rsidRDefault="00CC020D" w:rsidP="00CC020D">
      <w:pPr>
        <w:pStyle w:val="breakline"/>
        <w:rPr>
          <w:color w:val="002060"/>
        </w:rPr>
      </w:pPr>
    </w:p>
    <w:p w14:paraId="3D19EA89"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6476482"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BE7A7CB" w14:textId="77777777" w:rsidR="00CC020D" w:rsidRDefault="00CC020D" w:rsidP="00CC020D">
      <w:pPr>
        <w:pStyle w:val="breakline"/>
        <w:rPr>
          <w:color w:val="002060"/>
          <w:sz w:val="22"/>
          <w:szCs w:val="22"/>
        </w:rPr>
      </w:pPr>
    </w:p>
    <w:p w14:paraId="211CE50C" w14:textId="77777777" w:rsidR="00CC020D" w:rsidRPr="0053477E" w:rsidRDefault="00CC020D" w:rsidP="00CC020D">
      <w:pPr>
        <w:pStyle w:val="breakline"/>
        <w:rPr>
          <w:rFonts w:eastAsiaTheme="minorEastAsia"/>
          <w:color w:val="002060"/>
        </w:rPr>
      </w:pPr>
    </w:p>
    <w:p w14:paraId="6C8BD014" w14:textId="77777777" w:rsidR="00CC020D" w:rsidRPr="0053477E" w:rsidRDefault="00CC020D" w:rsidP="00CC020D">
      <w:pPr>
        <w:pStyle w:val="titoloprinc0"/>
        <w:rPr>
          <w:color w:val="002060"/>
        </w:rPr>
      </w:pPr>
      <w:r w:rsidRPr="0053477E">
        <w:rPr>
          <w:color w:val="002060"/>
        </w:rPr>
        <w:t>CLASSIFICA</w:t>
      </w:r>
    </w:p>
    <w:p w14:paraId="4ABA7D7C" w14:textId="77777777" w:rsidR="00CC020D" w:rsidRPr="0053477E" w:rsidRDefault="00CC020D" w:rsidP="00CC020D">
      <w:pPr>
        <w:pStyle w:val="breakline"/>
        <w:rPr>
          <w:color w:val="002060"/>
        </w:rPr>
      </w:pPr>
    </w:p>
    <w:p w14:paraId="6F6CDF60" w14:textId="77777777" w:rsidR="00CC020D" w:rsidRPr="0053477E" w:rsidRDefault="00CC020D" w:rsidP="00CC020D">
      <w:pPr>
        <w:pStyle w:val="breakline"/>
        <w:rPr>
          <w:color w:val="002060"/>
        </w:rPr>
      </w:pPr>
    </w:p>
    <w:p w14:paraId="3EC26434"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07715153"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B0252"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DF0D"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DD8B5"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F4935"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84B99"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0226"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45647"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EBFE8"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4E027"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80CD5" w14:textId="77777777" w:rsidR="00CC020D" w:rsidRPr="0053477E" w:rsidRDefault="00CC020D" w:rsidP="00C02D2C">
            <w:pPr>
              <w:pStyle w:val="headertabella0"/>
              <w:rPr>
                <w:color w:val="002060"/>
              </w:rPr>
            </w:pPr>
            <w:r w:rsidRPr="0053477E">
              <w:rPr>
                <w:color w:val="002060"/>
              </w:rPr>
              <w:t>PE</w:t>
            </w:r>
          </w:p>
        </w:tc>
      </w:tr>
      <w:tr w:rsidR="00CC020D" w:rsidRPr="0053477E" w14:paraId="5A020F23"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9A011" w14:textId="77777777" w:rsidR="00CC020D" w:rsidRPr="0053477E" w:rsidRDefault="00CC020D" w:rsidP="00C02D2C">
            <w:pPr>
              <w:pStyle w:val="rowtabella0"/>
              <w:rPr>
                <w:color w:val="002060"/>
              </w:rPr>
            </w:pPr>
            <w:r w:rsidRPr="0053477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6785"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2DC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608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772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ECC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97CA"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DFC6"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7C08"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153A" w14:textId="77777777" w:rsidR="00CC020D" w:rsidRPr="0053477E" w:rsidRDefault="00CC020D" w:rsidP="00C02D2C">
            <w:pPr>
              <w:pStyle w:val="rowtabella0"/>
              <w:jc w:val="center"/>
              <w:rPr>
                <w:color w:val="002060"/>
              </w:rPr>
            </w:pPr>
            <w:r w:rsidRPr="0053477E">
              <w:rPr>
                <w:color w:val="002060"/>
              </w:rPr>
              <w:t>0</w:t>
            </w:r>
          </w:p>
        </w:tc>
      </w:tr>
      <w:tr w:rsidR="00CC020D" w:rsidRPr="0053477E" w14:paraId="1D4B518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B8CFB" w14:textId="77777777" w:rsidR="00CC020D" w:rsidRPr="0053477E" w:rsidRDefault="00CC020D" w:rsidP="00C02D2C">
            <w:pPr>
              <w:pStyle w:val="rowtabella0"/>
              <w:rPr>
                <w:color w:val="002060"/>
              </w:rPr>
            </w:pPr>
            <w:r w:rsidRPr="005347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4145"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9D8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2280"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61B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765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AF10"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9DAD"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DDC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CC4C" w14:textId="77777777" w:rsidR="00CC020D" w:rsidRPr="0053477E" w:rsidRDefault="00CC020D" w:rsidP="00C02D2C">
            <w:pPr>
              <w:pStyle w:val="rowtabella0"/>
              <w:jc w:val="center"/>
              <w:rPr>
                <w:color w:val="002060"/>
              </w:rPr>
            </w:pPr>
            <w:r w:rsidRPr="0053477E">
              <w:rPr>
                <w:color w:val="002060"/>
              </w:rPr>
              <w:t>0</w:t>
            </w:r>
          </w:p>
        </w:tc>
      </w:tr>
      <w:tr w:rsidR="00CC020D" w:rsidRPr="0053477E" w14:paraId="45FFD42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2B028" w14:textId="77777777" w:rsidR="00CC020D" w:rsidRPr="0053477E" w:rsidRDefault="00CC020D" w:rsidP="00C02D2C">
            <w:pPr>
              <w:pStyle w:val="rowtabella0"/>
              <w:rPr>
                <w:color w:val="002060"/>
              </w:rPr>
            </w:pPr>
            <w:r w:rsidRPr="0053477E">
              <w:rPr>
                <w:color w:val="002060"/>
              </w:rPr>
              <w:t xml:space="preserve">A.S.D. </w:t>
            </w:r>
            <w:proofErr w:type="gramStart"/>
            <w:r w:rsidRPr="0053477E">
              <w:rPr>
                <w:color w:val="002060"/>
              </w:rPr>
              <w:t>CITTA</w:t>
            </w:r>
            <w:proofErr w:type="gramEnd"/>
            <w:r w:rsidRPr="0053477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D6C2"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9D6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4D5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EE4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F44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3E5D"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2A16"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5F96"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F647" w14:textId="77777777" w:rsidR="00CC020D" w:rsidRPr="0053477E" w:rsidRDefault="00CC020D" w:rsidP="00C02D2C">
            <w:pPr>
              <w:pStyle w:val="rowtabella0"/>
              <w:jc w:val="center"/>
              <w:rPr>
                <w:color w:val="002060"/>
              </w:rPr>
            </w:pPr>
            <w:r w:rsidRPr="0053477E">
              <w:rPr>
                <w:color w:val="002060"/>
              </w:rPr>
              <w:t>0</w:t>
            </w:r>
          </w:p>
        </w:tc>
      </w:tr>
      <w:tr w:rsidR="00CC020D" w:rsidRPr="0053477E" w14:paraId="131593B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A3476" w14:textId="77777777" w:rsidR="00CC020D" w:rsidRPr="0053477E" w:rsidRDefault="00CC020D" w:rsidP="00C02D2C">
            <w:pPr>
              <w:pStyle w:val="rowtabella0"/>
              <w:rPr>
                <w:color w:val="002060"/>
              </w:rPr>
            </w:pPr>
            <w:r w:rsidRPr="0053477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3C01"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C17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C21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97C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C7C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A56A"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B836"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CE40"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56E7" w14:textId="77777777" w:rsidR="00CC020D" w:rsidRPr="0053477E" w:rsidRDefault="00CC020D" w:rsidP="00C02D2C">
            <w:pPr>
              <w:pStyle w:val="rowtabella0"/>
              <w:jc w:val="center"/>
              <w:rPr>
                <w:color w:val="002060"/>
              </w:rPr>
            </w:pPr>
            <w:r w:rsidRPr="0053477E">
              <w:rPr>
                <w:color w:val="002060"/>
              </w:rPr>
              <w:t>0</w:t>
            </w:r>
          </w:p>
        </w:tc>
      </w:tr>
      <w:tr w:rsidR="00CC020D" w:rsidRPr="0053477E" w14:paraId="4B2D363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19FDD" w14:textId="77777777" w:rsidR="00CC020D" w:rsidRPr="0053477E" w:rsidRDefault="00CC020D" w:rsidP="00C02D2C">
            <w:pPr>
              <w:pStyle w:val="rowtabella0"/>
              <w:rPr>
                <w:color w:val="002060"/>
              </w:rPr>
            </w:pPr>
            <w:r w:rsidRPr="005347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BD56"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588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BCB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562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ED5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D30D"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9462"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3458"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C50C" w14:textId="77777777" w:rsidR="00CC020D" w:rsidRPr="0053477E" w:rsidRDefault="00CC020D" w:rsidP="00C02D2C">
            <w:pPr>
              <w:pStyle w:val="rowtabella0"/>
              <w:jc w:val="center"/>
              <w:rPr>
                <w:color w:val="002060"/>
              </w:rPr>
            </w:pPr>
            <w:r w:rsidRPr="0053477E">
              <w:rPr>
                <w:color w:val="002060"/>
              </w:rPr>
              <w:t>0</w:t>
            </w:r>
          </w:p>
        </w:tc>
      </w:tr>
      <w:tr w:rsidR="00CC020D" w:rsidRPr="0053477E" w14:paraId="3D6EB940"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612E2" w14:textId="77777777" w:rsidR="00CC020D" w:rsidRPr="0053477E" w:rsidRDefault="00CC020D" w:rsidP="00C02D2C">
            <w:pPr>
              <w:pStyle w:val="rowtabella0"/>
              <w:rPr>
                <w:color w:val="002060"/>
              </w:rPr>
            </w:pPr>
            <w:r w:rsidRPr="0053477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2A56"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14F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F48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A1D6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1A3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A996"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D820"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2E8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927D" w14:textId="77777777" w:rsidR="00CC020D" w:rsidRPr="0053477E" w:rsidRDefault="00CC020D" w:rsidP="00C02D2C">
            <w:pPr>
              <w:pStyle w:val="rowtabella0"/>
              <w:jc w:val="center"/>
              <w:rPr>
                <w:color w:val="002060"/>
              </w:rPr>
            </w:pPr>
            <w:r w:rsidRPr="0053477E">
              <w:rPr>
                <w:color w:val="002060"/>
              </w:rPr>
              <w:t>0</w:t>
            </w:r>
          </w:p>
        </w:tc>
      </w:tr>
      <w:tr w:rsidR="00CC020D" w:rsidRPr="0053477E" w14:paraId="472990B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59F0B" w14:textId="77777777" w:rsidR="00CC020D" w:rsidRPr="0053477E" w:rsidRDefault="00CC020D" w:rsidP="00C02D2C">
            <w:pPr>
              <w:pStyle w:val="rowtabella0"/>
              <w:rPr>
                <w:color w:val="002060"/>
              </w:rPr>
            </w:pPr>
            <w:r w:rsidRPr="005347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5E2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0E3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FEF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13C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0B1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61FA"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678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3FE4"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0139" w14:textId="77777777" w:rsidR="00CC020D" w:rsidRPr="0053477E" w:rsidRDefault="00CC020D" w:rsidP="00C02D2C">
            <w:pPr>
              <w:pStyle w:val="rowtabella0"/>
              <w:jc w:val="center"/>
              <w:rPr>
                <w:color w:val="002060"/>
              </w:rPr>
            </w:pPr>
            <w:r w:rsidRPr="0053477E">
              <w:rPr>
                <w:color w:val="002060"/>
              </w:rPr>
              <w:t>0</w:t>
            </w:r>
          </w:p>
        </w:tc>
      </w:tr>
      <w:tr w:rsidR="00CC020D" w:rsidRPr="0053477E" w14:paraId="0B2F8A7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0BDDB" w14:textId="77777777" w:rsidR="00CC020D" w:rsidRPr="0053477E" w:rsidRDefault="00CC020D" w:rsidP="00C02D2C">
            <w:pPr>
              <w:pStyle w:val="rowtabella0"/>
              <w:rPr>
                <w:color w:val="002060"/>
              </w:rPr>
            </w:pPr>
            <w:r w:rsidRPr="0053477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3A8C"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EB5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6AA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7BA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01A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D4B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30EC"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894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3852" w14:textId="77777777" w:rsidR="00CC020D" w:rsidRPr="0053477E" w:rsidRDefault="00CC020D" w:rsidP="00C02D2C">
            <w:pPr>
              <w:pStyle w:val="rowtabella0"/>
              <w:jc w:val="center"/>
              <w:rPr>
                <w:color w:val="002060"/>
              </w:rPr>
            </w:pPr>
            <w:r w:rsidRPr="0053477E">
              <w:rPr>
                <w:color w:val="002060"/>
              </w:rPr>
              <w:t>0</w:t>
            </w:r>
          </w:p>
        </w:tc>
      </w:tr>
      <w:tr w:rsidR="00CC020D" w:rsidRPr="0053477E" w14:paraId="21BBD0C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FC78E" w14:textId="77777777" w:rsidR="00CC020D" w:rsidRPr="0053477E" w:rsidRDefault="00CC020D" w:rsidP="00C02D2C">
            <w:pPr>
              <w:pStyle w:val="rowtabella0"/>
              <w:rPr>
                <w:color w:val="002060"/>
              </w:rPr>
            </w:pPr>
            <w:r w:rsidRPr="005347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61A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75E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973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648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898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BF77"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F885"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DA4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FA4A" w14:textId="77777777" w:rsidR="00CC020D" w:rsidRPr="0053477E" w:rsidRDefault="00CC020D" w:rsidP="00C02D2C">
            <w:pPr>
              <w:pStyle w:val="rowtabella0"/>
              <w:jc w:val="center"/>
              <w:rPr>
                <w:color w:val="002060"/>
              </w:rPr>
            </w:pPr>
            <w:r w:rsidRPr="0053477E">
              <w:rPr>
                <w:color w:val="002060"/>
              </w:rPr>
              <w:t>0</w:t>
            </w:r>
          </w:p>
        </w:tc>
      </w:tr>
      <w:tr w:rsidR="00CC020D" w:rsidRPr="0053477E" w14:paraId="6A2C026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66C91" w14:textId="77777777" w:rsidR="00CC020D" w:rsidRPr="0053477E" w:rsidRDefault="00CC020D" w:rsidP="00C02D2C">
            <w:pPr>
              <w:pStyle w:val="rowtabella0"/>
              <w:rPr>
                <w:color w:val="002060"/>
              </w:rPr>
            </w:pPr>
            <w:r w:rsidRPr="0053477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C89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775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E01B"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38A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7959"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3B34"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F4B6"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B425"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DAF8" w14:textId="77777777" w:rsidR="00CC020D" w:rsidRPr="0053477E" w:rsidRDefault="00CC020D" w:rsidP="00C02D2C">
            <w:pPr>
              <w:pStyle w:val="rowtabella0"/>
              <w:jc w:val="center"/>
              <w:rPr>
                <w:color w:val="002060"/>
              </w:rPr>
            </w:pPr>
            <w:r w:rsidRPr="0053477E">
              <w:rPr>
                <w:color w:val="002060"/>
              </w:rPr>
              <w:t>0</w:t>
            </w:r>
          </w:p>
        </w:tc>
      </w:tr>
      <w:tr w:rsidR="00CC020D" w:rsidRPr="0053477E" w14:paraId="0337E19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43C79" w14:textId="77777777" w:rsidR="00CC020D" w:rsidRPr="0053477E" w:rsidRDefault="00CC020D" w:rsidP="00C02D2C">
            <w:pPr>
              <w:pStyle w:val="rowtabella0"/>
              <w:rPr>
                <w:color w:val="002060"/>
                <w:lang w:val="es-ES"/>
              </w:rPr>
            </w:pPr>
            <w:r w:rsidRPr="0053477E">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C3C0"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275C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B1F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97A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125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9FEB"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C2D4"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0B4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12A3" w14:textId="77777777" w:rsidR="00CC020D" w:rsidRPr="0053477E" w:rsidRDefault="00CC020D" w:rsidP="00C02D2C">
            <w:pPr>
              <w:pStyle w:val="rowtabella0"/>
              <w:jc w:val="center"/>
              <w:rPr>
                <w:color w:val="002060"/>
              </w:rPr>
            </w:pPr>
            <w:r w:rsidRPr="0053477E">
              <w:rPr>
                <w:color w:val="002060"/>
              </w:rPr>
              <w:t>0</w:t>
            </w:r>
          </w:p>
        </w:tc>
      </w:tr>
      <w:tr w:rsidR="00CC020D" w:rsidRPr="0053477E" w14:paraId="0135C13E"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71B2E" w14:textId="77777777" w:rsidR="00CC020D" w:rsidRPr="0053477E" w:rsidRDefault="00CC020D" w:rsidP="00C02D2C">
            <w:pPr>
              <w:pStyle w:val="rowtabella0"/>
              <w:rPr>
                <w:color w:val="002060"/>
              </w:rPr>
            </w:pPr>
            <w:r w:rsidRPr="0053477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70B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94B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01F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85B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E32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F395"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7F9C"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4D6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3811" w14:textId="77777777" w:rsidR="00CC020D" w:rsidRPr="0053477E" w:rsidRDefault="00CC020D" w:rsidP="00C02D2C">
            <w:pPr>
              <w:pStyle w:val="rowtabella0"/>
              <w:jc w:val="center"/>
              <w:rPr>
                <w:color w:val="002060"/>
              </w:rPr>
            </w:pPr>
            <w:r w:rsidRPr="0053477E">
              <w:rPr>
                <w:color w:val="002060"/>
              </w:rPr>
              <w:t>0</w:t>
            </w:r>
          </w:p>
        </w:tc>
      </w:tr>
    </w:tbl>
    <w:p w14:paraId="06430B91" w14:textId="77777777" w:rsidR="00CC020D" w:rsidRPr="0053477E" w:rsidRDefault="00CC020D" w:rsidP="00CC020D">
      <w:pPr>
        <w:pStyle w:val="breakline"/>
        <w:rPr>
          <w:rFonts w:eastAsiaTheme="minorEastAsia"/>
          <w:color w:val="002060"/>
        </w:rPr>
      </w:pPr>
    </w:p>
    <w:p w14:paraId="551F7B50" w14:textId="77777777" w:rsidR="00CC020D" w:rsidRPr="0053477E" w:rsidRDefault="00CC020D" w:rsidP="00CC020D">
      <w:pPr>
        <w:pStyle w:val="breakline"/>
        <w:rPr>
          <w:color w:val="002060"/>
        </w:rPr>
      </w:pPr>
    </w:p>
    <w:p w14:paraId="33CA95E5" w14:textId="77777777" w:rsidR="00CC020D" w:rsidRPr="0053477E" w:rsidRDefault="00CC020D" w:rsidP="00CC020D">
      <w:pPr>
        <w:pStyle w:val="sottotitolocampionato10"/>
        <w:rPr>
          <w:color w:val="002060"/>
        </w:rPr>
      </w:pPr>
      <w:r w:rsidRPr="0053477E">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4FB12CD0"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54702"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2093E"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9708D"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FDA0B"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CA58D"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7C5A0"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555D4"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A8386"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49FE5"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6E377" w14:textId="77777777" w:rsidR="00CC020D" w:rsidRPr="0053477E" w:rsidRDefault="00CC020D" w:rsidP="00C02D2C">
            <w:pPr>
              <w:pStyle w:val="headertabella0"/>
              <w:rPr>
                <w:color w:val="002060"/>
              </w:rPr>
            </w:pPr>
            <w:r w:rsidRPr="0053477E">
              <w:rPr>
                <w:color w:val="002060"/>
              </w:rPr>
              <w:t>PE</w:t>
            </w:r>
          </w:p>
        </w:tc>
      </w:tr>
      <w:tr w:rsidR="00CC020D" w:rsidRPr="0053477E" w14:paraId="61F0A081"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10692" w14:textId="77777777" w:rsidR="00CC020D" w:rsidRPr="0053477E" w:rsidRDefault="00CC020D" w:rsidP="00C02D2C">
            <w:pPr>
              <w:pStyle w:val="rowtabella0"/>
              <w:rPr>
                <w:color w:val="002060"/>
              </w:rPr>
            </w:pPr>
            <w:r w:rsidRPr="0053477E">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F52B"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3C3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589A"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F14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EDE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A5F6"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AF8C"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7E4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48C5" w14:textId="77777777" w:rsidR="00CC020D" w:rsidRPr="0053477E" w:rsidRDefault="00CC020D" w:rsidP="00C02D2C">
            <w:pPr>
              <w:pStyle w:val="rowtabella0"/>
              <w:jc w:val="center"/>
              <w:rPr>
                <w:color w:val="002060"/>
              </w:rPr>
            </w:pPr>
            <w:r w:rsidRPr="0053477E">
              <w:rPr>
                <w:color w:val="002060"/>
              </w:rPr>
              <w:t>0</w:t>
            </w:r>
          </w:p>
        </w:tc>
      </w:tr>
      <w:tr w:rsidR="00CC020D" w:rsidRPr="0053477E" w14:paraId="2BE2BBA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A6747" w14:textId="77777777" w:rsidR="00CC020D" w:rsidRPr="0053477E" w:rsidRDefault="00CC020D" w:rsidP="00C02D2C">
            <w:pPr>
              <w:pStyle w:val="rowtabella0"/>
              <w:rPr>
                <w:color w:val="002060"/>
              </w:rPr>
            </w:pPr>
            <w:r w:rsidRPr="0053477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F6A5"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E85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279F"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ECA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BB0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0A5C"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26D8"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E1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75DF" w14:textId="77777777" w:rsidR="00CC020D" w:rsidRPr="0053477E" w:rsidRDefault="00CC020D" w:rsidP="00C02D2C">
            <w:pPr>
              <w:pStyle w:val="rowtabella0"/>
              <w:jc w:val="center"/>
              <w:rPr>
                <w:color w:val="002060"/>
              </w:rPr>
            </w:pPr>
            <w:r w:rsidRPr="0053477E">
              <w:rPr>
                <w:color w:val="002060"/>
              </w:rPr>
              <w:t>0</w:t>
            </w:r>
          </w:p>
        </w:tc>
      </w:tr>
      <w:tr w:rsidR="00CC020D" w:rsidRPr="0053477E" w14:paraId="26D89E5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61F75" w14:textId="77777777" w:rsidR="00CC020D" w:rsidRPr="0053477E" w:rsidRDefault="00CC020D" w:rsidP="00C02D2C">
            <w:pPr>
              <w:pStyle w:val="rowtabella0"/>
              <w:rPr>
                <w:color w:val="002060"/>
              </w:rPr>
            </w:pPr>
            <w:r w:rsidRPr="0053477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95E9"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CD4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217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B80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31B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1A04"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FD0C"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76ED"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1319" w14:textId="77777777" w:rsidR="00CC020D" w:rsidRPr="0053477E" w:rsidRDefault="00CC020D" w:rsidP="00C02D2C">
            <w:pPr>
              <w:pStyle w:val="rowtabella0"/>
              <w:jc w:val="center"/>
              <w:rPr>
                <w:color w:val="002060"/>
              </w:rPr>
            </w:pPr>
            <w:r w:rsidRPr="0053477E">
              <w:rPr>
                <w:color w:val="002060"/>
              </w:rPr>
              <w:t>0</w:t>
            </w:r>
          </w:p>
        </w:tc>
      </w:tr>
      <w:tr w:rsidR="00CC020D" w:rsidRPr="0053477E" w14:paraId="575A79A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F5DE6" w14:textId="77777777" w:rsidR="00CC020D" w:rsidRPr="0053477E" w:rsidRDefault="00CC020D" w:rsidP="00C02D2C">
            <w:pPr>
              <w:pStyle w:val="rowtabella0"/>
              <w:rPr>
                <w:color w:val="002060"/>
              </w:rPr>
            </w:pPr>
            <w:r w:rsidRPr="0053477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28C8"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4D88"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423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CE9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E4E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2871"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30F9"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839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2E78" w14:textId="77777777" w:rsidR="00CC020D" w:rsidRPr="0053477E" w:rsidRDefault="00CC020D" w:rsidP="00C02D2C">
            <w:pPr>
              <w:pStyle w:val="rowtabella0"/>
              <w:jc w:val="center"/>
              <w:rPr>
                <w:color w:val="002060"/>
              </w:rPr>
            </w:pPr>
            <w:r w:rsidRPr="0053477E">
              <w:rPr>
                <w:color w:val="002060"/>
              </w:rPr>
              <w:t>0</w:t>
            </w:r>
          </w:p>
        </w:tc>
      </w:tr>
      <w:tr w:rsidR="00CC020D" w:rsidRPr="0053477E" w14:paraId="3FCE92F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AB1A5" w14:textId="77777777" w:rsidR="00CC020D" w:rsidRPr="0053477E" w:rsidRDefault="00CC020D" w:rsidP="00C02D2C">
            <w:pPr>
              <w:pStyle w:val="rowtabella0"/>
              <w:rPr>
                <w:color w:val="002060"/>
                <w:lang w:val="es-ES"/>
              </w:rPr>
            </w:pPr>
            <w:r w:rsidRPr="0053477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F1F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6CB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6AD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9DF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F17B"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C7BC"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5F26"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055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31A5" w14:textId="77777777" w:rsidR="00CC020D" w:rsidRPr="0053477E" w:rsidRDefault="00CC020D" w:rsidP="00C02D2C">
            <w:pPr>
              <w:pStyle w:val="rowtabella0"/>
              <w:jc w:val="center"/>
              <w:rPr>
                <w:color w:val="002060"/>
              </w:rPr>
            </w:pPr>
            <w:r w:rsidRPr="0053477E">
              <w:rPr>
                <w:color w:val="002060"/>
              </w:rPr>
              <w:t>0</w:t>
            </w:r>
          </w:p>
        </w:tc>
      </w:tr>
      <w:tr w:rsidR="00CC020D" w:rsidRPr="0053477E" w14:paraId="5196D3D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993C0" w14:textId="77777777" w:rsidR="00CC020D" w:rsidRPr="0053477E" w:rsidRDefault="00CC020D" w:rsidP="00C02D2C">
            <w:pPr>
              <w:pStyle w:val="rowtabella0"/>
              <w:rPr>
                <w:color w:val="002060"/>
              </w:rPr>
            </w:pPr>
            <w:r w:rsidRPr="0053477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3486"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B14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C36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60D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262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2873"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7BAD"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62A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9376" w14:textId="77777777" w:rsidR="00CC020D" w:rsidRPr="0053477E" w:rsidRDefault="00CC020D" w:rsidP="00C02D2C">
            <w:pPr>
              <w:pStyle w:val="rowtabella0"/>
              <w:jc w:val="center"/>
              <w:rPr>
                <w:color w:val="002060"/>
              </w:rPr>
            </w:pPr>
            <w:r w:rsidRPr="0053477E">
              <w:rPr>
                <w:color w:val="002060"/>
              </w:rPr>
              <w:t>0</w:t>
            </w:r>
          </w:p>
        </w:tc>
      </w:tr>
      <w:tr w:rsidR="00CC020D" w:rsidRPr="0053477E" w14:paraId="6DA124B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97489" w14:textId="77777777" w:rsidR="00CC020D" w:rsidRPr="0053477E" w:rsidRDefault="00CC020D" w:rsidP="00C02D2C">
            <w:pPr>
              <w:pStyle w:val="rowtabella0"/>
              <w:rPr>
                <w:color w:val="002060"/>
              </w:rPr>
            </w:pPr>
            <w:r w:rsidRPr="005347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83A8"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C6B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DF3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925F"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477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6AE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3055"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211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6511" w14:textId="77777777" w:rsidR="00CC020D" w:rsidRPr="0053477E" w:rsidRDefault="00CC020D" w:rsidP="00C02D2C">
            <w:pPr>
              <w:pStyle w:val="rowtabella0"/>
              <w:jc w:val="center"/>
              <w:rPr>
                <w:color w:val="002060"/>
              </w:rPr>
            </w:pPr>
            <w:r w:rsidRPr="0053477E">
              <w:rPr>
                <w:color w:val="002060"/>
              </w:rPr>
              <w:t>0</w:t>
            </w:r>
          </w:p>
        </w:tc>
      </w:tr>
      <w:tr w:rsidR="00CC020D" w:rsidRPr="0053477E" w14:paraId="5A0EE08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ACE75" w14:textId="77777777" w:rsidR="00CC020D" w:rsidRPr="0053477E" w:rsidRDefault="00CC020D" w:rsidP="00C02D2C">
            <w:pPr>
              <w:pStyle w:val="rowtabella0"/>
              <w:rPr>
                <w:color w:val="002060"/>
              </w:rPr>
            </w:pPr>
            <w:r w:rsidRPr="0053477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4514"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03A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136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57C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BB4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2C92"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A319"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C98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0D66" w14:textId="77777777" w:rsidR="00CC020D" w:rsidRPr="0053477E" w:rsidRDefault="00CC020D" w:rsidP="00C02D2C">
            <w:pPr>
              <w:pStyle w:val="rowtabella0"/>
              <w:jc w:val="center"/>
              <w:rPr>
                <w:color w:val="002060"/>
              </w:rPr>
            </w:pPr>
            <w:r w:rsidRPr="0053477E">
              <w:rPr>
                <w:color w:val="002060"/>
              </w:rPr>
              <w:t>0</w:t>
            </w:r>
          </w:p>
        </w:tc>
      </w:tr>
      <w:tr w:rsidR="00CC020D" w:rsidRPr="0053477E" w14:paraId="4C2C3C4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8E9D9" w14:textId="77777777" w:rsidR="00CC020D" w:rsidRPr="0053477E" w:rsidRDefault="00CC020D" w:rsidP="00C02D2C">
            <w:pPr>
              <w:pStyle w:val="rowtabella0"/>
              <w:rPr>
                <w:color w:val="002060"/>
              </w:rPr>
            </w:pPr>
            <w:r w:rsidRPr="0053477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E9E5"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DBA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208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E84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FB0F"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2D51"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3F1D"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0857"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AC0C" w14:textId="77777777" w:rsidR="00CC020D" w:rsidRPr="0053477E" w:rsidRDefault="00CC020D" w:rsidP="00C02D2C">
            <w:pPr>
              <w:pStyle w:val="rowtabella0"/>
              <w:jc w:val="center"/>
              <w:rPr>
                <w:color w:val="002060"/>
              </w:rPr>
            </w:pPr>
            <w:r w:rsidRPr="0053477E">
              <w:rPr>
                <w:color w:val="002060"/>
              </w:rPr>
              <w:t>0</w:t>
            </w:r>
          </w:p>
        </w:tc>
      </w:tr>
      <w:tr w:rsidR="00CC020D" w:rsidRPr="0053477E" w14:paraId="16647C4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12344" w14:textId="77777777" w:rsidR="00CC020D" w:rsidRPr="0053477E" w:rsidRDefault="00CC020D" w:rsidP="00C02D2C">
            <w:pPr>
              <w:pStyle w:val="rowtabella0"/>
              <w:rPr>
                <w:color w:val="002060"/>
              </w:rPr>
            </w:pPr>
            <w:r w:rsidRPr="0053477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DFB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2F0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D3F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DD0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47E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8A23"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1CE3"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DE7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9B2B" w14:textId="77777777" w:rsidR="00CC020D" w:rsidRPr="0053477E" w:rsidRDefault="00CC020D" w:rsidP="00C02D2C">
            <w:pPr>
              <w:pStyle w:val="rowtabella0"/>
              <w:jc w:val="center"/>
              <w:rPr>
                <w:color w:val="002060"/>
              </w:rPr>
            </w:pPr>
            <w:r w:rsidRPr="0053477E">
              <w:rPr>
                <w:color w:val="002060"/>
              </w:rPr>
              <w:t>0</w:t>
            </w:r>
          </w:p>
        </w:tc>
      </w:tr>
      <w:tr w:rsidR="00CC020D" w:rsidRPr="0053477E" w14:paraId="3056744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006A9" w14:textId="77777777" w:rsidR="00CC020D" w:rsidRPr="0053477E" w:rsidRDefault="00CC020D" w:rsidP="00C02D2C">
            <w:pPr>
              <w:pStyle w:val="rowtabella0"/>
              <w:rPr>
                <w:color w:val="002060"/>
              </w:rPr>
            </w:pPr>
            <w:r w:rsidRPr="005347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3F9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2E3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D95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48F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7F8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0B3A"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77DB"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C07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2A2A" w14:textId="77777777" w:rsidR="00CC020D" w:rsidRPr="0053477E" w:rsidRDefault="00CC020D" w:rsidP="00C02D2C">
            <w:pPr>
              <w:pStyle w:val="rowtabella0"/>
              <w:jc w:val="center"/>
              <w:rPr>
                <w:color w:val="002060"/>
              </w:rPr>
            </w:pPr>
            <w:r w:rsidRPr="0053477E">
              <w:rPr>
                <w:color w:val="002060"/>
              </w:rPr>
              <w:t>0</w:t>
            </w:r>
          </w:p>
        </w:tc>
      </w:tr>
      <w:tr w:rsidR="00CC020D" w:rsidRPr="0053477E" w14:paraId="7409FF8E"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7E510" w14:textId="77777777" w:rsidR="00CC020D" w:rsidRPr="0053477E" w:rsidRDefault="00CC020D" w:rsidP="00C02D2C">
            <w:pPr>
              <w:pStyle w:val="rowtabella0"/>
              <w:rPr>
                <w:color w:val="002060"/>
              </w:rPr>
            </w:pPr>
            <w:r w:rsidRPr="0053477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A12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54D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A9F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6DD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6830"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AAD1"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E24E"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892A"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E2AD" w14:textId="77777777" w:rsidR="00CC020D" w:rsidRPr="0053477E" w:rsidRDefault="00CC020D" w:rsidP="00C02D2C">
            <w:pPr>
              <w:pStyle w:val="rowtabella0"/>
              <w:jc w:val="center"/>
              <w:rPr>
                <w:color w:val="002060"/>
              </w:rPr>
            </w:pPr>
            <w:r w:rsidRPr="0053477E">
              <w:rPr>
                <w:color w:val="002060"/>
              </w:rPr>
              <w:t>0</w:t>
            </w:r>
          </w:p>
        </w:tc>
      </w:tr>
    </w:tbl>
    <w:p w14:paraId="3E9DDC67" w14:textId="77777777" w:rsidR="00CC020D" w:rsidRPr="0053477E" w:rsidRDefault="00CC020D" w:rsidP="00CC020D">
      <w:pPr>
        <w:pStyle w:val="breakline"/>
        <w:rPr>
          <w:rFonts w:eastAsiaTheme="minorEastAsia"/>
          <w:color w:val="002060"/>
        </w:rPr>
      </w:pPr>
    </w:p>
    <w:p w14:paraId="491D31F6" w14:textId="77777777" w:rsidR="00CC020D" w:rsidRPr="0053477E" w:rsidRDefault="00CC020D" w:rsidP="00CC020D">
      <w:pPr>
        <w:pStyle w:val="breakline"/>
        <w:rPr>
          <w:color w:val="002060"/>
        </w:rPr>
      </w:pPr>
    </w:p>
    <w:p w14:paraId="00127C58" w14:textId="77777777" w:rsidR="00CC020D" w:rsidRPr="0053477E" w:rsidRDefault="00CC020D" w:rsidP="00CC020D">
      <w:pPr>
        <w:pStyle w:val="sottotitolocampionato10"/>
        <w:rPr>
          <w:color w:val="002060"/>
        </w:rPr>
      </w:pPr>
      <w:r w:rsidRPr="005347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4D9406D7"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8E481"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0CF9"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60FB"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663B1"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B2877"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C0253"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1DA41"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EE0FB"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9E736"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7B6FD" w14:textId="77777777" w:rsidR="00CC020D" w:rsidRPr="0053477E" w:rsidRDefault="00CC020D" w:rsidP="00C02D2C">
            <w:pPr>
              <w:pStyle w:val="headertabella0"/>
              <w:rPr>
                <w:color w:val="002060"/>
              </w:rPr>
            </w:pPr>
            <w:r w:rsidRPr="0053477E">
              <w:rPr>
                <w:color w:val="002060"/>
              </w:rPr>
              <w:t>PE</w:t>
            </w:r>
          </w:p>
        </w:tc>
      </w:tr>
      <w:tr w:rsidR="00CC020D" w:rsidRPr="0053477E" w14:paraId="47D54208"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D7348E" w14:textId="77777777" w:rsidR="00CC020D" w:rsidRPr="0053477E" w:rsidRDefault="00CC020D" w:rsidP="00C02D2C">
            <w:pPr>
              <w:pStyle w:val="rowtabella0"/>
              <w:rPr>
                <w:color w:val="002060"/>
              </w:rPr>
            </w:pPr>
            <w:r w:rsidRPr="0053477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0C3E"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8C8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EC8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012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264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CF67" w14:textId="77777777" w:rsidR="00CC020D" w:rsidRPr="0053477E" w:rsidRDefault="00CC020D" w:rsidP="00C02D2C">
            <w:pPr>
              <w:pStyle w:val="rowtabella0"/>
              <w:jc w:val="center"/>
              <w:rPr>
                <w:color w:val="002060"/>
              </w:rPr>
            </w:pPr>
            <w:r w:rsidRPr="005347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6DF1"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BA5A"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D5A6" w14:textId="77777777" w:rsidR="00CC020D" w:rsidRPr="0053477E" w:rsidRDefault="00CC020D" w:rsidP="00C02D2C">
            <w:pPr>
              <w:pStyle w:val="rowtabella0"/>
              <w:jc w:val="center"/>
              <w:rPr>
                <w:color w:val="002060"/>
              </w:rPr>
            </w:pPr>
            <w:r w:rsidRPr="0053477E">
              <w:rPr>
                <w:color w:val="002060"/>
              </w:rPr>
              <w:t>0</w:t>
            </w:r>
          </w:p>
        </w:tc>
      </w:tr>
      <w:tr w:rsidR="00CC020D" w:rsidRPr="0053477E" w14:paraId="11EB7C8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30924" w14:textId="77777777" w:rsidR="00CC020D" w:rsidRPr="0053477E" w:rsidRDefault="00CC020D" w:rsidP="00C02D2C">
            <w:pPr>
              <w:pStyle w:val="rowtabella0"/>
              <w:rPr>
                <w:color w:val="002060"/>
              </w:rPr>
            </w:pPr>
            <w:r w:rsidRPr="0053477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9AEC"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185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9BD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957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D4D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E5D8"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499D"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E413"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9726" w14:textId="77777777" w:rsidR="00CC020D" w:rsidRPr="0053477E" w:rsidRDefault="00CC020D" w:rsidP="00C02D2C">
            <w:pPr>
              <w:pStyle w:val="rowtabella0"/>
              <w:jc w:val="center"/>
              <w:rPr>
                <w:color w:val="002060"/>
              </w:rPr>
            </w:pPr>
            <w:r w:rsidRPr="0053477E">
              <w:rPr>
                <w:color w:val="002060"/>
              </w:rPr>
              <w:t>0</w:t>
            </w:r>
          </w:p>
        </w:tc>
      </w:tr>
      <w:tr w:rsidR="00CC020D" w:rsidRPr="0053477E" w14:paraId="095BB1D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4F3EE" w14:textId="77777777" w:rsidR="00CC020D" w:rsidRPr="0053477E" w:rsidRDefault="00CC020D" w:rsidP="00C02D2C">
            <w:pPr>
              <w:pStyle w:val="rowtabella0"/>
              <w:rPr>
                <w:color w:val="002060"/>
              </w:rPr>
            </w:pPr>
            <w:r w:rsidRPr="0053477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9D5E"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09E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765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4FD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8E5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81A4"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5416"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8BDC"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455C7" w14:textId="77777777" w:rsidR="00CC020D" w:rsidRPr="0053477E" w:rsidRDefault="00CC020D" w:rsidP="00C02D2C">
            <w:pPr>
              <w:pStyle w:val="rowtabella0"/>
              <w:jc w:val="center"/>
              <w:rPr>
                <w:color w:val="002060"/>
              </w:rPr>
            </w:pPr>
            <w:r w:rsidRPr="0053477E">
              <w:rPr>
                <w:color w:val="002060"/>
              </w:rPr>
              <w:t>0</w:t>
            </w:r>
          </w:p>
        </w:tc>
      </w:tr>
      <w:tr w:rsidR="00CC020D" w:rsidRPr="0053477E" w14:paraId="60B2652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2A3A8" w14:textId="77777777" w:rsidR="00CC020D" w:rsidRPr="0053477E" w:rsidRDefault="00CC020D" w:rsidP="00C02D2C">
            <w:pPr>
              <w:pStyle w:val="rowtabella0"/>
              <w:rPr>
                <w:color w:val="002060"/>
              </w:rPr>
            </w:pPr>
            <w:r w:rsidRPr="0053477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24FE"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109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704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A5A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3C3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3B85"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0FE4"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8EF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A493" w14:textId="77777777" w:rsidR="00CC020D" w:rsidRPr="0053477E" w:rsidRDefault="00CC020D" w:rsidP="00C02D2C">
            <w:pPr>
              <w:pStyle w:val="rowtabella0"/>
              <w:jc w:val="center"/>
              <w:rPr>
                <w:color w:val="002060"/>
              </w:rPr>
            </w:pPr>
            <w:r w:rsidRPr="0053477E">
              <w:rPr>
                <w:color w:val="002060"/>
              </w:rPr>
              <w:t>0</w:t>
            </w:r>
          </w:p>
        </w:tc>
      </w:tr>
      <w:tr w:rsidR="00CC020D" w:rsidRPr="0053477E" w14:paraId="4BAC741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E9900" w14:textId="77777777" w:rsidR="00CC020D" w:rsidRPr="0053477E" w:rsidRDefault="00CC020D" w:rsidP="00C02D2C">
            <w:pPr>
              <w:pStyle w:val="rowtabella0"/>
              <w:rPr>
                <w:color w:val="002060"/>
              </w:rPr>
            </w:pPr>
            <w:r w:rsidRPr="0053477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7210"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9A3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17F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D68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7A18"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B306"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D1E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A9BD"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7AF1"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4E82A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EC95C" w14:textId="77777777" w:rsidR="00CC020D" w:rsidRPr="0053477E" w:rsidRDefault="00CC020D" w:rsidP="00C02D2C">
            <w:pPr>
              <w:pStyle w:val="rowtabella0"/>
              <w:rPr>
                <w:color w:val="002060"/>
              </w:rPr>
            </w:pPr>
            <w:r w:rsidRPr="0053477E">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A5F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C80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4DD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269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8DF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D4F0"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A201"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B74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4AD3" w14:textId="77777777" w:rsidR="00CC020D" w:rsidRPr="0053477E" w:rsidRDefault="00CC020D" w:rsidP="00C02D2C">
            <w:pPr>
              <w:pStyle w:val="rowtabella0"/>
              <w:jc w:val="center"/>
              <w:rPr>
                <w:color w:val="002060"/>
              </w:rPr>
            </w:pPr>
            <w:r w:rsidRPr="0053477E">
              <w:rPr>
                <w:color w:val="002060"/>
              </w:rPr>
              <w:t>0</w:t>
            </w:r>
          </w:p>
        </w:tc>
      </w:tr>
      <w:tr w:rsidR="00CC020D" w:rsidRPr="0053477E" w14:paraId="6C95081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72034" w14:textId="77777777" w:rsidR="00CC020D" w:rsidRPr="0053477E" w:rsidRDefault="00CC020D" w:rsidP="00C02D2C">
            <w:pPr>
              <w:pStyle w:val="rowtabella0"/>
              <w:rPr>
                <w:color w:val="002060"/>
              </w:rPr>
            </w:pPr>
            <w:r w:rsidRPr="005347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3513"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C6A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1F8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30E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ED44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4AAE"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CE3B"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58D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2A49" w14:textId="77777777" w:rsidR="00CC020D" w:rsidRPr="0053477E" w:rsidRDefault="00CC020D" w:rsidP="00C02D2C">
            <w:pPr>
              <w:pStyle w:val="rowtabella0"/>
              <w:jc w:val="center"/>
              <w:rPr>
                <w:color w:val="002060"/>
              </w:rPr>
            </w:pPr>
            <w:r w:rsidRPr="0053477E">
              <w:rPr>
                <w:color w:val="002060"/>
              </w:rPr>
              <w:t>0</w:t>
            </w:r>
          </w:p>
        </w:tc>
      </w:tr>
      <w:tr w:rsidR="00CC020D" w:rsidRPr="0053477E" w14:paraId="2FD17EB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58E67" w14:textId="77777777" w:rsidR="00CC020D" w:rsidRPr="0053477E" w:rsidRDefault="00CC020D" w:rsidP="00C02D2C">
            <w:pPr>
              <w:pStyle w:val="rowtabella0"/>
              <w:rPr>
                <w:color w:val="002060"/>
              </w:rPr>
            </w:pPr>
            <w:r w:rsidRPr="005347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CE53"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15E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166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5A2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E00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7624"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2310"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EA83"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8B4B" w14:textId="77777777" w:rsidR="00CC020D" w:rsidRPr="0053477E" w:rsidRDefault="00CC020D" w:rsidP="00C02D2C">
            <w:pPr>
              <w:pStyle w:val="rowtabella0"/>
              <w:jc w:val="center"/>
              <w:rPr>
                <w:color w:val="002060"/>
              </w:rPr>
            </w:pPr>
            <w:r w:rsidRPr="0053477E">
              <w:rPr>
                <w:color w:val="002060"/>
              </w:rPr>
              <w:t>0</w:t>
            </w:r>
          </w:p>
        </w:tc>
      </w:tr>
      <w:tr w:rsidR="00CC020D" w:rsidRPr="0053477E" w14:paraId="4ED06B4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6C404" w14:textId="77777777" w:rsidR="00CC020D" w:rsidRPr="0053477E" w:rsidRDefault="00CC020D" w:rsidP="00C02D2C">
            <w:pPr>
              <w:pStyle w:val="rowtabella0"/>
              <w:rPr>
                <w:color w:val="002060"/>
              </w:rPr>
            </w:pPr>
            <w:r w:rsidRPr="0053477E">
              <w:rPr>
                <w:color w:val="002060"/>
              </w:rPr>
              <w:t xml:space="preserve">POL.D. </w:t>
            </w:r>
            <w:proofErr w:type="gramStart"/>
            <w:r w:rsidRPr="0053477E">
              <w:rPr>
                <w:color w:val="002060"/>
              </w:rPr>
              <w:t>U.MANDOLESI</w:t>
            </w:r>
            <w:proofErr w:type="gramEnd"/>
            <w:r w:rsidRPr="0053477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944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9AC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3588"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848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603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8735"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A756"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791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4217" w14:textId="77777777" w:rsidR="00CC020D" w:rsidRPr="0053477E" w:rsidRDefault="00CC020D" w:rsidP="00C02D2C">
            <w:pPr>
              <w:pStyle w:val="rowtabella0"/>
              <w:jc w:val="center"/>
              <w:rPr>
                <w:color w:val="002060"/>
              </w:rPr>
            </w:pPr>
            <w:r w:rsidRPr="0053477E">
              <w:rPr>
                <w:color w:val="002060"/>
              </w:rPr>
              <w:t>0</w:t>
            </w:r>
          </w:p>
        </w:tc>
      </w:tr>
      <w:tr w:rsidR="00CC020D" w:rsidRPr="0053477E" w14:paraId="714A8CD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09DF9" w14:textId="77777777" w:rsidR="00CC020D" w:rsidRPr="0053477E" w:rsidRDefault="00CC020D" w:rsidP="00C02D2C">
            <w:pPr>
              <w:pStyle w:val="rowtabella0"/>
              <w:rPr>
                <w:color w:val="002060"/>
              </w:rPr>
            </w:pPr>
            <w:r w:rsidRPr="005347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13C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92B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CB9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B6B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956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3AC1"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C9B7"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55E3"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A83A" w14:textId="77777777" w:rsidR="00CC020D" w:rsidRPr="0053477E" w:rsidRDefault="00CC020D" w:rsidP="00C02D2C">
            <w:pPr>
              <w:pStyle w:val="rowtabella0"/>
              <w:jc w:val="center"/>
              <w:rPr>
                <w:color w:val="002060"/>
              </w:rPr>
            </w:pPr>
            <w:r w:rsidRPr="0053477E">
              <w:rPr>
                <w:color w:val="002060"/>
              </w:rPr>
              <w:t>0</w:t>
            </w:r>
          </w:p>
        </w:tc>
      </w:tr>
      <w:tr w:rsidR="00CC020D" w:rsidRPr="0053477E" w14:paraId="6B0405B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9F0CA" w14:textId="77777777" w:rsidR="00CC020D" w:rsidRPr="0053477E" w:rsidRDefault="00CC020D" w:rsidP="00C02D2C">
            <w:pPr>
              <w:pStyle w:val="rowtabella0"/>
              <w:rPr>
                <w:color w:val="002060"/>
                <w:lang w:val="es-ES"/>
              </w:rPr>
            </w:pPr>
            <w:r w:rsidRPr="0053477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69C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A19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42ED"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377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BBD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ADA7"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CB7E"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62F0"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5394" w14:textId="77777777" w:rsidR="00CC020D" w:rsidRPr="0053477E" w:rsidRDefault="00CC020D" w:rsidP="00C02D2C">
            <w:pPr>
              <w:pStyle w:val="rowtabella0"/>
              <w:jc w:val="center"/>
              <w:rPr>
                <w:color w:val="002060"/>
              </w:rPr>
            </w:pPr>
            <w:r w:rsidRPr="0053477E">
              <w:rPr>
                <w:color w:val="002060"/>
              </w:rPr>
              <w:t>0</w:t>
            </w:r>
          </w:p>
        </w:tc>
      </w:tr>
      <w:tr w:rsidR="00CC020D" w:rsidRPr="0053477E" w14:paraId="0B1DDB6B"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B4898" w14:textId="77777777" w:rsidR="00CC020D" w:rsidRPr="0053477E" w:rsidRDefault="00CC020D" w:rsidP="00C02D2C">
            <w:pPr>
              <w:pStyle w:val="rowtabella0"/>
              <w:rPr>
                <w:color w:val="002060"/>
                <w:lang w:val="es-ES"/>
              </w:rPr>
            </w:pPr>
            <w:r w:rsidRPr="0053477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BB4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2DE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60C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43B9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B10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051A"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BE4A" w14:textId="77777777" w:rsidR="00CC020D" w:rsidRPr="0053477E" w:rsidRDefault="00CC020D" w:rsidP="00C02D2C">
            <w:pPr>
              <w:pStyle w:val="rowtabella0"/>
              <w:jc w:val="center"/>
              <w:rPr>
                <w:color w:val="002060"/>
              </w:rPr>
            </w:pPr>
            <w:r w:rsidRPr="005347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02DC"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93EE" w14:textId="77777777" w:rsidR="00CC020D" w:rsidRPr="0053477E" w:rsidRDefault="00CC020D" w:rsidP="00C02D2C">
            <w:pPr>
              <w:pStyle w:val="rowtabella0"/>
              <w:jc w:val="center"/>
              <w:rPr>
                <w:color w:val="002060"/>
              </w:rPr>
            </w:pPr>
            <w:r w:rsidRPr="0053477E">
              <w:rPr>
                <w:color w:val="002060"/>
              </w:rPr>
              <w:t>0</w:t>
            </w:r>
          </w:p>
        </w:tc>
      </w:tr>
    </w:tbl>
    <w:p w14:paraId="13775611" w14:textId="77777777" w:rsidR="00CC020D" w:rsidRDefault="00CC020D" w:rsidP="00CC020D">
      <w:pPr>
        <w:pStyle w:val="breakline"/>
        <w:rPr>
          <w:color w:val="002060"/>
        </w:rPr>
      </w:pPr>
    </w:p>
    <w:p w14:paraId="642D7482" w14:textId="77777777" w:rsidR="00CC020D" w:rsidRPr="0053477E" w:rsidRDefault="00CC020D" w:rsidP="00CC020D">
      <w:pPr>
        <w:pStyle w:val="titoloprinc0"/>
        <w:rPr>
          <w:color w:val="002060"/>
        </w:rPr>
      </w:pPr>
      <w:r>
        <w:rPr>
          <w:color w:val="002060"/>
        </w:rPr>
        <w:t>PROGRAMMA GARE</w:t>
      </w:r>
    </w:p>
    <w:p w14:paraId="3EDB911E" w14:textId="77777777" w:rsidR="00CC020D" w:rsidRDefault="00CC020D" w:rsidP="00CC020D">
      <w:pPr>
        <w:pStyle w:val="breakline"/>
        <w:rPr>
          <w:color w:val="002060"/>
        </w:rPr>
      </w:pPr>
    </w:p>
    <w:p w14:paraId="085B0956" w14:textId="77777777" w:rsidR="00CC020D" w:rsidRPr="00430781" w:rsidRDefault="00CC020D" w:rsidP="00CC020D">
      <w:pPr>
        <w:pStyle w:val="sottotitolocampionato10"/>
        <w:rPr>
          <w:color w:val="002060"/>
        </w:rPr>
      </w:pPr>
      <w:r w:rsidRPr="0043078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78"/>
        <w:gridCol w:w="1553"/>
        <w:gridCol w:w="1551"/>
      </w:tblGrid>
      <w:tr w:rsidR="00CC020D" w:rsidRPr="00430781" w14:paraId="6F40EE95"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1EF20"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F7205"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60A06"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B6AB6"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99C7C"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52F1E"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D6538"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3E967B1D"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DB0C8" w14:textId="77777777" w:rsidR="00CC020D" w:rsidRPr="00430781" w:rsidRDefault="00CC020D" w:rsidP="00C02D2C">
            <w:pPr>
              <w:pStyle w:val="rowtabella0"/>
              <w:rPr>
                <w:color w:val="002060"/>
              </w:rPr>
            </w:pPr>
            <w:r w:rsidRPr="00430781">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3BCCE" w14:textId="77777777" w:rsidR="00CC020D" w:rsidRPr="00430781" w:rsidRDefault="00CC020D" w:rsidP="00C02D2C">
            <w:pPr>
              <w:pStyle w:val="rowtabella0"/>
              <w:rPr>
                <w:color w:val="002060"/>
              </w:rPr>
            </w:pPr>
            <w:r w:rsidRPr="00430781">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EDDA2"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995E7"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870BF" w14:textId="77777777" w:rsidR="00CC020D" w:rsidRPr="00430781" w:rsidRDefault="00CC020D" w:rsidP="00C02D2C">
            <w:pPr>
              <w:pStyle w:val="rowtabella0"/>
              <w:rPr>
                <w:color w:val="002060"/>
              </w:rPr>
            </w:pPr>
            <w:r w:rsidRPr="00430781">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A2136" w14:textId="77777777" w:rsidR="00CC020D" w:rsidRPr="00430781" w:rsidRDefault="00CC020D" w:rsidP="00C02D2C">
            <w:pPr>
              <w:pStyle w:val="rowtabella0"/>
              <w:rPr>
                <w:color w:val="002060"/>
              </w:rPr>
            </w:pPr>
            <w:r w:rsidRPr="00430781">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8D594" w14:textId="77777777" w:rsidR="00CC020D" w:rsidRPr="00430781" w:rsidRDefault="00CC020D" w:rsidP="00C02D2C">
            <w:pPr>
              <w:pStyle w:val="rowtabella0"/>
              <w:rPr>
                <w:color w:val="002060"/>
              </w:rPr>
            </w:pPr>
            <w:r w:rsidRPr="00430781">
              <w:rPr>
                <w:color w:val="002060"/>
              </w:rPr>
              <w:t>VIA ROSSINI</w:t>
            </w:r>
          </w:p>
        </w:tc>
      </w:tr>
      <w:tr w:rsidR="00CC020D" w:rsidRPr="00430781" w14:paraId="5E0AE55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FDD40A" w14:textId="77777777" w:rsidR="00CC020D" w:rsidRPr="00430781" w:rsidRDefault="00CC020D" w:rsidP="00C02D2C">
            <w:pPr>
              <w:pStyle w:val="rowtabella0"/>
              <w:rPr>
                <w:color w:val="002060"/>
              </w:rPr>
            </w:pPr>
            <w:proofErr w:type="gramStart"/>
            <w:r w:rsidRPr="00430781">
              <w:rPr>
                <w:color w:val="002060"/>
              </w:rPr>
              <w:t>CITTA</w:t>
            </w:r>
            <w:proofErr w:type="gramEnd"/>
            <w:r w:rsidRPr="00430781">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C4890" w14:textId="77777777" w:rsidR="00CC020D" w:rsidRPr="00430781" w:rsidRDefault="00CC020D" w:rsidP="00C02D2C">
            <w:pPr>
              <w:pStyle w:val="rowtabella0"/>
              <w:rPr>
                <w:color w:val="002060"/>
              </w:rPr>
            </w:pPr>
            <w:r w:rsidRPr="0043078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8C0B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45DE76"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40E44" w14:textId="77777777" w:rsidR="00CC020D" w:rsidRPr="00430781" w:rsidRDefault="00CC020D" w:rsidP="00C02D2C">
            <w:pPr>
              <w:pStyle w:val="rowtabella0"/>
              <w:rPr>
                <w:color w:val="002060"/>
              </w:rPr>
            </w:pPr>
            <w:r w:rsidRPr="00430781">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53FF6D" w14:textId="77777777" w:rsidR="00CC020D" w:rsidRPr="00430781" w:rsidRDefault="00CC020D" w:rsidP="00C02D2C">
            <w:pPr>
              <w:pStyle w:val="rowtabella0"/>
              <w:rPr>
                <w:color w:val="002060"/>
              </w:rPr>
            </w:pPr>
            <w:r w:rsidRPr="0043078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ABF54" w14:textId="77777777" w:rsidR="00CC020D" w:rsidRPr="00430781" w:rsidRDefault="00CC020D" w:rsidP="00C02D2C">
            <w:pPr>
              <w:pStyle w:val="rowtabella0"/>
              <w:rPr>
                <w:color w:val="002060"/>
              </w:rPr>
            </w:pPr>
            <w:r w:rsidRPr="00430781">
              <w:rPr>
                <w:color w:val="002060"/>
              </w:rPr>
              <w:t>VIA MATTEOTTI</w:t>
            </w:r>
          </w:p>
        </w:tc>
      </w:tr>
      <w:tr w:rsidR="00CC020D" w:rsidRPr="00430781" w14:paraId="56F8950E"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0CFCC4" w14:textId="77777777" w:rsidR="00CC020D" w:rsidRPr="00430781" w:rsidRDefault="00CC020D" w:rsidP="00C02D2C">
            <w:pPr>
              <w:pStyle w:val="rowtabella0"/>
              <w:rPr>
                <w:color w:val="002060"/>
              </w:rPr>
            </w:pPr>
            <w:r w:rsidRPr="00430781">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49D3F5" w14:textId="77777777" w:rsidR="00CC020D" w:rsidRPr="00430781" w:rsidRDefault="00CC020D" w:rsidP="00C02D2C">
            <w:pPr>
              <w:pStyle w:val="rowtabella0"/>
              <w:rPr>
                <w:color w:val="002060"/>
              </w:rPr>
            </w:pPr>
            <w:r w:rsidRPr="00430781">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50EEF"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2AB1C1"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2052B" w14:textId="77777777" w:rsidR="00CC020D" w:rsidRPr="00430781" w:rsidRDefault="00CC020D" w:rsidP="00C02D2C">
            <w:pPr>
              <w:pStyle w:val="rowtabella0"/>
              <w:rPr>
                <w:color w:val="002060"/>
              </w:rPr>
            </w:pPr>
            <w:r w:rsidRPr="00430781">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D041C" w14:textId="77777777" w:rsidR="00CC020D" w:rsidRPr="00430781" w:rsidRDefault="00CC020D" w:rsidP="00C02D2C">
            <w:pPr>
              <w:pStyle w:val="rowtabella0"/>
              <w:rPr>
                <w:color w:val="002060"/>
              </w:rPr>
            </w:pPr>
            <w:r w:rsidRPr="00430781">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37693" w14:textId="77777777" w:rsidR="00CC020D" w:rsidRPr="00430781" w:rsidRDefault="00CC020D" w:rsidP="00C02D2C">
            <w:pPr>
              <w:pStyle w:val="rowtabella0"/>
              <w:rPr>
                <w:color w:val="002060"/>
              </w:rPr>
            </w:pPr>
            <w:r w:rsidRPr="00430781">
              <w:rPr>
                <w:color w:val="002060"/>
              </w:rPr>
              <w:t>VIA IV NOVEMBRE</w:t>
            </w:r>
          </w:p>
        </w:tc>
      </w:tr>
      <w:tr w:rsidR="00CC020D" w:rsidRPr="00430781" w14:paraId="05FA69A9"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7B2803" w14:textId="77777777" w:rsidR="00CC020D" w:rsidRPr="00430781" w:rsidRDefault="00CC020D" w:rsidP="00C02D2C">
            <w:pPr>
              <w:pStyle w:val="rowtabella0"/>
              <w:rPr>
                <w:color w:val="002060"/>
              </w:rPr>
            </w:pPr>
            <w:r w:rsidRPr="00430781">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AB11D" w14:textId="77777777" w:rsidR="00CC020D" w:rsidRPr="00430781" w:rsidRDefault="00CC020D" w:rsidP="00C02D2C">
            <w:pPr>
              <w:pStyle w:val="rowtabella0"/>
              <w:rPr>
                <w:color w:val="002060"/>
              </w:rPr>
            </w:pPr>
            <w:r w:rsidRPr="00430781">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97DF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D1BA01"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D99355" w14:textId="77777777" w:rsidR="00CC020D" w:rsidRPr="00430781" w:rsidRDefault="00CC020D" w:rsidP="00C02D2C">
            <w:pPr>
              <w:pStyle w:val="rowtabella0"/>
              <w:rPr>
                <w:color w:val="002060"/>
              </w:rPr>
            </w:pPr>
            <w:r w:rsidRPr="00430781">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5C49F" w14:textId="77777777" w:rsidR="00CC020D" w:rsidRPr="00430781" w:rsidRDefault="00CC020D" w:rsidP="00C02D2C">
            <w:pPr>
              <w:pStyle w:val="rowtabella0"/>
              <w:rPr>
                <w:color w:val="002060"/>
              </w:rPr>
            </w:pPr>
            <w:r w:rsidRPr="00430781">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4F011" w14:textId="77777777" w:rsidR="00CC020D" w:rsidRPr="00430781" w:rsidRDefault="00CC020D" w:rsidP="00C02D2C">
            <w:pPr>
              <w:pStyle w:val="rowtabella0"/>
              <w:rPr>
                <w:color w:val="002060"/>
              </w:rPr>
            </w:pPr>
            <w:r w:rsidRPr="00430781">
              <w:rPr>
                <w:color w:val="002060"/>
              </w:rPr>
              <w:t>VIA LAGO DI MISURINA</w:t>
            </w:r>
          </w:p>
        </w:tc>
      </w:tr>
      <w:tr w:rsidR="00CC020D" w:rsidRPr="00430781" w14:paraId="342D5788"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B435AF" w14:textId="77777777" w:rsidR="00CC020D" w:rsidRPr="00430781" w:rsidRDefault="00CC020D" w:rsidP="00C02D2C">
            <w:pPr>
              <w:pStyle w:val="rowtabella0"/>
              <w:rPr>
                <w:color w:val="002060"/>
              </w:rPr>
            </w:pPr>
            <w:r w:rsidRPr="00430781">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C6ABF" w14:textId="77777777" w:rsidR="00CC020D" w:rsidRPr="00430781" w:rsidRDefault="00CC020D" w:rsidP="00C02D2C">
            <w:pPr>
              <w:pStyle w:val="rowtabella0"/>
              <w:rPr>
                <w:color w:val="002060"/>
              </w:rPr>
            </w:pPr>
            <w:r w:rsidRPr="00430781">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7D1B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53964"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777FC" w14:textId="77777777" w:rsidR="00CC020D" w:rsidRPr="00430781" w:rsidRDefault="00CC020D" w:rsidP="00C02D2C">
            <w:pPr>
              <w:pStyle w:val="rowtabella0"/>
              <w:rPr>
                <w:color w:val="002060"/>
              </w:rPr>
            </w:pPr>
            <w:r w:rsidRPr="00430781">
              <w:rPr>
                <w:color w:val="002060"/>
              </w:rPr>
              <w:t xml:space="preserve">5454 </w:t>
            </w:r>
            <w:proofErr w:type="gramStart"/>
            <w:r w:rsidRPr="00430781">
              <w:rPr>
                <w:color w:val="002060"/>
              </w:rPr>
              <w:t>C.COPERTO</w:t>
            </w:r>
            <w:proofErr w:type="gramEnd"/>
            <w:r w:rsidRPr="00430781">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2E366" w14:textId="77777777" w:rsidR="00CC020D" w:rsidRPr="00430781" w:rsidRDefault="00CC020D" w:rsidP="00C02D2C">
            <w:pPr>
              <w:pStyle w:val="rowtabella0"/>
              <w:rPr>
                <w:color w:val="002060"/>
              </w:rPr>
            </w:pPr>
            <w:r w:rsidRPr="004307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AACA0" w14:textId="77777777" w:rsidR="00CC020D" w:rsidRPr="00430781" w:rsidRDefault="00CC020D" w:rsidP="00C02D2C">
            <w:pPr>
              <w:pStyle w:val="rowtabella0"/>
              <w:rPr>
                <w:color w:val="002060"/>
              </w:rPr>
            </w:pPr>
            <w:r w:rsidRPr="00430781">
              <w:rPr>
                <w:color w:val="002060"/>
              </w:rPr>
              <w:t>VIA VILLA TOMBARI</w:t>
            </w:r>
          </w:p>
        </w:tc>
      </w:tr>
      <w:tr w:rsidR="00CC020D" w:rsidRPr="00430781" w14:paraId="4C882058"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3DB57" w14:textId="77777777" w:rsidR="00CC020D" w:rsidRPr="00430781" w:rsidRDefault="00CC020D" w:rsidP="00C02D2C">
            <w:pPr>
              <w:pStyle w:val="rowtabella0"/>
              <w:rPr>
                <w:color w:val="002060"/>
              </w:rPr>
            </w:pPr>
            <w:r w:rsidRPr="0043078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277C4" w14:textId="77777777" w:rsidR="00CC020D" w:rsidRPr="00430781" w:rsidRDefault="00CC020D" w:rsidP="00C02D2C">
            <w:pPr>
              <w:pStyle w:val="rowtabella0"/>
              <w:rPr>
                <w:color w:val="002060"/>
              </w:rPr>
            </w:pPr>
            <w:r w:rsidRPr="00430781">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967E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3F09F"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2C63A" w14:textId="77777777" w:rsidR="00CC020D" w:rsidRPr="00430781" w:rsidRDefault="00CC020D" w:rsidP="00C02D2C">
            <w:pPr>
              <w:pStyle w:val="rowtabella0"/>
              <w:rPr>
                <w:color w:val="002060"/>
              </w:rPr>
            </w:pPr>
            <w:r w:rsidRPr="00430781">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B56F9"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42EE7" w14:textId="77777777" w:rsidR="00CC020D" w:rsidRPr="00430781" w:rsidRDefault="00CC020D" w:rsidP="00C02D2C">
            <w:pPr>
              <w:pStyle w:val="rowtabella0"/>
              <w:rPr>
                <w:color w:val="002060"/>
              </w:rPr>
            </w:pPr>
            <w:r w:rsidRPr="00430781">
              <w:rPr>
                <w:color w:val="002060"/>
              </w:rPr>
              <w:t>VIA PETRARCA</w:t>
            </w:r>
          </w:p>
        </w:tc>
      </w:tr>
    </w:tbl>
    <w:p w14:paraId="1D4DB44D" w14:textId="77777777" w:rsidR="00CC020D" w:rsidRPr="00430781" w:rsidRDefault="00CC020D" w:rsidP="00CC020D">
      <w:pPr>
        <w:pStyle w:val="breakline"/>
        <w:rPr>
          <w:rFonts w:eastAsiaTheme="minorEastAsia"/>
          <w:color w:val="002060"/>
        </w:rPr>
      </w:pPr>
    </w:p>
    <w:p w14:paraId="490AA9C4" w14:textId="77777777" w:rsidR="00CC020D" w:rsidRPr="00430781" w:rsidRDefault="00CC020D" w:rsidP="00CC020D">
      <w:pPr>
        <w:pStyle w:val="breakline"/>
        <w:rPr>
          <w:color w:val="002060"/>
        </w:rPr>
      </w:pPr>
    </w:p>
    <w:p w14:paraId="391F9C18" w14:textId="77777777" w:rsidR="00CC020D" w:rsidRPr="00430781" w:rsidRDefault="00CC020D" w:rsidP="00CC020D">
      <w:pPr>
        <w:pStyle w:val="breakline"/>
        <w:rPr>
          <w:color w:val="002060"/>
        </w:rPr>
      </w:pPr>
    </w:p>
    <w:p w14:paraId="0CB42109" w14:textId="77777777" w:rsidR="00CC020D" w:rsidRPr="00430781" w:rsidRDefault="00CC020D" w:rsidP="00CC020D">
      <w:pPr>
        <w:pStyle w:val="sottotitolocampionato10"/>
        <w:rPr>
          <w:color w:val="002060"/>
        </w:rPr>
      </w:pPr>
      <w:r w:rsidRPr="0043078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1"/>
        <w:gridCol w:w="385"/>
        <w:gridCol w:w="898"/>
        <w:gridCol w:w="1199"/>
        <w:gridCol w:w="1554"/>
        <w:gridCol w:w="1551"/>
      </w:tblGrid>
      <w:tr w:rsidR="00CC020D" w:rsidRPr="00430781" w14:paraId="0A97C994"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4015A"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4C48C"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4E33D"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E4D5C"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AB716"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E99B6"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BC956"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7ADB69B0"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CE45D" w14:textId="77777777" w:rsidR="00CC020D" w:rsidRPr="00430781" w:rsidRDefault="00CC020D" w:rsidP="00C02D2C">
            <w:pPr>
              <w:pStyle w:val="rowtabella0"/>
              <w:rPr>
                <w:color w:val="002060"/>
              </w:rPr>
            </w:pPr>
            <w:r w:rsidRPr="00430781">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1CD6D" w14:textId="77777777" w:rsidR="00CC020D" w:rsidRPr="00430781" w:rsidRDefault="00CC020D" w:rsidP="00C02D2C">
            <w:pPr>
              <w:pStyle w:val="rowtabella0"/>
              <w:rPr>
                <w:color w:val="002060"/>
              </w:rPr>
            </w:pPr>
            <w:r w:rsidRPr="0043078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2C25C"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735B0"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37ADB" w14:textId="77777777" w:rsidR="00CC020D" w:rsidRPr="00430781" w:rsidRDefault="00CC020D" w:rsidP="00C02D2C">
            <w:pPr>
              <w:pStyle w:val="rowtabella0"/>
              <w:rPr>
                <w:color w:val="002060"/>
              </w:rPr>
            </w:pPr>
            <w:r w:rsidRPr="00430781">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CD5D7" w14:textId="77777777" w:rsidR="00CC020D" w:rsidRPr="00430781" w:rsidRDefault="00CC020D" w:rsidP="00C02D2C">
            <w:pPr>
              <w:pStyle w:val="rowtabella0"/>
              <w:rPr>
                <w:color w:val="002060"/>
              </w:rPr>
            </w:pPr>
            <w:r w:rsidRPr="00430781">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44803" w14:textId="77777777" w:rsidR="00CC020D" w:rsidRPr="00430781" w:rsidRDefault="00CC020D" w:rsidP="00C02D2C">
            <w:pPr>
              <w:pStyle w:val="rowtabella0"/>
              <w:rPr>
                <w:color w:val="002060"/>
              </w:rPr>
            </w:pPr>
            <w:r w:rsidRPr="00430781">
              <w:rPr>
                <w:color w:val="002060"/>
              </w:rPr>
              <w:t>VIA DON LUIGI STURZO 4</w:t>
            </w:r>
          </w:p>
        </w:tc>
      </w:tr>
      <w:tr w:rsidR="00CC020D" w:rsidRPr="00430781" w14:paraId="0F07786F"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727388" w14:textId="77777777" w:rsidR="00CC020D" w:rsidRPr="00430781" w:rsidRDefault="00CC020D" w:rsidP="00C02D2C">
            <w:pPr>
              <w:pStyle w:val="rowtabella0"/>
              <w:rPr>
                <w:color w:val="002060"/>
              </w:rPr>
            </w:pPr>
            <w:r w:rsidRPr="00430781">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70625" w14:textId="77777777" w:rsidR="00CC020D" w:rsidRPr="00430781" w:rsidRDefault="00CC020D" w:rsidP="00C02D2C">
            <w:pPr>
              <w:pStyle w:val="rowtabella0"/>
              <w:rPr>
                <w:color w:val="002060"/>
              </w:rPr>
            </w:pPr>
            <w:r w:rsidRPr="00430781">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375D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0C55A7"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3EC960" w14:textId="77777777" w:rsidR="00CC020D" w:rsidRPr="00430781" w:rsidRDefault="00CC020D" w:rsidP="00C02D2C">
            <w:pPr>
              <w:pStyle w:val="rowtabella0"/>
              <w:rPr>
                <w:color w:val="002060"/>
              </w:rPr>
            </w:pPr>
            <w:r w:rsidRPr="0043078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03C52" w14:textId="77777777" w:rsidR="00CC020D" w:rsidRPr="00430781" w:rsidRDefault="00CC020D" w:rsidP="00C02D2C">
            <w:pPr>
              <w:pStyle w:val="rowtabella0"/>
              <w:rPr>
                <w:color w:val="002060"/>
              </w:rPr>
            </w:pPr>
            <w:r w:rsidRPr="0043078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6E477" w14:textId="77777777" w:rsidR="00CC020D" w:rsidRPr="00430781" w:rsidRDefault="00CC020D" w:rsidP="00C02D2C">
            <w:pPr>
              <w:pStyle w:val="rowtabella0"/>
              <w:rPr>
                <w:color w:val="002060"/>
              </w:rPr>
            </w:pPr>
            <w:r w:rsidRPr="00430781">
              <w:rPr>
                <w:color w:val="002060"/>
              </w:rPr>
              <w:t>VIA CERQUATTI</w:t>
            </w:r>
          </w:p>
        </w:tc>
      </w:tr>
      <w:tr w:rsidR="00CC020D" w:rsidRPr="00430781" w14:paraId="7415EB73"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A3ED94" w14:textId="77777777" w:rsidR="00CC020D" w:rsidRPr="00430781" w:rsidRDefault="00CC020D" w:rsidP="00C02D2C">
            <w:pPr>
              <w:pStyle w:val="rowtabella0"/>
              <w:rPr>
                <w:color w:val="002060"/>
              </w:rPr>
            </w:pPr>
            <w:r w:rsidRPr="00430781">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E0389" w14:textId="77777777" w:rsidR="00CC020D" w:rsidRPr="00430781" w:rsidRDefault="00CC020D" w:rsidP="00C02D2C">
            <w:pPr>
              <w:pStyle w:val="rowtabella0"/>
              <w:rPr>
                <w:color w:val="002060"/>
              </w:rPr>
            </w:pPr>
            <w:r w:rsidRPr="0043078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3A5E2A"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3B17FF"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467F4" w14:textId="77777777" w:rsidR="00CC020D" w:rsidRPr="00430781" w:rsidRDefault="00CC020D" w:rsidP="00C02D2C">
            <w:pPr>
              <w:pStyle w:val="rowtabella0"/>
              <w:rPr>
                <w:color w:val="002060"/>
              </w:rPr>
            </w:pPr>
            <w:r w:rsidRPr="00430781">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E4DF11" w14:textId="77777777" w:rsidR="00CC020D" w:rsidRPr="00430781" w:rsidRDefault="00CC020D" w:rsidP="00C02D2C">
            <w:pPr>
              <w:pStyle w:val="rowtabella0"/>
              <w:rPr>
                <w:color w:val="002060"/>
              </w:rPr>
            </w:pPr>
            <w:r w:rsidRPr="00430781">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E90CE" w14:textId="77777777" w:rsidR="00CC020D" w:rsidRPr="00430781" w:rsidRDefault="00CC020D" w:rsidP="00C02D2C">
            <w:pPr>
              <w:pStyle w:val="rowtabella0"/>
              <w:rPr>
                <w:color w:val="002060"/>
              </w:rPr>
            </w:pPr>
            <w:r w:rsidRPr="00430781">
              <w:rPr>
                <w:color w:val="002060"/>
              </w:rPr>
              <w:t>VIA TOBAGI STAZ. CASTELBELLINO</w:t>
            </w:r>
          </w:p>
        </w:tc>
      </w:tr>
      <w:tr w:rsidR="00CC020D" w:rsidRPr="00430781" w14:paraId="60D71C1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F698F6" w14:textId="77777777" w:rsidR="00CC020D" w:rsidRPr="00430781" w:rsidRDefault="00CC020D" w:rsidP="00C02D2C">
            <w:pPr>
              <w:pStyle w:val="rowtabella0"/>
              <w:rPr>
                <w:color w:val="002060"/>
              </w:rPr>
            </w:pPr>
            <w:r w:rsidRPr="00430781">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56C45A" w14:textId="77777777" w:rsidR="00CC020D" w:rsidRPr="00430781" w:rsidRDefault="00CC020D" w:rsidP="00C02D2C">
            <w:pPr>
              <w:pStyle w:val="rowtabella0"/>
              <w:rPr>
                <w:color w:val="002060"/>
              </w:rPr>
            </w:pPr>
            <w:r w:rsidRPr="0043078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75FE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6E507" w14:textId="77777777" w:rsidR="00CC020D" w:rsidRPr="00430781" w:rsidRDefault="00CC020D" w:rsidP="00C02D2C">
            <w:pPr>
              <w:pStyle w:val="rowtabella0"/>
              <w:rPr>
                <w:color w:val="002060"/>
              </w:rPr>
            </w:pPr>
            <w:r w:rsidRPr="00430781">
              <w:rPr>
                <w:color w:val="002060"/>
              </w:rPr>
              <w:t>03/11/2023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D1BA8" w14:textId="77777777" w:rsidR="00CC020D" w:rsidRPr="00430781" w:rsidRDefault="00CC020D" w:rsidP="00C02D2C">
            <w:pPr>
              <w:pStyle w:val="rowtabella0"/>
              <w:rPr>
                <w:color w:val="002060"/>
              </w:rPr>
            </w:pPr>
            <w:r w:rsidRPr="00430781">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AB4E7" w14:textId="77777777" w:rsidR="00CC020D" w:rsidRPr="00430781" w:rsidRDefault="00CC020D" w:rsidP="00C02D2C">
            <w:pPr>
              <w:pStyle w:val="rowtabella0"/>
              <w:rPr>
                <w:color w:val="002060"/>
              </w:rPr>
            </w:pPr>
            <w:r w:rsidRPr="0043078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AD696" w14:textId="77777777" w:rsidR="00CC020D" w:rsidRPr="00430781" w:rsidRDefault="00CC020D" w:rsidP="00C02D2C">
            <w:pPr>
              <w:pStyle w:val="rowtabella0"/>
              <w:rPr>
                <w:color w:val="002060"/>
              </w:rPr>
            </w:pPr>
            <w:r w:rsidRPr="00430781">
              <w:rPr>
                <w:color w:val="002060"/>
              </w:rPr>
              <w:t>VIA GHANDI - FRAZ. CROCETTE</w:t>
            </w:r>
          </w:p>
        </w:tc>
      </w:tr>
      <w:tr w:rsidR="00CC020D" w:rsidRPr="00430781" w14:paraId="6732DCB5"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5CC7BD" w14:textId="77777777" w:rsidR="00CC020D" w:rsidRPr="00430781" w:rsidRDefault="00CC020D" w:rsidP="00C02D2C">
            <w:pPr>
              <w:pStyle w:val="rowtabella0"/>
              <w:rPr>
                <w:color w:val="002060"/>
              </w:rPr>
            </w:pPr>
            <w:r w:rsidRPr="00430781">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677865" w14:textId="77777777" w:rsidR="00CC020D" w:rsidRPr="00430781" w:rsidRDefault="00CC020D" w:rsidP="00C02D2C">
            <w:pPr>
              <w:pStyle w:val="rowtabella0"/>
              <w:rPr>
                <w:color w:val="002060"/>
              </w:rPr>
            </w:pPr>
            <w:r w:rsidRPr="0043078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2B9A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17D737"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81346" w14:textId="77777777" w:rsidR="00CC020D" w:rsidRPr="00430781" w:rsidRDefault="00CC020D" w:rsidP="00C02D2C">
            <w:pPr>
              <w:pStyle w:val="rowtabella0"/>
              <w:rPr>
                <w:color w:val="002060"/>
              </w:rPr>
            </w:pPr>
            <w:r w:rsidRPr="00430781">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84A68" w14:textId="77777777" w:rsidR="00CC020D" w:rsidRPr="00430781" w:rsidRDefault="00CC020D" w:rsidP="00C02D2C">
            <w:pPr>
              <w:pStyle w:val="rowtabella0"/>
              <w:rPr>
                <w:color w:val="002060"/>
              </w:rPr>
            </w:pPr>
            <w:r w:rsidRPr="0043078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B70CB" w14:textId="77777777" w:rsidR="00CC020D" w:rsidRPr="00430781" w:rsidRDefault="00CC020D" w:rsidP="00C02D2C">
            <w:pPr>
              <w:pStyle w:val="rowtabella0"/>
              <w:rPr>
                <w:color w:val="002060"/>
              </w:rPr>
            </w:pPr>
            <w:r w:rsidRPr="00430781">
              <w:rPr>
                <w:color w:val="002060"/>
              </w:rPr>
              <w:t>VIA GEMME, 13</w:t>
            </w:r>
          </w:p>
        </w:tc>
      </w:tr>
      <w:tr w:rsidR="00CC020D" w:rsidRPr="00430781" w14:paraId="46FCA2C0"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49F81A" w14:textId="77777777" w:rsidR="00CC020D" w:rsidRPr="00430781" w:rsidRDefault="00CC020D" w:rsidP="00C02D2C">
            <w:pPr>
              <w:pStyle w:val="rowtabella0"/>
              <w:rPr>
                <w:color w:val="002060"/>
              </w:rPr>
            </w:pPr>
            <w:r w:rsidRPr="00430781">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FC9F3" w14:textId="77777777" w:rsidR="00CC020D" w:rsidRPr="00430781" w:rsidRDefault="00CC020D" w:rsidP="00C02D2C">
            <w:pPr>
              <w:pStyle w:val="rowtabella0"/>
              <w:rPr>
                <w:color w:val="002060"/>
              </w:rPr>
            </w:pPr>
            <w:r w:rsidRPr="00430781">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3343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6D9A7"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8B3EE" w14:textId="77777777" w:rsidR="00CC020D" w:rsidRPr="00430781" w:rsidRDefault="00CC020D" w:rsidP="00C02D2C">
            <w:pPr>
              <w:pStyle w:val="rowtabella0"/>
              <w:rPr>
                <w:color w:val="002060"/>
              </w:rPr>
            </w:pPr>
            <w:r w:rsidRPr="00430781">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BB09E" w14:textId="77777777" w:rsidR="00CC020D" w:rsidRPr="00430781" w:rsidRDefault="00CC020D" w:rsidP="00C02D2C">
            <w:pPr>
              <w:pStyle w:val="rowtabella0"/>
              <w:rPr>
                <w:color w:val="002060"/>
              </w:rPr>
            </w:pPr>
            <w:r w:rsidRPr="0043078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35A52"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B.BUOZZI</w:t>
            </w:r>
            <w:proofErr w:type="gramEnd"/>
          </w:p>
        </w:tc>
      </w:tr>
    </w:tbl>
    <w:p w14:paraId="64FC8AF8" w14:textId="77777777" w:rsidR="00CC020D" w:rsidRPr="00430781" w:rsidRDefault="00CC020D" w:rsidP="00CC020D">
      <w:pPr>
        <w:pStyle w:val="breakline"/>
        <w:rPr>
          <w:rFonts w:eastAsiaTheme="minorEastAsia"/>
          <w:color w:val="002060"/>
        </w:rPr>
      </w:pPr>
    </w:p>
    <w:p w14:paraId="476C4986" w14:textId="77777777" w:rsidR="00CC020D" w:rsidRPr="00430781" w:rsidRDefault="00CC020D" w:rsidP="00CC020D">
      <w:pPr>
        <w:pStyle w:val="breakline"/>
        <w:rPr>
          <w:color w:val="002060"/>
        </w:rPr>
      </w:pPr>
    </w:p>
    <w:p w14:paraId="204D7612" w14:textId="77777777" w:rsidR="00CC020D" w:rsidRPr="00430781" w:rsidRDefault="00CC020D" w:rsidP="00CC020D">
      <w:pPr>
        <w:pStyle w:val="breakline"/>
        <w:rPr>
          <w:color w:val="002060"/>
        </w:rPr>
      </w:pPr>
    </w:p>
    <w:p w14:paraId="56B74297" w14:textId="77777777" w:rsidR="00CC020D" w:rsidRPr="00430781" w:rsidRDefault="00CC020D" w:rsidP="00CC020D">
      <w:pPr>
        <w:pStyle w:val="sottotitolocampionato10"/>
        <w:rPr>
          <w:color w:val="002060"/>
        </w:rPr>
      </w:pPr>
      <w:r w:rsidRPr="00430781">
        <w:rPr>
          <w:color w:val="002060"/>
        </w:rPr>
        <w:lastRenderedPageBreak/>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C020D" w:rsidRPr="00430781" w14:paraId="6B2EDCDB"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8195"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0C17"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6BBD4"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075F5"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9E57D"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5A9B3"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C2833"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1A4E7658" w14:textId="77777777" w:rsidTr="00C02D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DB9D77" w14:textId="77777777" w:rsidR="00CC020D" w:rsidRPr="00430781" w:rsidRDefault="00CC020D" w:rsidP="00C02D2C">
            <w:pPr>
              <w:pStyle w:val="rowtabella0"/>
              <w:rPr>
                <w:color w:val="002060"/>
              </w:rPr>
            </w:pPr>
            <w:r w:rsidRPr="00430781">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4CB41" w14:textId="77777777" w:rsidR="00CC020D" w:rsidRPr="00430781" w:rsidRDefault="00CC020D" w:rsidP="00C02D2C">
            <w:pPr>
              <w:pStyle w:val="rowtabella0"/>
              <w:rPr>
                <w:color w:val="002060"/>
              </w:rPr>
            </w:pPr>
            <w:r w:rsidRPr="00430781">
              <w:rPr>
                <w:color w:val="002060"/>
              </w:rPr>
              <w:t>AVENALE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63B2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920E2" w14:textId="77777777" w:rsidR="00CC020D" w:rsidRPr="00430781" w:rsidRDefault="00CC020D" w:rsidP="00C02D2C">
            <w:pPr>
              <w:pStyle w:val="rowtabella0"/>
              <w:rPr>
                <w:color w:val="002060"/>
              </w:rPr>
            </w:pPr>
            <w:r w:rsidRPr="00430781">
              <w:rPr>
                <w:color w:val="002060"/>
              </w:rPr>
              <w:t>07/11/2023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6F81C1" w14:textId="77777777" w:rsidR="00CC020D" w:rsidRPr="00430781" w:rsidRDefault="00CC020D" w:rsidP="00C02D2C">
            <w:pPr>
              <w:pStyle w:val="rowtabella0"/>
              <w:rPr>
                <w:color w:val="002060"/>
              </w:rPr>
            </w:pPr>
            <w:r w:rsidRPr="00430781">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18222" w14:textId="77777777" w:rsidR="00CC020D" w:rsidRPr="00430781" w:rsidRDefault="00CC020D" w:rsidP="00C02D2C">
            <w:pPr>
              <w:pStyle w:val="rowtabella0"/>
              <w:rPr>
                <w:color w:val="002060"/>
              </w:rPr>
            </w:pPr>
            <w:r w:rsidRPr="0043078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A34F4"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B.BUOZZI</w:t>
            </w:r>
            <w:proofErr w:type="gramEnd"/>
          </w:p>
        </w:tc>
      </w:tr>
    </w:tbl>
    <w:p w14:paraId="4F1ED1A1" w14:textId="77777777" w:rsidR="00CC020D" w:rsidRPr="00430781" w:rsidRDefault="00CC020D" w:rsidP="00CC020D">
      <w:pPr>
        <w:pStyle w:val="breakline"/>
        <w:rPr>
          <w:rFonts w:eastAsiaTheme="minorEastAsia"/>
          <w:color w:val="002060"/>
        </w:rPr>
      </w:pPr>
    </w:p>
    <w:p w14:paraId="6C5CE826" w14:textId="77777777" w:rsidR="00CC020D" w:rsidRPr="00430781" w:rsidRDefault="00CC020D" w:rsidP="00CC020D">
      <w:pPr>
        <w:pStyle w:val="breakline"/>
        <w:rPr>
          <w:color w:val="002060"/>
        </w:rPr>
      </w:pPr>
    </w:p>
    <w:p w14:paraId="4342F1C4" w14:textId="77777777" w:rsidR="00CC020D" w:rsidRPr="00430781" w:rsidRDefault="00CC020D" w:rsidP="00CC020D">
      <w:pPr>
        <w:pStyle w:val="breakline"/>
        <w:rPr>
          <w:color w:val="002060"/>
        </w:rPr>
      </w:pPr>
    </w:p>
    <w:p w14:paraId="7A41BEB2" w14:textId="77777777" w:rsidR="00CC020D" w:rsidRPr="00430781" w:rsidRDefault="00CC020D" w:rsidP="00CC020D">
      <w:pPr>
        <w:pStyle w:val="sottotitolocampionato10"/>
        <w:rPr>
          <w:color w:val="002060"/>
        </w:rPr>
      </w:pPr>
      <w:r w:rsidRPr="00430781">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9"/>
        <w:gridCol w:w="385"/>
        <w:gridCol w:w="898"/>
        <w:gridCol w:w="1198"/>
        <w:gridCol w:w="1554"/>
        <w:gridCol w:w="1536"/>
      </w:tblGrid>
      <w:tr w:rsidR="00CC020D" w:rsidRPr="00430781" w14:paraId="2BC4A128"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B257"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FA13A"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FDF2"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2F885"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C45C"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DC030"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9ED8"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15D268A2"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74975" w14:textId="77777777" w:rsidR="00CC020D" w:rsidRPr="00430781" w:rsidRDefault="00CC020D" w:rsidP="00C02D2C">
            <w:pPr>
              <w:pStyle w:val="rowtabella0"/>
              <w:rPr>
                <w:color w:val="002060"/>
              </w:rPr>
            </w:pPr>
            <w:r w:rsidRPr="0043078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9E3BF" w14:textId="77777777" w:rsidR="00CC020D" w:rsidRPr="00430781" w:rsidRDefault="00CC020D" w:rsidP="00C02D2C">
            <w:pPr>
              <w:pStyle w:val="rowtabella0"/>
              <w:rPr>
                <w:color w:val="002060"/>
              </w:rPr>
            </w:pPr>
            <w:r w:rsidRPr="00430781">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2F2D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B4E37"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476AA" w14:textId="77777777" w:rsidR="00CC020D" w:rsidRPr="00430781" w:rsidRDefault="00CC020D" w:rsidP="00C02D2C">
            <w:pPr>
              <w:pStyle w:val="rowtabella0"/>
              <w:rPr>
                <w:color w:val="002060"/>
              </w:rPr>
            </w:pPr>
            <w:r w:rsidRPr="0043078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913B4" w14:textId="77777777" w:rsidR="00CC020D" w:rsidRPr="00430781" w:rsidRDefault="00CC020D" w:rsidP="00C02D2C">
            <w:pPr>
              <w:pStyle w:val="rowtabella0"/>
              <w:rPr>
                <w:color w:val="002060"/>
              </w:rPr>
            </w:pPr>
            <w:r w:rsidRPr="0043078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59FDA" w14:textId="77777777" w:rsidR="00CC020D" w:rsidRPr="00430781" w:rsidRDefault="00CC020D" w:rsidP="00C02D2C">
            <w:pPr>
              <w:pStyle w:val="rowtabella0"/>
              <w:rPr>
                <w:color w:val="002060"/>
              </w:rPr>
            </w:pPr>
            <w:r w:rsidRPr="00430781">
              <w:rPr>
                <w:color w:val="002060"/>
              </w:rPr>
              <w:t>VIA ROSSINI</w:t>
            </w:r>
          </w:p>
        </w:tc>
      </w:tr>
      <w:tr w:rsidR="00CC020D" w:rsidRPr="00430781" w14:paraId="322C7E10"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04BAD6" w14:textId="77777777" w:rsidR="00CC020D" w:rsidRPr="00430781" w:rsidRDefault="00CC020D" w:rsidP="00C02D2C">
            <w:pPr>
              <w:pStyle w:val="rowtabella0"/>
              <w:rPr>
                <w:color w:val="002060"/>
              </w:rPr>
            </w:pPr>
            <w:r w:rsidRPr="00430781">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806F20" w14:textId="77777777" w:rsidR="00CC020D" w:rsidRPr="00430781" w:rsidRDefault="00CC020D" w:rsidP="00C02D2C">
            <w:pPr>
              <w:pStyle w:val="rowtabella0"/>
              <w:rPr>
                <w:color w:val="002060"/>
              </w:rPr>
            </w:pPr>
            <w:r w:rsidRPr="0043078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3C7C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352F7"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12A060" w14:textId="77777777" w:rsidR="00CC020D" w:rsidRPr="00430781" w:rsidRDefault="00CC020D" w:rsidP="00C02D2C">
            <w:pPr>
              <w:pStyle w:val="rowtabella0"/>
              <w:rPr>
                <w:color w:val="002060"/>
              </w:rPr>
            </w:pPr>
            <w:r w:rsidRPr="00430781">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F6A20" w14:textId="77777777" w:rsidR="00CC020D" w:rsidRPr="00430781" w:rsidRDefault="00CC020D" w:rsidP="00C02D2C">
            <w:pPr>
              <w:pStyle w:val="rowtabella0"/>
              <w:rPr>
                <w:color w:val="002060"/>
              </w:rPr>
            </w:pPr>
            <w:r w:rsidRPr="0043078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B73300" w14:textId="77777777" w:rsidR="00CC020D" w:rsidRPr="00430781" w:rsidRDefault="00CC020D" w:rsidP="00C02D2C">
            <w:pPr>
              <w:pStyle w:val="rowtabella0"/>
              <w:rPr>
                <w:color w:val="002060"/>
              </w:rPr>
            </w:pPr>
            <w:r w:rsidRPr="00430781">
              <w:rPr>
                <w:color w:val="002060"/>
              </w:rPr>
              <w:t>VIA SALVO D'ACQUISTO</w:t>
            </w:r>
          </w:p>
        </w:tc>
      </w:tr>
      <w:tr w:rsidR="00CC020D" w:rsidRPr="00430781" w14:paraId="109EAD1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ECF76A" w14:textId="77777777" w:rsidR="00CC020D" w:rsidRPr="00430781" w:rsidRDefault="00CC020D" w:rsidP="00C02D2C">
            <w:pPr>
              <w:pStyle w:val="rowtabella0"/>
              <w:rPr>
                <w:color w:val="002060"/>
              </w:rPr>
            </w:pPr>
            <w:r w:rsidRPr="00430781">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DC81E9" w14:textId="77777777" w:rsidR="00CC020D" w:rsidRPr="00430781" w:rsidRDefault="00CC020D" w:rsidP="00C02D2C">
            <w:pPr>
              <w:pStyle w:val="rowtabella0"/>
              <w:rPr>
                <w:color w:val="002060"/>
              </w:rPr>
            </w:pPr>
            <w:r w:rsidRPr="0043078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0B0C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A4969"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1F24CD" w14:textId="77777777" w:rsidR="00CC020D" w:rsidRPr="00430781" w:rsidRDefault="00CC020D" w:rsidP="00C02D2C">
            <w:pPr>
              <w:pStyle w:val="rowtabella0"/>
              <w:rPr>
                <w:color w:val="002060"/>
              </w:rPr>
            </w:pPr>
            <w:r w:rsidRPr="00430781">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39646" w14:textId="77777777" w:rsidR="00CC020D" w:rsidRPr="00430781" w:rsidRDefault="00CC020D" w:rsidP="00C02D2C">
            <w:pPr>
              <w:pStyle w:val="rowtabella0"/>
              <w:rPr>
                <w:color w:val="002060"/>
              </w:rPr>
            </w:pPr>
            <w:r w:rsidRPr="0043078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8F869"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C.ULPIANI</w:t>
            </w:r>
            <w:proofErr w:type="gramEnd"/>
          </w:p>
        </w:tc>
      </w:tr>
      <w:tr w:rsidR="00CC020D" w:rsidRPr="00430781" w14:paraId="20E40A5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2EFC6" w14:textId="77777777" w:rsidR="00CC020D" w:rsidRPr="00430781" w:rsidRDefault="00CC020D" w:rsidP="00C02D2C">
            <w:pPr>
              <w:pStyle w:val="rowtabella0"/>
              <w:rPr>
                <w:color w:val="002060"/>
              </w:rPr>
            </w:pPr>
            <w:r w:rsidRPr="0043078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953D0C" w14:textId="77777777" w:rsidR="00CC020D" w:rsidRPr="00430781" w:rsidRDefault="00CC020D" w:rsidP="00C02D2C">
            <w:pPr>
              <w:pStyle w:val="rowtabella0"/>
              <w:rPr>
                <w:color w:val="002060"/>
              </w:rPr>
            </w:pPr>
            <w:r w:rsidRPr="0043078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3BF1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6A502"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4F46D" w14:textId="77777777" w:rsidR="00CC020D" w:rsidRPr="00430781" w:rsidRDefault="00CC020D" w:rsidP="00C02D2C">
            <w:pPr>
              <w:pStyle w:val="rowtabella0"/>
              <w:rPr>
                <w:color w:val="002060"/>
              </w:rPr>
            </w:pPr>
            <w:r w:rsidRPr="00430781">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1C401" w14:textId="77777777" w:rsidR="00CC020D" w:rsidRPr="00430781" w:rsidRDefault="00CC020D" w:rsidP="00C02D2C">
            <w:pPr>
              <w:pStyle w:val="rowtabella0"/>
              <w:rPr>
                <w:color w:val="002060"/>
              </w:rPr>
            </w:pPr>
            <w:r w:rsidRPr="0043078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91C01" w14:textId="77777777" w:rsidR="00CC020D" w:rsidRPr="00430781" w:rsidRDefault="00CC020D" w:rsidP="00C02D2C">
            <w:pPr>
              <w:pStyle w:val="rowtabella0"/>
              <w:rPr>
                <w:color w:val="002060"/>
              </w:rPr>
            </w:pPr>
            <w:r w:rsidRPr="00430781">
              <w:rPr>
                <w:color w:val="002060"/>
              </w:rPr>
              <w:t>VIA FONTE DI MONSIGNORE</w:t>
            </w:r>
          </w:p>
        </w:tc>
      </w:tr>
      <w:tr w:rsidR="00CC020D" w:rsidRPr="00430781" w14:paraId="48E4B48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6D5304" w14:textId="77777777" w:rsidR="00CC020D" w:rsidRPr="00430781" w:rsidRDefault="00CC020D" w:rsidP="00C02D2C">
            <w:pPr>
              <w:pStyle w:val="rowtabella0"/>
              <w:rPr>
                <w:color w:val="002060"/>
              </w:rPr>
            </w:pPr>
            <w:r w:rsidRPr="00430781">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6AF1F" w14:textId="77777777" w:rsidR="00CC020D" w:rsidRPr="00430781" w:rsidRDefault="00CC020D" w:rsidP="00C02D2C">
            <w:pPr>
              <w:pStyle w:val="rowtabella0"/>
              <w:rPr>
                <w:color w:val="002060"/>
              </w:rPr>
            </w:pPr>
            <w:r w:rsidRPr="00430781">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91CF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E90E5E"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D8EF6F" w14:textId="77777777" w:rsidR="00CC020D" w:rsidRPr="00430781" w:rsidRDefault="00CC020D" w:rsidP="00C02D2C">
            <w:pPr>
              <w:pStyle w:val="rowtabella0"/>
              <w:rPr>
                <w:color w:val="002060"/>
              </w:rPr>
            </w:pPr>
            <w:r w:rsidRPr="00430781">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65382" w14:textId="77777777" w:rsidR="00CC020D" w:rsidRPr="00430781" w:rsidRDefault="00CC020D" w:rsidP="00C02D2C">
            <w:pPr>
              <w:pStyle w:val="rowtabella0"/>
              <w:rPr>
                <w:color w:val="002060"/>
              </w:rPr>
            </w:pPr>
            <w:r w:rsidRPr="00430781">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9E886D" w14:textId="77777777" w:rsidR="00CC020D" w:rsidRPr="00430781" w:rsidRDefault="00CC020D" w:rsidP="00C02D2C">
            <w:pPr>
              <w:pStyle w:val="rowtabella0"/>
              <w:rPr>
                <w:color w:val="002060"/>
              </w:rPr>
            </w:pPr>
            <w:r w:rsidRPr="00430781">
              <w:rPr>
                <w:color w:val="002060"/>
              </w:rPr>
              <w:t>VIA NENNI</w:t>
            </w:r>
          </w:p>
        </w:tc>
      </w:tr>
      <w:tr w:rsidR="00CC020D" w:rsidRPr="00430781" w14:paraId="4850CB6B"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EDC32F" w14:textId="77777777" w:rsidR="00CC020D" w:rsidRPr="00430781" w:rsidRDefault="00CC020D" w:rsidP="00C02D2C">
            <w:pPr>
              <w:pStyle w:val="rowtabella0"/>
              <w:rPr>
                <w:color w:val="002060"/>
              </w:rPr>
            </w:pPr>
            <w:r w:rsidRPr="00430781">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5A164" w14:textId="77777777" w:rsidR="00CC020D" w:rsidRPr="00430781" w:rsidRDefault="00CC020D" w:rsidP="00C02D2C">
            <w:pPr>
              <w:pStyle w:val="rowtabella0"/>
              <w:rPr>
                <w:color w:val="002060"/>
              </w:rPr>
            </w:pPr>
            <w:proofErr w:type="gramStart"/>
            <w:r w:rsidRPr="00430781">
              <w:rPr>
                <w:color w:val="002060"/>
              </w:rPr>
              <w:t>U.MANDOLESI</w:t>
            </w:r>
            <w:proofErr w:type="gramEnd"/>
            <w:r w:rsidRPr="00430781">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D3F7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86C4E"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FCF64" w14:textId="77777777" w:rsidR="00CC020D" w:rsidRPr="00430781" w:rsidRDefault="00CC020D" w:rsidP="00C02D2C">
            <w:pPr>
              <w:pStyle w:val="rowtabella0"/>
              <w:rPr>
                <w:color w:val="002060"/>
              </w:rPr>
            </w:pPr>
            <w:r w:rsidRPr="00430781">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40E1C" w14:textId="77777777" w:rsidR="00CC020D" w:rsidRPr="00430781" w:rsidRDefault="00CC020D" w:rsidP="00C02D2C">
            <w:pPr>
              <w:pStyle w:val="rowtabella0"/>
              <w:rPr>
                <w:color w:val="002060"/>
              </w:rPr>
            </w:pPr>
            <w:r w:rsidRPr="00430781">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E3FC2" w14:textId="77777777" w:rsidR="00CC020D" w:rsidRPr="00430781" w:rsidRDefault="00CC020D" w:rsidP="00C02D2C">
            <w:pPr>
              <w:pStyle w:val="rowtabella0"/>
              <w:rPr>
                <w:color w:val="002060"/>
              </w:rPr>
            </w:pPr>
            <w:r w:rsidRPr="00430781">
              <w:rPr>
                <w:color w:val="002060"/>
              </w:rPr>
              <w:t>VIA FAVETO</w:t>
            </w:r>
          </w:p>
        </w:tc>
      </w:tr>
    </w:tbl>
    <w:p w14:paraId="5E98AED2" w14:textId="77777777" w:rsidR="00CC020D" w:rsidRPr="00430781" w:rsidRDefault="00CC020D" w:rsidP="00CC020D">
      <w:pPr>
        <w:pStyle w:val="breakline"/>
        <w:rPr>
          <w:rFonts w:eastAsiaTheme="minorEastAsia"/>
          <w:color w:val="002060"/>
        </w:rPr>
      </w:pPr>
    </w:p>
    <w:p w14:paraId="22779E29" w14:textId="77777777" w:rsidR="00CC020D" w:rsidRPr="0053477E" w:rsidRDefault="00CC020D" w:rsidP="00CC020D">
      <w:pPr>
        <w:pStyle w:val="breakline"/>
        <w:rPr>
          <w:rFonts w:eastAsiaTheme="minorEastAsia"/>
          <w:color w:val="002060"/>
        </w:rPr>
      </w:pPr>
    </w:p>
    <w:p w14:paraId="61FB45A3" w14:textId="77777777" w:rsidR="00CC020D" w:rsidRPr="0053477E" w:rsidRDefault="00CC020D" w:rsidP="00CC020D">
      <w:pPr>
        <w:pStyle w:val="breakline"/>
        <w:rPr>
          <w:color w:val="002060"/>
        </w:rPr>
      </w:pPr>
    </w:p>
    <w:p w14:paraId="7FAB67A3" w14:textId="77777777" w:rsidR="00CC020D" w:rsidRPr="0053477E" w:rsidRDefault="00CC020D" w:rsidP="00CC020D">
      <w:pPr>
        <w:pStyle w:val="titolocampionato0"/>
        <w:shd w:val="clear" w:color="auto" w:fill="CCCCCC"/>
        <w:spacing w:before="80" w:after="40"/>
        <w:rPr>
          <w:color w:val="002060"/>
        </w:rPr>
      </w:pPr>
      <w:r w:rsidRPr="0053477E">
        <w:rPr>
          <w:color w:val="002060"/>
        </w:rPr>
        <w:t>CALCIO A CINQUE SERIE D</w:t>
      </w:r>
    </w:p>
    <w:p w14:paraId="6DB3C7DB" w14:textId="77777777" w:rsidR="00CC020D" w:rsidRPr="00206171" w:rsidRDefault="00CC020D" w:rsidP="00CC020D">
      <w:pPr>
        <w:pStyle w:val="titoloprinc0"/>
        <w:rPr>
          <w:color w:val="002060"/>
        </w:rPr>
      </w:pPr>
      <w:r w:rsidRPr="00206171">
        <w:rPr>
          <w:color w:val="002060"/>
        </w:rPr>
        <w:t>ANAGRAFICA/INDIRIZZARIO/VARIAZIONI CALENDARIO</w:t>
      </w:r>
    </w:p>
    <w:p w14:paraId="25070F47" w14:textId="77777777" w:rsidR="00CC020D" w:rsidRPr="00206171" w:rsidRDefault="00CC020D" w:rsidP="00CC020D">
      <w:pPr>
        <w:pStyle w:val="titoloprinc0"/>
        <w:jc w:val="both"/>
        <w:rPr>
          <w:b w:val="0"/>
          <w:bCs w:val="0"/>
          <w:color w:val="002060"/>
          <w:sz w:val="22"/>
          <w:szCs w:val="22"/>
        </w:rPr>
      </w:pPr>
    </w:p>
    <w:p w14:paraId="1AE1CDDE" w14:textId="77777777" w:rsidR="00CC020D" w:rsidRPr="00206171" w:rsidRDefault="00CC020D" w:rsidP="00CC020D">
      <w:pPr>
        <w:pStyle w:val="titoloprinc0"/>
        <w:jc w:val="both"/>
        <w:rPr>
          <w:color w:val="002060"/>
          <w:sz w:val="22"/>
          <w:szCs w:val="22"/>
        </w:rPr>
      </w:pPr>
      <w:r w:rsidRPr="00206171">
        <w:rPr>
          <w:color w:val="002060"/>
          <w:sz w:val="22"/>
          <w:szCs w:val="22"/>
        </w:rPr>
        <w:t>GIRONE “</w:t>
      </w:r>
      <w:r>
        <w:rPr>
          <w:color w:val="002060"/>
          <w:sz w:val="22"/>
          <w:szCs w:val="22"/>
        </w:rPr>
        <w:t>B</w:t>
      </w:r>
      <w:r w:rsidRPr="00206171">
        <w:rPr>
          <w:color w:val="002060"/>
          <w:sz w:val="22"/>
          <w:szCs w:val="22"/>
        </w:rPr>
        <w:t>”</w:t>
      </w:r>
    </w:p>
    <w:p w14:paraId="63A38487" w14:textId="77777777" w:rsidR="00CC020D" w:rsidRPr="00206171" w:rsidRDefault="00CC020D" w:rsidP="00CC020D">
      <w:pPr>
        <w:pStyle w:val="titoloprinc0"/>
        <w:jc w:val="both"/>
        <w:rPr>
          <w:b w:val="0"/>
          <w:bCs w:val="0"/>
          <w:color w:val="002060"/>
          <w:sz w:val="22"/>
          <w:szCs w:val="22"/>
        </w:rPr>
      </w:pPr>
    </w:p>
    <w:p w14:paraId="132028CE" w14:textId="77777777" w:rsidR="00CC020D" w:rsidRDefault="00CC020D" w:rsidP="00CC020D">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ANKON NOVA MARMI</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SABATO</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15:00</w:t>
      </w:r>
      <w:r w:rsidRPr="00206171">
        <w:rPr>
          <w:b w:val="0"/>
          <w:bCs w:val="0"/>
          <w:color w:val="002060"/>
          <w:sz w:val="22"/>
          <w:szCs w:val="22"/>
        </w:rPr>
        <w:t xml:space="preserve">, </w:t>
      </w:r>
      <w:r w:rsidRPr="0053477E">
        <w:rPr>
          <w:color w:val="002060"/>
          <w:sz w:val="22"/>
          <w:szCs w:val="22"/>
        </w:rPr>
        <w:t>Pallone Geodetico Montesicuro</w:t>
      </w:r>
      <w:r>
        <w:rPr>
          <w:b w:val="0"/>
          <w:bCs w:val="0"/>
          <w:color w:val="002060"/>
          <w:sz w:val="22"/>
          <w:szCs w:val="22"/>
        </w:rPr>
        <w:t xml:space="preserve">, Località Montesicuro di </w:t>
      </w:r>
      <w:r w:rsidRPr="0053477E">
        <w:rPr>
          <w:color w:val="002060"/>
          <w:sz w:val="22"/>
          <w:szCs w:val="22"/>
        </w:rPr>
        <w:t>ANCONA</w:t>
      </w:r>
      <w:r w:rsidRPr="00206171">
        <w:rPr>
          <w:b w:val="0"/>
          <w:bCs w:val="0"/>
          <w:color w:val="002060"/>
          <w:sz w:val="22"/>
          <w:szCs w:val="22"/>
        </w:rPr>
        <w:t>.</w:t>
      </w:r>
    </w:p>
    <w:p w14:paraId="53CA20AE" w14:textId="77777777" w:rsidR="00CC020D" w:rsidRDefault="00CC020D" w:rsidP="00CC020D">
      <w:pPr>
        <w:pStyle w:val="titoloprinc0"/>
        <w:jc w:val="both"/>
        <w:rPr>
          <w:b w:val="0"/>
          <w:bCs w:val="0"/>
          <w:color w:val="002060"/>
          <w:sz w:val="22"/>
          <w:szCs w:val="22"/>
        </w:rPr>
      </w:pPr>
    </w:p>
    <w:p w14:paraId="0C5495BF" w14:textId="77777777" w:rsidR="00CC020D" w:rsidRPr="0053477E" w:rsidRDefault="00CC020D" w:rsidP="00CC020D">
      <w:pPr>
        <w:pStyle w:val="titoloprinc0"/>
        <w:rPr>
          <w:color w:val="002060"/>
        </w:rPr>
      </w:pPr>
      <w:r w:rsidRPr="0053477E">
        <w:rPr>
          <w:color w:val="002060"/>
        </w:rPr>
        <w:t>VARIAZIONI AL PROGRAMMA GARE</w:t>
      </w:r>
    </w:p>
    <w:p w14:paraId="24016E65" w14:textId="77777777" w:rsidR="00CC020D" w:rsidRPr="0053477E" w:rsidRDefault="00CC020D" w:rsidP="00CC020D">
      <w:pPr>
        <w:pStyle w:val="breakline"/>
        <w:rPr>
          <w:color w:val="002060"/>
        </w:rPr>
      </w:pPr>
    </w:p>
    <w:p w14:paraId="65F4E065" w14:textId="77777777" w:rsidR="00CC020D" w:rsidRPr="0053477E" w:rsidRDefault="00CC020D" w:rsidP="00CC020D">
      <w:pPr>
        <w:pStyle w:val="breakline"/>
        <w:rPr>
          <w:color w:val="002060"/>
        </w:rPr>
      </w:pPr>
    </w:p>
    <w:p w14:paraId="7E517C5F"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4B750B72"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481E"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6743"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A504D"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78772"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3E26D"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24A69"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D892E"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482A7" w14:textId="77777777" w:rsidR="00CC020D" w:rsidRPr="0053477E" w:rsidRDefault="00CC020D" w:rsidP="00C02D2C">
            <w:pPr>
              <w:pStyle w:val="headertabella0"/>
              <w:rPr>
                <w:color w:val="002060"/>
              </w:rPr>
            </w:pPr>
            <w:r w:rsidRPr="0053477E">
              <w:rPr>
                <w:color w:val="002060"/>
              </w:rPr>
              <w:t>Impianto</w:t>
            </w:r>
          </w:p>
        </w:tc>
      </w:tr>
      <w:tr w:rsidR="00CC020D" w:rsidRPr="0053477E" w14:paraId="5D8BEA98"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F8E4" w14:textId="77777777" w:rsidR="00CC020D" w:rsidRPr="0053477E" w:rsidRDefault="00CC020D" w:rsidP="00C02D2C">
            <w:pPr>
              <w:pStyle w:val="rowtabella0"/>
              <w:rPr>
                <w:color w:val="002060"/>
                <w:highlight w:val="yellow"/>
              </w:rPr>
            </w:pPr>
            <w:r w:rsidRPr="0053477E">
              <w:rPr>
                <w:color w:val="002060"/>
                <w:highlight w:val="yellow"/>
              </w:rPr>
              <w:t>03/11/2023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32EC" w14:textId="77777777" w:rsidR="00CC020D" w:rsidRPr="0053477E" w:rsidRDefault="00CC020D" w:rsidP="00C02D2C">
            <w:pPr>
              <w:pStyle w:val="rowtabella0"/>
              <w:jc w:val="center"/>
              <w:rPr>
                <w:color w:val="002060"/>
                <w:highlight w:val="yellow"/>
              </w:rPr>
            </w:pPr>
            <w:r w:rsidRPr="0053477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5763" w14:textId="77777777" w:rsidR="00CC020D" w:rsidRPr="0053477E" w:rsidRDefault="00CC020D" w:rsidP="00C02D2C">
            <w:pPr>
              <w:pStyle w:val="rowtabella0"/>
              <w:rPr>
                <w:color w:val="002060"/>
                <w:highlight w:val="yellow"/>
              </w:rPr>
            </w:pPr>
            <w:r w:rsidRPr="0053477E">
              <w:rPr>
                <w:color w:val="002060"/>
                <w:highlight w:val="yellow"/>
              </w:rPr>
              <w:t>URBANIA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27A9" w14:textId="77777777" w:rsidR="00CC020D" w:rsidRPr="0053477E" w:rsidRDefault="00CC020D" w:rsidP="00C02D2C">
            <w:pPr>
              <w:pStyle w:val="rowtabella0"/>
              <w:rPr>
                <w:color w:val="002060"/>
                <w:highlight w:val="yellow"/>
                <w:lang w:val="es-ES"/>
              </w:rPr>
            </w:pPr>
            <w:r w:rsidRPr="0053477E">
              <w:rPr>
                <w:color w:val="002060"/>
                <w:highlight w:val="yellow"/>
                <w:lang w:val="es-ES"/>
              </w:rPr>
              <w:t>VALMISA FUTSAL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6F29" w14:textId="77777777" w:rsidR="00CC020D" w:rsidRPr="0053477E" w:rsidRDefault="00CC020D" w:rsidP="00C02D2C">
            <w:pPr>
              <w:rPr>
                <w:color w:val="002060"/>
                <w:lang w:val="es-ES"/>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5FE5" w14:textId="77777777" w:rsidR="00CC020D" w:rsidRPr="0053477E" w:rsidRDefault="00CC020D" w:rsidP="00C02D2C">
            <w:pPr>
              <w:pStyle w:val="rowtabella0"/>
              <w:jc w:val="center"/>
              <w:rPr>
                <w:color w:val="002060"/>
              </w:rPr>
            </w:pPr>
            <w:r w:rsidRPr="0053477E">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B286" w14:textId="77777777" w:rsidR="00CC020D" w:rsidRPr="0053477E" w:rsidRDefault="00CC020D" w:rsidP="00C02D2C">
            <w:pPr>
              <w:pStyle w:val="rowtabella0"/>
              <w:jc w:val="center"/>
              <w:rPr>
                <w:color w:val="002060"/>
              </w:rPr>
            </w:pPr>
            <w:r w:rsidRPr="0053477E">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B2D3" w14:textId="77777777" w:rsidR="00CC020D" w:rsidRPr="0053477E" w:rsidRDefault="00CC020D" w:rsidP="00C02D2C">
            <w:pPr>
              <w:rPr>
                <w:color w:val="002060"/>
              </w:rPr>
            </w:pPr>
          </w:p>
        </w:tc>
      </w:tr>
    </w:tbl>
    <w:p w14:paraId="5BB3ADEC" w14:textId="77777777" w:rsidR="00CC020D" w:rsidRPr="0053477E" w:rsidRDefault="00CC020D" w:rsidP="00CC020D">
      <w:pPr>
        <w:pStyle w:val="breakline"/>
        <w:rPr>
          <w:rFonts w:eastAsiaTheme="minorEastAsia"/>
          <w:color w:val="002060"/>
        </w:rPr>
      </w:pPr>
    </w:p>
    <w:p w14:paraId="1724155F" w14:textId="77777777" w:rsidR="00CC020D" w:rsidRPr="0053477E" w:rsidRDefault="00CC020D" w:rsidP="00CC020D">
      <w:pPr>
        <w:pStyle w:val="breakline"/>
        <w:rPr>
          <w:color w:val="002060"/>
        </w:rPr>
      </w:pPr>
    </w:p>
    <w:p w14:paraId="5E54A0CC" w14:textId="77777777" w:rsidR="00CC020D" w:rsidRPr="0053477E" w:rsidRDefault="00CC020D" w:rsidP="00CC020D">
      <w:pPr>
        <w:pStyle w:val="sottotitolocampionato10"/>
        <w:rPr>
          <w:color w:val="002060"/>
        </w:rPr>
      </w:pPr>
      <w:r w:rsidRPr="0053477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529430B9"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9904B"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7372"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D353"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FB1B"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207D"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219D"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C8BCF"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C3CC6" w14:textId="77777777" w:rsidR="00CC020D" w:rsidRPr="0053477E" w:rsidRDefault="00CC020D" w:rsidP="00C02D2C">
            <w:pPr>
              <w:pStyle w:val="headertabella0"/>
              <w:rPr>
                <w:color w:val="002060"/>
              </w:rPr>
            </w:pPr>
            <w:r w:rsidRPr="0053477E">
              <w:rPr>
                <w:color w:val="002060"/>
              </w:rPr>
              <w:t>Impianto</w:t>
            </w:r>
          </w:p>
        </w:tc>
      </w:tr>
      <w:tr w:rsidR="00CC020D" w:rsidRPr="0053477E" w14:paraId="7FAAFC35"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1D46" w14:textId="77777777" w:rsidR="00CC020D" w:rsidRPr="0053477E" w:rsidRDefault="00CC020D" w:rsidP="00C02D2C">
            <w:pPr>
              <w:pStyle w:val="rowtabella0"/>
              <w:rPr>
                <w:color w:val="002060"/>
                <w:highlight w:val="yellow"/>
              </w:rPr>
            </w:pPr>
            <w:r w:rsidRPr="0053477E">
              <w:rPr>
                <w:color w:val="002060"/>
                <w:highlight w:val="yellow"/>
              </w:rPr>
              <w:t>15/11/2023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C7C5" w14:textId="77777777" w:rsidR="00CC020D" w:rsidRPr="0053477E" w:rsidRDefault="00CC020D" w:rsidP="00C02D2C">
            <w:pPr>
              <w:pStyle w:val="rowtabella0"/>
              <w:jc w:val="center"/>
              <w:rPr>
                <w:color w:val="002060"/>
                <w:highlight w:val="yellow"/>
              </w:rPr>
            </w:pPr>
            <w:r w:rsidRPr="0053477E">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9307" w14:textId="77777777" w:rsidR="00CC020D" w:rsidRPr="0053477E" w:rsidRDefault="00CC020D" w:rsidP="00C02D2C">
            <w:pPr>
              <w:pStyle w:val="rowtabella0"/>
              <w:rPr>
                <w:color w:val="002060"/>
                <w:highlight w:val="yellow"/>
              </w:rPr>
            </w:pPr>
            <w:r w:rsidRPr="0053477E">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51CD" w14:textId="77777777" w:rsidR="00CC020D" w:rsidRPr="0053477E" w:rsidRDefault="00CC020D" w:rsidP="00C02D2C">
            <w:pPr>
              <w:pStyle w:val="rowtabella0"/>
              <w:rPr>
                <w:color w:val="002060"/>
                <w:highlight w:val="yellow"/>
              </w:rPr>
            </w:pPr>
            <w:r w:rsidRPr="0053477E">
              <w:rPr>
                <w:color w:val="002060"/>
                <w:highlight w:val="yellow"/>
              </w:rPr>
              <w:t>BOCASTRUM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12A5" w14:textId="77777777" w:rsidR="00CC020D" w:rsidRPr="0053477E" w:rsidRDefault="00CC020D" w:rsidP="00C02D2C">
            <w:pPr>
              <w:pStyle w:val="rowtabella0"/>
              <w:rPr>
                <w:color w:val="002060"/>
              </w:rPr>
            </w:pPr>
            <w:r w:rsidRPr="0053477E">
              <w:rPr>
                <w:color w:val="002060"/>
              </w:rPr>
              <w:t>17/11/2023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105F" w14:textId="77777777" w:rsidR="00CC020D" w:rsidRPr="0053477E" w:rsidRDefault="00CC020D" w:rsidP="00C02D2C">
            <w:pPr>
              <w:pStyle w:val="rowtabella0"/>
              <w:jc w:val="center"/>
              <w:rPr>
                <w:color w:val="002060"/>
              </w:rPr>
            </w:pPr>
            <w:r w:rsidRPr="0053477E">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CA7B" w14:textId="77777777" w:rsidR="00CC020D" w:rsidRPr="0053477E" w:rsidRDefault="00CC020D" w:rsidP="00C02D2C">
            <w:pPr>
              <w:pStyle w:val="rowtabella0"/>
              <w:jc w:val="center"/>
              <w:rPr>
                <w:color w:val="002060"/>
              </w:rPr>
            </w:pPr>
            <w:r w:rsidRPr="0053477E">
              <w:rPr>
                <w:color w:val="002060"/>
              </w:rPr>
              <w:t>20:45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8C7A" w14:textId="77777777" w:rsidR="00CC020D" w:rsidRPr="0053477E" w:rsidRDefault="00CC020D" w:rsidP="00C02D2C">
            <w:pPr>
              <w:rPr>
                <w:color w:val="002060"/>
              </w:rPr>
            </w:pPr>
          </w:p>
        </w:tc>
      </w:tr>
    </w:tbl>
    <w:p w14:paraId="5D9A7FED" w14:textId="77777777" w:rsidR="00CC020D" w:rsidRPr="0053477E" w:rsidRDefault="00CC020D" w:rsidP="00CC020D">
      <w:pPr>
        <w:pStyle w:val="breakline"/>
        <w:rPr>
          <w:rFonts w:eastAsiaTheme="minorEastAsia"/>
          <w:color w:val="002060"/>
        </w:rPr>
      </w:pPr>
    </w:p>
    <w:p w14:paraId="0B2A9EE9" w14:textId="77777777" w:rsidR="00CC020D" w:rsidRPr="0053477E" w:rsidRDefault="00CC020D" w:rsidP="00CC020D">
      <w:pPr>
        <w:pStyle w:val="breakline"/>
        <w:rPr>
          <w:color w:val="002060"/>
        </w:rPr>
      </w:pPr>
    </w:p>
    <w:p w14:paraId="7D1F1520" w14:textId="77777777" w:rsidR="00CC020D" w:rsidRPr="0053477E" w:rsidRDefault="00CC020D" w:rsidP="00CC020D">
      <w:pPr>
        <w:pStyle w:val="titoloprinc0"/>
        <w:rPr>
          <w:color w:val="002060"/>
        </w:rPr>
      </w:pPr>
      <w:r w:rsidRPr="0053477E">
        <w:rPr>
          <w:color w:val="002060"/>
        </w:rPr>
        <w:t>RISULTATI</w:t>
      </w:r>
    </w:p>
    <w:p w14:paraId="2C7A6D94" w14:textId="77777777" w:rsidR="00CC020D" w:rsidRPr="0053477E" w:rsidRDefault="00CC020D" w:rsidP="00CC020D">
      <w:pPr>
        <w:pStyle w:val="breakline"/>
        <w:rPr>
          <w:color w:val="002060"/>
        </w:rPr>
      </w:pPr>
    </w:p>
    <w:p w14:paraId="6FCA9177" w14:textId="77777777" w:rsidR="00CC020D" w:rsidRPr="0053477E" w:rsidRDefault="00CC020D" w:rsidP="00CC020D">
      <w:pPr>
        <w:pStyle w:val="sottotitolocampionato10"/>
        <w:rPr>
          <w:color w:val="002060"/>
        </w:rPr>
      </w:pPr>
      <w:r w:rsidRPr="0053477E">
        <w:rPr>
          <w:color w:val="002060"/>
        </w:rPr>
        <w:t>RISULTATI UFFICIALI GARE DEL 27/10/2023</w:t>
      </w:r>
    </w:p>
    <w:p w14:paraId="3C0624DD"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0B9487AA"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020D" w:rsidRPr="0053477E" w14:paraId="530FCD14"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1955D9B5"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52DAB"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25E47067"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DAD67" w14:textId="77777777" w:rsidR="00CC020D" w:rsidRPr="0053477E" w:rsidRDefault="00CC020D" w:rsidP="00C02D2C">
                  <w:pPr>
                    <w:pStyle w:val="rowtabella0"/>
                    <w:rPr>
                      <w:color w:val="002060"/>
                    </w:rPr>
                  </w:pPr>
                  <w:r w:rsidRPr="0053477E">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2082F" w14:textId="77777777" w:rsidR="00CC020D" w:rsidRPr="0053477E" w:rsidRDefault="00CC020D" w:rsidP="00C02D2C">
                  <w:pPr>
                    <w:pStyle w:val="rowtabella0"/>
                    <w:rPr>
                      <w:color w:val="002060"/>
                    </w:rPr>
                  </w:pPr>
                  <w:r w:rsidRPr="0053477E">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0BCA7" w14:textId="77777777" w:rsidR="00CC020D" w:rsidRPr="0053477E" w:rsidRDefault="00CC020D" w:rsidP="00C02D2C">
                  <w:pPr>
                    <w:pStyle w:val="rowtabella0"/>
                    <w:jc w:val="center"/>
                    <w:rPr>
                      <w:color w:val="002060"/>
                    </w:rPr>
                  </w:pPr>
                  <w:r w:rsidRPr="0053477E">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23ABF" w14:textId="77777777" w:rsidR="00CC020D" w:rsidRPr="0053477E" w:rsidRDefault="00CC020D" w:rsidP="00C02D2C">
                  <w:pPr>
                    <w:pStyle w:val="rowtabella0"/>
                    <w:jc w:val="center"/>
                    <w:rPr>
                      <w:color w:val="002060"/>
                    </w:rPr>
                  </w:pPr>
                  <w:r w:rsidRPr="0053477E">
                    <w:rPr>
                      <w:color w:val="002060"/>
                    </w:rPr>
                    <w:t> </w:t>
                  </w:r>
                </w:p>
              </w:tc>
            </w:tr>
            <w:tr w:rsidR="00CC020D" w:rsidRPr="0053477E" w14:paraId="6499E144"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8F00A" w14:textId="77777777" w:rsidR="00CC020D" w:rsidRPr="0053477E" w:rsidRDefault="00CC020D" w:rsidP="00C02D2C">
                  <w:pPr>
                    <w:pStyle w:val="rowtabella0"/>
                    <w:rPr>
                      <w:color w:val="002060"/>
                    </w:rPr>
                  </w:pPr>
                  <w:r w:rsidRPr="0053477E">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D9A8F" w14:textId="77777777" w:rsidR="00CC020D" w:rsidRPr="0053477E" w:rsidRDefault="00CC020D" w:rsidP="00C02D2C">
                  <w:pPr>
                    <w:pStyle w:val="rowtabella0"/>
                    <w:rPr>
                      <w:color w:val="002060"/>
                    </w:rPr>
                  </w:pPr>
                  <w:r w:rsidRPr="0053477E">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7F1B24" w14:textId="77777777" w:rsidR="00CC020D" w:rsidRPr="0053477E" w:rsidRDefault="00CC020D" w:rsidP="00C02D2C">
                  <w:pPr>
                    <w:pStyle w:val="rowtabella0"/>
                    <w:jc w:val="center"/>
                    <w:rPr>
                      <w:color w:val="002060"/>
                    </w:rPr>
                  </w:pPr>
                  <w:r w:rsidRPr="0053477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120F3" w14:textId="77777777" w:rsidR="00CC020D" w:rsidRPr="0053477E" w:rsidRDefault="00CC020D" w:rsidP="00C02D2C">
                  <w:pPr>
                    <w:pStyle w:val="rowtabella0"/>
                    <w:jc w:val="center"/>
                    <w:rPr>
                      <w:color w:val="002060"/>
                    </w:rPr>
                  </w:pPr>
                  <w:r w:rsidRPr="0053477E">
                    <w:rPr>
                      <w:color w:val="002060"/>
                    </w:rPr>
                    <w:t> </w:t>
                  </w:r>
                </w:p>
              </w:tc>
            </w:tr>
            <w:tr w:rsidR="00CC020D" w:rsidRPr="0053477E" w14:paraId="5CD6A85F"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63E97B" w14:textId="77777777" w:rsidR="00CC020D" w:rsidRPr="0053477E" w:rsidRDefault="00CC020D" w:rsidP="00C02D2C">
                  <w:pPr>
                    <w:pStyle w:val="rowtabella0"/>
                    <w:rPr>
                      <w:color w:val="002060"/>
                    </w:rPr>
                  </w:pPr>
                  <w:r w:rsidRPr="0053477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011695" w14:textId="77777777" w:rsidR="00CC020D" w:rsidRPr="0053477E" w:rsidRDefault="00CC020D" w:rsidP="00C02D2C">
                  <w:pPr>
                    <w:pStyle w:val="rowtabella0"/>
                    <w:rPr>
                      <w:color w:val="002060"/>
                    </w:rPr>
                  </w:pPr>
                  <w:r w:rsidRPr="0053477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C388E" w14:textId="77777777" w:rsidR="00CC020D" w:rsidRPr="0053477E" w:rsidRDefault="00CC020D" w:rsidP="00C02D2C">
                  <w:pPr>
                    <w:pStyle w:val="rowtabella0"/>
                    <w:jc w:val="center"/>
                    <w:rPr>
                      <w:color w:val="002060"/>
                    </w:rPr>
                  </w:pPr>
                  <w:r w:rsidRPr="0053477E">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A2850B" w14:textId="77777777" w:rsidR="00CC020D" w:rsidRPr="0053477E" w:rsidRDefault="00CC020D" w:rsidP="00C02D2C">
                  <w:pPr>
                    <w:pStyle w:val="rowtabella0"/>
                    <w:jc w:val="center"/>
                    <w:rPr>
                      <w:color w:val="002060"/>
                    </w:rPr>
                  </w:pPr>
                  <w:r w:rsidRPr="0053477E">
                    <w:rPr>
                      <w:color w:val="002060"/>
                    </w:rPr>
                    <w:t> </w:t>
                  </w:r>
                </w:p>
              </w:tc>
            </w:tr>
            <w:tr w:rsidR="00CC020D" w:rsidRPr="0053477E" w14:paraId="215751A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063940" w14:textId="77777777" w:rsidR="00CC020D" w:rsidRPr="0053477E" w:rsidRDefault="00CC020D" w:rsidP="00C02D2C">
                  <w:pPr>
                    <w:pStyle w:val="rowtabella0"/>
                    <w:rPr>
                      <w:color w:val="002060"/>
                    </w:rPr>
                  </w:pPr>
                  <w:r w:rsidRPr="0053477E">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F25F1" w14:textId="77777777" w:rsidR="00CC020D" w:rsidRPr="0053477E" w:rsidRDefault="00CC020D" w:rsidP="00C02D2C">
                  <w:pPr>
                    <w:pStyle w:val="rowtabella0"/>
                    <w:rPr>
                      <w:color w:val="002060"/>
                    </w:rPr>
                  </w:pPr>
                  <w:r w:rsidRPr="0053477E">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EF524A" w14:textId="77777777" w:rsidR="00CC020D" w:rsidRPr="0053477E" w:rsidRDefault="00CC020D" w:rsidP="00C02D2C">
                  <w:pPr>
                    <w:pStyle w:val="rowtabella0"/>
                    <w:jc w:val="center"/>
                    <w:rPr>
                      <w:color w:val="002060"/>
                    </w:rPr>
                  </w:pPr>
                  <w:r w:rsidRPr="0053477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349C26" w14:textId="77777777" w:rsidR="00CC020D" w:rsidRPr="0053477E" w:rsidRDefault="00CC020D" w:rsidP="00C02D2C">
                  <w:pPr>
                    <w:pStyle w:val="rowtabella0"/>
                    <w:jc w:val="center"/>
                    <w:rPr>
                      <w:color w:val="002060"/>
                    </w:rPr>
                  </w:pPr>
                  <w:r w:rsidRPr="0053477E">
                    <w:rPr>
                      <w:color w:val="002060"/>
                    </w:rPr>
                    <w:t> </w:t>
                  </w:r>
                </w:p>
              </w:tc>
            </w:tr>
            <w:tr w:rsidR="00CC020D" w:rsidRPr="0053477E" w14:paraId="2EFC0408"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3F9E3" w14:textId="77777777" w:rsidR="00CC020D" w:rsidRPr="0053477E" w:rsidRDefault="00CC020D" w:rsidP="00C02D2C">
                  <w:pPr>
                    <w:pStyle w:val="rowtabella0"/>
                    <w:rPr>
                      <w:color w:val="002060"/>
                    </w:rPr>
                  </w:pPr>
                  <w:r w:rsidRPr="0053477E">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F6563A" w14:textId="77777777" w:rsidR="00CC020D" w:rsidRPr="0053477E" w:rsidRDefault="00CC020D" w:rsidP="00C02D2C">
                  <w:pPr>
                    <w:pStyle w:val="rowtabella0"/>
                    <w:rPr>
                      <w:color w:val="002060"/>
                    </w:rPr>
                  </w:pPr>
                  <w:r w:rsidRPr="0053477E">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56C3F8" w14:textId="77777777" w:rsidR="00CC020D" w:rsidRPr="0053477E" w:rsidRDefault="00CC020D" w:rsidP="00C02D2C">
                  <w:pPr>
                    <w:pStyle w:val="rowtabella0"/>
                    <w:jc w:val="center"/>
                    <w:rPr>
                      <w:color w:val="002060"/>
                    </w:rPr>
                  </w:pPr>
                  <w:r w:rsidRPr="0053477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8ACDA" w14:textId="77777777" w:rsidR="00CC020D" w:rsidRPr="0053477E" w:rsidRDefault="00CC020D" w:rsidP="00C02D2C">
                  <w:pPr>
                    <w:pStyle w:val="rowtabella0"/>
                    <w:jc w:val="center"/>
                    <w:rPr>
                      <w:color w:val="002060"/>
                    </w:rPr>
                  </w:pPr>
                  <w:r w:rsidRPr="0053477E">
                    <w:rPr>
                      <w:color w:val="002060"/>
                    </w:rPr>
                    <w:t> </w:t>
                  </w:r>
                </w:p>
              </w:tc>
            </w:tr>
            <w:tr w:rsidR="00CC020D" w:rsidRPr="0053477E" w14:paraId="3A83FAAB"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382C5" w14:textId="77777777" w:rsidR="00CC020D" w:rsidRPr="0053477E" w:rsidRDefault="00CC020D" w:rsidP="00C02D2C">
                  <w:pPr>
                    <w:pStyle w:val="rowtabella0"/>
                    <w:rPr>
                      <w:color w:val="002060"/>
                      <w:lang w:val="es-ES"/>
                    </w:rPr>
                  </w:pPr>
                  <w:r w:rsidRPr="0053477E">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C8D90" w14:textId="77777777" w:rsidR="00CC020D" w:rsidRPr="0053477E" w:rsidRDefault="00CC020D" w:rsidP="00C02D2C">
                  <w:pPr>
                    <w:pStyle w:val="rowtabella0"/>
                    <w:rPr>
                      <w:color w:val="002060"/>
                    </w:rPr>
                  </w:pPr>
                  <w:r w:rsidRPr="0053477E">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FD0E2" w14:textId="77777777" w:rsidR="00CC020D" w:rsidRPr="0053477E" w:rsidRDefault="00CC020D" w:rsidP="00C02D2C">
                  <w:pPr>
                    <w:pStyle w:val="rowtabella0"/>
                    <w:jc w:val="center"/>
                    <w:rPr>
                      <w:color w:val="002060"/>
                    </w:rPr>
                  </w:pPr>
                  <w:r w:rsidRPr="0053477E">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D6CCE" w14:textId="77777777" w:rsidR="00CC020D" w:rsidRPr="0053477E" w:rsidRDefault="00CC020D" w:rsidP="00C02D2C">
                  <w:pPr>
                    <w:pStyle w:val="rowtabella0"/>
                    <w:jc w:val="center"/>
                    <w:rPr>
                      <w:color w:val="002060"/>
                    </w:rPr>
                  </w:pPr>
                  <w:r w:rsidRPr="0053477E">
                    <w:rPr>
                      <w:color w:val="002060"/>
                    </w:rPr>
                    <w:t> </w:t>
                  </w:r>
                </w:p>
              </w:tc>
            </w:tr>
            <w:tr w:rsidR="00CC020D" w:rsidRPr="0053477E" w14:paraId="172778F6"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7434582C" w14:textId="77777777" w:rsidR="00CC020D" w:rsidRPr="0053477E" w:rsidRDefault="00CC020D" w:rsidP="00C02D2C">
                  <w:pPr>
                    <w:pStyle w:val="rowtabella0"/>
                    <w:rPr>
                      <w:color w:val="002060"/>
                    </w:rPr>
                  </w:pPr>
                  <w:r w:rsidRPr="0053477E">
                    <w:rPr>
                      <w:color w:val="002060"/>
                    </w:rPr>
                    <w:t>(1) - disputata il 28/10/2023</w:t>
                  </w:r>
                </w:p>
              </w:tc>
            </w:tr>
          </w:tbl>
          <w:p w14:paraId="60583B46" w14:textId="77777777" w:rsidR="00CC020D" w:rsidRPr="0053477E" w:rsidRDefault="00CC020D" w:rsidP="00C02D2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3A05D792"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D854" w14:textId="77777777" w:rsidR="00CC020D" w:rsidRPr="0053477E" w:rsidRDefault="00CC020D" w:rsidP="00C02D2C">
                  <w:pPr>
                    <w:pStyle w:val="headertabella0"/>
                    <w:rPr>
                      <w:color w:val="002060"/>
                    </w:rPr>
                  </w:pPr>
                  <w:r w:rsidRPr="0053477E">
                    <w:rPr>
                      <w:color w:val="002060"/>
                    </w:rPr>
                    <w:t>GIRONE B - 5 Giornata - A</w:t>
                  </w:r>
                </w:p>
              </w:tc>
            </w:tr>
            <w:tr w:rsidR="00CC020D" w:rsidRPr="0053477E" w14:paraId="1AD65A49"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BD9B4" w14:textId="77777777" w:rsidR="00CC020D" w:rsidRPr="0053477E" w:rsidRDefault="00CC020D" w:rsidP="00C02D2C">
                  <w:pPr>
                    <w:pStyle w:val="rowtabella0"/>
                    <w:rPr>
                      <w:color w:val="002060"/>
                    </w:rPr>
                  </w:pPr>
                  <w:r w:rsidRPr="0053477E">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B83D0" w14:textId="77777777" w:rsidR="00CC020D" w:rsidRPr="0053477E" w:rsidRDefault="00CC020D" w:rsidP="00C02D2C">
                  <w:pPr>
                    <w:pStyle w:val="rowtabella0"/>
                    <w:rPr>
                      <w:color w:val="002060"/>
                    </w:rPr>
                  </w:pPr>
                  <w:r w:rsidRPr="0053477E">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CAFF4" w14:textId="77777777" w:rsidR="00CC020D" w:rsidRPr="0053477E" w:rsidRDefault="00CC020D" w:rsidP="00C02D2C">
                  <w:pPr>
                    <w:pStyle w:val="rowtabella0"/>
                    <w:jc w:val="center"/>
                    <w:rPr>
                      <w:color w:val="002060"/>
                    </w:rPr>
                  </w:pPr>
                  <w:r w:rsidRPr="0053477E">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72B56" w14:textId="77777777" w:rsidR="00CC020D" w:rsidRPr="0053477E" w:rsidRDefault="00CC020D" w:rsidP="00C02D2C">
                  <w:pPr>
                    <w:pStyle w:val="rowtabella0"/>
                    <w:jc w:val="center"/>
                    <w:rPr>
                      <w:color w:val="002060"/>
                    </w:rPr>
                  </w:pPr>
                  <w:r w:rsidRPr="0053477E">
                    <w:rPr>
                      <w:color w:val="002060"/>
                    </w:rPr>
                    <w:t> </w:t>
                  </w:r>
                </w:p>
              </w:tc>
            </w:tr>
            <w:tr w:rsidR="00CC020D" w:rsidRPr="0053477E" w14:paraId="431E5AB1"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26668" w14:textId="77777777" w:rsidR="00CC020D" w:rsidRPr="0053477E" w:rsidRDefault="00CC020D" w:rsidP="00C02D2C">
                  <w:pPr>
                    <w:pStyle w:val="rowtabella0"/>
                    <w:rPr>
                      <w:color w:val="002060"/>
                    </w:rPr>
                  </w:pPr>
                  <w:r w:rsidRPr="0053477E">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2F6CFC" w14:textId="77777777" w:rsidR="00CC020D" w:rsidRPr="0053477E" w:rsidRDefault="00CC020D" w:rsidP="00C02D2C">
                  <w:pPr>
                    <w:pStyle w:val="rowtabella0"/>
                    <w:rPr>
                      <w:color w:val="002060"/>
                    </w:rPr>
                  </w:pPr>
                  <w:r w:rsidRPr="0053477E">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74EB24" w14:textId="77777777" w:rsidR="00CC020D" w:rsidRPr="0053477E" w:rsidRDefault="00CC020D" w:rsidP="00C02D2C">
                  <w:pPr>
                    <w:pStyle w:val="rowtabella0"/>
                    <w:jc w:val="center"/>
                    <w:rPr>
                      <w:color w:val="002060"/>
                    </w:rPr>
                  </w:pPr>
                  <w:r w:rsidRPr="0053477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6DBDFD" w14:textId="77777777" w:rsidR="00CC020D" w:rsidRPr="0053477E" w:rsidRDefault="00CC020D" w:rsidP="00C02D2C">
                  <w:pPr>
                    <w:pStyle w:val="rowtabella0"/>
                    <w:jc w:val="center"/>
                    <w:rPr>
                      <w:color w:val="002060"/>
                    </w:rPr>
                  </w:pPr>
                  <w:r w:rsidRPr="0053477E">
                    <w:rPr>
                      <w:color w:val="002060"/>
                    </w:rPr>
                    <w:t> </w:t>
                  </w:r>
                </w:p>
              </w:tc>
            </w:tr>
            <w:tr w:rsidR="00CC020D" w:rsidRPr="0053477E" w14:paraId="5A9EA673"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8A1296" w14:textId="77777777" w:rsidR="00CC020D" w:rsidRPr="0053477E" w:rsidRDefault="00CC020D" w:rsidP="00C02D2C">
                  <w:pPr>
                    <w:pStyle w:val="rowtabella0"/>
                    <w:rPr>
                      <w:color w:val="002060"/>
                    </w:rPr>
                  </w:pPr>
                  <w:r w:rsidRPr="0053477E">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7FFFA" w14:textId="77777777" w:rsidR="00CC020D" w:rsidRPr="0053477E" w:rsidRDefault="00CC020D" w:rsidP="00C02D2C">
                  <w:pPr>
                    <w:pStyle w:val="rowtabella0"/>
                    <w:rPr>
                      <w:color w:val="002060"/>
                    </w:rPr>
                  </w:pPr>
                  <w:r w:rsidRPr="0053477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3DA7B" w14:textId="77777777" w:rsidR="00CC020D" w:rsidRPr="0053477E" w:rsidRDefault="00CC020D" w:rsidP="00C02D2C">
                  <w:pPr>
                    <w:pStyle w:val="rowtabella0"/>
                    <w:jc w:val="center"/>
                    <w:rPr>
                      <w:color w:val="002060"/>
                    </w:rPr>
                  </w:pPr>
                  <w:r w:rsidRPr="0053477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819785" w14:textId="77777777" w:rsidR="00CC020D" w:rsidRPr="0053477E" w:rsidRDefault="00CC020D" w:rsidP="00C02D2C">
                  <w:pPr>
                    <w:pStyle w:val="rowtabella0"/>
                    <w:jc w:val="center"/>
                    <w:rPr>
                      <w:color w:val="002060"/>
                    </w:rPr>
                  </w:pPr>
                  <w:r w:rsidRPr="0053477E">
                    <w:rPr>
                      <w:color w:val="002060"/>
                    </w:rPr>
                    <w:t> </w:t>
                  </w:r>
                </w:p>
              </w:tc>
            </w:tr>
            <w:tr w:rsidR="00CC020D" w:rsidRPr="0053477E" w14:paraId="40CDE0FF"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648184" w14:textId="77777777" w:rsidR="00CC020D" w:rsidRPr="0053477E" w:rsidRDefault="00CC020D" w:rsidP="00C02D2C">
                  <w:pPr>
                    <w:pStyle w:val="rowtabella0"/>
                    <w:rPr>
                      <w:color w:val="002060"/>
                    </w:rPr>
                  </w:pPr>
                  <w:r w:rsidRPr="0053477E">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96279" w14:textId="77777777" w:rsidR="00CC020D" w:rsidRPr="0053477E" w:rsidRDefault="00CC020D" w:rsidP="00C02D2C">
                  <w:pPr>
                    <w:pStyle w:val="rowtabella0"/>
                    <w:rPr>
                      <w:color w:val="002060"/>
                    </w:rPr>
                  </w:pPr>
                  <w:r w:rsidRPr="0053477E">
                    <w:rPr>
                      <w:color w:val="002060"/>
                    </w:rPr>
                    <w:t xml:space="preserve">- </w:t>
                  </w:r>
                  <w:proofErr w:type="gramStart"/>
                  <w:r w:rsidRPr="0053477E">
                    <w:rPr>
                      <w:color w:val="002060"/>
                    </w:rPr>
                    <w:t>CITTA</w:t>
                  </w:r>
                  <w:proofErr w:type="gramEnd"/>
                  <w:r w:rsidRPr="0053477E">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D3744D" w14:textId="77777777" w:rsidR="00CC020D" w:rsidRPr="0053477E" w:rsidRDefault="00CC020D" w:rsidP="00C02D2C">
                  <w:pPr>
                    <w:pStyle w:val="rowtabella0"/>
                    <w:jc w:val="center"/>
                    <w:rPr>
                      <w:color w:val="002060"/>
                    </w:rPr>
                  </w:pPr>
                  <w:r w:rsidRPr="0053477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219E97" w14:textId="77777777" w:rsidR="00CC020D" w:rsidRPr="0053477E" w:rsidRDefault="00CC020D" w:rsidP="00C02D2C">
                  <w:pPr>
                    <w:pStyle w:val="rowtabella0"/>
                    <w:jc w:val="center"/>
                    <w:rPr>
                      <w:color w:val="002060"/>
                    </w:rPr>
                  </w:pPr>
                  <w:r w:rsidRPr="0053477E">
                    <w:rPr>
                      <w:color w:val="002060"/>
                    </w:rPr>
                    <w:t> </w:t>
                  </w:r>
                </w:p>
              </w:tc>
            </w:tr>
            <w:tr w:rsidR="00CC020D" w:rsidRPr="0053477E" w14:paraId="198CBD6C"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3D5DD2" w14:textId="77777777" w:rsidR="00CC020D" w:rsidRPr="0053477E" w:rsidRDefault="00CC020D" w:rsidP="00C02D2C">
                  <w:pPr>
                    <w:pStyle w:val="rowtabella0"/>
                    <w:rPr>
                      <w:color w:val="002060"/>
                    </w:rPr>
                  </w:pPr>
                  <w:r w:rsidRPr="0053477E">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450A33" w14:textId="77777777" w:rsidR="00CC020D" w:rsidRPr="0053477E" w:rsidRDefault="00CC020D" w:rsidP="00C02D2C">
                  <w:pPr>
                    <w:pStyle w:val="rowtabella0"/>
                    <w:rPr>
                      <w:color w:val="002060"/>
                    </w:rPr>
                  </w:pPr>
                  <w:r w:rsidRPr="0053477E">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A4EFE4" w14:textId="77777777" w:rsidR="00CC020D" w:rsidRPr="0053477E" w:rsidRDefault="00CC020D" w:rsidP="00C02D2C">
                  <w:pPr>
                    <w:pStyle w:val="rowtabella0"/>
                    <w:jc w:val="center"/>
                    <w:rPr>
                      <w:color w:val="002060"/>
                    </w:rPr>
                  </w:pPr>
                  <w:r w:rsidRPr="0053477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93BB7F" w14:textId="77777777" w:rsidR="00CC020D" w:rsidRPr="0053477E" w:rsidRDefault="00CC020D" w:rsidP="00C02D2C">
                  <w:pPr>
                    <w:pStyle w:val="rowtabella0"/>
                    <w:jc w:val="center"/>
                    <w:rPr>
                      <w:color w:val="002060"/>
                    </w:rPr>
                  </w:pPr>
                  <w:r w:rsidRPr="0053477E">
                    <w:rPr>
                      <w:color w:val="002060"/>
                    </w:rPr>
                    <w:t> </w:t>
                  </w:r>
                </w:p>
              </w:tc>
            </w:tr>
            <w:tr w:rsidR="00CC020D" w:rsidRPr="0053477E" w14:paraId="21DACE0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4B9A3F" w14:textId="77777777" w:rsidR="00CC020D" w:rsidRPr="0053477E" w:rsidRDefault="00CC020D" w:rsidP="00C02D2C">
                  <w:pPr>
                    <w:pStyle w:val="rowtabella0"/>
                    <w:rPr>
                      <w:color w:val="002060"/>
                    </w:rPr>
                  </w:pPr>
                  <w:r w:rsidRPr="0053477E">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93DB3" w14:textId="77777777" w:rsidR="00CC020D" w:rsidRPr="0053477E" w:rsidRDefault="00CC020D" w:rsidP="00C02D2C">
                  <w:pPr>
                    <w:pStyle w:val="rowtabella0"/>
                    <w:rPr>
                      <w:color w:val="002060"/>
                    </w:rPr>
                  </w:pPr>
                  <w:r w:rsidRPr="0053477E">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70DB8F" w14:textId="77777777" w:rsidR="00CC020D" w:rsidRPr="0053477E" w:rsidRDefault="00CC020D" w:rsidP="00C02D2C">
                  <w:pPr>
                    <w:pStyle w:val="rowtabella0"/>
                    <w:jc w:val="center"/>
                    <w:rPr>
                      <w:color w:val="002060"/>
                    </w:rPr>
                  </w:pPr>
                  <w:r w:rsidRPr="0053477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A3ED7D" w14:textId="77777777" w:rsidR="00CC020D" w:rsidRPr="0053477E" w:rsidRDefault="00CC020D" w:rsidP="00C02D2C">
                  <w:pPr>
                    <w:pStyle w:val="rowtabella0"/>
                    <w:jc w:val="center"/>
                    <w:rPr>
                      <w:color w:val="002060"/>
                    </w:rPr>
                  </w:pPr>
                  <w:r w:rsidRPr="0053477E">
                    <w:rPr>
                      <w:color w:val="002060"/>
                    </w:rPr>
                    <w:t> </w:t>
                  </w:r>
                </w:p>
              </w:tc>
            </w:tr>
            <w:tr w:rsidR="00CC020D" w:rsidRPr="0053477E" w14:paraId="6C45EDF4"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1E6829" w14:textId="77777777" w:rsidR="00CC020D" w:rsidRPr="0053477E" w:rsidRDefault="00CC020D" w:rsidP="00C02D2C">
                  <w:pPr>
                    <w:pStyle w:val="rowtabella0"/>
                    <w:rPr>
                      <w:color w:val="002060"/>
                    </w:rPr>
                  </w:pPr>
                  <w:r w:rsidRPr="0053477E">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EDEA3" w14:textId="77777777" w:rsidR="00CC020D" w:rsidRPr="0053477E" w:rsidRDefault="00CC020D" w:rsidP="00C02D2C">
                  <w:pPr>
                    <w:pStyle w:val="rowtabella0"/>
                    <w:rPr>
                      <w:color w:val="002060"/>
                    </w:rPr>
                  </w:pPr>
                  <w:r w:rsidRPr="0053477E">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FE2B6" w14:textId="77777777" w:rsidR="00CC020D" w:rsidRPr="0053477E" w:rsidRDefault="00CC020D" w:rsidP="00C02D2C">
                  <w:pPr>
                    <w:pStyle w:val="rowtabella0"/>
                    <w:jc w:val="center"/>
                    <w:rPr>
                      <w:color w:val="002060"/>
                    </w:rPr>
                  </w:pPr>
                  <w:r w:rsidRPr="0053477E">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9559B" w14:textId="77777777" w:rsidR="00CC020D" w:rsidRPr="0053477E" w:rsidRDefault="00CC020D" w:rsidP="00C02D2C">
                  <w:pPr>
                    <w:pStyle w:val="rowtabella0"/>
                    <w:jc w:val="center"/>
                    <w:rPr>
                      <w:color w:val="002060"/>
                    </w:rPr>
                  </w:pPr>
                  <w:r w:rsidRPr="0053477E">
                    <w:rPr>
                      <w:color w:val="002060"/>
                    </w:rPr>
                    <w:t> </w:t>
                  </w:r>
                </w:p>
              </w:tc>
            </w:tr>
            <w:tr w:rsidR="00CC020D" w:rsidRPr="0053477E" w14:paraId="49B1605B"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51C690E4" w14:textId="77777777" w:rsidR="00CC020D" w:rsidRPr="0053477E" w:rsidRDefault="00CC020D" w:rsidP="00C02D2C">
                  <w:pPr>
                    <w:pStyle w:val="rowtabella0"/>
                    <w:rPr>
                      <w:color w:val="002060"/>
                    </w:rPr>
                  </w:pPr>
                  <w:r w:rsidRPr="0053477E">
                    <w:rPr>
                      <w:color w:val="002060"/>
                    </w:rPr>
                    <w:t>(1) - disputata il 28/10/2023</w:t>
                  </w:r>
                </w:p>
              </w:tc>
            </w:tr>
          </w:tbl>
          <w:p w14:paraId="34CA619E" w14:textId="77777777" w:rsidR="00CC020D" w:rsidRPr="0053477E" w:rsidRDefault="00CC020D" w:rsidP="00C02D2C">
            <w:pPr>
              <w:rPr>
                <w:color w:val="002060"/>
              </w:rPr>
            </w:pPr>
          </w:p>
        </w:tc>
      </w:tr>
    </w:tbl>
    <w:p w14:paraId="203B5A93" w14:textId="77777777" w:rsidR="00CC020D" w:rsidRPr="0053477E" w:rsidRDefault="00CC020D" w:rsidP="00CC020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020D" w:rsidRPr="0053477E" w14:paraId="3AF9FAFF"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663FB0B7"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E78DE" w14:textId="77777777" w:rsidR="00CC020D" w:rsidRPr="0053477E" w:rsidRDefault="00CC020D" w:rsidP="00C02D2C">
                  <w:pPr>
                    <w:pStyle w:val="headertabella0"/>
                    <w:rPr>
                      <w:color w:val="002060"/>
                    </w:rPr>
                  </w:pPr>
                  <w:r w:rsidRPr="0053477E">
                    <w:rPr>
                      <w:color w:val="002060"/>
                    </w:rPr>
                    <w:lastRenderedPageBreak/>
                    <w:t>GIRONE C - 5 Giornata - A</w:t>
                  </w:r>
                </w:p>
              </w:tc>
            </w:tr>
            <w:tr w:rsidR="00CC020D" w:rsidRPr="0053477E" w14:paraId="4F8F92EE"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6B550B" w14:textId="77777777" w:rsidR="00CC020D" w:rsidRPr="0053477E" w:rsidRDefault="00CC020D" w:rsidP="00C02D2C">
                  <w:pPr>
                    <w:pStyle w:val="rowtabella0"/>
                    <w:rPr>
                      <w:color w:val="002060"/>
                    </w:rPr>
                  </w:pPr>
                  <w:r w:rsidRPr="0053477E">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A4471" w14:textId="77777777" w:rsidR="00CC020D" w:rsidRPr="0053477E" w:rsidRDefault="00CC020D" w:rsidP="00C02D2C">
                  <w:pPr>
                    <w:pStyle w:val="rowtabella0"/>
                    <w:rPr>
                      <w:color w:val="002060"/>
                    </w:rPr>
                  </w:pPr>
                  <w:r w:rsidRPr="0053477E">
                    <w:rPr>
                      <w:color w:val="002060"/>
                    </w:rPr>
                    <w:t>- VISSO-ALTONERA CALCIO1970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0546D" w14:textId="77777777" w:rsidR="00CC020D" w:rsidRPr="0053477E" w:rsidRDefault="00CC020D" w:rsidP="00C02D2C">
                  <w:pPr>
                    <w:pStyle w:val="rowtabella0"/>
                    <w:jc w:val="center"/>
                    <w:rPr>
                      <w:color w:val="002060"/>
                    </w:rPr>
                  </w:pPr>
                  <w:r w:rsidRPr="0053477E">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3CE57" w14:textId="77777777" w:rsidR="00CC020D" w:rsidRPr="0053477E" w:rsidRDefault="00CC020D" w:rsidP="00C02D2C">
                  <w:pPr>
                    <w:pStyle w:val="rowtabella0"/>
                    <w:jc w:val="center"/>
                    <w:rPr>
                      <w:color w:val="002060"/>
                    </w:rPr>
                  </w:pPr>
                  <w:r w:rsidRPr="0053477E">
                    <w:rPr>
                      <w:color w:val="002060"/>
                    </w:rPr>
                    <w:t> </w:t>
                  </w:r>
                </w:p>
              </w:tc>
            </w:tr>
            <w:tr w:rsidR="00CC020D" w:rsidRPr="0053477E" w14:paraId="31C405A2"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049E8F" w14:textId="77777777" w:rsidR="00CC020D" w:rsidRPr="0053477E" w:rsidRDefault="00CC020D" w:rsidP="00C02D2C">
                  <w:pPr>
                    <w:pStyle w:val="rowtabella0"/>
                    <w:rPr>
                      <w:color w:val="002060"/>
                    </w:rPr>
                  </w:pPr>
                  <w:r w:rsidRPr="0053477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3B595" w14:textId="77777777" w:rsidR="00CC020D" w:rsidRPr="0053477E" w:rsidRDefault="00CC020D" w:rsidP="00C02D2C">
                  <w:pPr>
                    <w:pStyle w:val="rowtabella0"/>
                    <w:rPr>
                      <w:color w:val="002060"/>
                    </w:rPr>
                  </w:pPr>
                  <w:r w:rsidRPr="0053477E">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99E29B" w14:textId="77777777" w:rsidR="00CC020D" w:rsidRPr="0053477E" w:rsidRDefault="00CC020D" w:rsidP="00C02D2C">
                  <w:pPr>
                    <w:pStyle w:val="rowtabella0"/>
                    <w:jc w:val="center"/>
                    <w:rPr>
                      <w:color w:val="002060"/>
                    </w:rPr>
                  </w:pPr>
                  <w:r w:rsidRPr="0053477E">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97271B" w14:textId="77777777" w:rsidR="00CC020D" w:rsidRPr="0053477E" w:rsidRDefault="00CC020D" w:rsidP="00C02D2C">
                  <w:pPr>
                    <w:pStyle w:val="rowtabella0"/>
                    <w:jc w:val="center"/>
                    <w:rPr>
                      <w:color w:val="002060"/>
                    </w:rPr>
                  </w:pPr>
                  <w:r w:rsidRPr="0053477E">
                    <w:rPr>
                      <w:color w:val="002060"/>
                    </w:rPr>
                    <w:t> </w:t>
                  </w:r>
                </w:p>
              </w:tc>
            </w:tr>
            <w:tr w:rsidR="00CC020D" w:rsidRPr="0053477E" w14:paraId="5034E6F0"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18F4FD" w14:textId="77777777" w:rsidR="00CC020D" w:rsidRPr="0053477E" w:rsidRDefault="00CC020D" w:rsidP="00C02D2C">
                  <w:pPr>
                    <w:pStyle w:val="rowtabella0"/>
                    <w:rPr>
                      <w:color w:val="002060"/>
                    </w:rPr>
                  </w:pPr>
                  <w:r w:rsidRPr="0053477E">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7B5F49" w14:textId="77777777" w:rsidR="00CC020D" w:rsidRPr="0053477E" w:rsidRDefault="00CC020D" w:rsidP="00C02D2C">
                  <w:pPr>
                    <w:pStyle w:val="rowtabella0"/>
                    <w:rPr>
                      <w:color w:val="002060"/>
                    </w:rPr>
                  </w:pPr>
                  <w:r w:rsidRPr="0053477E">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03310A" w14:textId="77777777" w:rsidR="00CC020D" w:rsidRPr="0053477E" w:rsidRDefault="00CC020D" w:rsidP="00C02D2C">
                  <w:pPr>
                    <w:pStyle w:val="rowtabella0"/>
                    <w:jc w:val="center"/>
                    <w:rPr>
                      <w:color w:val="002060"/>
                    </w:rPr>
                  </w:pPr>
                  <w:r w:rsidRPr="0053477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7D04FB" w14:textId="77777777" w:rsidR="00CC020D" w:rsidRPr="0053477E" w:rsidRDefault="00CC020D" w:rsidP="00C02D2C">
                  <w:pPr>
                    <w:pStyle w:val="rowtabella0"/>
                    <w:jc w:val="center"/>
                    <w:rPr>
                      <w:color w:val="002060"/>
                    </w:rPr>
                  </w:pPr>
                  <w:r w:rsidRPr="0053477E">
                    <w:rPr>
                      <w:color w:val="002060"/>
                    </w:rPr>
                    <w:t> </w:t>
                  </w:r>
                </w:p>
              </w:tc>
            </w:tr>
            <w:tr w:rsidR="00CC020D" w:rsidRPr="0053477E" w14:paraId="58911ED8"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C6DF1" w14:textId="77777777" w:rsidR="00CC020D" w:rsidRPr="0053477E" w:rsidRDefault="00CC020D" w:rsidP="00C02D2C">
                  <w:pPr>
                    <w:pStyle w:val="rowtabella0"/>
                    <w:rPr>
                      <w:color w:val="002060"/>
                    </w:rPr>
                  </w:pPr>
                  <w:r w:rsidRPr="0053477E">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62677A" w14:textId="77777777" w:rsidR="00CC020D" w:rsidRPr="0053477E" w:rsidRDefault="00CC020D" w:rsidP="00C02D2C">
                  <w:pPr>
                    <w:pStyle w:val="rowtabella0"/>
                    <w:rPr>
                      <w:color w:val="002060"/>
                    </w:rPr>
                  </w:pPr>
                  <w:r w:rsidRPr="0053477E">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28A49E" w14:textId="77777777" w:rsidR="00CC020D" w:rsidRPr="0053477E" w:rsidRDefault="00CC020D" w:rsidP="00C02D2C">
                  <w:pPr>
                    <w:pStyle w:val="rowtabella0"/>
                    <w:jc w:val="center"/>
                    <w:rPr>
                      <w:color w:val="002060"/>
                    </w:rPr>
                  </w:pPr>
                  <w:r w:rsidRPr="0053477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FE717" w14:textId="77777777" w:rsidR="00CC020D" w:rsidRPr="0053477E" w:rsidRDefault="00CC020D" w:rsidP="00C02D2C">
                  <w:pPr>
                    <w:pStyle w:val="rowtabella0"/>
                    <w:jc w:val="center"/>
                    <w:rPr>
                      <w:color w:val="002060"/>
                    </w:rPr>
                  </w:pPr>
                  <w:r w:rsidRPr="0053477E">
                    <w:rPr>
                      <w:color w:val="002060"/>
                    </w:rPr>
                    <w:t> </w:t>
                  </w:r>
                </w:p>
              </w:tc>
            </w:tr>
            <w:tr w:rsidR="00CC020D" w:rsidRPr="0053477E" w14:paraId="451F5C8C"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592341" w14:textId="77777777" w:rsidR="00CC020D" w:rsidRPr="0053477E" w:rsidRDefault="00CC020D" w:rsidP="00C02D2C">
                  <w:pPr>
                    <w:pStyle w:val="rowtabella0"/>
                    <w:rPr>
                      <w:color w:val="002060"/>
                    </w:rPr>
                  </w:pPr>
                  <w:r w:rsidRPr="0053477E">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AA45D6" w14:textId="77777777" w:rsidR="00CC020D" w:rsidRPr="0053477E" w:rsidRDefault="00CC020D" w:rsidP="00C02D2C">
                  <w:pPr>
                    <w:pStyle w:val="rowtabella0"/>
                    <w:rPr>
                      <w:color w:val="002060"/>
                    </w:rPr>
                  </w:pPr>
                  <w:r w:rsidRPr="0053477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45F8AF" w14:textId="77777777" w:rsidR="00CC020D" w:rsidRPr="0053477E" w:rsidRDefault="00CC020D" w:rsidP="00C02D2C">
                  <w:pPr>
                    <w:pStyle w:val="rowtabella0"/>
                    <w:jc w:val="center"/>
                    <w:rPr>
                      <w:color w:val="002060"/>
                    </w:rPr>
                  </w:pPr>
                  <w:r w:rsidRPr="0053477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623887" w14:textId="77777777" w:rsidR="00CC020D" w:rsidRPr="0053477E" w:rsidRDefault="00CC020D" w:rsidP="00C02D2C">
                  <w:pPr>
                    <w:pStyle w:val="rowtabella0"/>
                    <w:jc w:val="center"/>
                    <w:rPr>
                      <w:color w:val="002060"/>
                    </w:rPr>
                  </w:pPr>
                  <w:r w:rsidRPr="0053477E">
                    <w:rPr>
                      <w:color w:val="002060"/>
                    </w:rPr>
                    <w:t> </w:t>
                  </w:r>
                </w:p>
              </w:tc>
            </w:tr>
            <w:tr w:rsidR="00CC020D" w:rsidRPr="0053477E" w14:paraId="2BF0C0A1"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E47F7" w14:textId="77777777" w:rsidR="00CC020D" w:rsidRPr="0053477E" w:rsidRDefault="00CC020D" w:rsidP="00C02D2C">
                  <w:pPr>
                    <w:pStyle w:val="rowtabella0"/>
                    <w:rPr>
                      <w:color w:val="002060"/>
                    </w:rPr>
                  </w:pPr>
                  <w:r w:rsidRPr="0053477E">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BB828" w14:textId="77777777" w:rsidR="00CC020D" w:rsidRPr="0053477E" w:rsidRDefault="00CC020D" w:rsidP="00C02D2C">
                  <w:pPr>
                    <w:pStyle w:val="rowtabella0"/>
                    <w:rPr>
                      <w:color w:val="002060"/>
                    </w:rPr>
                  </w:pPr>
                  <w:r w:rsidRPr="0053477E">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49FD0" w14:textId="77777777" w:rsidR="00CC020D" w:rsidRPr="0053477E" w:rsidRDefault="00CC020D" w:rsidP="00C02D2C">
                  <w:pPr>
                    <w:pStyle w:val="rowtabella0"/>
                    <w:jc w:val="center"/>
                    <w:rPr>
                      <w:color w:val="002060"/>
                    </w:rPr>
                  </w:pPr>
                  <w:r w:rsidRPr="0053477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BAC4" w14:textId="77777777" w:rsidR="00CC020D" w:rsidRPr="0053477E" w:rsidRDefault="00CC020D" w:rsidP="00C02D2C">
                  <w:pPr>
                    <w:pStyle w:val="rowtabella0"/>
                    <w:jc w:val="center"/>
                    <w:rPr>
                      <w:color w:val="002060"/>
                    </w:rPr>
                  </w:pPr>
                  <w:r w:rsidRPr="0053477E">
                    <w:rPr>
                      <w:color w:val="002060"/>
                    </w:rPr>
                    <w:t> </w:t>
                  </w:r>
                </w:p>
              </w:tc>
            </w:tr>
            <w:tr w:rsidR="00CC020D" w:rsidRPr="0053477E" w14:paraId="6FC498B5"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4E1AA8A5" w14:textId="77777777" w:rsidR="00CC020D" w:rsidRPr="0053477E" w:rsidRDefault="00CC020D" w:rsidP="00C02D2C">
                  <w:pPr>
                    <w:pStyle w:val="rowtabella0"/>
                    <w:rPr>
                      <w:color w:val="002060"/>
                    </w:rPr>
                  </w:pPr>
                  <w:r w:rsidRPr="0053477E">
                    <w:rPr>
                      <w:color w:val="002060"/>
                    </w:rPr>
                    <w:t>(1) - disputata il 28/10/2023</w:t>
                  </w:r>
                </w:p>
              </w:tc>
            </w:tr>
          </w:tbl>
          <w:p w14:paraId="64233EA1" w14:textId="77777777" w:rsidR="00CC020D" w:rsidRPr="0053477E" w:rsidRDefault="00CC020D" w:rsidP="00C02D2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5D5A8E10"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8F77" w14:textId="77777777" w:rsidR="00CC020D" w:rsidRPr="0053477E" w:rsidRDefault="00CC020D" w:rsidP="00C02D2C">
                  <w:pPr>
                    <w:pStyle w:val="headertabella0"/>
                    <w:rPr>
                      <w:color w:val="002060"/>
                    </w:rPr>
                  </w:pPr>
                  <w:r w:rsidRPr="0053477E">
                    <w:rPr>
                      <w:color w:val="002060"/>
                    </w:rPr>
                    <w:t>GIRONE D - 5 Giornata - A</w:t>
                  </w:r>
                </w:p>
              </w:tc>
            </w:tr>
            <w:tr w:rsidR="00CC020D" w:rsidRPr="0053477E" w14:paraId="6D6A4394"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08E0BD" w14:textId="77777777" w:rsidR="00CC020D" w:rsidRPr="0053477E" w:rsidRDefault="00CC020D" w:rsidP="00C02D2C">
                  <w:pPr>
                    <w:pStyle w:val="rowtabella0"/>
                    <w:rPr>
                      <w:color w:val="002060"/>
                    </w:rPr>
                  </w:pPr>
                  <w:r w:rsidRPr="0053477E">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2A633" w14:textId="77777777" w:rsidR="00CC020D" w:rsidRPr="0053477E" w:rsidRDefault="00CC020D" w:rsidP="00C02D2C">
                  <w:pPr>
                    <w:pStyle w:val="rowtabella0"/>
                    <w:rPr>
                      <w:color w:val="002060"/>
                    </w:rPr>
                  </w:pPr>
                  <w:r w:rsidRPr="0053477E">
                    <w:rPr>
                      <w:color w:val="002060"/>
                    </w:rPr>
                    <w:t>- BOCA CIVITANOVA 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ECFF6" w14:textId="77777777" w:rsidR="00CC020D" w:rsidRPr="0053477E" w:rsidRDefault="00CC020D" w:rsidP="00C02D2C">
                  <w:pPr>
                    <w:pStyle w:val="rowtabella0"/>
                    <w:jc w:val="center"/>
                    <w:rPr>
                      <w:color w:val="002060"/>
                    </w:rPr>
                  </w:pPr>
                  <w:r w:rsidRPr="0053477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CFD9C" w14:textId="77777777" w:rsidR="00CC020D" w:rsidRPr="0053477E" w:rsidRDefault="00CC020D" w:rsidP="00C02D2C">
                  <w:pPr>
                    <w:pStyle w:val="rowtabella0"/>
                    <w:jc w:val="center"/>
                    <w:rPr>
                      <w:color w:val="002060"/>
                    </w:rPr>
                  </w:pPr>
                  <w:r w:rsidRPr="0053477E">
                    <w:rPr>
                      <w:color w:val="002060"/>
                    </w:rPr>
                    <w:t> </w:t>
                  </w:r>
                </w:p>
              </w:tc>
            </w:tr>
            <w:tr w:rsidR="00CC020D" w:rsidRPr="0053477E" w14:paraId="124D85A6"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AF72EA" w14:textId="77777777" w:rsidR="00CC020D" w:rsidRPr="0053477E" w:rsidRDefault="00CC020D" w:rsidP="00C02D2C">
                  <w:pPr>
                    <w:pStyle w:val="rowtabella0"/>
                    <w:rPr>
                      <w:color w:val="002060"/>
                    </w:rPr>
                  </w:pPr>
                  <w:r w:rsidRPr="0053477E">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D82F16" w14:textId="77777777" w:rsidR="00CC020D" w:rsidRPr="0053477E" w:rsidRDefault="00CC020D" w:rsidP="00C02D2C">
                  <w:pPr>
                    <w:pStyle w:val="rowtabella0"/>
                    <w:rPr>
                      <w:color w:val="002060"/>
                    </w:rPr>
                  </w:pPr>
                  <w:r w:rsidRPr="0053477E">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931BAF" w14:textId="77777777" w:rsidR="00CC020D" w:rsidRPr="0053477E" w:rsidRDefault="00CC020D" w:rsidP="00C02D2C">
                  <w:pPr>
                    <w:pStyle w:val="rowtabella0"/>
                    <w:jc w:val="center"/>
                    <w:rPr>
                      <w:color w:val="002060"/>
                    </w:rPr>
                  </w:pPr>
                  <w:r w:rsidRPr="0053477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9E75D" w14:textId="77777777" w:rsidR="00CC020D" w:rsidRPr="0053477E" w:rsidRDefault="00CC020D" w:rsidP="00C02D2C">
                  <w:pPr>
                    <w:pStyle w:val="rowtabella0"/>
                    <w:jc w:val="center"/>
                    <w:rPr>
                      <w:color w:val="002060"/>
                    </w:rPr>
                  </w:pPr>
                  <w:r w:rsidRPr="0053477E">
                    <w:rPr>
                      <w:color w:val="002060"/>
                    </w:rPr>
                    <w:t> </w:t>
                  </w:r>
                </w:p>
              </w:tc>
            </w:tr>
            <w:tr w:rsidR="00CC020D" w:rsidRPr="0053477E" w14:paraId="723BCECA"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0CE0E2" w14:textId="77777777" w:rsidR="00CC020D" w:rsidRPr="0053477E" w:rsidRDefault="00CC020D" w:rsidP="00C02D2C">
                  <w:pPr>
                    <w:pStyle w:val="rowtabella0"/>
                    <w:rPr>
                      <w:color w:val="002060"/>
                    </w:rPr>
                  </w:pPr>
                  <w:r w:rsidRPr="0053477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1C250D" w14:textId="77777777" w:rsidR="00CC020D" w:rsidRPr="0053477E" w:rsidRDefault="00CC020D" w:rsidP="00C02D2C">
                  <w:pPr>
                    <w:pStyle w:val="rowtabella0"/>
                    <w:rPr>
                      <w:color w:val="002060"/>
                    </w:rPr>
                  </w:pPr>
                  <w:r w:rsidRPr="0053477E">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C65397" w14:textId="77777777" w:rsidR="00CC020D" w:rsidRPr="0053477E" w:rsidRDefault="00CC020D" w:rsidP="00C02D2C">
                  <w:pPr>
                    <w:pStyle w:val="rowtabella0"/>
                    <w:jc w:val="center"/>
                    <w:rPr>
                      <w:color w:val="002060"/>
                    </w:rPr>
                  </w:pPr>
                  <w:r w:rsidRPr="0053477E">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81A8F6" w14:textId="77777777" w:rsidR="00CC020D" w:rsidRPr="0053477E" w:rsidRDefault="00CC020D" w:rsidP="00C02D2C">
                  <w:pPr>
                    <w:pStyle w:val="rowtabella0"/>
                    <w:jc w:val="center"/>
                    <w:rPr>
                      <w:color w:val="002060"/>
                    </w:rPr>
                  </w:pPr>
                  <w:r w:rsidRPr="0053477E">
                    <w:rPr>
                      <w:color w:val="002060"/>
                    </w:rPr>
                    <w:t> </w:t>
                  </w:r>
                </w:p>
              </w:tc>
            </w:tr>
            <w:tr w:rsidR="00CC020D" w:rsidRPr="0053477E" w14:paraId="3569B30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790B19" w14:textId="77777777" w:rsidR="00CC020D" w:rsidRPr="0053477E" w:rsidRDefault="00CC020D" w:rsidP="00C02D2C">
                  <w:pPr>
                    <w:pStyle w:val="rowtabella0"/>
                    <w:rPr>
                      <w:color w:val="002060"/>
                    </w:rPr>
                  </w:pPr>
                  <w:r w:rsidRPr="0053477E">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ABB7B0" w14:textId="77777777" w:rsidR="00CC020D" w:rsidRPr="0053477E" w:rsidRDefault="00CC020D" w:rsidP="00C02D2C">
                  <w:pPr>
                    <w:pStyle w:val="rowtabella0"/>
                    <w:rPr>
                      <w:color w:val="002060"/>
                    </w:rPr>
                  </w:pPr>
                  <w:r w:rsidRPr="0053477E">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B2D3A5" w14:textId="77777777" w:rsidR="00CC020D" w:rsidRPr="0053477E" w:rsidRDefault="00CC020D" w:rsidP="00C02D2C">
                  <w:pPr>
                    <w:pStyle w:val="rowtabella0"/>
                    <w:jc w:val="center"/>
                    <w:rPr>
                      <w:color w:val="002060"/>
                    </w:rPr>
                  </w:pPr>
                  <w:r w:rsidRPr="005347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6E52C2" w14:textId="77777777" w:rsidR="00CC020D" w:rsidRPr="0053477E" w:rsidRDefault="00CC020D" w:rsidP="00C02D2C">
                  <w:pPr>
                    <w:pStyle w:val="rowtabella0"/>
                    <w:jc w:val="center"/>
                    <w:rPr>
                      <w:color w:val="002060"/>
                    </w:rPr>
                  </w:pPr>
                  <w:r w:rsidRPr="0053477E">
                    <w:rPr>
                      <w:color w:val="002060"/>
                    </w:rPr>
                    <w:t> </w:t>
                  </w:r>
                </w:p>
              </w:tc>
            </w:tr>
            <w:tr w:rsidR="00CC020D" w:rsidRPr="0053477E" w14:paraId="7C97BA2E"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0598CA" w14:textId="77777777" w:rsidR="00CC020D" w:rsidRPr="0053477E" w:rsidRDefault="00CC020D" w:rsidP="00C02D2C">
                  <w:pPr>
                    <w:pStyle w:val="rowtabella0"/>
                    <w:rPr>
                      <w:color w:val="002060"/>
                    </w:rPr>
                  </w:pPr>
                  <w:r w:rsidRPr="0053477E">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C34C47" w14:textId="77777777" w:rsidR="00CC020D" w:rsidRPr="0053477E" w:rsidRDefault="00CC020D" w:rsidP="00C02D2C">
                  <w:pPr>
                    <w:pStyle w:val="rowtabella0"/>
                    <w:rPr>
                      <w:color w:val="002060"/>
                    </w:rPr>
                  </w:pPr>
                  <w:r w:rsidRPr="0053477E">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24A42" w14:textId="77777777" w:rsidR="00CC020D" w:rsidRPr="0053477E" w:rsidRDefault="00CC020D" w:rsidP="00C02D2C">
                  <w:pPr>
                    <w:pStyle w:val="rowtabella0"/>
                    <w:jc w:val="center"/>
                    <w:rPr>
                      <w:color w:val="002060"/>
                    </w:rPr>
                  </w:pPr>
                  <w:r w:rsidRPr="0053477E">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F7B998" w14:textId="77777777" w:rsidR="00CC020D" w:rsidRPr="0053477E" w:rsidRDefault="00CC020D" w:rsidP="00C02D2C">
                  <w:pPr>
                    <w:pStyle w:val="rowtabella0"/>
                    <w:jc w:val="center"/>
                    <w:rPr>
                      <w:color w:val="002060"/>
                    </w:rPr>
                  </w:pPr>
                  <w:r w:rsidRPr="0053477E">
                    <w:rPr>
                      <w:color w:val="002060"/>
                    </w:rPr>
                    <w:t> </w:t>
                  </w:r>
                </w:p>
              </w:tc>
            </w:tr>
            <w:tr w:rsidR="00CC020D" w:rsidRPr="0053477E" w14:paraId="56518C1A"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E7F3A" w14:textId="77777777" w:rsidR="00CC020D" w:rsidRPr="0053477E" w:rsidRDefault="00CC020D" w:rsidP="00C02D2C">
                  <w:pPr>
                    <w:pStyle w:val="rowtabella0"/>
                    <w:rPr>
                      <w:color w:val="002060"/>
                    </w:rPr>
                  </w:pPr>
                  <w:r w:rsidRPr="0053477E">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D27A" w14:textId="77777777" w:rsidR="00CC020D" w:rsidRPr="0053477E" w:rsidRDefault="00CC020D" w:rsidP="00C02D2C">
                  <w:pPr>
                    <w:pStyle w:val="rowtabella0"/>
                    <w:rPr>
                      <w:color w:val="002060"/>
                    </w:rPr>
                  </w:pPr>
                  <w:r w:rsidRPr="0053477E">
                    <w:rPr>
                      <w:color w:val="002060"/>
                    </w:rPr>
                    <w:t xml:space="preserve">- CALCIO </w:t>
                  </w:r>
                  <w:proofErr w:type="gramStart"/>
                  <w:r w:rsidRPr="0053477E">
                    <w:rPr>
                      <w:color w:val="002060"/>
                    </w:rPr>
                    <w:t>S.ELPIDIO</w:t>
                  </w:r>
                  <w:proofErr w:type="gramEnd"/>
                  <w:r w:rsidRPr="0053477E">
                    <w:rPr>
                      <w:color w:val="002060"/>
                    </w:rPr>
                    <w:t xml:space="preserve">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E5635" w14:textId="77777777" w:rsidR="00CC020D" w:rsidRPr="0053477E" w:rsidRDefault="00CC020D" w:rsidP="00C02D2C">
                  <w:pPr>
                    <w:pStyle w:val="rowtabella0"/>
                    <w:jc w:val="center"/>
                    <w:rPr>
                      <w:color w:val="002060"/>
                    </w:rPr>
                  </w:pPr>
                  <w:r w:rsidRPr="0053477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DF875" w14:textId="77777777" w:rsidR="00CC020D" w:rsidRPr="0053477E" w:rsidRDefault="00CC020D" w:rsidP="00C02D2C">
                  <w:pPr>
                    <w:pStyle w:val="rowtabella0"/>
                    <w:jc w:val="center"/>
                    <w:rPr>
                      <w:color w:val="002060"/>
                    </w:rPr>
                  </w:pPr>
                  <w:r w:rsidRPr="0053477E">
                    <w:rPr>
                      <w:color w:val="002060"/>
                    </w:rPr>
                    <w:t> </w:t>
                  </w:r>
                </w:p>
              </w:tc>
            </w:tr>
            <w:tr w:rsidR="00CC020D" w:rsidRPr="0053477E" w14:paraId="59F89C0E"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117894FE" w14:textId="77777777" w:rsidR="00CC020D" w:rsidRPr="0053477E" w:rsidRDefault="00CC020D" w:rsidP="00C02D2C">
                  <w:pPr>
                    <w:pStyle w:val="rowtabella0"/>
                    <w:rPr>
                      <w:color w:val="002060"/>
                    </w:rPr>
                  </w:pPr>
                  <w:r w:rsidRPr="0053477E">
                    <w:rPr>
                      <w:color w:val="002060"/>
                    </w:rPr>
                    <w:t>(1) - disputata il 29/10/2023</w:t>
                  </w:r>
                </w:p>
              </w:tc>
            </w:tr>
          </w:tbl>
          <w:p w14:paraId="31879F60" w14:textId="77777777" w:rsidR="00CC020D" w:rsidRPr="0053477E" w:rsidRDefault="00CC020D" w:rsidP="00C02D2C">
            <w:pPr>
              <w:rPr>
                <w:color w:val="002060"/>
              </w:rPr>
            </w:pPr>
          </w:p>
        </w:tc>
      </w:tr>
    </w:tbl>
    <w:p w14:paraId="231EC94D" w14:textId="77777777" w:rsidR="00CC020D" w:rsidRPr="0053477E" w:rsidRDefault="00CC020D" w:rsidP="00CC020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48209566"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54E37566"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5F71" w14:textId="77777777" w:rsidR="00CC020D" w:rsidRPr="0053477E" w:rsidRDefault="00CC020D" w:rsidP="00C02D2C">
                  <w:pPr>
                    <w:pStyle w:val="headertabella0"/>
                    <w:rPr>
                      <w:color w:val="002060"/>
                    </w:rPr>
                  </w:pPr>
                  <w:r w:rsidRPr="0053477E">
                    <w:rPr>
                      <w:color w:val="002060"/>
                    </w:rPr>
                    <w:t>GIRONE E - 5 Giornata - A</w:t>
                  </w:r>
                </w:p>
              </w:tc>
            </w:tr>
            <w:tr w:rsidR="00CC020D" w:rsidRPr="0053477E" w14:paraId="0C6A5FA0"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BB3EE" w14:textId="77777777" w:rsidR="00CC020D" w:rsidRPr="0053477E" w:rsidRDefault="00CC020D" w:rsidP="00C02D2C">
                  <w:pPr>
                    <w:pStyle w:val="rowtabella0"/>
                    <w:rPr>
                      <w:color w:val="002060"/>
                    </w:rPr>
                  </w:pPr>
                  <w:r w:rsidRPr="0053477E">
                    <w:rPr>
                      <w:color w:val="002060"/>
                    </w:rPr>
                    <w:t>(1) 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27E31" w14:textId="77777777" w:rsidR="00CC020D" w:rsidRPr="0053477E" w:rsidRDefault="00CC020D" w:rsidP="00C02D2C">
                  <w:pPr>
                    <w:pStyle w:val="rowtabella0"/>
                    <w:rPr>
                      <w:color w:val="002060"/>
                    </w:rPr>
                  </w:pPr>
                  <w:r w:rsidRPr="0053477E">
                    <w:rPr>
                      <w:color w:val="002060"/>
                    </w:rPr>
                    <w:t>- TRIBALCIO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FD146" w14:textId="77777777" w:rsidR="00CC020D" w:rsidRPr="0053477E" w:rsidRDefault="00CC020D" w:rsidP="00C02D2C">
                  <w:pPr>
                    <w:pStyle w:val="rowtabella0"/>
                    <w:jc w:val="center"/>
                    <w:rPr>
                      <w:color w:val="002060"/>
                    </w:rPr>
                  </w:pPr>
                  <w:r w:rsidRPr="0053477E">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C6278" w14:textId="77777777" w:rsidR="00CC020D" w:rsidRPr="0053477E" w:rsidRDefault="00CC020D" w:rsidP="00C02D2C">
                  <w:pPr>
                    <w:pStyle w:val="rowtabella0"/>
                    <w:jc w:val="center"/>
                    <w:rPr>
                      <w:color w:val="002060"/>
                    </w:rPr>
                  </w:pPr>
                  <w:r w:rsidRPr="0053477E">
                    <w:rPr>
                      <w:color w:val="002060"/>
                    </w:rPr>
                    <w:t> </w:t>
                  </w:r>
                </w:p>
              </w:tc>
            </w:tr>
            <w:tr w:rsidR="00CC020D" w:rsidRPr="0053477E" w14:paraId="45E37D82"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34248" w14:textId="77777777" w:rsidR="00CC020D" w:rsidRPr="0053477E" w:rsidRDefault="00CC020D" w:rsidP="00C02D2C">
                  <w:pPr>
                    <w:pStyle w:val="rowtabella0"/>
                    <w:rPr>
                      <w:color w:val="002060"/>
                    </w:rPr>
                  </w:pPr>
                  <w:r w:rsidRPr="0053477E">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72B719" w14:textId="77777777" w:rsidR="00CC020D" w:rsidRPr="0053477E" w:rsidRDefault="00CC020D" w:rsidP="00C02D2C">
                  <w:pPr>
                    <w:pStyle w:val="rowtabella0"/>
                    <w:rPr>
                      <w:color w:val="002060"/>
                    </w:rPr>
                  </w:pPr>
                  <w:r w:rsidRPr="0053477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E705FD" w14:textId="77777777" w:rsidR="00CC020D" w:rsidRPr="0053477E" w:rsidRDefault="00CC020D" w:rsidP="00C02D2C">
                  <w:pPr>
                    <w:pStyle w:val="rowtabella0"/>
                    <w:jc w:val="center"/>
                    <w:rPr>
                      <w:color w:val="002060"/>
                    </w:rPr>
                  </w:pPr>
                  <w:r w:rsidRPr="0053477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DD6E76" w14:textId="77777777" w:rsidR="00CC020D" w:rsidRPr="0053477E" w:rsidRDefault="00CC020D" w:rsidP="00C02D2C">
                  <w:pPr>
                    <w:pStyle w:val="rowtabella0"/>
                    <w:jc w:val="center"/>
                    <w:rPr>
                      <w:color w:val="002060"/>
                    </w:rPr>
                  </w:pPr>
                  <w:r w:rsidRPr="0053477E">
                    <w:rPr>
                      <w:color w:val="002060"/>
                    </w:rPr>
                    <w:t> </w:t>
                  </w:r>
                </w:p>
              </w:tc>
            </w:tr>
            <w:tr w:rsidR="00CC020D" w:rsidRPr="0053477E" w14:paraId="2FA70012"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52B97F" w14:textId="77777777" w:rsidR="00CC020D" w:rsidRPr="0053477E" w:rsidRDefault="00CC020D" w:rsidP="00C02D2C">
                  <w:pPr>
                    <w:pStyle w:val="rowtabella0"/>
                    <w:rPr>
                      <w:color w:val="002060"/>
                    </w:rPr>
                  </w:pPr>
                  <w:r w:rsidRPr="0053477E">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30BBC" w14:textId="77777777" w:rsidR="00CC020D" w:rsidRPr="0053477E" w:rsidRDefault="00CC020D" w:rsidP="00C02D2C">
                  <w:pPr>
                    <w:pStyle w:val="rowtabella0"/>
                    <w:rPr>
                      <w:color w:val="002060"/>
                    </w:rPr>
                  </w:pPr>
                  <w:r w:rsidRPr="0053477E">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619E5" w14:textId="77777777" w:rsidR="00CC020D" w:rsidRPr="0053477E" w:rsidRDefault="00CC020D" w:rsidP="00C02D2C">
                  <w:pPr>
                    <w:pStyle w:val="rowtabella0"/>
                    <w:jc w:val="center"/>
                    <w:rPr>
                      <w:color w:val="002060"/>
                    </w:rPr>
                  </w:pPr>
                  <w:r w:rsidRPr="0053477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C1D8F" w14:textId="77777777" w:rsidR="00CC020D" w:rsidRPr="0053477E" w:rsidRDefault="00CC020D" w:rsidP="00C02D2C">
                  <w:pPr>
                    <w:pStyle w:val="rowtabella0"/>
                    <w:jc w:val="center"/>
                    <w:rPr>
                      <w:color w:val="002060"/>
                    </w:rPr>
                  </w:pPr>
                  <w:r w:rsidRPr="0053477E">
                    <w:rPr>
                      <w:color w:val="002060"/>
                    </w:rPr>
                    <w:t> </w:t>
                  </w:r>
                </w:p>
              </w:tc>
            </w:tr>
            <w:tr w:rsidR="00CC020D" w:rsidRPr="0053477E" w14:paraId="30BF1096"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BA759A" w14:textId="77777777" w:rsidR="00CC020D" w:rsidRPr="0053477E" w:rsidRDefault="00CC020D" w:rsidP="00C02D2C">
                  <w:pPr>
                    <w:pStyle w:val="rowtabella0"/>
                    <w:rPr>
                      <w:color w:val="002060"/>
                    </w:rPr>
                  </w:pPr>
                  <w:r w:rsidRPr="0053477E">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3E5E39" w14:textId="77777777" w:rsidR="00CC020D" w:rsidRPr="0053477E" w:rsidRDefault="00CC020D" w:rsidP="00C02D2C">
                  <w:pPr>
                    <w:pStyle w:val="rowtabella0"/>
                    <w:rPr>
                      <w:color w:val="002060"/>
                    </w:rPr>
                  </w:pPr>
                  <w:r w:rsidRPr="0053477E">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B1A346" w14:textId="77777777" w:rsidR="00CC020D" w:rsidRPr="0053477E" w:rsidRDefault="00CC020D" w:rsidP="00C02D2C">
                  <w:pPr>
                    <w:pStyle w:val="rowtabella0"/>
                    <w:jc w:val="center"/>
                    <w:rPr>
                      <w:color w:val="002060"/>
                    </w:rPr>
                  </w:pPr>
                  <w:r w:rsidRPr="0053477E">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D183ED" w14:textId="77777777" w:rsidR="00CC020D" w:rsidRPr="0053477E" w:rsidRDefault="00CC020D" w:rsidP="00C02D2C">
                  <w:pPr>
                    <w:pStyle w:val="rowtabella0"/>
                    <w:jc w:val="center"/>
                    <w:rPr>
                      <w:color w:val="002060"/>
                    </w:rPr>
                  </w:pPr>
                  <w:r w:rsidRPr="0053477E">
                    <w:rPr>
                      <w:color w:val="002060"/>
                    </w:rPr>
                    <w:t> </w:t>
                  </w:r>
                </w:p>
              </w:tc>
            </w:tr>
            <w:tr w:rsidR="00CC020D" w:rsidRPr="0053477E" w14:paraId="008E478B"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EC1D24" w14:textId="77777777" w:rsidR="00CC020D" w:rsidRPr="0053477E" w:rsidRDefault="00CC020D" w:rsidP="00C02D2C">
                  <w:pPr>
                    <w:pStyle w:val="rowtabella0"/>
                    <w:rPr>
                      <w:color w:val="002060"/>
                    </w:rPr>
                  </w:pPr>
                  <w:r w:rsidRPr="0053477E">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26AEF6" w14:textId="77777777" w:rsidR="00CC020D" w:rsidRPr="0053477E" w:rsidRDefault="00CC020D" w:rsidP="00C02D2C">
                  <w:pPr>
                    <w:pStyle w:val="rowtabella0"/>
                    <w:rPr>
                      <w:color w:val="002060"/>
                    </w:rPr>
                  </w:pPr>
                  <w:r w:rsidRPr="0053477E">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131F1B" w14:textId="77777777" w:rsidR="00CC020D" w:rsidRPr="0053477E" w:rsidRDefault="00CC020D" w:rsidP="00C02D2C">
                  <w:pPr>
                    <w:pStyle w:val="rowtabella0"/>
                    <w:jc w:val="center"/>
                    <w:rPr>
                      <w:color w:val="002060"/>
                    </w:rPr>
                  </w:pPr>
                  <w:r w:rsidRPr="0053477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9D45DE" w14:textId="77777777" w:rsidR="00CC020D" w:rsidRPr="0053477E" w:rsidRDefault="00CC020D" w:rsidP="00C02D2C">
                  <w:pPr>
                    <w:pStyle w:val="rowtabella0"/>
                    <w:jc w:val="center"/>
                    <w:rPr>
                      <w:color w:val="002060"/>
                    </w:rPr>
                  </w:pPr>
                  <w:r w:rsidRPr="0053477E">
                    <w:rPr>
                      <w:color w:val="002060"/>
                    </w:rPr>
                    <w:t> </w:t>
                  </w:r>
                </w:p>
              </w:tc>
            </w:tr>
            <w:tr w:rsidR="00CC020D" w:rsidRPr="0053477E" w14:paraId="6E694FDB"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B5691" w14:textId="77777777" w:rsidR="00CC020D" w:rsidRPr="0053477E" w:rsidRDefault="00CC020D" w:rsidP="00C02D2C">
                  <w:pPr>
                    <w:pStyle w:val="rowtabella0"/>
                    <w:rPr>
                      <w:color w:val="002060"/>
                    </w:rPr>
                  </w:pPr>
                  <w:r w:rsidRPr="0053477E">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4E5EC" w14:textId="77777777" w:rsidR="00CC020D" w:rsidRPr="0053477E" w:rsidRDefault="00CC020D" w:rsidP="00C02D2C">
                  <w:pPr>
                    <w:pStyle w:val="rowtabella0"/>
                    <w:rPr>
                      <w:color w:val="002060"/>
                    </w:rPr>
                  </w:pPr>
                  <w:r w:rsidRPr="0053477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56DAC" w14:textId="77777777" w:rsidR="00CC020D" w:rsidRPr="0053477E" w:rsidRDefault="00CC020D" w:rsidP="00C02D2C">
                  <w:pPr>
                    <w:pStyle w:val="rowtabella0"/>
                    <w:jc w:val="center"/>
                    <w:rPr>
                      <w:color w:val="002060"/>
                    </w:rPr>
                  </w:pPr>
                  <w:r w:rsidRPr="0053477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0D1849" w14:textId="77777777" w:rsidR="00CC020D" w:rsidRPr="0053477E" w:rsidRDefault="00CC020D" w:rsidP="00C02D2C">
                  <w:pPr>
                    <w:pStyle w:val="rowtabella0"/>
                    <w:jc w:val="center"/>
                    <w:rPr>
                      <w:color w:val="002060"/>
                    </w:rPr>
                  </w:pPr>
                  <w:r w:rsidRPr="0053477E">
                    <w:rPr>
                      <w:color w:val="002060"/>
                    </w:rPr>
                    <w:t> </w:t>
                  </w:r>
                </w:p>
              </w:tc>
            </w:tr>
            <w:tr w:rsidR="00CC020D" w:rsidRPr="0053477E" w14:paraId="65F94C76"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96C42" w14:textId="77777777" w:rsidR="00CC020D" w:rsidRPr="0053477E" w:rsidRDefault="00CC020D" w:rsidP="00C02D2C">
                  <w:pPr>
                    <w:pStyle w:val="rowtabella0"/>
                    <w:rPr>
                      <w:color w:val="002060"/>
                    </w:rPr>
                  </w:pPr>
                  <w:r w:rsidRPr="0053477E">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B1458" w14:textId="77777777" w:rsidR="00CC020D" w:rsidRPr="0053477E" w:rsidRDefault="00CC020D" w:rsidP="00C02D2C">
                  <w:pPr>
                    <w:pStyle w:val="rowtabella0"/>
                    <w:rPr>
                      <w:color w:val="002060"/>
                    </w:rPr>
                  </w:pPr>
                  <w:r w:rsidRPr="0053477E">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82AD2" w14:textId="77777777" w:rsidR="00CC020D" w:rsidRPr="0053477E" w:rsidRDefault="00CC020D" w:rsidP="00C02D2C">
                  <w:pPr>
                    <w:pStyle w:val="rowtabella0"/>
                    <w:jc w:val="center"/>
                    <w:rPr>
                      <w:color w:val="002060"/>
                    </w:rPr>
                  </w:pPr>
                  <w:r w:rsidRPr="0053477E">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F6C44" w14:textId="77777777" w:rsidR="00CC020D" w:rsidRPr="0053477E" w:rsidRDefault="00CC020D" w:rsidP="00C02D2C">
                  <w:pPr>
                    <w:pStyle w:val="rowtabella0"/>
                    <w:jc w:val="center"/>
                    <w:rPr>
                      <w:color w:val="002060"/>
                    </w:rPr>
                  </w:pPr>
                  <w:r w:rsidRPr="0053477E">
                    <w:rPr>
                      <w:color w:val="002060"/>
                    </w:rPr>
                    <w:t> </w:t>
                  </w:r>
                </w:p>
              </w:tc>
            </w:tr>
            <w:tr w:rsidR="00CC020D" w:rsidRPr="0053477E" w14:paraId="51CA788F"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27F73574" w14:textId="77777777" w:rsidR="00CC020D" w:rsidRPr="0053477E" w:rsidRDefault="00CC020D" w:rsidP="00C02D2C">
                  <w:pPr>
                    <w:pStyle w:val="rowtabella0"/>
                    <w:rPr>
                      <w:color w:val="002060"/>
                    </w:rPr>
                  </w:pPr>
                  <w:r w:rsidRPr="0053477E">
                    <w:rPr>
                      <w:color w:val="002060"/>
                    </w:rPr>
                    <w:t>(1) - disputata il 28/10/2023</w:t>
                  </w:r>
                </w:p>
              </w:tc>
            </w:tr>
          </w:tbl>
          <w:p w14:paraId="5F7FE27C" w14:textId="77777777" w:rsidR="00CC020D" w:rsidRPr="0053477E" w:rsidRDefault="00CC020D" w:rsidP="00C02D2C">
            <w:pPr>
              <w:rPr>
                <w:color w:val="002060"/>
              </w:rPr>
            </w:pPr>
          </w:p>
        </w:tc>
      </w:tr>
    </w:tbl>
    <w:p w14:paraId="2510488B" w14:textId="77777777" w:rsidR="00CC020D" w:rsidRPr="0053477E" w:rsidRDefault="00CC020D" w:rsidP="00CC020D">
      <w:pPr>
        <w:pStyle w:val="breakline"/>
        <w:rPr>
          <w:rFonts w:eastAsiaTheme="minorEastAsia"/>
          <w:color w:val="002060"/>
        </w:rPr>
      </w:pPr>
    </w:p>
    <w:p w14:paraId="7CBBB1D7" w14:textId="77777777" w:rsidR="00CC020D" w:rsidRPr="0053477E" w:rsidRDefault="00CC020D" w:rsidP="00CC020D">
      <w:pPr>
        <w:pStyle w:val="breakline"/>
        <w:rPr>
          <w:color w:val="002060"/>
        </w:rPr>
      </w:pPr>
    </w:p>
    <w:p w14:paraId="47A291E5" w14:textId="77777777" w:rsidR="00CC020D" w:rsidRPr="0053477E" w:rsidRDefault="00CC020D" w:rsidP="00CC020D">
      <w:pPr>
        <w:pStyle w:val="titoloprinc0"/>
        <w:rPr>
          <w:color w:val="002060"/>
        </w:rPr>
      </w:pPr>
      <w:r w:rsidRPr="0053477E">
        <w:rPr>
          <w:color w:val="002060"/>
        </w:rPr>
        <w:t>GIUDICE SPORTIVO</w:t>
      </w:r>
    </w:p>
    <w:p w14:paraId="42C3E3B8"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7003E867" w14:textId="77777777" w:rsidR="00CC020D" w:rsidRPr="0053477E" w:rsidRDefault="00CC020D" w:rsidP="00CC020D">
      <w:pPr>
        <w:pStyle w:val="titolo10"/>
        <w:rPr>
          <w:color w:val="002060"/>
        </w:rPr>
      </w:pPr>
      <w:r w:rsidRPr="0053477E">
        <w:rPr>
          <w:color w:val="002060"/>
        </w:rPr>
        <w:t xml:space="preserve">GARE DEL 27/10/2023 </w:t>
      </w:r>
    </w:p>
    <w:p w14:paraId="60F79A19" w14:textId="77777777" w:rsidR="00CC020D" w:rsidRPr="0053477E" w:rsidRDefault="00CC020D" w:rsidP="00CC020D">
      <w:pPr>
        <w:pStyle w:val="titolo7a"/>
        <w:rPr>
          <w:color w:val="002060"/>
        </w:rPr>
      </w:pPr>
      <w:r w:rsidRPr="0053477E">
        <w:rPr>
          <w:color w:val="002060"/>
        </w:rPr>
        <w:t xml:space="preserve">PROVVEDIMENTI DISCIPLINARI </w:t>
      </w:r>
    </w:p>
    <w:p w14:paraId="15DF9377"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3D2902AA" w14:textId="77777777" w:rsidR="00CC020D" w:rsidRPr="0053477E" w:rsidRDefault="00CC020D" w:rsidP="00CC020D">
      <w:pPr>
        <w:pStyle w:val="titolo30"/>
        <w:rPr>
          <w:color w:val="002060"/>
        </w:rPr>
      </w:pPr>
      <w:r w:rsidRPr="0053477E">
        <w:rPr>
          <w:color w:val="002060"/>
        </w:rPr>
        <w:t xml:space="preserve">DIRIGENTI </w:t>
      </w:r>
    </w:p>
    <w:p w14:paraId="695803B4"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98EE814" w14:textId="77777777" w:rsidTr="00C02D2C">
        <w:tc>
          <w:tcPr>
            <w:tcW w:w="2200" w:type="dxa"/>
            <w:tcMar>
              <w:top w:w="20" w:type="dxa"/>
              <w:left w:w="20" w:type="dxa"/>
              <w:bottom w:w="20" w:type="dxa"/>
              <w:right w:w="20" w:type="dxa"/>
            </w:tcMar>
            <w:vAlign w:val="center"/>
            <w:hideMark/>
          </w:tcPr>
          <w:p w14:paraId="70930952" w14:textId="77777777" w:rsidR="00CC020D" w:rsidRPr="0053477E" w:rsidRDefault="00CC020D" w:rsidP="00C02D2C">
            <w:pPr>
              <w:pStyle w:val="movimento"/>
              <w:rPr>
                <w:color w:val="002060"/>
              </w:rPr>
            </w:pPr>
            <w:r w:rsidRPr="0053477E">
              <w:rPr>
                <w:color w:val="002060"/>
              </w:rPr>
              <w:t>MERENDONI FILIPPO</w:t>
            </w:r>
          </w:p>
        </w:tc>
        <w:tc>
          <w:tcPr>
            <w:tcW w:w="2200" w:type="dxa"/>
            <w:tcMar>
              <w:top w:w="20" w:type="dxa"/>
              <w:left w:w="20" w:type="dxa"/>
              <w:bottom w:w="20" w:type="dxa"/>
              <w:right w:w="20" w:type="dxa"/>
            </w:tcMar>
            <w:vAlign w:val="center"/>
            <w:hideMark/>
          </w:tcPr>
          <w:p w14:paraId="53D9956F" w14:textId="77777777" w:rsidR="00CC020D" w:rsidRPr="0053477E" w:rsidRDefault="00CC020D" w:rsidP="00C02D2C">
            <w:pPr>
              <w:pStyle w:val="movimento2"/>
              <w:rPr>
                <w:color w:val="002060"/>
              </w:rPr>
            </w:pPr>
            <w:r w:rsidRPr="0053477E">
              <w:rPr>
                <w:color w:val="002060"/>
              </w:rPr>
              <w:t xml:space="preserve">(AUDAX CALCIO PIOBBICO) </w:t>
            </w:r>
          </w:p>
        </w:tc>
        <w:tc>
          <w:tcPr>
            <w:tcW w:w="800" w:type="dxa"/>
            <w:tcMar>
              <w:top w:w="20" w:type="dxa"/>
              <w:left w:w="20" w:type="dxa"/>
              <w:bottom w:w="20" w:type="dxa"/>
              <w:right w:w="20" w:type="dxa"/>
            </w:tcMar>
            <w:vAlign w:val="center"/>
            <w:hideMark/>
          </w:tcPr>
          <w:p w14:paraId="5D46ACE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B63CAC5" w14:textId="77777777" w:rsidR="00CC020D" w:rsidRPr="0053477E" w:rsidRDefault="00CC020D" w:rsidP="00C02D2C">
            <w:pPr>
              <w:pStyle w:val="movimento"/>
              <w:rPr>
                <w:color w:val="002060"/>
              </w:rPr>
            </w:pPr>
            <w:r w:rsidRPr="0053477E">
              <w:rPr>
                <w:color w:val="002060"/>
              </w:rPr>
              <w:t>RADI ALESSANDRO</w:t>
            </w:r>
          </w:p>
        </w:tc>
        <w:tc>
          <w:tcPr>
            <w:tcW w:w="2200" w:type="dxa"/>
            <w:tcMar>
              <w:top w:w="20" w:type="dxa"/>
              <w:left w:w="20" w:type="dxa"/>
              <w:bottom w:w="20" w:type="dxa"/>
              <w:right w:w="20" w:type="dxa"/>
            </w:tcMar>
            <w:vAlign w:val="center"/>
            <w:hideMark/>
          </w:tcPr>
          <w:p w14:paraId="3E66D1E4" w14:textId="77777777" w:rsidR="00CC020D" w:rsidRPr="0053477E" w:rsidRDefault="00CC020D" w:rsidP="00C02D2C">
            <w:pPr>
              <w:pStyle w:val="movimento2"/>
              <w:rPr>
                <w:color w:val="002060"/>
              </w:rPr>
            </w:pPr>
            <w:r w:rsidRPr="0053477E">
              <w:rPr>
                <w:color w:val="002060"/>
              </w:rPr>
              <w:t xml:space="preserve">(FFJ CALCIO A 5) </w:t>
            </w:r>
          </w:p>
        </w:tc>
      </w:tr>
      <w:tr w:rsidR="00CC020D" w:rsidRPr="0053477E" w14:paraId="069A7E2E" w14:textId="77777777" w:rsidTr="00C02D2C">
        <w:tc>
          <w:tcPr>
            <w:tcW w:w="2200" w:type="dxa"/>
            <w:tcMar>
              <w:top w:w="20" w:type="dxa"/>
              <w:left w:w="20" w:type="dxa"/>
              <w:bottom w:w="20" w:type="dxa"/>
              <w:right w:w="20" w:type="dxa"/>
            </w:tcMar>
            <w:vAlign w:val="center"/>
            <w:hideMark/>
          </w:tcPr>
          <w:p w14:paraId="4A6A0F59" w14:textId="77777777" w:rsidR="00CC020D" w:rsidRPr="0053477E" w:rsidRDefault="00CC020D" w:rsidP="00C02D2C">
            <w:pPr>
              <w:pStyle w:val="movimento"/>
              <w:rPr>
                <w:color w:val="002060"/>
              </w:rPr>
            </w:pPr>
            <w:r w:rsidRPr="0053477E">
              <w:rPr>
                <w:color w:val="002060"/>
              </w:rPr>
              <w:t>FERRETTI THOMAS</w:t>
            </w:r>
          </w:p>
        </w:tc>
        <w:tc>
          <w:tcPr>
            <w:tcW w:w="2200" w:type="dxa"/>
            <w:tcMar>
              <w:top w:w="20" w:type="dxa"/>
              <w:left w:w="20" w:type="dxa"/>
              <w:bottom w:w="20" w:type="dxa"/>
              <w:right w:w="20" w:type="dxa"/>
            </w:tcMar>
            <w:vAlign w:val="center"/>
            <w:hideMark/>
          </w:tcPr>
          <w:p w14:paraId="61DB9921" w14:textId="77777777" w:rsidR="00CC020D" w:rsidRPr="0053477E" w:rsidRDefault="00CC020D" w:rsidP="00C02D2C">
            <w:pPr>
              <w:pStyle w:val="movimento2"/>
              <w:rPr>
                <w:color w:val="002060"/>
              </w:rPr>
            </w:pPr>
            <w:r w:rsidRPr="0053477E">
              <w:rPr>
                <w:color w:val="002060"/>
              </w:rPr>
              <w:t xml:space="preserve">(GNANO 04) </w:t>
            </w:r>
          </w:p>
        </w:tc>
        <w:tc>
          <w:tcPr>
            <w:tcW w:w="800" w:type="dxa"/>
            <w:tcMar>
              <w:top w:w="20" w:type="dxa"/>
              <w:left w:w="20" w:type="dxa"/>
              <w:bottom w:w="20" w:type="dxa"/>
              <w:right w:w="20" w:type="dxa"/>
            </w:tcMar>
            <w:vAlign w:val="center"/>
            <w:hideMark/>
          </w:tcPr>
          <w:p w14:paraId="408E71F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3B7B91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A43D04A" w14:textId="77777777" w:rsidR="00CC020D" w:rsidRPr="0053477E" w:rsidRDefault="00CC020D" w:rsidP="00C02D2C">
            <w:pPr>
              <w:pStyle w:val="movimento2"/>
              <w:rPr>
                <w:color w:val="002060"/>
              </w:rPr>
            </w:pPr>
            <w:r w:rsidRPr="0053477E">
              <w:rPr>
                <w:color w:val="002060"/>
              </w:rPr>
              <w:t> </w:t>
            </w:r>
          </w:p>
        </w:tc>
      </w:tr>
    </w:tbl>
    <w:p w14:paraId="6FE74F46" w14:textId="77777777" w:rsidR="00CC020D" w:rsidRPr="0053477E" w:rsidRDefault="00CC020D" w:rsidP="00CC020D">
      <w:pPr>
        <w:pStyle w:val="titolo30"/>
        <w:rPr>
          <w:rFonts w:eastAsiaTheme="minorEastAsia"/>
          <w:color w:val="002060"/>
        </w:rPr>
      </w:pPr>
      <w:r w:rsidRPr="0053477E">
        <w:rPr>
          <w:color w:val="002060"/>
        </w:rPr>
        <w:t xml:space="preserve">ALLENATORI </w:t>
      </w:r>
    </w:p>
    <w:p w14:paraId="17D922D9"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3E71170E" w14:textId="77777777" w:rsidTr="00C02D2C">
        <w:tc>
          <w:tcPr>
            <w:tcW w:w="2200" w:type="dxa"/>
            <w:tcMar>
              <w:top w:w="20" w:type="dxa"/>
              <w:left w:w="20" w:type="dxa"/>
              <w:bottom w:w="20" w:type="dxa"/>
              <w:right w:w="20" w:type="dxa"/>
            </w:tcMar>
            <w:vAlign w:val="center"/>
            <w:hideMark/>
          </w:tcPr>
          <w:p w14:paraId="001AA066" w14:textId="77777777" w:rsidR="00CC020D" w:rsidRPr="0053477E" w:rsidRDefault="00CC020D" w:rsidP="00C02D2C">
            <w:pPr>
              <w:pStyle w:val="movimento"/>
              <w:rPr>
                <w:color w:val="002060"/>
              </w:rPr>
            </w:pPr>
            <w:r w:rsidRPr="0053477E">
              <w:rPr>
                <w:color w:val="002060"/>
              </w:rPr>
              <w:t>FACCHINI MASSIMO</w:t>
            </w:r>
          </w:p>
        </w:tc>
        <w:tc>
          <w:tcPr>
            <w:tcW w:w="2200" w:type="dxa"/>
            <w:tcMar>
              <w:top w:w="20" w:type="dxa"/>
              <w:left w:w="20" w:type="dxa"/>
              <w:bottom w:w="20" w:type="dxa"/>
              <w:right w:w="20" w:type="dxa"/>
            </w:tcMar>
            <w:vAlign w:val="center"/>
            <w:hideMark/>
          </w:tcPr>
          <w:p w14:paraId="18881A0F" w14:textId="77777777" w:rsidR="00CC020D" w:rsidRPr="0053477E" w:rsidRDefault="00CC020D" w:rsidP="00C02D2C">
            <w:pPr>
              <w:pStyle w:val="movimento2"/>
              <w:rPr>
                <w:color w:val="002060"/>
              </w:rPr>
            </w:pPr>
            <w:r w:rsidRPr="0053477E">
              <w:rPr>
                <w:color w:val="002060"/>
              </w:rPr>
              <w:t xml:space="preserve">(GIOVANI SANT IPPOLITO) </w:t>
            </w:r>
          </w:p>
        </w:tc>
        <w:tc>
          <w:tcPr>
            <w:tcW w:w="800" w:type="dxa"/>
            <w:tcMar>
              <w:top w:w="20" w:type="dxa"/>
              <w:left w:w="20" w:type="dxa"/>
              <w:bottom w:w="20" w:type="dxa"/>
              <w:right w:w="20" w:type="dxa"/>
            </w:tcMar>
            <w:vAlign w:val="center"/>
            <w:hideMark/>
          </w:tcPr>
          <w:p w14:paraId="385C835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027C3A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088E2CA" w14:textId="77777777" w:rsidR="00CC020D" w:rsidRPr="0053477E" w:rsidRDefault="00CC020D" w:rsidP="00C02D2C">
            <w:pPr>
              <w:pStyle w:val="movimento2"/>
              <w:rPr>
                <w:color w:val="002060"/>
              </w:rPr>
            </w:pPr>
            <w:r w:rsidRPr="0053477E">
              <w:rPr>
                <w:color w:val="002060"/>
              </w:rPr>
              <w:t> </w:t>
            </w:r>
          </w:p>
        </w:tc>
      </w:tr>
    </w:tbl>
    <w:p w14:paraId="138E4C5B" w14:textId="77777777" w:rsidR="00CC020D" w:rsidRPr="0053477E" w:rsidRDefault="00CC020D" w:rsidP="00CC020D">
      <w:pPr>
        <w:pStyle w:val="titolo30"/>
        <w:rPr>
          <w:rFonts w:eastAsiaTheme="minorEastAsia"/>
          <w:color w:val="002060"/>
        </w:rPr>
      </w:pPr>
      <w:r w:rsidRPr="0053477E">
        <w:rPr>
          <w:color w:val="002060"/>
        </w:rPr>
        <w:t xml:space="preserve">CALCIATORI ESPULSI </w:t>
      </w:r>
    </w:p>
    <w:p w14:paraId="5513F17C" w14:textId="77777777" w:rsidR="00CC020D" w:rsidRPr="0053477E" w:rsidRDefault="00CC020D" w:rsidP="00CC020D">
      <w:pPr>
        <w:pStyle w:val="titolo20"/>
        <w:rPr>
          <w:color w:val="002060"/>
        </w:rPr>
      </w:pPr>
      <w:r w:rsidRPr="0053477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3723F8F" w14:textId="77777777" w:rsidTr="00C02D2C">
        <w:tc>
          <w:tcPr>
            <w:tcW w:w="2200" w:type="dxa"/>
            <w:tcMar>
              <w:top w:w="20" w:type="dxa"/>
              <w:left w:w="20" w:type="dxa"/>
              <w:bottom w:w="20" w:type="dxa"/>
              <w:right w:w="20" w:type="dxa"/>
            </w:tcMar>
            <w:vAlign w:val="center"/>
            <w:hideMark/>
          </w:tcPr>
          <w:p w14:paraId="79240540" w14:textId="77777777" w:rsidR="00CC020D" w:rsidRPr="0053477E" w:rsidRDefault="00CC020D" w:rsidP="00C02D2C">
            <w:pPr>
              <w:pStyle w:val="movimento"/>
              <w:rPr>
                <w:color w:val="002060"/>
              </w:rPr>
            </w:pPr>
            <w:r w:rsidRPr="0053477E">
              <w:rPr>
                <w:color w:val="002060"/>
              </w:rPr>
              <w:t>TORELLI LORENZO</w:t>
            </w:r>
          </w:p>
        </w:tc>
        <w:tc>
          <w:tcPr>
            <w:tcW w:w="2200" w:type="dxa"/>
            <w:tcMar>
              <w:top w:w="20" w:type="dxa"/>
              <w:left w:w="20" w:type="dxa"/>
              <w:bottom w:w="20" w:type="dxa"/>
              <w:right w:w="20" w:type="dxa"/>
            </w:tcMar>
            <w:vAlign w:val="center"/>
            <w:hideMark/>
          </w:tcPr>
          <w:p w14:paraId="75EA54F8" w14:textId="77777777" w:rsidR="00CC020D" w:rsidRPr="0053477E" w:rsidRDefault="00CC020D" w:rsidP="00C02D2C">
            <w:pPr>
              <w:pStyle w:val="movimento2"/>
              <w:rPr>
                <w:color w:val="002060"/>
              </w:rPr>
            </w:pPr>
            <w:r w:rsidRPr="0053477E">
              <w:rPr>
                <w:color w:val="002060"/>
              </w:rPr>
              <w:t xml:space="preserve">(GNANO 04) </w:t>
            </w:r>
          </w:p>
        </w:tc>
        <w:tc>
          <w:tcPr>
            <w:tcW w:w="800" w:type="dxa"/>
            <w:tcMar>
              <w:top w:w="20" w:type="dxa"/>
              <w:left w:w="20" w:type="dxa"/>
              <w:bottom w:w="20" w:type="dxa"/>
              <w:right w:w="20" w:type="dxa"/>
            </w:tcMar>
            <w:vAlign w:val="center"/>
            <w:hideMark/>
          </w:tcPr>
          <w:p w14:paraId="39CA9D8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D09885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1BFBAE8" w14:textId="77777777" w:rsidR="00CC020D" w:rsidRPr="0053477E" w:rsidRDefault="00CC020D" w:rsidP="00C02D2C">
            <w:pPr>
              <w:pStyle w:val="movimento2"/>
              <w:rPr>
                <w:color w:val="002060"/>
              </w:rPr>
            </w:pPr>
            <w:r w:rsidRPr="0053477E">
              <w:rPr>
                <w:color w:val="002060"/>
              </w:rPr>
              <w:t> </w:t>
            </w:r>
          </w:p>
        </w:tc>
      </w:tr>
    </w:tbl>
    <w:p w14:paraId="20FD0C4B" w14:textId="77777777" w:rsidR="00CC020D" w:rsidRPr="0053477E" w:rsidRDefault="00CC020D" w:rsidP="00CC020D">
      <w:pPr>
        <w:pStyle w:val="titolo20"/>
        <w:rPr>
          <w:rFonts w:eastAsiaTheme="minorEastAsia"/>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C44D71C" w14:textId="77777777" w:rsidTr="00C02D2C">
        <w:tc>
          <w:tcPr>
            <w:tcW w:w="2200" w:type="dxa"/>
            <w:tcMar>
              <w:top w:w="20" w:type="dxa"/>
              <w:left w:w="20" w:type="dxa"/>
              <w:bottom w:w="20" w:type="dxa"/>
              <w:right w:w="20" w:type="dxa"/>
            </w:tcMar>
            <w:vAlign w:val="center"/>
            <w:hideMark/>
          </w:tcPr>
          <w:p w14:paraId="26CD6DB1" w14:textId="77777777" w:rsidR="00CC020D" w:rsidRPr="0053477E" w:rsidRDefault="00CC020D" w:rsidP="00C02D2C">
            <w:pPr>
              <w:pStyle w:val="movimento"/>
              <w:rPr>
                <w:color w:val="002060"/>
              </w:rPr>
            </w:pPr>
            <w:r w:rsidRPr="0053477E">
              <w:rPr>
                <w:color w:val="002060"/>
              </w:rPr>
              <w:t>BLASI PIETRO</w:t>
            </w:r>
          </w:p>
        </w:tc>
        <w:tc>
          <w:tcPr>
            <w:tcW w:w="2200" w:type="dxa"/>
            <w:tcMar>
              <w:top w:w="20" w:type="dxa"/>
              <w:left w:w="20" w:type="dxa"/>
              <w:bottom w:w="20" w:type="dxa"/>
              <w:right w:w="20" w:type="dxa"/>
            </w:tcMar>
            <w:vAlign w:val="center"/>
            <w:hideMark/>
          </w:tcPr>
          <w:p w14:paraId="31F5EDFA" w14:textId="77777777" w:rsidR="00CC020D" w:rsidRPr="0053477E" w:rsidRDefault="00CC020D" w:rsidP="00C02D2C">
            <w:pPr>
              <w:pStyle w:val="movimento2"/>
              <w:rPr>
                <w:color w:val="002060"/>
              </w:rPr>
            </w:pPr>
            <w:r w:rsidRPr="0053477E">
              <w:rPr>
                <w:color w:val="002060"/>
              </w:rPr>
              <w:t xml:space="preserve">(AUDAX CALCIO PIOBBICO) </w:t>
            </w:r>
          </w:p>
        </w:tc>
        <w:tc>
          <w:tcPr>
            <w:tcW w:w="800" w:type="dxa"/>
            <w:tcMar>
              <w:top w:w="20" w:type="dxa"/>
              <w:left w:w="20" w:type="dxa"/>
              <w:bottom w:w="20" w:type="dxa"/>
              <w:right w:w="20" w:type="dxa"/>
            </w:tcMar>
            <w:vAlign w:val="center"/>
            <w:hideMark/>
          </w:tcPr>
          <w:p w14:paraId="42B75F0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FC51C6F" w14:textId="77777777" w:rsidR="00CC020D" w:rsidRPr="0053477E" w:rsidRDefault="00CC020D" w:rsidP="00C02D2C">
            <w:pPr>
              <w:pStyle w:val="movimento"/>
              <w:rPr>
                <w:color w:val="002060"/>
              </w:rPr>
            </w:pPr>
            <w:r w:rsidRPr="0053477E">
              <w:rPr>
                <w:color w:val="002060"/>
              </w:rPr>
              <w:t>CAPRIOTTI ALESSANDRO</w:t>
            </w:r>
          </w:p>
        </w:tc>
        <w:tc>
          <w:tcPr>
            <w:tcW w:w="2200" w:type="dxa"/>
            <w:tcMar>
              <w:top w:w="20" w:type="dxa"/>
              <w:left w:w="20" w:type="dxa"/>
              <w:bottom w:w="20" w:type="dxa"/>
              <w:right w:w="20" w:type="dxa"/>
            </w:tcMar>
            <w:vAlign w:val="center"/>
            <w:hideMark/>
          </w:tcPr>
          <w:p w14:paraId="17E08B18" w14:textId="77777777" w:rsidR="00CC020D" w:rsidRPr="0053477E" w:rsidRDefault="00CC020D" w:rsidP="00C02D2C">
            <w:pPr>
              <w:pStyle w:val="movimento2"/>
              <w:rPr>
                <w:color w:val="002060"/>
              </w:rPr>
            </w:pPr>
            <w:r w:rsidRPr="0053477E">
              <w:rPr>
                <w:color w:val="002060"/>
              </w:rPr>
              <w:t xml:space="preserve">(TRUENTIN LAMA) </w:t>
            </w:r>
          </w:p>
        </w:tc>
      </w:tr>
    </w:tbl>
    <w:p w14:paraId="17FD1A47"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63E5C5BF"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340C8702" w14:textId="77777777" w:rsidTr="00C02D2C">
        <w:tc>
          <w:tcPr>
            <w:tcW w:w="2200" w:type="dxa"/>
            <w:tcMar>
              <w:top w:w="20" w:type="dxa"/>
              <w:left w:w="20" w:type="dxa"/>
              <w:bottom w:w="20" w:type="dxa"/>
              <w:right w:w="20" w:type="dxa"/>
            </w:tcMar>
            <w:vAlign w:val="center"/>
            <w:hideMark/>
          </w:tcPr>
          <w:p w14:paraId="00E013D2" w14:textId="77777777" w:rsidR="00CC020D" w:rsidRPr="0053477E" w:rsidRDefault="00CC020D" w:rsidP="00C02D2C">
            <w:pPr>
              <w:pStyle w:val="movimento"/>
              <w:rPr>
                <w:color w:val="002060"/>
              </w:rPr>
            </w:pPr>
            <w:r w:rsidRPr="0053477E">
              <w:rPr>
                <w:color w:val="002060"/>
              </w:rPr>
              <w:t>MATTEUCCI EDOARDO</w:t>
            </w:r>
          </w:p>
        </w:tc>
        <w:tc>
          <w:tcPr>
            <w:tcW w:w="2200" w:type="dxa"/>
            <w:tcMar>
              <w:top w:w="20" w:type="dxa"/>
              <w:left w:w="20" w:type="dxa"/>
              <w:bottom w:w="20" w:type="dxa"/>
              <w:right w:w="20" w:type="dxa"/>
            </w:tcMar>
            <w:vAlign w:val="center"/>
            <w:hideMark/>
          </w:tcPr>
          <w:p w14:paraId="2F651431" w14:textId="77777777" w:rsidR="00CC020D" w:rsidRPr="0053477E" w:rsidRDefault="00CC020D" w:rsidP="00C02D2C">
            <w:pPr>
              <w:pStyle w:val="movimento2"/>
              <w:rPr>
                <w:color w:val="002060"/>
              </w:rPr>
            </w:pPr>
            <w:r w:rsidRPr="0053477E">
              <w:rPr>
                <w:color w:val="002060"/>
              </w:rPr>
              <w:t xml:space="preserve">(ACQUALAGNA CALCIO C 5) </w:t>
            </w:r>
          </w:p>
        </w:tc>
        <w:tc>
          <w:tcPr>
            <w:tcW w:w="800" w:type="dxa"/>
            <w:tcMar>
              <w:top w:w="20" w:type="dxa"/>
              <w:left w:w="20" w:type="dxa"/>
              <w:bottom w:w="20" w:type="dxa"/>
              <w:right w:w="20" w:type="dxa"/>
            </w:tcMar>
            <w:vAlign w:val="center"/>
            <w:hideMark/>
          </w:tcPr>
          <w:p w14:paraId="53C4586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E80E431" w14:textId="77777777" w:rsidR="00CC020D" w:rsidRPr="0053477E" w:rsidRDefault="00CC020D" w:rsidP="00C02D2C">
            <w:pPr>
              <w:pStyle w:val="movimento"/>
              <w:rPr>
                <w:color w:val="002060"/>
              </w:rPr>
            </w:pPr>
            <w:r w:rsidRPr="0053477E">
              <w:rPr>
                <w:color w:val="002060"/>
              </w:rPr>
              <w:t>SILVESTRI MASSIMILIANO</w:t>
            </w:r>
          </w:p>
        </w:tc>
        <w:tc>
          <w:tcPr>
            <w:tcW w:w="2200" w:type="dxa"/>
            <w:tcMar>
              <w:top w:w="20" w:type="dxa"/>
              <w:left w:w="20" w:type="dxa"/>
              <w:bottom w:w="20" w:type="dxa"/>
              <w:right w:w="20" w:type="dxa"/>
            </w:tcMar>
            <w:vAlign w:val="center"/>
            <w:hideMark/>
          </w:tcPr>
          <w:p w14:paraId="21BEE965" w14:textId="77777777" w:rsidR="00CC020D" w:rsidRPr="0053477E" w:rsidRDefault="00CC020D" w:rsidP="00C02D2C">
            <w:pPr>
              <w:pStyle w:val="movimento2"/>
              <w:rPr>
                <w:color w:val="002060"/>
              </w:rPr>
            </w:pPr>
            <w:r w:rsidRPr="0053477E">
              <w:rPr>
                <w:color w:val="002060"/>
              </w:rPr>
              <w:t xml:space="preserve">(ATLETICO ASCOLI 2000) </w:t>
            </w:r>
          </w:p>
        </w:tc>
      </w:tr>
      <w:tr w:rsidR="00CC020D" w:rsidRPr="0053477E" w14:paraId="1D4397DA" w14:textId="77777777" w:rsidTr="00C02D2C">
        <w:tc>
          <w:tcPr>
            <w:tcW w:w="2200" w:type="dxa"/>
            <w:tcMar>
              <w:top w:w="20" w:type="dxa"/>
              <w:left w:w="20" w:type="dxa"/>
              <w:bottom w:w="20" w:type="dxa"/>
              <w:right w:w="20" w:type="dxa"/>
            </w:tcMar>
            <w:vAlign w:val="center"/>
            <w:hideMark/>
          </w:tcPr>
          <w:p w14:paraId="5FA41DDC" w14:textId="77777777" w:rsidR="00CC020D" w:rsidRPr="0053477E" w:rsidRDefault="00CC020D" w:rsidP="00C02D2C">
            <w:pPr>
              <w:pStyle w:val="movimento"/>
              <w:rPr>
                <w:color w:val="002060"/>
              </w:rPr>
            </w:pPr>
            <w:r w:rsidRPr="0053477E">
              <w:rPr>
                <w:color w:val="002060"/>
              </w:rPr>
              <w:t>MONTI FILIPPO</w:t>
            </w:r>
          </w:p>
        </w:tc>
        <w:tc>
          <w:tcPr>
            <w:tcW w:w="2200" w:type="dxa"/>
            <w:tcMar>
              <w:top w:w="20" w:type="dxa"/>
              <w:left w:w="20" w:type="dxa"/>
              <w:bottom w:w="20" w:type="dxa"/>
              <w:right w:w="20" w:type="dxa"/>
            </w:tcMar>
            <w:vAlign w:val="center"/>
            <w:hideMark/>
          </w:tcPr>
          <w:p w14:paraId="361A5B5C" w14:textId="77777777" w:rsidR="00CC020D" w:rsidRPr="0053477E" w:rsidRDefault="00CC020D" w:rsidP="00C02D2C">
            <w:pPr>
              <w:pStyle w:val="movimento2"/>
              <w:rPr>
                <w:color w:val="002060"/>
              </w:rPr>
            </w:pPr>
            <w:r w:rsidRPr="0053477E">
              <w:rPr>
                <w:color w:val="002060"/>
              </w:rPr>
              <w:t xml:space="preserve">(SPECIAL ONE SPORTING CLUB) </w:t>
            </w:r>
          </w:p>
        </w:tc>
        <w:tc>
          <w:tcPr>
            <w:tcW w:w="800" w:type="dxa"/>
            <w:tcMar>
              <w:top w:w="20" w:type="dxa"/>
              <w:left w:w="20" w:type="dxa"/>
              <w:bottom w:w="20" w:type="dxa"/>
              <w:right w:w="20" w:type="dxa"/>
            </w:tcMar>
            <w:vAlign w:val="center"/>
            <w:hideMark/>
          </w:tcPr>
          <w:p w14:paraId="2C2FBB7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E38161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8B4DB09" w14:textId="77777777" w:rsidR="00CC020D" w:rsidRPr="0053477E" w:rsidRDefault="00CC020D" w:rsidP="00C02D2C">
            <w:pPr>
              <w:pStyle w:val="movimento2"/>
              <w:rPr>
                <w:color w:val="002060"/>
              </w:rPr>
            </w:pPr>
            <w:r w:rsidRPr="0053477E">
              <w:rPr>
                <w:color w:val="002060"/>
              </w:rPr>
              <w:t> </w:t>
            </w:r>
          </w:p>
        </w:tc>
      </w:tr>
    </w:tbl>
    <w:p w14:paraId="452546C9"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4DCC512" w14:textId="77777777" w:rsidTr="00C02D2C">
        <w:tc>
          <w:tcPr>
            <w:tcW w:w="2200" w:type="dxa"/>
            <w:tcMar>
              <w:top w:w="20" w:type="dxa"/>
              <w:left w:w="20" w:type="dxa"/>
              <w:bottom w:w="20" w:type="dxa"/>
              <w:right w:w="20" w:type="dxa"/>
            </w:tcMar>
            <w:vAlign w:val="center"/>
            <w:hideMark/>
          </w:tcPr>
          <w:p w14:paraId="42195686" w14:textId="77777777" w:rsidR="00CC020D" w:rsidRPr="0053477E" w:rsidRDefault="00CC020D" w:rsidP="00C02D2C">
            <w:pPr>
              <w:pStyle w:val="movimento"/>
              <w:rPr>
                <w:color w:val="002060"/>
              </w:rPr>
            </w:pPr>
            <w:r w:rsidRPr="0053477E">
              <w:rPr>
                <w:color w:val="002060"/>
              </w:rPr>
              <w:lastRenderedPageBreak/>
              <w:t>VINGIONE TOMMASO</w:t>
            </w:r>
          </w:p>
        </w:tc>
        <w:tc>
          <w:tcPr>
            <w:tcW w:w="2200" w:type="dxa"/>
            <w:tcMar>
              <w:top w:w="20" w:type="dxa"/>
              <w:left w:w="20" w:type="dxa"/>
              <w:bottom w:w="20" w:type="dxa"/>
              <w:right w:w="20" w:type="dxa"/>
            </w:tcMar>
            <w:vAlign w:val="center"/>
            <w:hideMark/>
          </w:tcPr>
          <w:p w14:paraId="611933C9" w14:textId="77777777" w:rsidR="00CC020D" w:rsidRPr="0053477E" w:rsidRDefault="00CC020D" w:rsidP="00C02D2C">
            <w:pPr>
              <w:pStyle w:val="movimento2"/>
              <w:rPr>
                <w:color w:val="002060"/>
              </w:rPr>
            </w:pPr>
            <w:r w:rsidRPr="0053477E">
              <w:rPr>
                <w:color w:val="002060"/>
              </w:rPr>
              <w:t xml:space="preserve">(C.U.S. CAMERINO A.S.D.) </w:t>
            </w:r>
          </w:p>
        </w:tc>
        <w:tc>
          <w:tcPr>
            <w:tcW w:w="800" w:type="dxa"/>
            <w:tcMar>
              <w:top w:w="20" w:type="dxa"/>
              <w:left w:w="20" w:type="dxa"/>
              <w:bottom w:w="20" w:type="dxa"/>
              <w:right w:w="20" w:type="dxa"/>
            </w:tcMar>
            <w:vAlign w:val="center"/>
            <w:hideMark/>
          </w:tcPr>
          <w:p w14:paraId="1EE48F7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15FD1B2" w14:textId="77777777" w:rsidR="00CC020D" w:rsidRPr="0053477E" w:rsidRDefault="00CC020D" w:rsidP="00C02D2C">
            <w:pPr>
              <w:pStyle w:val="movimento"/>
              <w:rPr>
                <w:color w:val="002060"/>
              </w:rPr>
            </w:pPr>
            <w:r w:rsidRPr="0053477E">
              <w:rPr>
                <w:color w:val="002060"/>
              </w:rPr>
              <w:t>MIRA FRANCESCO</w:t>
            </w:r>
          </w:p>
        </w:tc>
        <w:tc>
          <w:tcPr>
            <w:tcW w:w="2200" w:type="dxa"/>
            <w:tcMar>
              <w:top w:w="20" w:type="dxa"/>
              <w:left w:w="20" w:type="dxa"/>
              <w:bottom w:w="20" w:type="dxa"/>
              <w:right w:w="20" w:type="dxa"/>
            </w:tcMar>
            <w:vAlign w:val="center"/>
            <w:hideMark/>
          </w:tcPr>
          <w:p w14:paraId="13FC65DF" w14:textId="77777777" w:rsidR="00CC020D" w:rsidRPr="0053477E" w:rsidRDefault="00CC020D" w:rsidP="00C02D2C">
            <w:pPr>
              <w:pStyle w:val="movimento2"/>
              <w:rPr>
                <w:color w:val="002060"/>
              </w:rPr>
            </w:pPr>
            <w:r w:rsidRPr="0053477E">
              <w:rPr>
                <w:color w:val="002060"/>
              </w:rPr>
              <w:t xml:space="preserve">(CASTELRAIMONDO CALCIO A 5) </w:t>
            </w:r>
          </w:p>
        </w:tc>
      </w:tr>
      <w:tr w:rsidR="00CC020D" w:rsidRPr="0053477E" w14:paraId="71A585FB" w14:textId="77777777" w:rsidTr="00C02D2C">
        <w:tc>
          <w:tcPr>
            <w:tcW w:w="2200" w:type="dxa"/>
            <w:tcMar>
              <w:top w:w="20" w:type="dxa"/>
              <w:left w:w="20" w:type="dxa"/>
              <w:bottom w:w="20" w:type="dxa"/>
              <w:right w:w="20" w:type="dxa"/>
            </w:tcMar>
            <w:vAlign w:val="center"/>
            <w:hideMark/>
          </w:tcPr>
          <w:p w14:paraId="3481320F" w14:textId="77777777" w:rsidR="00CC020D" w:rsidRPr="0053477E" w:rsidRDefault="00CC020D" w:rsidP="00C02D2C">
            <w:pPr>
              <w:pStyle w:val="movimento"/>
              <w:rPr>
                <w:color w:val="002060"/>
              </w:rPr>
            </w:pPr>
            <w:r w:rsidRPr="0053477E">
              <w:rPr>
                <w:color w:val="002060"/>
              </w:rPr>
              <w:t>VIDALE GIACOMO</w:t>
            </w:r>
          </w:p>
        </w:tc>
        <w:tc>
          <w:tcPr>
            <w:tcW w:w="2200" w:type="dxa"/>
            <w:tcMar>
              <w:top w:w="20" w:type="dxa"/>
              <w:left w:w="20" w:type="dxa"/>
              <w:bottom w:w="20" w:type="dxa"/>
              <w:right w:w="20" w:type="dxa"/>
            </w:tcMar>
            <w:vAlign w:val="center"/>
            <w:hideMark/>
          </w:tcPr>
          <w:p w14:paraId="5B6A4037" w14:textId="77777777" w:rsidR="00CC020D" w:rsidRPr="0053477E" w:rsidRDefault="00CC020D" w:rsidP="00C02D2C">
            <w:pPr>
              <w:pStyle w:val="movimento2"/>
              <w:rPr>
                <w:color w:val="002060"/>
              </w:rPr>
            </w:pPr>
            <w:r w:rsidRPr="0053477E">
              <w:rPr>
                <w:color w:val="002060"/>
              </w:rPr>
              <w:t xml:space="preserve">(CIARNIN) </w:t>
            </w:r>
          </w:p>
        </w:tc>
        <w:tc>
          <w:tcPr>
            <w:tcW w:w="800" w:type="dxa"/>
            <w:tcMar>
              <w:top w:w="20" w:type="dxa"/>
              <w:left w:w="20" w:type="dxa"/>
              <w:bottom w:w="20" w:type="dxa"/>
              <w:right w:w="20" w:type="dxa"/>
            </w:tcMar>
            <w:vAlign w:val="center"/>
            <w:hideMark/>
          </w:tcPr>
          <w:p w14:paraId="162E64D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CE00E76" w14:textId="77777777" w:rsidR="00CC020D" w:rsidRPr="0053477E" w:rsidRDefault="00CC020D" w:rsidP="00C02D2C">
            <w:pPr>
              <w:pStyle w:val="movimento"/>
              <w:rPr>
                <w:color w:val="002060"/>
              </w:rPr>
            </w:pPr>
            <w:r w:rsidRPr="0053477E">
              <w:rPr>
                <w:color w:val="002060"/>
              </w:rPr>
              <w:t>SPADA ALESSANDRO</w:t>
            </w:r>
          </w:p>
        </w:tc>
        <w:tc>
          <w:tcPr>
            <w:tcW w:w="2200" w:type="dxa"/>
            <w:tcMar>
              <w:top w:w="20" w:type="dxa"/>
              <w:left w:w="20" w:type="dxa"/>
              <w:bottom w:w="20" w:type="dxa"/>
              <w:right w:w="20" w:type="dxa"/>
            </w:tcMar>
            <w:vAlign w:val="center"/>
            <w:hideMark/>
          </w:tcPr>
          <w:p w14:paraId="0A9783BC" w14:textId="77777777" w:rsidR="00CC020D" w:rsidRPr="0053477E" w:rsidRDefault="00CC020D" w:rsidP="00C02D2C">
            <w:pPr>
              <w:pStyle w:val="movimento2"/>
              <w:rPr>
                <w:color w:val="002060"/>
              </w:rPr>
            </w:pPr>
            <w:r w:rsidRPr="0053477E">
              <w:rPr>
                <w:color w:val="002060"/>
              </w:rPr>
              <w:t xml:space="preserve">(FFJ CALCIO A 5) </w:t>
            </w:r>
          </w:p>
        </w:tc>
      </w:tr>
      <w:tr w:rsidR="00CC020D" w:rsidRPr="0053477E" w14:paraId="55BC0895" w14:textId="77777777" w:rsidTr="00C02D2C">
        <w:tc>
          <w:tcPr>
            <w:tcW w:w="2200" w:type="dxa"/>
            <w:tcMar>
              <w:top w:w="20" w:type="dxa"/>
              <w:left w:w="20" w:type="dxa"/>
              <w:bottom w:w="20" w:type="dxa"/>
              <w:right w:w="20" w:type="dxa"/>
            </w:tcMar>
            <w:vAlign w:val="center"/>
            <w:hideMark/>
          </w:tcPr>
          <w:p w14:paraId="7611E158" w14:textId="77777777" w:rsidR="00CC020D" w:rsidRPr="0053477E" w:rsidRDefault="00CC020D" w:rsidP="00C02D2C">
            <w:pPr>
              <w:pStyle w:val="movimento"/>
              <w:rPr>
                <w:color w:val="002060"/>
              </w:rPr>
            </w:pPr>
            <w:r w:rsidRPr="0053477E">
              <w:rPr>
                <w:color w:val="002060"/>
              </w:rPr>
              <w:t>GABBANELLI MATTEO</w:t>
            </w:r>
          </w:p>
        </w:tc>
        <w:tc>
          <w:tcPr>
            <w:tcW w:w="2200" w:type="dxa"/>
            <w:tcMar>
              <w:top w:w="20" w:type="dxa"/>
              <w:left w:w="20" w:type="dxa"/>
              <w:bottom w:w="20" w:type="dxa"/>
              <w:right w:w="20" w:type="dxa"/>
            </w:tcMar>
            <w:vAlign w:val="center"/>
            <w:hideMark/>
          </w:tcPr>
          <w:p w14:paraId="26FEF437" w14:textId="77777777" w:rsidR="00CC020D" w:rsidRPr="0053477E" w:rsidRDefault="00CC020D" w:rsidP="00C02D2C">
            <w:pPr>
              <w:pStyle w:val="movimento2"/>
              <w:rPr>
                <w:color w:val="002060"/>
              </w:rPr>
            </w:pPr>
            <w:r w:rsidRPr="0053477E">
              <w:rPr>
                <w:color w:val="002060"/>
              </w:rPr>
              <w:t xml:space="preserve">(FUTSAL ANCONA) </w:t>
            </w:r>
          </w:p>
        </w:tc>
        <w:tc>
          <w:tcPr>
            <w:tcW w:w="800" w:type="dxa"/>
            <w:tcMar>
              <w:top w:w="20" w:type="dxa"/>
              <w:left w:w="20" w:type="dxa"/>
              <w:bottom w:w="20" w:type="dxa"/>
              <w:right w:w="20" w:type="dxa"/>
            </w:tcMar>
            <w:vAlign w:val="center"/>
            <w:hideMark/>
          </w:tcPr>
          <w:p w14:paraId="1DEBB69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6C80203" w14:textId="77777777" w:rsidR="00CC020D" w:rsidRPr="0053477E" w:rsidRDefault="00CC020D" w:rsidP="00C02D2C">
            <w:pPr>
              <w:pStyle w:val="movimento"/>
              <w:rPr>
                <w:color w:val="002060"/>
              </w:rPr>
            </w:pPr>
            <w:r w:rsidRPr="0053477E">
              <w:rPr>
                <w:color w:val="002060"/>
              </w:rPr>
              <w:t>TOMASSINI LUCA</w:t>
            </w:r>
          </w:p>
        </w:tc>
        <w:tc>
          <w:tcPr>
            <w:tcW w:w="2200" w:type="dxa"/>
            <w:tcMar>
              <w:top w:w="20" w:type="dxa"/>
              <w:left w:w="20" w:type="dxa"/>
              <w:bottom w:w="20" w:type="dxa"/>
              <w:right w:w="20" w:type="dxa"/>
            </w:tcMar>
            <w:vAlign w:val="center"/>
            <w:hideMark/>
          </w:tcPr>
          <w:p w14:paraId="72021A68" w14:textId="77777777" w:rsidR="00CC020D" w:rsidRPr="0053477E" w:rsidRDefault="00CC020D" w:rsidP="00C02D2C">
            <w:pPr>
              <w:pStyle w:val="movimento2"/>
              <w:rPr>
                <w:color w:val="002060"/>
              </w:rPr>
            </w:pPr>
            <w:r w:rsidRPr="0053477E">
              <w:rPr>
                <w:color w:val="002060"/>
              </w:rPr>
              <w:t xml:space="preserve">(GIOVANI SANT IPPOLITO) </w:t>
            </w:r>
          </w:p>
        </w:tc>
      </w:tr>
      <w:tr w:rsidR="00CC020D" w:rsidRPr="0053477E" w14:paraId="68A4D3FF" w14:textId="77777777" w:rsidTr="00C02D2C">
        <w:tc>
          <w:tcPr>
            <w:tcW w:w="2200" w:type="dxa"/>
            <w:tcMar>
              <w:top w:w="20" w:type="dxa"/>
              <w:left w:w="20" w:type="dxa"/>
              <w:bottom w:w="20" w:type="dxa"/>
              <w:right w:w="20" w:type="dxa"/>
            </w:tcMar>
            <w:vAlign w:val="center"/>
            <w:hideMark/>
          </w:tcPr>
          <w:p w14:paraId="29A21F43" w14:textId="77777777" w:rsidR="00CC020D" w:rsidRPr="0053477E" w:rsidRDefault="00CC020D" w:rsidP="00C02D2C">
            <w:pPr>
              <w:pStyle w:val="movimento"/>
              <w:rPr>
                <w:color w:val="002060"/>
              </w:rPr>
            </w:pPr>
            <w:r w:rsidRPr="0053477E">
              <w:rPr>
                <w:color w:val="002060"/>
              </w:rPr>
              <w:t>ROSSI LORENZO</w:t>
            </w:r>
          </w:p>
        </w:tc>
        <w:tc>
          <w:tcPr>
            <w:tcW w:w="2200" w:type="dxa"/>
            <w:tcMar>
              <w:top w:w="20" w:type="dxa"/>
              <w:left w:w="20" w:type="dxa"/>
              <w:bottom w:w="20" w:type="dxa"/>
              <w:right w:w="20" w:type="dxa"/>
            </w:tcMar>
            <w:vAlign w:val="center"/>
            <w:hideMark/>
          </w:tcPr>
          <w:p w14:paraId="4B960CBB" w14:textId="77777777" w:rsidR="00CC020D" w:rsidRPr="0053477E" w:rsidRDefault="00CC020D" w:rsidP="00C02D2C">
            <w:pPr>
              <w:pStyle w:val="movimento2"/>
              <w:rPr>
                <w:color w:val="002060"/>
              </w:rPr>
            </w:pPr>
            <w:r w:rsidRPr="0053477E">
              <w:rPr>
                <w:color w:val="002060"/>
              </w:rPr>
              <w:t xml:space="preserve">(POLISPORTIVA FUTURA A.D.) </w:t>
            </w:r>
          </w:p>
        </w:tc>
        <w:tc>
          <w:tcPr>
            <w:tcW w:w="800" w:type="dxa"/>
            <w:tcMar>
              <w:top w:w="20" w:type="dxa"/>
              <w:left w:w="20" w:type="dxa"/>
              <w:bottom w:w="20" w:type="dxa"/>
              <w:right w:w="20" w:type="dxa"/>
            </w:tcMar>
            <w:vAlign w:val="center"/>
            <w:hideMark/>
          </w:tcPr>
          <w:p w14:paraId="56732F0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BE04297" w14:textId="77777777" w:rsidR="00CC020D" w:rsidRPr="0053477E" w:rsidRDefault="00CC020D" w:rsidP="00C02D2C">
            <w:pPr>
              <w:pStyle w:val="movimento"/>
              <w:rPr>
                <w:color w:val="002060"/>
              </w:rPr>
            </w:pPr>
            <w:r w:rsidRPr="0053477E">
              <w:rPr>
                <w:color w:val="002060"/>
              </w:rPr>
              <w:t>GASPARRI MARCO</w:t>
            </w:r>
          </w:p>
        </w:tc>
        <w:tc>
          <w:tcPr>
            <w:tcW w:w="2200" w:type="dxa"/>
            <w:tcMar>
              <w:top w:w="20" w:type="dxa"/>
              <w:left w:w="20" w:type="dxa"/>
              <w:bottom w:w="20" w:type="dxa"/>
              <w:right w:w="20" w:type="dxa"/>
            </w:tcMar>
            <w:vAlign w:val="center"/>
            <w:hideMark/>
          </w:tcPr>
          <w:p w14:paraId="056757ED" w14:textId="77777777" w:rsidR="00CC020D" w:rsidRPr="0053477E" w:rsidRDefault="00CC020D" w:rsidP="00C02D2C">
            <w:pPr>
              <w:pStyle w:val="movimento2"/>
              <w:rPr>
                <w:color w:val="002060"/>
              </w:rPr>
            </w:pPr>
            <w:r w:rsidRPr="0053477E">
              <w:rPr>
                <w:color w:val="002060"/>
              </w:rPr>
              <w:t xml:space="preserve">(RIPABERARDA) </w:t>
            </w:r>
          </w:p>
        </w:tc>
      </w:tr>
      <w:tr w:rsidR="00CC020D" w:rsidRPr="0053477E" w14:paraId="7BEC4B88" w14:textId="77777777" w:rsidTr="00C02D2C">
        <w:tc>
          <w:tcPr>
            <w:tcW w:w="2200" w:type="dxa"/>
            <w:tcMar>
              <w:top w:w="20" w:type="dxa"/>
              <w:left w:w="20" w:type="dxa"/>
              <w:bottom w:w="20" w:type="dxa"/>
              <w:right w:w="20" w:type="dxa"/>
            </w:tcMar>
            <w:vAlign w:val="center"/>
            <w:hideMark/>
          </w:tcPr>
          <w:p w14:paraId="1665C09F" w14:textId="77777777" w:rsidR="00CC020D" w:rsidRPr="0053477E" w:rsidRDefault="00CC020D" w:rsidP="00C02D2C">
            <w:pPr>
              <w:pStyle w:val="movimento"/>
              <w:rPr>
                <w:color w:val="002060"/>
              </w:rPr>
            </w:pPr>
            <w:r w:rsidRPr="0053477E">
              <w:rPr>
                <w:color w:val="002060"/>
              </w:rPr>
              <w:t>VITTORI SIMONE</w:t>
            </w:r>
          </w:p>
        </w:tc>
        <w:tc>
          <w:tcPr>
            <w:tcW w:w="2200" w:type="dxa"/>
            <w:tcMar>
              <w:top w:w="20" w:type="dxa"/>
              <w:left w:w="20" w:type="dxa"/>
              <w:bottom w:w="20" w:type="dxa"/>
              <w:right w:w="20" w:type="dxa"/>
            </w:tcMar>
            <w:vAlign w:val="center"/>
            <w:hideMark/>
          </w:tcPr>
          <w:p w14:paraId="589B4537" w14:textId="77777777" w:rsidR="00CC020D" w:rsidRPr="0053477E" w:rsidRDefault="00CC020D" w:rsidP="00C02D2C">
            <w:pPr>
              <w:pStyle w:val="movimento2"/>
              <w:rPr>
                <w:color w:val="002060"/>
              </w:rPr>
            </w:pPr>
            <w:r w:rsidRPr="0053477E">
              <w:rPr>
                <w:color w:val="002060"/>
              </w:rPr>
              <w:t xml:space="preserve">(RIVIERA DELLE PALME) </w:t>
            </w:r>
          </w:p>
        </w:tc>
        <w:tc>
          <w:tcPr>
            <w:tcW w:w="800" w:type="dxa"/>
            <w:tcMar>
              <w:top w:w="20" w:type="dxa"/>
              <w:left w:w="20" w:type="dxa"/>
              <w:bottom w:w="20" w:type="dxa"/>
              <w:right w:w="20" w:type="dxa"/>
            </w:tcMar>
            <w:vAlign w:val="center"/>
            <w:hideMark/>
          </w:tcPr>
          <w:p w14:paraId="57BB245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16D59B8" w14:textId="77777777" w:rsidR="00CC020D" w:rsidRPr="0053477E" w:rsidRDefault="00CC020D" w:rsidP="00C02D2C">
            <w:pPr>
              <w:pStyle w:val="movimento"/>
              <w:rPr>
                <w:color w:val="002060"/>
              </w:rPr>
            </w:pPr>
            <w:r w:rsidRPr="0053477E">
              <w:rPr>
                <w:color w:val="002060"/>
              </w:rPr>
              <w:t>MONCERI MATTIA</w:t>
            </w:r>
          </w:p>
        </w:tc>
        <w:tc>
          <w:tcPr>
            <w:tcW w:w="2200" w:type="dxa"/>
            <w:tcMar>
              <w:top w:w="20" w:type="dxa"/>
              <w:left w:w="20" w:type="dxa"/>
              <w:bottom w:w="20" w:type="dxa"/>
              <w:right w:w="20" w:type="dxa"/>
            </w:tcMar>
            <w:vAlign w:val="center"/>
            <w:hideMark/>
          </w:tcPr>
          <w:p w14:paraId="1B17D252" w14:textId="77777777" w:rsidR="00CC020D" w:rsidRPr="0053477E" w:rsidRDefault="00CC020D" w:rsidP="00C02D2C">
            <w:pPr>
              <w:pStyle w:val="movimento2"/>
              <w:rPr>
                <w:color w:val="002060"/>
              </w:rPr>
            </w:pPr>
            <w:r w:rsidRPr="0053477E">
              <w:rPr>
                <w:color w:val="002060"/>
              </w:rPr>
              <w:t xml:space="preserve">(URBINO CALCIO A 5) </w:t>
            </w:r>
          </w:p>
        </w:tc>
      </w:tr>
      <w:tr w:rsidR="00CC020D" w:rsidRPr="0053477E" w14:paraId="6460F50F" w14:textId="77777777" w:rsidTr="00C02D2C">
        <w:tc>
          <w:tcPr>
            <w:tcW w:w="2200" w:type="dxa"/>
            <w:tcMar>
              <w:top w:w="20" w:type="dxa"/>
              <w:left w:w="20" w:type="dxa"/>
              <w:bottom w:w="20" w:type="dxa"/>
              <w:right w:w="20" w:type="dxa"/>
            </w:tcMar>
            <w:vAlign w:val="center"/>
            <w:hideMark/>
          </w:tcPr>
          <w:p w14:paraId="331AA601" w14:textId="77777777" w:rsidR="00CC020D" w:rsidRPr="0053477E" w:rsidRDefault="00CC020D" w:rsidP="00C02D2C">
            <w:pPr>
              <w:pStyle w:val="movimento"/>
              <w:rPr>
                <w:color w:val="002060"/>
              </w:rPr>
            </w:pPr>
            <w:r w:rsidRPr="0053477E">
              <w:rPr>
                <w:color w:val="002060"/>
              </w:rPr>
              <w:t>RAFFAELLI SIMONE</w:t>
            </w:r>
          </w:p>
        </w:tc>
        <w:tc>
          <w:tcPr>
            <w:tcW w:w="2200" w:type="dxa"/>
            <w:tcMar>
              <w:top w:w="20" w:type="dxa"/>
              <w:left w:w="20" w:type="dxa"/>
              <w:bottom w:w="20" w:type="dxa"/>
              <w:right w:w="20" w:type="dxa"/>
            </w:tcMar>
            <w:vAlign w:val="center"/>
            <w:hideMark/>
          </w:tcPr>
          <w:p w14:paraId="205F491C" w14:textId="77777777" w:rsidR="00CC020D" w:rsidRPr="0053477E" w:rsidRDefault="00CC020D" w:rsidP="00C02D2C">
            <w:pPr>
              <w:pStyle w:val="movimento2"/>
              <w:rPr>
                <w:color w:val="002060"/>
              </w:rPr>
            </w:pPr>
            <w:r w:rsidRPr="0053477E">
              <w:rPr>
                <w:color w:val="002060"/>
              </w:rPr>
              <w:t xml:space="preserve">(VALLESINA) </w:t>
            </w:r>
          </w:p>
        </w:tc>
        <w:tc>
          <w:tcPr>
            <w:tcW w:w="800" w:type="dxa"/>
            <w:tcMar>
              <w:top w:w="20" w:type="dxa"/>
              <w:left w:w="20" w:type="dxa"/>
              <w:bottom w:w="20" w:type="dxa"/>
              <w:right w:w="20" w:type="dxa"/>
            </w:tcMar>
            <w:vAlign w:val="center"/>
            <w:hideMark/>
          </w:tcPr>
          <w:p w14:paraId="02847B5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F7D3723" w14:textId="77777777" w:rsidR="00CC020D" w:rsidRPr="0053477E" w:rsidRDefault="00CC020D" w:rsidP="00C02D2C">
            <w:pPr>
              <w:pStyle w:val="movimento"/>
              <w:rPr>
                <w:color w:val="002060"/>
              </w:rPr>
            </w:pPr>
            <w:r w:rsidRPr="0053477E">
              <w:rPr>
                <w:color w:val="002060"/>
              </w:rPr>
              <w:t>CAPOMAGI VITTORIO ALBERT</w:t>
            </w:r>
          </w:p>
        </w:tc>
        <w:tc>
          <w:tcPr>
            <w:tcW w:w="2200" w:type="dxa"/>
            <w:tcMar>
              <w:top w:w="20" w:type="dxa"/>
              <w:left w:w="20" w:type="dxa"/>
              <w:bottom w:w="20" w:type="dxa"/>
              <w:right w:w="20" w:type="dxa"/>
            </w:tcMar>
            <w:vAlign w:val="center"/>
            <w:hideMark/>
          </w:tcPr>
          <w:p w14:paraId="71B914D4" w14:textId="77777777" w:rsidR="00CC020D" w:rsidRPr="0053477E" w:rsidRDefault="00CC020D" w:rsidP="00C02D2C">
            <w:pPr>
              <w:pStyle w:val="movimento2"/>
              <w:rPr>
                <w:color w:val="002060"/>
                <w:lang w:val="es-ES"/>
              </w:rPr>
            </w:pPr>
            <w:r w:rsidRPr="0053477E">
              <w:rPr>
                <w:color w:val="002060"/>
                <w:lang w:val="es-ES"/>
              </w:rPr>
              <w:t xml:space="preserve">(VALMISA FUTSAL A.S.D.) </w:t>
            </w:r>
          </w:p>
        </w:tc>
      </w:tr>
      <w:tr w:rsidR="00CC020D" w:rsidRPr="0053477E" w14:paraId="7D79AB61" w14:textId="77777777" w:rsidTr="00C02D2C">
        <w:tc>
          <w:tcPr>
            <w:tcW w:w="2200" w:type="dxa"/>
            <w:tcMar>
              <w:top w:w="20" w:type="dxa"/>
              <w:left w:w="20" w:type="dxa"/>
              <w:bottom w:w="20" w:type="dxa"/>
              <w:right w:w="20" w:type="dxa"/>
            </w:tcMar>
            <w:vAlign w:val="center"/>
            <w:hideMark/>
          </w:tcPr>
          <w:p w14:paraId="76A63DF3" w14:textId="77777777" w:rsidR="00CC020D" w:rsidRPr="0053477E" w:rsidRDefault="00CC020D" w:rsidP="00C02D2C">
            <w:pPr>
              <w:pStyle w:val="movimento"/>
              <w:rPr>
                <w:color w:val="002060"/>
              </w:rPr>
            </w:pPr>
            <w:r w:rsidRPr="0053477E">
              <w:rPr>
                <w:color w:val="002060"/>
              </w:rPr>
              <w:t>LIBERATI LORENZO</w:t>
            </w:r>
          </w:p>
        </w:tc>
        <w:tc>
          <w:tcPr>
            <w:tcW w:w="2200" w:type="dxa"/>
            <w:tcMar>
              <w:top w:w="20" w:type="dxa"/>
              <w:left w:w="20" w:type="dxa"/>
              <w:bottom w:w="20" w:type="dxa"/>
              <w:right w:w="20" w:type="dxa"/>
            </w:tcMar>
            <w:vAlign w:val="center"/>
            <w:hideMark/>
          </w:tcPr>
          <w:p w14:paraId="62A39CFE" w14:textId="77777777" w:rsidR="00CC020D" w:rsidRPr="0053477E" w:rsidRDefault="00CC020D" w:rsidP="00C02D2C">
            <w:pPr>
              <w:pStyle w:val="movimento2"/>
              <w:rPr>
                <w:color w:val="002060"/>
                <w:lang w:val="es-ES"/>
              </w:rPr>
            </w:pPr>
            <w:r w:rsidRPr="0053477E">
              <w:rPr>
                <w:color w:val="002060"/>
                <w:lang w:val="es-ES"/>
              </w:rPr>
              <w:t xml:space="preserve">(VALMISA FUTSAL A.S.D.) </w:t>
            </w:r>
          </w:p>
        </w:tc>
        <w:tc>
          <w:tcPr>
            <w:tcW w:w="800" w:type="dxa"/>
            <w:tcMar>
              <w:top w:w="20" w:type="dxa"/>
              <w:left w:w="20" w:type="dxa"/>
              <w:bottom w:w="20" w:type="dxa"/>
              <w:right w:w="20" w:type="dxa"/>
            </w:tcMar>
            <w:vAlign w:val="center"/>
            <w:hideMark/>
          </w:tcPr>
          <w:p w14:paraId="39CAB715" w14:textId="77777777" w:rsidR="00CC020D" w:rsidRPr="0053477E" w:rsidRDefault="00CC020D" w:rsidP="00C02D2C">
            <w:pPr>
              <w:pStyle w:val="movimento"/>
              <w:rPr>
                <w:color w:val="002060"/>
                <w:lang w:val="es-ES"/>
              </w:rPr>
            </w:pPr>
            <w:r w:rsidRPr="0053477E">
              <w:rPr>
                <w:color w:val="002060"/>
                <w:lang w:val="es-ES"/>
              </w:rPr>
              <w:t> </w:t>
            </w:r>
          </w:p>
        </w:tc>
        <w:tc>
          <w:tcPr>
            <w:tcW w:w="2200" w:type="dxa"/>
            <w:tcMar>
              <w:top w:w="20" w:type="dxa"/>
              <w:left w:w="20" w:type="dxa"/>
              <w:bottom w:w="20" w:type="dxa"/>
              <w:right w:w="20" w:type="dxa"/>
            </w:tcMar>
            <w:vAlign w:val="center"/>
            <w:hideMark/>
          </w:tcPr>
          <w:p w14:paraId="30DE6F4E" w14:textId="77777777" w:rsidR="00CC020D" w:rsidRPr="0053477E" w:rsidRDefault="00CC020D" w:rsidP="00C02D2C">
            <w:pPr>
              <w:pStyle w:val="movimento"/>
              <w:rPr>
                <w:color w:val="002060"/>
                <w:lang w:val="es-ES"/>
              </w:rPr>
            </w:pPr>
            <w:r w:rsidRPr="0053477E">
              <w:rPr>
                <w:color w:val="002060"/>
                <w:lang w:val="es-ES"/>
              </w:rPr>
              <w:t> </w:t>
            </w:r>
          </w:p>
        </w:tc>
        <w:tc>
          <w:tcPr>
            <w:tcW w:w="2200" w:type="dxa"/>
            <w:tcMar>
              <w:top w:w="20" w:type="dxa"/>
              <w:left w:w="20" w:type="dxa"/>
              <w:bottom w:w="20" w:type="dxa"/>
              <w:right w:w="20" w:type="dxa"/>
            </w:tcMar>
            <w:vAlign w:val="center"/>
            <w:hideMark/>
          </w:tcPr>
          <w:p w14:paraId="6060D289" w14:textId="77777777" w:rsidR="00CC020D" w:rsidRPr="0053477E" w:rsidRDefault="00CC020D" w:rsidP="00C02D2C">
            <w:pPr>
              <w:pStyle w:val="movimento2"/>
              <w:rPr>
                <w:color w:val="002060"/>
                <w:lang w:val="es-ES"/>
              </w:rPr>
            </w:pPr>
            <w:r w:rsidRPr="0053477E">
              <w:rPr>
                <w:color w:val="002060"/>
                <w:lang w:val="es-ES"/>
              </w:rPr>
              <w:t> </w:t>
            </w:r>
          </w:p>
        </w:tc>
      </w:tr>
    </w:tbl>
    <w:p w14:paraId="3FB0B1BB"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8B041BE" w14:textId="77777777" w:rsidTr="00C02D2C">
        <w:tc>
          <w:tcPr>
            <w:tcW w:w="2200" w:type="dxa"/>
            <w:tcMar>
              <w:top w:w="20" w:type="dxa"/>
              <w:left w:w="20" w:type="dxa"/>
              <w:bottom w:w="20" w:type="dxa"/>
              <w:right w:w="20" w:type="dxa"/>
            </w:tcMar>
            <w:vAlign w:val="center"/>
            <w:hideMark/>
          </w:tcPr>
          <w:p w14:paraId="789F38C2" w14:textId="77777777" w:rsidR="00CC020D" w:rsidRPr="0053477E" w:rsidRDefault="00CC020D" w:rsidP="00C02D2C">
            <w:pPr>
              <w:pStyle w:val="movimento"/>
              <w:rPr>
                <w:color w:val="002060"/>
              </w:rPr>
            </w:pPr>
            <w:r w:rsidRPr="0053477E">
              <w:rPr>
                <w:color w:val="002060"/>
              </w:rPr>
              <w:t>CAPRA EDOARDO</w:t>
            </w:r>
          </w:p>
        </w:tc>
        <w:tc>
          <w:tcPr>
            <w:tcW w:w="2200" w:type="dxa"/>
            <w:tcMar>
              <w:top w:w="20" w:type="dxa"/>
              <w:left w:w="20" w:type="dxa"/>
              <w:bottom w:w="20" w:type="dxa"/>
              <w:right w:w="20" w:type="dxa"/>
            </w:tcMar>
            <w:vAlign w:val="center"/>
            <w:hideMark/>
          </w:tcPr>
          <w:p w14:paraId="0F5164EA" w14:textId="77777777" w:rsidR="00CC020D" w:rsidRPr="0053477E" w:rsidRDefault="00CC020D" w:rsidP="00C02D2C">
            <w:pPr>
              <w:pStyle w:val="movimento2"/>
              <w:rPr>
                <w:color w:val="002060"/>
              </w:rPr>
            </w:pPr>
            <w:r w:rsidRPr="0053477E">
              <w:rPr>
                <w:color w:val="002060"/>
              </w:rPr>
              <w:t xml:space="preserve">(ACQUALAGNA CALCIO C 5) </w:t>
            </w:r>
          </w:p>
        </w:tc>
        <w:tc>
          <w:tcPr>
            <w:tcW w:w="800" w:type="dxa"/>
            <w:tcMar>
              <w:top w:w="20" w:type="dxa"/>
              <w:left w:w="20" w:type="dxa"/>
              <w:bottom w:w="20" w:type="dxa"/>
              <w:right w:w="20" w:type="dxa"/>
            </w:tcMar>
            <w:vAlign w:val="center"/>
            <w:hideMark/>
          </w:tcPr>
          <w:p w14:paraId="409910F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B2DABA7" w14:textId="77777777" w:rsidR="00CC020D" w:rsidRPr="0053477E" w:rsidRDefault="00CC020D" w:rsidP="00C02D2C">
            <w:pPr>
              <w:pStyle w:val="movimento"/>
              <w:rPr>
                <w:color w:val="002060"/>
              </w:rPr>
            </w:pPr>
            <w:r w:rsidRPr="0053477E">
              <w:rPr>
                <w:color w:val="002060"/>
              </w:rPr>
              <w:t>FINI DANIELE</w:t>
            </w:r>
          </w:p>
        </w:tc>
        <w:tc>
          <w:tcPr>
            <w:tcW w:w="2200" w:type="dxa"/>
            <w:tcMar>
              <w:top w:w="20" w:type="dxa"/>
              <w:left w:w="20" w:type="dxa"/>
              <w:bottom w:w="20" w:type="dxa"/>
              <w:right w:w="20" w:type="dxa"/>
            </w:tcMar>
            <w:vAlign w:val="center"/>
            <w:hideMark/>
          </w:tcPr>
          <w:p w14:paraId="321EF52B" w14:textId="77777777" w:rsidR="00CC020D" w:rsidRPr="0053477E" w:rsidRDefault="00CC020D" w:rsidP="00C02D2C">
            <w:pPr>
              <w:pStyle w:val="movimento2"/>
              <w:rPr>
                <w:color w:val="002060"/>
              </w:rPr>
            </w:pPr>
            <w:r w:rsidRPr="0053477E">
              <w:rPr>
                <w:color w:val="002060"/>
              </w:rPr>
              <w:t xml:space="preserve">(ACQUALAGNA CALCIO C 5) </w:t>
            </w:r>
          </w:p>
        </w:tc>
      </w:tr>
      <w:tr w:rsidR="00CC020D" w:rsidRPr="0053477E" w14:paraId="12277393" w14:textId="77777777" w:rsidTr="00C02D2C">
        <w:tc>
          <w:tcPr>
            <w:tcW w:w="2200" w:type="dxa"/>
            <w:tcMar>
              <w:top w:w="20" w:type="dxa"/>
              <w:left w:w="20" w:type="dxa"/>
              <w:bottom w:w="20" w:type="dxa"/>
              <w:right w:w="20" w:type="dxa"/>
            </w:tcMar>
            <w:vAlign w:val="center"/>
            <w:hideMark/>
          </w:tcPr>
          <w:p w14:paraId="4CD70F08" w14:textId="77777777" w:rsidR="00CC020D" w:rsidRPr="0053477E" w:rsidRDefault="00CC020D" w:rsidP="00C02D2C">
            <w:pPr>
              <w:pStyle w:val="movimento"/>
              <w:rPr>
                <w:color w:val="002060"/>
              </w:rPr>
            </w:pPr>
            <w:r w:rsidRPr="0053477E">
              <w:rPr>
                <w:color w:val="002060"/>
              </w:rPr>
              <w:t>MALASPINA GIANMARCO</w:t>
            </w:r>
          </w:p>
        </w:tc>
        <w:tc>
          <w:tcPr>
            <w:tcW w:w="2200" w:type="dxa"/>
            <w:tcMar>
              <w:top w:w="20" w:type="dxa"/>
              <w:left w:w="20" w:type="dxa"/>
              <w:bottom w:w="20" w:type="dxa"/>
              <w:right w:w="20" w:type="dxa"/>
            </w:tcMar>
            <w:vAlign w:val="center"/>
            <w:hideMark/>
          </w:tcPr>
          <w:p w14:paraId="71688D28" w14:textId="77777777" w:rsidR="00CC020D" w:rsidRPr="0053477E" w:rsidRDefault="00CC020D" w:rsidP="00C02D2C">
            <w:pPr>
              <w:pStyle w:val="movimento2"/>
              <w:rPr>
                <w:color w:val="002060"/>
              </w:rPr>
            </w:pPr>
            <w:r w:rsidRPr="0053477E">
              <w:rPr>
                <w:color w:val="002060"/>
              </w:rPr>
              <w:t xml:space="preserve">(AMATORI STESE 2007 SRL) </w:t>
            </w:r>
          </w:p>
        </w:tc>
        <w:tc>
          <w:tcPr>
            <w:tcW w:w="800" w:type="dxa"/>
            <w:tcMar>
              <w:top w:w="20" w:type="dxa"/>
              <w:left w:w="20" w:type="dxa"/>
              <w:bottom w:w="20" w:type="dxa"/>
              <w:right w:w="20" w:type="dxa"/>
            </w:tcMar>
            <w:vAlign w:val="center"/>
            <w:hideMark/>
          </w:tcPr>
          <w:p w14:paraId="52FC1CE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CEDE758" w14:textId="77777777" w:rsidR="00CC020D" w:rsidRPr="0053477E" w:rsidRDefault="00CC020D" w:rsidP="00C02D2C">
            <w:pPr>
              <w:pStyle w:val="movimento"/>
              <w:rPr>
                <w:color w:val="002060"/>
              </w:rPr>
            </w:pPr>
            <w:r w:rsidRPr="0053477E">
              <w:rPr>
                <w:color w:val="002060"/>
              </w:rPr>
              <w:t>ROSSI LUCA</w:t>
            </w:r>
          </w:p>
        </w:tc>
        <w:tc>
          <w:tcPr>
            <w:tcW w:w="2200" w:type="dxa"/>
            <w:tcMar>
              <w:top w:w="20" w:type="dxa"/>
              <w:left w:w="20" w:type="dxa"/>
              <w:bottom w:w="20" w:type="dxa"/>
              <w:right w:w="20" w:type="dxa"/>
            </w:tcMar>
            <w:vAlign w:val="center"/>
            <w:hideMark/>
          </w:tcPr>
          <w:p w14:paraId="3DD0E67F" w14:textId="77777777" w:rsidR="00CC020D" w:rsidRPr="0053477E" w:rsidRDefault="00CC020D" w:rsidP="00C02D2C">
            <w:pPr>
              <w:pStyle w:val="movimento2"/>
              <w:rPr>
                <w:color w:val="002060"/>
              </w:rPr>
            </w:pPr>
            <w:r w:rsidRPr="0053477E">
              <w:rPr>
                <w:color w:val="002060"/>
              </w:rPr>
              <w:t xml:space="preserve">(AMATORI STESE 2007 SRL) </w:t>
            </w:r>
          </w:p>
        </w:tc>
      </w:tr>
      <w:tr w:rsidR="00CC020D" w:rsidRPr="0053477E" w14:paraId="756E1F38" w14:textId="77777777" w:rsidTr="00C02D2C">
        <w:tc>
          <w:tcPr>
            <w:tcW w:w="2200" w:type="dxa"/>
            <w:tcMar>
              <w:top w:w="20" w:type="dxa"/>
              <w:left w:w="20" w:type="dxa"/>
              <w:bottom w:w="20" w:type="dxa"/>
              <w:right w:w="20" w:type="dxa"/>
            </w:tcMar>
            <w:vAlign w:val="center"/>
            <w:hideMark/>
          </w:tcPr>
          <w:p w14:paraId="0E89954A" w14:textId="77777777" w:rsidR="00CC020D" w:rsidRPr="0053477E" w:rsidRDefault="00CC020D" w:rsidP="00C02D2C">
            <w:pPr>
              <w:pStyle w:val="movimento"/>
              <w:rPr>
                <w:color w:val="002060"/>
              </w:rPr>
            </w:pPr>
            <w:r w:rsidRPr="0053477E">
              <w:rPr>
                <w:color w:val="002060"/>
              </w:rPr>
              <w:t>CUSIMANO MASSIMO</w:t>
            </w:r>
          </w:p>
        </w:tc>
        <w:tc>
          <w:tcPr>
            <w:tcW w:w="2200" w:type="dxa"/>
            <w:tcMar>
              <w:top w:w="20" w:type="dxa"/>
              <w:left w:w="20" w:type="dxa"/>
              <w:bottom w:w="20" w:type="dxa"/>
              <w:right w:w="20" w:type="dxa"/>
            </w:tcMar>
            <w:vAlign w:val="center"/>
            <w:hideMark/>
          </w:tcPr>
          <w:p w14:paraId="4F30E4EA" w14:textId="77777777" w:rsidR="00CC020D" w:rsidRPr="0053477E" w:rsidRDefault="00CC020D" w:rsidP="00C02D2C">
            <w:pPr>
              <w:pStyle w:val="movimento2"/>
              <w:rPr>
                <w:color w:val="002060"/>
              </w:rPr>
            </w:pPr>
            <w:r w:rsidRPr="0053477E">
              <w:rPr>
                <w:color w:val="002060"/>
              </w:rPr>
              <w:t xml:space="preserve">(ANKON NOVA MARMI) </w:t>
            </w:r>
          </w:p>
        </w:tc>
        <w:tc>
          <w:tcPr>
            <w:tcW w:w="800" w:type="dxa"/>
            <w:tcMar>
              <w:top w:w="20" w:type="dxa"/>
              <w:left w:w="20" w:type="dxa"/>
              <w:bottom w:w="20" w:type="dxa"/>
              <w:right w:w="20" w:type="dxa"/>
            </w:tcMar>
            <w:vAlign w:val="center"/>
            <w:hideMark/>
          </w:tcPr>
          <w:p w14:paraId="21CAC53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AFCB182" w14:textId="77777777" w:rsidR="00CC020D" w:rsidRPr="0053477E" w:rsidRDefault="00CC020D" w:rsidP="00C02D2C">
            <w:pPr>
              <w:pStyle w:val="movimento"/>
              <w:rPr>
                <w:color w:val="002060"/>
              </w:rPr>
            </w:pPr>
            <w:r w:rsidRPr="0053477E">
              <w:rPr>
                <w:color w:val="002060"/>
              </w:rPr>
              <w:t>NICCOLINI RICCARDO</w:t>
            </w:r>
          </w:p>
        </w:tc>
        <w:tc>
          <w:tcPr>
            <w:tcW w:w="2200" w:type="dxa"/>
            <w:tcMar>
              <w:top w:w="20" w:type="dxa"/>
              <w:left w:w="20" w:type="dxa"/>
              <w:bottom w:w="20" w:type="dxa"/>
              <w:right w:w="20" w:type="dxa"/>
            </w:tcMar>
            <w:vAlign w:val="center"/>
            <w:hideMark/>
          </w:tcPr>
          <w:p w14:paraId="4B32C2F5" w14:textId="77777777" w:rsidR="00CC020D" w:rsidRPr="0053477E" w:rsidRDefault="00CC020D" w:rsidP="00C02D2C">
            <w:pPr>
              <w:pStyle w:val="movimento2"/>
              <w:rPr>
                <w:color w:val="002060"/>
              </w:rPr>
            </w:pPr>
            <w:r w:rsidRPr="0053477E">
              <w:rPr>
                <w:color w:val="002060"/>
              </w:rPr>
              <w:t xml:space="preserve">(ANKON NOVA MARMI) </w:t>
            </w:r>
          </w:p>
        </w:tc>
      </w:tr>
      <w:tr w:rsidR="00CC020D" w:rsidRPr="0053477E" w14:paraId="21E77017" w14:textId="77777777" w:rsidTr="00C02D2C">
        <w:tc>
          <w:tcPr>
            <w:tcW w:w="2200" w:type="dxa"/>
            <w:tcMar>
              <w:top w:w="20" w:type="dxa"/>
              <w:left w:w="20" w:type="dxa"/>
              <w:bottom w:w="20" w:type="dxa"/>
              <w:right w:w="20" w:type="dxa"/>
            </w:tcMar>
            <w:vAlign w:val="center"/>
            <w:hideMark/>
          </w:tcPr>
          <w:p w14:paraId="1CB0AEF7" w14:textId="77777777" w:rsidR="00CC020D" w:rsidRPr="0053477E" w:rsidRDefault="00CC020D" w:rsidP="00C02D2C">
            <w:pPr>
              <w:pStyle w:val="movimento"/>
              <w:rPr>
                <w:color w:val="002060"/>
              </w:rPr>
            </w:pPr>
            <w:r w:rsidRPr="0053477E">
              <w:rPr>
                <w:color w:val="002060"/>
              </w:rPr>
              <w:t>FERRI FEDERICO</w:t>
            </w:r>
          </w:p>
        </w:tc>
        <w:tc>
          <w:tcPr>
            <w:tcW w:w="2200" w:type="dxa"/>
            <w:tcMar>
              <w:top w:w="20" w:type="dxa"/>
              <w:left w:w="20" w:type="dxa"/>
              <w:bottom w:w="20" w:type="dxa"/>
              <w:right w:w="20" w:type="dxa"/>
            </w:tcMar>
            <w:vAlign w:val="center"/>
            <w:hideMark/>
          </w:tcPr>
          <w:p w14:paraId="41350AE1" w14:textId="77777777" w:rsidR="00CC020D" w:rsidRPr="0053477E" w:rsidRDefault="00CC020D" w:rsidP="00C02D2C">
            <w:pPr>
              <w:pStyle w:val="movimento2"/>
              <w:rPr>
                <w:color w:val="002060"/>
              </w:rPr>
            </w:pPr>
            <w:r w:rsidRPr="0053477E">
              <w:rPr>
                <w:color w:val="002060"/>
              </w:rPr>
              <w:t xml:space="preserve">(AUDAX CALCIO PIOBBICO) </w:t>
            </w:r>
          </w:p>
        </w:tc>
        <w:tc>
          <w:tcPr>
            <w:tcW w:w="800" w:type="dxa"/>
            <w:tcMar>
              <w:top w:w="20" w:type="dxa"/>
              <w:left w:w="20" w:type="dxa"/>
              <w:bottom w:w="20" w:type="dxa"/>
              <w:right w:w="20" w:type="dxa"/>
            </w:tcMar>
            <w:vAlign w:val="center"/>
            <w:hideMark/>
          </w:tcPr>
          <w:p w14:paraId="2AEF28B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3F9B931" w14:textId="77777777" w:rsidR="00CC020D" w:rsidRPr="0053477E" w:rsidRDefault="00CC020D" w:rsidP="00C02D2C">
            <w:pPr>
              <w:pStyle w:val="movimento"/>
              <w:rPr>
                <w:color w:val="002060"/>
              </w:rPr>
            </w:pPr>
            <w:r w:rsidRPr="0053477E">
              <w:rPr>
                <w:color w:val="002060"/>
              </w:rPr>
              <w:t>FORMICA LEONARDO</w:t>
            </w:r>
          </w:p>
        </w:tc>
        <w:tc>
          <w:tcPr>
            <w:tcW w:w="2200" w:type="dxa"/>
            <w:tcMar>
              <w:top w:w="20" w:type="dxa"/>
              <w:left w:w="20" w:type="dxa"/>
              <w:bottom w:w="20" w:type="dxa"/>
              <w:right w:w="20" w:type="dxa"/>
            </w:tcMar>
            <w:vAlign w:val="center"/>
            <w:hideMark/>
          </w:tcPr>
          <w:p w14:paraId="0E4255EF" w14:textId="77777777" w:rsidR="00CC020D" w:rsidRPr="0053477E" w:rsidRDefault="00CC020D" w:rsidP="00C02D2C">
            <w:pPr>
              <w:pStyle w:val="movimento2"/>
              <w:rPr>
                <w:color w:val="002060"/>
              </w:rPr>
            </w:pPr>
            <w:r w:rsidRPr="0053477E">
              <w:rPr>
                <w:color w:val="002060"/>
              </w:rPr>
              <w:t xml:space="preserve">(AUDAX CALCIO PIOBBICO) </w:t>
            </w:r>
          </w:p>
        </w:tc>
      </w:tr>
      <w:tr w:rsidR="00CC020D" w:rsidRPr="0053477E" w14:paraId="36679302" w14:textId="77777777" w:rsidTr="00C02D2C">
        <w:tc>
          <w:tcPr>
            <w:tcW w:w="2200" w:type="dxa"/>
            <w:tcMar>
              <w:top w:w="20" w:type="dxa"/>
              <w:left w:w="20" w:type="dxa"/>
              <w:bottom w:w="20" w:type="dxa"/>
              <w:right w:w="20" w:type="dxa"/>
            </w:tcMar>
            <w:vAlign w:val="center"/>
            <w:hideMark/>
          </w:tcPr>
          <w:p w14:paraId="46C3FA05" w14:textId="77777777" w:rsidR="00CC020D" w:rsidRPr="0053477E" w:rsidRDefault="00CC020D" w:rsidP="00C02D2C">
            <w:pPr>
              <w:pStyle w:val="movimento"/>
              <w:rPr>
                <w:color w:val="002060"/>
              </w:rPr>
            </w:pPr>
            <w:r w:rsidRPr="0053477E">
              <w:rPr>
                <w:color w:val="002060"/>
              </w:rPr>
              <w:t>LEZZI MATTEO ANGELO</w:t>
            </w:r>
          </w:p>
        </w:tc>
        <w:tc>
          <w:tcPr>
            <w:tcW w:w="2200" w:type="dxa"/>
            <w:tcMar>
              <w:top w:w="20" w:type="dxa"/>
              <w:left w:w="20" w:type="dxa"/>
              <w:bottom w:w="20" w:type="dxa"/>
              <w:right w:w="20" w:type="dxa"/>
            </w:tcMar>
            <w:vAlign w:val="center"/>
            <w:hideMark/>
          </w:tcPr>
          <w:p w14:paraId="675B7F96" w14:textId="77777777" w:rsidR="00CC020D" w:rsidRPr="0053477E" w:rsidRDefault="00CC020D" w:rsidP="00C02D2C">
            <w:pPr>
              <w:pStyle w:val="movimento2"/>
              <w:rPr>
                <w:color w:val="002060"/>
              </w:rPr>
            </w:pPr>
            <w:r w:rsidRPr="0053477E">
              <w:rPr>
                <w:color w:val="002060"/>
              </w:rPr>
              <w:t xml:space="preserve">(C.U.S. CAMERINO A.S.D.) </w:t>
            </w:r>
          </w:p>
        </w:tc>
        <w:tc>
          <w:tcPr>
            <w:tcW w:w="800" w:type="dxa"/>
            <w:tcMar>
              <w:top w:w="20" w:type="dxa"/>
              <w:left w:w="20" w:type="dxa"/>
              <w:bottom w:w="20" w:type="dxa"/>
              <w:right w:w="20" w:type="dxa"/>
            </w:tcMar>
            <w:vAlign w:val="center"/>
            <w:hideMark/>
          </w:tcPr>
          <w:p w14:paraId="3C3A7B4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A9922B3" w14:textId="77777777" w:rsidR="00CC020D" w:rsidRPr="0053477E" w:rsidRDefault="00CC020D" w:rsidP="00C02D2C">
            <w:pPr>
              <w:pStyle w:val="movimento"/>
              <w:rPr>
                <w:color w:val="002060"/>
              </w:rPr>
            </w:pPr>
            <w:r w:rsidRPr="0053477E">
              <w:rPr>
                <w:color w:val="002060"/>
              </w:rPr>
              <w:t>BELARDINELLI MANUEL</w:t>
            </w:r>
          </w:p>
        </w:tc>
        <w:tc>
          <w:tcPr>
            <w:tcW w:w="2200" w:type="dxa"/>
            <w:tcMar>
              <w:top w:w="20" w:type="dxa"/>
              <w:left w:w="20" w:type="dxa"/>
              <w:bottom w:w="20" w:type="dxa"/>
              <w:right w:w="20" w:type="dxa"/>
            </w:tcMar>
            <w:vAlign w:val="center"/>
            <w:hideMark/>
          </w:tcPr>
          <w:p w14:paraId="4FD4EBD1" w14:textId="77777777" w:rsidR="00CC020D" w:rsidRPr="0053477E" w:rsidRDefault="00CC020D" w:rsidP="00C02D2C">
            <w:pPr>
              <w:pStyle w:val="movimento2"/>
              <w:rPr>
                <w:color w:val="002060"/>
              </w:rPr>
            </w:pPr>
            <w:r w:rsidRPr="0053477E">
              <w:rPr>
                <w:color w:val="002060"/>
              </w:rPr>
              <w:t xml:space="preserve">(CIRCOLO COLLODI CALCIO 5) </w:t>
            </w:r>
          </w:p>
        </w:tc>
      </w:tr>
      <w:tr w:rsidR="00CC020D" w:rsidRPr="0053477E" w14:paraId="476D6660" w14:textId="77777777" w:rsidTr="00C02D2C">
        <w:tc>
          <w:tcPr>
            <w:tcW w:w="2200" w:type="dxa"/>
            <w:tcMar>
              <w:top w:w="20" w:type="dxa"/>
              <w:left w:w="20" w:type="dxa"/>
              <w:bottom w:w="20" w:type="dxa"/>
              <w:right w:w="20" w:type="dxa"/>
            </w:tcMar>
            <w:vAlign w:val="center"/>
            <w:hideMark/>
          </w:tcPr>
          <w:p w14:paraId="3E7F84A6" w14:textId="77777777" w:rsidR="00CC020D" w:rsidRPr="0053477E" w:rsidRDefault="00CC020D" w:rsidP="00C02D2C">
            <w:pPr>
              <w:pStyle w:val="movimento"/>
              <w:rPr>
                <w:color w:val="002060"/>
              </w:rPr>
            </w:pPr>
            <w:r w:rsidRPr="0053477E">
              <w:rPr>
                <w:color w:val="002060"/>
              </w:rPr>
              <w:t>BREGA MATTIA</w:t>
            </w:r>
          </w:p>
        </w:tc>
        <w:tc>
          <w:tcPr>
            <w:tcW w:w="2200" w:type="dxa"/>
            <w:tcMar>
              <w:top w:w="20" w:type="dxa"/>
              <w:left w:w="20" w:type="dxa"/>
              <w:bottom w:w="20" w:type="dxa"/>
              <w:right w:w="20" w:type="dxa"/>
            </w:tcMar>
            <w:vAlign w:val="center"/>
            <w:hideMark/>
          </w:tcPr>
          <w:p w14:paraId="3D10B4BD" w14:textId="77777777" w:rsidR="00CC020D" w:rsidRPr="0053477E" w:rsidRDefault="00CC020D" w:rsidP="00C02D2C">
            <w:pPr>
              <w:pStyle w:val="movimento2"/>
              <w:rPr>
                <w:color w:val="002060"/>
              </w:rPr>
            </w:pPr>
            <w:r w:rsidRPr="0053477E">
              <w:rPr>
                <w:color w:val="002060"/>
              </w:rPr>
              <w:t xml:space="preserve">(CIRCOLO COLLODI CALCIO 5) </w:t>
            </w:r>
          </w:p>
        </w:tc>
        <w:tc>
          <w:tcPr>
            <w:tcW w:w="800" w:type="dxa"/>
            <w:tcMar>
              <w:top w:w="20" w:type="dxa"/>
              <w:left w:w="20" w:type="dxa"/>
              <w:bottom w:w="20" w:type="dxa"/>
              <w:right w:w="20" w:type="dxa"/>
            </w:tcMar>
            <w:vAlign w:val="center"/>
            <w:hideMark/>
          </w:tcPr>
          <w:p w14:paraId="44F287B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74DFF4E" w14:textId="77777777" w:rsidR="00CC020D" w:rsidRPr="0053477E" w:rsidRDefault="00CC020D" w:rsidP="00C02D2C">
            <w:pPr>
              <w:pStyle w:val="movimento"/>
              <w:rPr>
                <w:color w:val="002060"/>
              </w:rPr>
            </w:pPr>
            <w:r w:rsidRPr="0053477E">
              <w:rPr>
                <w:color w:val="002060"/>
              </w:rPr>
              <w:t>BAGALINI DANIELE</w:t>
            </w:r>
          </w:p>
        </w:tc>
        <w:tc>
          <w:tcPr>
            <w:tcW w:w="2200" w:type="dxa"/>
            <w:tcMar>
              <w:top w:w="20" w:type="dxa"/>
              <w:left w:w="20" w:type="dxa"/>
              <w:bottom w:w="20" w:type="dxa"/>
              <w:right w:w="20" w:type="dxa"/>
            </w:tcMar>
            <w:vAlign w:val="center"/>
            <w:hideMark/>
          </w:tcPr>
          <w:p w14:paraId="76481C2A" w14:textId="77777777" w:rsidR="00CC020D" w:rsidRPr="0053477E" w:rsidRDefault="00CC020D" w:rsidP="00C02D2C">
            <w:pPr>
              <w:pStyle w:val="movimento2"/>
              <w:rPr>
                <w:color w:val="002060"/>
              </w:rPr>
            </w:pPr>
            <w:r w:rsidRPr="0053477E">
              <w:rPr>
                <w:color w:val="002060"/>
              </w:rPr>
              <w:t xml:space="preserve">(CSI MONTEFIORE) </w:t>
            </w:r>
          </w:p>
        </w:tc>
      </w:tr>
      <w:tr w:rsidR="00CC020D" w:rsidRPr="0053477E" w14:paraId="47131C5A" w14:textId="77777777" w:rsidTr="00C02D2C">
        <w:tc>
          <w:tcPr>
            <w:tcW w:w="2200" w:type="dxa"/>
            <w:tcMar>
              <w:top w:w="20" w:type="dxa"/>
              <w:left w:w="20" w:type="dxa"/>
              <w:bottom w:w="20" w:type="dxa"/>
              <w:right w:w="20" w:type="dxa"/>
            </w:tcMar>
            <w:vAlign w:val="center"/>
            <w:hideMark/>
          </w:tcPr>
          <w:p w14:paraId="4AFD591A" w14:textId="77777777" w:rsidR="00CC020D" w:rsidRPr="0053477E" w:rsidRDefault="00CC020D" w:rsidP="00C02D2C">
            <w:pPr>
              <w:pStyle w:val="movimento"/>
              <w:rPr>
                <w:color w:val="002060"/>
              </w:rPr>
            </w:pPr>
            <w:r w:rsidRPr="0053477E">
              <w:rPr>
                <w:color w:val="002060"/>
              </w:rPr>
              <w:t>ELMAZI REMZI</w:t>
            </w:r>
          </w:p>
        </w:tc>
        <w:tc>
          <w:tcPr>
            <w:tcW w:w="2200" w:type="dxa"/>
            <w:tcMar>
              <w:top w:w="20" w:type="dxa"/>
              <w:left w:w="20" w:type="dxa"/>
              <w:bottom w:w="20" w:type="dxa"/>
              <w:right w:w="20" w:type="dxa"/>
            </w:tcMar>
            <w:vAlign w:val="center"/>
            <w:hideMark/>
          </w:tcPr>
          <w:p w14:paraId="74500752" w14:textId="77777777" w:rsidR="00CC020D" w:rsidRPr="0053477E" w:rsidRDefault="00CC020D" w:rsidP="00C02D2C">
            <w:pPr>
              <w:pStyle w:val="movimento2"/>
              <w:rPr>
                <w:color w:val="002060"/>
              </w:rPr>
            </w:pPr>
            <w:r w:rsidRPr="0053477E">
              <w:rPr>
                <w:color w:val="002060"/>
              </w:rPr>
              <w:t xml:space="preserve">(FFJ CALCIO A 5) </w:t>
            </w:r>
          </w:p>
        </w:tc>
        <w:tc>
          <w:tcPr>
            <w:tcW w:w="800" w:type="dxa"/>
            <w:tcMar>
              <w:top w:w="20" w:type="dxa"/>
              <w:left w:w="20" w:type="dxa"/>
              <w:bottom w:w="20" w:type="dxa"/>
              <w:right w:w="20" w:type="dxa"/>
            </w:tcMar>
            <w:vAlign w:val="center"/>
            <w:hideMark/>
          </w:tcPr>
          <w:p w14:paraId="3D35BC9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18FD02E" w14:textId="77777777" w:rsidR="00CC020D" w:rsidRPr="0053477E" w:rsidRDefault="00CC020D" w:rsidP="00C02D2C">
            <w:pPr>
              <w:pStyle w:val="movimento"/>
              <w:rPr>
                <w:color w:val="002060"/>
              </w:rPr>
            </w:pPr>
            <w:r w:rsidRPr="0053477E">
              <w:rPr>
                <w:color w:val="002060"/>
              </w:rPr>
              <w:t>BARBIERI FRANCESCO CARME</w:t>
            </w:r>
          </w:p>
        </w:tc>
        <w:tc>
          <w:tcPr>
            <w:tcW w:w="2200" w:type="dxa"/>
            <w:tcMar>
              <w:top w:w="20" w:type="dxa"/>
              <w:left w:w="20" w:type="dxa"/>
              <w:bottom w:w="20" w:type="dxa"/>
              <w:right w:w="20" w:type="dxa"/>
            </w:tcMar>
            <w:vAlign w:val="center"/>
            <w:hideMark/>
          </w:tcPr>
          <w:p w14:paraId="153255D2" w14:textId="77777777" w:rsidR="00CC020D" w:rsidRPr="0053477E" w:rsidRDefault="00CC020D" w:rsidP="00C02D2C">
            <w:pPr>
              <w:pStyle w:val="movimento2"/>
              <w:rPr>
                <w:color w:val="002060"/>
              </w:rPr>
            </w:pPr>
            <w:r w:rsidRPr="0053477E">
              <w:rPr>
                <w:color w:val="002060"/>
              </w:rPr>
              <w:t xml:space="preserve">(FIUMINATA) </w:t>
            </w:r>
          </w:p>
        </w:tc>
      </w:tr>
      <w:tr w:rsidR="00CC020D" w:rsidRPr="0053477E" w14:paraId="69C18762" w14:textId="77777777" w:rsidTr="00C02D2C">
        <w:tc>
          <w:tcPr>
            <w:tcW w:w="2200" w:type="dxa"/>
            <w:tcMar>
              <w:top w:w="20" w:type="dxa"/>
              <w:left w:w="20" w:type="dxa"/>
              <w:bottom w:w="20" w:type="dxa"/>
              <w:right w:w="20" w:type="dxa"/>
            </w:tcMar>
            <w:vAlign w:val="center"/>
            <w:hideMark/>
          </w:tcPr>
          <w:p w14:paraId="433371FA" w14:textId="77777777" w:rsidR="00CC020D" w:rsidRPr="0053477E" w:rsidRDefault="00CC020D" w:rsidP="00C02D2C">
            <w:pPr>
              <w:pStyle w:val="movimento"/>
              <w:rPr>
                <w:color w:val="002060"/>
              </w:rPr>
            </w:pPr>
            <w:r w:rsidRPr="0053477E">
              <w:rPr>
                <w:color w:val="002060"/>
              </w:rPr>
              <w:t>CASTELLUCCI EMANUELE</w:t>
            </w:r>
          </w:p>
        </w:tc>
        <w:tc>
          <w:tcPr>
            <w:tcW w:w="2200" w:type="dxa"/>
            <w:tcMar>
              <w:top w:w="20" w:type="dxa"/>
              <w:left w:w="20" w:type="dxa"/>
              <w:bottom w:w="20" w:type="dxa"/>
              <w:right w:w="20" w:type="dxa"/>
            </w:tcMar>
            <w:vAlign w:val="center"/>
            <w:hideMark/>
          </w:tcPr>
          <w:p w14:paraId="27A85006" w14:textId="77777777" w:rsidR="00CC020D" w:rsidRPr="0053477E" w:rsidRDefault="00CC020D" w:rsidP="00C02D2C">
            <w:pPr>
              <w:pStyle w:val="movimento2"/>
              <w:rPr>
                <w:color w:val="002060"/>
              </w:rPr>
            </w:pPr>
            <w:r w:rsidRPr="0053477E">
              <w:rPr>
                <w:color w:val="002060"/>
              </w:rPr>
              <w:t xml:space="preserve">(FIUMINATA) </w:t>
            </w:r>
          </w:p>
        </w:tc>
        <w:tc>
          <w:tcPr>
            <w:tcW w:w="800" w:type="dxa"/>
            <w:tcMar>
              <w:top w:w="20" w:type="dxa"/>
              <w:left w:w="20" w:type="dxa"/>
              <w:bottom w:w="20" w:type="dxa"/>
              <w:right w:w="20" w:type="dxa"/>
            </w:tcMar>
            <w:vAlign w:val="center"/>
            <w:hideMark/>
          </w:tcPr>
          <w:p w14:paraId="7F12C59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E339378" w14:textId="77777777" w:rsidR="00CC020D" w:rsidRPr="0053477E" w:rsidRDefault="00CC020D" w:rsidP="00C02D2C">
            <w:pPr>
              <w:pStyle w:val="movimento"/>
              <w:rPr>
                <w:color w:val="002060"/>
              </w:rPr>
            </w:pPr>
            <w:r w:rsidRPr="0053477E">
              <w:rPr>
                <w:color w:val="002060"/>
              </w:rPr>
              <w:t>ANZALDI FILIPPO STEVEN</w:t>
            </w:r>
          </w:p>
        </w:tc>
        <w:tc>
          <w:tcPr>
            <w:tcW w:w="2200" w:type="dxa"/>
            <w:tcMar>
              <w:top w:w="20" w:type="dxa"/>
              <w:left w:w="20" w:type="dxa"/>
              <w:bottom w:w="20" w:type="dxa"/>
              <w:right w:w="20" w:type="dxa"/>
            </w:tcMar>
            <w:vAlign w:val="center"/>
            <w:hideMark/>
          </w:tcPr>
          <w:p w14:paraId="6BAD1312" w14:textId="77777777" w:rsidR="00CC020D" w:rsidRPr="0053477E" w:rsidRDefault="00CC020D" w:rsidP="00C02D2C">
            <w:pPr>
              <w:pStyle w:val="movimento2"/>
              <w:rPr>
                <w:color w:val="002060"/>
              </w:rPr>
            </w:pPr>
            <w:r w:rsidRPr="0053477E">
              <w:rPr>
                <w:color w:val="002060"/>
              </w:rPr>
              <w:t xml:space="preserve">(FUTSAL ANCONA) </w:t>
            </w:r>
          </w:p>
        </w:tc>
      </w:tr>
      <w:tr w:rsidR="00CC020D" w:rsidRPr="0053477E" w14:paraId="5A4C0BD8" w14:textId="77777777" w:rsidTr="00C02D2C">
        <w:tc>
          <w:tcPr>
            <w:tcW w:w="2200" w:type="dxa"/>
            <w:tcMar>
              <w:top w:w="20" w:type="dxa"/>
              <w:left w:w="20" w:type="dxa"/>
              <w:bottom w:w="20" w:type="dxa"/>
              <w:right w:w="20" w:type="dxa"/>
            </w:tcMar>
            <w:vAlign w:val="center"/>
            <w:hideMark/>
          </w:tcPr>
          <w:p w14:paraId="40739F88" w14:textId="77777777" w:rsidR="00CC020D" w:rsidRPr="0053477E" w:rsidRDefault="00CC020D" w:rsidP="00C02D2C">
            <w:pPr>
              <w:pStyle w:val="movimento"/>
              <w:rPr>
                <w:color w:val="002060"/>
              </w:rPr>
            </w:pPr>
            <w:r w:rsidRPr="0053477E">
              <w:rPr>
                <w:color w:val="002060"/>
              </w:rPr>
              <w:t>CORVATTA ALESSANDRO</w:t>
            </w:r>
          </w:p>
        </w:tc>
        <w:tc>
          <w:tcPr>
            <w:tcW w:w="2200" w:type="dxa"/>
            <w:tcMar>
              <w:top w:w="20" w:type="dxa"/>
              <w:left w:w="20" w:type="dxa"/>
              <w:bottom w:w="20" w:type="dxa"/>
              <w:right w:w="20" w:type="dxa"/>
            </w:tcMar>
            <w:vAlign w:val="center"/>
            <w:hideMark/>
          </w:tcPr>
          <w:p w14:paraId="2EBBF195" w14:textId="77777777" w:rsidR="00CC020D" w:rsidRPr="0053477E" w:rsidRDefault="00CC020D" w:rsidP="00C02D2C">
            <w:pPr>
              <w:pStyle w:val="movimento2"/>
              <w:rPr>
                <w:color w:val="002060"/>
              </w:rPr>
            </w:pPr>
            <w:r w:rsidRPr="0053477E">
              <w:rPr>
                <w:color w:val="002060"/>
              </w:rPr>
              <w:t xml:space="preserve">(FUTSAL RECANATI) </w:t>
            </w:r>
          </w:p>
        </w:tc>
        <w:tc>
          <w:tcPr>
            <w:tcW w:w="800" w:type="dxa"/>
            <w:tcMar>
              <w:top w:w="20" w:type="dxa"/>
              <w:left w:w="20" w:type="dxa"/>
              <w:bottom w:w="20" w:type="dxa"/>
              <w:right w:w="20" w:type="dxa"/>
            </w:tcMar>
            <w:vAlign w:val="center"/>
            <w:hideMark/>
          </w:tcPr>
          <w:p w14:paraId="7B2FBE6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1A8C7D0" w14:textId="77777777" w:rsidR="00CC020D" w:rsidRPr="0053477E" w:rsidRDefault="00CC020D" w:rsidP="00C02D2C">
            <w:pPr>
              <w:pStyle w:val="movimento"/>
              <w:rPr>
                <w:color w:val="002060"/>
              </w:rPr>
            </w:pPr>
            <w:r w:rsidRPr="0053477E">
              <w:rPr>
                <w:color w:val="002060"/>
              </w:rPr>
              <w:t>RICCIO VINCENZO</w:t>
            </w:r>
          </w:p>
        </w:tc>
        <w:tc>
          <w:tcPr>
            <w:tcW w:w="2200" w:type="dxa"/>
            <w:tcMar>
              <w:top w:w="20" w:type="dxa"/>
              <w:left w:w="20" w:type="dxa"/>
              <w:bottom w:w="20" w:type="dxa"/>
              <w:right w:w="20" w:type="dxa"/>
            </w:tcMar>
            <w:vAlign w:val="center"/>
            <w:hideMark/>
          </w:tcPr>
          <w:p w14:paraId="7306788F" w14:textId="77777777" w:rsidR="00CC020D" w:rsidRPr="0053477E" w:rsidRDefault="00CC020D" w:rsidP="00C02D2C">
            <w:pPr>
              <w:pStyle w:val="movimento2"/>
              <w:rPr>
                <w:color w:val="002060"/>
              </w:rPr>
            </w:pPr>
            <w:r w:rsidRPr="0053477E">
              <w:rPr>
                <w:color w:val="002060"/>
              </w:rPr>
              <w:t xml:space="preserve">(FUTSAL RECANATI) </w:t>
            </w:r>
          </w:p>
        </w:tc>
      </w:tr>
      <w:tr w:rsidR="00CC020D" w:rsidRPr="0053477E" w14:paraId="49580A97" w14:textId="77777777" w:rsidTr="00C02D2C">
        <w:tc>
          <w:tcPr>
            <w:tcW w:w="2200" w:type="dxa"/>
            <w:tcMar>
              <w:top w:w="20" w:type="dxa"/>
              <w:left w:w="20" w:type="dxa"/>
              <w:bottom w:w="20" w:type="dxa"/>
              <w:right w:w="20" w:type="dxa"/>
            </w:tcMar>
            <w:vAlign w:val="center"/>
            <w:hideMark/>
          </w:tcPr>
          <w:p w14:paraId="326F4E16" w14:textId="77777777" w:rsidR="00CC020D" w:rsidRPr="0053477E" w:rsidRDefault="00CC020D" w:rsidP="00C02D2C">
            <w:pPr>
              <w:pStyle w:val="movimento"/>
              <w:rPr>
                <w:color w:val="002060"/>
              </w:rPr>
            </w:pPr>
            <w:r w:rsidRPr="0053477E">
              <w:rPr>
                <w:color w:val="002060"/>
              </w:rPr>
              <w:t>GAGGI MANUEL</w:t>
            </w:r>
          </w:p>
        </w:tc>
        <w:tc>
          <w:tcPr>
            <w:tcW w:w="2200" w:type="dxa"/>
            <w:tcMar>
              <w:top w:w="20" w:type="dxa"/>
              <w:left w:w="20" w:type="dxa"/>
              <w:bottom w:w="20" w:type="dxa"/>
              <w:right w:w="20" w:type="dxa"/>
            </w:tcMar>
            <w:vAlign w:val="center"/>
            <w:hideMark/>
          </w:tcPr>
          <w:p w14:paraId="73137C0E" w14:textId="77777777" w:rsidR="00CC020D" w:rsidRPr="0053477E" w:rsidRDefault="00CC020D" w:rsidP="00C02D2C">
            <w:pPr>
              <w:pStyle w:val="movimento2"/>
              <w:rPr>
                <w:color w:val="002060"/>
              </w:rPr>
            </w:pPr>
            <w:r w:rsidRPr="0053477E">
              <w:rPr>
                <w:color w:val="002060"/>
              </w:rPr>
              <w:t xml:space="preserve">(GIOVANI SANT IPPOLITO) </w:t>
            </w:r>
          </w:p>
        </w:tc>
        <w:tc>
          <w:tcPr>
            <w:tcW w:w="800" w:type="dxa"/>
            <w:tcMar>
              <w:top w:w="20" w:type="dxa"/>
              <w:left w:w="20" w:type="dxa"/>
              <w:bottom w:w="20" w:type="dxa"/>
              <w:right w:w="20" w:type="dxa"/>
            </w:tcMar>
            <w:vAlign w:val="center"/>
            <w:hideMark/>
          </w:tcPr>
          <w:p w14:paraId="4D8B0BA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A4B45DB" w14:textId="77777777" w:rsidR="00CC020D" w:rsidRPr="0053477E" w:rsidRDefault="00CC020D" w:rsidP="00C02D2C">
            <w:pPr>
              <w:pStyle w:val="movimento"/>
              <w:rPr>
                <w:color w:val="002060"/>
              </w:rPr>
            </w:pPr>
            <w:r w:rsidRPr="0053477E">
              <w:rPr>
                <w:color w:val="002060"/>
              </w:rPr>
              <w:t>RADI RICCARDO</w:t>
            </w:r>
          </w:p>
        </w:tc>
        <w:tc>
          <w:tcPr>
            <w:tcW w:w="2200" w:type="dxa"/>
            <w:tcMar>
              <w:top w:w="20" w:type="dxa"/>
              <w:left w:w="20" w:type="dxa"/>
              <w:bottom w:w="20" w:type="dxa"/>
              <w:right w:w="20" w:type="dxa"/>
            </w:tcMar>
            <w:vAlign w:val="center"/>
            <w:hideMark/>
          </w:tcPr>
          <w:p w14:paraId="64C3DF3D" w14:textId="77777777" w:rsidR="00CC020D" w:rsidRPr="0053477E" w:rsidRDefault="00CC020D" w:rsidP="00C02D2C">
            <w:pPr>
              <w:pStyle w:val="movimento2"/>
              <w:rPr>
                <w:color w:val="002060"/>
              </w:rPr>
            </w:pPr>
            <w:r w:rsidRPr="0053477E">
              <w:rPr>
                <w:color w:val="002060"/>
              </w:rPr>
              <w:t xml:space="preserve">(GIOVANI SANT IPPOLITO) </w:t>
            </w:r>
          </w:p>
        </w:tc>
      </w:tr>
      <w:tr w:rsidR="00CC020D" w:rsidRPr="0053477E" w14:paraId="659E14E3" w14:textId="77777777" w:rsidTr="00C02D2C">
        <w:tc>
          <w:tcPr>
            <w:tcW w:w="2200" w:type="dxa"/>
            <w:tcMar>
              <w:top w:w="20" w:type="dxa"/>
              <w:left w:w="20" w:type="dxa"/>
              <w:bottom w:w="20" w:type="dxa"/>
              <w:right w:w="20" w:type="dxa"/>
            </w:tcMar>
            <w:vAlign w:val="center"/>
            <w:hideMark/>
          </w:tcPr>
          <w:p w14:paraId="519B1E1E" w14:textId="77777777" w:rsidR="00CC020D" w:rsidRPr="0053477E" w:rsidRDefault="00CC020D" w:rsidP="00C02D2C">
            <w:pPr>
              <w:pStyle w:val="movimento"/>
              <w:rPr>
                <w:color w:val="002060"/>
              </w:rPr>
            </w:pPr>
            <w:r w:rsidRPr="0053477E">
              <w:rPr>
                <w:color w:val="002060"/>
              </w:rPr>
              <w:t>MATTEUCCI DAVIDE</w:t>
            </w:r>
          </w:p>
        </w:tc>
        <w:tc>
          <w:tcPr>
            <w:tcW w:w="2200" w:type="dxa"/>
            <w:tcMar>
              <w:top w:w="20" w:type="dxa"/>
              <w:left w:w="20" w:type="dxa"/>
              <w:bottom w:w="20" w:type="dxa"/>
              <w:right w:w="20" w:type="dxa"/>
            </w:tcMar>
            <w:vAlign w:val="center"/>
            <w:hideMark/>
          </w:tcPr>
          <w:p w14:paraId="46DF47E1" w14:textId="77777777" w:rsidR="00CC020D" w:rsidRPr="0053477E" w:rsidRDefault="00CC020D" w:rsidP="00C02D2C">
            <w:pPr>
              <w:pStyle w:val="movimento2"/>
              <w:rPr>
                <w:color w:val="002060"/>
              </w:rPr>
            </w:pPr>
            <w:r w:rsidRPr="0053477E">
              <w:rPr>
                <w:color w:val="002060"/>
              </w:rPr>
              <w:t xml:space="preserve">(GNANO 04) </w:t>
            </w:r>
          </w:p>
        </w:tc>
        <w:tc>
          <w:tcPr>
            <w:tcW w:w="800" w:type="dxa"/>
            <w:tcMar>
              <w:top w:w="20" w:type="dxa"/>
              <w:left w:w="20" w:type="dxa"/>
              <w:bottom w:w="20" w:type="dxa"/>
              <w:right w:w="20" w:type="dxa"/>
            </w:tcMar>
            <w:vAlign w:val="center"/>
            <w:hideMark/>
          </w:tcPr>
          <w:p w14:paraId="7ED55A8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9FFCEEE" w14:textId="77777777" w:rsidR="00CC020D" w:rsidRPr="0053477E" w:rsidRDefault="00CC020D" w:rsidP="00C02D2C">
            <w:pPr>
              <w:pStyle w:val="movimento"/>
              <w:rPr>
                <w:color w:val="002060"/>
              </w:rPr>
            </w:pPr>
            <w:r w:rsidRPr="0053477E">
              <w:rPr>
                <w:color w:val="002060"/>
              </w:rPr>
              <w:t>TESTA GINO</w:t>
            </w:r>
          </w:p>
        </w:tc>
        <w:tc>
          <w:tcPr>
            <w:tcW w:w="2200" w:type="dxa"/>
            <w:tcMar>
              <w:top w:w="20" w:type="dxa"/>
              <w:left w:w="20" w:type="dxa"/>
              <w:bottom w:w="20" w:type="dxa"/>
              <w:right w:w="20" w:type="dxa"/>
            </w:tcMar>
            <w:vAlign w:val="center"/>
            <w:hideMark/>
          </w:tcPr>
          <w:p w14:paraId="45B2561B" w14:textId="77777777" w:rsidR="00CC020D" w:rsidRPr="0053477E" w:rsidRDefault="00CC020D" w:rsidP="00C02D2C">
            <w:pPr>
              <w:pStyle w:val="movimento2"/>
              <w:rPr>
                <w:color w:val="002060"/>
              </w:rPr>
            </w:pPr>
            <w:r w:rsidRPr="0053477E">
              <w:rPr>
                <w:color w:val="002060"/>
              </w:rPr>
              <w:t xml:space="preserve">(PICENO UNITED MMX A R.L.) </w:t>
            </w:r>
          </w:p>
        </w:tc>
      </w:tr>
      <w:tr w:rsidR="00CC020D" w:rsidRPr="0053477E" w14:paraId="2B8744D9" w14:textId="77777777" w:rsidTr="00C02D2C">
        <w:tc>
          <w:tcPr>
            <w:tcW w:w="2200" w:type="dxa"/>
            <w:tcMar>
              <w:top w:w="20" w:type="dxa"/>
              <w:left w:w="20" w:type="dxa"/>
              <w:bottom w:w="20" w:type="dxa"/>
              <w:right w:w="20" w:type="dxa"/>
            </w:tcMar>
            <w:vAlign w:val="center"/>
            <w:hideMark/>
          </w:tcPr>
          <w:p w14:paraId="7C942273" w14:textId="77777777" w:rsidR="00CC020D" w:rsidRPr="0053477E" w:rsidRDefault="00CC020D" w:rsidP="00C02D2C">
            <w:pPr>
              <w:pStyle w:val="movimento"/>
              <w:rPr>
                <w:color w:val="002060"/>
              </w:rPr>
            </w:pPr>
            <w:r w:rsidRPr="0053477E">
              <w:rPr>
                <w:color w:val="002060"/>
              </w:rPr>
              <w:t>DE SANTIS DANIELE</w:t>
            </w:r>
          </w:p>
        </w:tc>
        <w:tc>
          <w:tcPr>
            <w:tcW w:w="2200" w:type="dxa"/>
            <w:tcMar>
              <w:top w:w="20" w:type="dxa"/>
              <w:left w:w="20" w:type="dxa"/>
              <w:bottom w:w="20" w:type="dxa"/>
              <w:right w:w="20" w:type="dxa"/>
            </w:tcMar>
            <w:vAlign w:val="center"/>
            <w:hideMark/>
          </w:tcPr>
          <w:p w14:paraId="59FA9BBF" w14:textId="77777777" w:rsidR="00CC020D" w:rsidRPr="0053477E" w:rsidRDefault="00CC020D" w:rsidP="00C02D2C">
            <w:pPr>
              <w:pStyle w:val="movimento2"/>
              <w:rPr>
                <w:color w:val="002060"/>
              </w:rPr>
            </w:pPr>
            <w:r w:rsidRPr="0053477E">
              <w:rPr>
                <w:color w:val="002060"/>
              </w:rPr>
              <w:t xml:space="preserve">(PIEDIRIPA C5) </w:t>
            </w:r>
          </w:p>
        </w:tc>
        <w:tc>
          <w:tcPr>
            <w:tcW w:w="800" w:type="dxa"/>
            <w:tcMar>
              <w:top w:w="20" w:type="dxa"/>
              <w:left w:w="20" w:type="dxa"/>
              <w:bottom w:w="20" w:type="dxa"/>
              <w:right w:w="20" w:type="dxa"/>
            </w:tcMar>
            <w:vAlign w:val="center"/>
            <w:hideMark/>
          </w:tcPr>
          <w:p w14:paraId="7E35E5E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4C17787" w14:textId="77777777" w:rsidR="00CC020D" w:rsidRPr="0053477E" w:rsidRDefault="00CC020D" w:rsidP="00C02D2C">
            <w:pPr>
              <w:pStyle w:val="movimento"/>
              <w:rPr>
                <w:color w:val="002060"/>
              </w:rPr>
            </w:pPr>
            <w:r w:rsidRPr="0053477E">
              <w:rPr>
                <w:color w:val="002060"/>
              </w:rPr>
              <w:t>ROSSI VALERIO</w:t>
            </w:r>
          </w:p>
        </w:tc>
        <w:tc>
          <w:tcPr>
            <w:tcW w:w="2200" w:type="dxa"/>
            <w:tcMar>
              <w:top w:w="20" w:type="dxa"/>
              <w:left w:w="20" w:type="dxa"/>
              <w:bottom w:w="20" w:type="dxa"/>
              <w:right w:w="20" w:type="dxa"/>
            </w:tcMar>
            <w:vAlign w:val="center"/>
            <w:hideMark/>
          </w:tcPr>
          <w:p w14:paraId="3D136144" w14:textId="77777777" w:rsidR="00CC020D" w:rsidRPr="0053477E" w:rsidRDefault="00CC020D" w:rsidP="00C02D2C">
            <w:pPr>
              <w:pStyle w:val="movimento2"/>
              <w:rPr>
                <w:color w:val="002060"/>
              </w:rPr>
            </w:pPr>
            <w:r w:rsidRPr="0053477E">
              <w:rPr>
                <w:color w:val="002060"/>
              </w:rPr>
              <w:t xml:space="preserve">(SAMBENEDETTESE BEACH SOCC) </w:t>
            </w:r>
          </w:p>
        </w:tc>
      </w:tr>
      <w:tr w:rsidR="00CC020D" w:rsidRPr="0053477E" w14:paraId="6808A95A" w14:textId="77777777" w:rsidTr="00C02D2C">
        <w:tc>
          <w:tcPr>
            <w:tcW w:w="2200" w:type="dxa"/>
            <w:tcMar>
              <w:top w:w="20" w:type="dxa"/>
              <w:left w:w="20" w:type="dxa"/>
              <w:bottom w:w="20" w:type="dxa"/>
              <w:right w:w="20" w:type="dxa"/>
            </w:tcMar>
            <w:vAlign w:val="center"/>
            <w:hideMark/>
          </w:tcPr>
          <w:p w14:paraId="7F68F5D2" w14:textId="77777777" w:rsidR="00CC020D" w:rsidRPr="0053477E" w:rsidRDefault="00CC020D" w:rsidP="00C02D2C">
            <w:pPr>
              <w:pStyle w:val="movimento"/>
              <w:rPr>
                <w:color w:val="002060"/>
              </w:rPr>
            </w:pPr>
            <w:r w:rsidRPr="0053477E">
              <w:rPr>
                <w:color w:val="002060"/>
              </w:rPr>
              <w:t>GIULIANI RICCARDO</w:t>
            </w:r>
          </w:p>
        </w:tc>
        <w:tc>
          <w:tcPr>
            <w:tcW w:w="2200" w:type="dxa"/>
            <w:tcMar>
              <w:top w:w="20" w:type="dxa"/>
              <w:left w:w="20" w:type="dxa"/>
              <w:bottom w:w="20" w:type="dxa"/>
              <w:right w:w="20" w:type="dxa"/>
            </w:tcMar>
            <w:vAlign w:val="center"/>
            <w:hideMark/>
          </w:tcPr>
          <w:p w14:paraId="78AB73F2" w14:textId="77777777" w:rsidR="00CC020D" w:rsidRPr="0053477E" w:rsidRDefault="00CC020D" w:rsidP="00C02D2C">
            <w:pPr>
              <w:pStyle w:val="movimento2"/>
              <w:rPr>
                <w:color w:val="002060"/>
              </w:rPr>
            </w:pPr>
            <w:r w:rsidRPr="0053477E">
              <w:rPr>
                <w:color w:val="002060"/>
              </w:rPr>
              <w:t xml:space="preserve">(SANTA MARIA NUOVA A.S.D.) </w:t>
            </w:r>
          </w:p>
        </w:tc>
        <w:tc>
          <w:tcPr>
            <w:tcW w:w="800" w:type="dxa"/>
            <w:tcMar>
              <w:top w:w="20" w:type="dxa"/>
              <w:left w:w="20" w:type="dxa"/>
              <w:bottom w:w="20" w:type="dxa"/>
              <w:right w:w="20" w:type="dxa"/>
            </w:tcMar>
            <w:vAlign w:val="center"/>
            <w:hideMark/>
          </w:tcPr>
          <w:p w14:paraId="648BF21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7D33AD7" w14:textId="77777777" w:rsidR="00CC020D" w:rsidRPr="0053477E" w:rsidRDefault="00CC020D" w:rsidP="00C02D2C">
            <w:pPr>
              <w:pStyle w:val="movimento"/>
              <w:rPr>
                <w:color w:val="002060"/>
              </w:rPr>
            </w:pPr>
            <w:r w:rsidRPr="0053477E">
              <w:rPr>
                <w:color w:val="002060"/>
              </w:rPr>
              <w:t>SARRECCHIA TOMMASO</w:t>
            </w:r>
          </w:p>
        </w:tc>
        <w:tc>
          <w:tcPr>
            <w:tcW w:w="2200" w:type="dxa"/>
            <w:tcMar>
              <w:top w:w="20" w:type="dxa"/>
              <w:left w:w="20" w:type="dxa"/>
              <w:bottom w:w="20" w:type="dxa"/>
              <w:right w:w="20" w:type="dxa"/>
            </w:tcMar>
            <w:vAlign w:val="center"/>
            <w:hideMark/>
          </w:tcPr>
          <w:p w14:paraId="2D8525D2" w14:textId="77777777" w:rsidR="00CC020D" w:rsidRPr="0053477E" w:rsidRDefault="00CC020D" w:rsidP="00C02D2C">
            <w:pPr>
              <w:pStyle w:val="movimento2"/>
              <w:rPr>
                <w:color w:val="002060"/>
              </w:rPr>
            </w:pPr>
            <w:r w:rsidRPr="0053477E">
              <w:rPr>
                <w:color w:val="002060"/>
              </w:rPr>
              <w:t xml:space="preserve">(URBINO CALCIO A 5) </w:t>
            </w:r>
          </w:p>
        </w:tc>
      </w:tr>
      <w:tr w:rsidR="00CC020D" w:rsidRPr="0053477E" w14:paraId="3B7BB156" w14:textId="77777777" w:rsidTr="00C02D2C">
        <w:tc>
          <w:tcPr>
            <w:tcW w:w="2200" w:type="dxa"/>
            <w:tcMar>
              <w:top w:w="20" w:type="dxa"/>
              <w:left w:w="20" w:type="dxa"/>
              <w:bottom w:w="20" w:type="dxa"/>
              <w:right w:w="20" w:type="dxa"/>
            </w:tcMar>
            <w:vAlign w:val="center"/>
            <w:hideMark/>
          </w:tcPr>
          <w:p w14:paraId="2F55C726" w14:textId="77777777" w:rsidR="00CC020D" w:rsidRPr="0053477E" w:rsidRDefault="00CC020D" w:rsidP="00C02D2C">
            <w:pPr>
              <w:pStyle w:val="movimento"/>
              <w:rPr>
                <w:color w:val="002060"/>
              </w:rPr>
            </w:pPr>
            <w:r w:rsidRPr="0053477E">
              <w:rPr>
                <w:color w:val="002060"/>
              </w:rPr>
              <w:t>TURCHI NICHOLAS</w:t>
            </w:r>
          </w:p>
        </w:tc>
        <w:tc>
          <w:tcPr>
            <w:tcW w:w="2200" w:type="dxa"/>
            <w:tcMar>
              <w:top w:w="20" w:type="dxa"/>
              <w:left w:w="20" w:type="dxa"/>
              <w:bottom w:w="20" w:type="dxa"/>
              <w:right w:w="20" w:type="dxa"/>
            </w:tcMar>
            <w:vAlign w:val="center"/>
            <w:hideMark/>
          </w:tcPr>
          <w:p w14:paraId="08C5D466" w14:textId="77777777" w:rsidR="00CC020D" w:rsidRPr="0053477E" w:rsidRDefault="00CC020D" w:rsidP="00C02D2C">
            <w:pPr>
              <w:pStyle w:val="movimento2"/>
              <w:rPr>
                <w:color w:val="002060"/>
                <w:lang w:val="es-ES"/>
              </w:rPr>
            </w:pPr>
            <w:r w:rsidRPr="0053477E">
              <w:rPr>
                <w:color w:val="002060"/>
                <w:lang w:val="es-ES"/>
              </w:rPr>
              <w:t xml:space="preserve">(VALMISA FUTSAL A.S.D.) </w:t>
            </w:r>
          </w:p>
        </w:tc>
        <w:tc>
          <w:tcPr>
            <w:tcW w:w="800" w:type="dxa"/>
            <w:tcMar>
              <w:top w:w="20" w:type="dxa"/>
              <w:left w:w="20" w:type="dxa"/>
              <w:bottom w:w="20" w:type="dxa"/>
              <w:right w:w="20" w:type="dxa"/>
            </w:tcMar>
            <w:vAlign w:val="center"/>
            <w:hideMark/>
          </w:tcPr>
          <w:p w14:paraId="28720D7F" w14:textId="77777777" w:rsidR="00CC020D" w:rsidRPr="0053477E" w:rsidRDefault="00CC020D" w:rsidP="00C02D2C">
            <w:pPr>
              <w:pStyle w:val="movimento"/>
              <w:rPr>
                <w:color w:val="002060"/>
                <w:lang w:val="es-ES"/>
              </w:rPr>
            </w:pPr>
            <w:r w:rsidRPr="0053477E">
              <w:rPr>
                <w:color w:val="002060"/>
                <w:lang w:val="es-ES"/>
              </w:rPr>
              <w:t> </w:t>
            </w:r>
          </w:p>
        </w:tc>
        <w:tc>
          <w:tcPr>
            <w:tcW w:w="2200" w:type="dxa"/>
            <w:tcMar>
              <w:top w:w="20" w:type="dxa"/>
              <w:left w:w="20" w:type="dxa"/>
              <w:bottom w:w="20" w:type="dxa"/>
              <w:right w:w="20" w:type="dxa"/>
            </w:tcMar>
            <w:vAlign w:val="center"/>
            <w:hideMark/>
          </w:tcPr>
          <w:p w14:paraId="3A7C7CB5" w14:textId="77777777" w:rsidR="00CC020D" w:rsidRPr="0053477E" w:rsidRDefault="00CC020D" w:rsidP="00C02D2C">
            <w:pPr>
              <w:pStyle w:val="movimento"/>
              <w:rPr>
                <w:color w:val="002060"/>
              </w:rPr>
            </w:pPr>
            <w:r w:rsidRPr="0053477E">
              <w:rPr>
                <w:color w:val="002060"/>
              </w:rPr>
              <w:t>CASSANO GIUSEPPE ROCCO</w:t>
            </w:r>
          </w:p>
        </w:tc>
        <w:tc>
          <w:tcPr>
            <w:tcW w:w="2200" w:type="dxa"/>
            <w:tcMar>
              <w:top w:w="20" w:type="dxa"/>
              <w:left w:w="20" w:type="dxa"/>
              <w:bottom w:w="20" w:type="dxa"/>
              <w:right w:w="20" w:type="dxa"/>
            </w:tcMar>
            <w:vAlign w:val="center"/>
            <w:hideMark/>
          </w:tcPr>
          <w:p w14:paraId="54C8EEBD" w14:textId="77777777" w:rsidR="00CC020D" w:rsidRPr="0053477E" w:rsidRDefault="00CC020D" w:rsidP="00C02D2C">
            <w:pPr>
              <w:pStyle w:val="movimento2"/>
              <w:rPr>
                <w:color w:val="002060"/>
              </w:rPr>
            </w:pPr>
            <w:r w:rsidRPr="0053477E">
              <w:rPr>
                <w:color w:val="002060"/>
              </w:rPr>
              <w:t xml:space="preserve">(VIRTUS AURORA C5) </w:t>
            </w:r>
          </w:p>
        </w:tc>
      </w:tr>
      <w:tr w:rsidR="00CC020D" w:rsidRPr="0053477E" w14:paraId="0D7A8555" w14:textId="77777777" w:rsidTr="00C02D2C">
        <w:tc>
          <w:tcPr>
            <w:tcW w:w="2200" w:type="dxa"/>
            <w:tcMar>
              <w:top w:w="20" w:type="dxa"/>
              <w:left w:w="20" w:type="dxa"/>
              <w:bottom w:w="20" w:type="dxa"/>
              <w:right w:w="20" w:type="dxa"/>
            </w:tcMar>
            <w:vAlign w:val="center"/>
            <w:hideMark/>
          </w:tcPr>
          <w:p w14:paraId="134F0092" w14:textId="77777777" w:rsidR="00CC020D" w:rsidRPr="0053477E" w:rsidRDefault="00CC020D" w:rsidP="00C02D2C">
            <w:pPr>
              <w:pStyle w:val="movimento"/>
              <w:rPr>
                <w:color w:val="002060"/>
              </w:rPr>
            </w:pPr>
            <w:r w:rsidRPr="0053477E">
              <w:rPr>
                <w:color w:val="002060"/>
              </w:rPr>
              <w:t>SANTONI GIACOMO</w:t>
            </w:r>
          </w:p>
        </w:tc>
        <w:tc>
          <w:tcPr>
            <w:tcW w:w="2200" w:type="dxa"/>
            <w:tcMar>
              <w:top w:w="20" w:type="dxa"/>
              <w:left w:w="20" w:type="dxa"/>
              <w:bottom w:w="20" w:type="dxa"/>
              <w:right w:w="20" w:type="dxa"/>
            </w:tcMar>
            <w:vAlign w:val="center"/>
            <w:hideMark/>
          </w:tcPr>
          <w:p w14:paraId="58D589B9" w14:textId="77777777" w:rsidR="00CC020D" w:rsidRPr="0053477E" w:rsidRDefault="00CC020D" w:rsidP="00C02D2C">
            <w:pPr>
              <w:pStyle w:val="movimento2"/>
              <w:rPr>
                <w:color w:val="002060"/>
              </w:rPr>
            </w:pPr>
            <w:r w:rsidRPr="0053477E">
              <w:rPr>
                <w:color w:val="002060"/>
              </w:rPr>
              <w:t xml:space="preserve">(VIRTUS AURORA C5) </w:t>
            </w:r>
          </w:p>
        </w:tc>
        <w:tc>
          <w:tcPr>
            <w:tcW w:w="800" w:type="dxa"/>
            <w:tcMar>
              <w:top w:w="20" w:type="dxa"/>
              <w:left w:w="20" w:type="dxa"/>
              <w:bottom w:w="20" w:type="dxa"/>
              <w:right w:w="20" w:type="dxa"/>
            </w:tcMar>
            <w:vAlign w:val="center"/>
            <w:hideMark/>
          </w:tcPr>
          <w:p w14:paraId="1311704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F0C0C4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C3F24FB" w14:textId="77777777" w:rsidR="00CC020D" w:rsidRPr="0053477E" w:rsidRDefault="00CC020D" w:rsidP="00C02D2C">
            <w:pPr>
              <w:pStyle w:val="movimento2"/>
              <w:rPr>
                <w:color w:val="002060"/>
              </w:rPr>
            </w:pPr>
            <w:r w:rsidRPr="0053477E">
              <w:rPr>
                <w:color w:val="002060"/>
              </w:rPr>
              <w:t> </w:t>
            </w:r>
          </w:p>
        </w:tc>
      </w:tr>
    </w:tbl>
    <w:p w14:paraId="3059C0AE" w14:textId="77777777" w:rsidR="00CC020D" w:rsidRPr="0053477E" w:rsidRDefault="00CC020D" w:rsidP="00CC020D">
      <w:pPr>
        <w:pStyle w:val="titolo10"/>
        <w:rPr>
          <w:rFonts w:eastAsiaTheme="minorEastAsia"/>
          <w:color w:val="002060"/>
        </w:rPr>
      </w:pPr>
      <w:r w:rsidRPr="0053477E">
        <w:rPr>
          <w:color w:val="002060"/>
        </w:rPr>
        <w:t xml:space="preserve">GARE DEL 28/10/2023 </w:t>
      </w:r>
    </w:p>
    <w:p w14:paraId="7E41B2E4" w14:textId="77777777" w:rsidR="00CC020D" w:rsidRPr="0053477E" w:rsidRDefault="00CC020D" w:rsidP="00CC020D">
      <w:pPr>
        <w:pStyle w:val="titolo7a"/>
        <w:rPr>
          <w:color w:val="002060"/>
        </w:rPr>
      </w:pPr>
      <w:r w:rsidRPr="0053477E">
        <w:rPr>
          <w:color w:val="002060"/>
        </w:rPr>
        <w:t xml:space="preserve">PROVVEDIMENTI DISCIPLINARI </w:t>
      </w:r>
    </w:p>
    <w:p w14:paraId="3978D34F"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6B4F488D" w14:textId="77777777" w:rsidR="00CC020D" w:rsidRPr="0053477E" w:rsidRDefault="00CC020D" w:rsidP="00CC020D">
      <w:pPr>
        <w:pStyle w:val="titolo30"/>
        <w:rPr>
          <w:color w:val="002060"/>
        </w:rPr>
      </w:pPr>
      <w:r w:rsidRPr="0053477E">
        <w:rPr>
          <w:color w:val="002060"/>
        </w:rPr>
        <w:t xml:space="preserve">SOCIETA' </w:t>
      </w:r>
    </w:p>
    <w:p w14:paraId="5B9F34AB" w14:textId="77777777" w:rsidR="00CC020D" w:rsidRPr="0053477E" w:rsidRDefault="00CC020D" w:rsidP="00CC020D">
      <w:pPr>
        <w:pStyle w:val="titolo20"/>
        <w:rPr>
          <w:color w:val="002060"/>
        </w:rPr>
      </w:pPr>
      <w:r w:rsidRPr="0053477E">
        <w:rPr>
          <w:color w:val="002060"/>
        </w:rPr>
        <w:t xml:space="preserve">AMMENDA </w:t>
      </w:r>
    </w:p>
    <w:p w14:paraId="05B4703F" w14:textId="77777777" w:rsidR="00CC020D" w:rsidRPr="0053477E" w:rsidRDefault="00CC020D" w:rsidP="00CC020D">
      <w:pPr>
        <w:pStyle w:val="diffida"/>
        <w:spacing w:before="80" w:beforeAutospacing="0" w:after="40" w:afterAutospacing="0"/>
        <w:jc w:val="left"/>
        <w:rPr>
          <w:color w:val="002060"/>
        </w:rPr>
      </w:pPr>
      <w:r w:rsidRPr="0053477E">
        <w:rPr>
          <w:color w:val="002060"/>
        </w:rPr>
        <w:t xml:space="preserve">Euro 80,00 URBANIA CALCIO </w:t>
      </w:r>
      <w:r w:rsidRPr="0053477E">
        <w:rPr>
          <w:color w:val="002060"/>
        </w:rPr>
        <w:br/>
        <w:t xml:space="preserve">Per comportamento offensivo del proprio pubblico nei confronti dell'arbitro durante la gara. </w:t>
      </w:r>
    </w:p>
    <w:p w14:paraId="7642D87B" w14:textId="77777777" w:rsidR="00CC020D" w:rsidRPr="0053477E" w:rsidRDefault="00CC020D" w:rsidP="00CC020D">
      <w:pPr>
        <w:pStyle w:val="titolo30"/>
        <w:rPr>
          <w:color w:val="002060"/>
        </w:rPr>
      </w:pPr>
      <w:r w:rsidRPr="0053477E">
        <w:rPr>
          <w:color w:val="002060"/>
        </w:rPr>
        <w:t xml:space="preserve">DIRIGENTI </w:t>
      </w:r>
    </w:p>
    <w:p w14:paraId="7D77DE57" w14:textId="77777777" w:rsidR="00CC020D" w:rsidRPr="0053477E" w:rsidRDefault="00CC020D" w:rsidP="00CC020D">
      <w:pPr>
        <w:pStyle w:val="titolo20"/>
        <w:rPr>
          <w:color w:val="002060"/>
        </w:rPr>
      </w:pPr>
      <w:r w:rsidRPr="0053477E">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16C472D" w14:textId="77777777" w:rsidTr="00C02D2C">
        <w:tc>
          <w:tcPr>
            <w:tcW w:w="2200" w:type="dxa"/>
            <w:tcMar>
              <w:top w:w="20" w:type="dxa"/>
              <w:left w:w="20" w:type="dxa"/>
              <w:bottom w:w="20" w:type="dxa"/>
              <w:right w:w="20" w:type="dxa"/>
            </w:tcMar>
            <w:vAlign w:val="center"/>
            <w:hideMark/>
          </w:tcPr>
          <w:p w14:paraId="7A99B2F4" w14:textId="77777777" w:rsidR="00CC020D" w:rsidRPr="0053477E" w:rsidRDefault="00CC020D" w:rsidP="00C02D2C">
            <w:pPr>
              <w:pStyle w:val="movimento"/>
              <w:rPr>
                <w:color w:val="002060"/>
              </w:rPr>
            </w:pPr>
            <w:r w:rsidRPr="0053477E">
              <w:rPr>
                <w:color w:val="002060"/>
              </w:rPr>
              <w:t>ALESSANDRONI ANDREA</w:t>
            </w:r>
          </w:p>
        </w:tc>
        <w:tc>
          <w:tcPr>
            <w:tcW w:w="2200" w:type="dxa"/>
            <w:tcMar>
              <w:top w:w="20" w:type="dxa"/>
              <w:left w:w="20" w:type="dxa"/>
              <w:bottom w:w="20" w:type="dxa"/>
              <w:right w:w="20" w:type="dxa"/>
            </w:tcMar>
            <w:vAlign w:val="center"/>
            <w:hideMark/>
          </w:tcPr>
          <w:p w14:paraId="75732483" w14:textId="77777777" w:rsidR="00CC020D" w:rsidRPr="0053477E" w:rsidRDefault="00CC020D" w:rsidP="00C02D2C">
            <w:pPr>
              <w:pStyle w:val="movimento2"/>
              <w:rPr>
                <w:color w:val="002060"/>
              </w:rPr>
            </w:pPr>
            <w:r w:rsidRPr="0053477E">
              <w:rPr>
                <w:color w:val="002060"/>
              </w:rPr>
              <w:t xml:space="preserve">(URBANIA CALCIO) </w:t>
            </w:r>
          </w:p>
        </w:tc>
        <w:tc>
          <w:tcPr>
            <w:tcW w:w="800" w:type="dxa"/>
            <w:tcMar>
              <w:top w:w="20" w:type="dxa"/>
              <w:left w:w="20" w:type="dxa"/>
              <w:bottom w:w="20" w:type="dxa"/>
              <w:right w:w="20" w:type="dxa"/>
            </w:tcMar>
            <w:vAlign w:val="center"/>
            <w:hideMark/>
          </w:tcPr>
          <w:p w14:paraId="5D4CA8C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0F2D4F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EE20F27" w14:textId="77777777" w:rsidR="00CC020D" w:rsidRPr="0053477E" w:rsidRDefault="00CC020D" w:rsidP="00C02D2C">
            <w:pPr>
              <w:pStyle w:val="movimento2"/>
              <w:rPr>
                <w:color w:val="002060"/>
              </w:rPr>
            </w:pPr>
            <w:r w:rsidRPr="0053477E">
              <w:rPr>
                <w:color w:val="002060"/>
              </w:rPr>
              <w:t> </w:t>
            </w:r>
          </w:p>
        </w:tc>
      </w:tr>
    </w:tbl>
    <w:p w14:paraId="51F3546D" w14:textId="77777777" w:rsidR="00CC020D" w:rsidRPr="0053477E" w:rsidRDefault="00CC020D" w:rsidP="00CC020D">
      <w:pPr>
        <w:pStyle w:val="diffida"/>
        <w:spacing w:before="80" w:beforeAutospacing="0" w:after="40" w:afterAutospacing="0"/>
        <w:jc w:val="left"/>
        <w:rPr>
          <w:rFonts w:eastAsiaTheme="minorEastAsia"/>
          <w:color w:val="002060"/>
        </w:rPr>
      </w:pPr>
      <w:r w:rsidRPr="0053477E">
        <w:rPr>
          <w:color w:val="002060"/>
        </w:rPr>
        <w:t xml:space="preserve">Riconosciuto personalmente dall'arbitro, insultava il direttore di gara per tutta la durata dell'incontro. </w:t>
      </w:r>
    </w:p>
    <w:p w14:paraId="7EFAB395" w14:textId="77777777" w:rsidR="00CC020D" w:rsidRPr="0053477E" w:rsidRDefault="00CC020D" w:rsidP="00CC020D">
      <w:pPr>
        <w:pStyle w:val="titolo30"/>
        <w:rPr>
          <w:color w:val="002060"/>
        </w:rPr>
      </w:pPr>
      <w:r w:rsidRPr="0053477E">
        <w:rPr>
          <w:color w:val="002060"/>
        </w:rPr>
        <w:t xml:space="preserve">CALCIATORI ESPULSI </w:t>
      </w:r>
    </w:p>
    <w:p w14:paraId="72C86119" w14:textId="77777777" w:rsidR="00CC020D" w:rsidRPr="0053477E" w:rsidRDefault="00CC020D" w:rsidP="00CC020D">
      <w:pPr>
        <w:pStyle w:val="titolo20"/>
        <w:rPr>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6A0A6CE" w14:textId="77777777" w:rsidTr="00C02D2C">
        <w:tc>
          <w:tcPr>
            <w:tcW w:w="2200" w:type="dxa"/>
            <w:tcMar>
              <w:top w:w="20" w:type="dxa"/>
              <w:left w:w="20" w:type="dxa"/>
              <w:bottom w:w="20" w:type="dxa"/>
              <w:right w:w="20" w:type="dxa"/>
            </w:tcMar>
            <w:vAlign w:val="center"/>
            <w:hideMark/>
          </w:tcPr>
          <w:p w14:paraId="0C41F399" w14:textId="77777777" w:rsidR="00CC020D" w:rsidRPr="0053477E" w:rsidRDefault="00CC020D" w:rsidP="00C02D2C">
            <w:pPr>
              <w:pStyle w:val="movimento"/>
              <w:rPr>
                <w:color w:val="002060"/>
              </w:rPr>
            </w:pPr>
            <w:r w:rsidRPr="0053477E">
              <w:rPr>
                <w:color w:val="002060"/>
              </w:rPr>
              <w:t>CONTENTO MATTIA</w:t>
            </w:r>
          </w:p>
        </w:tc>
        <w:tc>
          <w:tcPr>
            <w:tcW w:w="2200" w:type="dxa"/>
            <w:tcMar>
              <w:top w:w="20" w:type="dxa"/>
              <w:left w:w="20" w:type="dxa"/>
              <w:bottom w:w="20" w:type="dxa"/>
              <w:right w:w="20" w:type="dxa"/>
            </w:tcMar>
            <w:vAlign w:val="center"/>
            <w:hideMark/>
          </w:tcPr>
          <w:p w14:paraId="592ADD44" w14:textId="77777777" w:rsidR="00CC020D" w:rsidRPr="0053477E" w:rsidRDefault="00CC020D" w:rsidP="00C02D2C">
            <w:pPr>
              <w:pStyle w:val="movimento2"/>
              <w:rPr>
                <w:color w:val="002060"/>
              </w:rPr>
            </w:pPr>
            <w:r w:rsidRPr="0053477E">
              <w:rPr>
                <w:color w:val="002060"/>
              </w:rPr>
              <w:t xml:space="preserve">(SAN BIAGIO) </w:t>
            </w:r>
          </w:p>
        </w:tc>
        <w:tc>
          <w:tcPr>
            <w:tcW w:w="800" w:type="dxa"/>
            <w:tcMar>
              <w:top w:w="20" w:type="dxa"/>
              <w:left w:w="20" w:type="dxa"/>
              <w:bottom w:w="20" w:type="dxa"/>
              <w:right w:w="20" w:type="dxa"/>
            </w:tcMar>
            <w:vAlign w:val="center"/>
            <w:hideMark/>
          </w:tcPr>
          <w:p w14:paraId="5C776BB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C6D4365" w14:textId="77777777" w:rsidR="00CC020D" w:rsidRPr="0053477E" w:rsidRDefault="00CC020D" w:rsidP="00C02D2C">
            <w:pPr>
              <w:pStyle w:val="movimento"/>
              <w:rPr>
                <w:color w:val="002060"/>
              </w:rPr>
            </w:pPr>
            <w:r w:rsidRPr="0053477E">
              <w:rPr>
                <w:color w:val="002060"/>
              </w:rPr>
              <w:t>SABBATINI GABRIELE</w:t>
            </w:r>
          </w:p>
        </w:tc>
        <w:tc>
          <w:tcPr>
            <w:tcW w:w="2200" w:type="dxa"/>
            <w:tcMar>
              <w:top w:w="20" w:type="dxa"/>
              <w:left w:w="20" w:type="dxa"/>
              <w:bottom w:w="20" w:type="dxa"/>
              <w:right w:w="20" w:type="dxa"/>
            </w:tcMar>
            <w:vAlign w:val="center"/>
            <w:hideMark/>
          </w:tcPr>
          <w:p w14:paraId="36BF5EB2" w14:textId="77777777" w:rsidR="00CC020D" w:rsidRPr="0053477E" w:rsidRDefault="00CC020D" w:rsidP="00C02D2C">
            <w:pPr>
              <w:pStyle w:val="movimento2"/>
              <w:rPr>
                <w:color w:val="002060"/>
              </w:rPr>
            </w:pPr>
            <w:r w:rsidRPr="0053477E">
              <w:rPr>
                <w:color w:val="002060"/>
              </w:rPr>
              <w:t xml:space="preserve">(VISSO-ALTONERA CALCIO1970) </w:t>
            </w:r>
          </w:p>
        </w:tc>
      </w:tr>
    </w:tbl>
    <w:p w14:paraId="3C2C2C5D"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05AECB79"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375B4B3" w14:textId="77777777" w:rsidTr="00C02D2C">
        <w:tc>
          <w:tcPr>
            <w:tcW w:w="2200" w:type="dxa"/>
            <w:tcMar>
              <w:top w:w="20" w:type="dxa"/>
              <w:left w:w="20" w:type="dxa"/>
              <w:bottom w:w="20" w:type="dxa"/>
              <w:right w:w="20" w:type="dxa"/>
            </w:tcMar>
            <w:vAlign w:val="center"/>
            <w:hideMark/>
          </w:tcPr>
          <w:p w14:paraId="1DC092B6" w14:textId="77777777" w:rsidR="00CC020D" w:rsidRPr="0053477E" w:rsidRDefault="00CC020D" w:rsidP="00C02D2C">
            <w:pPr>
              <w:pStyle w:val="movimento"/>
              <w:rPr>
                <w:color w:val="002060"/>
              </w:rPr>
            </w:pPr>
            <w:r w:rsidRPr="0053477E">
              <w:rPr>
                <w:color w:val="002060"/>
              </w:rPr>
              <w:t>CARTECHINI MIRCO</w:t>
            </w:r>
          </w:p>
        </w:tc>
        <w:tc>
          <w:tcPr>
            <w:tcW w:w="2200" w:type="dxa"/>
            <w:tcMar>
              <w:top w:w="20" w:type="dxa"/>
              <w:left w:w="20" w:type="dxa"/>
              <w:bottom w:w="20" w:type="dxa"/>
              <w:right w:w="20" w:type="dxa"/>
            </w:tcMar>
            <w:vAlign w:val="center"/>
            <w:hideMark/>
          </w:tcPr>
          <w:p w14:paraId="7FC91AF8" w14:textId="77777777" w:rsidR="00CC020D" w:rsidRPr="0053477E" w:rsidRDefault="00CC020D" w:rsidP="00C02D2C">
            <w:pPr>
              <w:pStyle w:val="movimento2"/>
              <w:rPr>
                <w:color w:val="002060"/>
              </w:rPr>
            </w:pPr>
            <w:r w:rsidRPr="0053477E">
              <w:rPr>
                <w:color w:val="002060"/>
              </w:rPr>
              <w:t xml:space="preserve">(GROTTACCIA 2005) </w:t>
            </w:r>
          </w:p>
        </w:tc>
        <w:tc>
          <w:tcPr>
            <w:tcW w:w="800" w:type="dxa"/>
            <w:tcMar>
              <w:top w:w="20" w:type="dxa"/>
              <w:left w:w="20" w:type="dxa"/>
              <w:bottom w:w="20" w:type="dxa"/>
              <w:right w:w="20" w:type="dxa"/>
            </w:tcMar>
            <w:vAlign w:val="center"/>
            <w:hideMark/>
          </w:tcPr>
          <w:p w14:paraId="611C878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E88A54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B388C92" w14:textId="77777777" w:rsidR="00CC020D" w:rsidRPr="0053477E" w:rsidRDefault="00CC020D" w:rsidP="00C02D2C">
            <w:pPr>
              <w:pStyle w:val="movimento2"/>
              <w:rPr>
                <w:color w:val="002060"/>
              </w:rPr>
            </w:pPr>
            <w:r w:rsidRPr="0053477E">
              <w:rPr>
                <w:color w:val="002060"/>
              </w:rPr>
              <w:t> </w:t>
            </w:r>
          </w:p>
        </w:tc>
      </w:tr>
    </w:tbl>
    <w:p w14:paraId="15A21404" w14:textId="77777777" w:rsidR="00CC020D" w:rsidRPr="0053477E" w:rsidRDefault="00CC020D" w:rsidP="00CC020D">
      <w:pPr>
        <w:pStyle w:val="titolo20"/>
        <w:rPr>
          <w:rFonts w:eastAsiaTheme="minorEastAsia"/>
          <w:color w:val="002060"/>
        </w:rPr>
      </w:pPr>
      <w:r w:rsidRPr="0053477E">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FA56858" w14:textId="77777777" w:rsidTr="00C02D2C">
        <w:tc>
          <w:tcPr>
            <w:tcW w:w="2200" w:type="dxa"/>
            <w:tcMar>
              <w:top w:w="20" w:type="dxa"/>
              <w:left w:w="20" w:type="dxa"/>
              <w:bottom w:w="20" w:type="dxa"/>
              <w:right w:w="20" w:type="dxa"/>
            </w:tcMar>
            <w:vAlign w:val="center"/>
            <w:hideMark/>
          </w:tcPr>
          <w:p w14:paraId="05E6A0E4" w14:textId="77777777" w:rsidR="00CC020D" w:rsidRPr="0053477E" w:rsidRDefault="00CC020D" w:rsidP="00C02D2C">
            <w:pPr>
              <w:pStyle w:val="movimento"/>
              <w:rPr>
                <w:color w:val="002060"/>
              </w:rPr>
            </w:pPr>
            <w:r w:rsidRPr="0053477E">
              <w:rPr>
                <w:color w:val="002060"/>
              </w:rPr>
              <w:t>RANGO MICHAEL</w:t>
            </w:r>
          </w:p>
        </w:tc>
        <w:tc>
          <w:tcPr>
            <w:tcW w:w="2200" w:type="dxa"/>
            <w:tcMar>
              <w:top w:w="20" w:type="dxa"/>
              <w:left w:w="20" w:type="dxa"/>
              <w:bottom w:w="20" w:type="dxa"/>
              <w:right w:w="20" w:type="dxa"/>
            </w:tcMar>
            <w:vAlign w:val="center"/>
            <w:hideMark/>
          </w:tcPr>
          <w:p w14:paraId="7BB71095" w14:textId="77777777" w:rsidR="00CC020D" w:rsidRPr="0053477E" w:rsidRDefault="00CC020D" w:rsidP="00C02D2C">
            <w:pPr>
              <w:pStyle w:val="movimento2"/>
              <w:rPr>
                <w:color w:val="002060"/>
              </w:rPr>
            </w:pPr>
            <w:r w:rsidRPr="0053477E">
              <w:rPr>
                <w:color w:val="002060"/>
              </w:rPr>
              <w:t xml:space="preserve">(CDC 2018) </w:t>
            </w:r>
          </w:p>
        </w:tc>
        <w:tc>
          <w:tcPr>
            <w:tcW w:w="800" w:type="dxa"/>
            <w:tcMar>
              <w:top w:w="20" w:type="dxa"/>
              <w:left w:w="20" w:type="dxa"/>
              <w:bottom w:w="20" w:type="dxa"/>
              <w:right w:w="20" w:type="dxa"/>
            </w:tcMar>
            <w:vAlign w:val="center"/>
            <w:hideMark/>
          </w:tcPr>
          <w:p w14:paraId="3904287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F90BB96" w14:textId="77777777" w:rsidR="00CC020D" w:rsidRPr="0053477E" w:rsidRDefault="00CC020D" w:rsidP="00C02D2C">
            <w:pPr>
              <w:pStyle w:val="movimento"/>
              <w:rPr>
                <w:color w:val="002060"/>
              </w:rPr>
            </w:pPr>
            <w:r w:rsidRPr="0053477E">
              <w:rPr>
                <w:color w:val="002060"/>
              </w:rPr>
              <w:t>CIARROCCHI ALESSANDRO</w:t>
            </w:r>
          </w:p>
        </w:tc>
        <w:tc>
          <w:tcPr>
            <w:tcW w:w="2200" w:type="dxa"/>
            <w:tcMar>
              <w:top w:w="20" w:type="dxa"/>
              <w:left w:w="20" w:type="dxa"/>
              <w:bottom w:w="20" w:type="dxa"/>
              <w:right w:w="20" w:type="dxa"/>
            </w:tcMar>
            <w:vAlign w:val="center"/>
            <w:hideMark/>
          </w:tcPr>
          <w:p w14:paraId="1E795458" w14:textId="77777777" w:rsidR="00CC020D" w:rsidRPr="0053477E" w:rsidRDefault="00CC020D" w:rsidP="00C02D2C">
            <w:pPr>
              <w:pStyle w:val="movimento2"/>
              <w:rPr>
                <w:color w:val="002060"/>
              </w:rPr>
            </w:pPr>
            <w:r w:rsidRPr="0053477E">
              <w:rPr>
                <w:color w:val="002060"/>
              </w:rPr>
              <w:t xml:space="preserve">(FUTSAL L.C.) </w:t>
            </w:r>
          </w:p>
        </w:tc>
      </w:tr>
      <w:tr w:rsidR="00CC020D" w:rsidRPr="0053477E" w14:paraId="03CC7E54" w14:textId="77777777" w:rsidTr="00C02D2C">
        <w:tc>
          <w:tcPr>
            <w:tcW w:w="2200" w:type="dxa"/>
            <w:tcMar>
              <w:top w:w="20" w:type="dxa"/>
              <w:left w:w="20" w:type="dxa"/>
              <w:bottom w:w="20" w:type="dxa"/>
              <w:right w:w="20" w:type="dxa"/>
            </w:tcMar>
            <w:vAlign w:val="center"/>
            <w:hideMark/>
          </w:tcPr>
          <w:p w14:paraId="77A0D088" w14:textId="77777777" w:rsidR="00CC020D" w:rsidRPr="0053477E" w:rsidRDefault="00CC020D" w:rsidP="00C02D2C">
            <w:pPr>
              <w:pStyle w:val="movimento"/>
              <w:rPr>
                <w:color w:val="002060"/>
              </w:rPr>
            </w:pPr>
            <w:r w:rsidRPr="0053477E">
              <w:rPr>
                <w:color w:val="002060"/>
              </w:rPr>
              <w:t>MASTRANTONI STEFANO</w:t>
            </w:r>
          </w:p>
        </w:tc>
        <w:tc>
          <w:tcPr>
            <w:tcW w:w="2200" w:type="dxa"/>
            <w:tcMar>
              <w:top w:w="20" w:type="dxa"/>
              <w:left w:w="20" w:type="dxa"/>
              <w:bottom w:w="20" w:type="dxa"/>
              <w:right w:w="20" w:type="dxa"/>
            </w:tcMar>
            <w:vAlign w:val="center"/>
            <w:hideMark/>
          </w:tcPr>
          <w:p w14:paraId="6F6CE611" w14:textId="77777777" w:rsidR="00CC020D" w:rsidRPr="0053477E" w:rsidRDefault="00CC020D" w:rsidP="00C02D2C">
            <w:pPr>
              <w:pStyle w:val="movimento2"/>
              <w:rPr>
                <w:color w:val="002060"/>
              </w:rPr>
            </w:pPr>
            <w:r w:rsidRPr="0053477E">
              <w:rPr>
                <w:color w:val="002060"/>
              </w:rPr>
              <w:t xml:space="preserve">(GROTTACCIA 2005) </w:t>
            </w:r>
          </w:p>
        </w:tc>
        <w:tc>
          <w:tcPr>
            <w:tcW w:w="800" w:type="dxa"/>
            <w:tcMar>
              <w:top w:w="20" w:type="dxa"/>
              <w:left w:w="20" w:type="dxa"/>
              <w:bottom w:w="20" w:type="dxa"/>
              <w:right w:w="20" w:type="dxa"/>
            </w:tcMar>
            <w:vAlign w:val="center"/>
            <w:hideMark/>
          </w:tcPr>
          <w:p w14:paraId="3FC3135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9C99924" w14:textId="77777777" w:rsidR="00CC020D" w:rsidRPr="0053477E" w:rsidRDefault="00CC020D" w:rsidP="00C02D2C">
            <w:pPr>
              <w:pStyle w:val="movimento"/>
              <w:rPr>
                <w:color w:val="002060"/>
              </w:rPr>
            </w:pPr>
            <w:r w:rsidRPr="0053477E">
              <w:rPr>
                <w:color w:val="002060"/>
              </w:rPr>
              <w:t>MORESCHI LEONARDO</w:t>
            </w:r>
          </w:p>
        </w:tc>
        <w:tc>
          <w:tcPr>
            <w:tcW w:w="2200" w:type="dxa"/>
            <w:tcMar>
              <w:top w:w="20" w:type="dxa"/>
              <w:left w:w="20" w:type="dxa"/>
              <w:bottom w:w="20" w:type="dxa"/>
              <w:right w:w="20" w:type="dxa"/>
            </w:tcMar>
            <w:vAlign w:val="center"/>
            <w:hideMark/>
          </w:tcPr>
          <w:p w14:paraId="0604DE30" w14:textId="77777777" w:rsidR="00CC020D" w:rsidRPr="0053477E" w:rsidRDefault="00CC020D" w:rsidP="00C02D2C">
            <w:pPr>
              <w:pStyle w:val="movimento2"/>
              <w:rPr>
                <w:color w:val="002060"/>
              </w:rPr>
            </w:pPr>
            <w:r w:rsidRPr="0053477E">
              <w:rPr>
                <w:color w:val="002060"/>
              </w:rPr>
              <w:t xml:space="preserve">(SAN BIAGIO) </w:t>
            </w:r>
          </w:p>
        </w:tc>
      </w:tr>
      <w:tr w:rsidR="00CC020D" w:rsidRPr="0053477E" w14:paraId="199EB63B" w14:textId="77777777" w:rsidTr="00C02D2C">
        <w:tc>
          <w:tcPr>
            <w:tcW w:w="2200" w:type="dxa"/>
            <w:tcMar>
              <w:top w:w="20" w:type="dxa"/>
              <w:left w:w="20" w:type="dxa"/>
              <w:bottom w:w="20" w:type="dxa"/>
              <w:right w:w="20" w:type="dxa"/>
            </w:tcMar>
            <w:vAlign w:val="center"/>
            <w:hideMark/>
          </w:tcPr>
          <w:p w14:paraId="57171A68" w14:textId="77777777" w:rsidR="00CC020D" w:rsidRPr="0053477E" w:rsidRDefault="00CC020D" w:rsidP="00C02D2C">
            <w:pPr>
              <w:pStyle w:val="movimento"/>
              <w:rPr>
                <w:color w:val="002060"/>
              </w:rPr>
            </w:pPr>
            <w:r w:rsidRPr="0053477E">
              <w:rPr>
                <w:color w:val="002060"/>
              </w:rPr>
              <w:t>PARRETTA SALVATORE</w:t>
            </w:r>
          </w:p>
        </w:tc>
        <w:tc>
          <w:tcPr>
            <w:tcW w:w="2200" w:type="dxa"/>
            <w:tcMar>
              <w:top w:w="20" w:type="dxa"/>
              <w:left w:w="20" w:type="dxa"/>
              <w:bottom w:w="20" w:type="dxa"/>
              <w:right w:w="20" w:type="dxa"/>
            </w:tcMar>
            <w:vAlign w:val="center"/>
            <w:hideMark/>
          </w:tcPr>
          <w:p w14:paraId="2C5CE2F8" w14:textId="77777777" w:rsidR="00CC020D" w:rsidRPr="0053477E" w:rsidRDefault="00CC020D" w:rsidP="00C02D2C">
            <w:pPr>
              <w:pStyle w:val="movimento2"/>
              <w:rPr>
                <w:color w:val="002060"/>
              </w:rPr>
            </w:pPr>
            <w:r w:rsidRPr="0053477E">
              <w:rPr>
                <w:color w:val="002060"/>
              </w:rPr>
              <w:t xml:space="preserve">(VADO C5) </w:t>
            </w:r>
          </w:p>
        </w:tc>
        <w:tc>
          <w:tcPr>
            <w:tcW w:w="800" w:type="dxa"/>
            <w:tcMar>
              <w:top w:w="20" w:type="dxa"/>
              <w:left w:w="20" w:type="dxa"/>
              <w:bottom w:w="20" w:type="dxa"/>
              <w:right w:w="20" w:type="dxa"/>
            </w:tcMar>
            <w:vAlign w:val="center"/>
            <w:hideMark/>
          </w:tcPr>
          <w:p w14:paraId="027C201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EE887B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9AC7F5B" w14:textId="77777777" w:rsidR="00CC020D" w:rsidRPr="0053477E" w:rsidRDefault="00CC020D" w:rsidP="00C02D2C">
            <w:pPr>
              <w:pStyle w:val="movimento2"/>
              <w:rPr>
                <w:color w:val="002060"/>
              </w:rPr>
            </w:pPr>
            <w:r w:rsidRPr="0053477E">
              <w:rPr>
                <w:color w:val="002060"/>
              </w:rPr>
              <w:t> </w:t>
            </w:r>
          </w:p>
        </w:tc>
      </w:tr>
    </w:tbl>
    <w:p w14:paraId="78C1A5AF"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72B67BB" w14:textId="77777777" w:rsidTr="00C02D2C">
        <w:tc>
          <w:tcPr>
            <w:tcW w:w="2200" w:type="dxa"/>
            <w:tcMar>
              <w:top w:w="20" w:type="dxa"/>
              <w:left w:w="20" w:type="dxa"/>
              <w:bottom w:w="20" w:type="dxa"/>
              <w:right w:w="20" w:type="dxa"/>
            </w:tcMar>
            <w:vAlign w:val="center"/>
            <w:hideMark/>
          </w:tcPr>
          <w:p w14:paraId="37FE29E1" w14:textId="77777777" w:rsidR="00CC020D" w:rsidRPr="0053477E" w:rsidRDefault="00CC020D" w:rsidP="00C02D2C">
            <w:pPr>
              <w:pStyle w:val="movimento"/>
              <w:rPr>
                <w:color w:val="002060"/>
              </w:rPr>
            </w:pPr>
            <w:r w:rsidRPr="0053477E">
              <w:rPr>
                <w:color w:val="002060"/>
              </w:rPr>
              <w:t>CAPRIOTTI KEVIN</w:t>
            </w:r>
          </w:p>
        </w:tc>
        <w:tc>
          <w:tcPr>
            <w:tcW w:w="2200" w:type="dxa"/>
            <w:tcMar>
              <w:top w:w="20" w:type="dxa"/>
              <w:left w:w="20" w:type="dxa"/>
              <w:bottom w:w="20" w:type="dxa"/>
              <w:right w:w="20" w:type="dxa"/>
            </w:tcMar>
            <w:vAlign w:val="center"/>
            <w:hideMark/>
          </w:tcPr>
          <w:p w14:paraId="2C996798" w14:textId="77777777" w:rsidR="00CC020D" w:rsidRPr="0053477E" w:rsidRDefault="00CC020D" w:rsidP="00C02D2C">
            <w:pPr>
              <w:pStyle w:val="movimento2"/>
              <w:rPr>
                <w:color w:val="002060"/>
              </w:rPr>
            </w:pPr>
            <w:r w:rsidRPr="0053477E">
              <w:rPr>
                <w:color w:val="002060"/>
              </w:rPr>
              <w:t xml:space="preserve">(ACQUAVIVA CALCIO) </w:t>
            </w:r>
          </w:p>
        </w:tc>
        <w:tc>
          <w:tcPr>
            <w:tcW w:w="800" w:type="dxa"/>
            <w:tcMar>
              <w:top w:w="20" w:type="dxa"/>
              <w:left w:w="20" w:type="dxa"/>
              <w:bottom w:w="20" w:type="dxa"/>
              <w:right w:w="20" w:type="dxa"/>
            </w:tcMar>
            <w:vAlign w:val="center"/>
            <w:hideMark/>
          </w:tcPr>
          <w:p w14:paraId="1427F74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C4730F1" w14:textId="77777777" w:rsidR="00CC020D" w:rsidRPr="0053477E" w:rsidRDefault="00CC020D" w:rsidP="00C02D2C">
            <w:pPr>
              <w:pStyle w:val="movimento"/>
              <w:rPr>
                <w:color w:val="002060"/>
              </w:rPr>
            </w:pPr>
            <w:r w:rsidRPr="0053477E">
              <w:rPr>
                <w:color w:val="002060"/>
              </w:rPr>
              <w:t>LORENZETTI LUCA</w:t>
            </w:r>
          </w:p>
        </w:tc>
        <w:tc>
          <w:tcPr>
            <w:tcW w:w="2200" w:type="dxa"/>
            <w:tcMar>
              <w:top w:w="20" w:type="dxa"/>
              <w:left w:w="20" w:type="dxa"/>
              <w:bottom w:w="20" w:type="dxa"/>
              <w:right w:w="20" w:type="dxa"/>
            </w:tcMar>
            <w:vAlign w:val="center"/>
            <w:hideMark/>
          </w:tcPr>
          <w:p w14:paraId="322D83F0" w14:textId="77777777" w:rsidR="00CC020D" w:rsidRPr="0053477E" w:rsidRDefault="00CC020D" w:rsidP="00C02D2C">
            <w:pPr>
              <w:pStyle w:val="movimento2"/>
              <w:rPr>
                <w:color w:val="002060"/>
              </w:rPr>
            </w:pPr>
            <w:r w:rsidRPr="0053477E">
              <w:rPr>
                <w:color w:val="002060"/>
              </w:rPr>
              <w:t xml:space="preserve">(ANGELI) </w:t>
            </w:r>
          </w:p>
        </w:tc>
      </w:tr>
      <w:tr w:rsidR="00CC020D" w:rsidRPr="0053477E" w14:paraId="6A323083" w14:textId="77777777" w:rsidTr="00C02D2C">
        <w:tc>
          <w:tcPr>
            <w:tcW w:w="2200" w:type="dxa"/>
            <w:tcMar>
              <w:top w:w="20" w:type="dxa"/>
              <w:left w:w="20" w:type="dxa"/>
              <w:bottom w:w="20" w:type="dxa"/>
              <w:right w:w="20" w:type="dxa"/>
            </w:tcMar>
            <w:vAlign w:val="center"/>
            <w:hideMark/>
          </w:tcPr>
          <w:p w14:paraId="773726BB" w14:textId="77777777" w:rsidR="00CC020D" w:rsidRPr="0053477E" w:rsidRDefault="00CC020D" w:rsidP="00C02D2C">
            <w:pPr>
              <w:pStyle w:val="movimento"/>
              <w:rPr>
                <w:color w:val="002060"/>
              </w:rPr>
            </w:pPr>
            <w:r w:rsidRPr="0053477E">
              <w:rPr>
                <w:color w:val="002060"/>
              </w:rPr>
              <w:t>CENTAMORE RICCARDO</w:t>
            </w:r>
          </w:p>
        </w:tc>
        <w:tc>
          <w:tcPr>
            <w:tcW w:w="2200" w:type="dxa"/>
            <w:tcMar>
              <w:top w:w="20" w:type="dxa"/>
              <w:left w:w="20" w:type="dxa"/>
              <w:bottom w:w="20" w:type="dxa"/>
              <w:right w:w="20" w:type="dxa"/>
            </w:tcMar>
            <w:vAlign w:val="center"/>
            <w:hideMark/>
          </w:tcPr>
          <w:p w14:paraId="19D5BDCF" w14:textId="77777777" w:rsidR="00CC020D" w:rsidRPr="0053477E" w:rsidRDefault="00CC020D" w:rsidP="00C02D2C">
            <w:pPr>
              <w:pStyle w:val="movimento2"/>
              <w:rPr>
                <w:color w:val="002060"/>
              </w:rPr>
            </w:pPr>
            <w:r w:rsidRPr="0053477E">
              <w:rPr>
                <w:color w:val="002060"/>
              </w:rPr>
              <w:t xml:space="preserve">(CDC 2018) </w:t>
            </w:r>
          </w:p>
        </w:tc>
        <w:tc>
          <w:tcPr>
            <w:tcW w:w="800" w:type="dxa"/>
            <w:tcMar>
              <w:top w:w="20" w:type="dxa"/>
              <w:left w:w="20" w:type="dxa"/>
              <w:bottom w:w="20" w:type="dxa"/>
              <w:right w:w="20" w:type="dxa"/>
            </w:tcMar>
            <w:vAlign w:val="center"/>
            <w:hideMark/>
          </w:tcPr>
          <w:p w14:paraId="37DF7B0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37E8FCF" w14:textId="77777777" w:rsidR="00CC020D" w:rsidRPr="0053477E" w:rsidRDefault="00CC020D" w:rsidP="00C02D2C">
            <w:pPr>
              <w:pStyle w:val="movimento"/>
              <w:rPr>
                <w:color w:val="002060"/>
              </w:rPr>
            </w:pPr>
            <w:r w:rsidRPr="0053477E">
              <w:rPr>
                <w:color w:val="002060"/>
              </w:rPr>
              <w:t>BERIONNI GABRIELE</w:t>
            </w:r>
          </w:p>
        </w:tc>
        <w:tc>
          <w:tcPr>
            <w:tcW w:w="2200" w:type="dxa"/>
            <w:tcMar>
              <w:top w:w="20" w:type="dxa"/>
              <w:left w:w="20" w:type="dxa"/>
              <w:bottom w:w="20" w:type="dxa"/>
              <w:right w:w="20" w:type="dxa"/>
            </w:tcMar>
            <w:vAlign w:val="center"/>
            <w:hideMark/>
          </w:tcPr>
          <w:p w14:paraId="795FC5BF" w14:textId="77777777" w:rsidR="00CC020D" w:rsidRPr="0053477E" w:rsidRDefault="00CC020D" w:rsidP="00C02D2C">
            <w:pPr>
              <w:pStyle w:val="movimento2"/>
              <w:rPr>
                <w:color w:val="002060"/>
              </w:rPr>
            </w:pPr>
            <w:r w:rsidRPr="0053477E">
              <w:rPr>
                <w:color w:val="002060"/>
              </w:rPr>
              <w:t xml:space="preserve">(FABRIANO CALCIO A 5 2023) </w:t>
            </w:r>
          </w:p>
        </w:tc>
      </w:tr>
      <w:tr w:rsidR="00CC020D" w:rsidRPr="0053477E" w14:paraId="7A5F3CA6" w14:textId="77777777" w:rsidTr="00C02D2C">
        <w:tc>
          <w:tcPr>
            <w:tcW w:w="2200" w:type="dxa"/>
            <w:tcMar>
              <w:top w:w="20" w:type="dxa"/>
              <w:left w:w="20" w:type="dxa"/>
              <w:bottom w:w="20" w:type="dxa"/>
              <w:right w:w="20" w:type="dxa"/>
            </w:tcMar>
            <w:vAlign w:val="center"/>
            <w:hideMark/>
          </w:tcPr>
          <w:p w14:paraId="227C02CF" w14:textId="77777777" w:rsidR="00CC020D" w:rsidRPr="0053477E" w:rsidRDefault="00CC020D" w:rsidP="00C02D2C">
            <w:pPr>
              <w:pStyle w:val="movimento"/>
              <w:rPr>
                <w:color w:val="002060"/>
              </w:rPr>
            </w:pPr>
            <w:r w:rsidRPr="0053477E">
              <w:rPr>
                <w:color w:val="002060"/>
              </w:rPr>
              <w:t>MARCELLETTI EMANUELE</w:t>
            </w:r>
          </w:p>
        </w:tc>
        <w:tc>
          <w:tcPr>
            <w:tcW w:w="2200" w:type="dxa"/>
            <w:tcMar>
              <w:top w:w="20" w:type="dxa"/>
              <w:left w:w="20" w:type="dxa"/>
              <w:bottom w:w="20" w:type="dxa"/>
              <w:right w:w="20" w:type="dxa"/>
            </w:tcMar>
            <w:vAlign w:val="center"/>
            <w:hideMark/>
          </w:tcPr>
          <w:p w14:paraId="0A848449" w14:textId="77777777" w:rsidR="00CC020D" w:rsidRPr="0053477E" w:rsidRDefault="00CC020D" w:rsidP="00C02D2C">
            <w:pPr>
              <w:pStyle w:val="movimento2"/>
              <w:rPr>
                <w:color w:val="002060"/>
              </w:rPr>
            </w:pPr>
            <w:r w:rsidRPr="0053477E">
              <w:rPr>
                <w:color w:val="002060"/>
              </w:rPr>
              <w:t xml:space="preserve">(FRASASSI C5) </w:t>
            </w:r>
          </w:p>
        </w:tc>
        <w:tc>
          <w:tcPr>
            <w:tcW w:w="800" w:type="dxa"/>
            <w:tcMar>
              <w:top w:w="20" w:type="dxa"/>
              <w:left w:w="20" w:type="dxa"/>
              <w:bottom w:w="20" w:type="dxa"/>
              <w:right w:w="20" w:type="dxa"/>
            </w:tcMar>
            <w:vAlign w:val="center"/>
            <w:hideMark/>
          </w:tcPr>
          <w:p w14:paraId="18D3AA2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B328404" w14:textId="77777777" w:rsidR="00CC020D" w:rsidRPr="0053477E" w:rsidRDefault="00CC020D" w:rsidP="00C02D2C">
            <w:pPr>
              <w:pStyle w:val="movimento"/>
              <w:rPr>
                <w:color w:val="002060"/>
              </w:rPr>
            </w:pPr>
            <w:r w:rsidRPr="0053477E">
              <w:rPr>
                <w:color w:val="002060"/>
              </w:rPr>
              <w:t>MENDOSA DAMIANO</w:t>
            </w:r>
          </w:p>
        </w:tc>
        <w:tc>
          <w:tcPr>
            <w:tcW w:w="2200" w:type="dxa"/>
            <w:tcMar>
              <w:top w:w="20" w:type="dxa"/>
              <w:left w:w="20" w:type="dxa"/>
              <w:bottom w:w="20" w:type="dxa"/>
              <w:right w:w="20" w:type="dxa"/>
            </w:tcMar>
            <w:vAlign w:val="center"/>
            <w:hideMark/>
          </w:tcPr>
          <w:p w14:paraId="2BFF40A1" w14:textId="77777777" w:rsidR="00CC020D" w:rsidRPr="0053477E" w:rsidRDefault="00CC020D" w:rsidP="00C02D2C">
            <w:pPr>
              <w:pStyle w:val="movimento2"/>
              <w:rPr>
                <w:color w:val="002060"/>
              </w:rPr>
            </w:pPr>
            <w:r w:rsidRPr="0053477E">
              <w:rPr>
                <w:color w:val="002060"/>
              </w:rPr>
              <w:t xml:space="preserve">(FRASASSI C5) </w:t>
            </w:r>
          </w:p>
        </w:tc>
      </w:tr>
      <w:tr w:rsidR="00CC020D" w:rsidRPr="0053477E" w14:paraId="2A4C169C" w14:textId="77777777" w:rsidTr="00C02D2C">
        <w:tc>
          <w:tcPr>
            <w:tcW w:w="2200" w:type="dxa"/>
            <w:tcMar>
              <w:top w:w="20" w:type="dxa"/>
              <w:left w:w="20" w:type="dxa"/>
              <w:bottom w:w="20" w:type="dxa"/>
              <w:right w:w="20" w:type="dxa"/>
            </w:tcMar>
            <w:vAlign w:val="center"/>
            <w:hideMark/>
          </w:tcPr>
          <w:p w14:paraId="32A6962E" w14:textId="77777777" w:rsidR="00CC020D" w:rsidRPr="0053477E" w:rsidRDefault="00CC020D" w:rsidP="00C02D2C">
            <w:pPr>
              <w:pStyle w:val="movimento"/>
              <w:rPr>
                <w:color w:val="002060"/>
              </w:rPr>
            </w:pPr>
            <w:r w:rsidRPr="0053477E">
              <w:rPr>
                <w:color w:val="002060"/>
              </w:rPr>
              <w:t>UNCINI TOMMASO</w:t>
            </w:r>
          </w:p>
        </w:tc>
        <w:tc>
          <w:tcPr>
            <w:tcW w:w="2200" w:type="dxa"/>
            <w:tcMar>
              <w:top w:w="20" w:type="dxa"/>
              <w:left w:w="20" w:type="dxa"/>
              <w:bottom w:w="20" w:type="dxa"/>
              <w:right w:w="20" w:type="dxa"/>
            </w:tcMar>
            <w:vAlign w:val="center"/>
            <w:hideMark/>
          </w:tcPr>
          <w:p w14:paraId="3BDC2F83" w14:textId="77777777" w:rsidR="00CC020D" w:rsidRPr="0053477E" w:rsidRDefault="00CC020D" w:rsidP="00C02D2C">
            <w:pPr>
              <w:pStyle w:val="movimento2"/>
              <w:rPr>
                <w:color w:val="002060"/>
              </w:rPr>
            </w:pPr>
            <w:r w:rsidRPr="0053477E">
              <w:rPr>
                <w:color w:val="002060"/>
              </w:rPr>
              <w:t xml:space="preserve">(SERRALTA) </w:t>
            </w:r>
          </w:p>
        </w:tc>
        <w:tc>
          <w:tcPr>
            <w:tcW w:w="800" w:type="dxa"/>
            <w:tcMar>
              <w:top w:w="20" w:type="dxa"/>
              <w:left w:w="20" w:type="dxa"/>
              <w:bottom w:w="20" w:type="dxa"/>
              <w:right w:w="20" w:type="dxa"/>
            </w:tcMar>
            <w:vAlign w:val="center"/>
            <w:hideMark/>
          </w:tcPr>
          <w:p w14:paraId="0917956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8CB379A" w14:textId="77777777" w:rsidR="00CC020D" w:rsidRPr="0053477E" w:rsidRDefault="00CC020D" w:rsidP="00C02D2C">
            <w:pPr>
              <w:pStyle w:val="movimento"/>
              <w:rPr>
                <w:color w:val="002060"/>
              </w:rPr>
            </w:pPr>
            <w:r w:rsidRPr="0053477E">
              <w:rPr>
                <w:color w:val="002060"/>
              </w:rPr>
              <w:t>CORRADETTI LUCA</w:t>
            </w:r>
          </w:p>
        </w:tc>
        <w:tc>
          <w:tcPr>
            <w:tcW w:w="2200" w:type="dxa"/>
            <w:tcMar>
              <w:top w:w="20" w:type="dxa"/>
              <w:left w:w="20" w:type="dxa"/>
              <w:bottom w:w="20" w:type="dxa"/>
              <w:right w:w="20" w:type="dxa"/>
            </w:tcMar>
            <w:vAlign w:val="center"/>
            <w:hideMark/>
          </w:tcPr>
          <w:p w14:paraId="57210F12" w14:textId="77777777" w:rsidR="00CC020D" w:rsidRPr="0053477E" w:rsidRDefault="00CC020D" w:rsidP="00C02D2C">
            <w:pPr>
              <w:pStyle w:val="movimento2"/>
              <w:rPr>
                <w:color w:val="002060"/>
              </w:rPr>
            </w:pPr>
            <w:r w:rsidRPr="0053477E">
              <w:rPr>
                <w:color w:val="002060"/>
              </w:rPr>
              <w:t xml:space="preserve">(TRIBALCIO PICENA) </w:t>
            </w:r>
          </w:p>
        </w:tc>
      </w:tr>
      <w:tr w:rsidR="00CC020D" w:rsidRPr="0053477E" w14:paraId="1143789A" w14:textId="77777777" w:rsidTr="00C02D2C">
        <w:tc>
          <w:tcPr>
            <w:tcW w:w="2200" w:type="dxa"/>
            <w:tcMar>
              <w:top w:w="20" w:type="dxa"/>
              <w:left w:w="20" w:type="dxa"/>
              <w:bottom w:w="20" w:type="dxa"/>
              <w:right w:w="20" w:type="dxa"/>
            </w:tcMar>
            <w:vAlign w:val="center"/>
            <w:hideMark/>
          </w:tcPr>
          <w:p w14:paraId="440C15D2" w14:textId="77777777" w:rsidR="00CC020D" w:rsidRPr="0053477E" w:rsidRDefault="00CC020D" w:rsidP="00C02D2C">
            <w:pPr>
              <w:pStyle w:val="movimento"/>
              <w:rPr>
                <w:color w:val="002060"/>
              </w:rPr>
            </w:pPr>
            <w:r w:rsidRPr="0053477E">
              <w:rPr>
                <w:color w:val="002060"/>
              </w:rPr>
              <w:t>GRIECO FRANCESCO</w:t>
            </w:r>
          </w:p>
        </w:tc>
        <w:tc>
          <w:tcPr>
            <w:tcW w:w="2200" w:type="dxa"/>
            <w:tcMar>
              <w:top w:w="20" w:type="dxa"/>
              <w:left w:w="20" w:type="dxa"/>
              <w:bottom w:w="20" w:type="dxa"/>
              <w:right w:w="20" w:type="dxa"/>
            </w:tcMar>
            <w:vAlign w:val="center"/>
            <w:hideMark/>
          </w:tcPr>
          <w:p w14:paraId="1EADE724" w14:textId="77777777" w:rsidR="00CC020D" w:rsidRPr="0053477E" w:rsidRDefault="00CC020D" w:rsidP="00C02D2C">
            <w:pPr>
              <w:pStyle w:val="movimento2"/>
              <w:rPr>
                <w:color w:val="002060"/>
              </w:rPr>
            </w:pPr>
            <w:r w:rsidRPr="0053477E">
              <w:rPr>
                <w:color w:val="002060"/>
              </w:rPr>
              <w:t xml:space="preserve">(VIRTUS ASD) </w:t>
            </w:r>
          </w:p>
        </w:tc>
        <w:tc>
          <w:tcPr>
            <w:tcW w:w="800" w:type="dxa"/>
            <w:tcMar>
              <w:top w:w="20" w:type="dxa"/>
              <w:left w:w="20" w:type="dxa"/>
              <w:bottom w:w="20" w:type="dxa"/>
              <w:right w:w="20" w:type="dxa"/>
            </w:tcMar>
            <w:vAlign w:val="center"/>
            <w:hideMark/>
          </w:tcPr>
          <w:p w14:paraId="10891F5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784A046" w14:textId="77777777" w:rsidR="00CC020D" w:rsidRPr="0053477E" w:rsidRDefault="00CC020D" w:rsidP="00C02D2C">
            <w:pPr>
              <w:pStyle w:val="movimento"/>
              <w:rPr>
                <w:color w:val="002060"/>
              </w:rPr>
            </w:pPr>
            <w:r w:rsidRPr="0053477E">
              <w:rPr>
                <w:color w:val="002060"/>
              </w:rPr>
              <w:t>PIERSANTI LORENZO</w:t>
            </w:r>
          </w:p>
        </w:tc>
        <w:tc>
          <w:tcPr>
            <w:tcW w:w="2200" w:type="dxa"/>
            <w:tcMar>
              <w:top w:w="20" w:type="dxa"/>
              <w:left w:w="20" w:type="dxa"/>
              <w:bottom w:w="20" w:type="dxa"/>
              <w:right w:w="20" w:type="dxa"/>
            </w:tcMar>
            <w:vAlign w:val="center"/>
            <w:hideMark/>
          </w:tcPr>
          <w:p w14:paraId="3605A2CE" w14:textId="77777777" w:rsidR="00CC020D" w:rsidRPr="0053477E" w:rsidRDefault="00CC020D" w:rsidP="00C02D2C">
            <w:pPr>
              <w:pStyle w:val="movimento2"/>
              <w:rPr>
                <w:color w:val="002060"/>
              </w:rPr>
            </w:pPr>
            <w:r w:rsidRPr="0053477E">
              <w:rPr>
                <w:color w:val="002060"/>
              </w:rPr>
              <w:t xml:space="preserve">(VIRTUS ASD) </w:t>
            </w:r>
          </w:p>
        </w:tc>
      </w:tr>
    </w:tbl>
    <w:p w14:paraId="64767586" w14:textId="77777777" w:rsidR="00CC020D" w:rsidRPr="0053477E" w:rsidRDefault="00CC020D" w:rsidP="00CC020D">
      <w:pPr>
        <w:pStyle w:val="titolo10"/>
        <w:rPr>
          <w:rFonts w:eastAsiaTheme="minorEastAsia"/>
          <w:color w:val="002060"/>
        </w:rPr>
      </w:pPr>
      <w:r w:rsidRPr="0053477E">
        <w:rPr>
          <w:color w:val="002060"/>
        </w:rPr>
        <w:t xml:space="preserve">GARE DEL 29/10/2023 </w:t>
      </w:r>
    </w:p>
    <w:p w14:paraId="2F877DC2" w14:textId="77777777" w:rsidR="00CC020D" w:rsidRPr="0053477E" w:rsidRDefault="00CC020D" w:rsidP="00CC020D">
      <w:pPr>
        <w:pStyle w:val="titolo7a"/>
        <w:rPr>
          <w:color w:val="002060"/>
        </w:rPr>
      </w:pPr>
      <w:r w:rsidRPr="0053477E">
        <w:rPr>
          <w:color w:val="002060"/>
        </w:rPr>
        <w:t xml:space="preserve">PROVVEDIMENTI DISCIPLINARI </w:t>
      </w:r>
    </w:p>
    <w:p w14:paraId="7BF03A6A"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49FDE486" w14:textId="77777777" w:rsidR="00CC020D" w:rsidRPr="0053477E" w:rsidRDefault="00CC020D" w:rsidP="00CC020D">
      <w:pPr>
        <w:pStyle w:val="titolo30"/>
        <w:rPr>
          <w:color w:val="002060"/>
        </w:rPr>
      </w:pPr>
      <w:r w:rsidRPr="0053477E">
        <w:rPr>
          <w:color w:val="002060"/>
        </w:rPr>
        <w:t xml:space="preserve">CALCIATORI NON ESPULSI </w:t>
      </w:r>
    </w:p>
    <w:p w14:paraId="2C34D7CD"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F953F89" w14:textId="77777777" w:rsidTr="00C02D2C">
        <w:tc>
          <w:tcPr>
            <w:tcW w:w="2200" w:type="dxa"/>
            <w:tcMar>
              <w:top w:w="20" w:type="dxa"/>
              <w:left w:w="20" w:type="dxa"/>
              <w:bottom w:w="20" w:type="dxa"/>
              <w:right w:w="20" w:type="dxa"/>
            </w:tcMar>
            <w:vAlign w:val="center"/>
            <w:hideMark/>
          </w:tcPr>
          <w:p w14:paraId="02479544" w14:textId="77777777" w:rsidR="00CC020D" w:rsidRPr="0053477E" w:rsidRDefault="00CC020D" w:rsidP="00C02D2C">
            <w:pPr>
              <w:pStyle w:val="movimento"/>
              <w:rPr>
                <w:color w:val="002060"/>
              </w:rPr>
            </w:pPr>
            <w:r w:rsidRPr="0053477E">
              <w:rPr>
                <w:color w:val="002060"/>
              </w:rPr>
              <w:t>GIOMMARINI DIEGO</w:t>
            </w:r>
          </w:p>
        </w:tc>
        <w:tc>
          <w:tcPr>
            <w:tcW w:w="2200" w:type="dxa"/>
            <w:tcMar>
              <w:top w:w="20" w:type="dxa"/>
              <w:left w:w="20" w:type="dxa"/>
              <w:bottom w:w="20" w:type="dxa"/>
              <w:right w:w="20" w:type="dxa"/>
            </w:tcMar>
            <w:vAlign w:val="center"/>
            <w:hideMark/>
          </w:tcPr>
          <w:p w14:paraId="0F35F140" w14:textId="77777777" w:rsidR="00CC020D" w:rsidRPr="0053477E" w:rsidRDefault="00CC020D" w:rsidP="00C02D2C">
            <w:pPr>
              <w:pStyle w:val="movimento2"/>
              <w:rPr>
                <w:color w:val="002060"/>
              </w:rPr>
            </w:pPr>
            <w:r w:rsidRPr="0053477E">
              <w:rPr>
                <w:color w:val="002060"/>
              </w:rPr>
              <w:t xml:space="preserve">(CALCIO </w:t>
            </w:r>
            <w:proofErr w:type="gramStart"/>
            <w:r w:rsidRPr="0053477E">
              <w:rPr>
                <w:color w:val="002060"/>
              </w:rPr>
              <w:t>S.ELPIDIO</w:t>
            </w:r>
            <w:proofErr w:type="gramEnd"/>
            <w:r w:rsidRPr="0053477E">
              <w:rPr>
                <w:color w:val="002060"/>
              </w:rPr>
              <w:t xml:space="preserve"> A MARE) </w:t>
            </w:r>
          </w:p>
        </w:tc>
        <w:tc>
          <w:tcPr>
            <w:tcW w:w="800" w:type="dxa"/>
            <w:tcMar>
              <w:top w:w="20" w:type="dxa"/>
              <w:left w:w="20" w:type="dxa"/>
              <w:bottom w:w="20" w:type="dxa"/>
              <w:right w:w="20" w:type="dxa"/>
            </w:tcMar>
            <w:vAlign w:val="center"/>
            <w:hideMark/>
          </w:tcPr>
          <w:p w14:paraId="2374E9C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739A41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95867DC" w14:textId="77777777" w:rsidR="00CC020D" w:rsidRPr="0053477E" w:rsidRDefault="00CC020D" w:rsidP="00C02D2C">
            <w:pPr>
              <w:pStyle w:val="movimento2"/>
              <w:rPr>
                <w:color w:val="002060"/>
              </w:rPr>
            </w:pPr>
            <w:r w:rsidRPr="0053477E">
              <w:rPr>
                <w:color w:val="002060"/>
              </w:rPr>
              <w:t> </w:t>
            </w:r>
          </w:p>
        </w:tc>
      </w:tr>
    </w:tbl>
    <w:p w14:paraId="0BB331BB"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7FEA4C2" w14:textId="77777777" w:rsidTr="00C02D2C">
        <w:tc>
          <w:tcPr>
            <w:tcW w:w="2200" w:type="dxa"/>
            <w:tcMar>
              <w:top w:w="20" w:type="dxa"/>
              <w:left w:w="20" w:type="dxa"/>
              <w:bottom w:w="20" w:type="dxa"/>
              <w:right w:w="20" w:type="dxa"/>
            </w:tcMar>
            <w:vAlign w:val="center"/>
            <w:hideMark/>
          </w:tcPr>
          <w:p w14:paraId="748786EE" w14:textId="77777777" w:rsidR="00CC020D" w:rsidRPr="0053477E" w:rsidRDefault="00CC020D" w:rsidP="00C02D2C">
            <w:pPr>
              <w:pStyle w:val="movimento"/>
              <w:rPr>
                <w:color w:val="002060"/>
              </w:rPr>
            </w:pPr>
            <w:r w:rsidRPr="0053477E">
              <w:rPr>
                <w:color w:val="002060"/>
              </w:rPr>
              <w:t>MERCURI FRANCESCO</w:t>
            </w:r>
          </w:p>
        </w:tc>
        <w:tc>
          <w:tcPr>
            <w:tcW w:w="2200" w:type="dxa"/>
            <w:tcMar>
              <w:top w:w="20" w:type="dxa"/>
              <w:left w:w="20" w:type="dxa"/>
              <w:bottom w:w="20" w:type="dxa"/>
              <w:right w:w="20" w:type="dxa"/>
            </w:tcMar>
            <w:vAlign w:val="center"/>
            <w:hideMark/>
          </w:tcPr>
          <w:p w14:paraId="0E505AEA" w14:textId="77777777" w:rsidR="00CC020D" w:rsidRPr="0053477E" w:rsidRDefault="00CC020D" w:rsidP="00C02D2C">
            <w:pPr>
              <w:pStyle w:val="movimento2"/>
              <w:rPr>
                <w:color w:val="002060"/>
              </w:rPr>
            </w:pPr>
            <w:r w:rsidRPr="0053477E">
              <w:rPr>
                <w:color w:val="002060"/>
              </w:rPr>
              <w:t xml:space="preserve">(CALCIO </w:t>
            </w:r>
            <w:proofErr w:type="gramStart"/>
            <w:r w:rsidRPr="0053477E">
              <w:rPr>
                <w:color w:val="002060"/>
              </w:rPr>
              <w:t>S.ELPIDIO</w:t>
            </w:r>
            <w:proofErr w:type="gramEnd"/>
            <w:r w:rsidRPr="0053477E">
              <w:rPr>
                <w:color w:val="002060"/>
              </w:rPr>
              <w:t xml:space="preserve"> A MARE) </w:t>
            </w:r>
          </w:p>
        </w:tc>
        <w:tc>
          <w:tcPr>
            <w:tcW w:w="800" w:type="dxa"/>
            <w:tcMar>
              <w:top w:w="20" w:type="dxa"/>
              <w:left w:w="20" w:type="dxa"/>
              <w:bottom w:w="20" w:type="dxa"/>
              <w:right w:w="20" w:type="dxa"/>
            </w:tcMar>
            <w:vAlign w:val="center"/>
            <w:hideMark/>
          </w:tcPr>
          <w:p w14:paraId="3BBC7FA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978F4F1" w14:textId="77777777" w:rsidR="00CC020D" w:rsidRPr="0053477E" w:rsidRDefault="00CC020D" w:rsidP="00C02D2C">
            <w:pPr>
              <w:pStyle w:val="movimento"/>
              <w:rPr>
                <w:color w:val="002060"/>
              </w:rPr>
            </w:pPr>
            <w:r w:rsidRPr="0053477E">
              <w:rPr>
                <w:color w:val="002060"/>
              </w:rPr>
              <w:t>CARDELLI JEREMY</w:t>
            </w:r>
          </w:p>
        </w:tc>
        <w:tc>
          <w:tcPr>
            <w:tcW w:w="2200" w:type="dxa"/>
            <w:tcMar>
              <w:top w:w="20" w:type="dxa"/>
              <w:left w:w="20" w:type="dxa"/>
              <w:bottom w:w="20" w:type="dxa"/>
              <w:right w:w="20" w:type="dxa"/>
            </w:tcMar>
            <w:vAlign w:val="center"/>
            <w:hideMark/>
          </w:tcPr>
          <w:p w14:paraId="405996E5" w14:textId="77777777" w:rsidR="00CC020D" w:rsidRPr="0053477E" w:rsidRDefault="00CC020D" w:rsidP="00C02D2C">
            <w:pPr>
              <w:pStyle w:val="movimento2"/>
              <w:rPr>
                <w:color w:val="002060"/>
              </w:rPr>
            </w:pPr>
            <w:r w:rsidRPr="0053477E">
              <w:rPr>
                <w:color w:val="002060"/>
              </w:rPr>
              <w:t xml:space="preserve">(VIS CIVITANOVA) </w:t>
            </w:r>
          </w:p>
        </w:tc>
      </w:tr>
      <w:tr w:rsidR="00CC020D" w:rsidRPr="0053477E" w14:paraId="66914139" w14:textId="77777777" w:rsidTr="00C02D2C">
        <w:tc>
          <w:tcPr>
            <w:tcW w:w="2200" w:type="dxa"/>
            <w:tcMar>
              <w:top w:w="20" w:type="dxa"/>
              <w:left w:w="20" w:type="dxa"/>
              <w:bottom w:w="20" w:type="dxa"/>
              <w:right w:w="20" w:type="dxa"/>
            </w:tcMar>
            <w:vAlign w:val="center"/>
            <w:hideMark/>
          </w:tcPr>
          <w:p w14:paraId="0F0390F4" w14:textId="77777777" w:rsidR="00CC020D" w:rsidRPr="0053477E" w:rsidRDefault="00CC020D" w:rsidP="00C02D2C">
            <w:pPr>
              <w:pStyle w:val="movimento"/>
              <w:rPr>
                <w:color w:val="002060"/>
              </w:rPr>
            </w:pPr>
            <w:r w:rsidRPr="0053477E">
              <w:rPr>
                <w:color w:val="002060"/>
              </w:rPr>
              <w:t>TASSARA RICCARDO</w:t>
            </w:r>
          </w:p>
        </w:tc>
        <w:tc>
          <w:tcPr>
            <w:tcW w:w="2200" w:type="dxa"/>
            <w:tcMar>
              <w:top w:w="20" w:type="dxa"/>
              <w:left w:w="20" w:type="dxa"/>
              <w:bottom w:w="20" w:type="dxa"/>
              <w:right w:w="20" w:type="dxa"/>
            </w:tcMar>
            <w:vAlign w:val="center"/>
            <w:hideMark/>
          </w:tcPr>
          <w:p w14:paraId="16DC9864" w14:textId="77777777" w:rsidR="00CC020D" w:rsidRPr="0053477E" w:rsidRDefault="00CC020D" w:rsidP="00C02D2C">
            <w:pPr>
              <w:pStyle w:val="movimento2"/>
              <w:rPr>
                <w:color w:val="002060"/>
              </w:rPr>
            </w:pPr>
            <w:r w:rsidRPr="0053477E">
              <w:rPr>
                <w:color w:val="002060"/>
              </w:rPr>
              <w:t xml:space="preserve">(VIS CIVITANOVA) </w:t>
            </w:r>
          </w:p>
        </w:tc>
        <w:tc>
          <w:tcPr>
            <w:tcW w:w="800" w:type="dxa"/>
            <w:tcMar>
              <w:top w:w="20" w:type="dxa"/>
              <w:left w:w="20" w:type="dxa"/>
              <w:bottom w:w="20" w:type="dxa"/>
              <w:right w:w="20" w:type="dxa"/>
            </w:tcMar>
            <w:vAlign w:val="center"/>
            <w:hideMark/>
          </w:tcPr>
          <w:p w14:paraId="27CEED3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86E923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4EB6BBE" w14:textId="77777777" w:rsidR="00CC020D" w:rsidRPr="0053477E" w:rsidRDefault="00CC020D" w:rsidP="00C02D2C">
            <w:pPr>
              <w:pStyle w:val="movimento2"/>
              <w:rPr>
                <w:color w:val="002060"/>
              </w:rPr>
            </w:pPr>
            <w:r w:rsidRPr="0053477E">
              <w:rPr>
                <w:color w:val="002060"/>
              </w:rPr>
              <w:t> </w:t>
            </w:r>
          </w:p>
        </w:tc>
      </w:tr>
    </w:tbl>
    <w:p w14:paraId="6D800271" w14:textId="77777777" w:rsidR="00CC020D" w:rsidRDefault="00CC020D" w:rsidP="00CC020D">
      <w:pPr>
        <w:pStyle w:val="breakline"/>
        <w:rPr>
          <w:color w:val="002060"/>
        </w:rPr>
      </w:pPr>
    </w:p>
    <w:p w14:paraId="62EAA7FA"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F3B16A2"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8E02582" w14:textId="77777777" w:rsidR="00CC020D" w:rsidRDefault="00CC020D" w:rsidP="00CC020D">
      <w:pPr>
        <w:pStyle w:val="breakline"/>
        <w:rPr>
          <w:color w:val="002060"/>
          <w:sz w:val="22"/>
          <w:szCs w:val="22"/>
        </w:rPr>
      </w:pPr>
    </w:p>
    <w:p w14:paraId="4A0BD234" w14:textId="77777777" w:rsidR="00CC020D" w:rsidRPr="0053477E" w:rsidRDefault="00CC020D" w:rsidP="00CC020D">
      <w:pPr>
        <w:pStyle w:val="breakline"/>
        <w:rPr>
          <w:rFonts w:eastAsiaTheme="minorEastAsia"/>
          <w:color w:val="002060"/>
        </w:rPr>
      </w:pPr>
    </w:p>
    <w:p w14:paraId="428BF6F9" w14:textId="77777777" w:rsidR="00CC020D" w:rsidRPr="0053477E" w:rsidRDefault="00CC020D" w:rsidP="00CC020D">
      <w:pPr>
        <w:pStyle w:val="titoloprinc0"/>
        <w:rPr>
          <w:color w:val="002060"/>
        </w:rPr>
      </w:pPr>
      <w:r w:rsidRPr="0053477E">
        <w:rPr>
          <w:color w:val="002060"/>
        </w:rPr>
        <w:t>CLASSIFICA</w:t>
      </w:r>
    </w:p>
    <w:p w14:paraId="0E8E7F62" w14:textId="77777777" w:rsidR="00CC020D" w:rsidRPr="0053477E" w:rsidRDefault="00CC020D" w:rsidP="00CC020D">
      <w:pPr>
        <w:pStyle w:val="breakline"/>
        <w:rPr>
          <w:color w:val="002060"/>
        </w:rPr>
      </w:pPr>
    </w:p>
    <w:p w14:paraId="0BB98CAD" w14:textId="77777777" w:rsidR="00CC020D" w:rsidRPr="0053477E" w:rsidRDefault="00CC020D" w:rsidP="00CC020D">
      <w:pPr>
        <w:pStyle w:val="breakline"/>
        <w:rPr>
          <w:color w:val="002060"/>
        </w:rPr>
      </w:pPr>
    </w:p>
    <w:p w14:paraId="6856738E"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29E25A3A"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BFCF4"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40BD6"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6D97F"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2C54A"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6DCA"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CA48"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BF536"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AF648"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6DD95"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F6428" w14:textId="77777777" w:rsidR="00CC020D" w:rsidRPr="0053477E" w:rsidRDefault="00CC020D" w:rsidP="00C02D2C">
            <w:pPr>
              <w:pStyle w:val="headertabella0"/>
              <w:rPr>
                <w:color w:val="002060"/>
              </w:rPr>
            </w:pPr>
            <w:r w:rsidRPr="0053477E">
              <w:rPr>
                <w:color w:val="002060"/>
              </w:rPr>
              <w:t>PE</w:t>
            </w:r>
          </w:p>
        </w:tc>
      </w:tr>
      <w:tr w:rsidR="00CC020D" w:rsidRPr="0053477E" w14:paraId="1DE7B8A3"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C3B1C" w14:textId="77777777" w:rsidR="00CC020D" w:rsidRPr="0053477E" w:rsidRDefault="00CC020D" w:rsidP="00C02D2C">
            <w:pPr>
              <w:pStyle w:val="rowtabella0"/>
              <w:rPr>
                <w:color w:val="002060"/>
              </w:rPr>
            </w:pPr>
            <w:r w:rsidRPr="0053477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8B6C"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779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AF0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6AD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CF5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F607"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632E"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A046"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589F" w14:textId="77777777" w:rsidR="00CC020D" w:rsidRPr="0053477E" w:rsidRDefault="00CC020D" w:rsidP="00C02D2C">
            <w:pPr>
              <w:pStyle w:val="rowtabella0"/>
              <w:jc w:val="center"/>
              <w:rPr>
                <w:color w:val="002060"/>
              </w:rPr>
            </w:pPr>
            <w:r w:rsidRPr="0053477E">
              <w:rPr>
                <w:color w:val="002060"/>
              </w:rPr>
              <w:t>0</w:t>
            </w:r>
          </w:p>
        </w:tc>
      </w:tr>
      <w:tr w:rsidR="00CC020D" w:rsidRPr="0053477E" w14:paraId="5850686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2F5D8" w14:textId="77777777" w:rsidR="00CC020D" w:rsidRPr="0053477E" w:rsidRDefault="00CC020D" w:rsidP="00C02D2C">
            <w:pPr>
              <w:pStyle w:val="rowtabella0"/>
              <w:rPr>
                <w:color w:val="002060"/>
                <w:lang w:val="es-ES"/>
              </w:rPr>
            </w:pPr>
            <w:r w:rsidRPr="0053477E">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34E3"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C50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775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962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3E6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9BAA"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87EC"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474C"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EAED" w14:textId="77777777" w:rsidR="00CC020D" w:rsidRPr="0053477E" w:rsidRDefault="00CC020D" w:rsidP="00C02D2C">
            <w:pPr>
              <w:pStyle w:val="rowtabella0"/>
              <w:jc w:val="center"/>
              <w:rPr>
                <w:color w:val="002060"/>
              </w:rPr>
            </w:pPr>
            <w:r w:rsidRPr="0053477E">
              <w:rPr>
                <w:color w:val="002060"/>
              </w:rPr>
              <w:t>0</w:t>
            </w:r>
          </w:p>
        </w:tc>
      </w:tr>
      <w:tr w:rsidR="00CC020D" w:rsidRPr="0053477E" w14:paraId="46D73CF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21D3F" w14:textId="77777777" w:rsidR="00CC020D" w:rsidRPr="0053477E" w:rsidRDefault="00CC020D" w:rsidP="00C02D2C">
            <w:pPr>
              <w:pStyle w:val="rowtabella0"/>
              <w:rPr>
                <w:color w:val="002060"/>
              </w:rPr>
            </w:pPr>
            <w:r w:rsidRPr="0053477E">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CDF4"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2023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426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6E7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A20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C09B"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E108"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F14F"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31DA" w14:textId="77777777" w:rsidR="00CC020D" w:rsidRPr="0053477E" w:rsidRDefault="00CC020D" w:rsidP="00C02D2C">
            <w:pPr>
              <w:pStyle w:val="rowtabella0"/>
              <w:jc w:val="center"/>
              <w:rPr>
                <w:color w:val="002060"/>
              </w:rPr>
            </w:pPr>
            <w:r w:rsidRPr="0053477E">
              <w:rPr>
                <w:color w:val="002060"/>
              </w:rPr>
              <w:t>0</w:t>
            </w:r>
          </w:p>
        </w:tc>
      </w:tr>
      <w:tr w:rsidR="00CC020D" w:rsidRPr="0053477E" w14:paraId="3C094A2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B3948" w14:textId="77777777" w:rsidR="00CC020D" w:rsidRPr="0053477E" w:rsidRDefault="00CC020D" w:rsidP="00C02D2C">
            <w:pPr>
              <w:pStyle w:val="rowtabella0"/>
              <w:rPr>
                <w:color w:val="002060"/>
              </w:rPr>
            </w:pPr>
            <w:r w:rsidRPr="0053477E">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5FAA"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D4C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805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12A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6FC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BFA0"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20C8"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99AF"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EA051" w14:textId="77777777" w:rsidR="00CC020D" w:rsidRPr="0053477E" w:rsidRDefault="00CC020D" w:rsidP="00C02D2C">
            <w:pPr>
              <w:pStyle w:val="rowtabella0"/>
              <w:jc w:val="center"/>
              <w:rPr>
                <w:color w:val="002060"/>
              </w:rPr>
            </w:pPr>
            <w:r w:rsidRPr="0053477E">
              <w:rPr>
                <w:color w:val="002060"/>
              </w:rPr>
              <w:t>0</w:t>
            </w:r>
          </w:p>
        </w:tc>
      </w:tr>
      <w:tr w:rsidR="00CC020D" w:rsidRPr="0053477E" w14:paraId="4523D78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E5E0F" w14:textId="77777777" w:rsidR="00CC020D" w:rsidRPr="0053477E" w:rsidRDefault="00CC020D" w:rsidP="00C02D2C">
            <w:pPr>
              <w:pStyle w:val="rowtabella0"/>
              <w:rPr>
                <w:color w:val="002060"/>
              </w:rPr>
            </w:pPr>
            <w:r w:rsidRPr="0053477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3F83"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6B2C"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1DA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38A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4638"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C43C"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0F3B"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37AF"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E19C" w14:textId="77777777" w:rsidR="00CC020D" w:rsidRPr="0053477E" w:rsidRDefault="00CC020D" w:rsidP="00C02D2C">
            <w:pPr>
              <w:pStyle w:val="rowtabella0"/>
              <w:jc w:val="center"/>
              <w:rPr>
                <w:color w:val="002060"/>
              </w:rPr>
            </w:pPr>
            <w:r w:rsidRPr="0053477E">
              <w:rPr>
                <w:color w:val="002060"/>
              </w:rPr>
              <w:t>0</w:t>
            </w:r>
          </w:p>
        </w:tc>
      </w:tr>
      <w:tr w:rsidR="00CC020D" w:rsidRPr="0053477E" w14:paraId="5DA37B4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FC57D" w14:textId="77777777" w:rsidR="00CC020D" w:rsidRPr="0053477E" w:rsidRDefault="00CC020D" w:rsidP="00C02D2C">
            <w:pPr>
              <w:pStyle w:val="rowtabella0"/>
              <w:rPr>
                <w:color w:val="002060"/>
              </w:rPr>
            </w:pPr>
            <w:r w:rsidRPr="0053477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FA6A"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A29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DB2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942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6BE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13F4"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3B9B"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531E"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8D60" w14:textId="77777777" w:rsidR="00CC020D" w:rsidRPr="0053477E" w:rsidRDefault="00CC020D" w:rsidP="00C02D2C">
            <w:pPr>
              <w:pStyle w:val="rowtabella0"/>
              <w:jc w:val="center"/>
              <w:rPr>
                <w:color w:val="002060"/>
              </w:rPr>
            </w:pPr>
            <w:r w:rsidRPr="0053477E">
              <w:rPr>
                <w:color w:val="002060"/>
              </w:rPr>
              <w:t>0</w:t>
            </w:r>
          </w:p>
        </w:tc>
      </w:tr>
      <w:tr w:rsidR="00CC020D" w:rsidRPr="0053477E" w14:paraId="57E1D7B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C7595" w14:textId="77777777" w:rsidR="00CC020D" w:rsidRPr="0053477E" w:rsidRDefault="00CC020D" w:rsidP="00C02D2C">
            <w:pPr>
              <w:pStyle w:val="rowtabella0"/>
              <w:rPr>
                <w:color w:val="002060"/>
              </w:rPr>
            </w:pPr>
            <w:r w:rsidRPr="0053477E">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B077"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AF2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4B6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AA9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A27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9490"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3B84"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23A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6CD4" w14:textId="77777777" w:rsidR="00CC020D" w:rsidRPr="0053477E" w:rsidRDefault="00CC020D" w:rsidP="00C02D2C">
            <w:pPr>
              <w:pStyle w:val="rowtabella0"/>
              <w:jc w:val="center"/>
              <w:rPr>
                <w:color w:val="002060"/>
              </w:rPr>
            </w:pPr>
            <w:r w:rsidRPr="0053477E">
              <w:rPr>
                <w:color w:val="002060"/>
              </w:rPr>
              <w:t>0</w:t>
            </w:r>
          </w:p>
        </w:tc>
      </w:tr>
      <w:tr w:rsidR="00CC020D" w:rsidRPr="0053477E" w14:paraId="78E2989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D1AAA" w14:textId="77777777" w:rsidR="00CC020D" w:rsidRPr="0053477E" w:rsidRDefault="00CC020D" w:rsidP="00C02D2C">
            <w:pPr>
              <w:pStyle w:val="rowtabella0"/>
              <w:rPr>
                <w:color w:val="002060"/>
              </w:rPr>
            </w:pPr>
            <w:r w:rsidRPr="0053477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B26B"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715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C2F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6BA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D12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5799"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7CA5"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ADB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3546" w14:textId="77777777" w:rsidR="00CC020D" w:rsidRPr="0053477E" w:rsidRDefault="00CC020D" w:rsidP="00C02D2C">
            <w:pPr>
              <w:pStyle w:val="rowtabella0"/>
              <w:jc w:val="center"/>
              <w:rPr>
                <w:color w:val="002060"/>
              </w:rPr>
            </w:pPr>
            <w:r w:rsidRPr="0053477E">
              <w:rPr>
                <w:color w:val="002060"/>
              </w:rPr>
              <w:t>0</w:t>
            </w:r>
          </w:p>
        </w:tc>
      </w:tr>
      <w:tr w:rsidR="00CC020D" w:rsidRPr="0053477E" w14:paraId="392B828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3E039" w14:textId="77777777" w:rsidR="00CC020D" w:rsidRPr="0053477E" w:rsidRDefault="00CC020D" w:rsidP="00C02D2C">
            <w:pPr>
              <w:pStyle w:val="rowtabella0"/>
              <w:rPr>
                <w:color w:val="002060"/>
              </w:rPr>
            </w:pPr>
            <w:r w:rsidRPr="0053477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B3C3"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1D8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934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44E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A65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2F93"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D752"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1321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6DC3" w14:textId="77777777" w:rsidR="00CC020D" w:rsidRPr="0053477E" w:rsidRDefault="00CC020D" w:rsidP="00C02D2C">
            <w:pPr>
              <w:pStyle w:val="rowtabella0"/>
              <w:jc w:val="center"/>
              <w:rPr>
                <w:color w:val="002060"/>
              </w:rPr>
            </w:pPr>
            <w:r w:rsidRPr="0053477E">
              <w:rPr>
                <w:color w:val="002060"/>
              </w:rPr>
              <w:t>0</w:t>
            </w:r>
          </w:p>
        </w:tc>
      </w:tr>
      <w:tr w:rsidR="00CC020D" w:rsidRPr="0053477E" w14:paraId="6FE87BE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BF662" w14:textId="77777777" w:rsidR="00CC020D" w:rsidRPr="0053477E" w:rsidRDefault="00CC020D" w:rsidP="00C02D2C">
            <w:pPr>
              <w:pStyle w:val="rowtabella0"/>
              <w:rPr>
                <w:color w:val="002060"/>
              </w:rPr>
            </w:pPr>
            <w:r w:rsidRPr="0053477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F4B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74D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E85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5C9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0B2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C743"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24FD"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DAF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4CDC" w14:textId="77777777" w:rsidR="00CC020D" w:rsidRPr="0053477E" w:rsidRDefault="00CC020D" w:rsidP="00C02D2C">
            <w:pPr>
              <w:pStyle w:val="rowtabella0"/>
              <w:jc w:val="center"/>
              <w:rPr>
                <w:color w:val="002060"/>
              </w:rPr>
            </w:pPr>
            <w:r w:rsidRPr="0053477E">
              <w:rPr>
                <w:color w:val="002060"/>
              </w:rPr>
              <w:t>0</w:t>
            </w:r>
          </w:p>
        </w:tc>
      </w:tr>
      <w:tr w:rsidR="00CC020D" w:rsidRPr="0053477E" w14:paraId="1C620EF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6EB12" w14:textId="77777777" w:rsidR="00CC020D" w:rsidRPr="0053477E" w:rsidRDefault="00CC020D" w:rsidP="00C02D2C">
            <w:pPr>
              <w:pStyle w:val="rowtabella0"/>
              <w:rPr>
                <w:color w:val="002060"/>
              </w:rPr>
            </w:pPr>
            <w:r w:rsidRPr="0053477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DF6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CE9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CA8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7C0D"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E4D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48C7"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BC02"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57AB"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04C6" w14:textId="77777777" w:rsidR="00CC020D" w:rsidRPr="0053477E" w:rsidRDefault="00CC020D" w:rsidP="00C02D2C">
            <w:pPr>
              <w:pStyle w:val="rowtabella0"/>
              <w:jc w:val="center"/>
              <w:rPr>
                <w:color w:val="002060"/>
              </w:rPr>
            </w:pPr>
            <w:r w:rsidRPr="0053477E">
              <w:rPr>
                <w:color w:val="002060"/>
              </w:rPr>
              <w:t>0</w:t>
            </w:r>
          </w:p>
        </w:tc>
      </w:tr>
      <w:tr w:rsidR="00CC020D" w:rsidRPr="0053477E" w14:paraId="13E7AE80"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547C9" w14:textId="77777777" w:rsidR="00CC020D" w:rsidRPr="0053477E" w:rsidRDefault="00CC020D" w:rsidP="00C02D2C">
            <w:pPr>
              <w:pStyle w:val="rowtabella0"/>
              <w:rPr>
                <w:color w:val="002060"/>
              </w:rPr>
            </w:pPr>
            <w:r w:rsidRPr="0053477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E85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81C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F11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556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0E6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CDD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F9D7"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782E"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7D10" w14:textId="77777777" w:rsidR="00CC020D" w:rsidRPr="0053477E" w:rsidRDefault="00CC020D" w:rsidP="00C02D2C">
            <w:pPr>
              <w:pStyle w:val="rowtabella0"/>
              <w:jc w:val="center"/>
              <w:rPr>
                <w:color w:val="002060"/>
              </w:rPr>
            </w:pPr>
            <w:r w:rsidRPr="0053477E">
              <w:rPr>
                <w:color w:val="002060"/>
              </w:rPr>
              <w:t>0</w:t>
            </w:r>
          </w:p>
        </w:tc>
      </w:tr>
      <w:tr w:rsidR="00CC020D" w:rsidRPr="0053477E" w14:paraId="2B50ABC0"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1E1641" w14:textId="77777777" w:rsidR="00CC020D" w:rsidRPr="0053477E" w:rsidRDefault="00CC020D" w:rsidP="00C02D2C">
            <w:pPr>
              <w:pStyle w:val="rowtabella0"/>
              <w:rPr>
                <w:color w:val="002060"/>
                <w:lang w:val="es-ES"/>
              </w:rPr>
            </w:pPr>
            <w:r w:rsidRPr="0053477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867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6EA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CED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1E5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BC9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3C1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D8AD" w14:textId="77777777" w:rsidR="00CC020D" w:rsidRPr="0053477E" w:rsidRDefault="00CC020D" w:rsidP="00C02D2C">
            <w:pPr>
              <w:pStyle w:val="rowtabella0"/>
              <w:jc w:val="center"/>
              <w:rPr>
                <w:color w:val="002060"/>
              </w:rPr>
            </w:pPr>
            <w:r w:rsidRPr="005347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3F96" w14:textId="77777777" w:rsidR="00CC020D" w:rsidRPr="0053477E" w:rsidRDefault="00CC020D" w:rsidP="00C02D2C">
            <w:pPr>
              <w:pStyle w:val="rowtabella0"/>
              <w:jc w:val="center"/>
              <w:rPr>
                <w:color w:val="002060"/>
              </w:rPr>
            </w:pPr>
            <w:r w:rsidRPr="005347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3610" w14:textId="77777777" w:rsidR="00CC020D" w:rsidRPr="0053477E" w:rsidRDefault="00CC020D" w:rsidP="00C02D2C">
            <w:pPr>
              <w:pStyle w:val="rowtabella0"/>
              <w:jc w:val="center"/>
              <w:rPr>
                <w:color w:val="002060"/>
              </w:rPr>
            </w:pPr>
            <w:r w:rsidRPr="0053477E">
              <w:rPr>
                <w:color w:val="002060"/>
              </w:rPr>
              <w:t>0</w:t>
            </w:r>
          </w:p>
        </w:tc>
      </w:tr>
    </w:tbl>
    <w:p w14:paraId="50D9B778" w14:textId="77777777" w:rsidR="00CC020D" w:rsidRPr="0053477E" w:rsidRDefault="00CC020D" w:rsidP="00CC020D">
      <w:pPr>
        <w:pStyle w:val="breakline"/>
        <w:rPr>
          <w:rFonts w:eastAsiaTheme="minorEastAsia"/>
          <w:color w:val="002060"/>
        </w:rPr>
      </w:pPr>
    </w:p>
    <w:p w14:paraId="4B6064D0" w14:textId="77777777" w:rsidR="00CC020D" w:rsidRPr="0053477E" w:rsidRDefault="00CC020D" w:rsidP="00CC020D">
      <w:pPr>
        <w:pStyle w:val="breakline"/>
        <w:rPr>
          <w:color w:val="002060"/>
        </w:rPr>
      </w:pPr>
    </w:p>
    <w:p w14:paraId="4C0860D2"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1B1E6FFF"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72949"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7BCED"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776B0"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10652"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C3D19"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0C299"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62B3E"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5C430"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4427F"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7F2E7" w14:textId="77777777" w:rsidR="00CC020D" w:rsidRPr="0053477E" w:rsidRDefault="00CC020D" w:rsidP="00C02D2C">
            <w:pPr>
              <w:pStyle w:val="headertabella0"/>
              <w:rPr>
                <w:color w:val="002060"/>
              </w:rPr>
            </w:pPr>
            <w:r w:rsidRPr="0053477E">
              <w:rPr>
                <w:color w:val="002060"/>
              </w:rPr>
              <w:t>PE</w:t>
            </w:r>
          </w:p>
        </w:tc>
      </w:tr>
      <w:tr w:rsidR="00CC020D" w:rsidRPr="0053477E" w14:paraId="0FB9DA58"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B4893" w14:textId="77777777" w:rsidR="00CC020D" w:rsidRPr="0053477E" w:rsidRDefault="00CC020D" w:rsidP="00C02D2C">
            <w:pPr>
              <w:pStyle w:val="rowtabella0"/>
              <w:rPr>
                <w:color w:val="002060"/>
              </w:rPr>
            </w:pPr>
            <w:r w:rsidRPr="0053477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1F6C"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3AF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E41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FFB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21B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3F15"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BFE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C2E3"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4592" w14:textId="77777777" w:rsidR="00CC020D" w:rsidRPr="0053477E" w:rsidRDefault="00CC020D" w:rsidP="00C02D2C">
            <w:pPr>
              <w:pStyle w:val="rowtabella0"/>
              <w:jc w:val="center"/>
              <w:rPr>
                <w:color w:val="002060"/>
              </w:rPr>
            </w:pPr>
            <w:r w:rsidRPr="0053477E">
              <w:rPr>
                <w:color w:val="002060"/>
              </w:rPr>
              <w:t>0</w:t>
            </w:r>
          </w:p>
        </w:tc>
      </w:tr>
      <w:tr w:rsidR="00CC020D" w:rsidRPr="0053477E" w14:paraId="2945290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A0F73" w14:textId="77777777" w:rsidR="00CC020D" w:rsidRPr="0053477E" w:rsidRDefault="00CC020D" w:rsidP="00C02D2C">
            <w:pPr>
              <w:pStyle w:val="rowtabella0"/>
              <w:rPr>
                <w:color w:val="002060"/>
              </w:rPr>
            </w:pPr>
            <w:r w:rsidRPr="0053477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926E"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762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A6A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411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8E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043A"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EB48"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E43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5777" w14:textId="77777777" w:rsidR="00CC020D" w:rsidRPr="0053477E" w:rsidRDefault="00CC020D" w:rsidP="00C02D2C">
            <w:pPr>
              <w:pStyle w:val="rowtabella0"/>
              <w:jc w:val="center"/>
              <w:rPr>
                <w:color w:val="002060"/>
              </w:rPr>
            </w:pPr>
            <w:r w:rsidRPr="0053477E">
              <w:rPr>
                <w:color w:val="002060"/>
              </w:rPr>
              <w:t>0</w:t>
            </w:r>
          </w:p>
        </w:tc>
      </w:tr>
      <w:tr w:rsidR="00CC020D" w:rsidRPr="0053477E" w14:paraId="6F5AE97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3BF3E" w14:textId="77777777" w:rsidR="00CC020D" w:rsidRPr="0053477E" w:rsidRDefault="00CC020D" w:rsidP="00C02D2C">
            <w:pPr>
              <w:pStyle w:val="rowtabella0"/>
              <w:rPr>
                <w:color w:val="002060"/>
              </w:rPr>
            </w:pPr>
            <w:r w:rsidRPr="0053477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953A"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948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03A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7E1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9FA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BF94"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4D4F"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A08B"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F452" w14:textId="77777777" w:rsidR="00CC020D" w:rsidRPr="0053477E" w:rsidRDefault="00CC020D" w:rsidP="00C02D2C">
            <w:pPr>
              <w:pStyle w:val="rowtabella0"/>
              <w:jc w:val="center"/>
              <w:rPr>
                <w:color w:val="002060"/>
              </w:rPr>
            </w:pPr>
            <w:r w:rsidRPr="0053477E">
              <w:rPr>
                <w:color w:val="002060"/>
              </w:rPr>
              <w:t>0</w:t>
            </w:r>
          </w:p>
        </w:tc>
      </w:tr>
      <w:tr w:rsidR="00CC020D" w:rsidRPr="0053477E" w14:paraId="64BEE9E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C82C8" w14:textId="77777777" w:rsidR="00CC020D" w:rsidRPr="0053477E" w:rsidRDefault="00CC020D" w:rsidP="00C02D2C">
            <w:pPr>
              <w:pStyle w:val="rowtabella0"/>
              <w:rPr>
                <w:color w:val="002060"/>
              </w:rPr>
            </w:pPr>
            <w:r w:rsidRPr="0053477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FDD0"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CF2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0D0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4A5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B70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90EA"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5286"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BFA3"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ABB4" w14:textId="77777777" w:rsidR="00CC020D" w:rsidRPr="0053477E" w:rsidRDefault="00CC020D" w:rsidP="00C02D2C">
            <w:pPr>
              <w:pStyle w:val="rowtabella0"/>
              <w:jc w:val="center"/>
              <w:rPr>
                <w:color w:val="002060"/>
              </w:rPr>
            </w:pPr>
            <w:r w:rsidRPr="0053477E">
              <w:rPr>
                <w:color w:val="002060"/>
              </w:rPr>
              <w:t>0</w:t>
            </w:r>
          </w:p>
        </w:tc>
      </w:tr>
      <w:tr w:rsidR="00CC020D" w:rsidRPr="0053477E" w14:paraId="3EBABDF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8177" w14:textId="77777777" w:rsidR="00CC020D" w:rsidRPr="0053477E" w:rsidRDefault="00CC020D" w:rsidP="00C02D2C">
            <w:pPr>
              <w:pStyle w:val="rowtabella0"/>
              <w:rPr>
                <w:color w:val="002060"/>
              </w:rPr>
            </w:pPr>
            <w:r w:rsidRPr="0053477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6255"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483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6BF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66F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98A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00E1"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678B"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014F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1CE1" w14:textId="77777777" w:rsidR="00CC020D" w:rsidRPr="0053477E" w:rsidRDefault="00CC020D" w:rsidP="00C02D2C">
            <w:pPr>
              <w:pStyle w:val="rowtabella0"/>
              <w:jc w:val="center"/>
              <w:rPr>
                <w:color w:val="002060"/>
              </w:rPr>
            </w:pPr>
            <w:r w:rsidRPr="0053477E">
              <w:rPr>
                <w:color w:val="002060"/>
              </w:rPr>
              <w:t>0</w:t>
            </w:r>
          </w:p>
        </w:tc>
      </w:tr>
      <w:tr w:rsidR="00CC020D" w:rsidRPr="0053477E" w14:paraId="2B9D509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607CB" w14:textId="77777777" w:rsidR="00CC020D" w:rsidRPr="0053477E" w:rsidRDefault="00CC020D" w:rsidP="00C02D2C">
            <w:pPr>
              <w:pStyle w:val="rowtabella0"/>
              <w:rPr>
                <w:color w:val="002060"/>
              </w:rPr>
            </w:pPr>
            <w:r w:rsidRPr="0053477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5BB87"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208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D57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556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F65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1771"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12BB"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711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55ED" w14:textId="77777777" w:rsidR="00CC020D" w:rsidRPr="0053477E" w:rsidRDefault="00CC020D" w:rsidP="00C02D2C">
            <w:pPr>
              <w:pStyle w:val="rowtabella0"/>
              <w:jc w:val="center"/>
              <w:rPr>
                <w:color w:val="002060"/>
              </w:rPr>
            </w:pPr>
            <w:r w:rsidRPr="0053477E">
              <w:rPr>
                <w:color w:val="002060"/>
              </w:rPr>
              <w:t>0</w:t>
            </w:r>
          </w:p>
        </w:tc>
      </w:tr>
      <w:tr w:rsidR="00CC020D" w:rsidRPr="0053477E" w14:paraId="1656B8D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AB06A" w14:textId="77777777" w:rsidR="00CC020D" w:rsidRPr="0053477E" w:rsidRDefault="00CC020D" w:rsidP="00C02D2C">
            <w:pPr>
              <w:pStyle w:val="rowtabella0"/>
              <w:rPr>
                <w:color w:val="002060"/>
                <w:lang w:val="es-ES"/>
              </w:rPr>
            </w:pPr>
            <w:r w:rsidRPr="0053477E">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A56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B500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1BF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DE5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FEE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E14E"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35F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38C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855B" w14:textId="77777777" w:rsidR="00CC020D" w:rsidRPr="0053477E" w:rsidRDefault="00CC020D" w:rsidP="00C02D2C">
            <w:pPr>
              <w:pStyle w:val="rowtabella0"/>
              <w:jc w:val="center"/>
              <w:rPr>
                <w:color w:val="002060"/>
              </w:rPr>
            </w:pPr>
            <w:r w:rsidRPr="0053477E">
              <w:rPr>
                <w:color w:val="002060"/>
              </w:rPr>
              <w:t>0</w:t>
            </w:r>
          </w:p>
        </w:tc>
      </w:tr>
      <w:tr w:rsidR="00CC020D" w:rsidRPr="0053477E" w14:paraId="135425A0"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E0692" w14:textId="77777777" w:rsidR="00CC020D" w:rsidRPr="0053477E" w:rsidRDefault="00CC020D" w:rsidP="00C02D2C">
            <w:pPr>
              <w:pStyle w:val="rowtabella0"/>
              <w:rPr>
                <w:color w:val="002060"/>
              </w:rPr>
            </w:pPr>
            <w:r w:rsidRPr="0053477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C930"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E81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8AC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0A6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D80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0FA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B549"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AB2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E356" w14:textId="77777777" w:rsidR="00CC020D" w:rsidRPr="0053477E" w:rsidRDefault="00CC020D" w:rsidP="00C02D2C">
            <w:pPr>
              <w:pStyle w:val="rowtabella0"/>
              <w:jc w:val="center"/>
              <w:rPr>
                <w:color w:val="002060"/>
              </w:rPr>
            </w:pPr>
            <w:r w:rsidRPr="0053477E">
              <w:rPr>
                <w:color w:val="002060"/>
              </w:rPr>
              <w:t>0</w:t>
            </w:r>
          </w:p>
        </w:tc>
      </w:tr>
      <w:tr w:rsidR="00CC020D" w:rsidRPr="0053477E" w14:paraId="5247DBA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41443" w14:textId="77777777" w:rsidR="00CC020D" w:rsidRPr="0053477E" w:rsidRDefault="00CC020D" w:rsidP="00C02D2C">
            <w:pPr>
              <w:pStyle w:val="rowtabella0"/>
              <w:rPr>
                <w:color w:val="002060"/>
              </w:rPr>
            </w:pPr>
            <w:r w:rsidRPr="0053477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1D77"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30E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E8A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27A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1039"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63C1"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9F21"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A1C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6BF9" w14:textId="77777777" w:rsidR="00CC020D" w:rsidRPr="0053477E" w:rsidRDefault="00CC020D" w:rsidP="00C02D2C">
            <w:pPr>
              <w:pStyle w:val="rowtabella0"/>
              <w:jc w:val="center"/>
              <w:rPr>
                <w:color w:val="002060"/>
              </w:rPr>
            </w:pPr>
            <w:r w:rsidRPr="0053477E">
              <w:rPr>
                <w:color w:val="002060"/>
              </w:rPr>
              <w:t>0</w:t>
            </w:r>
          </w:p>
        </w:tc>
      </w:tr>
      <w:tr w:rsidR="00CC020D" w:rsidRPr="0053477E" w14:paraId="5827A00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2E90B" w14:textId="77777777" w:rsidR="00CC020D" w:rsidRPr="0053477E" w:rsidRDefault="00CC020D" w:rsidP="00C02D2C">
            <w:pPr>
              <w:pStyle w:val="rowtabella0"/>
              <w:rPr>
                <w:color w:val="002060"/>
              </w:rPr>
            </w:pPr>
            <w:r w:rsidRPr="0053477E">
              <w:rPr>
                <w:color w:val="002060"/>
              </w:rPr>
              <w:lastRenderedPageBreak/>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0E2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FE9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220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365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92A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E658"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7C3C"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E17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59A4" w14:textId="77777777" w:rsidR="00CC020D" w:rsidRPr="0053477E" w:rsidRDefault="00CC020D" w:rsidP="00C02D2C">
            <w:pPr>
              <w:pStyle w:val="rowtabella0"/>
              <w:jc w:val="center"/>
              <w:rPr>
                <w:color w:val="002060"/>
              </w:rPr>
            </w:pPr>
            <w:r w:rsidRPr="0053477E">
              <w:rPr>
                <w:color w:val="002060"/>
              </w:rPr>
              <w:t>0</w:t>
            </w:r>
          </w:p>
        </w:tc>
      </w:tr>
      <w:tr w:rsidR="00CC020D" w:rsidRPr="0053477E" w14:paraId="07F8F81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2EFE8" w14:textId="77777777" w:rsidR="00CC020D" w:rsidRPr="0053477E" w:rsidRDefault="00CC020D" w:rsidP="00C02D2C">
            <w:pPr>
              <w:pStyle w:val="rowtabella0"/>
              <w:rPr>
                <w:color w:val="002060"/>
              </w:rPr>
            </w:pPr>
            <w:r w:rsidRPr="0053477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561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D29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05B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086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4A1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B19F"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E313"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203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2E82" w14:textId="77777777" w:rsidR="00CC020D" w:rsidRPr="0053477E" w:rsidRDefault="00CC020D" w:rsidP="00C02D2C">
            <w:pPr>
              <w:pStyle w:val="rowtabella0"/>
              <w:jc w:val="center"/>
              <w:rPr>
                <w:color w:val="002060"/>
              </w:rPr>
            </w:pPr>
            <w:r w:rsidRPr="0053477E">
              <w:rPr>
                <w:color w:val="002060"/>
              </w:rPr>
              <w:t>0</w:t>
            </w:r>
          </w:p>
        </w:tc>
      </w:tr>
      <w:tr w:rsidR="00CC020D" w:rsidRPr="0053477E" w14:paraId="3406BCA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31D90" w14:textId="77777777" w:rsidR="00CC020D" w:rsidRPr="0053477E" w:rsidRDefault="00CC020D" w:rsidP="00C02D2C">
            <w:pPr>
              <w:pStyle w:val="rowtabella0"/>
              <w:rPr>
                <w:color w:val="002060"/>
              </w:rPr>
            </w:pPr>
            <w:r w:rsidRPr="0053477E">
              <w:rPr>
                <w:color w:val="002060"/>
              </w:rPr>
              <w:t xml:space="preserve">A.S.D. </w:t>
            </w:r>
            <w:proofErr w:type="gramStart"/>
            <w:r w:rsidRPr="0053477E">
              <w:rPr>
                <w:color w:val="002060"/>
              </w:rPr>
              <w:t>CITTA</w:t>
            </w:r>
            <w:proofErr w:type="gramEnd"/>
            <w:r w:rsidRPr="0053477E">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23E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77A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5638"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906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05D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6F41"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F757"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9FA6"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4B04" w14:textId="77777777" w:rsidR="00CC020D" w:rsidRPr="0053477E" w:rsidRDefault="00CC020D" w:rsidP="00C02D2C">
            <w:pPr>
              <w:pStyle w:val="rowtabella0"/>
              <w:jc w:val="center"/>
              <w:rPr>
                <w:color w:val="002060"/>
              </w:rPr>
            </w:pPr>
            <w:r w:rsidRPr="0053477E">
              <w:rPr>
                <w:color w:val="002060"/>
              </w:rPr>
              <w:t>0</w:t>
            </w:r>
          </w:p>
        </w:tc>
      </w:tr>
      <w:tr w:rsidR="00CC020D" w:rsidRPr="0053477E" w14:paraId="2DAF0E9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F6726" w14:textId="77777777" w:rsidR="00CC020D" w:rsidRPr="0053477E" w:rsidRDefault="00CC020D" w:rsidP="00C02D2C">
            <w:pPr>
              <w:pStyle w:val="rowtabella0"/>
              <w:rPr>
                <w:color w:val="002060"/>
                <w:lang w:val="es-ES"/>
              </w:rPr>
            </w:pPr>
            <w:r w:rsidRPr="0053477E">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DD8C"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F4F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7F8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3D0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481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CC48"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B5A9"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BD27"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7A2D" w14:textId="77777777" w:rsidR="00CC020D" w:rsidRPr="0053477E" w:rsidRDefault="00CC020D" w:rsidP="00C02D2C">
            <w:pPr>
              <w:pStyle w:val="rowtabella0"/>
              <w:jc w:val="center"/>
              <w:rPr>
                <w:color w:val="002060"/>
              </w:rPr>
            </w:pPr>
            <w:r w:rsidRPr="0053477E">
              <w:rPr>
                <w:color w:val="002060"/>
              </w:rPr>
              <w:t>0</w:t>
            </w:r>
          </w:p>
        </w:tc>
      </w:tr>
      <w:tr w:rsidR="00CC020D" w:rsidRPr="0053477E" w14:paraId="0FB6757D"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D00655" w14:textId="77777777" w:rsidR="00CC020D" w:rsidRPr="0053477E" w:rsidRDefault="00CC020D" w:rsidP="00C02D2C">
            <w:pPr>
              <w:pStyle w:val="rowtabella0"/>
              <w:rPr>
                <w:color w:val="002060"/>
              </w:rPr>
            </w:pPr>
            <w:r w:rsidRPr="005347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C34B"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FAF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FD6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DF5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F4E8"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3C20"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7B49"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42F5"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ADFD" w14:textId="77777777" w:rsidR="00CC020D" w:rsidRPr="0053477E" w:rsidRDefault="00CC020D" w:rsidP="00C02D2C">
            <w:pPr>
              <w:pStyle w:val="rowtabella0"/>
              <w:jc w:val="center"/>
              <w:rPr>
                <w:color w:val="002060"/>
              </w:rPr>
            </w:pPr>
            <w:r w:rsidRPr="0053477E">
              <w:rPr>
                <w:color w:val="002060"/>
              </w:rPr>
              <w:t>0</w:t>
            </w:r>
          </w:p>
        </w:tc>
      </w:tr>
    </w:tbl>
    <w:p w14:paraId="65C60730" w14:textId="77777777" w:rsidR="00CC020D" w:rsidRPr="0053477E" w:rsidRDefault="00CC020D" w:rsidP="00CC020D">
      <w:pPr>
        <w:pStyle w:val="breakline"/>
        <w:rPr>
          <w:rFonts w:eastAsiaTheme="minorEastAsia"/>
          <w:color w:val="002060"/>
        </w:rPr>
      </w:pPr>
    </w:p>
    <w:p w14:paraId="790EA0EA" w14:textId="77777777" w:rsidR="00CC020D" w:rsidRPr="0053477E" w:rsidRDefault="00CC020D" w:rsidP="00CC020D">
      <w:pPr>
        <w:pStyle w:val="breakline"/>
        <w:rPr>
          <w:color w:val="002060"/>
        </w:rPr>
      </w:pPr>
    </w:p>
    <w:p w14:paraId="4140211A" w14:textId="77777777" w:rsidR="00CC020D" w:rsidRPr="0053477E" w:rsidRDefault="00CC020D" w:rsidP="00CC020D">
      <w:pPr>
        <w:pStyle w:val="sottotitolocampionato10"/>
        <w:rPr>
          <w:color w:val="002060"/>
        </w:rPr>
      </w:pPr>
      <w:r w:rsidRPr="005347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3ACB6A41"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B218"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71FC8"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0610"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5572"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FB1D"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5562"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C863D"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B2E5"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9C1C7"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BA6D0" w14:textId="77777777" w:rsidR="00CC020D" w:rsidRPr="0053477E" w:rsidRDefault="00CC020D" w:rsidP="00C02D2C">
            <w:pPr>
              <w:pStyle w:val="headertabella0"/>
              <w:rPr>
                <w:color w:val="002060"/>
              </w:rPr>
            </w:pPr>
            <w:r w:rsidRPr="0053477E">
              <w:rPr>
                <w:color w:val="002060"/>
              </w:rPr>
              <w:t>PE</w:t>
            </w:r>
          </w:p>
        </w:tc>
      </w:tr>
      <w:tr w:rsidR="00CC020D" w:rsidRPr="0053477E" w14:paraId="0C7317E1"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820A6" w14:textId="77777777" w:rsidR="00CC020D" w:rsidRPr="0053477E" w:rsidRDefault="00CC020D" w:rsidP="00C02D2C">
            <w:pPr>
              <w:pStyle w:val="rowtabella0"/>
              <w:rPr>
                <w:color w:val="002060"/>
              </w:rPr>
            </w:pPr>
            <w:r w:rsidRPr="0053477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3C66"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E27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6E5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85D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DCC6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D368"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E88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D2F8"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5008" w14:textId="77777777" w:rsidR="00CC020D" w:rsidRPr="0053477E" w:rsidRDefault="00CC020D" w:rsidP="00C02D2C">
            <w:pPr>
              <w:pStyle w:val="rowtabella0"/>
              <w:jc w:val="center"/>
              <w:rPr>
                <w:color w:val="002060"/>
              </w:rPr>
            </w:pPr>
            <w:r w:rsidRPr="0053477E">
              <w:rPr>
                <w:color w:val="002060"/>
              </w:rPr>
              <w:t>0</w:t>
            </w:r>
          </w:p>
        </w:tc>
      </w:tr>
      <w:tr w:rsidR="00CC020D" w:rsidRPr="0053477E" w14:paraId="2800525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7C577" w14:textId="77777777" w:rsidR="00CC020D" w:rsidRPr="0053477E" w:rsidRDefault="00CC020D" w:rsidP="00C02D2C">
            <w:pPr>
              <w:pStyle w:val="rowtabella0"/>
              <w:rPr>
                <w:color w:val="002060"/>
              </w:rPr>
            </w:pPr>
            <w:r w:rsidRPr="0053477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3EF2"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A62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F0A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D8E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3CD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9212"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A7B0"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DB09"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C8C6" w14:textId="77777777" w:rsidR="00CC020D" w:rsidRPr="0053477E" w:rsidRDefault="00CC020D" w:rsidP="00C02D2C">
            <w:pPr>
              <w:pStyle w:val="rowtabella0"/>
              <w:jc w:val="center"/>
              <w:rPr>
                <w:color w:val="002060"/>
              </w:rPr>
            </w:pPr>
            <w:r w:rsidRPr="0053477E">
              <w:rPr>
                <w:color w:val="002060"/>
              </w:rPr>
              <w:t>0</w:t>
            </w:r>
          </w:p>
        </w:tc>
      </w:tr>
      <w:tr w:rsidR="00CC020D" w:rsidRPr="0053477E" w14:paraId="3FD615B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37121" w14:textId="77777777" w:rsidR="00CC020D" w:rsidRPr="0053477E" w:rsidRDefault="00CC020D" w:rsidP="00C02D2C">
            <w:pPr>
              <w:pStyle w:val="rowtabella0"/>
              <w:rPr>
                <w:color w:val="002060"/>
              </w:rPr>
            </w:pPr>
            <w:r w:rsidRPr="0053477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C832"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EB6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7B9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8AB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E75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9831"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50E1"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8508"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4DB6" w14:textId="77777777" w:rsidR="00CC020D" w:rsidRPr="0053477E" w:rsidRDefault="00CC020D" w:rsidP="00C02D2C">
            <w:pPr>
              <w:pStyle w:val="rowtabella0"/>
              <w:jc w:val="center"/>
              <w:rPr>
                <w:color w:val="002060"/>
              </w:rPr>
            </w:pPr>
            <w:r w:rsidRPr="0053477E">
              <w:rPr>
                <w:color w:val="002060"/>
              </w:rPr>
              <w:t>0</w:t>
            </w:r>
          </w:p>
        </w:tc>
      </w:tr>
      <w:tr w:rsidR="00CC020D" w:rsidRPr="0053477E" w14:paraId="1ADCC4F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CA63D" w14:textId="77777777" w:rsidR="00CC020D" w:rsidRPr="0053477E" w:rsidRDefault="00CC020D" w:rsidP="00C02D2C">
            <w:pPr>
              <w:pStyle w:val="rowtabella0"/>
              <w:rPr>
                <w:color w:val="002060"/>
              </w:rPr>
            </w:pPr>
            <w:r w:rsidRPr="005347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3CF0"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A7A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14D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BED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418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C8CF"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9532"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A3DD"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2323" w14:textId="77777777" w:rsidR="00CC020D" w:rsidRPr="0053477E" w:rsidRDefault="00CC020D" w:rsidP="00C02D2C">
            <w:pPr>
              <w:pStyle w:val="rowtabella0"/>
              <w:jc w:val="center"/>
              <w:rPr>
                <w:color w:val="002060"/>
              </w:rPr>
            </w:pPr>
            <w:r w:rsidRPr="0053477E">
              <w:rPr>
                <w:color w:val="002060"/>
              </w:rPr>
              <w:t>0</w:t>
            </w:r>
          </w:p>
        </w:tc>
      </w:tr>
      <w:tr w:rsidR="00CC020D" w:rsidRPr="0053477E" w14:paraId="3686732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DFE7F" w14:textId="77777777" w:rsidR="00CC020D" w:rsidRPr="0053477E" w:rsidRDefault="00CC020D" w:rsidP="00C02D2C">
            <w:pPr>
              <w:pStyle w:val="rowtabella0"/>
              <w:rPr>
                <w:color w:val="002060"/>
              </w:rPr>
            </w:pPr>
            <w:r w:rsidRPr="0053477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06C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0CC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449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89A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D75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C7E5"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8B3D"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5DF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3037" w14:textId="77777777" w:rsidR="00CC020D" w:rsidRPr="0053477E" w:rsidRDefault="00CC020D" w:rsidP="00C02D2C">
            <w:pPr>
              <w:pStyle w:val="rowtabella0"/>
              <w:jc w:val="center"/>
              <w:rPr>
                <w:color w:val="002060"/>
              </w:rPr>
            </w:pPr>
            <w:r w:rsidRPr="0053477E">
              <w:rPr>
                <w:color w:val="002060"/>
              </w:rPr>
              <w:t>0</w:t>
            </w:r>
          </w:p>
        </w:tc>
      </w:tr>
      <w:tr w:rsidR="00CC020D" w:rsidRPr="0053477E" w14:paraId="30183B9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BF8A7" w14:textId="77777777" w:rsidR="00CC020D" w:rsidRPr="0053477E" w:rsidRDefault="00CC020D" w:rsidP="00C02D2C">
            <w:pPr>
              <w:pStyle w:val="rowtabella0"/>
              <w:rPr>
                <w:color w:val="002060"/>
              </w:rPr>
            </w:pPr>
            <w:r w:rsidRPr="005347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10F0"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7AB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7D4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C83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C12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B0DA"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9F4C"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FA0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D892" w14:textId="77777777" w:rsidR="00CC020D" w:rsidRPr="0053477E" w:rsidRDefault="00CC020D" w:rsidP="00C02D2C">
            <w:pPr>
              <w:pStyle w:val="rowtabella0"/>
              <w:jc w:val="center"/>
              <w:rPr>
                <w:color w:val="002060"/>
              </w:rPr>
            </w:pPr>
            <w:r w:rsidRPr="0053477E">
              <w:rPr>
                <w:color w:val="002060"/>
              </w:rPr>
              <w:t>0</w:t>
            </w:r>
          </w:p>
        </w:tc>
      </w:tr>
      <w:tr w:rsidR="00CC020D" w:rsidRPr="0053477E" w14:paraId="7D9E02A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2247C" w14:textId="77777777" w:rsidR="00CC020D" w:rsidRPr="0053477E" w:rsidRDefault="00CC020D" w:rsidP="00C02D2C">
            <w:pPr>
              <w:pStyle w:val="rowtabella0"/>
              <w:rPr>
                <w:color w:val="002060"/>
              </w:rPr>
            </w:pPr>
            <w:r w:rsidRPr="0053477E">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77B9"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C36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466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73D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250B"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E419"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696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517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DD50" w14:textId="77777777" w:rsidR="00CC020D" w:rsidRPr="0053477E" w:rsidRDefault="00CC020D" w:rsidP="00C02D2C">
            <w:pPr>
              <w:pStyle w:val="rowtabella0"/>
              <w:jc w:val="center"/>
              <w:rPr>
                <w:color w:val="002060"/>
              </w:rPr>
            </w:pPr>
            <w:r w:rsidRPr="0053477E">
              <w:rPr>
                <w:color w:val="002060"/>
              </w:rPr>
              <w:t>0</w:t>
            </w:r>
          </w:p>
        </w:tc>
      </w:tr>
      <w:tr w:rsidR="00CC020D" w:rsidRPr="0053477E" w14:paraId="28B4C87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9A508" w14:textId="77777777" w:rsidR="00CC020D" w:rsidRPr="0053477E" w:rsidRDefault="00CC020D" w:rsidP="00C02D2C">
            <w:pPr>
              <w:pStyle w:val="rowtabella0"/>
              <w:rPr>
                <w:color w:val="002060"/>
              </w:rPr>
            </w:pPr>
            <w:r w:rsidRPr="0053477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E9F8"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7C3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97B3"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B2E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172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6D4B"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9137"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C2F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A131" w14:textId="77777777" w:rsidR="00CC020D" w:rsidRPr="0053477E" w:rsidRDefault="00CC020D" w:rsidP="00C02D2C">
            <w:pPr>
              <w:pStyle w:val="rowtabella0"/>
              <w:jc w:val="center"/>
              <w:rPr>
                <w:color w:val="002060"/>
              </w:rPr>
            </w:pPr>
            <w:r w:rsidRPr="0053477E">
              <w:rPr>
                <w:color w:val="002060"/>
              </w:rPr>
              <w:t>0</w:t>
            </w:r>
          </w:p>
        </w:tc>
      </w:tr>
      <w:tr w:rsidR="00CC020D" w:rsidRPr="0053477E" w14:paraId="6C44D38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C4EA2" w14:textId="77777777" w:rsidR="00CC020D" w:rsidRPr="0053477E" w:rsidRDefault="00CC020D" w:rsidP="00C02D2C">
            <w:pPr>
              <w:pStyle w:val="rowtabella0"/>
              <w:rPr>
                <w:color w:val="002060"/>
              </w:rPr>
            </w:pPr>
            <w:r w:rsidRPr="0053477E">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73EB"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DAC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1CE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3D8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4B8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2755"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CA9D0"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B8AC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8B38"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814A9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31F35" w14:textId="77777777" w:rsidR="00CC020D" w:rsidRPr="0053477E" w:rsidRDefault="00CC020D" w:rsidP="00C02D2C">
            <w:pPr>
              <w:pStyle w:val="rowtabella0"/>
              <w:rPr>
                <w:color w:val="002060"/>
              </w:rPr>
            </w:pPr>
            <w:r w:rsidRPr="0053477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0D3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01F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5F0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7FA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5FD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47E58"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FE6BC"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A26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FBD1" w14:textId="77777777" w:rsidR="00CC020D" w:rsidRPr="0053477E" w:rsidRDefault="00CC020D" w:rsidP="00C02D2C">
            <w:pPr>
              <w:pStyle w:val="rowtabella0"/>
              <w:jc w:val="center"/>
              <w:rPr>
                <w:color w:val="002060"/>
              </w:rPr>
            </w:pPr>
            <w:r w:rsidRPr="0053477E">
              <w:rPr>
                <w:color w:val="002060"/>
              </w:rPr>
              <w:t>0</w:t>
            </w:r>
          </w:p>
        </w:tc>
      </w:tr>
      <w:tr w:rsidR="00CC020D" w:rsidRPr="0053477E" w14:paraId="385B5FB0"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6FECF" w14:textId="77777777" w:rsidR="00CC020D" w:rsidRPr="0053477E" w:rsidRDefault="00CC020D" w:rsidP="00C02D2C">
            <w:pPr>
              <w:pStyle w:val="rowtabella0"/>
              <w:rPr>
                <w:color w:val="002060"/>
              </w:rPr>
            </w:pPr>
            <w:r w:rsidRPr="0053477E">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2C6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75A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8D0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78A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0407"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342C"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353A" w14:textId="77777777" w:rsidR="00CC020D" w:rsidRPr="0053477E" w:rsidRDefault="00CC020D" w:rsidP="00C02D2C">
            <w:pPr>
              <w:pStyle w:val="rowtabella0"/>
              <w:jc w:val="center"/>
              <w:rPr>
                <w:color w:val="002060"/>
              </w:rPr>
            </w:pPr>
            <w:r w:rsidRPr="005347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E995"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D67E" w14:textId="77777777" w:rsidR="00CC020D" w:rsidRPr="0053477E" w:rsidRDefault="00CC020D" w:rsidP="00C02D2C">
            <w:pPr>
              <w:pStyle w:val="rowtabella0"/>
              <w:jc w:val="center"/>
              <w:rPr>
                <w:color w:val="002060"/>
              </w:rPr>
            </w:pPr>
            <w:r w:rsidRPr="0053477E">
              <w:rPr>
                <w:color w:val="002060"/>
              </w:rPr>
              <w:t>0</w:t>
            </w:r>
          </w:p>
        </w:tc>
      </w:tr>
      <w:tr w:rsidR="00CC020D" w:rsidRPr="0053477E" w14:paraId="5772367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2BA75" w14:textId="77777777" w:rsidR="00CC020D" w:rsidRPr="0053477E" w:rsidRDefault="00CC020D" w:rsidP="00C02D2C">
            <w:pPr>
              <w:pStyle w:val="rowtabella0"/>
              <w:rPr>
                <w:color w:val="002060"/>
              </w:rPr>
            </w:pPr>
            <w:r w:rsidRPr="0053477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D3F9"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DD8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AD3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69B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C32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E2E4"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2243"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5195"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BB0A" w14:textId="77777777" w:rsidR="00CC020D" w:rsidRPr="0053477E" w:rsidRDefault="00CC020D" w:rsidP="00C02D2C">
            <w:pPr>
              <w:pStyle w:val="rowtabella0"/>
              <w:jc w:val="center"/>
              <w:rPr>
                <w:color w:val="002060"/>
              </w:rPr>
            </w:pPr>
            <w:r w:rsidRPr="0053477E">
              <w:rPr>
                <w:color w:val="002060"/>
              </w:rPr>
              <w:t>0</w:t>
            </w:r>
          </w:p>
        </w:tc>
      </w:tr>
      <w:tr w:rsidR="00CC020D" w:rsidRPr="0053477E" w14:paraId="150F0183"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A13AAB" w14:textId="77777777" w:rsidR="00CC020D" w:rsidRPr="0053477E" w:rsidRDefault="00CC020D" w:rsidP="00C02D2C">
            <w:pPr>
              <w:pStyle w:val="rowtabella0"/>
              <w:rPr>
                <w:color w:val="002060"/>
              </w:rPr>
            </w:pPr>
            <w:r w:rsidRPr="0053477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831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FD4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3FE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2F7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472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1888"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D4D3" w14:textId="77777777" w:rsidR="00CC020D" w:rsidRPr="0053477E" w:rsidRDefault="00CC020D" w:rsidP="00C02D2C">
            <w:pPr>
              <w:pStyle w:val="rowtabella0"/>
              <w:jc w:val="center"/>
              <w:rPr>
                <w:color w:val="002060"/>
              </w:rPr>
            </w:pPr>
            <w:r w:rsidRPr="0053477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7E11"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1CBC" w14:textId="77777777" w:rsidR="00CC020D" w:rsidRPr="0053477E" w:rsidRDefault="00CC020D" w:rsidP="00C02D2C">
            <w:pPr>
              <w:pStyle w:val="rowtabella0"/>
              <w:jc w:val="center"/>
              <w:rPr>
                <w:color w:val="002060"/>
              </w:rPr>
            </w:pPr>
            <w:r w:rsidRPr="0053477E">
              <w:rPr>
                <w:color w:val="002060"/>
              </w:rPr>
              <w:t>0</w:t>
            </w:r>
          </w:p>
        </w:tc>
      </w:tr>
    </w:tbl>
    <w:p w14:paraId="7BB9AE51" w14:textId="77777777" w:rsidR="00CC020D" w:rsidRPr="0053477E" w:rsidRDefault="00CC020D" w:rsidP="00CC020D">
      <w:pPr>
        <w:pStyle w:val="breakline"/>
        <w:rPr>
          <w:rFonts w:eastAsiaTheme="minorEastAsia"/>
          <w:color w:val="002060"/>
        </w:rPr>
      </w:pPr>
    </w:p>
    <w:p w14:paraId="1D614E51" w14:textId="77777777" w:rsidR="00CC020D" w:rsidRPr="0053477E" w:rsidRDefault="00CC020D" w:rsidP="00CC020D">
      <w:pPr>
        <w:pStyle w:val="breakline"/>
        <w:rPr>
          <w:color w:val="002060"/>
        </w:rPr>
      </w:pPr>
    </w:p>
    <w:p w14:paraId="39063AB0" w14:textId="77777777" w:rsidR="00CC020D" w:rsidRPr="0053477E" w:rsidRDefault="00CC020D" w:rsidP="00CC020D">
      <w:pPr>
        <w:pStyle w:val="sottotitolocampionato10"/>
        <w:rPr>
          <w:color w:val="002060"/>
        </w:rPr>
      </w:pPr>
      <w:r w:rsidRPr="0053477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4CD93845"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653CB"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97520"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F396B"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AB42F"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F41B8"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91719"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7D919"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064B5"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43851"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1369E" w14:textId="77777777" w:rsidR="00CC020D" w:rsidRPr="0053477E" w:rsidRDefault="00CC020D" w:rsidP="00C02D2C">
            <w:pPr>
              <w:pStyle w:val="headertabella0"/>
              <w:rPr>
                <w:color w:val="002060"/>
              </w:rPr>
            </w:pPr>
            <w:r w:rsidRPr="0053477E">
              <w:rPr>
                <w:color w:val="002060"/>
              </w:rPr>
              <w:t>PE</w:t>
            </w:r>
          </w:p>
        </w:tc>
      </w:tr>
      <w:tr w:rsidR="00CC020D" w:rsidRPr="0053477E" w14:paraId="7C8D1AC0"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5085FC" w14:textId="77777777" w:rsidR="00CC020D" w:rsidRPr="0053477E" w:rsidRDefault="00CC020D" w:rsidP="00C02D2C">
            <w:pPr>
              <w:pStyle w:val="rowtabella0"/>
              <w:rPr>
                <w:color w:val="002060"/>
                <w:lang w:val="es-ES"/>
              </w:rPr>
            </w:pPr>
            <w:r w:rsidRPr="0053477E">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E2F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314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F03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9CB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E27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A0E2"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A86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9C37"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C76B" w14:textId="77777777" w:rsidR="00CC020D" w:rsidRPr="0053477E" w:rsidRDefault="00CC020D" w:rsidP="00C02D2C">
            <w:pPr>
              <w:pStyle w:val="rowtabella0"/>
              <w:jc w:val="center"/>
              <w:rPr>
                <w:color w:val="002060"/>
              </w:rPr>
            </w:pPr>
            <w:r w:rsidRPr="0053477E">
              <w:rPr>
                <w:color w:val="002060"/>
              </w:rPr>
              <w:t>0</w:t>
            </w:r>
          </w:p>
        </w:tc>
      </w:tr>
      <w:tr w:rsidR="00CC020D" w:rsidRPr="0053477E" w14:paraId="237FDC0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83182" w14:textId="77777777" w:rsidR="00CC020D" w:rsidRPr="0053477E" w:rsidRDefault="00CC020D" w:rsidP="00C02D2C">
            <w:pPr>
              <w:pStyle w:val="rowtabella0"/>
              <w:rPr>
                <w:color w:val="002060"/>
              </w:rPr>
            </w:pPr>
            <w:r w:rsidRPr="0053477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2883"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ECB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6BD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1F6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665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ECFE"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B59F"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7D6F"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0217" w14:textId="77777777" w:rsidR="00CC020D" w:rsidRPr="0053477E" w:rsidRDefault="00CC020D" w:rsidP="00C02D2C">
            <w:pPr>
              <w:pStyle w:val="rowtabella0"/>
              <w:jc w:val="center"/>
              <w:rPr>
                <w:color w:val="002060"/>
              </w:rPr>
            </w:pPr>
            <w:r w:rsidRPr="0053477E">
              <w:rPr>
                <w:color w:val="002060"/>
              </w:rPr>
              <w:t>0</w:t>
            </w:r>
          </w:p>
        </w:tc>
      </w:tr>
      <w:tr w:rsidR="00CC020D" w:rsidRPr="0053477E" w14:paraId="6D0546D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826A5" w14:textId="77777777" w:rsidR="00CC020D" w:rsidRPr="0053477E" w:rsidRDefault="00CC020D" w:rsidP="00C02D2C">
            <w:pPr>
              <w:pStyle w:val="rowtabella0"/>
              <w:rPr>
                <w:color w:val="002060"/>
              </w:rPr>
            </w:pPr>
            <w:r w:rsidRPr="0053477E">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F7F30"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449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C4E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910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F76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5BA0"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D2DA"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EB3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2D51" w14:textId="77777777" w:rsidR="00CC020D" w:rsidRPr="0053477E" w:rsidRDefault="00CC020D" w:rsidP="00C02D2C">
            <w:pPr>
              <w:pStyle w:val="rowtabella0"/>
              <w:jc w:val="center"/>
              <w:rPr>
                <w:color w:val="002060"/>
              </w:rPr>
            </w:pPr>
            <w:r w:rsidRPr="0053477E">
              <w:rPr>
                <w:color w:val="002060"/>
              </w:rPr>
              <w:t>0</w:t>
            </w:r>
          </w:p>
        </w:tc>
      </w:tr>
      <w:tr w:rsidR="00CC020D" w:rsidRPr="0053477E" w14:paraId="429D0D9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B1B03" w14:textId="77777777" w:rsidR="00CC020D" w:rsidRPr="0053477E" w:rsidRDefault="00CC020D" w:rsidP="00C02D2C">
            <w:pPr>
              <w:pStyle w:val="rowtabella0"/>
              <w:rPr>
                <w:color w:val="002060"/>
              </w:rPr>
            </w:pPr>
            <w:r w:rsidRPr="0053477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46C9"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813C"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AA1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551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D654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EE32"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BDBE"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0A19"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4663" w14:textId="77777777" w:rsidR="00CC020D" w:rsidRPr="0053477E" w:rsidRDefault="00CC020D" w:rsidP="00C02D2C">
            <w:pPr>
              <w:pStyle w:val="rowtabella0"/>
              <w:jc w:val="center"/>
              <w:rPr>
                <w:color w:val="002060"/>
              </w:rPr>
            </w:pPr>
            <w:r w:rsidRPr="0053477E">
              <w:rPr>
                <w:color w:val="002060"/>
              </w:rPr>
              <w:t>0</w:t>
            </w:r>
          </w:p>
        </w:tc>
      </w:tr>
      <w:tr w:rsidR="00CC020D" w:rsidRPr="0053477E" w14:paraId="69D2EF9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05572" w14:textId="77777777" w:rsidR="00CC020D" w:rsidRPr="0053477E" w:rsidRDefault="00CC020D" w:rsidP="00C02D2C">
            <w:pPr>
              <w:pStyle w:val="rowtabella0"/>
              <w:rPr>
                <w:color w:val="002060"/>
              </w:rPr>
            </w:pPr>
            <w:r w:rsidRPr="0053477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B13B"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14D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CE2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F60E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300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49EA"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6EA6"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AB9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F501" w14:textId="77777777" w:rsidR="00CC020D" w:rsidRPr="0053477E" w:rsidRDefault="00CC020D" w:rsidP="00C02D2C">
            <w:pPr>
              <w:pStyle w:val="rowtabella0"/>
              <w:jc w:val="center"/>
              <w:rPr>
                <w:color w:val="002060"/>
              </w:rPr>
            </w:pPr>
            <w:r w:rsidRPr="0053477E">
              <w:rPr>
                <w:color w:val="002060"/>
              </w:rPr>
              <w:t>0</w:t>
            </w:r>
          </w:p>
        </w:tc>
      </w:tr>
      <w:tr w:rsidR="00CC020D" w:rsidRPr="0053477E" w14:paraId="5B27793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E77F4" w14:textId="77777777" w:rsidR="00CC020D" w:rsidRPr="0053477E" w:rsidRDefault="00CC020D" w:rsidP="00C02D2C">
            <w:pPr>
              <w:pStyle w:val="rowtabella0"/>
              <w:rPr>
                <w:color w:val="002060"/>
              </w:rPr>
            </w:pPr>
            <w:r w:rsidRPr="0053477E">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AE65"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41F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826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D72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021B"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759D"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DD87"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678C"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4816" w14:textId="77777777" w:rsidR="00CC020D" w:rsidRPr="0053477E" w:rsidRDefault="00CC020D" w:rsidP="00C02D2C">
            <w:pPr>
              <w:pStyle w:val="rowtabella0"/>
              <w:jc w:val="center"/>
              <w:rPr>
                <w:color w:val="002060"/>
              </w:rPr>
            </w:pPr>
            <w:r w:rsidRPr="0053477E">
              <w:rPr>
                <w:color w:val="002060"/>
              </w:rPr>
              <w:t>0</w:t>
            </w:r>
          </w:p>
        </w:tc>
      </w:tr>
      <w:tr w:rsidR="00CC020D" w:rsidRPr="0053477E" w14:paraId="3E1931D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20B53" w14:textId="77777777" w:rsidR="00CC020D" w:rsidRPr="0053477E" w:rsidRDefault="00CC020D" w:rsidP="00C02D2C">
            <w:pPr>
              <w:pStyle w:val="rowtabella0"/>
              <w:rPr>
                <w:color w:val="002060"/>
              </w:rPr>
            </w:pPr>
            <w:r w:rsidRPr="0053477E">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288D"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61F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47A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70C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D15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C589"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F00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60B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62512" w14:textId="77777777" w:rsidR="00CC020D" w:rsidRPr="0053477E" w:rsidRDefault="00CC020D" w:rsidP="00C02D2C">
            <w:pPr>
              <w:pStyle w:val="rowtabella0"/>
              <w:jc w:val="center"/>
              <w:rPr>
                <w:color w:val="002060"/>
              </w:rPr>
            </w:pPr>
            <w:r w:rsidRPr="0053477E">
              <w:rPr>
                <w:color w:val="002060"/>
              </w:rPr>
              <w:t>0</w:t>
            </w:r>
          </w:p>
        </w:tc>
      </w:tr>
      <w:tr w:rsidR="00CC020D" w:rsidRPr="0053477E" w14:paraId="74F48B5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96974" w14:textId="77777777" w:rsidR="00CC020D" w:rsidRPr="0053477E" w:rsidRDefault="00CC020D" w:rsidP="00C02D2C">
            <w:pPr>
              <w:pStyle w:val="rowtabella0"/>
              <w:rPr>
                <w:color w:val="002060"/>
              </w:rPr>
            </w:pPr>
            <w:r w:rsidRPr="0053477E">
              <w:rPr>
                <w:color w:val="002060"/>
              </w:rPr>
              <w:t xml:space="preserve">A.S.D. CALCIO </w:t>
            </w:r>
            <w:proofErr w:type="gramStart"/>
            <w:r w:rsidRPr="0053477E">
              <w:rPr>
                <w:color w:val="002060"/>
              </w:rPr>
              <w:t>S.ELPIDIO</w:t>
            </w:r>
            <w:proofErr w:type="gramEnd"/>
            <w:r w:rsidRPr="0053477E">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865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AE5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6863"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8DB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45D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5B90"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67B9"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F7D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4EC4" w14:textId="77777777" w:rsidR="00CC020D" w:rsidRPr="0053477E" w:rsidRDefault="00CC020D" w:rsidP="00C02D2C">
            <w:pPr>
              <w:pStyle w:val="rowtabella0"/>
              <w:jc w:val="center"/>
              <w:rPr>
                <w:color w:val="002060"/>
              </w:rPr>
            </w:pPr>
            <w:r w:rsidRPr="0053477E">
              <w:rPr>
                <w:color w:val="002060"/>
              </w:rPr>
              <w:t>0</w:t>
            </w:r>
          </w:p>
        </w:tc>
      </w:tr>
      <w:tr w:rsidR="00CC020D" w:rsidRPr="0053477E" w14:paraId="74AE5D0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39101" w14:textId="77777777" w:rsidR="00CC020D" w:rsidRPr="0053477E" w:rsidRDefault="00CC020D" w:rsidP="00C02D2C">
            <w:pPr>
              <w:pStyle w:val="rowtabella0"/>
              <w:rPr>
                <w:color w:val="002060"/>
                <w:lang w:val="es-ES"/>
              </w:rPr>
            </w:pPr>
            <w:r w:rsidRPr="0053477E">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B6F2"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24B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B47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F80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DFF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E1E0"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169B" w14:textId="77777777" w:rsidR="00CC020D" w:rsidRPr="0053477E" w:rsidRDefault="00CC020D" w:rsidP="00C02D2C">
            <w:pPr>
              <w:pStyle w:val="rowtabella0"/>
              <w:jc w:val="center"/>
              <w:rPr>
                <w:color w:val="002060"/>
              </w:rPr>
            </w:pPr>
            <w:r w:rsidRPr="005347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160B"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86C1" w14:textId="77777777" w:rsidR="00CC020D" w:rsidRPr="0053477E" w:rsidRDefault="00CC020D" w:rsidP="00C02D2C">
            <w:pPr>
              <w:pStyle w:val="rowtabella0"/>
              <w:jc w:val="center"/>
              <w:rPr>
                <w:color w:val="002060"/>
              </w:rPr>
            </w:pPr>
            <w:r w:rsidRPr="0053477E">
              <w:rPr>
                <w:color w:val="002060"/>
              </w:rPr>
              <w:t>0</w:t>
            </w:r>
          </w:p>
        </w:tc>
      </w:tr>
      <w:tr w:rsidR="00CC020D" w:rsidRPr="0053477E" w14:paraId="0258C19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390E2" w14:textId="77777777" w:rsidR="00CC020D" w:rsidRPr="0053477E" w:rsidRDefault="00CC020D" w:rsidP="00C02D2C">
            <w:pPr>
              <w:pStyle w:val="rowtabella0"/>
              <w:rPr>
                <w:color w:val="002060"/>
              </w:rPr>
            </w:pPr>
            <w:r w:rsidRPr="0053477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28E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415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B5F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849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CBC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93B8"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9CD6"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90E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2C50" w14:textId="77777777" w:rsidR="00CC020D" w:rsidRPr="0053477E" w:rsidRDefault="00CC020D" w:rsidP="00C02D2C">
            <w:pPr>
              <w:pStyle w:val="rowtabella0"/>
              <w:jc w:val="center"/>
              <w:rPr>
                <w:color w:val="002060"/>
              </w:rPr>
            </w:pPr>
            <w:r w:rsidRPr="0053477E">
              <w:rPr>
                <w:color w:val="002060"/>
              </w:rPr>
              <w:t>0</w:t>
            </w:r>
          </w:p>
        </w:tc>
      </w:tr>
      <w:tr w:rsidR="00CC020D" w:rsidRPr="0053477E" w14:paraId="75F9176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7B777" w14:textId="77777777" w:rsidR="00CC020D" w:rsidRPr="0053477E" w:rsidRDefault="00CC020D" w:rsidP="00C02D2C">
            <w:pPr>
              <w:pStyle w:val="rowtabella0"/>
              <w:rPr>
                <w:color w:val="002060"/>
              </w:rPr>
            </w:pPr>
            <w:r w:rsidRPr="0053477E">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228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8A4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905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75F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FB3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6A4B"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80E1"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3C7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6289" w14:textId="77777777" w:rsidR="00CC020D" w:rsidRPr="0053477E" w:rsidRDefault="00CC020D" w:rsidP="00C02D2C">
            <w:pPr>
              <w:pStyle w:val="rowtabella0"/>
              <w:jc w:val="center"/>
              <w:rPr>
                <w:color w:val="002060"/>
              </w:rPr>
            </w:pPr>
            <w:r w:rsidRPr="0053477E">
              <w:rPr>
                <w:color w:val="002060"/>
              </w:rPr>
              <w:t>0</w:t>
            </w:r>
          </w:p>
        </w:tc>
      </w:tr>
      <w:tr w:rsidR="00CC020D" w:rsidRPr="0053477E" w14:paraId="41EC404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3E85D" w14:textId="77777777" w:rsidR="00CC020D" w:rsidRPr="0053477E" w:rsidRDefault="00CC020D" w:rsidP="00C02D2C">
            <w:pPr>
              <w:pStyle w:val="rowtabella0"/>
              <w:rPr>
                <w:color w:val="002060"/>
              </w:rPr>
            </w:pPr>
            <w:r w:rsidRPr="0053477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341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3D6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A91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1AE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604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D677"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4AD4"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785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71FA" w14:textId="77777777" w:rsidR="00CC020D" w:rsidRPr="0053477E" w:rsidRDefault="00CC020D" w:rsidP="00C02D2C">
            <w:pPr>
              <w:pStyle w:val="rowtabella0"/>
              <w:jc w:val="center"/>
              <w:rPr>
                <w:color w:val="002060"/>
              </w:rPr>
            </w:pPr>
            <w:r w:rsidRPr="0053477E">
              <w:rPr>
                <w:color w:val="002060"/>
              </w:rPr>
              <w:t>0</w:t>
            </w:r>
          </w:p>
        </w:tc>
      </w:tr>
      <w:tr w:rsidR="00CC020D" w:rsidRPr="0053477E" w14:paraId="0DF8D369"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B20C4" w14:textId="77777777" w:rsidR="00CC020D" w:rsidRPr="0053477E" w:rsidRDefault="00CC020D" w:rsidP="00C02D2C">
            <w:pPr>
              <w:pStyle w:val="rowtabella0"/>
              <w:rPr>
                <w:color w:val="002060"/>
              </w:rPr>
            </w:pPr>
            <w:r w:rsidRPr="0053477E">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B66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486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FC0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532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413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396A"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62F7" w14:textId="77777777" w:rsidR="00CC020D" w:rsidRPr="0053477E" w:rsidRDefault="00CC020D" w:rsidP="00C02D2C">
            <w:pPr>
              <w:pStyle w:val="rowtabella0"/>
              <w:jc w:val="center"/>
              <w:rPr>
                <w:color w:val="002060"/>
              </w:rPr>
            </w:pPr>
            <w:r w:rsidRPr="005347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4DD6"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D5BF" w14:textId="77777777" w:rsidR="00CC020D" w:rsidRPr="0053477E" w:rsidRDefault="00CC020D" w:rsidP="00C02D2C">
            <w:pPr>
              <w:pStyle w:val="rowtabella0"/>
              <w:jc w:val="center"/>
              <w:rPr>
                <w:color w:val="002060"/>
              </w:rPr>
            </w:pPr>
            <w:r w:rsidRPr="0053477E">
              <w:rPr>
                <w:color w:val="002060"/>
              </w:rPr>
              <w:t>0</w:t>
            </w:r>
          </w:p>
        </w:tc>
      </w:tr>
    </w:tbl>
    <w:p w14:paraId="1DD32083" w14:textId="77777777" w:rsidR="00CC020D" w:rsidRPr="0053477E" w:rsidRDefault="00CC020D" w:rsidP="00CC020D">
      <w:pPr>
        <w:pStyle w:val="breakline"/>
        <w:rPr>
          <w:rFonts w:eastAsiaTheme="minorEastAsia"/>
          <w:color w:val="002060"/>
        </w:rPr>
      </w:pPr>
    </w:p>
    <w:p w14:paraId="4793125D" w14:textId="77777777" w:rsidR="00CC020D" w:rsidRPr="0053477E" w:rsidRDefault="00CC020D" w:rsidP="00CC020D">
      <w:pPr>
        <w:pStyle w:val="breakline"/>
        <w:rPr>
          <w:color w:val="002060"/>
        </w:rPr>
      </w:pPr>
    </w:p>
    <w:p w14:paraId="70344C47" w14:textId="77777777" w:rsidR="00CC020D" w:rsidRPr="0053477E" w:rsidRDefault="00CC020D" w:rsidP="00CC020D">
      <w:pPr>
        <w:pStyle w:val="sottotitolocampionato10"/>
        <w:rPr>
          <w:color w:val="002060"/>
        </w:rPr>
      </w:pPr>
      <w:r w:rsidRPr="0053477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22A2BEF2"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3F79"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2CC36"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129DB"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F822A"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434C"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FA3BC"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94E11"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4DC3C"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1BF83"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CFCFF" w14:textId="77777777" w:rsidR="00CC020D" w:rsidRPr="0053477E" w:rsidRDefault="00CC020D" w:rsidP="00C02D2C">
            <w:pPr>
              <w:pStyle w:val="headertabella0"/>
              <w:rPr>
                <w:color w:val="002060"/>
              </w:rPr>
            </w:pPr>
            <w:r w:rsidRPr="0053477E">
              <w:rPr>
                <w:color w:val="002060"/>
              </w:rPr>
              <w:t>PE</w:t>
            </w:r>
          </w:p>
        </w:tc>
      </w:tr>
      <w:tr w:rsidR="00CC020D" w:rsidRPr="0053477E" w14:paraId="22D2114A"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40A93" w14:textId="77777777" w:rsidR="00CC020D" w:rsidRPr="0053477E" w:rsidRDefault="00CC020D" w:rsidP="00C02D2C">
            <w:pPr>
              <w:pStyle w:val="rowtabella0"/>
              <w:rPr>
                <w:color w:val="002060"/>
              </w:rPr>
            </w:pPr>
            <w:r w:rsidRPr="0053477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A03D"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212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723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7A4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FA3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0212" w14:textId="77777777" w:rsidR="00CC020D" w:rsidRPr="0053477E" w:rsidRDefault="00CC020D" w:rsidP="00C02D2C">
            <w:pPr>
              <w:pStyle w:val="rowtabella0"/>
              <w:jc w:val="center"/>
              <w:rPr>
                <w:color w:val="002060"/>
              </w:rPr>
            </w:pPr>
            <w:r w:rsidRPr="005347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1EF8"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CCEF"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F08D" w14:textId="77777777" w:rsidR="00CC020D" w:rsidRPr="0053477E" w:rsidRDefault="00CC020D" w:rsidP="00C02D2C">
            <w:pPr>
              <w:pStyle w:val="rowtabella0"/>
              <w:jc w:val="center"/>
              <w:rPr>
                <w:color w:val="002060"/>
              </w:rPr>
            </w:pPr>
            <w:r w:rsidRPr="0053477E">
              <w:rPr>
                <w:color w:val="002060"/>
              </w:rPr>
              <w:t>0</w:t>
            </w:r>
          </w:p>
        </w:tc>
      </w:tr>
      <w:tr w:rsidR="00CC020D" w:rsidRPr="0053477E" w14:paraId="2B5F8C0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E02F8" w14:textId="77777777" w:rsidR="00CC020D" w:rsidRPr="0053477E" w:rsidRDefault="00CC020D" w:rsidP="00C02D2C">
            <w:pPr>
              <w:pStyle w:val="rowtabella0"/>
              <w:rPr>
                <w:color w:val="002060"/>
              </w:rPr>
            </w:pPr>
            <w:r w:rsidRPr="0053477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E20D"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0CD3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5FB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14E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57E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1FB0"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91AF"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ABE2"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FD79D" w14:textId="77777777" w:rsidR="00CC020D" w:rsidRPr="0053477E" w:rsidRDefault="00CC020D" w:rsidP="00C02D2C">
            <w:pPr>
              <w:pStyle w:val="rowtabella0"/>
              <w:jc w:val="center"/>
              <w:rPr>
                <w:color w:val="002060"/>
              </w:rPr>
            </w:pPr>
            <w:r w:rsidRPr="0053477E">
              <w:rPr>
                <w:color w:val="002060"/>
              </w:rPr>
              <w:t>0</w:t>
            </w:r>
          </w:p>
        </w:tc>
      </w:tr>
      <w:tr w:rsidR="00CC020D" w:rsidRPr="0053477E" w14:paraId="303A7D2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CF61E" w14:textId="77777777" w:rsidR="00CC020D" w:rsidRPr="0053477E" w:rsidRDefault="00CC020D" w:rsidP="00C02D2C">
            <w:pPr>
              <w:pStyle w:val="rowtabella0"/>
              <w:rPr>
                <w:color w:val="002060"/>
              </w:rPr>
            </w:pPr>
            <w:r w:rsidRPr="0053477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8822"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52C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484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972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42A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1DEB" w14:textId="77777777" w:rsidR="00CC020D" w:rsidRPr="0053477E" w:rsidRDefault="00CC020D" w:rsidP="00C02D2C">
            <w:pPr>
              <w:pStyle w:val="rowtabella0"/>
              <w:jc w:val="center"/>
              <w:rPr>
                <w:color w:val="002060"/>
              </w:rPr>
            </w:pPr>
            <w:r w:rsidRPr="005347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6469"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7F824"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81C7" w14:textId="77777777" w:rsidR="00CC020D" w:rsidRPr="0053477E" w:rsidRDefault="00CC020D" w:rsidP="00C02D2C">
            <w:pPr>
              <w:pStyle w:val="rowtabella0"/>
              <w:jc w:val="center"/>
              <w:rPr>
                <w:color w:val="002060"/>
              </w:rPr>
            </w:pPr>
            <w:r w:rsidRPr="0053477E">
              <w:rPr>
                <w:color w:val="002060"/>
              </w:rPr>
              <w:t>0</w:t>
            </w:r>
          </w:p>
        </w:tc>
      </w:tr>
      <w:tr w:rsidR="00CC020D" w:rsidRPr="0053477E" w14:paraId="70FBA26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FC3B7" w14:textId="77777777" w:rsidR="00CC020D" w:rsidRPr="0053477E" w:rsidRDefault="00CC020D" w:rsidP="00C02D2C">
            <w:pPr>
              <w:pStyle w:val="rowtabella0"/>
              <w:rPr>
                <w:color w:val="002060"/>
              </w:rPr>
            </w:pPr>
            <w:r w:rsidRPr="0053477E">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240F"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58D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4566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107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F3D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D77F"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1328"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AE4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0EAB" w14:textId="77777777" w:rsidR="00CC020D" w:rsidRPr="0053477E" w:rsidRDefault="00CC020D" w:rsidP="00C02D2C">
            <w:pPr>
              <w:pStyle w:val="rowtabella0"/>
              <w:jc w:val="center"/>
              <w:rPr>
                <w:color w:val="002060"/>
              </w:rPr>
            </w:pPr>
            <w:r w:rsidRPr="0053477E">
              <w:rPr>
                <w:color w:val="002060"/>
              </w:rPr>
              <w:t>0</w:t>
            </w:r>
          </w:p>
        </w:tc>
      </w:tr>
      <w:tr w:rsidR="00CC020D" w:rsidRPr="0053477E" w14:paraId="14B11FC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1C24E" w14:textId="77777777" w:rsidR="00CC020D" w:rsidRPr="0053477E" w:rsidRDefault="00CC020D" w:rsidP="00C02D2C">
            <w:pPr>
              <w:pStyle w:val="rowtabella0"/>
              <w:rPr>
                <w:color w:val="002060"/>
              </w:rPr>
            </w:pPr>
            <w:r w:rsidRPr="0053477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D411"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970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8AF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026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6AB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53F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AC4E"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FF10"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B5C5" w14:textId="77777777" w:rsidR="00CC020D" w:rsidRPr="0053477E" w:rsidRDefault="00CC020D" w:rsidP="00C02D2C">
            <w:pPr>
              <w:pStyle w:val="rowtabella0"/>
              <w:jc w:val="center"/>
              <w:rPr>
                <w:color w:val="002060"/>
              </w:rPr>
            </w:pPr>
            <w:r w:rsidRPr="0053477E">
              <w:rPr>
                <w:color w:val="002060"/>
              </w:rPr>
              <w:t>0</w:t>
            </w:r>
          </w:p>
        </w:tc>
      </w:tr>
      <w:tr w:rsidR="00CC020D" w:rsidRPr="0053477E" w14:paraId="21DEEF9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E087C" w14:textId="77777777" w:rsidR="00CC020D" w:rsidRPr="0053477E" w:rsidRDefault="00CC020D" w:rsidP="00C02D2C">
            <w:pPr>
              <w:pStyle w:val="rowtabella0"/>
              <w:rPr>
                <w:color w:val="002060"/>
              </w:rPr>
            </w:pPr>
            <w:r w:rsidRPr="0053477E">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7768"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9C0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E0A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3E0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B12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868E"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B772"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83A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8598" w14:textId="77777777" w:rsidR="00CC020D" w:rsidRPr="0053477E" w:rsidRDefault="00CC020D" w:rsidP="00C02D2C">
            <w:pPr>
              <w:pStyle w:val="rowtabella0"/>
              <w:jc w:val="center"/>
              <w:rPr>
                <w:color w:val="002060"/>
              </w:rPr>
            </w:pPr>
            <w:r w:rsidRPr="0053477E">
              <w:rPr>
                <w:color w:val="002060"/>
              </w:rPr>
              <w:t>0</w:t>
            </w:r>
          </w:p>
        </w:tc>
      </w:tr>
      <w:tr w:rsidR="00CC020D" w:rsidRPr="0053477E" w14:paraId="50D8D0D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A1F65" w14:textId="77777777" w:rsidR="00CC020D" w:rsidRPr="0053477E" w:rsidRDefault="00CC020D" w:rsidP="00C02D2C">
            <w:pPr>
              <w:pStyle w:val="rowtabella0"/>
              <w:rPr>
                <w:color w:val="002060"/>
              </w:rPr>
            </w:pPr>
            <w:r w:rsidRPr="0053477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0743"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573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3E4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AD2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04C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AB3F"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53C5"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9C2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AFF3" w14:textId="77777777" w:rsidR="00CC020D" w:rsidRPr="0053477E" w:rsidRDefault="00CC020D" w:rsidP="00C02D2C">
            <w:pPr>
              <w:pStyle w:val="rowtabella0"/>
              <w:jc w:val="center"/>
              <w:rPr>
                <w:color w:val="002060"/>
              </w:rPr>
            </w:pPr>
            <w:r w:rsidRPr="0053477E">
              <w:rPr>
                <w:color w:val="002060"/>
              </w:rPr>
              <w:t>0</w:t>
            </w:r>
          </w:p>
        </w:tc>
      </w:tr>
      <w:tr w:rsidR="00CC020D" w:rsidRPr="0053477E" w14:paraId="0AFA992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FF66F" w14:textId="77777777" w:rsidR="00CC020D" w:rsidRPr="0053477E" w:rsidRDefault="00CC020D" w:rsidP="00C02D2C">
            <w:pPr>
              <w:pStyle w:val="rowtabella0"/>
              <w:rPr>
                <w:color w:val="002060"/>
              </w:rPr>
            </w:pPr>
            <w:r w:rsidRPr="0053477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DA9D"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8E2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553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2FB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3D2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A117"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B15F"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3DF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E5E6" w14:textId="77777777" w:rsidR="00CC020D" w:rsidRPr="0053477E" w:rsidRDefault="00CC020D" w:rsidP="00C02D2C">
            <w:pPr>
              <w:pStyle w:val="rowtabella0"/>
              <w:jc w:val="center"/>
              <w:rPr>
                <w:color w:val="002060"/>
              </w:rPr>
            </w:pPr>
            <w:r w:rsidRPr="0053477E">
              <w:rPr>
                <w:color w:val="002060"/>
              </w:rPr>
              <w:t>0</w:t>
            </w:r>
          </w:p>
        </w:tc>
      </w:tr>
      <w:tr w:rsidR="00CC020D" w:rsidRPr="0053477E" w14:paraId="5F0D149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3071F" w14:textId="77777777" w:rsidR="00CC020D" w:rsidRPr="0053477E" w:rsidRDefault="00CC020D" w:rsidP="00C02D2C">
            <w:pPr>
              <w:pStyle w:val="rowtabella0"/>
              <w:rPr>
                <w:color w:val="002060"/>
              </w:rPr>
            </w:pPr>
            <w:r w:rsidRPr="005347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1DC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571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768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237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45F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2379"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8D7A"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8E2F"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8D7E" w14:textId="77777777" w:rsidR="00CC020D" w:rsidRPr="0053477E" w:rsidRDefault="00CC020D" w:rsidP="00C02D2C">
            <w:pPr>
              <w:pStyle w:val="rowtabella0"/>
              <w:jc w:val="center"/>
              <w:rPr>
                <w:color w:val="002060"/>
              </w:rPr>
            </w:pPr>
            <w:r w:rsidRPr="0053477E">
              <w:rPr>
                <w:color w:val="002060"/>
              </w:rPr>
              <w:t>0</w:t>
            </w:r>
          </w:p>
        </w:tc>
      </w:tr>
      <w:tr w:rsidR="00CC020D" w:rsidRPr="0053477E" w14:paraId="6F3FB7B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C657D" w14:textId="77777777" w:rsidR="00CC020D" w:rsidRPr="0053477E" w:rsidRDefault="00CC020D" w:rsidP="00C02D2C">
            <w:pPr>
              <w:pStyle w:val="rowtabella0"/>
              <w:rPr>
                <w:color w:val="002060"/>
              </w:rPr>
            </w:pPr>
            <w:r w:rsidRPr="0053477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247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713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687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54F6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FD8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1F73"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5EE9"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EC36"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85BE" w14:textId="77777777" w:rsidR="00CC020D" w:rsidRPr="0053477E" w:rsidRDefault="00CC020D" w:rsidP="00C02D2C">
            <w:pPr>
              <w:pStyle w:val="rowtabella0"/>
              <w:jc w:val="center"/>
              <w:rPr>
                <w:color w:val="002060"/>
              </w:rPr>
            </w:pPr>
            <w:r w:rsidRPr="0053477E">
              <w:rPr>
                <w:color w:val="002060"/>
              </w:rPr>
              <w:t>0</w:t>
            </w:r>
          </w:p>
        </w:tc>
      </w:tr>
      <w:tr w:rsidR="00CC020D" w:rsidRPr="0053477E" w14:paraId="6E710D0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7E4AF" w14:textId="77777777" w:rsidR="00CC020D" w:rsidRPr="0053477E" w:rsidRDefault="00CC020D" w:rsidP="00C02D2C">
            <w:pPr>
              <w:pStyle w:val="rowtabella0"/>
              <w:rPr>
                <w:color w:val="002060"/>
              </w:rPr>
            </w:pPr>
            <w:r w:rsidRPr="0053477E">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FB7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FC9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3BA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F0E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A96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CC60"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77BC"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40B0"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6E2A" w14:textId="77777777" w:rsidR="00CC020D" w:rsidRPr="0053477E" w:rsidRDefault="00CC020D" w:rsidP="00C02D2C">
            <w:pPr>
              <w:pStyle w:val="rowtabella0"/>
              <w:jc w:val="center"/>
              <w:rPr>
                <w:color w:val="002060"/>
              </w:rPr>
            </w:pPr>
            <w:r w:rsidRPr="0053477E">
              <w:rPr>
                <w:color w:val="002060"/>
              </w:rPr>
              <w:t>0</w:t>
            </w:r>
          </w:p>
        </w:tc>
      </w:tr>
      <w:tr w:rsidR="00CC020D" w:rsidRPr="0053477E" w14:paraId="2F5449A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CF812" w14:textId="77777777" w:rsidR="00CC020D" w:rsidRPr="0053477E" w:rsidRDefault="00CC020D" w:rsidP="00C02D2C">
            <w:pPr>
              <w:pStyle w:val="rowtabella0"/>
              <w:rPr>
                <w:color w:val="002060"/>
                <w:lang w:val="es-ES"/>
              </w:rPr>
            </w:pPr>
            <w:r w:rsidRPr="0053477E">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853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24B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3E8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5D7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8BD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D3F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EBBF"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D4A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00F2" w14:textId="77777777" w:rsidR="00CC020D" w:rsidRPr="0053477E" w:rsidRDefault="00CC020D" w:rsidP="00C02D2C">
            <w:pPr>
              <w:pStyle w:val="rowtabella0"/>
              <w:jc w:val="center"/>
              <w:rPr>
                <w:color w:val="002060"/>
              </w:rPr>
            </w:pPr>
            <w:r w:rsidRPr="0053477E">
              <w:rPr>
                <w:color w:val="002060"/>
              </w:rPr>
              <w:t>0</w:t>
            </w:r>
          </w:p>
        </w:tc>
      </w:tr>
      <w:tr w:rsidR="00CC020D" w:rsidRPr="0053477E" w14:paraId="060D6A4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ABB13" w14:textId="77777777" w:rsidR="00CC020D" w:rsidRPr="0053477E" w:rsidRDefault="00CC020D" w:rsidP="00C02D2C">
            <w:pPr>
              <w:pStyle w:val="rowtabella0"/>
              <w:rPr>
                <w:color w:val="002060"/>
              </w:rPr>
            </w:pPr>
            <w:r w:rsidRPr="0053477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7AA3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991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8EC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1B1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478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D259"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9046"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B582"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FB2B" w14:textId="77777777" w:rsidR="00CC020D" w:rsidRPr="0053477E" w:rsidRDefault="00CC020D" w:rsidP="00C02D2C">
            <w:pPr>
              <w:pStyle w:val="rowtabella0"/>
              <w:jc w:val="center"/>
              <w:rPr>
                <w:color w:val="002060"/>
              </w:rPr>
            </w:pPr>
            <w:r w:rsidRPr="0053477E">
              <w:rPr>
                <w:color w:val="002060"/>
              </w:rPr>
              <w:t>0</w:t>
            </w:r>
          </w:p>
        </w:tc>
      </w:tr>
      <w:tr w:rsidR="00CC020D" w:rsidRPr="0053477E" w14:paraId="6E63A90E"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2EE79" w14:textId="77777777" w:rsidR="00CC020D" w:rsidRPr="0053477E" w:rsidRDefault="00CC020D" w:rsidP="00C02D2C">
            <w:pPr>
              <w:pStyle w:val="rowtabella0"/>
              <w:rPr>
                <w:color w:val="002060"/>
              </w:rPr>
            </w:pPr>
            <w:r w:rsidRPr="0053477E">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792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241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0B5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887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BC8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7B83"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27F5"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B3E7"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6CDA" w14:textId="77777777" w:rsidR="00CC020D" w:rsidRPr="0053477E" w:rsidRDefault="00CC020D" w:rsidP="00C02D2C">
            <w:pPr>
              <w:pStyle w:val="rowtabella0"/>
              <w:jc w:val="center"/>
              <w:rPr>
                <w:color w:val="002060"/>
              </w:rPr>
            </w:pPr>
            <w:r w:rsidRPr="0053477E">
              <w:rPr>
                <w:color w:val="002060"/>
              </w:rPr>
              <w:t>0</w:t>
            </w:r>
          </w:p>
        </w:tc>
      </w:tr>
    </w:tbl>
    <w:p w14:paraId="00597154" w14:textId="77777777" w:rsidR="00CC020D" w:rsidRDefault="00CC020D" w:rsidP="00CC020D">
      <w:pPr>
        <w:pStyle w:val="breakline"/>
        <w:rPr>
          <w:color w:val="002060"/>
        </w:rPr>
      </w:pPr>
    </w:p>
    <w:p w14:paraId="025D6515" w14:textId="77777777" w:rsidR="00CC020D" w:rsidRPr="0053477E" w:rsidRDefault="00CC020D" w:rsidP="00CC020D">
      <w:pPr>
        <w:pStyle w:val="titoloprinc0"/>
        <w:rPr>
          <w:color w:val="002060"/>
        </w:rPr>
      </w:pPr>
      <w:r>
        <w:rPr>
          <w:color w:val="002060"/>
        </w:rPr>
        <w:t>PROGRAMMA GARE</w:t>
      </w:r>
    </w:p>
    <w:p w14:paraId="53FB87A2" w14:textId="77777777" w:rsidR="00CC020D" w:rsidRDefault="00CC020D" w:rsidP="00CC020D">
      <w:pPr>
        <w:pStyle w:val="breakline"/>
        <w:rPr>
          <w:color w:val="002060"/>
        </w:rPr>
      </w:pPr>
    </w:p>
    <w:p w14:paraId="738F321F" w14:textId="77777777" w:rsidR="00CC020D" w:rsidRPr="00430781" w:rsidRDefault="00CC020D" w:rsidP="00CC020D">
      <w:pPr>
        <w:pStyle w:val="sottotitolocampionato10"/>
        <w:rPr>
          <w:color w:val="002060"/>
        </w:rPr>
      </w:pPr>
      <w:r w:rsidRPr="0043078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3"/>
        <w:gridCol w:w="385"/>
        <w:gridCol w:w="898"/>
        <w:gridCol w:w="1191"/>
        <w:gridCol w:w="1559"/>
        <w:gridCol w:w="1563"/>
      </w:tblGrid>
      <w:tr w:rsidR="00CC020D" w:rsidRPr="00430781" w14:paraId="1EC7AC8C"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2B8D6"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9C108"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F4133"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50D94"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CE9E"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153CC"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8F21"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54825958"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333C3E" w14:textId="77777777" w:rsidR="00CC020D" w:rsidRPr="00430781" w:rsidRDefault="00CC020D" w:rsidP="00C02D2C">
            <w:pPr>
              <w:pStyle w:val="rowtabella0"/>
              <w:rPr>
                <w:color w:val="002060"/>
              </w:rPr>
            </w:pPr>
            <w:r w:rsidRPr="00430781">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AF801" w14:textId="77777777" w:rsidR="00CC020D" w:rsidRPr="00430781" w:rsidRDefault="00CC020D" w:rsidP="00C02D2C">
            <w:pPr>
              <w:pStyle w:val="rowtabella0"/>
              <w:rPr>
                <w:color w:val="002060"/>
              </w:rPr>
            </w:pPr>
            <w:r w:rsidRPr="00430781">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9245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3FF9C"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1F3FE" w14:textId="77777777" w:rsidR="00CC020D" w:rsidRPr="00430781" w:rsidRDefault="00CC020D" w:rsidP="00C02D2C">
            <w:pPr>
              <w:pStyle w:val="rowtabella0"/>
              <w:rPr>
                <w:color w:val="002060"/>
              </w:rPr>
            </w:pPr>
            <w:r w:rsidRPr="00430781">
              <w:rPr>
                <w:color w:val="002060"/>
              </w:rPr>
              <w:t>5492 PALESTRA C5 DI BARCHI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A158A" w14:textId="77777777" w:rsidR="00CC020D" w:rsidRPr="00430781" w:rsidRDefault="00CC020D" w:rsidP="00C02D2C">
            <w:pPr>
              <w:pStyle w:val="rowtabella0"/>
              <w:rPr>
                <w:color w:val="002060"/>
              </w:rPr>
            </w:pPr>
            <w:r w:rsidRPr="00430781">
              <w:rPr>
                <w:color w:val="002060"/>
              </w:rPr>
              <w:t>TERRE ROVERESCHE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926CC" w14:textId="77777777" w:rsidR="00CC020D" w:rsidRPr="00430781" w:rsidRDefault="00CC020D" w:rsidP="00C02D2C">
            <w:pPr>
              <w:pStyle w:val="rowtabella0"/>
              <w:rPr>
                <w:color w:val="002060"/>
              </w:rPr>
            </w:pPr>
            <w:r w:rsidRPr="00430781">
              <w:rPr>
                <w:color w:val="002060"/>
              </w:rPr>
              <w:t>VIA MADONNA DI RAFANETO</w:t>
            </w:r>
          </w:p>
        </w:tc>
      </w:tr>
      <w:tr w:rsidR="00CC020D" w:rsidRPr="00430781" w14:paraId="675D5B9D"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A5AC3" w14:textId="77777777" w:rsidR="00CC020D" w:rsidRPr="00430781" w:rsidRDefault="00CC020D" w:rsidP="00C02D2C">
            <w:pPr>
              <w:pStyle w:val="rowtabella0"/>
              <w:rPr>
                <w:color w:val="002060"/>
              </w:rPr>
            </w:pPr>
            <w:r w:rsidRPr="00430781">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8C3DB" w14:textId="77777777" w:rsidR="00CC020D" w:rsidRPr="00430781" w:rsidRDefault="00CC020D" w:rsidP="00C02D2C">
            <w:pPr>
              <w:pStyle w:val="rowtabella0"/>
              <w:rPr>
                <w:color w:val="002060"/>
              </w:rPr>
            </w:pPr>
            <w:r w:rsidRPr="00430781">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2E7A4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16E2B1"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390C4" w14:textId="77777777" w:rsidR="00CC020D" w:rsidRPr="00430781" w:rsidRDefault="00CC020D" w:rsidP="00C02D2C">
            <w:pPr>
              <w:pStyle w:val="rowtabella0"/>
              <w:rPr>
                <w:color w:val="002060"/>
              </w:rPr>
            </w:pPr>
            <w:r w:rsidRPr="0043078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5A1B1" w14:textId="77777777" w:rsidR="00CC020D" w:rsidRPr="00430781" w:rsidRDefault="00CC020D" w:rsidP="00C02D2C">
            <w:pPr>
              <w:pStyle w:val="rowtabella0"/>
              <w:rPr>
                <w:color w:val="002060"/>
              </w:rPr>
            </w:pPr>
            <w:r w:rsidRPr="0043078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8F21F" w14:textId="77777777" w:rsidR="00CC020D" w:rsidRPr="00430781" w:rsidRDefault="00CC020D" w:rsidP="00C02D2C">
            <w:pPr>
              <w:pStyle w:val="rowtabella0"/>
              <w:rPr>
                <w:color w:val="002060"/>
              </w:rPr>
            </w:pPr>
            <w:r w:rsidRPr="00430781">
              <w:rPr>
                <w:color w:val="002060"/>
              </w:rPr>
              <w:t>VIA ROMA, SNC</w:t>
            </w:r>
          </w:p>
        </w:tc>
      </w:tr>
      <w:tr w:rsidR="00CC020D" w:rsidRPr="00430781" w14:paraId="4F303A2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907366" w14:textId="77777777" w:rsidR="00CC020D" w:rsidRPr="00430781" w:rsidRDefault="00CC020D" w:rsidP="00C02D2C">
            <w:pPr>
              <w:pStyle w:val="rowtabella0"/>
              <w:rPr>
                <w:color w:val="002060"/>
              </w:rPr>
            </w:pPr>
            <w:r w:rsidRPr="00430781">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7CFF8" w14:textId="77777777" w:rsidR="00CC020D" w:rsidRPr="00430781" w:rsidRDefault="00CC020D" w:rsidP="00C02D2C">
            <w:pPr>
              <w:pStyle w:val="rowtabella0"/>
              <w:rPr>
                <w:color w:val="002060"/>
              </w:rPr>
            </w:pPr>
            <w:r w:rsidRPr="00430781">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2349C"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92482"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CA4EEA" w14:textId="77777777" w:rsidR="00CC020D" w:rsidRPr="00430781" w:rsidRDefault="00CC020D" w:rsidP="00C02D2C">
            <w:pPr>
              <w:pStyle w:val="rowtabella0"/>
              <w:rPr>
                <w:color w:val="002060"/>
              </w:rPr>
            </w:pPr>
            <w:r w:rsidRPr="0043078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24FFB" w14:textId="77777777" w:rsidR="00CC020D" w:rsidRPr="00430781" w:rsidRDefault="00CC020D" w:rsidP="00C02D2C">
            <w:pPr>
              <w:pStyle w:val="rowtabella0"/>
              <w:rPr>
                <w:color w:val="002060"/>
              </w:rPr>
            </w:pPr>
            <w:r w:rsidRPr="0043078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33C62" w14:textId="77777777" w:rsidR="00CC020D" w:rsidRPr="00430781" w:rsidRDefault="00CC020D" w:rsidP="00C02D2C">
            <w:pPr>
              <w:pStyle w:val="rowtabella0"/>
              <w:rPr>
                <w:color w:val="002060"/>
              </w:rPr>
            </w:pPr>
            <w:r w:rsidRPr="00430781">
              <w:rPr>
                <w:color w:val="002060"/>
              </w:rPr>
              <w:t>VIA DELLO STADIO</w:t>
            </w:r>
          </w:p>
        </w:tc>
      </w:tr>
      <w:tr w:rsidR="00CC020D" w:rsidRPr="00430781" w14:paraId="42BCF9F4"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450CD" w14:textId="77777777" w:rsidR="00CC020D" w:rsidRPr="00430781" w:rsidRDefault="00CC020D" w:rsidP="00C02D2C">
            <w:pPr>
              <w:pStyle w:val="rowtabella0"/>
              <w:rPr>
                <w:color w:val="002060"/>
              </w:rPr>
            </w:pPr>
            <w:r w:rsidRPr="00430781">
              <w:rPr>
                <w:color w:val="002060"/>
              </w:rPr>
              <w:lastRenderedPageBreak/>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C7F65" w14:textId="77777777" w:rsidR="00CC020D" w:rsidRPr="00430781" w:rsidRDefault="00CC020D" w:rsidP="00C02D2C">
            <w:pPr>
              <w:pStyle w:val="rowtabella0"/>
              <w:rPr>
                <w:color w:val="002060"/>
              </w:rPr>
            </w:pPr>
            <w:r w:rsidRPr="00430781">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80250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84CA3" w14:textId="77777777" w:rsidR="00CC020D" w:rsidRPr="00430781" w:rsidRDefault="00CC020D" w:rsidP="00C02D2C">
            <w:pPr>
              <w:pStyle w:val="rowtabella0"/>
              <w:rPr>
                <w:color w:val="002060"/>
              </w:rPr>
            </w:pPr>
            <w:r w:rsidRPr="00430781">
              <w:rPr>
                <w:color w:val="002060"/>
              </w:rPr>
              <w:t>03/11/2023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0E8AC" w14:textId="77777777" w:rsidR="00CC020D" w:rsidRPr="00430781" w:rsidRDefault="00CC020D" w:rsidP="00C02D2C">
            <w:pPr>
              <w:pStyle w:val="rowtabella0"/>
              <w:rPr>
                <w:color w:val="002060"/>
              </w:rPr>
            </w:pPr>
            <w:r w:rsidRPr="00430781">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AF810" w14:textId="77777777" w:rsidR="00CC020D" w:rsidRPr="00430781" w:rsidRDefault="00CC020D" w:rsidP="00C02D2C">
            <w:pPr>
              <w:pStyle w:val="rowtabella0"/>
              <w:rPr>
                <w:color w:val="002060"/>
              </w:rPr>
            </w:pPr>
            <w:r w:rsidRPr="00430781">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B2EBD" w14:textId="77777777" w:rsidR="00CC020D" w:rsidRPr="00430781" w:rsidRDefault="00CC020D" w:rsidP="00C02D2C">
            <w:pPr>
              <w:pStyle w:val="rowtabella0"/>
              <w:rPr>
                <w:color w:val="002060"/>
              </w:rPr>
            </w:pPr>
            <w:r w:rsidRPr="00430781">
              <w:rPr>
                <w:color w:val="002060"/>
              </w:rPr>
              <w:t>VIA DEI PIOPPI 2</w:t>
            </w:r>
          </w:p>
        </w:tc>
      </w:tr>
      <w:tr w:rsidR="00CC020D" w:rsidRPr="00430781" w14:paraId="49EE6CDF"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CDD1B1" w14:textId="77777777" w:rsidR="00CC020D" w:rsidRPr="00430781" w:rsidRDefault="00CC020D" w:rsidP="00C02D2C">
            <w:pPr>
              <w:pStyle w:val="rowtabella0"/>
              <w:rPr>
                <w:color w:val="002060"/>
              </w:rPr>
            </w:pPr>
            <w:r w:rsidRPr="00430781">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F25B28" w14:textId="77777777" w:rsidR="00CC020D" w:rsidRPr="00430781" w:rsidRDefault="00CC020D" w:rsidP="00C02D2C">
            <w:pPr>
              <w:pStyle w:val="rowtabella0"/>
              <w:rPr>
                <w:color w:val="002060"/>
                <w:lang w:val="es-ES"/>
              </w:rPr>
            </w:pPr>
            <w:r w:rsidRPr="00430781">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9FB79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20BB2"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77EC2" w14:textId="77777777" w:rsidR="00CC020D" w:rsidRPr="00430781" w:rsidRDefault="00CC020D" w:rsidP="00C02D2C">
            <w:pPr>
              <w:pStyle w:val="rowtabella0"/>
              <w:rPr>
                <w:color w:val="002060"/>
              </w:rPr>
            </w:pPr>
            <w:r w:rsidRPr="00430781">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6C32C" w14:textId="77777777" w:rsidR="00CC020D" w:rsidRPr="00430781" w:rsidRDefault="00CC020D" w:rsidP="00C02D2C">
            <w:pPr>
              <w:pStyle w:val="rowtabella0"/>
              <w:rPr>
                <w:color w:val="002060"/>
              </w:rPr>
            </w:pPr>
            <w:r w:rsidRPr="00430781">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A61FF" w14:textId="77777777" w:rsidR="00CC020D" w:rsidRPr="00430781" w:rsidRDefault="00CC020D" w:rsidP="00C02D2C">
            <w:pPr>
              <w:pStyle w:val="rowtabella0"/>
              <w:rPr>
                <w:color w:val="002060"/>
              </w:rPr>
            </w:pPr>
            <w:r w:rsidRPr="00430781">
              <w:rPr>
                <w:color w:val="002060"/>
              </w:rPr>
              <w:t>VIA CAMPO SPORTIVO</w:t>
            </w:r>
          </w:p>
        </w:tc>
      </w:tr>
      <w:tr w:rsidR="00CC020D" w:rsidRPr="00430781" w14:paraId="30819C9A"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37CF4" w14:textId="77777777" w:rsidR="00CC020D" w:rsidRPr="00430781" w:rsidRDefault="00CC020D" w:rsidP="00C02D2C">
            <w:pPr>
              <w:pStyle w:val="rowtabella0"/>
              <w:rPr>
                <w:color w:val="002060"/>
              </w:rPr>
            </w:pPr>
            <w:r w:rsidRPr="00430781">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D8397" w14:textId="77777777" w:rsidR="00CC020D" w:rsidRPr="00430781" w:rsidRDefault="00CC020D" w:rsidP="00C02D2C">
            <w:pPr>
              <w:pStyle w:val="rowtabella0"/>
              <w:rPr>
                <w:color w:val="002060"/>
              </w:rPr>
            </w:pPr>
            <w:r w:rsidRPr="00430781">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E27B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6C564"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F575B" w14:textId="77777777" w:rsidR="00CC020D" w:rsidRPr="00430781" w:rsidRDefault="00CC020D" w:rsidP="00C02D2C">
            <w:pPr>
              <w:pStyle w:val="rowtabella0"/>
              <w:rPr>
                <w:color w:val="002060"/>
              </w:rPr>
            </w:pPr>
            <w:r w:rsidRPr="00430781">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72994" w14:textId="77777777" w:rsidR="00CC020D" w:rsidRPr="00430781" w:rsidRDefault="00CC020D" w:rsidP="00C02D2C">
            <w:pPr>
              <w:pStyle w:val="rowtabella0"/>
              <w:rPr>
                <w:color w:val="002060"/>
              </w:rPr>
            </w:pPr>
            <w:r w:rsidRPr="00430781">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305C9" w14:textId="77777777" w:rsidR="00CC020D" w:rsidRPr="00430781" w:rsidRDefault="00CC020D" w:rsidP="00C02D2C">
            <w:pPr>
              <w:pStyle w:val="rowtabella0"/>
              <w:rPr>
                <w:color w:val="002060"/>
              </w:rPr>
            </w:pPr>
            <w:r w:rsidRPr="00430781">
              <w:rPr>
                <w:color w:val="002060"/>
              </w:rPr>
              <w:t>VIA DELL'ANNUNZIATA</w:t>
            </w:r>
          </w:p>
        </w:tc>
      </w:tr>
    </w:tbl>
    <w:p w14:paraId="77619CB4" w14:textId="77777777" w:rsidR="00CC020D" w:rsidRPr="00430781" w:rsidRDefault="00CC020D" w:rsidP="00CC020D">
      <w:pPr>
        <w:pStyle w:val="breakline"/>
        <w:rPr>
          <w:rFonts w:eastAsiaTheme="minorEastAsia"/>
          <w:color w:val="002060"/>
        </w:rPr>
      </w:pPr>
    </w:p>
    <w:p w14:paraId="76C5A0A5" w14:textId="77777777" w:rsidR="00CC020D" w:rsidRPr="00430781" w:rsidRDefault="00CC020D" w:rsidP="00CC020D">
      <w:pPr>
        <w:pStyle w:val="breakline"/>
        <w:rPr>
          <w:color w:val="002060"/>
        </w:rPr>
      </w:pPr>
    </w:p>
    <w:p w14:paraId="16B0D281" w14:textId="77777777" w:rsidR="00CC020D" w:rsidRPr="00430781" w:rsidRDefault="00CC020D" w:rsidP="00CC020D">
      <w:pPr>
        <w:pStyle w:val="breakline"/>
        <w:rPr>
          <w:color w:val="002060"/>
        </w:rPr>
      </w:pPr>
    </w:p>
    <w:p w14:paraId="18885C62" w14:textId="77777777" w:rsidR="00CC020D" w:rsidRPr="00430781" w:rsidRDefault="00CC020D" w:rsidP="00CC020D">
      <w:pPr>
        <w:pStyle w:val="sottotitolocampionato10"/>
        <w:rPr>
          <w:color w:val="002060"/>
        </w:rPr>
      </w:pPr>
      <w:r w:rsidRPr="0043078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CC020D" w:rsidRPr="00430781" w14:paraId="4E6B8E40"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CD3F3"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BDB89"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1CA77"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442C"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11916"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C374F"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B521"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6F1A43FC"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D103C" w14:textId="77777777" w:rsidR="00CC020D" w:rsidRPr="00430781" w:rsidRDefault="00CC020D" w:rsidP="00C02D2C">
            <w:pPr>
              <w:pStyle w:val="rowtabella0"/>
              <w:rPr>
                <w:color w:val="002060"/>
              </w:rPr>
            </w:pPr>
            <w:r w:rsidRPr="00430781">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47F40" w14:textId="77777777" w:rsidR="00CC020D" w:rsidRPr="00430781" w:rsidRDefault="00CC020D" w:rsidP="00C02D2C">
            <w:pPr>
              <w:pStyle w:val="rowtabella0"/>
              <w:rPr>
                <w:color w:val="002060"/>
              </w:rPr>
            </w:pPr>
            <w:r w:rsidRPr="00430781">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28F9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B8FC9"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7FC7E" w14:textId="77777777" w:rsidR="00CC020D" w:rsidRPr="00430781" w:rsidRDefault="00CC020D" w:rsidP="00C02D2C">
            <w:pPr>
              <w:pStyle w:val="rowtabella0"/>
              <w:rPr>
                <w:color w:val="002060"/>
              </w:rPr>
            </w:pPr>
            <w:r w:rsidRPr="00430781">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E4BE1" w14:textId="77777777" w:rsidR="00CC020D" w:rsidRPr="00430781" w:rsidRDefault="00CC020D" w:rsidP="00C02D2C">
            <w:pPr>
              <w:pStyle w:val="rowtabella0"/>
              <w:rPr>
                <w:color w:val="002060"/>
              </w:rPr>
            </w:pPr>
            <w:r w:rsidRPr="004307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1FC55" w14:textId="77777777" w:rsidR="00CC020D" w:rsidRPr="00430781" w:rsidRDefault="00CC020D" w:rsidP="00C02D2C">
            <w:pPr>
              <w:pStyle w:val="rowtabella0"/>
              <w:rPr>
                <w:color w:val="002060"/>
              </w:rPr>
            </w:pPr>
            <w:r w:rsidRPr="00430781">
              <w:rPr>
                <w:color w:val="002060"/>
              </w:rPr>
              <w:t>CONTRADA DEL POZZO</w:t>
            </w:r>
          </w:p>
        </w:tc>
      </w:tr>
      <w:tr w:rsidR="00CC020D" w:rsidRPr="00430781" w14:paraId="6C05E8D6"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AF0518" w14:textId="77777777" w:rsidR="00CC020D" w:rsidRPr="00430781" w:rsidRDefault="00CC020D" w:rsidP="00C02D2C">
            <w:pPr>
              <w:pStyle w:val="rowtabella0"/>
              <w:rPr>
                <w:color w:val="002060"/>
              </w:rPr>
            </w:pPr>
            <w:r w:rsidRPr="00430781">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634EF3" w14:textId="77777777" w:rsidR="00CC020D" w:rsidRPr="00430781" w:rsidRDefault="00CC020D" w:rsidP="00C02D2C">
            <w:pPr>
              <w:pStyle w:val="rowtabella0"/>
              <w:rPr>
                <w:color w:val="002060"/>
              </w:rPr>
            </w:pPr>
            <w:r w:rsidRPr="00430781">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882F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250A89"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1E436" w14:textId="77777777" w:rsidR="00CC020D" w:rsidRPr="00430781" w:rsidRDefault="00CC020D" w:rsidP="00C02D2C">
            <w:pPr>
              <w:pStyle w:val="rowtabella0"/>
              <w:rPr>
                <w:color w:val="002060"/>
              </w:rPr>
            </w:pPr>
            <w:r w:rsidRPr="00430781">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CDF87"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83E2C" w14:textId="77777777" w:rsidR="00CC020D" w:rsidRPr="00430781" w:rsidRDefault="00CC020D" w:rsidP="00C02D2C">
            <w:pPr>
              <w:pStyle w:val="rowtabella0"/>
              <w:rPr>
                <w:color w:val="002060"/>
              </w:rPr>
            </w:pPr>
            <w:r w:rsidRPr="00430781">
              <w:rPr>
                <w:color w:val="002060"/>
              </w:rPr>
              <w:t xml:space="preserve">VIA CARPEGNA-VIA M.TE </w:t>
            </w:r>
            <w:proofErr w:type="gramStart"/>
            <w:r w:rsidRPr="00430781">
              <w:rPr>
                <w:color w:val="002060"/>
              </w:rPr>
              <w:t>S.VICINO</w:t>
            </w:r>
            <w:proofErr w:type="gramEnd"/>
          </w:p>
        </w:tc>
      </w:tr>
      <w:tr w:rsidR="00CC020D" w:rsidRPr="00430781" w14:paraId="17184F9C"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24531" w14:textId="77777777" w:rsidR="00CC020D" w:rsidRPr="00430781" w:rsidRDefault="00CC020D" w:rsidP="00C02D2C">
            <w:pPr>
              <w:pStyle w:val="rowtabella0"/>
              <w:rPr>
                <w:color w:val="002060"/>
              </w:rPr>
            </w:pPr>
            <w:proofErr w:type="gramStart"/>
            <w:r w:rsidRPr="00430781">
              <w:rPr>
                <w:color w:val="002060"/>
              </w:rPr>
              <w:t>CITTA</w:t>
            </w:r>
            <w:proofErr w:type="gramEnd"/>
            <w:r w:rsidRPr="00430781">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E52E8E" w14:textId="77777777" w:rsidR="00CC020D" w:rsidRPr="00430781" w:rsidRDefault="00CC020D" w:rsidP="00C02D2C">
            <w:pPr>
              <w:pStyle w:val="rowtabella0"/>
              <w:rPr>
                <w:color w:val="002060"/>
              </w:rPr>
            </w:pPr>
            <w:r w:rsidRPr="00430781">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801E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E1918" w14:textId="77777777" w:rsidR="00CC020D" w:rsidRPr="00430781" w:rsidRDefault="00CC020D" w:rsidP="00C02D2C">
            <w:pPr>
              <w:pStyle w:val="rowtabella0"/>
              <w:rPr>
                <w:color w:val="002060"/>
              </w:rPr>
            </w:pPr>
            <w:r w:rsidRPr="00430781">
              <w:rPr>
                <w:color w:val="002060"/>
              </w:rPr>
              <w:t>03/11/2023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57234" w14:textId="77777777" w:rsidR="00CC020D" w:rsidRPr="00430781" w:rsidRDefault="00CC020D" w:rsidP="00C02D2C">
            <w:pPr>
              <w:pStyle w:val="rowtabella0"/>
              <w:rPr>
                <w:color w:val="002060"/>
              </w:rPr>
            </w:pPr>
            <w:r w:rsidRPr="00430781">
              <w:rPr>
                <w:color w:val="002060"/>
              </w:rPr>
              <w:t>5047 PALLONE GEODETICO "</w:t>
            </w:r>
            <w:proofErr w:type="gramStart"/>
            <w:r w:rsidRPr="00430781">
              <w:rPr>
                <w:color w:val="002060"/>
              </w:rPr>
              <w:t>L.PAPINI</w:t>
            </w:r>
            <w:proofErr w:type="gramEnd"/>
            <w:r w:rsidRPr="0043078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B0F7B"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DAC50" w14:textId="77777777" w:rsidR="00CC020D" w:rsidRPr="00430781" w:rsidRDefault="00CC020D" w:rsidP="00C02D2C">
            <w:pPr>
              <w:pStyle w:val="rowtabella0"/>
              <w:rPr>
                <w:color w:val="002060"/>
              </w:rPr>
            </w:pPr>
            <w:r w:rsidRPr="00430781">
              <w:rPr>
                <w:color w:val="002060"/>
              </w:rPr>
              <w:t>VIA ESINO 122 TORRETTE</w:t>
            </w:r>
          </w:p>
        </w:tc>
      </w:tr>
      <w:tr w:rsidR="00CC020D" w:rsidRPr="00430781" w14:paraId="15A1509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2BF48" w14:textId="77777777" w:rsidR="00CC020D" w:rsidRPr="00430781" w:rsidRDefault="00CC020D" w:rsidP="00C02D2C">
            <w:pPr>
              <w:pStyle w:val="rowtabella0"/>
              <w:rPr>
                <w:color w:val="002060"/>
              </w:rPr>
            </w:pPr>
            <w:r w:rsidRPr="00430781">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60FC0E" w14:textId="77777777" w:rsidR="00CC020D" w:rsidRPr="00430781" w:rsidRDefault="00CC020D" w:rsidP="00C02D2C">
            <w:pPr>
              <w:pStyle w:val="rowtabella0"/>
              <w:rPr>
                <w:color w:val="002060"/>
              </w:rPr>
            </w:pPr>
            <w:r w:rsidRPr="00430781">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2893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5EA0E"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0D8FA" w14:textId="77777777" w:rsidR="00CC020D" w:rsidRPr="00430781" w:rsidRDefault="00CC020D" w:rsidP="00C02D2C">
            <w:pPr>
              <w:pStyle w:val="rowtabella0"/>
              <w:rPr>
                <w:color w:val="002060"/>
              </w:rPr>
            </w:pPr>
            <w:r w:rsidRPr="00430781">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0CA02" w14:textId="77777777" w:rsidR="00CC020D" w:rsidRPr="00430781" w:rsidRDefault="00CC020D" w:rsidP="00C02D2C">
            <w:pPr>
              <w:pStyle w:val="rowtabella0"/>
              <w:rPr>
                <w:color w:val="002060"/>
              </w:rPr>
            </w:pPr>
            <w:r w:rsidRPr="004307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28ABD" w14:textId="77777777" w:rsidR="00CC020D" w:rsidRPr="00430781" w:rsidRDefault="00CC020D" w:rsidP="00C02D2C">
            <w:pPr>
              <w:pStyle w:val="rowtabella0"/>
              <w:rPr>
                <w:color w:val="002060"/>
              </w:rPr>
            </w:pPr>
            <w:r w:rsidRPr="00430781">
              <w:rPr>
                <w:color w:val="002060"/>
              </w:rPr>
              <w:t>VIA MASSIMO D'AZEGLIO</w:t>
            </w:r>
          </w:p>
        </w:tc>
      </w:tr>
      <w:tr w:rsidR="00CC020D" w:rsidRPr="00430781" w14:paraId="73EF190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9DD28C" w14:textId="77777777" w:rsidR="00CC020D" w:rsidRPr="00430781" w:rsidRDefault="00CC020D" w:rsidP="00C02D2C">
            <w:pPr>
              <w:pStyle w:val="rowtabella0"/>
              <w:rPr>
                <w:color w:val="002060"/>
              </w:rPr>
            </w:pPr>
            <w:r w:rsidRPr="00430781">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34451" w14:textId="77777777" w:rsidR="00CC020D" w:rsidRPr="00430781" w:rsidRDefault="00CC020D" w:rsidP="00C02D2C">
            <w:pPr>
              <w:pStyle w:val="rowtabella0"/>
              <w:rPr>
                <w:color w:val="002060"/>
              </w:rPr>
            </w:pPr>
            <w:r w:rsidRPr="00430781">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8089C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27387"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86F2E3" w14:textId="77777777" w:rsidR="00CC020D" w:rsidRPr="00430781" w:rsidRDefault="00CC020D" w:rsidP="00C02D2C">
            <w:pPr>
              <w:pStyle w:val="rowtabella0"/>
              <w:rPr>
                <w:color w:val="002060"/>
              </w:rPr>
            </w:pPr>
            <w:r w:rsidRPr="00430781">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0B739" w14:textId="77777777" w:rsidR="00CC020D" w:rsidRPr="00430781" w:rsidRDefault="00CC020D" w:rsidP="00C02D2C">
            <w:pPr>
              <w:pStyle w:val="rowtabella0"/>
              <w:rPr>
                <w:color w:val="002060"/>
              </w:rPr>
            </w:pPr>
            <w:r w:rsidRPr="0043078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1C77E" w14:textId="77777777" w:rsidR="00CC020D" w:rsidRPr="00430781" w:rsidRDefault="00CC020D" w:rsidP="00C02D2C">
            <w:pPr>
              <w:pStyle w:val="rowtabella0"/>
              <w:rPr>
                <w:color w:val="002060"/>
              </w:rPr>
            </w:pPr>
            <w:r w:rsidRPr="00430781">
              <w:rPr>
                <w:color w:val="002060"/>
              </w:rPr>
              <w:t>VIA ZANNONI</w:t>
            </w:r>
          </w:p>
        </w:tc>
      </w:tr>
      <w:tr w:rsidR="00CC020D" w:rsidRPr="00430781" w14:paraId="3DCC376E"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A0A6E5" w14:textId="77777777" w:rsidR="00CC020D" w:rsidRPr="00430781" w:rsidRDefault="00CC020D" w:rsidP="00C02D2C">
            <w:pPr>
              <w:pStyle w:val="rowtabella0"/>
              <w:rPr>
                <w:color w:val="002060"/>
              </w:rPr>
            </w:pPr>
            <w:r w:rsidRPr="00430781">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F683F" w14:textId="77777777" w:rsidR="00CC020D" w:rsidRPr="00430781" w:rsidRDefault="00CC020D" w:rsidP="00C02D2C">
            <w:pPr>
              <w:pStyle w:val="rowtabella0"/>
              <w:rPr>
                <w:color w:val="002060"/>
              </w:rPr>
            </w:pPr>
            <w:r w:rsidRPr="00430781">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BF168C"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0D4A6"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AAB57" w14:textId="77777777" w:rsidR="00CC020D" w:rsidRPr="00430781" w:rsidRDefault="00CC020D" w:rsidP="00C02D2C">
            <w:pPr>
              <w:pStyle w:val="rowtabella0"/>
              <w:rPr>
                <w:color w:val="002060"/>
              </w:rPr>
            </w:pPr>
            <w:r w:rsidRPr="0043078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BE394"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6565F" w14:textId="77777777" w:rsidR="00CC020D" w:rsidRPr="00430781" w:rsidRDefault="00CC020D" w:rsidP="00C02D2C">
            <w:pPr>
              <w:pStyle w:val="rowtabella0"/>
              <w:rPr>
                <w:color w:val="002060"/>
              </w:rPr>
            </w:pPr>
            <w:r w:rsidRPr="00430781">
              <w:rPr>
                <w:color w:val="002060"/>
              </w:rPr>
              <w:t>LOCALITA' NONTESICURO</w:t>
            </w:r>
          </w:p>
        </w:tc>
      </w:tr>
      <w:tr w:rsidR="00CC020D" w:rsidRPr="00430781" w14:paraId="2181FD29"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74449" w14:textId="77777777" w:rsidR="00CC020D" w:rsidRPr="00430781" w:rsidRDefault="00CC020D" w:rsidP="00C02D2C">
            <w:pPr>
              <w:pStyle w:val="rowtabella0"/>
              <w:rPr>
                <w:color w:val="002060"/>
              </w:rPr>
            </w:pPr>
            <w:r w:rsidRPr="00430781">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38FBF" w14:textId="77777777" w:rsidR="00CC020D" w:rsidRPr="00430781" w:rsidRDefault="00CC020D" w:rsidP="00C02D2C">
            <w:pPr>
              <w:pStyle w:val="rowtabella0"/>
              <w:rPr>
                <w:color w:val="002060"/>
              </w:rPr>
            </w:pPr>
            <w:r w:rsidRPr="00430781">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E431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0A5BD" w14:textId="77777777" w:rsidR="00CC020D" w:rsidRPr="00430781" w:rsidRDefault="00CC020D" w:rsidP="00C02D2C">
            <w:pPr>
              <w:pStyle w:val="rowtabella0"/>
              <w:rPr>
                <w:color w:val="002060"/>
              </w:rPr>
            </w:pPr>
            <w:r w:rsidRPr="00430781">
              <w:rPr>
                <w:color w:val="002060"/>
              </w:rPr>
              <w:t>06/11/2023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34284" w14:textId="77777777" w:rsidR="00CC020D" w:rsidRPr="00430781" w:rsidRDefault="00CC020D" w:rsidP="00C02D2C">
            <w:pPr>
              <w:pStyle w:val="rowtabella0"/>
              <w:rPr>
                <w:color w:val="002060"/>
              </w:rPr>
            </w:pPr>
            <w:r w:rsidRPr="00430781">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B895C"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16C3B" w14:textId="77777777" w:rsidR="00CC020D" w:rsidRPr="00430781" w:rsidRDefault="00CC020D" w:rsidP="00C02D2C">
            <w:pPr>
              <w:pStyle w:val="rowtabella0"/>
              <w:rPr>
                <w:color w:val="002060"/>
              </w:rPr>
            </w:pPr>
            <w:r w:rsidRPr="00430781">
              <w:rPr>
                <w:color w:val="002060"/>
              </w:rPr>
              <w:t>VIA GROTTE DI POSATORA 19/A</w:t>
            </w:r>
          </w:p>
        </w:tc>
      </w:tr>
    </w:tbl>
    <w:p w14:paraId="12D9CCB0" w14:textId="77777777" w:rsidR="00CC020D" w:rsidRPr="00430781" w:rsidRDefault="00CC020D" w:rsidP="00CC020D">
      <w:pPr>
        <w:pStyle w:val="breakline"/>
        <w:rPr>
          <w:rFonts w:eastAsiaTheme="minorEastAsia"/>
          <w:color w:val="002060"/>
        </w:rPr>
      </w:pPr>
    </w:p>
    <w:p w14:paraId="488E37A8" w14:textId="77777777" w:rsidR="00CC020D" w:rsidRPr="00430781" w:rsidRDefault="00CC020D" w:rsidP="00CC020D">
      <w:pPr>
        <w:pStyle w:val="breakline"/>
        <w:rPr>
          <w:color w:val="002060"/>
        </w:rPr>
      </w:pPr>
    </w:p>
    <w:p w14:paraId="12F9F8F5" w14:textId="77777777" w:rsidR="00CC020D" w:rsidRPr="00430781" w:rsidRDefault="00CC020D" w:rsidP="00CC020D">
      <w:pPr>
        <w:pStyle w:val="breakline"/>
        <w:rPr>
          <w:color w:val="002060"/>
        </w:rPr>
      </w:pPr>
    </w:p>
    <w:p w14:paraId="1AD08913" w14:textId="77777777" w:rsidR="00CC020D" w:rsidRPr="00430781" w:rsidRDefault="00CC020D" w:rsidP="00CC020D">
      <w:pPr>
        <w:pStyle w:val="sottotitolocampionato10"/>
        <w:rPr>
          <w:color w:val="002060"/>
        </w:rPr>
      </w:pPr>
      <w:r w:rsidRPr="00430781">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CC020D" w:rsidRPr="00430781" w14:paraId="5AF699FD"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76EF9"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34D3"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C71D9"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5A96"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814A5"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CC3D9"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47BB"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4E1C7870"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7E5C92" w14:textId="77777777" w:rsidR="00CC020D" w:rsidRPr="00430781" w:rsidRDefault="00CC020D" w:rsidP="00C02D2C">
            <w:pPr>
              <w:pStyle w:val="rowtabella0"/>
              <w:rPr>
                <w:color w:val="002060"/>
              </w:rPr>
            </w:pPr>
            <w:r w:rsidRPr="00430781">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228D4" w14:textId="77777777" w:rsidR="00CC020D" w:rsidRPr="00430781" w:rsidRDefault="00CC020D" w:rsidP="00C02D2C">
            <w:pPr>
              <w:pStyle w:val="rowtabella0"/>
              <w:rPr>
                <w:color w:val="002060"/>
              </w:rPr>
            </w:pPr>
            <w:r w:rsidRPr="00430781">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5140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EF1B2" w14:textId="77777777" w:rsidR="00CC020D" w:rsidRPr="00430781" w:rsidRDefault="00CC020D" w:rsidP="00C02D2C">
            <w:pPr>
              <w:pStyle w:val="rowtabella0"/>
              <w:rPr>
                <w:color w:val="002060"/>
              </w:rPr>
            </w:pPr>
            <w:r w:rsidRPr="00430781">
              <w:rPr>
                <w:color w:val="002060"/>
              </w:rPr>
              <w:t>03/11/2023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AEB58" w14:textId="77777777" w:rsidR="00CC020D" w:rsidRPr="00430781" w:rsidRDefault="00CC020D" w:rsidP="00C02D2C">
            <w:pPr>
              <w:pStyle w:val="rowtabella0"/>
              <w:rPr>
                <w:color w:val="002060"/>
              </w:rPr>
            </w:pPr>
            <w:r w:rsidRPr="0043078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352DB" w14:textId="77777777" w:rsidR="00CC020D" w:rsidRPr="00430781" w:rsidRDefault="00CC020D" w:rsidP="00C02D2C">
            <w:pPr>
              <w:pStyle w:val="rowtabella0"/>
              <w:rPr>
                <w:color w:val="002060"/>
              </w:rPr>
            </w:pPr>
            <w:r w:rsidRPr="0043078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E64C3" w14:textId="77777777" w:rsidR="00CC020D" w:rsidRPr="00430781" w:rsidRDefault="00CC020D" w:rsidP="00C02D2C">
            <w:pPr>
              <w:pStyle w:val="rowtabella0"/>
              <w:rPr>
                <w:color w:val="002060"/>
              </w:rPr>
            </w:pPr>
            <w:r w:rsidRPr="00430781">
              <w:rPr>
                <w:color w:val="002060"/>
              </w:rPr>
              <w:t>LOCALITA' LE CALVIE</w:t>
            </w:r>
          </w:p>
        </w:tc>
      </w:tr>
      <w:tr w:rsidR="00CC020D" w:rsidRPr="00430781" w14:paraId="454F4FD4"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45343C" w14:textId="77777777" w:rsidR="00CC020D" w:rsidRPr="00430781" w:rsidRDefault="00CC020D" w:rsidP="00C02D2C">
            <w:pPr>
              <w:pStyle w:val="rowtabella0"/>
              <w:rPr>
                <w:color w:val="002060"/>
              </w:rPr>
            </w:pPr>
            <w:r w:rsidRPr="00430781">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F1A994" w14:textId="77777777" w:rsidR="00CC020D" w:rsidRPr="00430781" w:rsidRDefault="00CC020D" w:rsidP="00C02D2C">
            <w:pPr>
              <w:pStyle w:val="rowtabella0"/>
              <w:rPr>
                <w:color w:val="002060"/>
              </w:rPr>
            </w:pPr>
            <w:r w:rsidRPr="00430781">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036D0D"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7B8734"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EBCEC" w14:textId="77777777" w:rsidR="00CC020D" w:rsidRPr="00430781" w:rsidRDefault="00CC020D" w:rsidP="00C02D2C">
            <w:pPr>
              <w:pStyle w:val="rowtabella0"/>
              <w:rPr>
                <w:color w:val="002060"/>
              </w:rPr>
            </w:pPr>
            <w:r w:rsidRPr="00430781">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253EB" w14:textId="77777777" w:rsidR="00CC020D" w:rsidRPr="00430781" w:rsidRDefault="00CC020D" w:rsidP="00C02D2C">
            <w:pPr>
              <w:pStyle w:val="rowtabella0"/>
              <w:rPr>
                <w:color w:val="002060"/>
              </w:rPr>
            </w:pPr>
            <w:r w:rsidRPr="00430781">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A4254" w14:textId="77777777" w:rsidR="00CC020D" w:rsidRPr="00430781" w:rsidRDefault="00CC020D" w:rsidP="00C02D2C">
            <w:pPr>
              <w:pStyle w:val="rowtabella0"/>
              <w:rPr>
                <w:color w:val="002060"/>
              </w:rPr>
            </w:pPr>
            <w:r w:rsidRPr="00430781">
              <w:rPr>
                <w:color w:val="002060"/>
              </w:rPr>
              <w:t>VIA MARCONI GENGA STAZIONE</w:t>
            </w:r>
          </w:p>
        </w:tc>
      </w:tr>
      <w:tr w:rsidR="00CC020D" w:rsidRPr="00430781" w14:paraId="569FE75F"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B66484" w14:textId="77777777" w:rsidR="00CC020D" w:rsidRPr="00430781" w:rsidRDefault="00CC020D" w:rsidP="00C02D2C">
            <w:pPr>
              <w:pStyle w:val="rowtabella0"/>
              <w:rPr>
                <w:color w:val="002060"/>
              </w:rPr>
            </w:pPr>
            <w:r w:rsidRPr="00430781">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AD008" w14:textId="77777777" w:rsidR="00CC020D" w:rsidRPr="00430781" w:rsidRDefault="00CC020D" w:rsidP="00C02D2C">
            <w:pPr>
              <w:pStyle w:val="rowtabella0"/>
              <w:rPr>
                <w:color w:val="002060"/>
              </w:rPr>
            </w:pPr>
            <w:r w:rsidRPr="00430781">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4B7F9A"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AEF5F"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6DBA5F" w14:textId="77777777" w:rsidR="00CC020D" w:rsidRPr="00430781" w:rsidRDefault="00CC020D" w:rsidP="00C02D2C">
            <w:pPr>
              <w:pStyle w:val="rowtabella0"/>
              <w:rPr>
                <w:color w:val="002060"/>
              </w:rPr>
            </w:pPr>
            <w:r w:rsidRPr="00430781">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3A476" w14:textId="77777777" w:rsidR="00CC020D" w:rsidRPr="00430781" w:rsidRDefault="00CC020D" w:rsidP="00C02D2C">
            <w:pPr>
              <w:pStyle w:val="rowtabella0"/>
              <w:rPr>
                <w:color w:val="002060"/>
              </w:rPr>
            </w:pPr>
            <w:r w:rsidRPr="00430781">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8E899" w14:textId="77777777" w:rsidR="00CC020D" w:rsidRPr="00430781" w:rsidRDefault="00CC020D" w:rsidP="00C02D2C">
            <w:pPr>
              <w:pStyle w:val="rowtabella0"/>
              <w:rPr>
                <w:color w:val="002060"/>
              </w:rPr>
            </w:pPr>
            <w:r w:rsidRPr="00430781">
              <w:rPr>
                <w:color w:val="002060"/>
              </w:rPr>
              <w:t>VIALE MAZZINI</w:t>
            </w:r>
          </w:p>
        </w:tc>
      </w:tr>
      <w:tr w:rsidR="00CC020D" w:rsidRPr="00430781" w14:paraId="469BA88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C0908" w14:textId="77777777" w:rsidR="00CC020D" w:rsidRPr="00430781" w:rsidRDefault="00CC020D" w:rsidP="00C02D2C">
            <w:pPr>
              <w:pStyle w:val="rowtabella0"/>
              <w:rPr>
                <w:color w:val="002060"/>
              </w:rPr>
            </w:pPr>
            <w:r w:rsidRPr="00430781">
              <w:rPr>
                <w:color w:val="002060"/>
              </w:rPr>
              <w:t>VISSO-ALTONERA CALCIO1970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735BC9" w14:textId="77777777" w:rsidR="00CC020D" w:rsidRPr="00430781" w:rsidRDefault="00CC020D" w:rsidP="00C02D2C">
            <w:pPr>
              <w:pStyle w:val="rowtabella0"/>
              <w:rPr>
                <w:color w:val="002060"/>
              </w:rPr>
            </w:pPr>
            <w:r w:rsidRPr="00430781">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50CB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162C30"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AA0780" w14:textId="77777777" w:rsidR="00CC020D" w:rsidRPr="00430781" w:rsidRDefault="00CC020D" w:rsidP="00C02D2C">
            <w:pPr>
              <w:pStyle w:val="rowtabella0"/>
              <w:rPr>
                <w:color w:val="002060"/>
              </w:rPr>
            </w:pPr>
            <w:r w:rsidRPr="00430781">
              <w:rPr>
                <w:color w:val="002060"/>
              </w:rPr>
              <w:t>359 COMUNALE "PALOMBARE"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EA013" w14:textId="77777777" w:rsidR="00CC020D" w:rsidRPr="00430781" w:rsidRDefault="00CC020D" w:rsidP="00C02D2C">
            <w:pPr>
              <w:pStyle w:val="rowtabella0"/>
              <w:rPr>
                <w:color w:val="002060"/>
              </w:rPr>
            </w:pPr>
            <w:r w:rsidRPr="00430781">
              <w:rPr>
                <w:color w:val="002060"/>
              </w:rPr>
              <w:t>VISSO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FEC5F" w14:textId="77777777" w:rsidR="00CC020D" w:rsidRPr="00430781" w:rsidRDefault="00CC020D" w:rsidP="00C02D2C">
            <w:pPr>
              <w:pStyle w:val="rowtabella0"/>
              <w:rPr>
                <w:color w:val="002060"/>
              </w:rPr>
            </w:pPr>
            <w:r w:rsidRPr="00430781">
              <w:rPr>
                <w:color w:val="002060"/>
              </w:rPr>
              <w:t>VIA BORGO SAN GIOVANNI</w:t>
            </w:r>
          </w:p>
        </w:tc>
      </w:tr>
      <w:tr w:rsidR="00CC020D" w:rsidRPr="00430781" w14:paraId="4BB9F378"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9DA088" w14:textId="77777777" w:rsidR="00CC020D" w:rsidRPr="00430781" w:rsidRDefault="00CC020D" w:rsidP="00C02D2C">
            <w:pPr>
              <w:pStyle w:val="rowtabella0"/>
              <w:rPr>
                <w:color w:val="002060"/>
              </w:rPr>
            </w:pPr>
            <w:r w:rsidRPr="00430781">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246404" w14:textId="77777777" w:rsidR="00CC020D" w:rsidRPr="00430781" w:rsidRDefault="00CC020D" w:rsidP="00C02D2C">
            <w:pPr>
              <w:pStyle w:val="rowtabella0"/>
              <w:rPr>
                <w:color w:val="002060"/>
              </w:rPr>
            </w:pPr>
            <w:r w:rsidRPr="00430781">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DA26D"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ED198C"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F9E38E" w14:textId="77777777" w:rsidR="00CC020D" w:rsidRPr="00430781" w:rsidRDefault="00CC020D" w:rsidP="00C02D2C">
            <w:pPr>
              <w:pStyle w:val="rowtabella0"/>
              <w:rPr>
                <w:color w:val="002060"/>
              </w:rPr>
            </w:pPr>
            <w:r w:rsidRPr="00430781">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B944D" w14:textId="77777777" w:rsidR="00CC020D" w:rsidRPr="00430781" w:rsidRDefault="00CC020D" w:rsidP="00C02D2C">
            <w:pPr>
              <w:pStyle w:val="rowtabella0"/>
              <w:rPr>
                <w:color w:val="002060"/>
              </w:rPr>
            </w:pPr>
            <w:r w:rsidRPr="00430781">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54661" w14:textId="77777777" w:rsidR="00CC020D" w:rsidRPr="00430781" w:rsidRDefault="00CC020D" w:rsidP="00C02D2C">
            <w:pPr>
              <w:pStyle w:val="rowtabella0"/>
              <w:rPr>
                <w:color w:val="002060"/>
              </w:rPr>
            </w:pPr>
            <w:r w:rsidRPr="00430781">
              <w:rPr>
                <w:color w:val="002060"/>
              </w:rPr>
              <w:t>VIA GRAMSCI-VIA FEGGIANI</w:t>
            </w:r>
          </w:p>
        </w:tc>
      </w:tr>
      <w:tr w:rsidR="00CC020D" w:rsidRPr="00430781" w14:paraId="36F940CB"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E22BA" w14:textId="77777777" w:rsidR="00CC020D" w:rsidRPr="00430781" w:rsidRDefault="00CC020D" w:rsidP="00C02D2C">
            <w:pPr>
              <w:pStyle w:val="rowtabella0"/>
              <w:rPr>
                <w:color w:val="002060"/>
              </w:rPr>
            </w:pPr>
            <w:r w:rsidRPr="00430781">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71523" w14:textId="77777777" w:rsidR="00CC020D" w:rsidRPr="00430781" w:rsidRDefault="00CC020D" w:rsidP="00C02D2C">
            <w:pPr>
              <w:pStyle w:val="rowtabella0"/>
              <w:rPr>
                <w:color w:val="002060"/>
              </w:rPr>
            </w:pPr>
            <w:r w:rsidRPr="00430781">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291D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1D2CD" w14:textId="77777777" w:rsidR="00CC020D" w:rsidRPr="00430781" w:rsidRDefault="00CC020D" w:rsidP="00C02D2C">
            <w:pPr>
              <w:pStyle w:val="rowtabella0"/>
              <w:rPr>
                <w:color w:val="002060"/>
              </w:rPr>
            </w:pPr>
            <w:r w:rsidRPr="00430781">
              <w:rPr>
                <w:color w:val="002060"/>
              </w:rPr>
              <w:t>04/11/2023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0D950" w14:textId="77777777" w:rsidR="00CC020D" w:rsidRPr="00430781" w:rsidRDefault="00CC020D" w:rsidP="00C02D2C">
            <w:pPr>
              <w:pStyle w:val="rowtabella0"/>
              <w:rPr>
                <w:color w:val="002060"/>
              </w:rPr>
            </w:pPr>
            <w:r w:rsidRPr="00430781">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DBFE8" w14:textId="77777777" w:rsidR="00CC020D" w:rsidRPr="00430781" w:rsidRDefault="00CC020D" w:rsidP="00C02D2C">
            <w:pPr>
              <w:pStyle w:val="rowtabella0"/>
              <w:rPr>
                <w:color w:val="002060"/>
              </w:rPr>
            </w:pPr>
            <w:r w:rsidRPr="0043078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80C36"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B.BUOZZI</w:t>
            </w:r>
            <w:proofErr w:type="gramEnd"/>
          </w:p>
        </w:tc>
      </w:tr>
    </w:tbl>
    <w:p w14:paraId="13378909" w14:textId="77777777" w:rsidR="00CC020D" w:rsidRPr="00430781" w:rsidRDefault="00CC020D" w:rsidP="00CC020D">
      <w:pPr>
        <w:pStyle w:val="breakline"/>
        <w:rPr>
          <w:rFonts w:eastAsiaTheme="minorEastAsia"/>
          <w:color w:val="002060"/>
        </w:rPr>
      </w:pPr>
    </w:p>
    <w:p w14:paraId="5490D737" w14:textId="77777777" w:rsidR="00CC020D" w:rsidRPr="00430781" w:rsidRDefault="00CC020D" w:rsidP="00CC020D">
      <w:pPr>
        <w:pStyle w:val="breakline"/>
        <w:rPr>
          <w:color w:val="002060"/>
        </w:rPr>
      </w:pPr>
    </w:p>
    <w:p w14:paraId="539D349E" w14:textId="77777777" w:rsidR="00CC020D" w:rsidRPr="00430781" w:rsidRDefault="00CC020D" w:rsidP="00CC020D">
      <w:pPr>
        <w:pStyle w:val="breakline"/>
        <w:rPr>
          <w:color w:val="002060"/>
        </w:rPr>
      </w:pPr>
    </w:p>
    <w:p w14:paraId="50F870DB" w14:textId="77777777" w:rsidR="00CC020D" w:rsidRPr="00430781" w:rsidRDefault="00CC020D" w:rsidP="00CC020D">
      <w:pPr>
        <w:pStyle w:val="sottotitolocampionato10"/>
        <w:rPr>
          <w:color w:val="002060"/>
        </w:rPr>
      </w:pPr>
      <w:r w:rsidRPr="00430781">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9"/>
        <w:gridCol w:w="385"/>
        <w:gridCol w:w="898"/>
        <w:gridCol w:w="1198"/>
        <w:gridCol w:w="1559"/>
        <w:gridCol w:w="1542"/>
      </w:tblGrid>
      <w:tr w:rsidR="00CC020D" w:rsidRPr="00430781" w14:paraId="432E00A0"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E6B21"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0CE91"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7B00"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87F2C"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A276"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C5CC9"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075A5"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67791E97"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AD11E" w14:textId="77777777" w:rsidR="00CC020D" w:rsidRPr="00430781" w:rsidRDefault="00CC020D" w:rsidP="00C02D2C">
            <w:pPr>
              <w:pStyle w:val="rowtabella0"/>
              <w:rPr>
                <w:color w:val="002060"/>
              </w:rPr>
            </w:pPr>
            <w:r w:rsidRPr="00430781">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54152" w14:textId="77777777" w:rsidR="00CC020D" w:rsidRPr="00430781" w:rsidRDefault="00CC020D" w:rsidP="00C02D2C">
            <w:pPr>
              <w:pStyle w:val="rowtabella0"/>
              <w:rPr>
                <w:color w:val="002060"/>
              </w:rPr>
            </w:pPr>
            <w:r w:rsidRPr="00430781">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79CF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D6FB8" w14:textId="77777777" w:rsidR="00CC020D" w:rsidRPr="00430781" w:rsidRDefault="00CC020D" w:rsidP="00C02D2C">
            <w:pPr>
              <w:pStyle w:val="rowtabella0"/>
              <w:rPr>
                <w:color w:val="002060"/>
              </w:rPr>
            </w:pPr>
            <w:r w:rsidRPr="00430781">
              <w:rPr>
                <w:color w:val="002060"/>
              </w:rPr>
              <w:t>03/11/2023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3C454" w14:textId="77777777" w:rsidR="00CC020D" w:rsidRPr="00430781" w:rsidRDefault="00CC020D" w:rsidP="00C02D2C">
            <w:pPr>
              <w:pStyle w:val="rowtabella0"/>
              <w:rPr>
                <w:color w:val="002060"/>
              </w:rPr>
            </w:pPr>
            <w:r w:rsidRPr="00430781">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FA63B" w14:textId="77777777" w:rsidR="00CC020D" w:rsidRPr="00430781" w:rsidRDefault="00CC020D" w:rsidP="00C02D2C">
            <w:pPr>
              <w:pStyle w:val="rowtabella0"/>
              <w:rPr>
                <w:color w:val="002060"/>
              </w:rPr>
            </w:pPr>
            <w:r w:rsidRPr="00430781">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8E580"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B.ROSSI</w:t>
            </w:r>
            <w:proofErr w:type="gramEnd"/>
            <w:r w:rsidRPr="00430781">
              <w:rPr>
                <w:color w:val="002060"/>
              </w:rPr>
              <w:t xml:space="preserve"> SNC</w:t>
            </w:r>
          </w:p>
        </w:tc>
      </w:tr>
      <w:tr w:rsidR="00CC020D" w:rsidRPr="00430781" w14:paraId="4C2825B5"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977573" w14:textId="77777777" w:rsidR="00CC020D" w:rsidRPr="00430781" w:rsidRDefault="00CC020D" w:rsidP="00C02D2C">
            <w:pPr>
              <w:pStyle w:val="rowtabella0"/>
              <w:rPr>
                <w:color w:val="002060"/>
              </w:rPr>
            </w:pPr>
            <w:r w:rsidRPr="00430781">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19A83" w14:textId="77777777" w:rsidR="00CC020D" w:rsidRPr="00430781" w:rsidRDefault="00CC020D" w:rsidP="00C02D2C">
            <w:pPr>
              <w:pStyle w:val="rowtabella0"/>
              <w:rPr>
                <w:color w:val="002060"/>
              </w:rPr>
            </w:pPr>
            <w:r w:rsidRPr="00430781">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1765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F5F73F"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1AE73B" w14:textId="77777777" w:rsidR="00CC020D" w:rsidRPr="00430781" w:rsidRDefault="00CC020D" w:rsidP="00C02D2C">
            <w:pPr>
              <w:pStyle w:val="rowtabella0"/>
              <w:rPr>
                <w:color w:val="002060"/>
              </w:rPr>
            </w:pPr>
            <w:r w:rsidRPr="00430781">
              <w:rPr>
                <w:color w:val="002060"/>
              </w:rPr>
              <w:t>5280 TENSOSTRUTTURA S.</w:t>
            </w:r>
            <w:proofErr w:type="gramStart"/>
            <w:r w:rsidRPr="00430781">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596E2" w14:textId="77777777" w:rsidR="00CC020D" w:rsidRPr="00430781" w:rsidRDefault="00CC020D" w:rsidP="00C02D2C">
            <w:pPr>
              <w:pStyle w:val="rowtabella0"/>
              <w:rPr>
                <w:color w:val="002060"/>
              </w:rPr>
            </w:pPr>
            <w:r w:rsidRPr="0043078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A046A" w14:textId="77777777" w:rsidR="00CC020D" w:rsidRPr="00430781" w:rsidRDefault="00CC020D" w:rsidP="00C02D2C">
            <w:pPr>
              <w:pStyle w:val="rowtabella0"/>
              <w:rPr>
                <w:color w:val="002060"/>
              </w:rPr>
            </w:pPr>
            <w:r w:rsidRPr="00430781">
              <w:rPr>
                <w:color w:val="002060"/>
              </w:rPr>
              <w:t>VIA LORENZO LOTTO</w:t>
            </w:r>
          </w:p>
        </w:tc>
      </w:tr>
      <w:tr w:rsidR="00CC020D" w:rsidRPr="00430781" w14:paraId="5BC77BD8"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3B6A5E" w14:textId="77777777" w:rsidR="00CC020D" w:rsidRPr="00430781" w:rsidRDefault="00CC020D" w:rsidP="00C02D2C">
            <w:pPr>
              <w:pStyle w:val="rowtabella0"/>
              <w:rPr>
                <w:color w:val="002060"/>
              </w:rPr>
            </w:pPr>
            <w:r w:rsidRPr="00430781">
              <w:rPr>
                <w:color w:val="002060"/>
              </w:rPr>
              <w:t xml:space="preserve">CALCIO </w:t>
            </w:r>
            <w:proofErr w:type="gramStart"/>
            <w:r w:rsidRPr="00430781">
              <w:rPr>
                <w:color w:val="002060"/>
              </w:rPr>
              <w:t>S.ELPIDIO</w:t>
            </w:r>
            <w:proofErr w:type="gramEnd"/>
            <w:r w:rsidRPr="00430781">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6C7B47" w14:textId="77777777" w:rsidR="00CC020D" w:rsidRPr="00430781" w:rsidRDefault="00CC020D" w:rsidP="00C02D2C">
            <w:pPr>
              <w:pStyle w:val="rowtabella0"/>
              <w:rPr>
                <w:color w:val="002060"/>
              </w:rPr>
            </w:pPr>
            <w:r w:rsidRPr="00430781">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2388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0201C"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CB66D" w14:textId="77777777" w:rsidR="00CC020D" w:rsidRPr="00430781" w:rsidRDefault="00CC020D" w:rsidP="00C02D2C">
            <w:pPr>
              <w:pStyle w:val="rowtabella0"/>
              <w:rPr>
                <w:color w:val="002060"/>
              </w:rPr>
            </w:pPr>
            <w:r w:rsidRPr="0043078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4F4EC9" w14:textId="77777777" w:rsidR="00CC020D" w:rsidRPr="00430781" w:rsidRDefault="00CC020D" w:rsidP="00C02D2C">
            <w:pPr>
              <w:pStyle w:val="rowtabella0"/>
              <w:rPr>
                <w:color w:val="002060"/>
              </w:rPr>
            </w:pPr>
            <w:r w:rsidRPr="0043078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E5108" w14:textId="77777777" w:rsidR="00CC020D" w:rsidRPr="00430781" w:rsidRDefault="00CC020D" w:rsidP="00C02D2C">
            <w:pPr>
              <w:pStyle w:val="rowtabella0"/>
              <w:rPr>
                <w:color w:val="002060"/>
              </w:rPr>
            </w:pPr>
            <w:r w:rsidRPr="00430781">
              <w:rPr>
                <w:color w:val="002060"/>
              </w:rPr>
              <w:t>VIA CARDUCCI</w:t>
            </w:r>
          </w:p>
        </w:tc>
      </w:tr>
      <w:tr w:rsidR="00CC020D" w:rsidRPr="00430781" w14:paraId="13CA7FC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E6E271" w14:textId="77777777" w:rsidR="00CC020D" w:rsidRPr="00430781" w:rsidRDefault="00CC020D" w:rsidP="00C02D2C">
            <w:pPr>
              <w:pStyle w:val="rowtabella0"/>
              <w:rPr>
                <w:color w:val="002060"/>
              </w:rPr>
            </w:pPr>
            <w:r w:rsidRPr="00430781">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89BBC7" w14:textId="77777777" w:rsidR="00CC020D" w:rsidRPr="00430781" w:rsidRDefault="00CC020D" w:rsidP="00C02D2C">
            <w:pPr>
              <w:pStyle w:val="rowtabella0"/>
              <w:rPr>
                <w:color w:val="002060"/>
              </w:rPr>
            </w:pPr>
            <w:r w:rsidRPr="00430781">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59A0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21AF8"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14035" w14:textId="77777777" w:rsidR="00CC020D" w:rsidRPr="00430781" w:rsidRDefault="00CC020D" w:rsidP="00C02D2C">
            <w:pPr>
              <w:pStyle w:val="rowtabella0"/>
              <w:rPr>
                <w:color w:val="002060"/>
              </w:rPr>
            </w:pPr>
            <w:r w:rsidRPr="00430781">
              <w:rPr>
                <w:color w:val="002060"/>
              </w:rPr>
              <w:t xml:space="preserve">5623 PALESTRA </w:t>
            </w:r>
            <w:proofErr w:type="gramStart"/>
            <w:r w:rsidRPr="00430781">
              <w:rPr>
                <w:color w:val="002060"/>
              </w:rPr>
              <w:t>SC.MEDIA</w:t>
            </w:r>
            <w:proofErr w:type="gramEnd"/>
            <w:r w:rsidRPr="00430781">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9203A" w14:textId="77777777" w:rsidR="00CC020D" w:rsidRPr="00430781" w:rsidRDefault="00CC020D" w:rsidP="00C02D2C">
            <w:pPr>
              <w:pStyle w:val="rowtabella0"/>
              <w:rPr>
                <w:color w:val="002060"/>
              </w:rPr>
            </w:pPr>
            <w:r w:rsidRPr="0043078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60500" w14:textId="77777777" w:rsidR="00CC020D" w:rsidRPr="00430781" w:rsidRDefault="00CC020D" w:rsidP="00C02D2C">
            <w:pPr>
              <w:pStyle w:val="rowtabella0"/>
              <w:rPr>
                <w:color w:val="002060"/>
              </w:rPr>
            </w:pPr>
            <w:r w:rsidRPr="00430781">
              <w:rPr>
                <w:color w:val="002060"/>
              </w:rPr>
              <w:t>VIA PIRANDELLO</w:t>
            </w:r>
          </w:p>
        </w:tc>
      </w:tr>
      <w:tr w:rsidR="00CC020D" w:rsidRPr="00430781" w14:paraId="1C5D4F4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3F623" w14:textId="77777777" w:rsidR="00CC020D" w:rsidRPr="00430781" w:rsidRDefault="00CC020D" w:rsidP="00C02D2C">
            <w:pPr>
              <w:pStyle w:val="rowtabella0"/>
              <w:rPr>
                <w:color w:val="002060"/>
              </w:rPr>
            </w:pPr>
            <w:r w:rsidRPr="00430781">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56938C" w14:textId="77777777" w:rsidR="00CC020D" w:rsidRPr="00430781" w:rsidRDefault="00CC020D" w:rsidP="00C02D2C">
            <w:pPr>
              <w:pStyle w:val="rowtabella0"/>
              <w:rPr>
                <w:color w:val="002060"/>
              </w:rPr>
            </w:pPr>
            <w:r w:rsidRPr="00430781">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67653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A28C20"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69AB8" w14:textId="77777777" w:rsidR="00CC020D" w:rsidRPr="00430781" w:rsidRDefault="00CC020D" w:rsidP="00C02D2C">
            <w:pPr>
              <w:pStyle w:val="rowtabella0"/>
              <w:rPr>
                <w:color w:val="002060"/>
              </w:rPr>
            </w:pPr>
            <w:r w:rsidRPr="00430781">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A3852" w14:textId="77777777" w:rsidR="00CC020D" w:rsidRPr="00430781" w:rsidRDefault="00CC020D" w:rsidP="00C02D2C">
            <w:pPr>
              <w:pStyle w:val="rowtabella0"/>
              <w:rPr>
                <w:color w:val="002060"/>
              </w:rPr>
            </w:pPr>
            <w:r w:rsidRPr="00430781">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F7376" w14:textId="77777777" w:rsidR="00CC020D" w:rsidRPr="00430781" w:rsidRDefault="00CC020D" w:rsidP="00C02D2C">
            <w:pPr>
              <w:pStyle w:val="rowtabella0"/>
              <w:rPr>
                <w:color w:val="002060"/>
              </w:rPr>
            </w:pPr>
            <w:r w:rsidRPr="00430781">
              <w:rPr>
                <w:color w:val="002060"/>
              </w:rPr>
              <w:t>VIA PAOLO BORSELLINO</w:t>
            </w:r>
          </w:p>
        </w:tc>
      </w:tr>
      <w:tr w:rsidR="00CC020D" w:rsidRPr="00430781" w14:paraId="0EBA3A79"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B66534" w14:textId="77777777" w:rsidR="00CC020D" w:rsidRPr="00430781" w:rsidRDefault="00CC020D" w:rsidP="00C02D2C">
            <w:pPr>
              <w:pStyle w:val="rowtabella0"/>
              <w:rPr>
                <w:color w:val="002060"/>
              </w:rPr>
            </w:pPr>
            <w:r w:rsidRPr="00430781">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547A4" w14:textId="77777777" w:rsidR="00CC020D" w:rsidRPr="00430781" w:rsidRDefault="00CC020D" w:rsidP="00C02D2C">
            <w:pPr>
              <w:pStyle w:val="rowtabella0"/>
              <w:rPr>
                <w:color w:val="002060"/>
              </w:rPr>
            </w:pPr>
            <w:r w:rsidRPr="00430781">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A50E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F2840"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81A23" w14:textId="77777777" w:rsidR="00CC020D" w:rsidRPr="00430781" w:rsidRDefault="00CC020D" w:rsidP="00C02D2C">
            <w:pPr>
              <w:pStyle w:val="rowtabella0"/>
              <w:rPr>
                <w:color w:val="002060"/>
              </w:rPr>
            </w:pPr>
            <w:r w:rsidRPr="00430781">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F6000" w14:textId="77777777" w:rsidR="00CC020D" w:rsidRPr="00430781" w:rsidRDefault="00CC020D" w:rsidP="00C02D2C">
            <w:pPr>
              <w:pStyle w:val="rowtabella0"/>
              <w:rPr>
                <w:color w:val="002060"/>
              </w:rPr>
            </w:pPr>
            <w:r w:rsidRPr="00430781">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284B8" w14:textId="77777777" w:rsidR="00CC020D" w:rsidRPr="00430781" w:rsidRDefault="00CC020D" w:rsidP="00C02D2C">
            <w:pPr>
              <w:pStyle w:val="rowtabella0"/>
              <w:rPr>
                <w:color w:val="002060"/>
              </w:rPr>
            </w:pPr>
            <w:r w:rsidRPr="00430781">
              <w:rPr>
                <w:color w:val="002060"/>
              </w:rPr>
              <w:t>VIA VOLTURNO-PIEDIRIPA</w:t>
            </w:r>
          </w:p>
        </w:tc>
      </w:tr>
    </w:tbl>
    <w:p w14:paraId="1961ED34" w14:textId="77777777" w:rsidR="00CC020D" w:rsidRPr="00430781" w:rsidRDefault="00CC020D" w:rsidP="00CC020D">
      <w:pPr>
        <w:pStyle w:val="breakline"/>
        <w:rPr>
          <w:rFonts w:eastAsiaTheme="minorEastAsia"/>
          <w:color w:val="002060"/>
        </w:rPr>
      </w:pPr>
    </w:p>
    <w:p w14:paraId="5CD5B509" w14:textId="77777777" w:rsidR="00CC020D" w:rsidRPr="00430781" w:rsidRDefault="00CC020D" w:rsidP="00CC020D">
      <w:pPr>
        <w:pStyle w:val="breakline"/>
        <w:rPr>
          <w:color w:val="002060"/>
        </w:rPr>
      </w:pPr>
    </w:p>
    <w:p w14:paraId="0D8F0F9C" w14:textId="77777777" w:rsidR="00CC020D" w:rsidRPr="00430781" w:rsidRDefault="00CC020D" w:rsidP="00CC020D">
      <w:pPr>
        <w:pStyle w:val="breakline"/>
        <w:rPr>
          <w:color w:val="002060"/>
        </w:rPr>
      </w:pPr>
    </w:p>
    <w:p w14:paraId="44569862" w14:textId="77777777" w:rsidR="00CC020D" w:rsidRPr="00430781" w:rsidRDefault="00CC020D" w:rsidP="00CC020D">
      <w:pPr>
        <w:pStyle w:val="sottotitolocampionato10"/>
        <w:rPr>
          <w:color w:val="002060"/>
        </w:rPr>
      </w:pPr>
      <w:r w:rsidRPr="00430781">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CC020D" w:rsidRPr="00430781" w14:paraId="642A48D2"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0B0BB"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8DA91"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59DFA"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A6D97"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B17AB"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7BE7B"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359D6"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0D1F282C"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89793" w14:textId="77777777" w:rsidR="00CC020D" w:rsidRPr="00430781" w:rsidRDefault="00CC020D" w:rsidP="00C02D2C">
            <w:pPr>
              <w:pStyle w:val="rowtabella0"/>
              <w:rPr>
                <w:color w:val="002060"/>
              </w:rPr>
            </w:pPr>
            <w:r w:rsidRPr="00430781">
              <w:rPr>
                <w:color w:val="002060"/>
              </w:rPr>
              <w:lastRenderedPageBreak/>
              <w:t>FUTSAL L.C.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BC2D6" w14:textId="77777777" w:rsidR="00CC020D" w:rsidRPr="00430781" w:rsidRDefault="00CC020D" w:rsidP="00C02D2C">
            <w:pPr>
              <w:pStyle w:val="rowtabella0"/>
              <w:rPr>
                <w:color w:val="002060"/>
              </w:rPr>
            </w:pPr>
            <w:r w:rsidRPr="00430781">
              <w:rPr>
                <w:color w:val="002060"/>
              </w:rPr>
              <w:t>SAMBENEDETTESE BEACH SOCC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E5CD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B85EF" w14:textId="77777777" w:rsidR="00CC020D" w:rsidRPr="00430781" w:rsidRDefault="00CC020D" w:rsidP="00C02D2C">
            <w:pPr>
              <w:pStyle w:val="rowtabella0"/>
              <w:rPr>
                <w:color w:val="002060"/>
              </w:rPr>
            </w:pPr>
            <w:r w:rsidRPr="00430781">
              <w:rPr>
                <w:color w:val="002060"/>
              </w:rPr>
              <w:t>03/11/2023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DEABA" w14:textId="77777777" w:rsidR="00CC020D" w:rsidRPr="00430781" w:rsidRDefault="00CC020D" w:rsidP="00C02D2C">
            <w:pPr>
              <w:pStyle w:val="rowtabella0"/>
              <w:rPr>
                <w:color w:val="002060"/>
              </w:rPr>
            </w:pPr>
            <w:r w:rsidRPr="00430781">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2D7A8" w14:textId="77777777" w:rsidR="00CC020D" w:rsidRPr="00430781" w:rsidRDefault="00CC020D" w:rsidP="00C02D2C">
            <w:pPr>
              <w:pStyle w:val="rowtabella0"/>
              <w:rPr>
                <w:color w:val="002060"/>
              </w:rPr>
            </w:pPr>
            <w:r w:rsidRPr="00430781">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82C0F" w14:textId="77777777" w:rsidR="00CC020D" w:rsidRPr="00430781" w:rsidRDefault="00CC020D" w:rsidP="00C02D2C">
            <w:pPr>
              <w:pStyle w:val="rowtabella0"/>
              <w:rPr>
                <w:color w:val="002060"/>
              </w:rPr>
            </w:pPr>
            <w:r w:rsidRPr="00430781">
              <w:rPr>
                <w:color w:val="002060"/>
              </w:rPr>
              <w:t>VIA CORRADI</w:t>
            </w:r>
          </w:p>
        </w:tc>
      </w:tr>
      <w:tr w:rsidR="00CC020D" w:rsidRPr="00430781" w14:paraId="2336D720"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4E909" w14:textId="77777777" w:rsidR="00CC020D" w:rsidRPr="00430781" w:rsidRDefault="00CC020D" w:rsidP="00C02D2C">
            <w:pPr>
              <w:pStyle w:val="rowtabella0"/>
              <w:rPr>
                <w:color w:val="002060"/>
              </w:rPr>
            </w:pPr>
            <w:r w:rsidRPr="00430781">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7D024A" w14:textId="77777777" w:rsidR="00CC020D" w:rsidRPr="00430781" w:rsidRDefault="00CC020D" w:rsidP="00C02D2C">
            <w:pPr>
              <w:pStyle w:val="rowtabella0"/>
              <w:rPr>
                <w:color w:val="002060"/>
              </w:rPr>
            </w:pPr>
            <w:r w:rsidRPr="00430781">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CDD33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2B871F" w14:textId="77777777" w:rsidR="00CC020D" w:rsidRPr="00430781" w:rsidRDefault="00CC020D" w:rsidP="00C02D2C">
            <w:pPr>
              <w:pStyle w:val="rowtabella0"/>
              <w:rPr>
                <w:color w:val="002060"/>
              </w:rPr>
            </w:pPr>
            <w:r w:rsidRPr="00430781">
              <w:rPr>
                <w:color w:val="002060"/>
              </w:rPr>
              <w:t>03/11/2023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EB69F5" w14:textId="77777777" w:rsidR="00CC020D" w:rsidRPr="00430781" w:rsidRDefault="00CC020D" w:rsidP="00C02D2C">
            <w:pPr>
              <w:pStyle w:val="rowtabella0"/>
              <w:rPr>
                <w:color w:val="002060"/>
              </w:rPr>
            </w:pPr>
            <w:r w:rsidRPr="0043078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CB09A" w14:textId="77777777" w:rsidR="00CC020D" w:rsidRPr="00430781" w:rsidRDefault="00CC020D" w:rsidP="00C02D2C">
            <w:pPr>
              <w:pStyle w:val="rowtabella0"/>
              <w:rPr>
                <w:color w:val="002060"/>
              </w:rPr>
            </w:pPr>
            <w:r w:rsidRPr="004307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1FBA31" w14:textId="77777777" w:rsidR="00CC020D" w:rsidRPr="00430781" w:rsidRDefault="00CC020D" w:rsidP="00C02D2C">
            <w:pPr>
              <w:pStyle w:val="rowtabella0"/>
              <w:rPr>
                <w:color w:val="002060"/>
              </w:rPr>
            </w:pPr>
            <w:r w:rsidRPr="00430781">
              <w:rPr>
                <w:color w:val="002060"/>
              </w:rPr>
              <w:t xml:space="preserve">LOC.MONTEROCCO VIA </w:t>
            </w:r>
            <w:proofErr w:type="gramStart"/>
            <w:r w:rsidRPr="00430781">
              <w:rPr>
                <w:color w:val="002060"/>
              </w:rPr>
              <w:t>A.MANCINI</w:t>
            </w:r>
            <w:proofErr w:type="gramEnd"/>
          </w:p>
        </w:tc>
      </w:tr>
      <w:tr w:rsidR="00CC020D" w:rsidRPr="00430781" w14:paraId="31FB3EED"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E79AB4" w14:textId="77777777" w:rsidR="00CC020D" w:rsidRPr="00430781" w:rsidRDefault="00CC020D" w:rsidP="00C02D2C">
            <w:pPr>
              <w:pStyle w:val="rowtabella0"/>
              <w:rPr>
                <w:color w:val="002060"/>
              </w:rPr>
            </w:pPr>
            <w:r w:rsidRPr="00430781">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6A816" w14:textId="77777777" w:rsidR="00CC020D" w:rsidRPr="00430781" w:rsidRDefault="00CC020D" w:rsidP="00C02D2C">
            <w:pPr>
              <w:pStyle w:val="rowtabella0"/>
              <w:rPr>
                <w:color w:val="002060"/>
              </w:rPr>
            </w:pPr>
            <w:r w:rsidRPr="00430781">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B0C6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80FBB"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04EE0" w14:textId="77777777" w:rsidR="00CC020D" w:rsidRPr="00430781" w:rsidRDefault="00CC020D" w:rsidP="00C02D2C">
            <w:pPr>
              <w:pStyle w:val="rowtabella0"/>
              <w:rPr>
                <w:color w:val="002060"/>
              </w:rPr>
            </w:pPr>
            <w:r w:rsidRPr="0043078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ECE54" w14:textId="77777777" w:rsidR="00CC020D" w:rsidRPr="00430781" w:rsidRDefault="00CC020D" w:rsidP="00C02D2C">
            <w:pPr>
              <w:pStyle w:val="rowtabella0"/>
              <w:rPr>
                <w:color w:val="002060"/>
              </w:rPr>
            </w:pPr>
            <w:r w:rsidRPr="0043078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E3605" w14:textId="77777777" w:rsidR="00CC020D" w:rsidRPr="00430781" w:rsidRDefault="00CC020D" w:rsidP="00C02D2C">
            <w:pPr>
              <w:pStyle w:val="rowtabella0"/>
              <w:rPr>
                <w:color w:val="002060"/>
              </w:rPr>
            </w:pPr>
            <w:r w:rsidRPr="00430781">
              <w:rPr>
                <w:color w:val="002060"/>
              </w:rPr>
              <w:t>VIA DELL IRIS</w:t>
            </w:r>
          </w:p>
        </w:tc>
      </w:tr>
      <w:tr w:rsidR="00CC020D" w:rsidRPr="00430781" w14:paraId="40999778"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9CD29" w14:textId="77777777" w:rsidR="00CC020D" w:rsidRPr="00430781" w:rsidRDefault="00CC020D" w:rsidP="00C02D2C">
            <w:pPr>
              <w:pStyle w:val="rowtabella0"/>
              <w:rPr>
                <w:color w:val="002060"/>
              </w:rPr>
            </w:pPr>
            <w:r w:rsidRPr="00430781">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30672D" w14:textId="77777777" w:rsidR="00CC020D" w:rsidRPr="00430781" w:rsidRDefault="00CC020D" w:rsidP="00C02D2C">
            <w:pPr>
              <w:pStyle w:val="rowtabella0"/>
              <w:rPr>
                <w:color w:val="002060"/>
              </w:rPr>
            </w:pPr>
            <w:r w:rsidRPr="00430781">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F2F58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C2F1A6" w14:textId="77777777" w:rsidR="00CC020D" w:rsidRPr="00430781" w:rsidRDefault="00CC020D" w:rsidP="00C02D2C">
            <w:pPr>
              <w:pStyle w:val="rowtabella0"/>
              <w:rPr>
                <w:color w:val="002060"/>
              </w:rPr>
            </w:pPr>
            <w:r w:rsidRPr="00430781">
              <w:rPr>
                <w:color w:val="002060"/>
              </w:rPr>
              <w:t>03/11/2023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D3577" w14:textId="77777777" w:rsidR="00CC020D" w:rsidRPr="00430781" w:rsidRDefault="00CC020D" w:rsidP="00C02D2C">
            <w:pPr>
              <w:pStyle w:val="rowtabella0"/>
              <w:rPr>
                <w:color w:val="002060"/>
              </w:rPr>
            </w:pPr>
            <w:r w:rsidRPr="00430781">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8C6A3" w14:textId="77777777" w:rsidR="00CC020D" w:rsidRPr="00430781" w:rsidRDefault="00CC020D" w:rsidP="00C02D2C">
            <w:pPr>
              <w:pStyle w:val="rowtabella0"/>
              <w:rPr>
                <w:color w:val="002060"/>
              </w:rPr>
            </w:pPr>
            <w:r w:rsidRPr="00430781">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91BBB" w14:textId="77777777" w:rsidR="00CC020D" w:rsidRPr="00430781" w:rsidRDefault="00CC020D" w:rsidP="00C02D2C">
            <w:pPr>
              <w:pStyle w:val="rowtabella0"/>
              <w:rPr>
                <w:color w:val="002060"/>
              </w:rPr>
            </w:pPr>
            <w:r w:rsidRPr="00430781">
              <w:rPr>
                <w:color w:val="002060"/>
              </w:rPr>
              <w:t>VIA MARTIRI DELLA RESISTENZA</w:t>
            </w:r>
          </w:p>
        </w:tc>
      </w:tr>
      <w:tr w:rsidR="00CC020D" w:rsidRPr="00430781" w14:paraId="4C69FDB7"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54BBD2" w14:textId="77777777" w:rsidR="00CC020D" w:rsidRPr="00430781" w:rsidRDefault="00CC020D" w:rsidP="00C02D2C">
            <w:pPr>
              <w:pStyle w:val="rowtabella0"/>
              <w:rPr>
                <w:color w:val="002060"/>
              </w:rPr>
            </w:pPr>
            <w:r w:rsidRPr="00430781">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65056" w14:textId="77777777" w:rsidR="00CC020D" w:rsidRPr="00430781" w:rsidRDefault="00CC020D" w:rsidP="00C02D2C">
            <w:pPr>
              <w:pStyle w:val="rowtabella0"/>
              <w:rPr>
                <w:color w:val="002060"/>
              </w:rPr>
            </w:pPr>
            <w:r w:rsidRPr="00430781">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34E66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80496" w14:textId="77777777" w:rsidR="00CC020D" w:rsidRPr="00430781" w:rsidRDefault="00CC020D" w:rsidP="00C02D2C">
            <w:pPr>
              <w:pStyle w:val="rowtabella0"/>
              <w:rPr>
                <w:color w:val="002060"/>
              </w:rPr>
            </w:pPr>
            <w:r w:rsidRPr="00430781">
              <w:rPr>
                <w:color w:val="002060"/>
              </w:rPr>
              <w:t>03/11/2023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54E269" w14:textId="77777777" w:rsidR="00CC020D" w:rsidRPr="00430781" w:rsidRDefault="00CC020D" w:rsidP="00C02D2C">
            <w:pPr>
              <w:pStyle w:val="rowtabella0"/>
              <w:rPr>
                <w:color w:val="002060"/>
              </w:rPr>
            </w:pPr>
            <w:r w:rsidRPr="00430781">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E899E" w14:textId="77777777" w:rsidR="00CC020D" w:rsidRPr="00430781" w:rsidRDefault="00CC020D" w:rsidP="00C02D2C">
            <w:pPr>
              <w:pStyle w:val="rowtabella0"/>
              <w:rPr>
                <w:color w:val="002060"/>
              </w:rPr>
            </w:pPr>
            <w:r w:rsidRPr="0043078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26A6E" w14:textId="77777777" w:rsidR="00CC020D" w:rsidRPr="00430781" w:rsidRDefault="00CC020D" w:rsidP="00C02D2C">
            <w:pPr>
              <w:pStyle w:val="rowtabella0"/>
              <w:rPr>
                <w:color w:val="002060"/>
              </w:rPr>
            </w:pPr>
            <w:r w:rsidRPr="00430781">
              <w:rPr>
                <w:color w:val="002060"/>
              </w:rPr>
              <w:t>VIA DELLO SPORT</w:t>
            </w:r>
          </w:p>
        </w:tc>
      </w:tr>
      <w:tr w:rsidR="00CC020D" w:rsidRPr="00430781" w14:paraId="20907E8C"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3723C9" w14:textId="77777777" w:rsidR="00CC020D" w:rsidRPr="00430781" w:rsidRDefault="00CC020D" w:rsidP="00C02D2C">
            <w:pPr>
              <w:pStyle w:val="rowtabella0"/>
              <w:rPr>
                <w:color w:val="002060"/>
              </w:rPr>
            </w:pPr>
            <w:r w:rsidRPr="00430781">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648260" w14:textId="77777777" w:rsidR="00CC020D" w:rsidRPr="00430781" w:rsidRDefault="00CC020D" w:rsidP="00C02D2C">
            <w:pPr>
              <w:pStyle w:val="rowtabella0"/>
              <w:rPr>
                <w:color w:val="002060"/>
              </w:rPr>
            </w:pPr>
            <w:r w:rsidRPr="00430781">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A8B1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6F90D"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ED3FC4" w14:textId="77777777" w:rsidR="00CC020D" w:rsidRPr="00430781" w:rsidRDefault="00CC020D" w:rsidP="00C02D2C">
            <w:pPr>
              <w:pStyle w:val="rowtabella0"/>
              <w:rPr>
                <w:color w:val="002060"/>
              </w:rPr>
            </w:pPr>
            <w:r w:rsidRPr="00430781">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40617" w14:textId="77777777" w:rsidR="00CC020D" w:rsidRPr="00430781" w:rsidRDefault="00CC020D" w:rsidP="00C02D2C">
            <w:pPr>
              <w:pStyle w:val="rowtabella0"/>
              <w:rPr>
                <w:color w:val="002060"/>
              </w:rPr>
            </w:pPr>
            <w:r w:rsidRPr="0043078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A698F" w14:textId="77777777" w:rsidR="00CC020D" w:rsidRPr="00430781" w:rsidRDefault="00CC020D" w:rsidP="00C02D2C">
            <w:pPr>
              <w:pStyle w:val="rowtabella0"/>
              <w:rPr>
                <w:color w:val="002060"/>
              </w:rPr>
            </w:pPr>
            <w:r w:rsidRPr="00430781">
              <w:rPr>
                <w:color w:val="002060"/>
              </w:rPr>
              <w:t>VIA SGATTONI - CONTR.RAGNOLA</w:t>
            </w:r>
          </w:p>
        </w:tc>
      </w:tr>
      <w:tr w:rsidR="00CC020D" w:rsidRPr="00430781" w14:paraId="1AE45D8D"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539467" w14:textId="77777777" w:rsidR="00CC020D" w:rsidRPr="00430781" w:rsidRDefault="00CC020D" w:rsidP="00C02D2C">
            <w:pPr>
              <w:pStyle w:val="rowtabella0"/>
              <w:rPr>
                <w:color w:val="002060"/>
              </w:rPr>
            </w:pPr>
            <w:r w:rsidRPr="00430781">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12190" w14:textId="77777777" w:rsidR="00CC020D" w:rsidRPr="00430781" w:rsidRDefault="00CC020D" w:rsidP="00C02D2C">
            <w:pPr>
              <w:pStyle w:val="rowtabella0"/>
              <w:rPr>
                <w:color w:val="002060"/>
              </w:rPr>
            </w:pPr>
            <w:r w:rsidRPr="00430781">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16B9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9C810"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CF4D7" w14:textId="77777777" w:rsidR="00CC020D" w:rsidRPr="00430781" w:rsidRDefault="00CC020D" w:rsidP="00C02D2C">
            <w:pPr>
              <w:pStyle w:val="rowtabella0"/>
              <w:rPr>
                <w:color w:val="002060"/>
              </w:rPr>
            </w:pPr>
            <w:r w:rsidRPr="00430781">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9AC95" w14:textId="77777777" w:rsidR="00CC020D" w:rsidRPr="00430781" w:rsidRDefault="00CC020D" w:rsidP="00C02D2C">
            <w:pPr>
              <w:pStyle w:val="rowtabella0"/>
              <w:rPr>
                <w:color w:val="002060"/>
              </w:rPr>
            </w:pPr>
            <w:r w:rsidRPr="00430781">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E86C0" w14:textId="77777777" w:rsidR="00CC020D" w:rsidRPr="00430781" w:rsidRDefault="00CC020D" w:rsidP="00C02D2C">
            <w:pPr>
              <w:pStyle w:val="rowtabella0"/>
              <w:rPr>
                <w:color w:val="002060"/>
              </w:rPr>
            </w:pPr>
            <w:r w:rsidRPr="00430781">
              <w:rPr>
                <w:color w:val="002060"/>
              </w:rPr>
              <w:t>VIA ADIGE, 35</w:t>
            </w:r>
          </w:p>
        </w:tc>
      </w:tr>
    </w:tbl>
    <w:p w14:paraId="45E5AFFB" w14:textId="77777777" w:rsidR="00CC020D" w:rsidRPr="0053477E" w:rsidRDefault="00CC020D" w:rsidP="00CC020D">
      <w:pPr>
        <w:pStyle w:val="breakline"/>
        <w:rPr>
          <w:rFonts w:eastAsiaTheme="minorEastAsia"/>
          <w:color w:val="002060"/>
        </w:rPr>
      </w:pPr>
    </w:p>
    <w:p w14:paraId="179D0E25" w14:textId="77777777" w:rsidR="00CC020D" w:rsidRPr="0053477E" w:rsidRDefault="00CC020D" w:rsidP="00CC020D">
      <w:pPr>
        <w:pStyle w:val="breakline"/>
        <w:rPr>
          <w:color w:val="002060"/>
        </w:rPr>
      </w:pPr>
    </w:p>
    <w:p w14:paraId="7F3472BC" w14:textId="77777777" w:rsidR="00CC020D" w:rsidRPr="0053477E" w:rsidRDefault="00CC020D" w:rsidP="00CC020D">
      <w:pPr>
        <w:pStyle w:val="titolocampionato0"/>
        <w:shd w:val="clear" w:color="auto" w:fill="CCCCCC"/>
        <w:spacing w:before="80" w:after="40"/>
        <w:rPr>
          <w:color w:val="002060"/>
        </w:rPr>
      </w:pPr>
      <w:r w:rsidRPr="0053477E">
        <w:rPr>
          <w:color w:val="002060"/>
        </w:rPr>
        <w:t>REGIONALE CALCIO A 5 FEMMINILE</w:t>
      </w:r>
    </w:p>
    <w:p w14:paraId="1A229993" w14:textId="77777777" w:rsidR="00CC020D" w:rsidRPr="0053477E" w:rsidRDefault="00CC020D" w:rsidP="00CC020D">
      <w:pPr>
        <w:pStyle w:val="titoloprinc0"/>
        <w:rPr>
          <w:color w:val="002060"/>
        </w:rPr>
      </w:pPr>
      <w:r w:rsidRPr="0053477E">
        <w:rPr>
          <w:color w:val="002060"/>
        </w:rPr>
        <w:t>RISULTATI</w:t>
      </w:r>
    </w:p>
    <w:p w14:paraId="3C6A58DF" w14:textId="77777777" w:rsidR="00CC020D" w:rsidRPr="0053477E" w:rsidRDefault="00CC020D" w:rsidP="00CC020D">
      <w:pPr>
        <w:pStyle w:val="breakline"/>
        <w:rPr>
          <w:color w:val="002060"/>
        </w:rPr>
      </w:pPr>
    </w:p>
    <w:p w14:paraId="56E02CE4" w14:textId="77777777" w:rsidR="00CC020D" w:rsidRPr="0053477E" w:rsidRDefault="00CC020D" w:rsidP="00CC020D">
      <w:pPr>
        <w:pStyle w:val="sottotitolocampionato10"/>
        <w:rPr>
          <w:color w:val="002060"/>
        </w:rPr>
      </w:pPr>
      <w:r w:rsidRPr="0053477E">
        <w:rPr>
          <w:color w:val="002060"/>
        </w:rPr>
        <w:t>RISULTATI UFFICIALI GARE DEL 27/10/2023</w:t>
      </w:r>
    </w:p>
    <w:p w14:paraId="52C0FF50"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00E12B55"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33B69AE0"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3A4E8115"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800AB"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17217B35"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BAC337" w14:textId="77777777" w:rsidR="00CC020D" w:rsidRPr="0053477E" w:rsidRDefault="00CC020D" w:rsidP="00C02D2C">
                  <w:pPr>
                    <w:pStyle w:val="rowtabella0"/>
                    <w:rPr>
                      <w:color w:val="002060"/>
                    </w:rPr>
                  </w:pPr>
                  <w:r w:rsidRPr="0053477E">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004D9" w14:textId="77777777" w:rsidR="00CC020D" w:rsidRPr="0053477E" w:rsidRDefault="00CC020D" w:rsidP="00C02D2C">
                  <w:pPr>
                    <w:pStyle w:val="rowtabella0"/>
                    <w:rPr>
                      <w:color w:val="002060"/>
                    </w:rPr>
                  </w:pPr>
                  <w:r w:rsidRPr="0053477E">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6DA03" w14:textId="77777777" w:rsidR="00CC020D" w:rsidRPr="0053477E" w:rsidRDefault="00CC020D" w:rsidP="00C02D2C">
                  <w:pPr>
                    <w:pStyle w:val="rowtabella0"/>
                    <w:jc w:val="center"/>
                    <w:rPr>
                      <w:color w:val="002060"/>
                    </w:rPr>
                  </w:pPr>
                  <w:r w:rsidRPr="0053477E">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6957C" w14:textId="77777777" w:rsidR="00CC020D" w:rsidRPr="0053477E" w:rsidRDefault="00CC020D" w:rsidP="00C02D2C">
                  <w:pPr>
                    <w:pStyle w:val="rowtabella0"/>
                    <w:jc w:val="center"/>
                    <w:rPr>
                      <w:color w:val="002060"/>
                    </w:rPr>
                  </w:pPr>
                  <w:r w:rsidRPr="0053477E">
                    <w:rPr>
                      <w:color w:val="002060"/>
                    </w:rPr>
                    <w:t> </w:t>
                  </w:r>
                </w:p>
              </w:tc>
            </w:tr>
            <w:tr w:rsidR="00CC020D" w:rsidRPr="0053477E" w14:paraId="3C6925DF"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806CD4" w14:textId="77777777" w:rsidR="00CC020D" w:rsidRPr="0053477E" w:rsidRDefault="00CC020D" w:rsidP="00C02D2C">
                  <w:pPr>
                    <w:pStyle w:val="rowtabella0"/>
                    <w:rPr>
                      <w:color w:val="002060"/>
                    </w:rPr>
                  </w:pPr>
                  <w:r w:rsidRPr="0053477E">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BF348" w14:textId="77777777" w:rsidR="00CC020D" w:rsidRPr="0053477E" w:rsidRDefault="00CC020D" w:rsidP="00C02D2C">
                  <w:pPr>
                    <w:pStyle w:val="rowtabella0"/>
                    <w:rPr>
                      <w:color w:val="002060"/>
                    </w:rPr>
                  </w:pPr>
                  <w:r w:rsidRPr="0053477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0EB25" w14:textId="77777777" w:rsidR="00CC020D" w:rsidRPr="0053477E" w:rsidRDefault="00CC020D" w:rsidP="00C02D2C">
                  <w:pPr>
                    <w:pStyle w:val="rowtabella0"/>
                    <w:jc w:val="center"/>
                    <w:rPr>
                      <w:color w:val="002060"/>
                    </w:rPr>
                  </w:pPr>
                  <w:r w:rsidRPr="0053477E">
                    <w:rPr>
                      <w:color w:val="002060"/>
                    </w:rPr>
                    <w:t>0 - 21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19CA0E" w14:textId="77777777" w:rsidR="00CC020D" w:rsidRPr="0053477E" w:rsidRDefault="00CC020D" w:rsidP="00C02D2C">
                  <w:pPr>
                    <w:pStyle w:val="rowtabella0"/>
                    <w:jc w:val="center"/>
                    <w:rPr>
                      <w:color w:val="002060"/>
                    </w:rPr>
                  </w:pPr>
                  <w:r w:rsidRPr="0053477E">
                    <w:rPr>
                      <w:color w:val="002060"/>
                    </w:rPr>
                    <w:t> </w:t>
                  </w:r>
                </w:p>
              </w:tc>
            </w:tr>
            <w:tr w:rsidR="00CC020D" w:rsidRPr="0053477E" w14:paraId="70778AA2"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DEAAFD" w14:textId="77777777" w:rsidR="00CC020D" w:rsidRPr="0053477E" w:rsidRDefault="00CC020D" w:rsidP="00C02D2C">
                  <w:pPr>
                    <w:pStyle w:val="rowtabella0"/>
                    <w:rPr>
                      <w:color w:val="002060"/>
                    </w:rPr>
                  </w:pPr>
                  <w:r w:rsidRPr="0053477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5270A0" w14:textId="77777777" w:rsidR="00CC020D" w:rsidRPr="0053477E" w:rsidRDefault="00CC020D" w:rsidP="00C02D2C">
                  <w:pPr>
                    <w:pStyle w:val="rowtabella0"/>
                    <w:rPr>
                      <w:color w:val="002060"/>
                    </w:rPr>
                  </w:pPr>
                  <w:r w:rsidRPr="0053477E">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B74CE4" w14:textId="77777777" w:rsidR="00CC020D" w:rsidRPr="0053477E" w:rsidRDefault="00CC020D" w:rsidP="00C02D2C">
                  <w:pPr>
                    <w:pStyle w:val="rowtabella0"/>
                    <w:jc w:val="center"/>
                    <w:rPr>
                      <w:color w:val="002060"/>
                    </w:rPr>
                  </w:pPr>
                  <w:r w:rsidRPr="0053477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0DAB75" w14:textId="77777777" w:rsidR="00CC020D" w:rsidRPr="0053477E" w:rsidRDefault="00CC020D" w:rsidP="00C02D2C">
                  <w:pPr>
                    <w:pStyle w:val="rowtabella0"/>
                    <w:jc w:val="center"/>
                    <w:rPr>
                      <w:color w:val="002060"/>
                    </w:rPr>
                  </w:pPr>
                  <w:r w:rsidRPr="0053477E">
                    <w:rPr>
                      <w:color w:val="002060"/>
                    </w:rPr>
                    <w:t> </w:t>
                  </w:r>
                </w:p>
              </w:tc>
            </w:tr>
            <w:tr w:rsidR="00CC020D" w:rsidRPr="0053477E" w14:paraId="18EC67BF"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0E4E9B" w14:textId="77777777" w:rsidR="00CC020D" w:rsidRPr="0053477E" w:rsidRDefault="00CC020D" w:rsidP="00C02D2C">
                  <w:pPr>
                    <w:pStyle w:val="rowtabella0"/>
                    <w:rPr>
                      <w:color w:val="002060"/>
                    </w:rPr>
                  </w:pPr>
                  <w:r w:rsidRPr="0053477E">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A5D90" w14:textId="77777777" w:rsidR="00CC020D" w:rsidRPr="0053477E" w:rsidRDefault="00CC020D" w:rsidP="00C02D2C">
                  <w:pPr>
                    <w:pStyle w:val="rowtabella0"/>
                    <w:rPr>
                      <w:color w:val="002060"/>
                    </w:rPr>
                  </w:pPr>
                  <w:r w:rsidRPr="0053477E">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141B34" w14:textId="77777777" w:rsidR="00CC020D" w:rsidRPr="0053477E" w:rsidRDefault="00CC020D" w:rsidP="00C02D2C">
                  <w:pPr>
                    <w:pStyle w:val="rowtabella0"/>
                    <w:jc w:val="center"/>
                    <w:rPr>
                      <w:color w:val="002060"/>
                    </w:rPr>
                  </w:pPr>
                  <w:r w:rsidRPr="0053477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647515" w14:textId="77777777" w:rsidR="00CC020D" w:rsidRPr="0053477E" w:rsidRDefault="00CC020D" w:rsidP="00C02D2C">
                  <w:pPr>
                    <w:pStyle w:val="rowtabella0"/>
                    <w:jc w:val="center"/>
                    <w:rPr>
                      <w:color w:val="002060"/>
                    </w:rPr>
                  </w:pPr>
                  <w:r w:rsidRPr="0053477E">
                    <w:rPr>
                      <w:color w:val="002060"/>
                    </w:rPr>
                    <w:t> </w:t>
                  </w:r>
                </w:p>
              </w:tc>
            </w:tr>
            <w:tr w:rsidR="00CC020D" w:rsidRPr="0053477E" w14:paraId="1464C4FA"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4B7F2" w14:textId="77777777" w:rsidR="00CC020D" w:rsidRPr="0053477E" w:rsidRDefault="00CC020D" w:rsidP="00C02D2C">
                  <w:pPr>
                    <w:pStyle w:val="rowtabella0"/>
                    <w:rPr>
                      <w:color w:val="002060"/>
                    </w:rPr>
                  </w:pPr>
                  <w:r w:rsidRPr="0053477E">
                    <w:rPr>
                      <w:color w:val="002060"/>
                    </w:rPr>
                    <w:t>(2)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1832D" w14:textId="77777777" w:rsidR="00CC020D" w:rsidRPr="0053477E" w:rsidRDefault="00CC020D" w:rsidP="00C02D2C">
                  <w:pPr>
                    <w:pStyle w:val="rowtabella0"/>
                    <w:rPr>
                      <w:color w:val="002060"/>
                    </w:rPr>
                  </w:pPr>
                  <w:r w:rsidRPr="0053477E">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21B08" w14:textId="77777777" w:rsidR="00CC020D" w:rsidRPr="0053477E" w:rsidRDefault="00CC020D" w:rsidP="00C02D2C">
                  <w:pPr>
                    <w:pStyle w:val="rowtabella0"/>
                    <w:jc w:val="center"/>
                    <w:rPr>
                      <w:color w:val="002060"/>
                    </w:rPr>
                  </w:pPr>
                  <w:r w:rsidRPr="0053477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C3D8E6" w14:textId="77777777" w:rsidR="00CC020D" w:rsidRPr="0053477E" w:rsidRDefault="00CC020D" w:rsidP="00C02D2C">
                  <w:pPr>
                    <w:pStyle w:val="rowtabella0"/>
                    <w:jc w:val="center"/>
                    <w:rPr>
                      <w:color w:val="002060"/>
                    </w:rPr>
                  </w:pPr>
                  <w:r w:rsidRPr="0053477E">
                    <w:rPr>
                      <w:color w:val="002060"/>
                    </w:rPr>
                    <w:t> </w:t>
                  </w:r>
                </w:p>
              </w:tc>
            </w:tr>
            <w:tr w:rsidR="00CC020D" w:rsidRPr="0053477E" w14:paraId="7731FBF5"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560FE" w14:textId="77777777" w:rsidR="00CC020D" w:rsidRPr="0053477E" w:rsidRDefault="00CC020D" w:rsidP="00C02D2C">
                  <w:pPr>
                    <w:pStyle w:val="rowtabella0"/>
                    <w:rPr>
                      <w:color w:val="002060"/>
                    </w:rPr>
                  </w:pPr>
                  <w:r w:rsidRPr="0053477E">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6D6A1" w14:textId="77777777" w:rsidR="00CC020D" w:rsidRPr="0053477E" w:rsidRDefault="00CC020D" w:rsidP="00C02D2C">
                  <w:pPr>
                    <w:pStyle w:val="rowtabella0"/>
                    <w:rPr>
                      <w:color w:val="002060"/>
                    </w:rPr>
                  </w:pPr>
                  <w:r w:rsidRPr="0053477E">
                    <w:rPr>
                      <w:color w:val="002060"/>
                    </w:rPr>
                    <w:t>- SANTANGIOLESE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496C2" w14:textId="77777777" w:rsidR="00CC020D" w:rsidRPr="0053477E" w:rsidRDefault="00CC020D" w:rsidP="00C02D2C">
                  <w:pPr>
                    <w:pStyle w:val="rowtabella0"/>
                    <w:jc w:val="center"/>
                    <w:rPr>
                      <w:color w:val="002060"/>
                    </w:rPr>
                  </w:pPr>
                  <w:r w:rsidRPr="0053477E">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87A21" w14:textId="77777777" w:rsidR="00CC020D" w:rsidRPr="0053477E" w:rsidRDefault="00CC020D" w:rsidP="00C02D2C">
                  <w:pPr>
                    <w:pStyle w:val="rowtabella0"/>
                    <w:jc w:val="center"/>
                    <w:rPr>
                      <w:color w:val="002060"/>
                    </w:rPr>
                  </w:pPr>
                  <w:r w:rsidRPr="0053477E">
                    <w:rPr>
                      <w:color w:val="002060"/>
                    </w:rPr>
                    <w:t> </w:t>
                  </w:r>
                </w:p>
              </w:tc>
            </w:tr>
            <w:tr w:rsidR="00CC020D" w:rsidRPr="0053477E" w14:paraId="1D0C85E6"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539BDA24" w14:textId="77777777" w:rsidR="00CC020D" w:rsidRPr="0053477E" w:rsidRDefault="00CC020D" w:rsidP="00C02D2C">
                  <w:pPr>
                    <w:pStyle w:val="rowtabella0"/>
                    <w:rPr>
                      <w:color w:val="002060"/>
                    </w:rPr>
                  </w:pPr>
                  <w:r w:rsidRPr="0053477E">
                    <w:rPr>
                      <w:color w:val="002060"/>
                    </w:rPr>
                    <w:t>(1) - disputata il 30/10/2023</w:t>
                  </w:r>
                </w:p>
              </w:tc>
            </w:tr>
            <w:tr w:rsidR="00CC020D" w:rsidRPr="0053477E" w14:paraId="474F85C5"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047994D6" w14:textId="77777777" w:rsidR="00CC020D" w:rsidRPr="0053477E" w:rsidRDefault="00CC020D" w:rsidP="00C02D2C">
                  <w:pPr>
                    <w:pStyle w:val="rowtabella0"/>
                    <w:rPr>
                      <w:color w:val="002060"/>
                    </w:rPr>
                  </w:pPr>
                  <w:r w:rsidRPr="0053477E">
                    <w:rPr>
                      <w:color w:val="002060"/>
                    </w:rPr>
                    <w:t>(2) - disputata il 28/10/2023</w:t>
                  </w:r>
                </w:p>
              </w:tc>
            </w:tr>
          </w:tbl>
          <w:p w14:paraId="50CBC0F7" w14:textId="77777777" w:rsidR="00CC020D" w:rsidRPr="0053477E" w:rsidRDefault="00CC020D" w:rsidP="00C02D2C">
            <w:pPr>
              <w:rPr>
                <w:color w:val="002060"/>
              </w:rPr>
            </w:pPr>
          </w:p>
        </w:tc>
      </w:tr>
    </w:tbl>
    <w:p w14:paraId="7F60405D" w14:textId="77777777" w:rsidR="00CC020D" w:rsidRPr="0053477E" w:rsidRDefault="00CC020D" w:rsidP="00CC020D">
      <w:pPr>
        <w:pStyle w:val="breakline"/>
        <w:rPr>
          <w:rFonts w:eastAsiaTheme="minorEastAsia"/>
          <w:color w:val="002060"/>
        </w:rPr>
      </w:pPr>
    </w:p>
    <w:p w14:paraId="2A922A72" w14:textId="77777777" w:rsidR="00CC020D" w:rsidRPr="0053477E" w:rsidRDefault="00CC020D" w:rsidP="00CC020D">
      <w:pPr>
        <w:pStyle w:val="breakline"/>
        <w:rPr>
          <w:color w:val="002060"/>
        </w:rPr>
      </w:pPr>
    </w:p>
    <w:p w14:paraId="4473183A" w14:textId="77777777" w:rsidR="00CC020D" w:rsidRPr="0053477E" w:rsidRDefault="00CC020D" w:rsidP="00CC020D">
      <w:pPr>
        <w:pStyle w:val="titoloprinc0"/>
        <w:rPr>
          <w:color w:val="002060"/>
        </w:rPr>
      </w:pPr>
      <w:r w:rsidRPr="0053477E">
        <w:rPr>
          <w:color w:val="002060"/>
        </w:rPr>
        <w:t>GIUDICE SPORTIVO</w:t>
      </w:r>
    </w:p>
    <w:p w14:paraId="0E75477C"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44440E6D" w14:textId="77777777" w:rsidR="00CC020D" w:rsidRPr="0053477E" w:rsidRDefault="00CC020D" w:rsidP="00CC020D">
      <w:pPr>
        <w:pStyle w:val="titolo10"/>
        <w:rPr>
          <w:color w:val="002060"/>
        </w:rPr>
      </w:pPr>
      <w:r w:rsidRPr="0053477E">
        <w:rPr>
          <w:color w:val="002060"/>
        </w:rPr>
        <w:t xml:space="preserve">GARE DEL 27/10/2023 </w:t>
      </w:r>
    </w:p>
    <w:p w14:paraId="01EA5626" w14:textId="77777777" w:rsidR="00CC020D" w:rsidRPr="0053477E" w:rsidRDefault="00CC020D" w:rsidP="00CC020D">
      <w:pPr>
        <w:pStyle w:val="titolo7a"/>
        <w:rPr>
          <w:color w:val="002060"/>
        </w:rPr>
      </w:pPr>
      <w:r w:rsidRPr="0053477E">
        <w:rPr>
          <w:color w:val="002060"/>
        </w:rPr>
        <w:t xml:space="preserve">PROVVEDIMENTI DISCIPLINARI </w:t>
      </w:r>
    </w:p>
    <w:p w14:paraId="15F7AE86"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59EEFF6E" w14:textId="77777777" w:rsidR="00CC020D" w:rsidRPr="0053477E" w:rsidRDefault="00CC020D" w:rsidP="00CC020D">
      <w:pPr>
        <w:pStyle w:val="titolo30"/>
        <w:rPr>
          <w:color w:val="002060"/>
        </w:rPr>
      </w:pPr>
      <w:r w:rsidRPr="0053477E">
        <w:rPr>
          <w:color w:val="002060"/>
        </w:rPr>
        <w:t xml:space="preserve">CALCIATORI NON ESPULSI </w:t>
      </w:r>
    </w:p>
    <w:p w14:paraId="40CA0B02"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CE649CD" w14:textId="77777777" w:rsidTr="00C02D2C">
        <w:tc>
          <w:tcPr>
            <w:tcW w:w="2200" w:type="dxa"/>
            <w:tcMar>
              <w:top w:w="20" w:type="dxa"/>
              <w:left w:w="20" w:type="dxa"/>
              <w:bottom w:w="20" w:type="dxa"/>
              <w:right w:w="20" w:type="dxa"/>
            </w:tcMar>
            <w:vAlign w:val="center"/>
            <w:hideMark/>
          </w:tcPr>
          <w:p w14:paraId="221522B8" w14:textId="77777777" w:rsidR="00CC020D" w:rsidRPr="0053477E" w:rsidRDefault="00CC020D" w:rsidP="00C02D2C">
            <w:pPr>
              <w:pStyle w:val="movimento"/>
              <w:rPr>
                <w:color w:val="002060"/>
              </w:rPr>
            </w:pPr>
            <w:r w:rsidRPr="0053477E">
              <w:rPr>
                <w:color w:val="002060"/>
              </w:rPr>
              <w:t>PRINCIPI SOFIA</w:t>
            </w:r>
          </w:p>
        </w:tc>
        <w:tc>
          <w:tcPr>
            <w:tcW w:w="2200" w:type="dxa"/>
            <w:tcMar>
              <w:top w:w="20" w:type="dxa"/>
              <w:left w:w="20" w:type="dxa"/>
              <w:bottom w:w="20" w:type="dxa"/>
              <w:right w:w="20" w:type="dxa"/>
            </w:tcMar>
            <w:vAlign w:val="center"/>
            <w:hideMark/>
          </w:tcPr>
          <w:p w14:paraId="1FE1C244" w14:textId="77777777" w:rsidR="00CC020D" w:rsidRPr="0053477E" w:rsidRDefault="00CC020D" w:rsidP="00C02D2C">
            <w:pPr>
              <w:pStyle w:val="movimento2"/>
              <w:rPr>
                <w:color w:val="002060"/>
              </w:rPr>
            </w:pPr>
            <w:r w:rsidRPr="0053477E">
              <w:rPr>
                <w:color w:val="002060"/>
              </w:rPr>
              <w:t xml:space="preserve">(GLS DORICA AN.UR) </w:t>
            </w:r>
          </w:p>
        </w:tc>
        <w:tc>
          <w:tcPr>
            <w:tcW w:w="800" w:type="dxa"/>
            <w:tcMar>
              <w:top w:w="20" w:type="dxa"/>
              <w:left w:w="20" w:type="dxa"/>
              <w:bottom w:w="20" w:type="dxa"/>
              <w:right w:w="20" w:type="dxa"/>
            </w:tcMar>
            <w:vAlign w:val="center"/>
            <w:hideMark/>
          </w:tcPr>
          <w:p w14:paraId="32E660E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B1F57BA" w14:textId="77777777" w:rsidR="00CC020D" w:rsidRPr="0053477E" w:rsidRDefault="00CC020D" w:rsidP="00C02D2C">
            <w:pPr>
              <w:pStyle w:val="movimento"/>
              <w:rPr>
                <w:color w:val="002060"/>
              </w:rPr>
            </w:pPr>
            <w:r w:rsidRPr="0053477E">
              <w:rPr>
                <w:color w:val="002060"/>
              </w:rPr>
              <w:t>RUFFINO CHIARA</w:t>
            </w:r>
          </w:p>
        </w:tc>
        <w:tc>
          <w:tcPr>
            <w:tcW w:w="2200" w:type="dxa"/>
            <w:tcMar>
              <w:top w:w="20" w:type="dxa"/>
              <w:left w:w="20" w:type="dxa"/>
              <w:bottom w:w="20" w:type="dxa"/>
              <w:right w:w="20" w:type="dxa"/>
            </w:tcMar>
            <w:vAlign w:val="center"/>
            <w:hideMark/>
          </w:tcPr>
          <w:p w14:paraId="0C75590F" w14:textId="77777777" w:rsidR="00CC020D" w:rsidRPr="0053477E" w:rsidRDefault="00CC020D" w:rsidP="00C02D2C">
            <w:pPr>
              <w:pStyle w:val="movimento2"/>
              <w:rPr>
                <w:color w:val="002060"/>
              </w:rPr>
            </w:pPr>
            <w:r w:rsidRPr="0053477E">
              <w:rPr>
                <w:color w:val="002060"/>
              </w:rPr>
              <w:t xml:space="preserve">(GLS DORICA AN.UR) </w:t>
            </w:r>
          </w:p>
        </w:tc>
      </w:tr>
    </w:tbl>
    <w:p w14:paraId="79A9FD88" w14:textId="77777777" w:rsidR="00CC020D" w:rsidRPr="0053477E" w:rsidRDefault="00CC020D" w:rsidP="00CC020D">
      <w:pPr>
        <w:pStyle w:val="titolo10"/>
        <w:rPr>
          <w:rFonts w:eastAsiaTheme="minorEastAsia"/>
          <w:color w:val="002060"/>
        </w:rPr>
      </w:pPr>
      <w:r w:rsidRPr="0053477E">
        <w:rPr>
          <w:color w:val="002060"/>
        </w:rPr>
        <w:t xml:space="preserve">GARE DEL 28/10/2023 </w:t>
      </w:r>
    </w:p>
    <w:p w14:paraId="0970563A" w14:textId="77777777" w:rsidR="00CC020D" w:rsidRPr="0053477E" w:rsidRDefault="00CC020D" w:rsidP="00CC020D">
      <w:pPr>
        <w:pStyle w:val="titolo7a"/>
        <w:rPr>
          <w:color w:val="002060"/>
        </w:rPr>
      </w:pPr>
      <w:r w:rsidRPr="0053477E">
        <w:rPr>
          <w:color w:val="002060"/>
        </w:rPr>
        <w:t xml:space="preserve">PROVVEDIMENTI DISCIPLINARI </w:t>
      </w:r>
    </w:p>
    <w:p w14:paraId="35A8A073"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21202A28" w14:textId="77777777" w:rsidR="00CC020D" w:rsidRPr="0053477E" w:rsidRDefault="00CC020D" w:rsidP="00CC020D">
      <w:pPr>
        <w:pStyle w:val="titolo30"/>
        <w:rPr>
          <w:color w:val="002060"/>
        </w:rPr>
      </w:pPr>
      <w:r w:rsidRPr="0053477E">
        <w:rPr>
          <w:color w:val="002060"/>
        </w:rPr>
        <w:t xml:space="preserve">CALCIATORI NON ESPULSI </w:t>
      </w:r>
    </w:p>
    <w:p w14:paraId="69FDF3DB"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2C4DC14" w14:textId="77777777" w:rsidTr="00C02D2C">
        <w:tc>
          <w:tcPr>
            <w:tcW w:w="2200" w:type="dxa"/>
            <w:tcMar>
              <w:top w:w="20" w:type="dxa"/>
              <w:left w:w="20" w:type="dxa"/>
              <w:bottom w:w="20" w:type="dxa"/>
              <w:right w:w="20" w:type="dxa"/>
            </w:tcMar>
            <w:vAlign w:val="center"/>
            <w:hideMark/>
          </w:tcPr>
          <w:p w14:paraId="4E8102A8" w14:textId="77777777" w:rsidR="00CC020D" w:rsidRPr="0053477E" w:rsidRDefault="00CC020D" w:rsidP="00C02D2C">
            <w:pPr>
              <w:pStyle w:val="movimento"/>
              <w:rPr>
                <w:color w:val="002060"/>
              </w:rPr>
            </w:pPr>
            <w:r w:rsidRPr="0053477E">
              <w:rPr>
                <w:color w:val="002060"/>
              </w:rPr>
              <w:t>ANGELINI VANESSA</w:t>
            </w:r>
          </w:p>
        </w:tc>
        <w:tc>
          <w:tcPr>
            <w:tcW w:w="2200" w:type="dxa"/>
            <w:tcMar>
              <w:top w:w="20" w:type="dxa"/>
              <w:left w:w="20" w:type="dxa"/>
              <w:bottom w:w="20" w:type="dxa"/>
              <w:right w:w="20" w:type="dxa"/>
            </w:tcMar>
            <w:vAlign w:val="center"/>
            <w:hideMark/>
          </w:tcPr>
          <w:p w14:paraId="464FC8AA" w14:textId="77777777" w:rsidR="00CC020D" w:rsidRPr="0053477E" w:rsidRDefault="00CC020D" w:rsidP="00C02D2C">
            <w:pPr>
              <w:pStyle w:val="movimento2"/>
              <w:rPr>
                <w:color w:val="002060"/>
              </w:rPr>
            </w:pPr>
            <w:r w:rsidRPr="0053477E">
              <w:rPr>
                <w:color w:val="002060"/>
              </w:rPr>
              <w:t xml:space="preserve">(GRADARA CALCIO) </w:t>
            </w:r>
          </w:p>
        </w:tc>
        <w:tc>
          <w:tcPr>
            <w:tcW w:w="800" w:type="dxa"/>
            <w:tcMar>
              <w:top w:w="20" w:type="dxa"/>
              <w:left w:w="20" w:type="dxa"/>
              <w:bottom w:w="20" w:type="dxa"/>
              <w:right w:w="20" w:type="dxa"/>
            </w:tcMar>
            <w:vAlign w:val="center"/>
            <w:hideMark/>
          </w:tcPr>
          <w:p w14:paraId="7DD1EF3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9D3A397" w14:textId="77777777" w:rsidR="00CC020D" w:rsidRPr="0053477E" w:rsidRDefault="00CC020D" w:rsidP="00C02D2C">
            <w:pPr>
              <w:pStyle w:val="movimento"/>
              <w:rPr>
                <w:color w:val="002060"/>
              </w:rPr>
            </w:pPr>
            <w:r w:rsidRPr="0053477E">
              <w:rPr>
                <w:color w:val="002060"/>
              </w:rPr>
              <w:t>CONTINO VERONICA</w:t>
            </w:r>
          </w:p>
        </w:tc>
        <w:tc>
          <w:tcPr>
            <w:tcW w:w="2200" w:type="dxa"/>
            <w:tcMar>
              <w:top w:w="20" w:type="dxa"/>
              <w:left w:w="20" w:type="dxa"/>
              <w:bottom w:w="20" w:type="dxa"/>
              <w:right w:w="20" w:type="dxa"/>
            </w:tcMar>
            <w:vAlign w:val="center"/>
            <w:hideMark/>
          </w:tcPr>
          <w:p w14:paraId="4737CD1E" w14:textId="77777777" w:rsidR="00CC020D" w:rsidRPr="0053477E" w:rsidRDefault="00CC020D" w:rsidP="00C02D2C">
            <w:pPr>
              <w:pStyle w:val="movimento2"/>
              <w:rPr>
                <w:color w:val="002060"/>
              </w:rPr>
            </w:pPr>
            <w:r w:rsidRPr="0053477E">
              <w:rPr>
                <w:color w:val="002060"/>
              </w:rPr>
              <w:t xml:space="preserve">(GRADARA CALCIO) </w:t>
            </w:r>
          </w:p>
        </w:tc>
      </w:tr>
      <w:tr w:rsidR="00CC020D" w:rsidRPr="0053477E" w14:paraId="07D5A905" w14:textId="77777777" w:rsidTr="00C02D2C">
        <w:tc>
          <w:tcPr>
            <w:tcW w:w="2200" w:type="dxa"/>
            <w:tcMar>
              <w:top w:w="20" w:type="dxa"/>
              <w:left w:w="20" w:type="dxa"/>
              <w:bottom w:w="20" w:type="dxa"/>
              <w:right w:w="20" w:type="dxa"/>
            </w:tcMar>
            <w:vAlign w:val="center"/>
            <w:hideMark/>
          </w:tcPr>
          <w:p w14:paraId="153BBF7D" w14:textId="77777777" w:rsidR="00CC020D" w:rsidRPr="0053477E" w:rsidRDefault="00CC020D" w:rsidP="00C02D2C">
            <w:pPr>
              <w:pStyle w:val="movimento"/>
              <w:rPr>
                <w:color w:val="002060"/>
              </w:rPr>
            </w:pPr>
            <w:r w:rsidRPr="0053477E">
              <w:rPr>
                <w:color w:val="002060"/>
              </w:rPr>
              <w:t>PAZZARELLI ELISABETTA</w:t>
            </w:r>
          </w:p>
        </w:tc>
        <w:tc>
          <w:tcPr>
            <w:tcW w:w="2200" w:type="dxa"/>
            <w:tcMar>
              <w:top w:w="20" w:type="dxa"/>
              <w:left w:w="20" w:type="dxa"/>
              <w:bottom w:w="20" w:type="dxa"/>
              <w:right w:w="20" w:type="dxa"/>
            </w:tcMar>
            <w:vAlign w:val="center"/>
            <w:hideMark/>
          </w:tcPr>
          <w:p w14:paraId="302DD82E" w14:textId="77777777" w:rsidR="00CC020D" w:rsidRPr="0053477E" w:rsidRDefault="00CC020D" w:rsidP="00C02D2C">
            <w:pPr>
              <w:pStyle w:val="movimento2"/>
              <w:rPr>
                <w:color w:val="002060"/>
              </w:rPr>
            </w:pPr>
            <w:r w:rsidRPr="0053477E">
              <w:rPr>
                <w:color w:val="002060"/>
              </w:rPr>
              <w:t xml:space="preserve">(POLISPORTIVA BOCA S.E.M.) </w:t>
            </w:r>
          </w:p>
        </w:tc>
        <w:tc>
          <w:tcPr>
            <w:tcW w:w="800" w:type="dxa"/>
            <w:tcMar>
              <w:top w:w="20" w:type="dxa"/>
              <w:left w:w="20" w:type="dxa"/>
              <w:bottom w:w="20" w:type="dxa"/>
              <w:right w:w="20" w:type="dxa"/>
            </w:tcMar>
            <w:vAlign w:val="center"/>
            <w:hideMark/>
          </w:tcPr>
          <w:p w14:paraId="69CB384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43AADE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A2EFE11" w14:textId="77777777" w:rsidR="00CC020D" w:rsidRPr="0053477E" w:rsidRDefault="00CC020D" w:rsidP="00C02D2C">
            <w:pPr>
              <w:pStyle w:val="movimento2"/>
              <w:rPr>
                <w:color w:val="002060"/>
              </w:rPr>
            </w:pPr>
            <w:r w:rsidRPr="0053477E">
              <w:rPr>
                <w:color w:val="002060"/>
              </w:rPr>
              <w:t> </w:t>
            </w:r>
          </w:p>
        </w:tc>
      </w:tr>
    </w:tbl>
    <w:p w14:paraId="2AC1EC4D" w14:textId="77777777" w:rsidR="00CC020D" w:rsidRDefault="00CC020D" w:rsidP="00CC020D">
      <w:pPr>
        <w:pStyle w:val="breakline"/>
        <w:rPr>
          <w:color w:val="002060"/>
        </w:rPr>
      </w:pPr>
    </w:p>
    <w:p w14:paraId="6C930463"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F1C2F91"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759B334" w14:textId="77777777" w:rsidR="00CC020D" w:rsidRDefault="00CC020D" w:rsidP="00CC020D">
      <w:pPr>
        <w:pStyle w:val="breakline"/>
        <w:rPr>
          <w:color w:val="002060"/>
          <w:sz w:val="22"/>
          <w:szCs w:val="22"/>
        </w:rPr>
      </w:pPr>
    </w:p>
    <w:p w14:paraId="273CB074" w14:textId="77777777" w:rsidR="00CC020D" w:rsidRPr="0053477E" w:rsidRDefault="00CC020D" w:rsidP="00CC020D">
      <w:pPr>
        <w:pStyle w:val="breakline"/>
        <w:rPr>
          <w:rFonts w:eastAsiaTheme="minorEastAsia"/>
          <w:color w:val="002060"/>
        </w:rPr>
      </w:pPr>
    </w:p>
    <w:p w14:paraId="5E4A0E75" w14:textId="77777777" w:rsidR="00CC020D" w:rsidRPr="0053477E" w:rsidRDefault="00CC020D" w:rsidP="00CC020D">
      <w:pPr>
        <w:pStyle w:val="titoloprinc0"/>
        <w:rPr>
          <w:color w:val="002060"/>
        </w:rPr>
      </w:pPr>
      <w:r w:rsidRPr="0053477E">
        <w:rPr>
          <w:color w:val="002060"/>
        </w:rPr>
        <w:t>CLASSIFICA</w:t>
      </w:r>
    </w:p>
    <w:p w14:paraId="5A1980CF" w14:textId="77777777" w:rsidR="00CC020D" w:rsidRPr="0053477E" w:rsidRDefault="00CC020D" w:rsidP="00CC020D">
      <w:pPr>
        <w:pStyle w:val="breakline"/>
        <w:rPr>
          <w:color w:val="002060"/>
        </w:rPr>
      </w:pPr>
    </w:p>
    <w:p w14:paraId="1F6F6B07" w14:textId="77777777" w:rsidR="00CC020D" w:rsidRPr="0053477E" w:rsidRDefault="00CC020D" w:rsidP="00CC020D">
      <w:pPr>
        <w:pStyle w:val="breakline"/>
        <w:rPr>
          <w:color w:val="002060"/>
        </w:rPr>
      </w:pPr>
    </w:p>
    <w:p w14:paraId="1069BF9E"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4FD4CFFD"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BC3B"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073D"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486E7"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81A4C"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588F1"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22EC"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F995F"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B8643"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8D63"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EC8A9" w14:textId="77777777" w:rsidR="00CC020D" w:rsidRPr="0053477E" w:rsidRDefault="00CC020D" w:rsidP="00C02D2C">
            <w:pPr>
              <w:pStyle w:val="headertabella0"/>
              <w:rPr>
                <w:color w:val="002060"/>
              </w:rPr>
            </w:pPr>
            <w:r w:rsidRPr="0053477E">
              <w:rPr>
                <w:color w:val="002060"/>
              </w:rPr>
              <w:t>PE</w:t>
            </w:r>
          </w:p>
        </w:tc>
      </w:tr>
      <w:tr w:rsidR="00CC020D" w:rsidRPr="0053477E" w14:paraId="5583540D"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BF986" w14:textId="77777777" w:rsidR="00CC020D" w:rsidRPr="0053477E" w:rsidRDefault="00CC020D" w:rsidP="00C02D2C">
            <w:pPr>
              <w:pStyle w:val="rowtabella0"/>
              <w:rPr>
                <w:color w:val="002060"/>
              </w:rPr>
            </w:pPr>
            <w:r w:rsidRPr="0053477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50A3"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579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A4D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221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104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E6C9" w14:textId="77777777" w:rsidR="00CC020D" w:rsidRPr="0053477E" w:rsidRDefault="00CC020D" w:rsidP="00C02D2C">
            <w:pPr>
              <w:pStyle w:val="rowtabella0"/>
              <w:jc w:val="center"/>
              <w:rPr>
                <w:color w:val="002060"/>
              </w:rPr>
            </w:pPr>
            <w:r w:rsidRPr="0053477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892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9396" w14:textId="77777777" w:rsidR="00CC020D" w:rsidRPr="0053477E" w:rsidRDefault="00CC020D" w:rsidP="00C02D2C">
            <w:pPr>
              <w:pStyle w:val="rowtabella0"/>
              <w:jc w:val="center"/>
              <w:rPr>
                <w:color w:val="002060"/>
              </w:rPr>
            </w:pPr>
            <w:r w:rsidRPr="005347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AE4B" w14:textId="77777777" w:rsidR="00CC020D" w:rsidRPr="0053477E" w:rsidRDefault="00CC020D" w:rsidP="00C02D2C">
            <w:pPr>
              <w:pStyle w:val="rowtabella0"/>
              <w:jc w:val="center"/>
              <w:rPr>
                <w:color w:val="002060"/>
              </w:rPr>
            </w:pPr>
            <w:r w:rsidRPr="0053477E">
              <w:rPr>
                <w:color w:val="002060"/>
              </w:rPr>
              <w:t>0</w:t>
            </w:r>
          </w:p>
        </w:tc>
      </w:tr>
      <w:tr w:rsidR="00CC020D" w:rsidRPr="0053477E" w14:paraId="50CE515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C6AA3" w14:textId="77777777" w:rsidR="00CC020D" w:rsidRPr="0053477E" w:rsidRDefault="00CC020D" w:rsidP="00C02D2C">
            <w:pPr>
              <w:pStyle w:val="rowtabella0"/>
              <w:rPr>
                <w:color w:val="002060"/>
              </w:rPr>
            </w:pPr>
            <w:r w:rsidRPr="0053477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C8FA"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0FE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550C"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A88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A7A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6C43"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21F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5348"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B45E" w14:textId="77777777" w:rsidR="00CC020D" w:rsidRPr="0053477E" w:rsidRDefault="00CC020D" w:rsidP="00C02D2C">
            <w:pPr>
              <w:pStyle w:val="rowtabella0"/>
              <w:jc w:val="center"/>
              <w:rPr>
                <w:color w:val="002060"/>
              </w:rPr>
            </w:pPr>
            <w:r w:rsidRPr="0053477E">
              <w:rPr>
                <w:color w:val="002060"/>
              </w:rPr>
              <w:t>0</w:t>
            </w:r>
          </w:p>
        </w:tc>
      </w:tr>
      <w:tr w:rsidR="00CC020D" w:rsidRPr="0053477E" w14:paraId="19E80FD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4471C" w14:textId="77777777" w:rsidR="00CC020D" w:rsidRPr="0053477E" w:rsidRDefault="00CC020D" w:rsidP="00C02D2C">
            <w:pPr>
              <w:pStyle w:val="rowtabella0"/>
              <w:rPr>
                <w:color w:val="002060"/>
              </w:rPr>
            </w:pPr>
            <w:r w:rsidRPr="0053477E">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CD59"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907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395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5C8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868D"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7FD9"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A39D"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9A93"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B964" w14:textId="77777777" w:rsidR="00CC020D" w:rsidRPr="0053477E" w:rsidRDefault="00CC020D" w:rsidP="00C02D2C">
            <w:pPr>
              <w:pStyle w:val="rowtabella0"/>
              <w:jc w:val="center"/>
              <w:rPr>
                <w:color w:val="002060"/>
              </w:rPr>
            </w:pPr>
            <w:r w:rsidRPr="0053477E">
              <w:rPr>
                <w:color w:val="002060"/>
              </w:rPr>
              <w:t>0</w:t>
            </w:r>
          </w:p>
        </w:tc>
      </w:tr>
      <w:tr w:rsidR="00CC020D" w:rsidRPr="0053477E" w14:paraId="7212090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37A46" w14:textId="77777777" w:rsidR="00CC020D" w:rsidRPr="0053477E" w:rsidRDefault="00CC020D" w:rsidP="00C02D2C">
            <w:pPr>
              <w:pStyle w:val="rowtabella0"/>
              <w:rPr>
                <w:color w:val="002060"/>
              </w:rPr>
            </w:pPr>
            <w:r w:rsidRPr="0053477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B5DB"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781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C28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7DE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E93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1589"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FCD7"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964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EBC6" w14:textId="77777777" w:rsidR="00CC020D" w:rsidRPr="0053477E" w:rsidRDefault="00CC020D" w:rsidP="00C02D2C">
            <w:pPr>
              <w:pStyle w:val="rowtabella0"/>
              <w:jc w:val="center"/>
              <w:rPr>
                <w:color w:val="002060"/>
              </w:rPr>
            </w:pPr>
            <w:r w:rsidRPr="0053477E">
              <w:rPr>
                <w:color w:val="002060"/>
              </w:rPr>
              <w:t>0</w:t>
            </w:r>
          </w:p>
        </w:tc>
      </w:tr>
      <w:tr w:rsidR="00CC020D" w:rsidRPr="0053477E" w14:paraId="21F029B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16CA5" w14:textId="77777777" w:rsidR="00CC020D" w:rsidRPr="0053477E" w:rsidRDefault="00CC020D" w:rsidP="00C02D2C">
            <w:pPr>
              <w:pStyle w:val="rowtabella0"/>
              <w:rPr>
                <w:color w:val="002060"/>
              </w:rPr>
            </w:pPr>
            <w:r w:rsidRPr="0053477E">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CFC8"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FD5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58E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8A8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68F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312A"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D2EE"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B08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04FC" w14:textId="77777777" w:rsidR="00CC020D" w:rsidRPr="0053477E" w:rsidRDefault="00CC020D" w:rsidP="00C02D2C">
            <w:pPr>
              <w:pStyle w:val="rowtabella0"/>
              <w:jc w:val="center"/>
              <w:rPr>
                <w:color w:val="002060"/>
              </w:rPr>
            </w:pPr>
            <w:r w:rsidRPr="0053477E">
              <w:rPr>
                <w:color w:val="002060"/>
              </w:rPr>
              <w:t>0</w:t>
            </w:r>
          </w:p>
        </w:tc>
      </w:tr>
      <w:tr w:rsidR="00CC020D" w:rsidRPr="0053477E" w14:paraId="7488160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E0A9C" w14:textId="77777777" w:rsidR="00CC020D" w:rsidRPr="0053477E" w:rsidRDefault="00CC020D" w:rsidP="00C02D2C">
            <w:pPr>
              <w:pStyle w:val="rowtabella0"/>
              <w:rPr>
                <w:color w:val="002060"/>
              </w:rPr>
            </w:pPr>
            <w:r w:rsidRPr="005347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B912"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BC6F"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C07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B23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1D3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8F7C"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41BE"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EA9F"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8C03" w14:textId="77777777" w:rsidR="00CC020D" w:rsidRPr="0053477E" w:rsidRDefault="00CC020D" w:rsidP="00C02D2C">
            <w:pPr>
              <w:pStyle w:val="rowtabella0"/>
              <w:jc w:val="center"/>
              <w:rPr>
                <w:color w:val="002060"/>
              </w:rPr>
            </w:pPr>
            <w:r w:rsidRPr="0053477E">
              <w:rPr>
                <w:color w:val="002060"/>
              </w:rPr>
              <w:t>0</w:t>
            </w:r>
          </w:p>
        </w:tc>
      </w:tr>
      <w:tr w:rsidR="00CC020D" w:rsidRPr="0053477E" w14:paraId="2CDB6E9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2A4BA" w14:textId="77777777" w:rsidR="00CC020D" w:rsidRPr="0053477E" w:rsidRDefault="00CC020D" w:rsidP="00C02D2C">
            <w:pPr>
              <w:pStyle w:val="rowtabella0"/>
              <w:rPr>
                <w:color w:val="002060"/>
              </w:rPr>
            </w:pPr>
            <w:r w:rsidRPr="0053477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2971"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C4E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4DF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2511"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7C31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3E887"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4C19"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38BE"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ACCF" w14:textId="77777777" w:rsidR="00CC020D" w:rsidRPr="0053477E" w:rsidRDefault="00CC020D" w:rsidP="00C02D2C">
            <w:pPr>
              <w:pStyle w:val="rowtabella0"/>
              <w:jc w:val="center"/>
              <w:rPr>
                <w:color w:val="002060"/>
              </w:rPr>
            </w:pPr>
            <w:r w:rsidRPr="0053477E">
              <w:rPr>
                <w:color w:val="002060"/>
              </w:rPr>
              <w:t>0</w:t>
            </w:r>
          </w:p>
        </w:tc>
      </w:tr>
      <w:tr w:rsidR="00CC020D" w:rsidRPr="0053477E" w14:paraId="2AFC8D8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E9E8C" w14:textId="77777777" w:rsidR="00CC020D" w:rsidRPr="0053477E" w:rsidRDefault="00CC020D" w:rsidP="00C02D2C">
            <w:pPr>
              <w:pStyle w:val="rowtabella0"/>
              <w:rPr>
                <w:color w:val="002060"/>
              </w:rPr>
            </w:pPr>
            <w:r w:rsidRPr="0053477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55F31"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97D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BFAE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9FC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54B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8AAD"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E52B"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5FB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BE33" w14:textId="77777777" w:rsidR="00CC020D" w:rsidRPr="0053477E" w:rsidRDefault="00CC020D" w:rsidP="00C02D2C">
            <w:pPr>
              <w:pStyle w:val="rowtabella0"/>
              <w:jc w:val="center"/>
              <w:rPr>
                <w:color w:val="002060"/>
              </w:rPr>
            </w:pPr>
            <w:r w:rsidRPr="0053477E">
              <w:rPr>
                <w:color w:val="002060"/>
              </w:rPr>
              <w:t>0</w:t>
            </w:r>
          </w:p>
        </w:tc>
      </w:tr>
      <w:tr w:rsidR="00CC020D" w:rsidRPr="0053477E" w14:paraId="711B2702"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D8C0B" w14:textId="77777777" w:rsidR="00CC020D" w:rsidRPr="0053477E" w:rsidRDefault="00CC020D" w:rsidP="00C02D2C">
            <w:pPr>
              <w:pStyle w:val="rowtabella0"/>
              <w:rPr>
                <w:color w:val="002060"/>
              </w:rPr>
            </w:pPr>
            <w:r w:rsidRPr="0053477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5757"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7A2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D47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6A9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E844"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73CF"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B6C0"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A278"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8A58" w14:textId="77777777" w:rsidR="00CC020D" w:rsidRPr="0053477E" w:rsidRDefault="00CC020D" w:rsidP="00C02D2C">
            <w:pPr>
              <w:pStyle w:val="rowtabella0"/>
              <w:jc w:val="center"/>
              <w:rPr>
                <w:color w:val="002060"/>
              </w:rPr>
            </w:pPr>
            <w:r w:rsidRPr="0053477E">
              <w:rPr>
                <w:color w:val="002060"/>
              </w:rPr>
              <w:t>0</w:t>
            </w:r>
          </w:p>
        </w:tc>
      </w:tr>
      <w:tr w:rsidR="00CC020D" w:rsidRPr="0053477E" w14:paraId="2A2CD9F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47E26" w14:textId="77777777" w:rsidR="00CC020D" w:rsidRPr="0053477E" w:rsidRDefault="00CC020D" w:rsidP="00C02D2C">
            <w:pPr>
              <w:pStyle w:val="rowtabella0"/>
              <w:rPr>
                <w:color w:val="002060"/>
              </w:rPr>
            </w:pPr>
            <w:r w:rsidRPr="0053477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4C8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8168"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57D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6E0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245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F11E"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06DC"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DC2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4AF0" w14:textId="77777777" w:rsidR="00CC020D" w:rsidRPr="0053477E" w:rsidRDefault="00CC020D" w:rsidP="00C02D2C">
            <w:pPr>
              <w:pStyle w:val="rowtabella0"/>
              <w:jc w:val="center"/>
              <w:rPr>
                <w:color w:val="002060"/>
              </w:rPr>
            </w:pPr>
            <w:r w:rsidRPr="0053477E">
              <w:rPr>
                <w:color w:val="002060"/>
              </w:rPr>
              <w:t>0</w:t>
            </w:r>
          </w:p>
        </w:tc>
      </w:tr>
      <w:tr w:rsidR="00CC020D" w:rsidRPr="0053477E" w14:paraId="2F769E8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3A20B" w14:textId="77777777" w:rsidR="00CC020D" w:rsidRPr="0053477E" w:rsidRDefault="00CC020D" w:rsidP="00C02D2C">
            <w:pPr>
              <w:pStyle w:val="rowtabella0"/>
              <w:rPr>
                <w:color w:val="002060"/>
              </w:rPr>
            </w:pPr>
            <w:r w:rsidRPr="0053477E">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3F6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861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107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953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C72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0626"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B7B3"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03FA"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5F45" w14:textId="77777777" w:rsidR="00CC020D" w:rsidRPr="0053477E" w:rsidRDefault="00CC020D" w:rsidP="00C02D2C">
            <w:pPr>
              <w:pStyle w:val="rowtabella0"/>
              <w:jc w:val="center"/>
              <w:rPr>
                <w:color w:val="002060"/>
              </w:rPr>
            </w:pPr>
            <w:r w:rsidRPr="0053477E">
              <w:rPr>
                <w:color w:val="002060"/>
              </w:rPr>
              <w:t>0</w:t>
            </w:r>
          </w:p>
        </w:tc>
      </w:tr>
      <w:tr w:rsidR="00CC020D" w:rsidRPr="0053477E" w14:paraId="22F387A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D61CF" w14:textId="77777777" w:rsidR="00CC020D" w:rsidRPr="0053477E" w:rsidRDefault="00CC020D" w:rsidP="00C02D2C">
            <w:pPr>
              <w:pStyle w:val="rowtabella0"/>
              <w:rPr>
                <w:color w:val="002060"/>
              </w:rPr>
            </w:pPr>
            <w:r w:rsidRPr="0053477E">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333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B55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C2F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669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EDB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B801"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DF3E"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4868"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936D" w14:textId="77777777" w:rsidR="00CC020D" w:rsidRPr="0053477E" w:rsidRDefault="00CC020D" w:rsidP="00C02D2C">
            <w:pPr>
              <w:pStyle w:val="rowtabella0"/>
              <w:jc w:val="center"/>
              <w:rPr>
                <w:color w:val="002060"/>
              </w:rPr>
            </w:pPr>
            <w:r w:rsidRPr="0053477E">
              <w:rPr>
                <w:color w:val="002060"/>
              </w:rPr>
              <w:t>0</w:t>
            </w:r>
          </w:p>
        </w:tc>
      </w:tr>
      <w:tr w:rsidR="00CC020D" w:rsidRPr="0053477E" w14:paraId="2AD20E0A"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A8D1D5" w14:textId="77777777" w:rsidR="00CC020D" w:rsidRPr="0053477E" w:rsidRDefault="00CC020D" w:rsidP="00C02D2C">
            <w:pPr>
              <w:pStyle w:val="rowtabella0"/>
              <w:rPr>
                <w:color w:val="002060"/>
              </w:rPr>
            </w:pPr>
            <w:r w:rsidRPr="0053477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DE5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F3D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747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FE2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DAC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02B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0AB1" w14:textId="77777777" w:rsidR="00CC020D" w:rsidRPr="0053477E" w:rsidRDefault="00CC020D" w:rsidP="00C02D2C">
            <w:pPr>
              <w:pStyle w:val="rowtabella0"/>
              <w:jc w:val="center"/>
              <w:rPr>
                <w:color w:val="002060"/>
              </w:rPr>
            </w:pPr>
            <w:r w:rsidRPr="005347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EFB6" w14:textId="77777777" w:rsidR="00CC020D" w:rsidRPr="0053477E" w:rsidRDefault="00CC020D" w:rsidP="00C02D2C">
            <w:pPr>
              <w:pStyle w:val="rowtabella0"/>
              <w:jc w:val="center"/>
              <w:rPr>
                <w:color w:val="002060"/>
              </w:rPr>
            </w:pPr>
            <w:r w:rsidRPr="005347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D091" w14:textId="77777777" w:rsidR="00CC020D" w:rsidRPr="0053477E" w:rsidRDefault="00CC020D" w:rsidP="00C02D2C">
            <w:pPr>
              <w:pStyle w:val="rowtabella0"/>
              <w:jc w:val="center"/>
              <w:rPr>
                <w:color w:val="002060"/>
              </w:rPr>
            </w:pPr>
            <w:r w:rsidRPr="0053477E">
              <w:rPr>
                <w:color w:val="002060"/>
              </w:rPr>
              <w:t>1</w:t>
            </w:r>
          </w:p>
        </w:tc>
      </w:tr>
    </w:tbl>
    <w:p w14:paraId="57716B6D" w14:textId="77777777" w:rsidR="00CC020D" w:rsidRDefault="00CC020D" w:rsidP="00CC020D">
      <w:pPr>
        <w:pStyle w:val="breakline"/>
        <w:rPr>
          <w:color w:val="002060"/>
        </w:rPr>
      </w:pPr>
    </w:p>
    <w:p w14:paraId="35330D9D" w14:textId="77777777" w:rsidR="00CC020D" w:rsidRPr="0053477E" w:rsidRDefault="00CC020D" w:rsidP="00CC020D">
      <w:pPr>
        <w:pStyle w:val="titoloprinc0"/>
        <w:rPr>
          <w:color w:val="002060"/>
        </w:rPr>
      </w:pPr>
      <w:r>
        <w:rPr>
          <w:color w:val="002060"/>
        </w:rPr>
        <w:t>PROGRAMMA GARE</w:t>
      </w:r>
    </w:p>
    <w:p w14:paraId="029E11C9" w14:textId="77777777" w:rsidR="00CC020D" w:rsidRDefault="00CC020D" w:rsidP="00CC020D">
      <w:pPr>
        <w:pStyle w:val="breakline"/>
        <w:rPr>
          <w:color w:val="002060"/>
        </w:rPr>
      </w:pPr>
    </w:p>
    <w:p w14:paraId="051D0605" w14:textId="77777777" w:rsidR="00CC020D" w:rsidRPr="00430781" w:rsidRDefault="00CC020D" w:rsidP="00CC020D">
      <w:pPr>
        <w:pStyle w:val="sottotitolocampionato10"/>
        <w:rPr>
          <w:color w:val="002060"/>
        </w:rPr>
      </w:pPr>
      <w:r w:rsidRPr="0043078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0"/>
        <w:gridCol w:w="385"/>
        <w:gridCol w:w="898"/>
        <w:gridCol w:w="1198"/>
        <w:gridCol w:w="1544"/>
        <w:gridCol w:w="1544"/>
      </w:tblGrid>
      <w:tr w:rsidR="00CC020D" w:rsidRPr="00430781" w14:paraId="69A4FE3A"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C918F"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8FE12"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7CF02"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D4ABC"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BAF4"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90660"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46BF"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2C5D9B26"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B9E609" w14:textId="77777777" w:rsidR="00CC020D" w:rsidRPr="00430781" w:rsidRDefault="00CC020D" w:rsidP="00C02D2C">
            <w:pPr>
              <w:pStyle w:val="rowtabella0"/>
              <w:rPr>
                <w:color w:val="002060"/>
              </w:rPr>
            </w:pPr>
            <w:r w:rsidRPr="00430781">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AE7D8" w14:textId="77777777" w:rsidR="00CC020D" w:rsidRPr="00430781" w:rsidRDefault="00CC020D" w:rsidP="00C02D2C">
            <w:pPr>
              <w:pStyle w:val="rowtabella0"/>
              <w:rPr>
                <w:color w:val="002060"/>
              </w:rPr>
            </w:pPr>
            <w:r w:rsidRPr="00430781">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D3DFB"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FB169" w14:textId="77777777" w:rsidR="00CC020D" w:rsidRPr="00430781" w:rsidRDefault="00CC020D" w:rsidP="00C02D2C">
            <w:pPr>
              <w:pStyle w:val="rowtabella0"/>
              <w:rPr>
                <w:color w:val="002060"/>
              </w:rPr>
            </w:pPr>
            <w:r w:rsidRPr="00430781">
              <w:rPr>
                <w:color w:val="002060"/>
              </w:rPr>
              <w:t>03/11/2023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5B9EB" w14:textId="77777777" w:rsidR="00CC020D" w:rsidRPr="00430781" w:rsidRDefault="00CC020D" w:rsidP="00C02D2C">
            <w:pPr>
              <w:pStyle w:val="rowtabella0"/>
              <w:rPr>
                <w:color w:val="002060"/>
              </w:rPr>
            </w:pPr>
            <w:r w:rsidRPr="00430781">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A7617" w14:textId="77777777" w:rsidR="00CC020D" w:rsidRPr="00430781" w:rsidRDefault="00CC020D" w:rsidP="00C02D2C">
            <w:pPr>
              <w:pStyle w:val="rowtabella0"/>
              <w:rPr>
                <w:color w:val="002060"/>
              </w:rPr>
            </w:pPr>
            <w:r w:rsidRPr="00430781">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124CD" w14:textId="77777777" w:rsidR="00CC020D" w:rsidRPr="00430781" w:rsidRDefault="00CC020D" w:rsidP="00C02D2C">
            <w:pPr>
              <w:pStyle w:val="rowtabella0"/>
              <w:rPr>
                <w:color w:val="002060"/>
              </w:rPr>
            </w:pPr>
            <w:r w:rsidRPr="00430781">
              <w:rPr>
                <w:color w:val="002060"/>
              </w:rPr>
              <w:t>VIA DELLO SPORT</w:t>
            </w:r>
          </w:p>
        </w:tc>
      </w:tr>
      <w:tr w:rsidR="00CC020D" w:rsidRPr="00430781" w14:paraId="2D021CDD"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5D002" w14:textId="77777777" w:rsidR="00CC020D" w:rsidRPr="00430781" w:rsidRDefault="00CC020D" w:rsidP="00C02D2C">
            <w:pPr>
              <w:pStyle w:val="rowtabella0"/>
              <w:rPr>
                <w:color w:val="002060"/>
              </w:rPr>
            </w:pPr>
            <w:r w:rsidRPr="00430781">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D98FFA" w14:textId="77777777" w:rsidR="00CC020D" w:rsidRPr="00430781" w:rsidRDefault="00CC020D" w:rsidP="00C02D2C">
            <w:pPr>
              <w:pStyle w:val="rowtabella0"/>
              <w:rPr>
                <w:color w:val="002060"/>
              </w:rPr>
            </w:pPr>
            <w:r w:rsidRPr="00430781">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754CF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5EC08"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0CBC01" w14:textId="77777777" w:rsidR="00CC020D" w:rsidRPr="00430781" w:rsidRDefault="00CC020D" w:rsidP="00C02D2C">
            <w:pPr>
              <w:pStyle w:val="rowtabella0"/>
              <w:rPr>
                <w:color w:val="002060"/>
              </w:rPr>
            </w:pPr>
            <w:r w:rsidRPr="0043078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956F0C" w14:textId="77777777" w:rsidR="00CC020D" w:rsidRPr="00430781" w:rsidRDefault="00CC020D" w:rsidP="00C02D2C">
            <w:pPr>
              <w:pStyle w:val="rowtabella0"/>
              <w:rPr>
                <w:color w:val="002060"/>
              </w:rPr>
            </w:pPr>
            <w:r w:rsidRPr="004307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1DC6D" w14:textId="77777777" w:rsidR="00CC020D" w:rsidRPr="00430781" w:rsidRDefault="00CC020D" w:rsidP="00C02D2C">
            <w:pPr>
              <w:pStyle w:val="rowtabella0"/>
              <w:rPr>
                <w:color w:val="002060"/>
              </w:rPr>
            </w:pPr>
            <w:r w:rsidRPr="00430781">
              <w:rPr>
                <w:color w:val="002060"/>
              </w:rPr>
              <w:t>VIA MADRE TERESA DI CALCUTTA</w:t>
            </w:r>
          </w:p>
        </w:tc>
      </w:tr>
      <w:tr w:rsidR="00CC020D" w:rsidRPr="00430781" w14:paraId="72F23480"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A06E7" w14:textId="77777777" w:rsidR="00CC020D" w:rsidRPr="00430781" w:rsidRDefault="00CC020D" w:rsidP="00C02D2C">
            <w:pPr>
              <w:pStyle w:val="rowtabella0"/>
              <w:rPr>
                <w:color w:val="002060"/>
              </w:rPr>
            </w:pPr>
            <w:r w:rsidRPr="00430781">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7A3BD" w14:textId="77777777" w:rsidR="00CC020D" w:rsidRPr="00430781" w:rsidRDefault="00CC020D" w:rsidP="00C02D2C">
            <w:pPr>
              <w:pStyle w:val="rowtabella0"/>
              <w:rPr>
                <w:color w:val="002060"/>
              </w:rPr>
            </w:pPr>
            <w:r w:rsidRPr="00430781">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138A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06C125" w14:textId="77777777" w:rsidR="00CC020D" w:rsidRPr="00430781" w:rsidRDefault="00CC020D" w:rsidP="00C02D2C">
            <w:pPr>
              <w:pStyle w:val="rowtabella0"/>
              <w:rPr>
                <w:color w:val="002060"/>
              </w:rPr>
            </w:pPr>
            <w:r w:rsidRPr="00430781">
              <w:rPr>
                <w:color w:val="002060"/>
              </w:rPr>
              <w:t>03/11/2023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2C9311" w14:textId="77777777" w:rsidR="00CC020D" w:rsidRPr="00430781" w:rsidRDefault="00CC020D" w:rsidP="00C02D2C">
            <w:pPr>
              <w:pStyle w:val="rowtabella0"/>
              <w:rPr>
                <w:color w:val="002060"/>
              </w:rPr>
            </w:pPr>
            <w:r w:rsidRPr="0043078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2B8DB" w14:textId="77777777" w:rsidR="00CC020D" w:rsidRPr="00430781" w:rsidRDefault="00CC020D" w:rsidP="00C02D2C">
            <w:pPr>
              <w:pStyle w:val="rowtabella0"/>
              <w:rPr>
                <w:color w:val="002060"/>
              </w:rPr>
            </w:pPr>
            <w:r w:rsidRPr="0043078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AA6EA" w14:textId="77777777" w:rsidR="00CC020D" w:rsidRPr="00430781" w:rsidRDefault="00CC020D" w:rsidP="00C02D2C">
            <w:pPr>
              <w:pStyle w:val="rowtabella0"/>
              <w:rPr>
                <w:color w:val="002060"/>
              </w:rPr>
            </w:pPr>
            <w:r w:rsidRPr="00430781">
              <w:rPr>
                <w:color w:val="002060"/>
              </w:rPr>
              <w:t>VIA DELLO SPORT</w:t>
            </w:r>
          </w:p>
        </w:tc>
      </w:tr>
      <w:tr w:rsidR="00CC020D" w:rsidRPr="00430781" w14:paraId="1DBF6C7F"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4F601" w14:textId="77777777" w:rsidR="00CC020D" w:rsidRPr="00430781" w:rsidRDefault="00CC020D" w:rsidP="00C02D2C">
            <w:pPr>
              <w:pStyle w:val="rowtabella0"/>
              <w:rPr>
                <w:color w:val="002060"/>
              </w:rPr>
            </w:pPr>
            <w:r w:rsidRPr="00430781">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EE6699" w14:textId="77777777" w:rsidR="00CC020D" w:rsidRPr="00430781" w:rsidRDefault="00CC020D" w:rsidP="00C02D2C">
            <w:pPr>
              <w:pStyle w:val="rowtabella0"/>
              <w:rPr>
                <w:color w:val="002060"/>
              </w:rPr>
            </w:pPr>
            <w:r w:rsidRPr="00430781">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E2B41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233B75" w14:textId="77777777" w:rsidR="00CC020D" w:rsidRPr="00430781" w:rsidRDefault="00CC020D" w:rsidP="00C02D2C">
            <w:pPr>
              <w:pStyle w:val="rowtabella0"/>
              <w:rPr>
                <w:color w:val="002060"/>
              </w:rPr>
            </w:pPr>
            <w:r w:rsidRPr="00430781">
              <w:rPr>
                <w:color w:val="002060"/>
              </w:rPr>
              <w:t>03/11/2023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CC952" w14:textId="77777777" w:rsidR="00CC020D" w:rsidRPr="00430781" w:rsidRDefault="00CC020D" w:rsidP="00C02D2C">
            <w:pPr>
              <w:pStyle w:val="rowtabella0"/>
              <w:rPr>
                <w:color w:val="002060"/>
              </w:rPr>
            </w:pPr>
            <w:r w:rsidRPr="00430781">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45C7A" w14:textId="77777777" w:rsidR="00CC020D" w:rsidRPr="00430781" w:rsidRDefault="00CC020D" w:rsidP="00C02D2C">
            <w:pPr>
              <w:pStyle w:val="rowtabella0"/>
              <w:rPr>
                <w:color w:val="002060"/>
              </w:rPr>
            </w:pPr>
            <w:r w:rsidRPr="00430781">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CA0BE" w14:textId="77777777" w:rsidR="00CC020D" w:rsidRPr="00430781" w:rsidRDefault="00CC020D" w:rsidP="00C02D2C">
            <w:pPr>
              <w:pStyle w:val="rowtabella0"/>
              <w:rPr>
                <w:color w:val="002060"/>
              </w:rPr>
            </w:pPr>
            <w:r w:rsidRPr="00430781">
              <w:rPr>
                <w:color w:val="002060"/>
              </w:rPr>
              <w:t>LOCALITA' BARCO</w:t>
            </w:r>
          </w:p>
        </w:tc>
      </w:tr>
      <w:tr w:rsidR="00CC020D" w:rsidRPr="00430781" w14:paraId="5146543E"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204F3" w14:textId="77777777" w:rsidR="00CC020D" w:rsidRPr="00430781" w:rsidRDefault="00CC020D" w:rsidP="00C02D2C">
            <w:pPr>
              <w:pStyle w:val="rowtabella0"/>
              <w:rPr>
                <w:color w:val="002060"/>
              </w:rPr>
            </w:pPr>
            <w:r w:rsidRPr="00430781">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4BCAF" w14:textId="77777777" w:rsidR="00CC020D" w:rsidRPr="00430781" w:rsidRDefault="00CC020D" w:rsidP="00C02D2C">
            <w:pPr>
              <w:pStyle w:val="rowtabella0"/>
              <w:rPr>
                <w:color w:val="002060"/>
              </w:rPr>
            </w:pPr>
            <w:r w:rsidRPr="00430781">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7780A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07DD6" w14:textId="77777777" w:rsidR="00CC020D" w:rsidRPr="00430781" w:rsidRDefault="00CC020D" w:rsidP="00C02D2C">
            <w:pPr>
              <w:pStyle w:val="rowtabella0"/>
              <w:rPr>
                <w:color w:val="002060"/>
              </w:rPr>
            </w:pPr>
            <w:r w:rsidRPr="00430781">
              <w:rPr>
                <w:color w:val="002060"/>
              </w:rPr>
              <w:t>04/11/2023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384081" w14:textId="77777777" w:rsidR="00CC020D" w:rsidRPr="00430781" w:rsidRDefault="00CC020D" w:rsidP="00C02D2C">
            <w:pPr>
              <w:pStyle w:val="rowtabella0"/>
              <w:rPr>
                <w:color w:val="002060"/>
              </w:rPr>
            </w:pPr>
            <w:r w:rsidRPr="00430781">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F4C75" w14:textId="77777777" w:rsidR="00CC020D" w:rsidRPr="00430781" w:rsidRDefault="00CC020D" w:rsidP="00C02D2C">
            <w:pPr>
              <w:pStyle w:val="rowtabella0"/>
              <w:rPr>
                <w:color w:val="002060"/>
              </w:rPr>
            </w:pPr>
            <w:r w:rsidRPr="00430781">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51C2A" w14:textId="77777777" w:rsidR="00CC020D" w:rsidRPr="00430781" w:rsidRDefault="00CC020D" w:rsidP="00C02D2C">
            <w:pPr>
              <w:pStyle w:val="rowtabella0"/>
              <w:rPr>
                <w:color w:val="002060"/>
              </w:rPr>
            </w:pPr>
            <w:r w:rsidRPr="00430781">
              <w:rPr>
                <w:color w:val="002060"/>
              </w:rPr>
              <w:t>VIA TAVULLIA</w:t>
            </w:r>
          </w:p>
        </w:tc>
      </w:tr>
      <w:tr w:rsidR="00CC020D" w:rsidRPr="00430781" w14:paraId="179F90CF"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1AB853" w14:textId="77777777" w:rsidR="00CC020D" w:rsidRPr="00430781" w:rsidRDefault="00CC020D" w:rsidP="00C02D2C">
            <w:pPr>
              <w:pStyle w:val="rowtabella0"/>
              <w:rPr>
                <w:color w:val="002060"/>
              </w:rPr>
            </w:pPr>
            <w:r w:rsidRPr="00430781">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E0DEA" w14:textId="77777777" w:rsidR="00CC020D" w:rsidRPr="00430781" w:rsidRDefault="00CC020D" w:rsidP="00C02D2C">
            <w:pPr>
              <w:pStyle w:val="rowtabella0"/>
              <w:rPr>
                <w:color w:val="002060"/>
              </w:rPr>
            </w:pPr>
            <w:r w:rsidRPr="00430781">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8819A"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0E89B" w14:textId="77777777" w:rsidR="00CC020D" w:rsidRPr="00430781" w:rsidRDefault="00CC020D" w:rsidP="00C02D2C">
            <w:pPr>
              <w:pStyle w:val="rowtabella0"/>
              <w:rPr>
                <w:color w:val="002060"/>
              </w:rPr>
            </w:pPr>
            <w:r w:rsidRPr="00430781">
              <w:rPr>
                <w:color w:val="002060"/>
              </w:rPr>
              <w:t>04/11/2023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85F39" w14:textId="77777777" w:rsidR="00CC020D" w:rsidRPr="00430781" w:rsidRDefault="00CC020D" w:rsidP="00C02D2C">
            <w:pPr>
              <w:pStyle w:val="rowtabella0"/>
              <w:rPr>
                <w:color w:val="002060"/>
              </w:rPr>
            </w:pPr>
            <w:r w:rsidRPr="00430781">
              <w:rPr>
                <w:color w:val="002060"/>
              </w:rPr>
              <w:t>5280 TENSOSTRUTTURA S.</w:t>
            </w:r>
            <w:proofErr w:type="gramStart"/>
            <w:r w:rsidRPr="00430781">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9CA2C" w14:textId="77777777" w:rsidR="00CC020D" w:rsidRPr="00430781" w:rsidRDefault="00CC020D" w:rsidP="00C02D2C">
            <w:pPr>
              <w:pStyle w:val="rowtabella0"/>
              <w:rPr>
                <w:color w:val="002060"/>
              </w:rPr>
            </w:pPr>
            <w:r w:rsidRPr="00430781">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DEA3B" w14:textId="77777777" w:rsidR="00CC020D" w:rsidRPr="00430781" w:rsidRDefault="00CC020D" w:rsidP="00C02D2C">
            <w:pPr>
              <w:pStyle w:val="rowtabella0"/>
              <w:rPr>
                <w:color w:val="002060"/>
              </w:rPr>
            </w:pPr>
            <w:r w:rsidRPr="00430781">
              <w:rPr>
                <w:color w:val="002060"/>
              </w:rPr>
              <w:t>VIA LORENZO LOTTO</w:t>
            </w:r>
          </w:p>
        </w:tc>
      </w:tr>
    </w:tbl>
    <w:p w14:paraId="5F831197" w14:textId="77777777" w:rsidR="00CC020D" w:rsidRPr="0053477E" w:rsidRDefault="00CC020D" w:rsidP="00CC020D">
      <w:pPr>
        <w:pStyle w:val="breakline"/>
        <w:rPr>
          <w:rFonts w:eastAsiaTheme="minorEastAsia"/>
          <w:color w:val="002060"/>
        </w:rPr>
      </w:pPr>
    </w:p>
    <w:p w14:paraId="4246B721" w14:textId="77777777" w:rsidR="00CC020D" w:rsidRPr="0053477E" w:rsidRDefault="00CC020D" w:rsidP="00CC020D">
      <w:pPr>
        <w:pStyle w:val="breakline"/>
        <w:rPr>
          <w:color w:val="002060"/>
        </w:rPr>
      </w:pPr>
    </w:p>
    <w:p w14:paraId="2DEC4EB2" w14:textId="77777777" w:rsidR="00CC020D" w:rsidRPr="0053477E" w:rsidRDefault="00CC020D" w:rsidP="00CC020D">
      <w:pPr>
        <w:pStyle w:val="titolocampionato0"/>
        <w:shd w:val="clear" w:color="auto" w:fill="CCCCCC"/>
        <w:spacing w:before="80" w:after="40"/>
        <w:rPr>
          <w:color w:val="002060"/>
        </w:rPr>
      </w:pPr>
      <w:r w:rsidRPr="0053477E">
        <w:rPr>
          <w:color w:val="002060"/>
        </w:rPr>
        <w:t>UNDER 19 CALCIO A 5 REGIONALE</w:t>
      </w:r>
    </w:p>
    <w:p w14:paraId="5D93D71B" w14:textId="77777777" w:rsidR="00CC020D" w:rsidRPr="0053477E" w:rsidRDefault="00CC020D" w:rsidP="00CC020D">
      <w:pPr>
        <w:pStyle w:val="titoloprinc0"/>
        <w:rPr>
          <w:color w:val="002060"/>
        </w:rPr>
      </w:pPr>
      <w:r w:rsidRPr="0053477E">
        <w:rPr>
          <w:color w:val="002060"/>
        </w:rPr>
        <w:t>VARIAZIONI AL PROGRAMMA GARE</w:t>
      </w:r>
    </w:p>
    <w:p w14:paraId="0BB01BDA" w14:textId="77777777" w:rsidR="00CC020D" w:rsidRPr="0053477E" w:rsidRDefault="00CC020D" w:rsidP="00CC020D">
      <w:pPr>
        <w:pStyle w:val="breakline"/>
        <w:rPr>
          <w:color w:val="002060"/>
        </w:rPr>
      </w:pPr>
    </w:p>
    <w:p w14:paraId="7E292307" w14:textId="77777777" w:rsidR="00CC020D" w:rsidRPr="0053477E" w:rsidRDefault="00CC020D" w:rsidP="00CC020D">
      <w:pPr>
        <w:pStyle w:val="breakline"/>
        <w:rPr>
          <w:color w:val="002060"/>
        </w:rPr>
      </w:pPr>
    </w:p>
    <w:p w14:paraId="0B31C386"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7718A59A"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6A873"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032A"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B55B9"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47086"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DA81B"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71583"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0640"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99FEA" w14:textId="77777777" w:rsidR="00CC020D" w:rsidRPr="0053477E" w:rsidRDefault="00CC020D" w:rsidP="00C02D2C">
            <w:pPr>
              <w:pStyle w:val="headertabella0"/>
              <w:rPr>
                <w:color w:val="002060"/>
              </w:rPr>
            </w:pPr>
            <w:r w:rsidRPr="0053477E">
              <w:rPr>
                <w:color w:val="002060"/>
              </w:rPr>
              <w:t>Impianto</w:t>
            </w:r>
          </w:p>
        </w:tc>
      </w:tr>
      <w:tr w:rsidR="00CC020D" w:rsidRPr="0053477E" w14:paraId="49F25AE9"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FDBC" w14:textId="77777777" w:rsidR="00CC020D" w:rsidRPr="00BE49A1" w:rsidRDefault="00CC020D" w:rsidP="00C02D2C">
            <w:pPr>
              <w:pStyle w:val="rowtabella0"/>
              <w:rPr>
                <w:color w:val="002060"/>
                <w:highlight w:val="yellow"/>
              </w:rPr>
            </w:pPr>
            <w:r w:rsidRPr="00BE49A1">
              <w:rPr>
                <w:color w:val="002060"/>
                <w:highlight w:val="yellow"/>
              </w:rPr>
              <w:t>04/11/2023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C148" w14:textId="77777777" w:rsidR="00CC020D" w:rsidRPr="00BE49A1" w:rsidRDefault="00CC020D" w:rsidP="00C02D2C">
            <w:pPr>
              <w:pStyle w:val="rowtabella0"/>
              <w:jc w:val="center"/>
              <w:rPr>
                <w:color w:val="002060"/>
                <w:highlight w:val="yellow"/>
              </w:rPr>
            </w:pPr>
            <w:r w:rsidRPr="00BE49A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B288" w14:textId="77777777" w:rsidR="00CC020D" w:rsidRPr="00BE49A1" w:rsidRDefault="00CC020D" w:rsidP="00C02D2C">
            <w:pPr>
              <w:pStyle w:val="rowtabella0"/>
              <w:rPr>
                <w:color w:val="002060"/>
                <w:highlight w:val="yellow"/>
              </w:rPr>
            </w:pPr>
            <w:r w:rsidRPr="00BE49A1">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0144" w14:textId="77777777" w:rsidR="00CC020D" w:rsidRPr="00BE49A1" w:rsidRDefault="00CC020D" w:rsidP="00C02D2C">
            <w:pPr>
              <w:pStyle w:val="rowtabella0"/>
              <w:rPr>
                <w:color w:val="002060"/>
                <w:highlight w:val="yellow"/>
              </w:rPr>
            </w:pPr>
            <w:r w:rsidRPr="00BE49A1">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8343" w14:textId="77777777" w:rsidR="00CC020D" w:rsidRPr="0053477E" w:rsidRDefault="00CC020D" w:rsidP="00C02D2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A165" w14:textId="77777777" w:rsidR="00CC020D" w:rsidRPr="0053477E" w:rsidRDefault="00CC020D" w:rsidP="00C02D2C">
            <w:pPr>
              <w:pStyle w:val="rowtabella0"/>
              <w:jc w:val="center"/>
              <w:rPr>
                <w:color w:val="002060"/>
              </w:rPr>
            </w:pPr>
            <w:r w:rsidRPr="00BE49A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636E" w14:textId="77777777" w:rsidR="00CC020D" w:rsidRPr="0053477E" w:rsidRDefault="00CC020D" w:rsidP="00C02D2C">
            <w:pPr>
              <w:pStyle w:val="rowtabella0"/>
              <w:jc w:val="center"/>
              <w:rPr>
                <w:color w:val="002060"/>
              </w:rPr>
            </w:pPr>
            <w:r w:rsidRPr="0053477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2E3A" w14:textId="77777777" w:rsidR="00CC020D" w:rsidRPr="0053477E" w:rsidRDefault="00CC020D" w:rsidP="00C02D2C">
            <w:pPr>
              <w:rPr>
                <w:color w:val="002060"/>
              </w:rPr>
            </w:pPr>
          </w:p>
        </w:tc>
      </w:tr>
    </w:tbl>
    <w:p w14:paraId="71966F70" w14:textId="77777777" w:rsidR="00CC020D" w:rsidRPr="0053477E" w:rsidRDefault="00CC020D" w:rsidP="00CC020D">
      <w:pPr>
        <w:pStyle w:val="breakline"/>
        <w:rPr>
          <w:rFonts w:eastAsiaTheme="minorEastAsia"/>
          <w:color w:val="002060"/>
        </w:rPr>
      </w:pPr>
    </w:p>
    <w:p w14:paraId="333E10E0" w14:textId="77777777" w:rsidR="00CC020D" w:rsidRPr="0053477E" w:rsidRDefault="00CC020D" w:rsidP="00CC020D">
      <w:pPr>
        <w:pStyle w:val="breakline"/>
        <w:rPr>
          <w:color w:val="002060"/>
        </w:rPr>
      </w:pPr>
    </w:p>
    <w:p w14:paraId="6F1A3E82" w14:textId="77777777" w:rsidR="00CC020D" w:rsidRPr="0053477E" w:rsidRDefault="00CC020D" w:rsidP="00CC020D">
      <w:pPr>
        <w:pStyle w:val="titoloprinc0"/>
        <w:rPr>
          <w:color w:val="002060"/>
        </w:rPr>
      </w:pPr>
      <w:r w:rsidRPr="0053477E">
        <w:rPr>
          <w:color w:val="002060"/>
        </w:rPr>
        <w:t>RISULTATI</w:t>
      </w:r>
    </w:p>
    <w:p w14:paraId="5CDCF8F6" w14:textId="77777777" w:rsidR="00CC020D" w:rsidRPr="0053477E" w:rsidRDefault="00CC020D" w:rsidP="00CC020D">
      <w:pPr>
        <w:pStyle w:val="breakline"/>
        <w:rPr>
          <w:color w:val="002060"/>
        </w:rPr>
      </w:pPr>
    </w:p>
    <w:p w14:paraId="2447D966" w14:textId="77777777" w:rsidR="00CC020D" w:rsidRPr="0053477E" w:rsidRDefault="00CC020D" w:rsidP="00CC020D">
      <w:pPr>
        <w:pStyle w:val="sottotitolocampionato10"/>
        <w:rPr>
          <w:color w:val="002060"/>
        </w:rPr>
      </w:pPr>
      <w:r w:rsidRPr="0053477E">
        <w:rPr>
          <w:color w:val="002060"/>
        </w:rPr>
        <w:t>RISULTATI UFFICIALI GARE DEL 28/10/2023</w:t>
      </w:r>
    </w:p>
    <w:p w14:paraId="510F6F69"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0D239F9F"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7DA0414B"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21E81606"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F4B4A"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2C165A5E"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1AA3C" w14:textId="77777777" w:rsidR="00CC020D" w:rsidRPr="0053477E" w:rsidRDefault="00CC020D" w:rsidP="00C02D2C">
                  <w:pPr>
                    <w:pStyle w:val="rowtabella0"/>
                    <w:rPr>
                      <w:color w:val="002060"/>
                    </w:rPr>
                  </w:pPr>
                  <w:r w:rsidRPr="0053477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CB9A1" w14:textId="77777777" w:rsidR="00CC020D" w:rsidRPr="0053477E" w:rsidRDefault="00CC020D" w:rsidP="00C02D2C">
                  <w:pPr>
                    <w:pStyle w:val="rowtabella0"/>
                    <w:rPr>
                      <w:color w:val="002060"/>
                    </w:rPr>
                  </w:pPr>
                  <w:r w:rsidRPr="0053477E">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A3CA9" w14:textId="77777777" w:rsidR="00CC020D" w:rsidRPr="0053477E" w:rsidRDefault="00CC020D" w:rsidP="00C02D2C">
                  <w:pPr>
                    <w:pStyle w:val="rowtabella0"/>
                    <w:jc w:val="center"/>
                    <w:rPr>
                      <w:color w:val="002060"/>
                    </w:rPr>
                  </w:pPr>
                  <w:r w:rsidRPr="0053477E">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6242C" w14:textId="77777777" w:rsidR="00CC020D" w:rsidRPr="0053477E" w:rsidRDefault="00CC020D" w:rsidP="00C02D2C">
                  <w:pPr>
                    <w:pStyle w:val="rowtabella0"/>
                    <w:jc w:val="center"/>
                    <w:rPr>
                      <w:color w:val="002060"/>
                    </w:rPr>
                  </w:pPr>
                  <w:r w:rsidRPr="0053477E">
                    <w:rPr>
                      <w:color w:val="002060"/>
                    </w:rPr>
                    <w:t> </w:t>
                  </w:r>
                </w:p>
              </w:tc>
            </w:tr>
            <w:tr w:rsidR="00CC020D" w:rsidRPr="0053477E" w14:paraId="277DA181"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958C55" w14:textId="77777777" w:rsidR="00CC020D" w:rsidRPr="0053477E" w:rsidRDefault="00CC020D" w:rsidP="00C02D2C">
                  <w:pPr>
                    <w:pStyle w:val="rowtabella0"/>
                    <w:rPr>
                      <w:color w:val="002060"/>
                    </w:rPr>
                  </w:pPr>
                  <w:r w:rsidRPr="0053477E">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357DF5" w14:textId="77777777" w:rsidR="00CC020D" w:rsidRPr="0053477E" w:rsidRDefault="00CC020D" w:rsidP="00C02D2C">
                  <w:pPr>
                    <w:pStyle w:val="rowtabella0"/>
                    <w:rPr>
                      <w:color w:val="002060"/>
                    </w:rPr>
                  </w:pPr>
                  <w:r w:rsidRPr="0053477E">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2DFB32" w14:textId="77777777" w:rsidR="00CC020D" w:rsidRPr="0053477E" w:rsidRDefault="00CC020D" w:rsidP="00C02D2C">
                  <w:pPr>
                    <w:pStyle w:val="rowtabella0"/>
                    <w:jc w:val="center"/>
                    <w:rPr>
                      <w:color w:val="002060"/>
                    </w:rPr>
                  </w:pPr>
                  <w:r w:rsidRPr="0053477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A62D1" w14:textId="77777777" w:rsidR="00CC020D" w:rsidRPr="0053477E" w:rsidRDefault="00CC020D" w:rsidP="00C02D2C">
                  <w:pPr>
                    <w:pStyle w:val="rowtabella0"/>
                    <w:jc w:val="center"/>
                    <w:rPr>
                      <w:color w:val="002060"/>
                    </w:rPr>
                  </w:pPr>
                  <w:r w:rsidRPr="0053477E">
                    <w:rPr>
                      <w:color w:val="002060"/>
                    </w:rPr>
                    <w:t> </w:t>
                  </w:r>
                </w:p>
              </w:tc>
            </w:tr>
            <w:tr w:rsidR="00CC020D" w:rsidRPr="0053477E" w14:paraId="0ACBC307"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A99779" w14:textId="77777777" w:rsidR="00CC020D" w:rsidRPr="0053477E" w:rsidRDefault="00CC020D" w:rsidP="00C02D2C">
                  <w:pPr>
                    <w:pStyle w:val="rowtabella0"/>
                    <w:rPr>
                      <w:color w:val="002060"/>
                    </w:rPr>
                  </w:pPr>
                  <w:r w:rsidRPr="0053477E">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24CCFC" w14:textId="77777777" w:rsidR="00CC020D" w:rsidRPr="0053477E" w:rsidRDefault="00CC020D" w:rsidP="00C02D2C">
                  <w:pPr>
                    <w:pStyle w:val="rowtabella0"/>
                    <w:rPr>
                      <w:color w:val="002060"/>
                    </w:rPr>
                  </w:pPr>
                  <w:r w:rsidRPr="0053477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D892BA" w14:textId="77777777" w:rsidR="00CC020D" w:rsidRPr="0053477E" w:rsidRDefault="00CC020D" w:rsidP="00C02D2C">
                  <w:pPr>
                    <w:pStyle w:val="rowtabella0"/>
                    <w:jc w:val="center"/>
                    <w:rPr>
                      <w:color w:val="002060"/>
                    </w:rPr>
                  </w:pPr>
                  <w:r w:rsidRPr="0053477E">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19F5E" w14:textId="77777777" w:rsidR="00CC020D" w:rsidRPr="0053477E" w:rsidRDefault="00CC020D" w:rsidP="00C02D2C">
                  <w:pPr>
                    <w:pStyle w:val="rowtabella0"/>
                    <w:jc w:val="center"/>
                    <w:rPr>
                      <w:color w:val="002060"/>
                    </w:rPr>
                  </w:pPr>
                  <w:r w:rsidRPr="0053477E">
                    <w:rPr>
                      <w:color w:val="002060"/>
                    </w:rPr>
                    <w:t> </w:t>
                  </w:r>
                </w:p>
              </w:tc>
            </w:tr>
            <w:tr w:rsidR="00CC020D" w:rsidRPr="0053477E" w14:paraId="5DD46334"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0589E8" w14:textId="77777777" w:rsidR="00CC020D" w:rsidRPr="0053477E" w:rsidRDefault="00CC020D" w:rsidP="00C02D2C">
                  <w:pPr>
                    <w:pStyle w:val="rowtabella0"/>
                    <w:rPr>
                      <w:color w:val="002060"/>
                    </w:rPr>
                  </w:pPr>
                  <w:r w:rsidRPr="0053477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8631E" w14:textId="77777777" w:rsidR="00CC020D" w:rsidRPr="0053477E" w:rsidRDefault="00CC020D" w:rsidP="00C02D2C">
                  <w:pPr>
                    <w:pStyle w:val="rowtabella0"/>
                    <w:rPr>
                      <w:color w:val="002060"/>
                    </w:rPr>
                  </w:pPr>
                  <w:r w:rsidRPr="0053477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F6DEF" w14:textId="77777777" w:rsidR="00CC020D" w:rsidRPr="0053477E" w:rsidRDefault="00CC020D" w:rsidP="00C02D2C">
                  <w:pPr>
                    <w:pStyle w:val="rowtabella0"/>
                    <w:jc w:val="center"/>
                    <w:rPr>
                      <w:color w:val="002060"/>
                    </w:rPr>
                  </w:pPr>
                  <w:r w:rsidRPr="0053477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94338" w14:textId="77777777" w:rsidR="00CC020D" w:rsidRPr="0053477E" w:rsidRDefault="00CC020D" w:rsidP="00C02D2C">
                  <w:pPr>
                    <w:pStyle w:val="rowtabella0"/>
                    <w:jc w:val="center"/>
                    <w:rPr>
                      <w:color w:val="002060"/>
                    </w:rPr>
                  </w:pPr>
                  <w:r w:rsidRPr="0053477E">
                    <w:rPr>
                      <w:color w:val="002060"/>
                    </w:rPr>
                    <w:t> </w:t>
                  </w:r>
                </w:p>
              </w:tc>
            </w:tr>
            <w:tr w:rsidR="00CC020D" w:rsidRPr="0053477E" w14:paraId="0B3A42ED"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EEB402" w14:textId="77777777" w:rsidR="00CC020D" w:rsidRPr="0053477E" w:rsidRDefault="00CC020D" w:rsidP="00C02D2C">
                  <w:pPr>
                    <w:pStyle w:val="rowtabella0"/>
                    <w:rPr>
                      <w:color w:val="002060"/>
                    </w:rPr>
                  </w:pPr>
                  <w:r w:rsidRPr="0053477E">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C7CB4" w14:textId="77777777" w:rsidR="00CC020D" w:rsidRPr="0053477E" w:rsidRDefault="00CC020D" w:rsidP="00C02D2C">
                  <w:pPr>
                    <w:pStyle w:val="rowtabella0"/>
                    <w:rPr>
                      <w:color w:val="002060"/>
                    </w:rPr>
                  </w:pPr>
                  <w:r w:rsidRPr="0053477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C8E646" w14:textId="77777777" w:rsidR="00CC020D" w:rsidRPr="0053477E" w:rsidRDefault="00CC020D" w:rsidP="00C02D2C">
                  <w:pPr>
                    <w:pStyle w:val="rowtabella0"/>
                    <w:jc w:val="center"/>
                    <w:rPr>
                      <w:color w:val="002060"/>
                    </w:rPr>
                  </w:pPr>
                  <w:r w:rsidRPr="0053477E">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36DFF3" w14:textId="77777777" w:rsidR="00CC020D" w:rsidRPr="0053477E" w:rsidRDefault="00CC020D" w:rsidP="00C02D2C">
                  <w:pPr>
                    <w:pStyle w:val="rowtabella0"/>
                    <w:jc w:val="center"/>
                    <w:rPr>
                      <w:color w:val="002060"/>
                    </w:rPr>
                  </w:pPr>
                  <w:r w:rsidRPr="0053477E">
                    <w:rPr>
                      <w:color w:val="002060"/>
                    </w:rPr>
                    <w:t> </w:t>
                  </w:r>
                </w:p>
              </w:tc>
            </w:tr>
            <w:tr w:rsidR="00CC020D" w:rsidRPr="0053477E" w14:paraId="2C8F3105"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2622D0" w14:textId="77777777" w:rsidR="00CC020D" w:rsidRPr="0053477E" w:rsidRDefault="00CC020D" w:rsidP="00C02D2C">
                  <w:pPr>
                    <w:pStyle w:val="rowtabella0"/>
                    <w:rPr>
                      <w:color w:val="002060"/>
                    </w:rPr>
                  </w:pPr>
                  <w:r w:rsidRPr="0053477E">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125F8D" w14:textId="77777777" w:rsidR="00CC020D" w:rsidRPr="0053477E" w:rsidRDefault="00CC020D" w:rsidP="00C02D2C">
                  <w:pPr>
                    <w:pStyle w:val="rowtabella0"/>
                    <w:rPr>
                      <w:color w:val="002060"/>
                    </w:rPr>
                  </w:pPr>
                  <w:r w:rsidRPr="0053477E">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E883D4" w14:textId="77777777" w:rsidR="00CC020D" w:rsidRPr="0053477E" w:rsidRDefault="00CC020D" w:rsidP="00C02D2C">
                  <w:pPr>
                    <w:pStyle w:val="rowtabella0"/>
                    <w:jc w:val="center"/>
                    <w:rPr>
                      <w:color w:val="002060"/>
                    </w:rPr>
                  </w:pPr>
                  <w:r w:rsidRPr="0053477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65388" w14:textId="77777777" w:rsidR="00CC020D" w:rsidRPr="0053477E" w:rsidRDefault="00CC020D" w:rsidP="00C02D2C">
                  <w:pPr>
                    <w:pStyle w:val="rowtabella0"/>
                    <w:jc w:val="center"/>
                    <w:rPr>
                      <w:color w:val="002060"/>
                    </w:rPr>
                  </w:pPr>
                  <w:r w:rsidRPr="0053477E">
                    <w:rPr>
                      <w:color w:val="002060"/>
                    </w:rPr>
                    <w:t> </w:t>
                  </w:r>
                </w:p>
              </w:tc>
            </w:tr>
            <w:tr w:rsidR="00CC020D" w:rsidRPr="0053477E" w14:paraId="61A077CC"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85187" w14:textId="77777777" w:rsidR="00CC020D" w:rsidRPr="0053477E" w:rsidRDefault="00CC020D" w:rsidP="00C02D2C">
                  <w:pPr>
                    <w:pStyle w:val="rowtabella0"/>
                    <w:rPr>
                      <w:color w:val="002060"/>
                    </w:rPr>
                  </w:pPr>
                  <w:r w:rsidRPr="0053477E">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C712D" w14:textId="77777777" w:rsidR="00CC020D" w:rsidRPr="0053477E" w:rsidRDefault="00CC020D" w:rsidP="00C02D2C">
                  <w:pPr>
                    <w:pStyle w:val="rowtabella0"/>
                    <w:rPr>
                      <w:color w:val="002060"/>
                    </w:rPr>
                  </w:pPr>
                  <w:r w:rsidRPr="0053477E">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E899D" w14:textId="77777777" w:rsidR="00CC020D" w:rsidRPr="0053477E" w:rsidRDefault="00CC020D" w:rsidP="00C02D2C">
                  <w:pPr>
                    <w:pStyle w:val="rowtabella0"/>
                    <w:jc w:val="center"/>
                    <w:rPr>
                      <w:color w:val="002060"/>
                    </w:rPr>
                  </w:pPr>
                  <w:r w:rsidRPr="0053477E">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223B3" w14:textId="77777777" w:rsidR="00CC020D" w:rsidRPr="0053477E" w:rsidRDefault="00CC020D" w:rsidP="00C02D2C">
                  <w:pPr>
                    <w:pStyle w:val="rowtabella0"/>
                    <w:jc w:val="center"/>
                    <w:rPr>
                      <w:color w:val="002060"/>
                    </w:rPr>
                  </w:pPr>
                  <w:r w:rsidRPr="0053477E">
                    <w:rPr>
                      <w:color w:val="002060"/>
                    </w:rPr>
                    <w:t> </w:t>
                  </w:r>
                </w:p>
              </w:tc>
            </w:tr>
            <w:tr w:rsidR="00CC020D" w:rsidRPr="0053477E" w14:paraId="544CC2F7"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6420AAFE" w14:textId="77777777" w:rsidR="00CC020D" w:rsidRPr="0053477E" w:rsidRDefault="00CC020D" w:rsidP="00C02D2C">
                  <w:pPr>
                    <w:pStyle w:val="rowtabella0"/>
                    <w:rPr>
                      <w:color w:val="002060"/>
                    </w:rPr>
                  </w:pPr>
                  <w:r w:rsidRPr="0053477E">
                    <w:rPr>
                      <w:color w:val="002060"/>
                    </w:rPr>
                    <w:t>(1) - disputata il 29/10/2023</w:t>
                  </w:r>
                </w:p>
              </w:tc>
            </w:tr>
          </w:tbl>
          <w:p w14:paraId="1FE05EC4" w14:textId="77777777" w:rsidR="00CC020D" w:rsidRPr="0053477E" w:rsidRDefault="00CC020D" w:rsidP="00C02D2C">
            <w:pPr>
              <w:rPr>
                <w:color w:val="002060"/>
              </w:rPr>
            </w:pPr>
          </w:p>
        </w:tc>
      </w:tr>
    </w:tbl>
    <w:p w14:paraId="07F5CE04" w14:textId="77777777" w:rsidR="00CC020D" w:rsidRPr="0053477E" w:rsidRDefault="00CC020D" w:rsidP="00CC020D">
      <w:pPr>
        <w:pStyle w:val="breakline"/>
        <w:rPr>
          <w:rFonts w:eastAsiaTheme="minorEastAsia"/>
          <w:color w:val="002060"/>
        </w:rPr>
      </w:pPr>
    </w:p>
    <w:p w14:paraId="7BED14FD" w14:textId="77777777" w:rsidR="00CC020D" w:rsidRPr="0053477E" w:rsidRDefault="00CC020D" w:rsidP="00CC020D">
      <w:pPr>
        <w:pStyle w:val="breakline"/>
        <w:rPr>
          <w:color w:val="002060"/>
        </w:rPr>
      </w:pPr>
    </w:p>
    <w:p w14:paraId="514B2E30" w14:textId="77777777" w:rsidR="00CC020D" w:rsidRPr="0053477E" w:rsidRDefault="00CC020D" w:rsidP="00CC020D">
      <w:pPr>
        <w:pStyle w:val="titoloprinc0"/>
        <w:rPr>
          <w:color w:val="002060"/>
        </w:rPr>
      </w:pPr>
      <w:r w:rsidRPr="0053477E">
        <w:rPr>
          <w:color w:val="002060"/>
        </w:rPr>
        <w:t>GIUDICE SPORTIVO</w:t>
      </w:r>
    </w:p>
    <w:p w14:paraId="4C37C014"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11D0948A" w14:textId="77777777" w:rsidR="00CC020D" w:rsidRPr="0053477E" w:rsidRDefault="00CC020D" w:rsidP="00CC020D">
      <w:pPr>
        <w:pStyle w:val="titolo10"/>
        <w:rPr>
          <w:color w:val="002060"/>
        </w:rPr>
      </w:pPr>
      <w:r w:rsidRPr="0053477E">
        <w:rPr>
          <w:color w:val="002060"/>
        </w:rPr>
        <w:t xml:space="preserve">GARE DEL 28/10/2023 </w:t>
      </w:r>
    </w:p>
    <w:p w14:paraId="09DF1A5F" w14:textId="77777777" w:rsidR="00CC020D" w:rsidRPr="0053477E" w:rsidRDefault="00CC020D" w:rsidP="00CC020D">
      <w:pPr>
        <w:pStyle w:val="titolo7a"/>
        <w:rPr>
          <w:color w:val="002060"/>
        </w:rPr>
      </w:pPr>
      <w:r w:rsidRPr="0053477E">
        <w:rPr>
          <w:color w:val="002060"/>
        </w:rPr>
        <w:t xml:space="preserve">PROVVEDIMENTI DISCIPLINARI </w:t>
      </w:r>
    </w:p>
    <w:p w14:paraId="4F0376BE"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52EF34C2" w14:textId="77777777" w:rsidR="00CC020D" w:rsidRPr="0053477E" w:rsidRDefault="00CC020D" w:rsidP="00CC020D">
      <w:pPr>
        <w:pStyle w:val="titolo30"/>
        <w:rPr>
          <w:color w:val="002060"/>
        </w:rPr>
      </w:pPr>
      <w:r w:rsidRPr="0053477E">
        <w:rPr>
          <w:color w:val="002060"/>
        </w:rPr>
        <w:t xml:space="preserve">SOCIETA' </w:t>
      </w:r>
    </w:p>
    <w:p w14:paraId="3DC7D93C" w14:textId="77777777" w:rsidR="00CC020D" w:rsidRPr="0053477E" w:rsidRDefault="00CC020D" w:rsidP="00CC020D">
      <w:pPr>
        <w:pStyle w:val="titolo20"/>
        <w:rPr>
          <w:color w:val="002060"/>
        </w:rPr>
      </w:pPr>
      <w:r w:rsidRPr="0053477E">
        <w:rPr>
          <w:color w:val="002060"/>
        </w:rPr>
        <w:t xml:space="preserve">AMMENDA </w:t>
      </w:r>
    </w:p>
    <w:p w14:paraId="36E595B5" w14:textId="77777777" w:rsidR="00CC020D" w:rsidRPr="0053477E" w:rsidRDefault="00CC020D" w:rsidP="00CC020D">
      <w:pPr>
        <w:pStyle w:val="diffida"/>
        <w:spacing w:before="80" w:beforeAutospacing="0" w:after="40" w:afterAutospacing="0"/>
        <w:jc w:val="left"/>
        <w:rPr>
          <w:color w:val="002060"/>
        </w:rPr>
      </w:pPr>
      <w:r w:rsidRPr="0053477E">
        <w:rPr>
          <w:color w:val="002060"/>
        </w:rPr>
        <w:t xml:space="preserve">Euro 60,00 BORGOROSSO TOLENTINO </w:t>
      </w:r>
      <w:r w:rsidRPr="0053477E">
        <w:rPr>
          <w:color w:val="002060"/>
        </w:rPr>
        <w:br/>
        <w:t xml:space="preserve">per aver permesso ad alcuni soggetti del pubblico di entrare in campo al fine di ingaggiare un parapiglia con i giocatori della squadra ospite. </w:t>
      </w:r>
    </w:p>
    <w:p w14:paraId="20AD2276" w14:textId="77777777" w:rsidR="00CC020D" w:rsidRPr="0053477E" w:rsidRDefault="00CC020D" w:rsidP="00CC020D">
      <w:pPr>
        <w:pStyle w:val="titolo30"/>
        <w:rPr>
          <w:color w:val="002060"/>
        </w:rPr>
      </w:pPr>
      <w:r w:rsidRPr="0053477E">
        <w:rPr>
          <w:color w:val="002060"/>
        </w:rPr>
        <w:t xml:space="preserve">CALCIATORI NON ESPULSI </w:t>
      </w:r>
    </w:p>
    <w:p w14:paraId="2D0FDD50"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0C630CC" w14:textId="77777777" w:rsidTr="00C02D2C">
        <w:tc>
          <w:tcPr>
            <w:tcW w:w="2200" w:type="dxa"/>
            <w:tcMar>
              <w:top w:w="20" w:type="dxa"/>
              <w:left w:w="20" w:type="dxa"/>
              <w:bottom w:w="20" w:type="dxa"/>
              <w:right w:w="20" w:type="dxa"/>
            </w:tcMar>
            <w:vAlign w:val="center"/>
            <w:hideMark/>
          </w:tcPr>
          <w:p w14:paraId="54AA14BC" w14:textId="77777777" w:rsidR="00CC020D" w:rsidRPr="0053477E" w:rsidRDefault="00CC020D" w:rsidP="00C02D2C">
            <w:pPr>
              <w:pStyle w:val="movimento"/>
              <w:rPr>
                <w:color w:val="002060"/>
              </w:rPr>
            </w:pPr>
            <w:r w:rsidRPr="0053477E">
              <w:rPr>
                <w:color w:val="002060"/>
              </w:rPr>
              <w:t>SERRANY MOSTAFA</w:t>
            </w:r>
          </w:p>
        </w:tc>
        <w:tc>
          <w:tcPr>
            <w:tcW w:w="2200" w:type="dxa"/>
            <w:tcMar>
              <w:top w:w="20" w:type="dxa"/>
              <w:left w:w="20" w:type="dxa"/>
              <w:bottom w:w="20" w:type="dxa"/>
              <w:right w:w="20" w:type="dxa"/>
            </w:tcMar>
            <w:vAlign w:val="center"/>
            <w:hideMark/>
          </w:tcPr>
          <w:p w14:paraId="1BEA65DD" w14:textId="77777777" w:rsidR="00CC020D" w:rsidRPr="0053477E" w:rsidRDefault="00CC020D" w:rsidP="00C02D2C">
            <w:pPr>
              <w:pStyle w:val="movimento2"/>
              <w:rPr>
                <w:color w:val="002060"/>
              </w:rPr>
            </w:pPr>
            <w:r w:rsidRPr="0053477E">
              <w:rPr>
                <w:color w:val="002060"/>
              </w:rPr>
              <w:t xml:space="preserve">(JESI) </w:t>
            </w:r>
          </w:p>
        </w:tc>
        <w:tc>
          <w:tcPr>
            <w:tcW w:w="800" w:type="dxa"/>
            <w:tcMar>
              <w:top w:w="20" w:type="dxa"/>
              <w:left w:w="20" w:type="dxa"/>
              <w:bottom w:w="20" w:type="dxa"/>
              <w:right w:w="20" w:type="dxa"/>
            </w:tcMar>
            <w:vAlign w:val="center"/>
            <w:hideMark/>
          </w:tcPr>
          <w:p w14:paraId="0A52828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A66A4E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ED0F14E" w14:textId="77777777" w:rsidR="00CC020D" w:rsidRPr="0053477E" w:rsidRDefault="00CC020D" w:rsidP="00C02D2C">
            <w:pPr>
              <w:pStyle w:val="movimento2"/>
              <w:rPr>
                <w:color w:val="002060"/>
              </w:rPr>
            </w:pPr>
            <w:r w:rsidRPr="0053477E">
              <w:rPr>
                <w:color w:val="002060"/>
              </w:rPr>
              <w:t> </w:t>
            </w:r>
          </w:p>
        </w:tc>
      </w:tr>
    </w:tbl>
    <w:p w14:paraId="2E4AFEDE"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8DCBAF3" w14:textId="77777777" w:rsidTr="00C02D2C">
        <w:tc>
          <w:tcPr>
            <w:tcW w:w="2200" w:type="dxa"/>
            <w:tcMar>
              <w:top w:w="20" w:type="dxa"/>
              <w:left w:w="20" w:type="dxa"/>
              <w:bottom w:w="20" w:type="dxa"/>
              <w:right w:w="20" w:type="dxa"/>
            </w:tcMar>
            <w:vAlign w:val="center"/>
            <w:hideMark/>
          </w:tcPr>
          <w:p w14:paraId="0E204EB0" w14:textId="77777777" w:rsidR="00CC020D" w:rsidRPr="0053477E" w:rsidRDefault="00CC020D" w:rsidP="00C02D2C">
            <w:pPr>
              <w:pStyle w:val="movimento"/>
              <w:rPr>
                <w:color w:val="002060"/>
              </w:rPr>
            </w:pPr>
            <w:r w:rsidRPr="0053477E">
              <w:rPr>
                <w:color w:val="002060"/>
              </w:rPr>
              <w:t>MARZIALETTI ANDREA</w:t>
            </w:r>
          </w:p>
        </w:tc>
        <w:tc>
          <w:tcPr>
            <w:tcW w:w="2200" w:type="dxa"/>
            <w:tcMar>
              <w:top w:w="20" w:type="dxa"/>
              <w:left w:w="20" w:type="dxa"/>
              <w:bottom w:w="20" w:type="dxa"/>
              <w:right w:w="20" w:type="dxa"/>
            </w:tcMar>
            <w:vAlign w:val="center"/>
            <w:hideMark/>
          </w:tcPr>
          <w:p w14:paraId="087766B8" w14:textId="77777777" w:rsidR="00CC020D" w:rsidRPr="0053477E" w:rsidRDefault="00CC020D" w:rsidP="00C02D2C">
            <w:pPr>
              <w:pStyle w:val="movimento2"/>
              <w:rPr>
                <w:color w:val="002060"/>
              </w:rPr>
            </w:pPr>
            <w:r w:rsidRPr="0053477E">
              <w:rPr>
                <w:color w:val="002060"/>
              </w:rPr>
              <w:t xml:space="preserve">(FERMANA FUTSAL 2022) </w:t>
            </w:r>
          </w:p>
        </w:tc>
        <w:tc>
          <w:tcPr>
            <w:tcW w:w="800" w:type="dxa"/>
            <w:tcMar>
              <w:top w:w="20" w:type="dxa"/>
              <w:left w:w="20" w:type="dxa"/>
              <w:bottom w:w="20" w:type="dxa"/>
              <w:right w:w="20" w:type="dxa"/>
            </w:tcMar>
            <w:vAlign w:val="center"/>
            <w:hideMark/>
          </w:tcPr>
          <w:p w14:paraId="67AC5DD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A98AF09" w14:textId="77777777" w:rsidR="00CC020D" w:rsidRPr="0053477E" w:rsidRDefault="00CC020D" w:rsidP="00C02D2C">
            <w:pPr>
              <w:pStyle w:val="movimento"/>
              <w:rPr>
                <w:color w:val="002060"/>
              </w:rPr>
            </w:pPr>
            <w:r w:rsidRPr="0053477E">
              <w:rPr>
                <w:color w:val="002060"/>
              </w:rPr>
              <w:t>ABBONATO MANUEL</w:t>
            </w:r>
          </w:p>
        </w:tc>
        <w:tc>
          <w:tcPr>
            <w:tcW w:w="2200" w:type="dxa"/>
            <w:tcMar>
              <w:top w:w="20" w:type="dxa"/>
              <w:left w:w="20" w:type="dxa"/>
              <w:bottom w:w="20" w:type="dxa"/>
              <w:right w:w="20" w:type="dxa"/>
            </w:tcMar>
            <w:vAlign w:val="center"/>
            <w:hideMark/>
          </w:tcPr>
          <w:p w14:paraId="2E7FD35F" w14:textId="77777777" w:rsidR="00CC020D" w:rsidRPr="0053477E" w:rsidRDefault="00CC020D" w:rsidP="00C02D2C">
            <w:pPr>
              <w:pStyle w:val="movimento2"/>
              <w:rPr>
                <w:color w:val="002060"/>
              </w:rPr>
            </w:pPr>
            <w:r w:rsidRPr="0053477E">
              <w:rPr>
                <w:color w:val="002060"/>
              </w:rPr>
              <w:t xml:space="preserve">(MONTELUPONE CALCIO A 5) </w:t>
            </w:r>
          </w:p>
        </w:tc>
      </w:tr>
    </w:tbl>
    <w:p w14:paraId="46FCFB81" w14:textId="77777777" w:rsidR="00CC020D" w:rsidRPr="0053477E" w:rsidRDefault="00CC020D" w:rsidP="00CC020D">
      <w:pPr>
        <w:pStyle w:val="titolo10"/>
        <w:rPr>
          <w:rFonts w:eastAsiaTheme="minorEastAsia"/>
          <w:color w:val="002060"/>
        </w:rPr>
      </w:pPr>
      <w:r w:rsidRPr="0053477E">
        <w:rPr>
          <w:color w:val="002060"/>
        </w:rPr>
        <w:t xml:space="preserve">GARE DEL 29/10/2023 </w:t>
      </w:r>
    </w:p>
    <w:p w14:paraId="72496E2F" w14:textId="77777777" w:rsidR="00CC020D" w:rsidRPr="0053477E" w:rsidRDefault="00CC020D" w:rsidP="00CC020D">
      <w:pPr>
        <w:pStyle w:val="titolo7a"/>
        <w:rPr>
          <w:color w:val="002060"/>
        </w:rPr>
      </w:pPr>
      <w:r w:rsidRPr="0053477E">
        <w:rPr>
          <w:color w:val="002060"/>
        </w:rPr>
        <w:t xml:space="preserve">PROVVEDIMENTI DISCIPLINARI </w:t>
      </w:r>
    </w:p>
    <w:p w14:paraId="0614F79D"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6D6C034C" w14:textId="77777777" w:rsidR="00CC020D" w:rsidRPr="0053477E" w:rsidRDefault="00CC020D" w:rsidP="00CC020D">
      <w:pPr>
        <w:pStyle w:val="titolo30"/>
        <w:rPr>
          <w:color w:val="002060"/>
        </w:rPr>
      </w:pPr>
      <w:r w:rsidRPr="0053477E">
        <w:rPr>
          <w:color w:val="002060"/>
        </w:rPr>
        <w:t xml:space="preserve">CALCIATORI NON ESPULSI </w:t>
      </w:r>
    </w:p>
    <w:p w14:paraId="63C75C77"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6BB82E38" w14:textId="77777777" w:rsidTr="00C02D2C">
        <w:tc>
          <w:tcPr>
            <w:tcW w:w="2200" w:type="dxa"/>
            <w:tcMar>
              <w:top w:w="20" w:type="dxa"/>
              <w:left w:w="20" w:type="dxa"/>
              <w:bottom w:w="20" w:type="dxa"/>
              <w:right w:w="20" w:type="dxa"/>
            </w:tcMar>
            <w:vAlign w:val="center"/>
            <w:hideMark/>
          </w:tcPr>
          <w:p w14:paraId="723323C2" w14:textId="77777777" w:rsidR="00CC020D" w:rsidRPr="0053477E" w:rsidRDefault="00CC020D" w:rsidP="00C02D2C">
            <w:pPr>
              <w:pStyle w:val="movimento"/>
              <w:rPr>
                <w:color w:val="002060"/>
              </w:rPr>
            </w:pPr>
            <w:proofErr w:type="gramStart"/>
            <w:r w:rsidRPr="0053477E">
              <w:rPr>
                <w:color w:val="002060"/>
              </w:rPr>
              <w:t>QUATTRINI</w:t>
            </w:r>
            <w:proofErr w:type="gramEnd"/>
            <w:r w:rsidRPr="0053477E">
              <w:rPr>
                <w:color w:val="002060"/>
              </w:rPr>
              <w:t xml:space="preserve"> JACOPO</w:t>
            </w:r>
          </w:p>
        </w:tc>
        <w:tc>
          <w:tcPr>
            <w:tcW w:w="2200" w:type="dxa"/>
            <w:tcMar>
              <w:top w:w="20" w:type="dxa"/>
              <w:left w:w="20" w:type="dxa"/>
              <w:bottom w:w="20" w:type="dxa"/>
              <w:right w:w="20" w:type="dxa"/>
            </w:tcMar>
            <w:vAlign w:val="center"/>
            <w:hideMark/>
          </w:tcPr>
          <w:p w14:paraId="2EEFC436" w14:textId="77777777" w:rsidR="00CC020D" w:rsidRPr="0053477E" w:rsidRDefault="00CC020D" w:rsidP="00C02D2C">
            <w:pPr>
              <w:pStyle w:val="movimento2"/>
              <w:rPr>
                <w:color w:val="002060"/>
              </w:rPr>
            </w:pPr>
            <w:r w:rsidRPr="0053477E">
              <w:rPr>
                <w:color w:val="002060"/>
              </w:rPr>
              <w:t xml:space="preserve">(OSIMO FIVE) </w:t>
            </w:r>
          </w:p>
        </w:tc>
        <w:tc>
          <w:tcPr>
            <w:tcW w:w="800" w:type="dxa"/>
            <w:tcMar>
              <w:top w:w="20" w:type="dxa"/>
              <w:left w:w="20" w:type="dxa"/>
              <w:bottom w:w="20" w:type="dxa"/>
              <w:right w:w="20" w:type="dxa"/>
            </w:tcMar>
            <w:vAlign w:val="center"/>
            <w:hideMark/>
          </w:tcPr>
          <w:p w14:paraId="3F471379"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4C2EA3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4A010FA" w14:textId="77777777" w:rsidR="00CC020D" w:rsidRPr="0053477E" w:rsidRDefault="00CC020D" w:rsidP="00C02D2C">
            <w:pPr>
              <w:pStyle w:val="movimento2"/>
              <w:rPr>
                <w:color w:val="002060"/>
              </w:rPr>
            </w:pPr>
            <w:r w:rsidRPr="0053477E">
              <w:rPr>
                <w:color w:val="002060"/>
              </w:rPr>
              <w:t> </w:t>
            </w:r>
          </w:p>
        </w:tc>
      </w:tr>
    </w:tbl>
    <w:p w14:paraId="13D20DA9"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36F9928E" w14:textId="77777777" w:rsidTr="00C02D2C">
        <w:tc>
          <w:tcPr>
            <w:tcW w:w="2200" w:type="dxa"/>
            <w:tcMar>
              <w:top w:w="20" w:type="dxa"/>
              <w:left w:w="20" w:type="dxa"/>
              <w:bottom w:w="20" w:type="dxa"/>
              <w:right w:w="20" w:type="dxa"/>
            </w:tcMar>
            <w:vAlign w:val="center"/>
            <w:hideMark/>
          </w:tcPr>
          <w:p w14:paraId="7C62D4D9" w14:textId="77777777" w:rsidR="00CC020D" w:rsidRPr="0053477E" w:rsidRDefault="00CC020D" w:rsidP="00C02D2C">
            <w:pPr>
              <w:pStyle w:val="movimento"/>
              <w:rPr>
                <w:color w:val="002060"/>
              </w:rPr>
            </w:pPr>
            <w:r w:rsidRPr="0053477E">
              <w:rPr>
                <w:color w:val="002060"/>
              </w:rPr>
              <w:t>ROCCHI MATTEO</w:t>
            </w:r>
          </w:p>
        </w:tc>
        <w:tc>
          <w:tcPr>
            <w:tcW w:w="2200" w:type="dxa"/>
            <w:tcMar>
              <w:top w:w="20" w:type="dxa"/>
              <w:left w:w="20" w:type="dxa"/>
              <w:bottom w:w="20" w:type="dxa"/>
              <w:right w:w="20" w:type="dxa"/>
            </w:tcMar>
            <w:vAlign w:val="center"/>
            <w:hideMark/>
          </w:tcPr>
          <w:p w14:paraId="768C7B78" w14:textId="77777777" w:rsidR="00CC020D" w:rsidRPr="0053477E" w:rsidRDefault="00CC020D" w:rsidP="00C02D2C">
            <w:pPr>
              <w:pStyle w:val="movimento2"/>
              <w:rPr>
                <w:color w:val="002060"/>
              </w:rPr>
            </w:pPr>
            <w:r w:rsidRPr="0053477E">
              <w:rPr>
                <w:color w:val="002060"/>
              </w:rPr>
              <w:t xml:space="preserve">(ACLI MANTOVANI CALCIO A 5) </w:t>
            </w:r>
          </w:p>
        </w:tc>
        <w:tc>
          <w:tcPr>
            <w:tcW w:w="800" w:type="dxa"/>
            <w:tcMar>
              <w:top w:w="20" w:type="dxa"/>
              <w:left w:w="20" w:type="dxa"/>
              <w:bottom w:w="20" w:type="dxa"/>
              <w:right w:w="20" w:type="dxa"/>
            </w:tcMar>
            <w:vAlign w:val="center"/>
            <w:hideMark/>
          </w:tcPr>
          <w:p w14:paraId="0669A78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E4BAB8D" w14:textId="77777777" w:rsidR="00CC020D" w:rsidRPr="0053477E" w:rsidRDefault="00CC020D" w:rsidP="00C02D2C">
            <w:pPr>
              <w:pStyle w:val="movimento"/>
              <w:rPr>
                <w:color w:val="002060"/>
              </w:rPr>
            </w:pPr>
            <w:r w:rsidRPr="0053477E">
              <w:rPr>
                <w:color w:val="002060"/>
              </w:rPr>
              <w:t>CUSIMANO THOMAS</w:t>
            </w:r>
          </w:p>
        </w:tc>
        <w:tc>
          <w:tcPr>
            <w:tcW w:w="2200" w:type="dxa"/>
            <w:tcMar>
              <w:top w:w="20" w:type="dxa"/>
              <w:left w:w="20" w:type="dxa"/>
              <w:bottom w:w="20" w:type="dxa"/>
              <w:right w:w="20" w:type="dxa"/>
            </w:tcMar>
            <w:vAlign w:val="center"/>
            <w:hideMark/>
          </w:tcPr>
          <w:p w14:paraId="5800EFBA" w14:textId="77777777" w:rsidR="00CC020D" w:rsidRPr="0053477E" w:rsidRDefault="00CC020D" w:rsidP="00C02D2C">
            <w:pPr>
              <w:pStyle w:val="movimento2"/>
              <w:rPr>
                <w:color w:val="002060"/>
              </w:rPr>
            </w:pPr>
            <w:r w:rsidRPr="0053477E">
              <w:rPr>
                <w:color w:val="002060"/>
              </w:rPr>
              <w:t xml:space="preserve">(DINAMIS 1990) </w:t>
            </w:r>
          </w:p>
        </w:tc>
      </w:tr>
      <w:tr w:rsidR="00CC020D" w:rsidRPr="0053477E" w14:paraId="57799B2A" w14:textId="77777777" w:rsidTr="00C02D2C">
        <w:tc>
          <w:tcPr>
            <w:tcW w:w="2200" w:type="dxa"/>
            <w:tcMar>
              <w:top w:w="20" w:type="dxa"/>
              <w:left w:w="20" w:type="dxa"/>
              <w:bottom w:w="20" w:type="dxa"/>
              <w:right w:w="20" w:type="dxa"/>
            </w:tcMar>
            <w:vAlign w:val="center"/>
            <w:hideMark/>
          </w:tcPr>
          <w:p w14:paraId="1F781F37" w14:textId="77777777" w:rsidR="00CC020D" w:rsidRPr="0053477E" w:rsidRDefault="00CC020D" w:rsidP="00C02D2C">
            <w:pPr>
              <w:pStyle w:val="movimento"/>
              <w:rPr>
                <w:color w:val="002060"/>
              </w:rPr>
            </w:pPr>
            <w:r w:rsidRPr="0053477E">
              <w:rPr>
                <w:color w:val="002060"/>
              </w:rPr>
              <w:t>BINCI LEONARDO</w:t>
            </w:r>
          </w:p>
        </w:tc>
        <w:tc>
          <w:tcPr>
            <w:tcW w:w="2200" w:type="dxa"/>
            <w:tcMar>
              <w:top w:w="20" w:type="dxa"/>
              <w:left w:w="20" w:type="dxa"/>
              <w:bottom w:w="20" w:type="dxa"/>
              <w:right w:w="20" w:type="dxa"/>
            </w:tcMar>
            <w:vAlign w:val="center"/>
            <w:hideMark/>
          </w:tcPr>
          <w:p w14:paraId="5E523B59" w14:textId="77777777" w:rsidR="00CC020D" w:rsidRPr="0053477E" w:rsidRDefault="00CC020D" w:rsidP="00C02D2C">
            <w:pPr>
              <w:pStyle w:val="movimento2"/>
              <w:rPr>
                <w:color w:val="002060"/>
              </w:rPr>
            </w:pPr>
            <w:r w:rsidRPr="0053477E">
              <w:rPr>
                <w:color w:val="002060"/>
              </w:rPr>
              <w:t xml:space="preserve">(OSIMO FIVE) </w:t>
            </w:r>
          </w:p>
        </w:tc>
        <w:tc>
          <w:tcPr>
            <w:tcW w:w="800" w:type="dxa"/>
            <w:tcMar>
              <w:top w:w="20" w:type="dxa"/>
              <w:left w:w="20" w:type="dxa"/>
              <w:bottom w:w="20" w:type="dxa"/>
              <w:right w:w="20" w:type="dxa"/>
            </w:tcMar>
            <w:vAlign w:val="center"/>
            <w:hideMark/>
          </w:tcPr>
          <w:p w14:paraId="13BBB24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22B32BA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E9F7C8A" w14:textId="77777777" w:rsidR="00CC020D" w:rsidRPr="0053477E" w:rsidRDefault="00CC020D" w:rsidP="00C02D2C">
            <w:pPr>
              <w:pStyle w:val="movimento2"/>
              <w:rPr>
                <w:color w:val="002060"/>
              </w:rPr>
            </w:pPr>
            <w:r w:rsidRPr="0053477E">
              <w:rPr>
                <w:color w:val="002060"/>
              </w:rPr>
              <w:t> </w:t>
            </w:r>
          </w:p>
        </w:tc>
      </w:tr>
    </w:tbl>
    <w:p w14:paraId="6F427CB6"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594D7D3" w14:textId="77777777" w:rsidTr="00C02D2C">
        <w:tc>
          <w:tcPr>
            <w:tcW w:w="2200" w:type="dxa"/>
            <w:tcMar>
              <w:top w:w="20" w:type="dxa"/>
              <w:left w:w="20" w:type="dxa"/>
              <w:bottom w:w="20" w:type="dxa"/>
              <w:right w:w="20" w:type="dxa"/>
            </w:tcMar>
            <w:vAlign w:val="center"/>
            <w:hideMark/>
          </w:tcPr>
          <w:p w14:paraId="64B745E1" w14:textId="77777777" w:rsidR="00CC020D" w:rsidRPr="0053477E" w:rsidRDefault="00CC020D" w:rsidP="00C02D2C">
            <w:pPr>
              <w:pStyle w:val="movimento"/>
              <w:rPr>
                <w:color w:val="002060"/>
              </w:rPr>
            </w:pPr>
            <w:r w:rsidRPr="0053477E">
              <w:rPr>
                <w:color w:val="002060"/>
              </w:rPr>
              <w:t>ROSSINI LORENZO</w:t>
            </w:r>
          </w:p>
        </w:tc>
        <w:tc>
          <w:tcPr>
            <w:tcW w:w="2200" w:type="dxa"/>
            <w:tcMar>
              <w:top w:w="20" w:type="dxa"/>
              <w:left w:w="20" w:type="dxa"/>
              <w:bottom w:w="20" w:type="dxa"/>
              <w:right w:w="20" w:type="dxa"/>
            </w:tcMar>
            <w:vAlign w:val="center"/>
            <w:hideMark/>
          </w:tcPr>
          <w:p w14:paraId="6600BB00" w14:textId="77777777" w:rsidR="00CC020D" w:rsidRPr="0053477E" w:rsidRDefault="00CC020D" w:rsidP="00C02D2C">
            <w:pPr>
              <w:pStyle w:val="movimento2"/>
              <w:rPr>
                <w:color w:val="002060"/>
              </w:rPr>
            </w:pPr>
            <w:r w:rsidRPr="0053477E">
              <w:rPr>
                <w:color w:val="002060"/>
              </w:rPr>
              <w:t xml:space="preserve">(ACLI MANTOVANI CALCIO A 5) </w:t>
            </w:r>
          </w:p>
        </w:tc>
        <w:tc>
          <w:tcPr>
            <w:tcW w:w="800" w:type="dxa"/>
            <w:tcMar>
              <w:top w:w="20" w:type="dxa"/>
              <w:left w:w="20" w:type="dxa"/>
              <w:bottom w:w="20" w:type="dxa"/>
              <w:right w:w="20" w:type="dxa"/>
            </w:tcMar>
            <w:vAlign w:val="center"/>
            <w:hideMark/>
          </w:tcPr>
          <w:p w14:paraId="4512EF47"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2724F70" w14:textId="77777777" w:rsidR="00CC020D" w:rsidRPr="0053477E" w:rsidRDefault="00CC020D" w:rsidP="00C02D2C">
            <w:pPr>
              <w:pStyle w:val="movimento"/>
              <w:rPr>
                <w:color w:val="002060"/>
              </w:rPr>
            </w:pPr>
            <w:r w:rsidRPr="0053477E">
              <w:rPr>
                <w:color w:val="002060"/>
              </w:rPr>
              <w:t>FERRARI ROCCO GIOVANNI</w:t>
            </w:r>
          </w:p>
        </w:tc>
        <w:tc>
          <w:tcPr>
            <w:tcW w:w="2200" w:type="dxa"/>
            <w:tcMar>
              <w:top w:w="20" w:type="dxa"/>
              <w:left w:w="20" w:type="dxa"/>
              <w:bottom w:w="20" w:type="dxa"/>
              <w:right w:w="20" w:type="dxa"/>
            </w:tcMar>
            <w:vAlign w:val="center"/>
            <w:hideMark/>
          </w:tcPr>
          <w:p w14:paraId="765E2A97" w14:textId="77777777" w:rsidR="00CC020D" w:rsidRPr="0053477E" w:rsidRDefault="00CC020D" w:rsidP="00C02D2C">
            <w:pPr>
              <w:pStyle w:val="movimento2"/>
              <w:rPr>
                <w:color w:val="002060"/>
              </w:rPr>
            </w:pPr>
            <w:r w:rsidRPr="0053477E">
              <w:rPr>
                <w:color w:val="002060"/>
              </w:rPr>
              <w:t xml:space="preserve">(ALMA JUVENTUS FANO) </w:t>
            </w:r>
          </w:p>
        </w:tc>
      </w:tr>
      <w:tr w:rsidR="00CC020D" w:rsidRPr="0053477E" w14:paraId="5F1E09D1" w14:textId="77777777" w:rsidTr="00C02D2C">
        <w:tc>
          <w:tcPr>
            <w:tcW w:w="2200" w:type="dxa"/>
            <w:tcMar>
              <w:top w:w="20" w:type="dxa"/>
              <w:left w:w="20" w:type="dxa"/>
              <w:bottom w:w="20" w:type="dxa"/>
              <w:right w:w="20" w:type="dxa"/>
            </w:tcMar>
            <w:vAlign w:val="center"/>
            <w:hideMark/>
          </w:tcPr>
          <w:p w14:paraId="0A287287" w14:textId="77777777" w:rsidR="00CC020D" w:rsidRPr="0053477E" w:rsidRDefault="00CC020D" w:rsidP="00C02D2C">
            <w:pPr>
              <w:pStyle w:val="movimento"/>
              <w:rPr>
                <w:color w:val="002060"/>
              </w:rPr>
            </w:pPr>
            <w:r w:rsidRPr="0053477E">
              <w:rPr>
                <w:color w:val="002060"/>
              </w:rPr>
              <w:t>MATTIOLI FEDERICO</w:t>
            </w:r>
          </w:p>
        </w:tc>
        <w:tc>
          <w:tcPr>
            <w:tcW w:w="2200" w:type="dxa"/>
            <w:tcMar>
              <w:top w:w="20" w:type="dxa"/>
              <w:left w:w="20" w:type="dxa"/>
              <w:bottom w:w="20" w:type="dxa"/>
              <w:right w:w="20" w:type="dxa"/>
            </w:tcMar>
            <w:vAlign w:val="center"/>
            <w:hideMark/>
          </w:tcPr>
          <w:p w14:paraId="4CBE5359" w14:textId="77777777" w:rsidR="00CC020D" w:rsidRPr="0053477E" w:rsidRDefault="00CC020D" w:rsidP="00C02D2C">
            <w:pPr>
              <w:pStyle w:val="movimento2"/>
              <w:rPr>
                <w:color w:val="002060"/>
              </w:rPr>
            </w:pPr>
            <w:r w:rsidRPr="0053477E">
              <w:rPr>
                <w:color w:val="002060"/>
              </w:rPr>
              <w:t xml:space="preserve">(ALMA JUVENTUS FANO) </w:t>
            </w:r>
          </w:p>
        </w:tc>
        <w:tc>
          <w:tcPr>
            <w:tcW w:w="800" w:type="dxa"/>
            <w:tcMar>
              <w:top w:w="20" w:type="dxa"/>
              <w:left w:w="20" w:type="dxa"/>
              <w:bottom w:w="20" w:type="dxa"/>
              <w:right w:w="20" w:type="dxa"/>
            </w:tcMar>
            <w:vAlign w:val="center"/>
            <w:hideMark/>
          </w:tcPr>
          <w:p w14:paraId="3C9060E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9E2B3D9" w14:textId="77777777" w:rsidR="00CC020D" w:rsidRPr="0053477E" w:rsidRDefault="00CC020D" w:rsidP="00C02D2C">
            <w:pPr>
              <w:pStyle w:val="movimento"/>
              <w:rPr>
                <w:color w:val="002060"/>
              </w:rPr>
            </w:pPr>
            <w:r w:rsidRPr="0053477E">
              <w:rPr>
                <w:color w:val="002060"/>
              </w:rPr>
              <w:t>FATTORINI FRANCESCO</w:t>
            </w:r>
          </w:p>
        </w:tc>
        <w:tc>
          <w:tcPr>
            <w:tcW w:w="2200" w:type="dxa"/>
            <w:tcMar>
              <w:top w:w="20" w:type="dxa"/>
              <w:left w:w="20" w:type="dxa"/>
              <w:bottom w:w="20" w:type="dxa"/>
              <w:right w:w="20" w:type="dxa"/>
            </w:tcMar>
            <w:vAlign w:val="center"/>
            <w:hideMark/>
          </w:tcPr>
          <w:p w14:paraId="591A4035" w14:textId="77777777" w:rsidR="00CC020D" w:rsidRPr="0053477E" w:rsidRDefault="00CC020D" w:rsidP="00C02D2C">
            <w:pPr>
              <w:pStyle w:val="movimento2"/>
              <w:rPr>
                <w:color w:val="002060"/>
              </w:rPr>
            </w:pPr>
            <w:r w:rsidRPr="0053477E">
              <w:rPr>
                <w:color w:val="002060"/>
              </w:rPr>
              <w:t xml:space="preserve">(CARISSIMI 2016) </w:t>
            </w:r>
          </w:p>
        </w:tc>
      </w:tr>
      <w:tr w:rsidR="00CC020D" w:rsidRPr="0053477E" w14:paraId="15DCDAF7" w14:textId="77777777" w:rsidTr="00C02D2C">
        <w:tc>
          <w:tcPr>
            <w:tcW w:w="2200" w:type="dxa"/>
            <w:tcMar>
              <w:top w:w="20" w:type="dxa"/>
              <w:left w:w="20" w:type="dxa"/>
              <w:bottom w:w="20" w:type="dxa"/>
              <w:right w:w="20" w:type="dxa"/>
            </w:tcMar>
            <w:vAlign w:val="center"/>
            <w:hideMark/>
          </w:tcPr>
          <w:p w14:paraId="1E6B8B97" w14:textId="77777777" w:rsidR="00CC020D" w:rsidRPr="0053477E" w:rsidRDefault="00CC020D" w:rsidP="00C02D2C">
            <w:pPr>
              <w:pStyle w:val="movimento"/>
              <w:rPr>
                <w:color w:val="002060"/>
              </w:rPr>
            </w:pPr>
            <w:r w:rsidRPr="0053477E">
              <w:rPr>
                <w:color w:val="002060"/>
              </w:rPr>
              <w:t>PIERANGELI ALESSIO</w:t>
            </w:r>
          </w:p>
        </w:tc>
        <w:tc>
          <w:tcPr>
            <w:tcW w:w="2200" w:type="dxa"/>
            <w:tcMar>
              <w:top w:w="20" w:type="dxa"/>
              <w:left w:w="20" w:type="dxa"/>
              <w:bottom w:w="20" w:type="dxa"/>
              <w:right w:w="20" w:type="dxa"/>
            </w:tcMar>
            <w:vAlign w:val="center"/>
            <w:hideMark/>
          </w:tcPr>
          <w:p w14:paraId="1ED6F294" w14:textId="77777777" w:rsidR="00CC020D" w:rsidRPr="0053477E" w:rsidRDefault="00CC020D" w:rsidP="00C02D2C">
            <w:pPr>
              <w:pStyle w:val="movimento2"/>
              <w:rPr>
                <w:color w:val="002060"/>
              </w:rPr>
            </w:pPr>
            <w:r w:rsidRPr="0053477E">
              <w:rPr>
                <w:color w:val="002060"/>
              </w:rPr>
              <w:t xml:space="preserve">(CARISSIMI 2016) </w:t>
            </w:r>
          </w:p>
        </w:tc>
        <w:tc>
          <w:tcPr>
            <w:tcW w:w="800" w:type="dxa"/>
            <w:tcMar>
              <w:top w:w="20" w:type="dxa"/>
              <w:left w:w="20" w:type="dxa"/>
              <w:bottom w:w="20" w:type="dxa"/>
              <w:right w:w="20" w:type="dxa"/>
            </w:tcMar>
            <w:vAlign w:val="center"/>
            <w:hideMark/>
          </w:tcPr>
          <w:p w14:paraId="3724DF9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CA3B805" w14:textId="77777777" w:rsidR="00CC020D" w:rsidRPr="0053477E" w:rsidRDefault="00CC020D" w:rsidP="00C02D2C">
            <w:pPr>
              <w:pStyle w:val="movimento"/>
              <w:rPr>
                <w:color w:val="002060"/>
              </w:rPr>
            </w:pPr>
            <w:r w:rsidRPr="0053477E">
              <w:rPr>
                <w:color w:val="002060"/>
              </w:rPr>
              <w:t>FILIALI LUCCHETTI MATTEO</w:t>
            </w:r>
          </w:p>
        </w:tc>
        <w:tc>
          <w:tcPr>
            <w:tcW w:w="2200" w:type="dxa"/>
            <w:tcMar>
              <w:top w:w="20" w:type="dxa"/>
              <w:left w:w="20" w:type="dxa"/>
              <w:bottom w:w="20" w:type="dxa"/>
              <w:right w:w="20" w:type="dxa"/>
            </w:tcMar>
            <w:vAlign w:val="center"/>
            <w:hideMark/>
          </w:tcPr>
          <w:p w14:paraId="4FD768D0" w14:textId="77777777" w:rsidR="00CC020D" w:rsidRPr="0053477E" w:rsidRDefault="00CC020D" w:rsidP="00C02D2C">
            <w:pPr>
              <w:pStyle w:val="movimento2"/>
              <w:rPr>
                <w:color w:val="002060"/>
              </w:rPr>
            </w:pPr>
            <w:r w:rsidRPr="0053477E">
              <w:rPr>
                <w:color w:val="002060"/>
              </w:rPr>
              <w:t xml:space="preserve">(DINAMIS 1990) </w:t>
            </w:r>
          </w:p>
        </w:tc>
      </w:tr>
      <w:tr w:rsidR="00CC020D" w:rsidRPr="0053477E" w14:paraId="0575A344" w14:textId="77777777" w:rsidTr="00C02D2C">
        <w:tc>
          <w:tcPr>
            <w:tcW w:w="2200" w:type="dxa"/>
            <w:tcMar>
              <w:top w:w="20" w:type="dxa"/>
              <w:left w:w="20" w:type="dxa"/>
              <w:bottom w:w="20" w:type="dxa"/>
              <w:right w:w="20" w:type="dxa"/>
            </w:tcMar>
            <w:vAlign w:val="center"/>
            <w:hideMark/>
          </w:tcPr>
          <w:p w14:paraId="54C902AE" w14:textId="77777777" w:rsidR="00CC020D" w:rsidRPr="0053477E" w:rsidRDefault="00CC020D" w:rsidP="00C02D2C">
            <w:pPr>
              <w:pStyle w:val="movimento"/>
              <w:rPr>
                <w:color w:val="002060"/>
              </w:rPr>
            </w:pPr>
            <w:r w:rsidRPr="0053477E">
              <w:rPr>
                <w:color w:val="002060"/>
              </w:rPr>
              <w:t>PRANZO CRISTIAN</w:t>
            </w:r>
          </w:p>
        </w:tc>
        <w:tc>
          <w:tcPr>
            <w:tcW w:w="2200" w:type="dxa"/>
            <w:tcMar>
              <w:top w:w="20" w:type="dxa"/>
              <w:left w:w="20" w:type="dxa"/>
              <w:bottom w:w="20" w:type="dxa"/>
              <w:right w:w="20" w:type="dxa"/>
            </w:tcMar>
            <w:vAlign w:val="center"/>
            <w:hideMark/>
          </w:tcPr>
          <w:p w14:paraId="3E78BBF5" w14:textId="77777777" w:rsidR="00CC020D" w:rsidRPr="0053477E" w:rsidRDefault="00CC020D" w:rsidP="00C02D2C">
            <w:pPr>
              <w:pStyle w:val="movimento2"/>
              <w:rPr>
                <w:color w:val="002060"/>
              </w:rPr>
            </w:pPr>
            <w:r w:rsidRPr="0053477E">
              <w:rPr>
                <w:color w:val="002060"/>
              </w:rPr>
              <w:t xml:space="preserve">(DINAMIS 1990) </w:t>
            </w:r>
          </w:p>
        </w:tc>
        <w:tc>
          <w:tcPr>
            <w:tcW w:w="800" w:type="dxa"/>
            <w:tcMar>
              <w:top w:w="20" w:type="dxa"/>
              <w:left w:w="20" w:type="dxa"/>
              <w:bottom w:w="20" w:type="dxa"/>
              <w:right w:w="20" w:type="dxa"/>
            </w:tcMar>
            <w:vAlign w:val="center"/>
            <w:hideMark/>
          </w:tcPr>
          <w:p w14:paraId="38CF6B50"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854B694" w14:textId="77777777" w:rsidR="00CC020D" w:rsidRPr="0053477E" w:rsidRDefault="00CC020D" w:rsidP="00C02D2C">
            <w:pPr>
              <w:pStyle w:val="movimento"/>
              <w:rPr>
                <w:color w:val="002060"/>
              </w:rPr>
            </w:pPr>
            <w:r w:rsidRPr="0053477E">
              <w:rPr>
                <w:color w:val="002060"/>
              </w:rPr>
              <w:t>SPARAPANI TOMMASO</w:t>
            </w:r>
          </w:p>
        </w:tc>
        <w:tc>
          <w:tcPr>
            <w:tcW w:w="2200" w:type="dxa"/>
            <w:tcMar>
              <w:top w:w="20" w:type="dxa"/>
              <w:left w:w="20" w:type="dxa"/>
              <w:bottom w:w="20" w:type="dxa"/>
              <w:right w:w="20" w:type="dxa"/>
            </w:tcMar>
            <w:vAlign w:val="center"/>
            <w:hideMark/>
          </w:tcPr>
          <w:p w14:paraId="34ED0F6D" w14:textId="77777777" w:rsidR="00CC020D" w:rsidRPr="0053477E" w:rsidRDefault="00CC020D" w:rsidP="00C02D2C">
            <w:pPr>
              <w:pStyle w:val="movimento2"/>
              <w:rPr>
                <w:color w:val="002060"/>
              </w:rPr>
            </w:pPr>
            <w:r w:rsidRPr="0053477E">
              <w:rPr>
                <w:color w:val="002060"/>
              </w:rPr>
              <w:t xml:space="preserve">(OSIMO FIVE) </w:t>
            </w:r>
          </w:p>
        </w:tc>
      </w:tr>
    </w:tbl>
    <w:p w14:paraId="0D0512F1" w14:textId="77777777" w:rsidR="00CC020D" w:rsidRDefault="00CC020D" w:rsidP="00CC020D">
      <w:pPr>
        <w:pStyle w:val="breakline"/>
        <w:rPr>
          <w:color w:val="002060"/>
        </w:rPr>
      </w:pPr>
    </w:p>
    <w:p w14:paraId="16B4539D" w14:textId="77777777" w:rsidR="00CC020D" w:rsidRPr="00D652AD" w:rsidRDefault="00CC020D" w:rsidP="00CC020D">
      <w:pPr>
        <w:jc w:val="center"/>
        <w:rPr>
          <w:rFonts w:ascii="Arial" w:hAnsi="Arial" w:cs="Arial"/>
          <w:noProof/>
          <w:color w:val="002060"/>
          <w:sz w:val="22"/>
          <w:szCs w:val="22"/>
        </w:rPr>
      </w:pPr>
      <w:r w:rsidRPr="0053477E">
        <w:rPr>
          <w:rFonts w:ascii="Arial" w:hAnsi="Arial" w:cs="Arial"/>
          <w:noProof/>
          <w:color w:val="002060"/>
          <w:sz w:val="22"/>
          <w:szCs w:val="22"/>
        </w:rPr>
        <w:t xml:space="preserve"> </w:t>
      </w:r>
      <w:r w:rsidRPr="00D652AD">
        <w:rPr>
          <w:rFonts w:ascii="Arial" w:hAnsi="Arial" w:cs="Arial"/>
          <w:noProof/>
          <w:color w:val="002060"/>
          <w:sz w:val="22"/>
          <w:szCs w:val="22"/>
        </w:rPr>
        <w:t>F.to IL SEGRETARIO                                   F.to IL GIUDICE SPORTIVO</w:t>
      </w:r>
    </w:p>
    <w:p w14:paraId="1EF85A05"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8A23D32" w14:textId="77777777" w:rsidR="00CC020D" w:rsidRDefault="00CC020D" w:rsidP="00CC020D">
      <w:pPr>
        <w:pStyle w:val="breakline"/>
        <w:rPr>
          <w:color w:val="002060"/>
          <w:sz w:val="22"/>
          <w:szCs w:val="22"/>
        </w:rPr>
      </w:pPr>
    </w:p>
    <w:p w14:paraId="431276AA" w14:textId="77777777" w:rsidR="00CC020D" w:rsidRPr="0053477E" w:rsidRDefault="00CC020D" w:rsidP="00CC020D">
      <w:pPr>
        <w:pStyle w:val="breakline"/>
        <w:rPr>
          <w:rFonts w:eastAsiaTheme="minorEastAsia"/>
          <w:color w:val="002060"/>
        </w:rPr>
      </w:pPr>
    </w:p>
    <w:p w14:paraId="365F26E2" w14:textId="77777777" w:rsidR="00CC020D" w:rsidRPr="0053477E" w:rsidRDefault="00CC020D" w:rsidP="00CC020D">
      <w:pPr>
        <w:pStyle w:val="titoloprinc0"/>
        <w:rPr>
          <w:color w:val="002060"/>
        </w:rPr>
      </w:pPr>
      <w:r w:rsidRPr="0053477E">
        <w:rPr>
          <w:color w:val="002060"/>
        </w:rPr>
        <w:t>CLASSIFICA</w:t>
      </w:r>
    </w:p>
    <w:p w14:paraId="7B637EBF" w14:textId="77777777" w:rsidR="00CC020D" w:rsidRPr="0053477E" w:rsidRDefault="00CC020D" w:rsidP="00CC020D">
      <w:pPr>
        <w:pStyle w:val="breakline"/>
        <w:rPr>
          <w:color w:val="002060"/>
        </w:rPr>
      </w:pPr>
    </w:p>
    <w:p w14:paraId="33024CA4" w14:textId="77777777" w:rsidR="00CC020D" w:rsidRPr="0053477E" w:rsidRDefault="00CC020D" w:rsidP="00CC020D">
      <w:pPr>
        <w:pStyle w:val="breakline"/>
        <w:rPr>
          <w:color w:val="002060"/>
        </w:rPr>
      </w:pPr>
    </w:p>
    <w:p w14:paraId="7A42EEBD" w14:textId="77777777" w:rsidR="00CC020D" w:rsidRPr="0053477E" w:rsidRDefault="00CC020D" w:rsidP="00CC020D">
      <w:pPr>
        <w:pStyle w:val="sottotitolocampionato10"/>
        <w:rPr>
          <w:color w:val="002060"/>
        </w:rPr>
      </w:pPr>
      <w:r w:rsidRPr="0053477E">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270A1D86"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CD94"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AFF6"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F3A52"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4057"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A40AB"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FABBA"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BC9D"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F95CB"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286E1"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426D" w14:textId="77777777" w:rsidR="00CC020D" w:rsidRPr="0053477E" w:rsidRDefault="00CC020D" w:rsidP="00C02D2C">
            <w:pPr>
              <w:pStyle w:val="headertabella0"/>
              <w:rPr>
                <w:color w:val="002060"/>
              </w:rPr>
            </w:pPr>
            <w:r w:rsidRPr="0053477E">
              <w:rPr>
                <w:color w:val="002060"/>
              </w:rPr>
              <w:t>PE</w:t>
            </w:r>
          </w:p>
        </w:tc>
      </w:tr>
      <w:tr w:rsidR="00CC020D" w:rsidRPr="0053477E" w14:paraId="04B1DF19"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1B73EC" w14:textId="77777777" w:rsidR="00CC020D" w:rsidRPr="0053477E" w:rsidRDefault="00CC020D" w:rsidP="00C02D2C">
            <w:pPr>
              <w:pStyle w:val="rowtabella0"/>
              <w:rPr>
                <w:color w:val="002060"/>
              </w:rPr>
            </w:pPr>
            <w:r w:rsidRPr="005347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0133"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BA8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6F7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039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BBA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BCD2" w14:textId="77777777" w:rsidR="00CC020D" w:rsidRPr="0053477E" w:rsidRDefault="00CC020D" w:rsidP="00C02D2C">
            <w:pPr>
              <w:pStyle w:val="rowtabella0"/>
              <w:jc w:val="center"/>
              <w:rPr>
                <w:color w:val="002060"/>
              </w:rPr>
            </w:pPr>
            <w:r w:rsidRPr="005347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9A01"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10C6" w14:textId="77777777" w:rsidR="00CC020D" w:rsidRPr="0053477E" w:rsidRDefault="00CC020D" w:rsidP="00C02D2C">
            <w:pPr>
              <w:pStyle w:val="rowtabella0"/>
              <w:jc w:val="center"/>
              <w:rPr>
                <w:color w:val="002060"/>
              </w:rPr>
            </w:pPr>
            <w:r w:rsidRPr="005347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51CC" w14:textId="77777777" w:rsidR="00CC020D" w:rsidRPr="0053477E" w:rsidRDefault="00CC020D" w:rsidP="00C02D2C">
            <w:pPr>
              <w:pStyle w:val="rowtabella0"/>
              <w:jc w:val="center"/>
              <w:rPr>
                <w:color w:val="002060"/>
              </w:rPr>
            </w:pPr>
            <w:r w:rsidRPr="0053477E">
              <w:rPr>
                <w:color w:val="002060"/>
              </w:rPr>
              <w:t>0</w:t>
            </w:r>
          </w:p>
        </w:tc>
      </w:tr>
      <w:tr w:rsidR="00CC020D" w:rsidRPr="0053477E" w14:paraId="1F8AD9E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86958" w14:textId="77777777" w:rsidR="00CC020D" w:rsidRPr="0053477E" w:rsidRDefault="00CC020D" w:rsidP="00C02D2C">
            <w:pPr>
              <w:pStyle w:val="rowtabella0"/>
              <w:rPr>
                <w:color w:val="002060"/>
              </w:rPr>
            </w:pPr>
            <w:r w:rsidRPr="005347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35B4"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00F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2E5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B04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34A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710A"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50F8"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06BE"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A042" w14:textId="77777777" w:rsidR="00CC020D" w:rsidRPr="0053477E" w:rsidRDefault="00CC020D" w:rsidP="00C02D2C">
            <w:pPr>
              <w:pStyle w:val="rowtabella0"/>
              <w:jc w:val="center"/>
              <w:rPr>
                <w:color w:val="002060"/>
              </w:rPr>
            </w:pPr>
            <w:r w:rsidRPr="0053477E">
              <w:rPr>
                <w:color w:val="002060"/>
              </w:rPr>
              <w:t>0</w:t>
            </w:r>
          </w:p>
        </w:tc>
      </w:tr>
      <w:tr w:rsidR="00CC020D" w:rsidRPr="0053477E" w14:paraId="41BD3AF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6F353" w14:textId="77777777" w:rsidR="00CC020D" w:rsidRPr="0053477E" w:rsidRDefault="00CC020D" w:rsidP="00C02D2C">
            <w:pPr>
              <w:pStyle w:val="rowtabella0"/>
              <w:rPr>
                <w:color w:val="002060"/>
              </w:rPr>
            </w:pPr>
            <w:r w:rsidRPr="005347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80A8"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8E2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BE2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345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799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BE8C" w14:textId="77777777" w:rsidR="00CC020D" w:rsidRPr="0053477E" w:rsidRDefault="00CC020D" w:rsidP="00C02D2C">
            <w:pPr>
              <w:pStyle w:val="rowtabella0"/>
              <w:jc w:val="center"/>
              <w:rPr>
                <w:color w:val="002060"/>
              </w:rPr>
            </w:pPr>
            <w:r w:rsidRPr="005347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EF60"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3315"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741C" w14:textId="77777777" w:rsidR="00CC020D" w:rsidRPr="0053477E" w:rsidRDefault="00CC020D" w:rsidP="00C02D2C">
            <w:pPr>
              <w:pStyle w:val="rowtabella0"/>
              <w:jc w:val="center"/>
              <w:rPr>
                <w:color w:val="002060"/>
              </w:rPr>
            </w:pPr>
            <w:r w:rsidRPr="0053477E">
              <w:rPr>
                <w:color w:val="002060"/>
              </w:rPr>
              <w:t>0</w:t>
            </w:r>
          </w:p>
        </w:tc>
      </w:tr>
      <w:tr w:rsidR="00CC020D" w:rsidRPr="0053477E" w14:paraId="301C16F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B61E2" w14:textId="77777777" w:rsidR="00CC020D" w:rsidRPr="0053477E" w:rsidRDefault="00CC020D" w:rsidP="00C02D2C">
            <w:pPr>
              <w:pStyle w:val="rowtabella0"/>
              <w:rPr>
                <w:color w:val="002060"/>
              </w:rPr>
            </w:pPr>
            <w:r w:rsidRPr="0053477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DA44"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414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8A04"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C41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BF1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A96C" w14:textId="77777777" w:rsidR="00CC020D" w:rsidRPr="0053477E" w:rsidRDefault="00CC020D" w:rsidP="00C02D2C">
            <w:pPr>
              <w:pStyle w:val="rowtabella0"/>
              <w:jc w:val="center"/>
              <w:rPr>
                <w:color w:val="002060"/>
              </w:rPr>
            </w:pPr>
            <w:r w:rsidRPr="005347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8CCB"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2BA0"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77D5" w14:textId="77777777" w:rsidR="00CC020D" w:rsidRPr="0053477E" w:rsidRDefault="00CC020D" w:rsidP="00C02D2C">
            <w:pPr>
              <w:pStyle w:val="rowtabella0"/>
              <w:jc w:val="center"/>
              <w:rPr>
                <w:color w:val="002060"/>
              </w:rPr>
            </w:pPr>
            <w:r w:rsidRPr="0053477E">
              <w:rPr>
                <w:color w:val="002060"/>
              </w:rPr>
              <w:t>0</w:t>
            </w:r>
          </w:p>
        </w:tc>
      </w:tr>
      <w:tr w:rsidR="00CC020D" w:rsidRPr="0053477E" w14:paraId="166099B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B0EB3" w14:textId="77777777" w:rsidR="00CC020D" w:rsidRPr="0053477E" w:rsidRDefault="00CC020D" w:rsidP="00C02D2C">
            <w:pPr>
              <w:pStyle w:val="rowtabella0"/>
              <w:rPr>
                <w:color w:val="002060"/>
              </w:rPr>
            </w:pPr>
            <w:r w:rsidRPr="0053477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CF9A"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C3A5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C49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BC6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BCD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925E"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DDF6"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20F4"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EA68" w14:textId="77777777" w:rsidR="00CC020D" w:rsidRPr="0053477E" w:rsidRDefault="00CC020D" w:rsidP="00C02D2C">
            <w:pPr>
              <w:pStyle w:val="rowtabella0"/>
              <w:jc w:val="center"/>
              <w:rPr>
                <w:color w:val="002060"/>
              </w:rPr>
            </w:pPr>
            <w:r w:rsidRPr="0053477E">
              <w:rPr>
                <w:color w:val="002060"/>
              </w:rPr>
              <w:t>0</w:t>
            </w:r>
          </w:p>
        </w:tc>
      </w:tr>
      <w:tr w:rsidR="00CC020D" w:rsidRPr="0053477E" w14:paraId="159098F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58D66" w14:textId="77777777" w:rsidR="00CC020D" w:rsidRPr="0053477E" w:rsidRDefault="00CC020D" w:rsidP="00C02D2C">
            <w:pPr>
              <w:pStyle w:val="rowtabella0"/>
              <w:rPr>
                <w:color w:val="002060"/>
                <w:lang w:val="es-ES"/>
              </w:rPr>
            </w:pPr>
            <w:r w:rsidRPr="0053477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30F5"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1BF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C16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4AD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B30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0C94"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E8A92"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BFC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2797" w14:textId="77777777" w:rsidR="00CC020D" w:rsidRPr="0053477E" w:rsidRDefault="00CC020D" w:rsidP="00C02D2C">
            <w:pPr>
              <w:pStyle w:val="rowtabella0"/>
              <w:jc w:val="center"/>
              <w:rPr>
                <w:color w:val="002060"/>
              </w:rPr>
            </w:pPr>
            <w:r w:rsidRPr="0053477E">
              <w:rPr>
                <w:color w:val="002060"/>
              </w:rPr>
              <w:t>0</w:t>
            </w:r>
          </w:p>
        </w:tc>
      </w:tr>
      <w:tr w:rsidR="00CC020D" w:rsidRPr="0053477E" w14:paraId="5729762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8C552" w14:textId="77777777" w:rsidR="00CC020D" w:rsidRPr="0053477E" w:rsidRDefault="00CC020D" w:rsidP="00C02D2C">
            <w:pPr>
              <w:pStyle w:val="rowtabella0"/>
              <w:rPr>
                <w:color w:val="002060"/>
              </w:rPr>
            </w:pPr>
            <w:r w:rsidRPr="005347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BE37"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459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2E7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64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F00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E860"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8EAF"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80F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DF04" w14:textId="77777777" w:rsidR="00CC020D" w:rsidRPr="0053477E" w:rsidRDefault="00CC020D" w:rsidP="00C02D2C">
            <w:pPr>
              <w:pStyle w:val="rowtabella0"/>
              <w:jc w:val="center"/>
              <w:rPr>
                <w:color w:val="002060"/>
              </w:rPr>
            </w:pPr>
            <w:r w:rsidRPr="0053477E">
              <w:rPr>
                <w:color w:val="002060"/>
              </w:rPr>
              <w:t>0</w:t>
            </w:r>
          </w:p>
        </w:tc>
      </w:tr>
      <w:tr w:rsidR="00CC020D" w:rsidRPr="0053477E" w14:paraId="0BCD10A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62D2D" w14:textId="77777777" w:rsidR="00CC020D" w:rsidRPr="0053477E" w:rsidRDefault="00CC020D" w:rsidP="00C02D2C">
            <w:pPr>
              <w:pStyle w:val="rowtabella0"/>
              <w:rPr>
                <w:color w:val="002060"/>
              </w:rPr>
            </w:pPr>
            <w:r w:rsidRPr="0053477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F8FB"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82B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400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70A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153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57DD"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8950"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753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B8152"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8DB16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5167C" w14:textId="77777777" w:rsidR="00CC020D" w:rsidRPr="0053477E" w:rsidRDefault="00CC020D" w:rsidP="00C02D2C">
            <w:pPr>
              <w:pStyle w:val="rowtabella0"/>
              <w:rPr>
                <w:color w:val="002060"/>
              </w:rPr>
            </w:pPr>
            <w:r w:rsidRPr="005347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6CE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122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A21B"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B40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890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7728"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1A69"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291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A70F" w14:textId="77777777" w:rsidR="00CC020D" w:rsidRPr="0053477E" w:rsidRDefault="00CC020D" w:rsidP="00C02D2C">
            <w:pPr>
              <w:pStyle w:val="rowtabella0"/>
              <w:jc w:val="center"/>
              <w:rPr>
                <w:color w:val="002060"/>
              </w:rPr>
            </w:pPr>
            <w:r w:rsidRPr="0053477E">
              <w:rPr>
                <w:color w:val="002060"/>
              </w:rPr>
              <w:t>0</w:t>
            </w:r>
          </w:p>
        </w:tc>
      </w:tr>
      <w:tr w:rsidR="00CC020D" w:rsidRPr="0053477E" w14:paraId="23BAF68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BBD26" w14:textId="77777777" w:rsidR="00CC020D" w:rsidRPr="0053477E" w:rsidRDefault="00CC020D" w:rsidP="00C02D2C">
            <w:pPr>
              <w:pStyle w:val="rowtabella0"/>
              <w:rPr>
                <w:color w:val="002060"/>
              </w:rPr>
            </w:pPr>
            <w:r w:rsidRPr="005347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1088"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EDF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541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291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2CB2"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A49A"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45D8"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3527"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FBA0" w14:textId="77777777" w:rsidR="00CC020D" w:rsidRPr="0053477E" w:rsidRDefault="00CC020D" w:rsidP="00C02D2C">
            <w:pPr>
              <w:pStyle w:val="rowtabella0"/>
              <w:jc w:val="center"/>
              <w:rPr>
                <w:color w:val="002060"/>
              </w:rPr>
            </w:pPr>
            <w:r w:rsidRPr="0053477E">
              <w:rPr>
                <w:color w:val="002060"/>
              </w:rPr>
              <w:t>0</w:t>
            </w:r>
          </w:p>
        </w:tc>
      </w:tr>
      <w:tr w:rsidR="00CC020D" w:rsidRPr="0053477E" w14:paraId="32BC453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064DF" w14:textId="77777777" w:rsidR="00CC020D" w:rsidRPr="0053477E" w:rsidRDefault="00CC020D" w:rsidP="00C02D2C">
            <w:pPr>
              <w:pStyle w:val="rowtabella0"/>
              <w:rPr>
                <w:color w:val="002060"/>
              </w:rPr>
            </w:pPr>
            <w:r w:rsidRPr="005347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91F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40C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743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74F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3C8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23D6"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B610"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5E2D"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C06F" w14:textId="77777777" w:rsidR="00CC020D" w:rsidRPr="0053477E" w:rsidRDefault="00CC020D" w:rsidP="00C02D2C">
            <w:pPr>
              <w:pStyle w:val="rowtabella0"/>
              <w:jc w:val="center"/>
              <w:rPr>
                <w:color w:val="002060"/>
              </w:rPr>
            </w:pPr>
            <w:r w:rsidRPr="0053477E">
              <w:rPr>
                <w:color w:val="002060"/>
              </w:rPr>
              <w:t>0</w:t>
            </w:r>
          </w:p>
        </w:tc>
      </w:tr>
      <w:tr w:rsidR="00CC020D" w:rsidRPr="0053477E" w14:paraId="7D7E755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8B947" w14:textId="77777777" w:rsidR="00CC020D" w:rsidRPr="0053477E" w:rsidRDefault="00CC020D" w:rsidP="00C02D2C">
            <w:pPr>
              <w:pStyle w:val="rowtabella0"/>
              <w:rPr>
                <w:color w:val="002060"/>
              </w:rPr>
            </w:pPr>
            <w:r w:rsidRPr="0053477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D89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211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DE7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D33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F0DF"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799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B8DF"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0CF7"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444A" w14:textId="77777777" w:rsidR="00CC020D" w:rsidRPr="0053477E" w:rsidRDefault="00CC020D" w:rsidP="00C02D2C">
            <w:pPr>
              <w:pStyle w:val="rowtabella0"/>
              <w:jc w:val="center"/>
              <w:rPr>
                <w:color w:val="002060"/>
              </w:rPr>
            </w:pPr>
            <w:r w:rsidRPr="0053477E">
              <w:rPr>
                <w:color w:val="002060"/>
              </w:rPr>
              <w:t>0</w:t>
            </w:r>
          </w:p>
        </w:tc>
      </w:tr>
      <w:tr w:rsidR="00CC020D" w:rsidRPr="0053477E" w14:paraId="7C99525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9709C" w14:textId="77777777" w:rsidR="00CC020D" w:rsidRPr="0053477E" w:rsidRDefault="00CC020D" w:rsidP="00C02D2C">
            <w:pPr>
              <w:pStyle w:val="rowtabella0"/>
              <w:rPr>
                <w:color w:val="002060"/>
              </w:rPr>
            </w:pPr>
            <w:r w:rsidRPr="005347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0C61"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BAE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3B2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2DB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0BA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3D5E"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E7C2"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E88E"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40D0" w14:textId="77777777" w:rsidR="00CC020D" w:rsidRPr="0053477E" w:rsidRDefault="00CC020D" w:rsidP="00C02D2C">
            <w:pPr>
              <w:pStyle w:val="rowtabella0"/>
              <w:jc w:val="center"/>
              <w:rPr>
                <w:color w:val="002060"/>
              </w:rPr>
            </w:pPr>
            <w:r w:rsidRPr="0053477E">
              <w:rPr>
                <w:color w:val="002060"/>
              </w:rPr>
              <w:t>0</w:t>
            </w:r>
          </w:p>
        </w:tc>
      </w:tr>
      <w:tr w:rsidR="00CC020D" w:rsidRPr="0053477E" w14:paraId="08C1BACC"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F9A72F" w14:textId="77777777" w:rsidR="00CC020D" w:rsidRPr="0053477E" w:rsidRDefault="00CC020D" w:rsidP="00C02D2C">
            <w:pPr>
              <w:pStyle w:val="rowtabella0"/>
              <w:rPr>
                <w:color w:val="002060"/>
                <w:lang w:val="es-ES"/>
              </w:rPr>
            </w:pPr>
            <w:r w:rsidRPr="0053477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710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8AF7"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E2A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C7A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56B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68E5"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FEDF" w14:textId="77777777" w:rsidR="00CC020D" w:rsidRPr="0053477E" w:rsidRDefault="00CC020D" w:rsidP="00C02D2C">
            <w:pPr>
              <w:pStyle w:val="rowtabella0"/>
              <w:jc w:val="center"/>
              <w:rPr>
                <w:color w:val="002060"/>
              </w:rPr>
            </w:pPr>
            <w:r w:rsidRPr="005347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7726" w14:textId="77777777" w:rsidR="00CC020D" w:rsidRPr="0053477E" w:rsidRDefault="00CC020D" w:rsidP="00C02D2C">
            <w:pPr>
              <w:pStyle w:val="rowtabella0"/>
              <w:jc w:val="center"/>
              <w:rPr>
                <w:color w:val="002060"/>
              </w:rPr>
            </w:pPr>
            <w:r w:rsidRPr="005347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A0E2" w14:textId="77777777" w:rsidR="00CC020D" w:rsidRPr="0053477E" w:rsidRDefault="00CC020D" w:rsidP="00C02D2C">
            <w:pPr>
              <w:pStyle w:val="rowtabella0"/>
              <w:jc w:val="center"/>
              <w:rPr>
                <w:color w:val="002060"/>
              </w:rPr>
            </w:pPr>
            <w:r w:rsidRPr="0053477E">
              <w:rPr>
                <w:color w:val="002060"/>
              </w:rPr>
              <w:t>0</w:t>
            </w:r>
          </w:p>
        </w:tc>
      </w:tr>
    </w:tbl>
    <w:p w14:paraId="0B27DC89" w14:textId="77777777" w:rsidR="00CC020D" w:rsidRDefault="00CC020D" w:rsidP="00CC020D">
      <w:pPr>
        <w:pStyle w:val="breakline"/>
        <w:rPr>
          <w:color w:val="002060"/>
        </w:rPr>
      </w:pPr>
    </w:p>
    <w:p w14:paraId="13442A22" w14:textId="77777777" w:rsidR="00CC020D" w:rsidRPr="0053477E" w:rsidRDefault="00CC020D" w:rsidP="00CC020D">
      <w:pPr>
        <w:pStyle w:val="titoloprinc0"/>
        <w:rPr>
          <w:color w:val="002060"/>
        </w:rPr>
      </w:pPr>
      <w:r>
        <w:rPr>
          <w:color w:val="002060"/>
        </w:rPr>
        <w:t>PROGRAMMA GARE</w:t>
      </w:r>
    </w:p>
    <w:p w14:paraId="39111895" w14:textId="77777777" w:rsidR="00CC020D" w:rsidRDefault="00CC020D" w:rsidP="00CC020D">
      <w:pPr>
        <w:pStyle w:val="breakline"/>
        <w:rPr>
          <w:color w:val="002060"/>
        </w:rPr>
      </w:pPr>
    </w:p>
    <w:p w14:paraId="5FE8CD21" w14:textId="77777777" w:rsidR="00CC020D" w:rsidRPr="00430781" w:rsidRDefault="00CC020D" w:rsidP="00CC020D">
      <w:pPr>
        <w:pStyle w:val="sottotitolocampionato10"/>
        <w:rPr>
          <w:color w:val="002060"/>
        </w:rPr>
      </w:pPr>
      <w:r w:rsidRPr="0043078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8"/>
        <w:gridCol w:w="1557"/>
        <w:gridCol w:w="1540"/>
      </w:tblGrid>
      <w:tr w:rsidR="00CC020D" w:rsidRPr="00430781" w14:paraId="0D3F2B3A"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479B"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1A5E7"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66949"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1D6BF"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82894"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986FC"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6DDA"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4F85B4CC"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9FA2E" w14:textId="77777777" w:rsidR="00CC020D" w:rsidRPr="00430781" w:rsidRDefault="00CC020D" w:rsidP="00C02D2C">
            <w:pPr>
              <w:pStyle w:val="rowtabella0"/>
              <w:rPr>
                <w:color w:val="002060"/>
              </w:rPr>
            </w:pPr>
            <w:r w:rsidRPr="0043078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F93B3" w14:textId="77777777" w:rsidR="00CC020D" w:rsidRPr="00430781" w:rsidRDefault="00CC020D" w:rsidP="00C02D2C">
            <w:pPr>
              <w:pStyle w:val="rowtabella0"/>
              <w:rPr>
                <w:color w:val="002060"/>
              </w:rPr>
            </w:pPr>
            <w:r w:rsidRPr="00430781">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1FD7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583FE" w14:textId="77777777" w:rsidR="00CC020D" w:rsidRPr="00430781" w:rsidRDefault="00CC020D" w:rsidP="00C02D2C">
            <w:pPr>
              <w:pStyle w:val="rowtabella0"/>
              <w:rPr>
                <w:color w:val="002060"/>
              </w:rPr>
            </w:pPr>
            <w:r w:rsidRPr="00430781">
              <w:rPr>
                <w:color w:val="002060"/>
              </w:rPr>
              <w:t>04/11/2023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55EDE" w14:textId="77777777" w:rsidR="00CC020D" w:rsidRPr="00430781" w:rsidRDefault="00CC020D" w:rsidP="00C02D2C">
            <w:pPr>
              <w:pStyle w:val="rowtabella0"/>
              <w:rPr>
                <w:color w:val="002060"/>
              </w:rPr>
            </w:pPr>
            <w:r w:rsidRPr="00430781">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56250" w14:textId="77777777" w:rsidR="00CC020D" w:rsidRPr="00430781" w:rsidRDefault="00CC020D" w:rsidP="00C02D2C">
            <w:pPr>
              <w:pStyle w:val="rowtabella0"/>
              <w:rPr>
                <w:color w:val="002060"/>
              </w:rPr>
            </w:pPr>
            <w:r w:rsidRPr="0043078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9649C" w14:textId="77777777" w:rsidR="00CC020D" w:rsidRPr="00430781" w:rsidRDefault="00CC020D" w:rsidP="00C02D2C">
            <w:pPr>
              <w:pStyle w:val="rowtabella0"/>
              <w:rPr>
                <w:color w:val="002060"/>
              </w:rPr>
            </w:pPr>
            <w:r w:rsidRPr="00430781">
              <w:rPr>
                <w:color w:val="002060"/>
              </w:rPr>
              <w:t>VIA DELLA REPUBBLICA</w:t>
            </w:r>
          </w:p>
        </w:tc>
      </w:tr>
      <w:tr w:rsidR="00CC020D" w:rsidRPr="00430781" w14:paraId="4160F959"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75E753" w14:textId="77777777" w:rsidR="00CC020D" w:rsidRPr="00430781" w:rsidRDefault="00CC020D" w:rsidP="00C02D2C">
            <w:pPr>
              <w:pStyle w:val="rowtabella0"/>
              <w:rPr>
                <w:color w:val="002060"/>
              </w:rPr>
            </w:pPr>
            <w:r w:rsidRPr="0043078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384699" w14:textId="77777777" w:rsidR="00CC020D" w:rsidRPr="00430781" w:rsidRDefault="00CC020D" w:rsidP="00C02D2C">
            <w:pPr>
              <w:pStyle w:val="rowtabella0"/>
              <w:rPr>
                <w:color w:val="002060"/>
              </w:rPr>
            </w:pPr>
            <w:r w:rsidRPr="0043078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9478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AE29C" w14:textId="77777777" w:rsidR="00CC020D" w:rsidRPr="00430781" w:rsidRDefault="00CC020D" w:rsidP="00C02D2C">
            <w:pPr>
              <w:pStyle w:val="rowtabella0"/>
              <w:rPr>
                <w:color w:val="002060"/>
              </w:rPr>
            </w:pPr>
            <w:r w:rsidRPr="00430781">
              <w:rPr>
                <w:color w:val="002060"/>
              </w:rPr>
              <w:t>04/11/2023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45436" w14:textId="77777777" w:rsidR="00CC020D" w:rsidRPr="00430781" w:rsidRDefault="00CC020D" w:rsidP="00C02D2C">
            <w:pPr>
              <w:pStyle w:val="rowtabella0"/>
              <w:rPr>
                <w:color w:val="002060"/>
              </w:rPr>
            </w:pPr>
            <w:r w:rsidRPr="0043078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F77C8" w14:textId="77777777" w:rsidR="00CC020D" w:rsidRPr="00430781" w:rsidRDefault="00CC020D" w:rsidP="00C02D2C">
            <w:pPr>
              <w:pStyle w:val="rowtabella0"/>
              <w:rPr>
                <w:color w:val="002060"/>
              </w:rPr>
            </w:pPr>
            <w:r w:rsidRPr="0043078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2F72B" w14:textId="77777777" w:rsidR="00CC020D" w:rsidRPr="00430781" w:rsidRDefault="00CC020D" w:rsidP="00C02D2C">
            <w:pPr>
              <w:pStyle w:val="rowtabella0"/>
              <w:rPr>
                <w:color w:val="002060"/>
              </w:rPr>
            </w:pPr>
            <w:r w:rsidRPr="00430781">
              <w:rPr>
                <w:color w:val="002060"/>
              </w:rPr>
              <w:t>VIA DELLO STADIO</w:t>
            </w:r>
          </w:p>
        </w:tc>
      </w:tr>
      <w:tr w:rsidR="00CC020D" w:rsidRPr="00430781" w14:paraId="4B085984"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AA52C" w14:textId="77777777" w:rsidR="00CC020D" w:rsidRPr="00430781" w:rsidRDefault="00CC020D" w:rsidP="00C02D2C">
            <w:pPr>
              <w:pStyle w:val="rowtabella0"/>
              <w:rPr>
                <w:color w:val="002060"/>
              </w:rPr>
            </w:pPr>
            <w:r w:rsidRPr="0043078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AF5AA9" w14:textId="77777777" w:rsidR="00CC020D" w:rsidRPr="00430781" w:rsidRDefault="00CC020D" w:rsidP="00C02D2C">
            <w:pPr>
              <w:pStyle w:val="rowtabella0"/>
              <w:rPr>
                <w:color w:val="002060"/>
              </w:rPr>
            </w:pPr>
            <w:r w:rsidRPr="00430781">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35B86D"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F0D576" w14:textId="77777777" w:rsidR="00CC020D" w:rsidRPr="00430781" w:rsidRDefault="00CC020D" w:rsidP="00C02D2C">
            <w:pPr>
              <w:pStyle w:val="rowtabella0"/>
              <w:rPr>
                <w:color w:val="002060"/>
              </w:rPr>
            </w:pPr>
            <w:r w:rsidRPr="00430781">
              <w:rPr>
                <w:color w:val="002060"/>
              </w:rPr>
              <w:t>04/11/2023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9DBA0" w14:textId="77777777" w:rsidR="00CC020D" w:rsidRPr="00430781" w:rsidRDefault="00CC020D" w:rsidP="00C02D2C">
            <w:pPr>
              <w:pStyle w:val="rowtabella0"/>
              <w:rPr>
                <w:color w:val="002060"/>
              </w:rPr>
            </w:pPr>
            <w:r w:rsidRPr="0043078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B2EBE" w14:textId="77777777" w:rsidR="00CC020D" w:rsidRPr="00430781" w:rsidRDefault="00CC020D" w:rsidP="00C02D2C">
            <w:pPr>
              <w:pStyle w:val="rowtabella0"/>
              <w:rPr>
                <w:color w:val="002060"/>
              </w:rPr>
            </w:pPr>
            <w:r w:rsidRPr="0043078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CE98A" w14:textId="77777777" w:rsidR="00CC020D" w:rsidRPr="00430781" w:rsidRDefault="00CC020D" w:rsidP="00C02D2C">
            <w:pPr>
              <w:pStyle w:val="rowtabella0"/>
              <w:rPr>
                <w:color w:val="002060"/>
              </w:rPr>
            </w:pPr>
            <w:r w:rsidRPr="00430781">
              <w:rPr>
                <w:color w:val="002060"/>
              </w:rPr>
              <w:t>VIA ALESSANDRO MANZONI</w:t>
            </w:r>
          </w:p>
        </w:tc>
      </w:tr>
      <w:tr w:rsidR="00CC020D" w:rsidRPr="00430781" w14:paraId="46F5A24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5F0149" w14:textId="77777777" w:rsidR="00CC020D" w:rsidRPr="00430781" w:rsidRDefault="00CC020D" w:rsidP="00C02D2C">
            <w:pPr>
              <w:pStyle w:val="rowtabella0"/>
              <w:rPr>
                <w:color w:val="002060"/>
              </w:rPr>
            </w:pPr>
            <w:r w:rsidRPr="0043078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10950" w14:textId="77777777" w:rsidR="00CC020D" w:rsidRPr="00430781" w:rsidRDefault="00CC020D" w:rsidP="00C02D2C">
            <w:pPr>
              <w:pStyle w:val="rowtabella0"/>
              <w:rPr>
                <w:color w:val="002060"/>
              </w:rPr>
            </w:pPr>
            <w:r w:rsidRPr="0043078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F19F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E381F4" w14:textId="77777777" w:rsidR="00CC020D" w:rsidRPr="00430781" w:rsidRDefault="00CC020D" w:rsidP="00C02D2C">
            <w:pPr>
              <w:pStyle w:val="rowtabella0"/>
              <w:rPr>
                <w:color w:val="002060"/>
              </w:rPr>
            </w:pPr>
            <w:r w:rsidRPr="00430781">
              <w:rPr>
                <w:color w:val="002060"/>
              </w:rPr>
              <w:t>04/11/2023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D3F16" w14:textId="77777777" w:rsidR="00CC020D" w:rsidRPr="00430781" w:rsidRDefault="00CC020D" w:rsidP="00C02D2C">
            <w:pPr>
              <w:pStyle w:val="rowtabella0"/>
              <w:rPr>
                <w:color w:val="002060"/>
              </w:rPr>
            </w:pPr>
            <w:r w:rsidRPr="0043078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A19D7" w14:textId="77777777" w:rsidR="00CC020D" w:rsidRPr="00430781" w:rsidRDefault="00CC020D" w:rsidP="00C02D2C">
            <w:pPr>
              <w:pStyle w:val="rowtabella0"/>
              <w:rPr>
                <w:color w:val="002060"/>
              </w:rPr>
            </w:pPr>
            <w:r w:rsidRPr="0043078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E27B2"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B.ROSSI</w:t>
            </w:r>
            <w:proofErr w:type="gramEnd"/>
            <w:r w:rsidRPr="00430781">
              <w:rPr>
                <w:color w:val="002060"/>
              </w:rPr>
              <w:t xml:space="preserve"> SNC</w:t>
            </w:r>
          </w:p>
        </w:tc>
      </w:tr>
      <w:tr w:rsidR="00CC020D" w:rsidRPr="00430781" w14:paraId="6626BCD5"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FEDCA" w14:textId="77777777" w:rsidR="00CC020D" w:rsidRPr="00430781" w:rsidRDefault="00CC020D" w:rsidP="00C02D2C">
            <w:pPr>
              <w:pStyle w:val="rowtabella0"/>
              <w:rPr>
                <w:color w:val="002060"/>
              </w:rPr>
            </w:pPr>
            <w:r w:rsidRPr="0043078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32305A" w14:textId="77777777" w:rsidR="00CC020D" w:rsidRPr="00430781" w:rsidRDefault="00CC020D" w:rsidP="00C02D2C">
            <w:pPr>
              <w:pStyle w:val="rowtabella0"/>
              <w:rPr>
                <w:color w:val="002060"/>
              </w:rPr>
            </w:pPr>
            <w:r w:rsidRPr="00430781">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75E1F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6A582F" w14:textId="77777777" w:rsidR="00CC020D" w:rsidRPr="00430781" w:rsidRDefault="00CC020D" w:rsidP="00C02D2C">
            <w:pPr>
              <w:pStyle w:val="rowtabella0"/>
              <w:rPr>
                <w:color w:val="002060"/>
              </w:rPr>
            </w:pPr>
            <w:r w:rsidRPr="00430781">
              <w:rPr>
                <w:color w:val="002060"/>
              </w:rPr>
              <w:t>04/11/2023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5D74A" w14:textId="77777777" w:rsidR="00CC020D" w:rsidRPr="00430781" w:rsidRDefault="00CC020D" w:rsidP="00C02D2C">
            <w:pPr>
              <w:pStyle w:val="rowtabella0"/>
              <w:rPr>
                <w:color w:val="002060"/>
              </w:rPr>
            </w:pPr>
            <w:r w:rsidRPr="0043078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E13862" w14:textId="77777777" w:rsidR="00CC020D" w:rsidRPr="00430781" w:rsidRDefault="00CC020D" w:rsidP="00C02D2C">
            <w:pPr>
              <w:pStyle w:val="rowtabella0"/>
              <w:rPr>
                <w:color w:val="002060"/>
              </w:rPr>
            </w:pPr>
            <w:r w:rsidRPr="004307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CBCE0" w14:textId="77777777" w:rsidR="00CC020D" w:rsidRPr="00430781" w:rsidRDefault="00CC020D" w:rsidP="00C02D2C">
            <w:pPr>
              <w:pStyle w:val="rowtabella0"/>
              <w:rPr>
                <w:color w:val="002060"/>
              </w:rPr>
            </w:pPr>
            <w:r w:rsidRPr="00430781">
              <w:rPr>
                <w:color w:val="002060"/>
              </w:rPr>
              <w:t>VIA VESCOVARA, 7</w:t>
            </w:r>
          </w:p>
        </w:tc>
      </w:tr>
      <w:tr w:rsidR="00CC020D" w:rsidRPr="00430781" w14:paraId="5550B8D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2720F3" w14:textId="77777777" w:rsidR="00CC020D" w:rsidRPr="00430781" w:rsidRDefault="00CC020D" w:rsidP="00C02D2C">
            <w:pPr>
              <w:pStyle w:val="rowtabella0"/>
              <w:rPr>
                <w:color w:val="002060"/>
              </w:rPr>
            </w:pPr>
            <w:r w:rsidRPr="0043078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807DC" w14:textId="77777777" w:rsidR="00CC020D" w:rsidRPr="00430781" w:rsidRDefault="00CC020D" w:rsidP="00C02D2C">
            <w:pPr>
              <w:pStyle w:val="rowtabella0"/>
              <w:rPr>
                <w:color w:val="002060"/>
              </w:rPr>
            </w:pPr>
            <w:r w:rsidRPr="00430781">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C246E2"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261C47" w14:textId="77777777" w:rsidR="00CC020D" w:rsidRPr="00430781" w:rsidRDefault="00CC020D" w:rsidP="00C02D2C">
            <w:pPr>
              <w:pStyle w:val="rowtabella0"/>
              <w:rPr>
                <w:color w:val="002060"/>
              </w:rPr>
            </w:pPr>
            <w:r w:rsidRPr="00430781">
              <w:rPr>
                <w:color w:val="002060"/>
              </w:rPr>
              <w:t>04/11/2023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790E9" w14:textId="77777777" w:rsidR="00CC020D" w:rsidRPr="00430781" w:rsidRDefault="00CC020D" w:rsidP="00C02D2C">
            <w:pPr>
              <w:pStyle w:val="rowtabella0"/>
              <w:rPr>
                <w:color w:val="002060"/>
              </w:rPr>
            </w:pPr>
            <w:r w:rsidRPr="0043078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EE834" w14:textId="77777777" w:rsidR="00CC020D" w:rsidRPr="00430781" w:rsidRDefault="00CC020D" w:rsidP="00C02D2C">
            <w:pPr>
              <w:pStyle w:val="rowtabella0"/>
              <w:rPr>
                <w:color w:val="002060"/>
              </w:rPr>
            </w:pPr>
            <w:r w:rsidRPr="0043078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ED727"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B.BUOZZI</w:t>
            </w:r>
            <w:proofErr w:type="gramEnd"/>
          </w:p>
        </w:tc>
      </w:tr>
      <w:tr w:rsidR="00CC020D" w:rsidRPr="00430781" w14:paraId="2CE9EB25"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D05A31" w14:textId="77777777" w:rsidR="00CC020D" w:rsidRPr="00430781" w:rsidRDefault="00CC020D" w:rsidP="00C02D2C">
            <w:pPr>
              <w:pStyle w:val="rowtabella0"/>
              <w:rPr>
                <w:color w:val="002060"/>
              </w:rPr>
            </w:pPr>
            <w:r w:rsidRPr="00430781">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0B8DC" w14:textId="77777777" w:rsidR="00CC020D" w:rsidRPr="00430781" w:rsidRDefault="00CC020D" w:rsidP="00C02D2C">
            <w:pPr>
              <w:pStyle w:val="rowtabella0"/>
              <w:rPr>
                <w:color w:val="002060"/>
              </w:rPr>
            </w:pPr>
            <w:r w:rsidRPr="00430781">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0861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52D13" w14:textId="77777777" w:rsidR="00CC020D" w:rsidRPr="00430781" w:rsidRDefault="00CC020D" w:rsidP="00C02D2C">
            <w:pPr>
              <w:pStyle w:val="rowtabella0"/>
              <w:rPr>
                <w:color w:val="002060"/>
              </w:rPr>
            </w:pPr>
            <w:r w:rsidRPr="00430781">
              <w:rPr>
                <w:color w:val="002060"/>
              </w:rPr>
              <w:t>05/11/2023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EEA05" w14:textId="77777777" w:rsidR="00CC020D" w:rsidRPr="00430781" w:rsidRDefault="00CC020D" w:rsidP="00C02D2C">
            <w:pPr>
              <w:pStyle w:val="rowtabella0"/>
              <w:rPr>
                <w:color w:val="002060"/>
              </w:rPr>
            </w:pPr>
            <w:r w:rsidRPr="00430781">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4C3E4" w14:textId="77777777" w:rsidR="00CC020D" w:rsidRPr="00430781" w:rsidRDefault="00CC020D" w:rsidP="00C02D2C">
            <w:pPr>
              <w:pStyle w:val="rowtabella0"/>
              <w:rPr>
                <w:color w:val="002060"/>
              </w:rPr>
            </w:pPr>
            <w:r w:rsidRPr="00430781">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BE841" w14:textId="77777777" w:rsidR="00CC020D" w:rsidRPr="00430781" w:rsidRDefault="00CC020D" w:rsidP="00C02D2C">
            <w:pPr>
              <w:pStyle w:val="rowtabella0"/>
              <w:rPr>
                <w:color w:val="002060"/>
              </w:rPr>
            </w:pPr>
            <w:r w:rsidRPr="00430781">
              <w:rPr>
                <w:color w:val="002060"/>
              </w:rPr>
              <w:t>VIA SALVO D'ACQUISTO</w:t>
            </w:r>
          </w:p>
        </w:tc>
      </w:tr>
    </w:tbl>
    <w:p w14:paraId="24EEA2A4" w14:textId="77777777" w:rsidR="00CC020D" w:rsidRPr="0053477E" w:rsidRDefault="00CC020D" w:rsidP="00CC020D">
      <w:pPr>
        <w:pStyle w:val="breakline"/>
        <w:rPr>
          <w:rFonts w:eastAsiaTheme="minorEastAsia"/>
          <w:color w:val="002060"/>
        </w:rPr>
      </w:pPr>
    </w:p>
    <w:p w14:paraId="71E229E5" w14:textId="77777777" w:rsidR="00CC020D" w:rsidRPr="0053477E" w:rsidRDefault="00CC020D" w:rsidP="00CC020D">
      <w:pPr>
        <w:pStyle w:val="breakline"/>
        <w:rPr>
          <w:color w:val="002060"/>
        </w:rPr>
      </w:pPr>
    </w:p>
    <w:p w14:paraId="0C6E1880" w14:textId="77777777" w:rsidR="00CC020D" w:rsidRPr="0053477E" w:rsidRDefault="00CC020D" w:rsidP="00CC020D">
      <w:pPr>
        <w:pStyle w:val="titolocampionato0"/>
        <w:shd w:val="clear" w:color="auto" w:fill="CCCCCC"/>
        <w:spacing w:before="80" w:after="40"/>
        <w:rPr>
          <w:color w:val="002060"/>
        </w:rPr>
      </w:pPr>
      <w:r w:rsidRPr="0053477E">
        <w:rPr>
          <w:color w:val="002060"/>
        </w:rPr>
        <w:t>UNDER 17 C5 REGIONALI MASCHILI</w:t>
      </w:r>
    </w:p>
    <w:p w14:paraId="76AEA5F6" w14:textId="77777777" w:rsidR="00CC020D" w:rsidRPr="00BE49A1" w:rsidRDefault="00CC020D" w:rsidP="00CC020D">
      <w:pPr>
        <w:pStyle w:val="titolomedio0"/>
        <w:rPr>
          <w:color w:val="002060"/>
          <w:sz w:val="36"/>
          <w:szCs w:val="36"/>
        </w:rPr>
      </w:pPr>
      <w:r w:rsidRPr="00BE49A1">
        <w:rPr>
          <w:color w:val="002060"/>
          <w:sz w:val="36"/>
          <w:szCs w:val="36"/>
        </w:rPr>
        <w:t>RECUPERO PROGRAMMATO</w:t>
      </w:r>
    </w:p>
    <w:p w14:paraId="2521C8CD" w14:textId="77777777" w:rsidR="00CC020D" w:rsidRPr="0053477E" w:rsidRDefault="00CC020D" w:rsidP="00CC020D">
      <w:pPr>
        <w:pStyle w:val="breakline"/>
        <w:rPr>
          <w:color w:val="002060"/>
        </w:rPr>
      </w:pPr>
    </w:p>
    <w:p w14:paraId="1C2132D2" w14:textId="77777777" w:rsidR="00CC020D" w:rsidRPr="0053477E" w:rsidRDefault="00CC020D" w:rsidP="00CC020D">
      <w:pPr>
        <w:pStyle w:val="breakline"/>
        <w:rPr>
          <w:color w:val="002060"/>
        </w:rPr>
      </w:pPr>
    </w:p>
    <w:p w14:paraId="40A76DAB"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735BB13C"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7089E" w14:textId="77777777" w:rsidR="00CC020D" w:rsidRPr="0053477E" w:rsidRDefault="00CC020D" w:rsidP="00C02D2C">
            <w:pPr>
              <w:pStyle w:val="headertabella0"/>
              <w:rPr>
                <w:color w:val="002060"/>
              </w:rPr>
            </w:pPr>
            <w:r w:rsidRPr="005347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28AE2"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F91C" w14:textId="77777777" w:rsidR="00CC020D" w:rsidRPr="0053477E" w:rsidRDefault="00CC020D" w:rsidP="00C02D2C">
            <w:pPr>
              <w:pStyle w:val="headertabella0"/>
              <w:rPr>
                <w:color w:val="002060"/>
              </w:rPr>
            </w:pPr>
            <w:r w:rsidRPr="005347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F8E6B"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7AA9C"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919BC"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0CD4"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D817" w14:textId="77777777" w:rsidR="00CC020D" w:rsidRPr="0053477E" w:rsidRDefault="00CC020D" w:rsidP="00C02D2C">
            <w:pPr>
              <w:pStyle w:val="headertabella0"/>
              <w:rPr>
                <w:color w:val="002060"/>
              </w:rPr>
            </w:pPr>
            <w:r w:rsidRPr="0053477E">
              <w:rPr>
                <w:color w:val="002060"/>
              </w:rPr>
              <w:t>Impianto</w:t>
            </w:r>
          </w:p>
        </w:tc>
      </w:tr>
      <w:tr w:rsidR="00CC020D" w:rsidRPr="0053477E" w14:paraId="0EE769BD"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448F" w14:textId="77777777" w:rsidR="00CC020D" w:rsidRPr="00BE49A1" w:rsidRDefault="00CC020D" w:rsidP="00C02D2C">
            <w:pPr>
              <w:pStyle w:val="rowtabella0"/>
              <w:rPr>
                <w:color w:val="002060"/>
                <w:highlight w:val="yellow"/>
              </w:rPr>
            </w:pPr>
            <w:r w:rsidRPr="00BE49A1">
              <w:rPr>
                <w:color w:val="002060"/>
                <w:highlight w:val="yellow"/>
              </w:rPr>
              <w:t>08/11/2023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DBDF" w14:textId="77777777" w:rsidR="00CC020D" w:rsidRPr="00BE49A1" w:rsidRDefault="00CC020D" w:rsidP="00C02D2C">
            <w:pPr>
              <w:pStyle w:val="rowtabella0"/>
              <w:jc w:val="center"/>
              <w:rPr>
                <w:color w:val="002060"/>
                <w:highlight w:val="yellow"/>
              </w:rPr>
            </w:pPr>
            <w:r w:rsidRPr="00BE49A1">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BD27" w14:textId="77777777" w:rsidR="00CC020D" w:rsidRPr="00BE49A1" w:rsidRDefault="00CC020D" w:rsidP="00C02D2C">
            <w:pPr>
              <w:pStyle w:val="rowtabella0"/>
              <w:rPr>
                <w:color w:val="002060"/>
                <w:highlight w:val="yellow"/>
              </w:rPr>
            </w:pPr>
            <w:r w:rsidRPr="00BE49A1">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2B0D" w14:textId="77777777" w:rsidR="00CC020D" w:rsidRPr="00BE49A1" w:rsidRDefault="00CC020D" w:rsidP="00C02D2C">
            <w:pPr>
              <w:pStyle w:val="rowtabella0"/>
              <w:rPr>
                <w:color w:val="002060"/>
                <w:highlight w:val="yellow"/>
              </w:rPr>
            </w:pPr>
            <w:r w:rsidRPr="00BE49A1">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802C" w14:textId="77777777" w:rsidR="00CC020D" w:rsidRPr="0053477E" w:rsidRDefault="00CC020D" w:rsidP="00C02D2C">
            <w:pPr>
              <w:pStyle w:val="rowtabella0"/>
              <w:rPr>
                <w:color w:val="002060"/>
              </w:rPr>
            </w:pPr>
            <w:r w:rsidRPr="0053477E">
              <w:rPr>
                <w:color w:val="002060"/>
              </w:rPr>
              <w:t>2</w:t>
            </w:r>
            <w:r>
              <w:rPr>
                <w:color w:val="002060"/>
              </w:rPr>
              <w:t>8</w:t>
            </w:r>
            <w:r w:rsidRPr="0053477E">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AC16C" w14:textId="77777777" w:rsidR="00CC020D" w:rsidRPr="0053477E" w:rsidRDefault="00CC020D" w:rsidP="00C02D2C">
            <w:pPr>
              <w:pStyle w:val="rowtabella0"/>
              <w:jc w:val="center"/>
              <w:rPr>
                <w:color w:val="002060"/>
              </w:rPr>
            </w:pPr>
            <w:r w:rsidRPr="00BE49A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10DE" w14:textId="77777777" w:rsidR="00CC020D" w:rsidRPr="0053477E" w:rsidRDefault="00CC020D" w:rsidP="00C02D2C">
            <w:pPr>
              <w:pStyle w:val="rowtabella0"/>
              <w:jc w:val="center"/>
              <w:rPr>
                <w:color w:val="002060"/>
              </w:rPr>
            </w:pPr>
            <w:r w:rsidRPr="0053477E">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FD2D" w14:textId="77777777" w:rsidR="00CC020D" w:rsidRPr="0053477E" w:rsidRDefault="00CC020D" w:rsidP="00C02D2C">
            <w:pPr>
              <w:rPr>
                <w:color w:val="002060"/>
              </w:rPr>
            </w:pPr>
          </w:p>
        </w:tc>
      </w:tr>
    </w:tbl>
    <w:p w14:paraId="5ED02896" w14:textId="77777777" w:rsidR="00CC020D" w:rsidRPr="0053477E" w:rsidRDefault="00CC020D" w:rsidP="00CC020D">
      <w:pPr>
        <w:pStyle w:val="breakline"/>
        <w:rPr>
          <w:rFonts w:eastAsiaTheme="minorEastAsia"/>
          <w:color w:val="002060"/>
        </w:rPr>
      </w:pPr>
    </w:p>
    <w:p w14:paraId="72B1F3C8" w14:textId="77777777" w:rsidR="00CC020D" w:rsidRPr="0053477E" w:rsidRDefault="00CC020D" w:rsidP="00CC020D">
      <w:pPr>
        <w:pStyle w:val="titoloprinc0"/>
        <w:rPr>
          <w:color w:val="002060"/>
        </w:rPr>
      </w:pPr>
      <w:r w:rsidRPr="0053477E">
        <w:rPr>
          <w:color w:val="002060"/>
        </w:rPr>
        <w:t>VARIAZIONI AL PROGRAMMA GARE</w:t>
      </w:r>
    </w:p>
    <w:p w14:paraId="2FE23213" w14:textId="77777777" w:rsidR="00CC020D" w:rsidRPr="0053477E" w:rsidRDefault="00CC020D" w:rsidP="00CC020D">
      <w:pPr>
        <w:pStyle w:val="breakline"/>
        <w:rPr>
          <w:color w:val="002060"/>
        </w:rPr>
      </w:pPr>
    </w:p>
    <w:p w14:paraId="13A7C478"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56E78D4E"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8E099"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D1F7B"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D799E"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6443"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62B37"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4C4C1"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D0FFC"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AF14A" w14:textId="77777777" w:rsidR="00CC020D" w:rsidRPr="0053477E" w:rsidRDefault="00CC020D" w:rsidP="00C02D2C">
            <w:pPr>
              <w:pStyle w:val="headertabella0"/>
              <w:rPr>
                <w:color w:val="002060"/>
              </w:rPr>
            </w:pPr>
            <w:r w:rsidRPr="0053477E">
              <w:rPr>
                <w:color w:val="002060"/>
              </w:rPr>
              <w:t>Impianto</w:t>
            </w:r>
          </w:p>
        </w:tc>
      </w:tr>
      <w:tr w:rsidR="00CC020D" w:rsidRPr="0053477E" w14:paraId="1515B2E5"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D8FC" w14:textId="77777777" w:rsidR="00CC020D" w:rsidRPr="00BE49A1" w:rsidRDefault="00CC020D" w:rsidP="00C02D2C">
            <w:pPr>
              <w:pStyle w:val="rowtabella0"/>
              <w:rPr>
                <w:color w:val="002060"/>
                <w:highlight w:val="yellow"/>
              </w:rPr>
            </w:pPr>
            <w:r w:rsidRPr="00BE49A1">
              <w:rPr>
                <w:color w:val="002060"/>
                <w:highlight w:val="yellow"/>
              </w:rPr>
              <w:t>04/11/2023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E162" w14:textId="77777777" w:rsidR="00CC020D" w:rsidRPr="00BE49A1" w:rsidRDefault="00CC020D" w:rsidP="00C02D2C">
            <w:pPr>
              <w:pStyle w:val="rowtabella0"/>
              <w:jc w:val="center"/>
              <w:rPr>
                <w:color w:val="002060"/>
                <w:highlight w:val="yellow"/>
              </w:rPr>
            </w:pPr>
            <w:r w:rsidRPr="00BE49A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6263" w14:textId="77777777" w:rsidR="00CC020D" w:rsidRPr="00BE49A1" w:rsidRDefault="00CC020D" w:rsidP="00C02D2C">
            <w:pPr>
              <w:pStyle w:val="rowtabella0"/>
              <w:rPr>
                <w:color w:val="002060"/>
                <w:highlight w:val="yellow"/>
              </w:rPr>
            </w:pPr>
            <w:r w:rsidRPr="00BE49A1">
              <w:rPr>
                <w:color w:val="002060"/>
                <w:highlight w:val="yellow"/>
              </w:rPr>
              <w:t xml:space="preserve">AUDAX 1970 </w:t>
            </w:r>
            <w:proofErr w:type="gramStart"/>
            <w:r w:rsidRPr="00BE49A1">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5E7D" w14:textId="77777777" w:rsidR="00CC020D" w:rsidRPr="00BE49A1" w:rsidRDefault="00CC020D" w:rsidP="00C02D2C">
            <w:pPr>
              <w:pStyle w:val="rowtabella0"/>
              <w:rPr>
                <w:color w:val="002060"/>
                <w:highlight w:val="yellow"/>
              </w:rPr>
            </w:pPr>
            <w:r w:rsidRPr="00BE49A1">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91D1" w14:textId="77777777" w:rsidR="00CC020D" w:rsidRPr="0053477E" w:rsidRDefault="00CC020D" w:rsidP="00C02D2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BF70" w14:textId="77777777" w:rsidR="00CC020D" w:rsidRPr="0053477E" w:rsidRDefault="00CC020D" w:rsidP="00C02D2C">
            <w:pPr>
              <w:pStyle w:val="rowtabella0"/>
              <w:jc w:val="center"/>
              <w:rPr>
                <w:color w:val="002060"/>
              </w:rPr>
            </w:pPr>
            <w:r w:rsidRPr="00BE49A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1496" w14:textId="77777777" w:rsidR="00CC020D" w:rsidRPr="0053477E" w:rsidRDefault="00CC020D" w:rsidP="00C02D2C">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A3B8" w14:textId="77777777" w:rsidR="00CC020D" w:rsidRPr="0053477E" w:rsidRDefault="00CC020D" w:rsidP="00C02D2C">
            <w:pPr>
              <w:pStyle w:val="rowtabella0"/>
              <w:rPr>
                <w:color w:val="002060"/>
              </w:rPr>
            </w:pPr>
            <w:r w:rsidRPr="00BE49A1">
              <w:rPr>
                <w:color w:val="002060"/>
                <w:highlight w:val="yellow"/>
              </w:rPr>
              <w:t>PALESTRA IST.BETTINO PADOVANO SENIGALLIA VIA ANTONIO ROSMINI 22/B</w:t>
            </w:r>
          </w:p>
        </w:tc>
      </w:tr>
    </w:tbl>
    <w:p w14:paraId="7C7CC7FD" w14:textId="77777777" w:rsidR="00CC020D" w:rsidRPr="0053477E" w:rsidRDefault="00CC020D" w:rsidP="00CC020D">
      <w:pPr>
        <w:pStyle w:val="breakline"/>
        <w:rPr>
          <w:rFonts w:eastAsiaTheme="minorEastAsia"/>
          <w:color w:val="002060"/>
        </w:rPr>
      </w:pPr>
    </w:p>
    <w:p w14:paraId="5A113C14" w14:textId="77777777" w:rsidR="00CC020D" w:rsidRPr="0053477E" w:rsidRDefault="00CC020D" w:rsidP="00CC020D">
      <w:pPr>
        <w:pStyle w:val="breakline"/>
        <w:rPr>
          <w:color w:val="002060"/>
        </w:rPr>
      </w:pPr>
    </w:p>
    <w:p w14:paraId="623ABF2E" w14:textId="77777777" w:rsidR="00CC020D" w:rsidRPr="0053477E" w:rsidRDefault="00CC020D" w:rsidP="00CC020D">
      <w:pPr>
        <w:pStyle w:val="breakline"/>
        <w:rPr>
          <w:color w:val="002060"/>
        </w:rPr>
      </w:pPr>
    </w:p>
    <w:p w14:paraId="02C5217B" w14:textId="77777777" w:rsidR="00CC020D" w:rsidRPr="0053477E" w:rsidRDefault="00CC020D" w:rsidP="00CC020D">
      <w:pPr>
        <w:pStyle w:val="titoloprinc0"/>
        <w:rPr>
          <w:color w:val="002060"/>
        </w:rPr>
      </w:pPr>
      <w:r w:rsidRPr="0053477E">
        <w:rPr>
          <w:color w:val="002060"/>
        </w:rPr>
        <w:t>RISULTATI</w:t>
      </w:r>
    </w:p>
    <w:p w14:paraId="5FA21006" w14:textId="77777777" w:rsidR="00CC020D" w:rsidRPr="0053477E" w:rsidRDefault="00CC020D" w:rsidP="00CC020D">
      <w:pPr>
        <w:pStyle w:val="breakline"/>
        <w:rPr>
          <w:color w:val="002060"/>
        </w:rPr>
      </w:pPr>
    </w:p>
    <w:p w14:paraId="674D93B1" w14:textId="77777777" w:rsidR="00CC020D" w:rsidRPr="0053477E" w:rsidRDefault="00CC020D" w:rsidP="00CC020D">
      <w:pPr>
        <w:pStyle w:val="sottotitolocampionato10"/>
        <w:rPr>
          <w:color w:val="002060"/>
        </w:rPr>
      </w:pPr>
      <w:r w:rsidRPr="0053477E">
        <w:rPr>
          <w:color w:val="002060"/>
        </w:rPr>
        <w:t>RISULTATI UFFICIALI GARE DEL 28/10/2023</w:t>
      </w:r>
    </w:p>
    <w:p w14:paraId="5831F6B2"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60B60EBD"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020D" w:rsidRPr="0053477E" w14:paraId="623AB7F0"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60064D1C"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04A11"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003AA01C"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90A54" w14:textId="77777777" w:rsidR="00CC020D" w:rsidRPr="0053477E" w:rsidRDefault="00CC020D" w:rsidP="00C02D2C">
                  <w:pPr>
                    <w:pStyle w:val="rowtabella0"/>
                    <w:rPr>
                      <w:color w:val="002060"/>
                    </w:rPr>
                  </w:pPr>
                  <w:r w:rsidRPr="0053477E">
                    <w:rPr>
                      <w:color w:val="002060"/>
                    </w:rPr>
                    <w:t xml:space="preserve">AMICI DEL </w:t>
                  </w:r>
                  <w:proofErr w:type="spellStart"/>
                  <w:r w:rsidRPr="0053477E">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E2C94" w14:textId="77777777" w:rsidR="00CC020D" w:rsidRPr="0053477E" w:rsidRDefault="00CC020D" w:rsidP="00C02D2C">
                  <w:pPr>
                    <w:pStyle w:val="rowtabella0"/>
                    <w:rPr>
                      <w:color w:val="002060"/>
                    </w:rPr>
                  </w:pPr>
                  <w:r w:rsidRPr="0053477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1118C" w14:textId="77777777" w:rsidR="00CC020D" w:rsidRPr="0053477E" w:rsidRDefault="00CC020D" w:rsidP="00C02D2C">
                  <w:pPr>
                    <w:pStyle w:val="rowtabella0"/>
                    <w:jc w:val="center"/>
                    <w:rPr>
                      <w:color w:val="002060"/>
                    </w:rPr>
                  </w:pPr>
                  <w:r w:rsidRPr="0053477E">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ACB00" w14:textId="77777777" w:rsidR="00CC020D" w:rsidRPr="0053477E" w:rsidRDefault="00CC020D" w:rsidP="00C02D2C">
                  <w:pPr>
                    <w:pStyle w:val="rowtabella0"/>
                    <w:jc w:val="center"/>
                    <w:rPr>
                      <w:color w:val="002060"/>
                    </w:rPr>
                  </w:pPr>
                  <w:r w:rsidRPr="0053477E">
                    <w:rPr>
                      <w:color w:val="002060"/>
                    </w:rPr>
                    <w:t> </w:t>
                  </w:r>
                </w:p>
              </w:tc>
            </w:tr>
            <w:tr w:rsidR="00CC020D" w:rsidRPr="0053477E" w14:paraId="388A1CFB"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D153B" w14:textId="77777777" w:rsidR="00CC020D" w:rsidRPr="0053477E" w:rsidRDefault="00CC020D" w:rsidP="00C02D2C">
                  <w:pPr>
                    <w:pStyle w:val="rowtabella0"/>
                    <w:rPr>
                      <w:color w:val="002060"/>
                    </w:rPr>
                  </w:pPr>
                  <w:r w:rsidRPr="0053477E">
                    <w:rPr>
                      <w:color w:val="002060"/>
                    </w:rPr>
                    <w:lastRenderedPageBreak/>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C46814" w14:textId="77777777" w:rsidR="00CC020D" w:rsidRPr="0053477E" w:rsidRDefault="00CC020D" w:rsidP="00C02D2C">
                  <w:pPr>
                    <w:pStyle w:val="rowtabella0"/>
                    <w:rPr>
                      <w:color w:val="002060"/>
                    </w:rPr>
                  </w:pPr>
                  <w:r w:rsidRPr="0053477E">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D9A1DA" w14:textId="77777777" w:rsidR="00CC020D" w:rsidRPr="0053477E" w:rsidRDefault="00CC020D" w:rsidP="00C02D2C">
                  <w:pPr>
                    <w:pStyle w:val="rowtabella0"/>
                    <w:jc w:val="center"/>
                    <w:rPr>
                      <w:color w:val="002060"/>
                    </w:rPr>
                  </w:pPr>
                  <w:r w:rsidRPr="0053477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231931" w14:textId="77777777" w:rsidR="00CC020D" w:rsidRPr="0053477E" w:rsidRDefault="00CC020D" w:rsidP="00C02D2C">
                  <w:pPr>
                    <w:pStyle w:val="rowtabella0"/>
                    <w:jc w:val="center"/>
                    <w:rPr>
                      <w:color w:val="002060"/>
                    </w:rPr>
                  </w:pPr>
                  <w:r w:rsidRPr="0053477E">
                    <w:rPr>
                      <w:color w:val="002060"/>
                    </w:rPr>
                    <w:t> </w:t>
                  </w:r>
                </w:p>
              </w:tc>
            </w:tr>
            <w:tr w:rsidR="00CC020D" w:rsidRPr="0053477E" w14:paraId="2A9E7ADA"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869B28" w14:textId="77777777" w:rsidR="00CC020D" w:rsidRPr="0053477E" w:rsidRDefault="00CC020D" w:rsidP="00C02D2C">
                  <w:pPr>
                    <w:pStyle w:val="rowtabella0"/>
                    <w:rPr>
                      <w:color w:val="002060"/>
                    </w:rPr>
                  </w:pPr>
                  <w:r w:rsidRPr="0053477E">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FB1C6E" w14:textId="77777777" w:rsidR="00CC020D" w:rsidRPr="0053477E" w:rsidRDefault="00CC020D" w:rsidP="00C02D2C">
                  <w:pPr>
                    <w:pStyle w:val="rowtabella0"/>
                    <w:rPr>
                      <w:color w:val="002060"/>
                    </w:rPr>
                  </w:pPr>
                  <w:r w:rsidRPr="0053477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7E8C11" w14:textId="77777777" w:rsidR="00CC020D" w:rsidRPr="0053477E" w:rsidRDefault="00CC020D" w:rsidP="00C02D2C">
                  <w:pPr>
                    <w:pStyle w:val="rowtabella0"/>
                    <w:jc w:val="center"/>
                    <w:rPr>
                      <w:color w:val="002060"/>
                    </w:rPr>
                  </w:pPr>
                  <w:r w:rsidRPr="0053477E">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D0356E" w14:textId="77777777" w:rsidR="00CC020D" w:rsidRPr="0053477E" w:rsidRDefault="00CC020D" w:rsidP="00C02D2C">
                  <w:pPr>
                    <w:pStyle w:val="rowtabella0"/>
                    <w:jc w:val="center"/>
                    <w:rPr>
                      <w:color w:val="002060"/>
                    </w:rPr>
                  </w:pPr>
                  <w:r w:rsidRPr="0053477E">
                    <w:rPr>
                      <w:color w:val="002060"/>
                    </w:rPr>
                    <w:t> </w:t>
                  </w:r>
                </w:p>
              </w:tc>
            </w:tr>
            <w:tr w:rsidR="00CC020D" w:rsidRPr="0053477E" w14:paraId="5842A0B0"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BD863" w14:textId="77777777" w:rsidR="00CC020D" w:rsidRPr="0053477E" w:rsidRDefault="00CC020D" w:rsidP="00C02D2C">
                  <w:pPr>
                    <w:pStyle w:val="rowtabella0"/>
                    <w:rPr>
                      <w:color w:val="002060"/>
                    </w:rPr>
                  </w:pPr>
                  <w:r w:rsidRPr="0053477E">
                    <w:rPr>
                      <w:color w:val="002060"/>
                    </w:rPr>
                    <w:t>(2)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9039D" w14:textId="77777777" w:rsidR="00CC020D" w:rsidRPr="0053477E" w:rsidRDefault="00CC020D" w:rsidP="00C02D2C">
                  <w:pPr>
                    <w:pStyle w:val="rowtabella0"/>
                    <w:rPr>
                      <w:color w:val="002060"/>
                    </w:rPr>
                  </w:pPr>
                  <w:r w:rsidRPr="0053477E">
                    <w:rPr>
                      <w:color w:val="002060"/>
                    </w:rPr>
                    <w:t xml:space="preserve">- AUDAX 1970 </w:t>
                  </w:r>
                  <w:proofErr w:type="gramStart"/>
                  <w:r w:rsidRPr="0053477E">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C79F9" w14:textId="77777777" w:rsidR="00CC020D" w:rsidRPr="0053477E" w:rsidRDefault="00CC020D" w:rsidP="00C02D2C">
                  <w:pPr>
                    <w:pStyle w:val="rowtabella0"/>
                    <w:jc w:val="center"/>
                    <w:rPr>
                      <w:color w:val="002060"/>
                    </w:rPr>
                  </w:pPr>
                  <w:r w:rsidRPr="0053477E">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01A6E" w14:textId="77777777" w:rsidR="00CC020D" w:rsidRPr="0053477E" w:rsidRDefault="00CC020D" w:rsidP="00C02D2C">
                  <w:pPr>
                    <w:pStyle w:val="rowtabella0"/>
                    <w:jc w:val="center"/>
                    <w:rPr>
                      <w:color w:val="002060"/>
                    </w:rPr>
                  </w:pPr>
                  <w:r w:rsidRPr="0053477E">
                    <w:rPr>
                      <w:color w:val="002060"/>
                    </w:rPr>
                    <w:t> </w:t>
                  </w:r>
                </w:p>
              </w:tc>
            </w:tr>
            <w:tr w:rsidR="00CC020D" w:rsidRPr="0053477E" w14:paraId="2724DAE8"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0F1B58A8" w14:textId="77777777" w:rsidR="00CC020D" w:rsidRPr="0053477E" w:rsidRDefault="00CC020D" w:rsidP="00C02D2C">
                  <w:pPr>
                    <w:pStyle w:val="rowtabella0"/>
                    <w:rPr>
                      <w:color w:val="002060"/>
                    </w:rPr>
                  </w:pPr>
                  <w:r w:rsidRPr="0053477E">
                    <w:rPr>
                      <w:color w:val="002060"/>
                    </w:rPr>
                    <w:t>(1) - disputata il 29/10/2023</w:t>
                  </w:r>
                </w:p>
              </w:tc>
            </w:tr>
            <w:tr w:rsidR="00CC020D" w:rsidRPr="0053477E" w14:paraId="2165C173"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4BEEC0C2" w14:textId="77777777" w:rsidR="00CC020D" w:rsidRPr="0053477E" w:rsidRDefault="00CC020D" w:rsidP="00C02D2C">
                  <w:pPr>
                    <w:pStyle w:val="rowtabella0"/>
                    <w:rPr>
                      <w:color w:val="002060"/>
                    </w:rPr>
                  </w:pPr>
                  <w:r w:rsidRPr="0053477E">
                    <w:rPr>
                      <w:color w:val="002060"/>
                    </w:rPr>
                    <w:t>(2) - disputata il 27/10/2023</w:t>
                  </w:r>
                </w:p>
              </w:tc>
            </w:tr>
          </w:tbl>
          <w:p w14:paraId="57BB0CA0" w14:textId="77777777" w:rsidR="00CC020D" w:rsidRPr="0053477E" w:rsidRDefault="00CC020D" w:rsidP="00C02D2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609C3A5C"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4AA4" w14:textId="77777777" w:rsidR="00CC020D" w:rsidRPr="0053477E" w:rsidRDefault="00CC020D" w:rsidP="00C02D2C">
                  <w:pPr>
                    <w:pStyle w:val="headertabella0"/>
                    <w:rPr>
                      <w:color w:val="002060"/>
                    </w:rPr>
                  </w:pPr>
                  <w:r w:rsidRPr="0053477E">
                    <w:rPr>
                      <w:color w:val="002060"/>
                    </w:rPr>
                    <w:lastRenderedPageBreak/>
                    <w:t>GIRONE B - 5 Giornata - A</w:t>
                  </w:r>
                </w:p>
              </w:tc>
            </w:tr>
            <w:tr w:rsidR="00CC020D" w:rsidRPr="0053477E" w14:paraId="45DE9E5A"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77D1E2" w14:textId="77777777" w:rsidR="00CC020D" w:rsidRPr="0053477E" w:rsidRDefault="00CC020D" w:rsidP="00C02D2C">
                  <w:pPr>
                    <w:pStyle w:val="rowtabella0"/>
                    <w:rPr>
                      <w:color w:val="002060"/>
                    </w:rPr>
                  </w:pPr>
                  <w:r w:rsidRPr="0053477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BAB9B" w14:textId="77777777" w:rsidR="00CC020D" w:rsidRPr="0053477E" w:rsidRDefault="00CC020D" w:rsidP="00C02D2C">
                  <w:pPr>
                    <w:pStyle w:val="rowtabella0"/>
                    <w:rPr>
                      <w:color w:val="002060"/>
                    </w:rPr>
                  </w:pPr>
                  <w:r w:rsidRPr="0053477E">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357B7" w14:textId="77777777" w:rsidR="00CC020D" w:rsidRPr="0053477E" w:rsidRDefault="00CC020D" w:rsidP="00C02D2C">
                  <w:pPr>
                    <w:pStyle w:val="rowtabella0"/>
                    <w:jc w:val="center"/>
                    <w:rPr>
                      <w:color w:val="002060"/>
                    </w:rPr>
                  </w:pPr>
                  <w:r w:rsidRPr="0053477E">
                    <w:rPr>
                      <w:color w:val="002060"/>
                    </w:rPr>
                    <w:t>23 - 2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8CB5E" w14:textId="77777777" w:rsidR="00CC020D" w:rsidRPr="0053477E" w:rsidRDefault="00CC020D" w:rsidP="00C02D2C">
                  <w:pPr>
                    <w:pStyle w:val="rowtabella0"/>
                    <w:jc w:val="center"/>
                    <w:rPr>
                      <w:color w:val="002060"/>
                    </w:rPr>
                  </w:pPr>
                  <w:r w:rsidRPr="0053477E">
                    <w:rPr>
                      <w:color w:val="002060"/>
                    </w:rPr>
                    <w:t> </w:t>
                  </w:r>
                </w:p>
              </w:tc>
            </w:tr>
            <w:tr w:rsidR="00CC020D" w:rsidRPr="0053477E" w14:paraId="79537BBC"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6DCE4C" w14:textId="77777777" w:rsidR="00CC020D" w:rsidRPr="0053477E" w:rsidRDefault="00CC020D" w:rsidP="00C02D2C">
                  <w:pPr>
                    <w:pStyle w:val="rowtabella0"/>
                    <w:rPr>
                      <w:color w:val="002060"/>
                    </w:rPr>
                  </w:pPr>
                  <w:r w:rsidRPr="0053477E">
                    <w:rPr>
                      <w:color w:val="002060"/>
                    </w:rPr>
                    <w:lastRenderedPageBreak/>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8FE6CA" w14:textId="77777777" w:rsidR="00CC020D" w:rsidRPr="0053477E" w:rsidRDefault="00CC020D" w:rsidP="00C02D2C">
                  <w:pPr>
                    <w:pStyle w:val="rowtabella0"/>
                    <w:rPr>
                      <w:color w:val="002060"/>
                    </w:rPr>
                  </w:pPr>
                  <w:r w:rsidRPr="0053477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5C186" w14:textId="77777777" w:rsidR="00CC020D" w:rsidRPr="0053477E" w:rsidRDefault="00CC020D" w:rsidP="00C02D2C">
                  <w:pPr>
                    <w:pStyle w:val="rowtabella0"/>
                    <w:jc w:val="center"/>
                    <w:rPr>
                      <w:color w:val="002060"/>
                    </w:rPr>
                  </w:pPr>
                  <w:r w:rsidRPr="0053477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E327C" w14:textId="77777777" w:rsidR="00CC020D" w:rsidRPr="0053477E" w:rsidRDefault="00CC020D" w:rsidP="00C02D2C">
                  <w:pPr>
                    <w:pStyle w:val="rowtabella0"/>
                    <w:jc w:val="center"/>
                    <w:rPr>
                      <w:color w:val="002060"/>
                    </w:rPr>
                  </w:pPr>
                  <w:r w:rsidRPr="0053477E">
                    <w:rPr>
                      <w:color w:val="002060"/>
                    </w:rPr>
                    <w:t> </w:t>
                  </w:r>
                </w:p>
              </w:tc>
            </w:tr>
            <w:tr w:rsidR="00CC020D" w:rsidRPr="0053477E" w14:paraId="2139D8C2"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EE073" w14:textId="77777777" w:rsidR="00CC020D" w:rsidRPr="0053477E" w:rsidRDefault="00CC020D" w:rsidP="00C02D2C">
                  <w:pPr>
                    <w:pStyle w:val="rowtabella0"/>
                    <w:rPr>
                      <w:color w:val="002060"/>
                    </w:rPr>
                  </w:pPr>
                  <w:r w:rsidRPr="0053477E">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546B6" w14:textId="77777777" w:rsidR="00CC020D" w:rsidRPr="0053477E" w:rsidRDefault="00CC020D" w:rsidP="00C02D2C">
                  <w:pPr>
                    <w:pStyle w:val="rowtabella0"/>
                    <w:rPr>
                      <w:color w:val="002060"/>
                    </w:rPr>
                  </w:pPr>
                  <w:r w:rsidRPr="0053477E">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69108" w14:textId="77777777" w:rsidR="00CC020D" w:rsidRPr="0053477E" w:rsidRDefault="00CC020D" w:rsidP="00C02D2C">
                  <w:pPr>
                    <w:pStyle w:val="rowtabella0"/>
                    <w:jc w:val="center"/>
                    <w:rPr>
                      <w:color w:val="002060"/>
                    </w:rPr>
                  </w:pPr>
                  <w:r w:rsidRPr="0053477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69C61" w14:textId="77777777" w:rsidR="00CC020D" w:rsidRPr="0053477E" w:rsidRDefault="00CC020D" w:rsidP="00C02D2C">
                  <w:pPr>
                    <w:pStyle w:val="rowtabella0"/>
                    <w:jc w:val="center"/>
                    <w:rPr>
                      <w:color w:val="002060"/>
                    </w:rPr>
                  </w:pPr>
                  <w:r w:rsidRPr="0053477E">
                    <w:rPr>
                      <w:color w:val="002060"/>
                    </w:rPr>
                    <w:t> </w:t>
                  </w:r>
                </w:p>
              </w:tc>
            </w:tr>
            <w:tr w:rsidR="00CC020D" w:rsidRPr="0053477E" w14:paraId="200E5BDA"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433D41B4" w14:textId="77777777" w:rsidR="00CC020D" w:rsidRPr="0053477E" w:rsidRDefault="00CC020D" w:rsidP="00C02D2C">
                  <w:pPr>
                    <w:pStyle w:val="rowtabella0"/>
                    <w:rPr>
                      <w:color w:val="002060"/>
                    </w:rPr>
                  </w:pPr>
                  <w:r w:rsidRPr="0053477E">
                    <w:rPr>
                      <w:color w:val="002060"/>
                    </w:rPr>
                    <w:t>(1) - disputata il 29/10/2023</w:t>
                  </w:r>
                </w:p>
              </w:tc>
            </w:tr>
          </w:tbl>
          <w:p w14:paraId="61E67C48" w14:textId="77777777" w:rsidR="00CC020D" w:rsidRPr="0053477E" w:rsidRDefault="00CC020D" w:rsidP="00C02D2C">
            <w:pPr>
              <w:rPr>
                <w:color w:val="002060"/>
              </w:rPr>
            </w:pPr>
          </w:p>
        </w:tc>
      </w:tr>
    </w:tbl>
    <w:p w14:paraId="01AF4D9B" w14:textId="77777777" w:rsidR="00CC020D" w:rsidRPr="0053477E" w:rsidRDefault="00CC020D" w:rsidP="00CC020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0A2907DD"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7B981913"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D780" w14:textId="77777777" w:rsidR="00CC020D" w:rsidRPr="0053477E" w:rsidRDefault="00CC020D" w:rsidP="00C02D2C">
                  <w:pPr>
                    <w:pStyle w:val="headertabella0"/>
                    <w:rPr>
                      <w:color w:val="002060"/>
                    </w:rPr>
                  </w:pPr>
                  <w:r w:rsidRPr="0053477E">
                    <w:rPr>
                      <w:color w:val="002060"/>
                    </w:rPr>
                    <w:t>GIRONE C - 5 Giornata - A</w:t>
                  </w:r>
                </w:p>
              </w:tc>
            </w:tr>
            <w:tr w:rsidR="00CC020D" w:rsidRPr="0053477E" w14:paraId="537308A5"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6DB00" w14:textId="77777777" w:rsidR="00CC020D" w:rsidRPr="0053477E" w:rsidRDefault="00CC020D" w:rsidP="00C02D2C">
                  <w:pPr>
                    <w:pStyle w:val="rowtabella0"/>
                    <w:rPr>
                      <w:color w:val="002060"/>
                    </w:rPr>
                  </w:pPr>
                  <w:r w:rsidRPr="0053477E">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C5475" w14:textId="77777777" w:rsidR="00CC020D" w:rsidRPr="0053477E" w:rsidRDefault="00CC020D" w:rsidP="00C02D2C">
                  <w:pPr>
                    <w:pStyle w:val="rowtabella0"/>
                    <w:rPr>
                      <w:color w:val="002060"/>
                    </w:rPr>
                  </w:pPr>
                  <w:r w:rsidRPr="0053477E">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0F4F4" w14:textId="77777777" w:rsidR="00CC020D" w:rsidRPr="0053477E" w:rsidRDefault="00CC020D" w:rsidP="00C02D2C">
                  <w:pPr>
                    <w:pStyle w:val="rowtabella0"/>
                    <w:jc w:val="center"/>
                    <w:rPr>
                      <w:color w:val="002060"/>
                    </w:rPr>
                  </w:pPr>
                  <w:r w:rsidRPr="0053477E">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2166C" w14:textId="77777777" w:rsidR="00CC020D" w:rsidRPr="0053477E" w:rsidRDefault="00CC020D" w:rsidP="00C02D2C">
                  <w:pPr>
                    <w:pStyle w:val="rowtabella0"/>
                    <w:jc w:val="center"/>
                    <w:rPr>
                      <w:color w:val="002060"/>
                    </w:rPr>
                  </w:pPr>
                  <w:r w:rsidRPr="0053477E">
                    <w:rPr>
                      <w:color w:val="002060"/>
                    </w:rPr>
                    <w:t> </w:t>
                  </w:r>
                </w:p>
              </w:tc>
            </w:tr>
            <w:tr w:rsidR="00CC020D" w:rsidRPr="0053477E" w14:paraId="06E8A649"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1F92DB" w14:textId="77777777" w:rsidR="00CC020D" w:rsidRPr="0053477E" w:rsidRDefault="00CC020D" w:rsidP="00C02D2C">
                  <w:pPr>
                    <w:pStyle w:val="rowtabella0"/>
                    <w:rPr>
                      <w:color w:val="002060"/>
                    </w:rPr>
                  </w:pPr>
                  <w:r w:rsidRPr="0053477E">
                    <w:rPr>
                      <w:color w:val="002060"/>
                    </w:rPr>
                    <w:t xml:space="preserve">(1) FIGHT BULLS </w:t>
                  </w:r>
                  <w:proofErr w:type="spellStart"/>
                  <w:r w:rsidRPr="0053477E">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51D17E" w14:textId="77777777" w:rsidR="00CC020D" w:rsidRPr="0053477E" w:rsidRDefault="00CC020D" w:rsidP="00C02D2C">
                  <w:pPr>
                    <w:pStyle w:val="rowtabella0"/>
                    <w:rPr>
                      <w:color w:val="002060"/>
                    </w:rPr>
                  </w:pPr>
                  <w:r w:rsidRPr="0053477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DECB61" w14:textId="77777777" w:rsidR="00CC020D" w:rsidRPr="0053477E" w:rsidRDefault="00CC020D" w:rsidP="00C02D2C">
                  <w:pPr>
                    <w:pStyle w:val="rowtabella0"/>
                    <w:jc w:val="center"/>
                    <w:rPr>
                      <w:color w:val="002060"/>
                    </w:rPr>
                  </w:pPr>
                  <w:r w:rsidRPr="0053477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2D24C6" w14:textId="77777777" w:rsidR="00CC020D" w:rsidRPr="0053477E" w:rsidRDefault="00CC020D" w:rsidP="00C02D2C">
                  <w:pPr>
                    <w:pStyle w:val="rowtabella0"/>
                    <w:jc w:val="center"/>
                    <w:rPr>
                      <w:color w:val="002060"/>
                    </w:rPr>
                  </w:pPr>
                  <w:r w:rsidRPr="0053477E">
                    <w:rPr>
                      <w:color w:val="002060"/>
                    </w:rPr>
                    <w:t> </w:t>
                  </w:r>
                </w:p>
              </w:tc>
            </w:tr>
            <w:tr w:rsidR="00CC020D" w:rsidRPr="0053477E" w14:paraId="573D81A1"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3FF6A5" w14:textId="77777777" w:rsidR="00CC020D" w:rsidRPr="0053477E" w:rsidRDefault="00CC020D" w:rsidP="00C02D2C">
                  <w:pPr>
                    <w:pStyle w:val="rowtabella0"/>
                    <w:rPr>
                      <w:color w:val="002060"/>
                    </w:rPr>
                  </w:pPr>
                  <w:r w:rsidRPr="0053477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E5CD49" w14:textId="77777777" w:rsidR="00CC020D" w:rsidRPr="0053477E" w:rsidRDefault="00CC020D" w:rsidP="00C02D2C">
                  <w:pPr>
                    <w:pStyle w:val="rowtabella0"/>
                    <w:rPr>
                      <w:color w:val="002060"/>
                    </w:rPr>
                  </w:pPr>
                  <w:r w:rsidRPr="0053477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01764F" w14:textId="77777777" w:rsidR="00CC020D" w:rsidRPr="0053477E" w:rsidRDefault="00CC020D" w:rsidP="00C02D2C">
                  <w:pPr>
                    <w:pStyle w:val="rowtabella0"/>
                    <w:jc w:val="center"/>
                    <w:rPr>
                      <w:color w:val="002060"/>
                    </w:rPr>
                  </w:pPr>
                  <w:r w:rsidRPr="0053477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49A3A" w14:textId="77777777" w:rsidR="00CC020D" w:rsidRPr="0053477E" w:rsidRDefault="00CC020D" w:rsidP="00C02D2C">
                  <w:pPr>
                    <w:pStyle w:val="rowtabella0"/>
                    <w:jc w:val="center"/>
                    <w:rPr>
                      <w:color w:val="002060"/>
                    </w:rPr>
                  </w:pPr>
                  <w:r w:rsidRPr="0053477E">
                    <w:rPr>
                      <w:color w:val="002060"/>
                    </w:rPr>
                    <w:t> </w:t>
                  </w:r>
                </w:p>
              </w:tc>
            </w:tr>
            <w:tr w:rsidR="00CC020D" w:rsidRPr="0053477E" w14:paraId="298C2BD2"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2E02B" w14:textId="77777777" w:rsidR="00CC020D" w:rsidRPr="0053477E" w:rsidRDefault="00CC020D" w:rsidP="00C02D2C">
                  <w:pPr>
                    <w:pStyle w:val="rowtabella0"/>
                    <w:rPr>
                      <w:color w:val="002060"/>
                    </w:rPr>
                  </w:pPr>
                  <w:r w:rsidRPr="0053477E">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EB3EE" w14:textId="77777777" w:rsidR="00CC020D" w:rsidRPr="0053477E" w:rsidRDefault="00CC020D" w:rsidP="00C02D2C">
                  <w:pPr>
                    <w:pStyle w:val="rowtabella0"/>
                    <w:rPr>
                      <w:color w:val="002060"/>
                    </w:rPr>
                  </w:pPr>
                  <w:r w:rsidRPr="0053477E">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970ED" w14:textId="77777777" w:rsidR="00CC020D" w:rsidRPr="0053477E" w:rsidRDefault="00CC020D" w:rsidP="00C02D2C">
                  <w:pPr>
                    <w:pStyle w:val="rowtabella0"/>
                    <w:jc w:val="center"/>
                    <w:rPr>
                      <w:color w:val="002060"/>
                    </w:rPr>
                  </w:pPr>
                  <w:r w:rsidRPr="0053477E">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E082B" w14:textId="77777777" w:rsidR="00CC020D" w:rsidRPr="0053477E" w:rsidRDefault="00CC020D" w:rsidP="00C02D2C">
                  <w:pPr>
                    <w:pStyle w:val="rowtabella0"/>
                    <w:jc w:val="center"/>
                    <w:rPr>
                      <w:color w:val="002060"/>
                    </w:rPr>
                  </w:pPr>
                  <w:r w:rsidRPr="0053477E">
                    <w:rPr>
                      <w:color w:val="002060"/>
                    </w:rPr>
                    <w:t> </w:t>
                  </w:r>
                </w:p>
              </w:tc>
            </w:tr>
            <w:tr w:rsidR="00CC020D" w:rsidRPr="0053477E" w14:paraId="39E2E1AD"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0179D4BC" w14:textId="77777777" w:rsidR="00CC020D" w:rsidRPr="0053477E" w:rsidRDefault="00CC020D" w:rsidP="00C02D2C">
                  <w:pPr>
                    <w:pStyle w:val="rowtabella0"/>
                    <w:rPr>
                      <w:color w:val="002060"/>
                    </w:rPr>
                  </w:pPr>
                  <w:r w:rsidRPr="0053477E">
                    <w:rPr>
                      <w:color w:val="002060"/>
                    </w:rPr>
                    <w:t>(1) - disputata il 29/10/2023</w:t>
                  </w:r>
                </w:p>
              </w:tc>
            </w:tr>
          </w:tbl>
          <w:p w14:paraId="4FF87839" w14:textId="77777777" w:rsidR="00CC020D" w:rsidRPr="0053477E" w:rsidRDefault="00CC020D" w:rsidP="00C02D2C">
            <w:pPr>
              <w:rPr>
                <w:color w:val="002060"/>
              </w:rPr>
            </w:pPr>
          </w:p>
        </w:tc>
      </w:tr>
    </w:tbl>
    <w:p w14:paraId="631F6500" w14:textId="77777777" w:rsidR="00CC020D" w:rsidRPr="0053477E" w:rsidRDefault="00CC020D" w:rsidP="00CC020D">
      <w:pPr>
        <w:pStyle w:val="breakline"/>
        <w:rPr>
          <w:rFonts w:eastAsiaTheme="minorEastAsia"/>
          <w:color w:val="002060"/>
        </w:rPr>
      </w:pPr>
    </w:p>
    <w:p w14:paraId="4672A849" w14:textId="77777777" w:rsidR="00CC020D" w:rsidRPr="0053477E" w:rsidRDefault="00CC020D" w:rsidP="00CC020D">
      <w:pPr>
        <w:pStyle w:val="breakline"/>
        <w:rPr>
          <w:color w:val="002060"/>
        </w:rPr>
      </w:pPr>
    </w:p>
    <w:p w14:paraId="37AED8F4" w14:textId="77777777" w:rsidR="00CC020D" w:rsidRPr="0053477E" w:rsidRDefault="00CC020D" w:rsidP="00CC020D">
      <w:pPr>
        <w:pStyle w:val="titoloprinc0"/>
        <w:rPr>
          <w:color w:val="002060"/>
        </w:rPr>
      </w:pPr>
      <w:r w:rsidRPr="0053477E">
        <w:rPr>
          <w:color w:val="002060"/>
        </w:rPr>
        <w:t>GIUDICE SPORTIVO</w:t>
      </w:r>
    </w:p>
    <w:p w14:paraId="49C5D9B6"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463E097D" w14:textId="77777777" w:rsidR="00CC020D" w:rsidRPr="0053477E" w:rsidRDefault="00CC020D" w:rsidP="00CC020D">
      <w:pPr>
        <w:pStyle w:val="titolo10"/>
        <w:rPr>
          <w:color w:val="002060"/>
        </w:rPr>
      </w:pPr>
      <w:r w:rsidRPr="0053477E">
        <w:rPr>
          <w:color w:val="002060"/>
        </w:rPr>
        <w:t xml:space="preserve">GARE DEL 27/10/2023 </w:t>
      </w:r>
    </w:p>
    <w:p w14:paraId="54FEC93D" w14:textId="77777777" w:rsidR="00CC020D" w:rsidRPr="0053477E" w:rsidRDefault="00CC020D" w:rsidP="00CC020D">
      <w:pPr>
        <w:pStyle w:val="titolo7a"/>
        <w:rPr>
          <w:color w:val="002060"/>
        </w:rPr>
      </w:pPr>
      <w:r w:rsidRPr="0053477E">
        <w:rPr>
          <w:color w:val="002060"/>
        </w:rPr>
        <w:t xml:space="preserve">PROVVEDIMENTI DISCIPLINARI </w:t>
      </w:r>
    </w:p>
    <w:p w14:paraId="4D7B1847"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065F43F2" w14:textId="77777777" w:rsidR="00CC020D" w:rsidRPr="0053477E" w:rsidRDefault="00CC020D" w:rsidP="00CC020D">
      <w:pPr>
        <w:pStyle w:val="titolo30"/>
        <w:rPr>
          <w:color w:val="002060"/>
        </w:rPr>
      </w:pPr>
      <w:r w:rsidRPr="0053477E">
        <w:rPr>
          <w:color w:val="002060"/>
        </w:rPr>
        <w:t xml:space="preserve">CALCIATORI NON ESPULSI </w:t>
      </w:r>
    </w:p>
    <w:p w14:paraId="0FBE60D3"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4FE9603" w14:textId="77777777" w:rsidTr="00C02D2C">
        <w:tc>
          <w:tcPr>
            <w:tcW w:w="2200" w:type="dxa"/>
            <w:tcMar>
              <w:top w:w="20" w:type="dxa"/>
              <w:left w:w="20" w:type="dxa"/>
              <w:bottom w:w="20" w:type="dxa"/>
              <w:right w:w="20" w:type="dxa"/>
            </w:tcMar>
            <w:vAlign w:val="center"/>
            <w:hideMark/>
          </w:tcPr>
          <w:p w14:paraId="15954430" w14:textId="77777777" w:rsidR="00CC020D" w:rsidRPr="0053477E" w:rsidRDefault="00CC020D" w:rsidP="00C02D2C">
            <w:pPr>
              <w:pStyle w:val="movimento"/>
              <w:rPr>
                <w:color w:val="002060"/>
              </w:rPr>
            </w:pPr>
            <w:r w:rsidRPr="0053477E">
              <w:rPr>
                <w:color w:val="002060"/>
              </w:rPr>
              <w:t>TURCHI DAVIDE</w:t>
            </w:r>
          </w:p>
        </w:tc>
        <w:tc>
          <w:tcPr>
            <w:tcW w:w="2200" w:type="dxa"/>
            <w:tcMar>
              <w:top w:w="20" w:type="dxa"/>
              <w:left w:w="20" w:type="dxa"/>
              <w:bottom w:w="20" w:type="dxa"/>
              <w:right w:w="20" w:type="dxa"/>
            </w:tcMar>
            <w:vAlign w:val="center"/>
            <w:hideMark/>
          </w:tcPr>
          <w:p w14:paraId="1A65AE7F" w14:textId="77777777" w:rsidR="00CC020D" w:rsidRPr="0053477E" w:rsidRDefault="00CC020D" w:rsidP="00C02D2C">
            <w:pPr>
              <w:pStyle w:val="movimento2"/>
              <w:rPr>
                <w:color w:val="002060"/>
              </w:rPr>
            </w:pPr>
            <w:r w:rsidRPr="0053477E">
              <w:rPr>
                <w:color w:val="002060"/>
              </w:rPr>
              <w:t xml:space="preserve">(AUDAX 1970 </w:t>
            </w:r>
            <w:proofErr w:type="gramStart"/>
            <w:r w:rsidRPr="0053477E">
              <w:rPr>
                <w:color w:val="002060"/>
              </w:rPr>
              <w:t>S.ANGELO</w:t>
            </w:r>
            <w:proofErr w:type="gramEnd"/>
            <w:r w:rsidRPr="0053477E">
              <w:rPr>
                <w:color w:val="002060"/>
              </w:rPr>
              <w:t xml:space="preserve">) </w:t>
            </w:r>
          </w:p>
        </w:tc>
        <w:tc>
          <w:tcPr>
            <w:tcW w:w="800" w:type="dxa"/>
            <w:tcMar>
              <w:top w:w="20" w:type="dxa"/>
              <w:left w:w="20" w:type="dxa"/>
              <w:bottom w:w="20" w:type="dxa"/>
              <w:right w:w="20" w:type="dxa"/>
            </w:tcMar>
            <w:vAlign w:val="center"/>
            <w:hideMark/>
          </w:tcPr>
          <w:p w14:paraId="49E3F56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94B7F1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0584291" w14:textId="77777777" w:rsidR="00CC020D" w:rsidRPr="0053477E" w:rsidRDefault="00CC020D" w:rsidP="00C02D2C">
            <w:pPr>
              <w:pStyle w:val="movimento2"/>
              <w:rPr>
                <w:color w:val="002060"/>
              </w:rPr>
            </w:pPr>
            <w:r w:rsidRPr="0053477E">
              <w:rPr>
                <w:color w:val="002060"/>
              </w:rPr>
              <w:t> </w:t>
            </w:r>
          </w:p>
        </w:tc>
      </w:tr>
    </w:tbl>
    <w:p w14:paraId="35CDA2C5" w14:textId="77777777" w:rsidR="00CC020D" w:rsidRPr="0053477E" w:rsidRDefault="00CC020D" w:rsidP="00CC020D">
      <w:pPr>
        <w:pStyle w:val="titolo10"/>
        <w:rPr>
          <w:rFonts w:eastAsiaTheme="minorEastAsia"/>
          <w:color w:val="002060"/>
        </w:rPr>
      </w:pPr>
      <w:r w:rsidRPr="0053477E">
        <w:rPr>
          <w:color w:val="002060"/>
        </w:rPr>
        <w:t xml:space="preserve">GARE DEL 28/10/2023 </w:t>
      </w:r>
    </w:p>
    <w:p w14:paraId="2CEA2374" w14:textId="77777777" w:rsidR="00CC020D" w:rsidRPr="0053477E" w:rsidRDefault="00CC020D" w:rsidP="00CC020D">
      <w:pPr>
        <w:pStyle w:val="titolo7a"/>
        <w:rPr>
          <w:color w:val="002060"/>
        </w:rPr>
      </w:pPr>
      <w:r w:rsidRPr="0053477E">
        <w:rPr>
          <w:color w:val="002060"/>
        </w:rPr>
        <w:t xml:space="preserve">PROVVEDIMENTI DISCIPLINARI </w:t>
      </w:r>
    </w:p>
    <w:p w14:paraId="2D5EE259"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2C1E3591" w14:textId="77777777" w:rsidR="00CC020D" w:rsidRPr="0053477E" w:rsidRDefault="00CC020D" w:rsidP="00CC020D">
      <w:pPr>
        <w:pStyle w:val="titolo30"/>
        <w:rPr>
          <w:color w:val="002060"/>
        </w:rPr>
      </w:pPr>
      <w:r w:rsidRPr="0053477E">
        <w:rPr>
          <w:color w:val="002060"/>
        </w:rPr>
        <w:t xml:space="preserve">CALCIATORI ESPULSI </w:t>
      </w:r>
    </w:p>
    <w:p w14:paraId="1DF9CF39" w14:textId="77777777" w:rsidR="00CC020D" w:rsidRPr="0053477E" w:rsidRDefault="00CC020D" w:rsidP="00CC020D">
      <w:pPr>
        <w:pStyle w:val="titolo20"/>
        <w:rPr>
          <w:color w:val="002060"/>
        </w:rPr>
      </w:pPr>
      <w:r w:rsidRPr="0053477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1791529" w14:textId="77777777" w:rsidTr="00C02D2C">
        <w:tc>
          <w:tcPr>
            <w:tcW w:w="2200" w:type="dxa"/>
            <w:tcMar>
              <w:top w:w="20" w:type="dxa"/>
              <w:left w:w="20" w:type="dxa"/>
              <w:bottom w:w="20" w:type="dxa"/>
              <w:right w:w="20" w:type="dxa"/>
            </w:tcMar>
            <w:vAlign w:val="center"/>
            <w:hideMark/>
          </w:tcPr>
          <w:p w14:paraId="138F857E" w14:textId="77777777" w:rsidR="00CC020D" w:rsidRPr="0053477E" w:rsidRDefault="00CC020D" w:rsidP="00C02D2C">
            <w:pPr>
              <w:pStyle w:val="movimento"/>
              <w:rPr>
                <w:color w:val="002060"/>
              </w:rPr>
            </w:pPr>
            <w:r w:rsidRPr="0053477E">
              <w:rPr>
                <w:color w:val="002060"/>
              </w:rPr>
              <w:t>DE GRAZIA LEONARDO</w:t>
            </w:r>
          </w:p>
        </w:tc>
        <w:tc>
          <w:tcPr>
            <w:tcW w:w="2200" w:type="dxa"/>
            <w:tcMar>
              <w:top w:w="20" w:type="dxa"/>
              <w:left w:w="20" w:type="dxa"/>
              <w:bottom w:w="20" w:type="dxa"/>
              <w:right w:w="20" w:type="dxa"/>
            </w:tcMar>
            <w:vAlign w:val="center"/>
            <w:hideMark/>
          </w:tcPr>
          <w:p w14:paraId="0400E6B4" w14:textId="77777777" w:rsidR="00CC020D" w:rsidRPr="0053477E" w:rsidRDefault="00CC020D" w:rsidP="00C02D2C">
            <w:pPr>
              <w:pStyle w:val="movimento2"/>
              <w:rPr>
                <w:color w:val="002060"/>
              </w:rPr>
            </w:pPr>
            <w:r w:rsidRPr="0053477E">
              <w:rPr>
                <w:color w:val="002060"/>
              </w:rPr>
              <w:t xml:space="preserve">(NUOVA JUVENTINA FFC) </w:t>
            </w:r>
          </w:p>
        </w:tc>
        <w:tc>
          <w:tcPr>
            <w:tcW w:w="800" w:type="dxa"/>
            <w:tcMar>
              <w:top w:w="20" w:type="dxa"/>
              <w:left w:w="20" w:type="dxa"/>
              <w:bottom w:w="20" w:type="dxa"/>
              <w:right w:w="20" w:type="dxa"/>
            </w:tcMar>
            <w:vAlign w:val="center"/>
            <w:hideMark/>
          </w:tcPr>
          <w:p w14:paraId="319F362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3ED107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89D9C10" w14:textId="77777777" w:rsidR="00CC020D" w:rsidRPr="0053477E" w:rsidRDefault="00CC020D" w:rsidP="00C02D2C">
            <w:pPr>
              <w:pStyle w:val="movimento2"/>
              <w:rPr>
                <w:color w:val="002060"/>
              </w:rPr>
            </w:pPr>
            <w:r w:rsidRPr="0053477E">
              <w:rPr>
                <w:color w:val="002060"/>
              </w:rPr>
              <w:t> </w:t>
            </w:r>
          </w:p>
        </w:tc>
      </w:tr>
    </w:tbl>
    <w:p w14:paraId="2D2DAFC5" w14:textId="77777777" w:rsidR="00CC020D" w:rsidRPr="0053477E" w:rsidRDefault="00CC020D" w:rsidP="00CC020D">
      <w:pPr>
        <w:pStyle w:val="titolo20"/>
        <w:rPr>
          <w:rFonts w:eastAsiaTheme="minorEastAsia"/>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571502A8" w14:textId="77777777" w:rsidTr="00C02D2C">
        <w:tc>
          <w:tcPr>
            <w:tcW w:w="2200" w:type="dxa"/>
            <w:tcMar>
              <w:top w:w="20" w:type="dxa"/>
              <w:left w:w="20" w:type="dxa"/>
              <w:bottom w:w="20" w:type="dxa"/>
              <w:right w:w="20" w:type="dxa"/>
            </w:tcMar>
            <w:vAlign w:val="center"/>
            <w:hideMark/>
          </w:tcPr>
          <w:p w14:paraId="4CBCE54B" w14:textId="77777777" w:rsidR="00CC020D" w:rsidRPr="0053477E" w:rsidRDefault="00CC020D" w:rsidP="00C02D2C">
            <w:pPr>
              <w:pStyle w:val="movimento"/>
              <w:rPr>
                <w:color w:val="002060"/>
              </w:rPr>
            </w:pPr>
            <w:r w:rsidRPr="0053477E">
              <w:rPr>
                <w:color w:val="002060"/>
              </w:rPr>
              <w:t>DEMIRI RIZVAN</w:t>
            </w:r>
          </w:p>
        </w:tc>
        <w:tc>
          <w:tcPr>
            <w:tcW w:w="2200" w:type="dxa"/>
            <w:tcMar>
              <w:top w:w="20" w:type="dxa"/>
              <w:left w:w="20" w:type="dxa"/>
              <w:bottom w:w="20" w:type="dxa"/>
              <w:right w:w="20" w:type="dxa"/>
            </w:tcMar>
            <w:vAlign w:val="center"/>
            <w:hideMark/>
          </w:tcPr>
          <w:p w14:paraId="05B54817" w14:textId="77777777" w:rsidR="00CC020D" w:rsidRPr="0053477E" w:rsidRDefault="00CC020D" w:rsidP="00C02D2C">
            <w:pPr>
              <w:pStyle w:val="movimento2"/>
              <w:rPr>
                <w:color w:val="002060"/>
              </w:rPr>
            </w:pPr>
            <w:r w:rsidRPr="0053477E">
              <w:rPr>
                <w:color w:val="002060"/>
              </w:rPr>
              <w:t xml:space="preserve">(VIRTUS FORTITUDO 1950 SSD) </w:t>
            </w:r>
          </w:p>
        </w:tc>
        <w:tc>
          <w:tcPr>
            <w:tcW w:w="800" w:type="dxa"/>
            <w:tcMar>
              <w:top w:w="20" w:type="dxa"/>
              <w:left w:w="20" w:type="dxa"/>
              <w:bottom w:w="20" w:type="dxa"/>
              <w:right w:w="20" w:type="dxa"/>
            </w:tcMar>
            <w:vAlign w:val="center"/>
            <w:hideMark/>
          </w:tcPr>
          <w:p w14:paraId="169B45A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DCC6425"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52AD409" w14:textId="77777777" w:rsidR="00CC020D" w:rsidRPr="0053477E" w:rsidRDefault="00CC020D" w:rsidP="00C02D2C">
            <w:pPr>
              <w:pStyle w:val="movimento2"/>
              <w:rPr>
                <w:color w:val="002060"/>
              </w:rPr>
            </w:pPr>
            <w:r w:rsidRPr="0053477E">
              <w:rPr>
                <w:color w:val="002060"/>
              </w:rPr>
              <w:t> </w:t>
            </w:r>
          </w:p>
        </w:tc>
      </w:tr>
    </w:tbl>
    <w:p w14:paraId="5C13D95F"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0086F266" w14:textId="77777777" w:rsidR="00CC020D" w:rsidRPr="0053477E" w:rsidRDefault="00CC020D" w:rsidP="00CC020D">
      <w:pPr>
        <w:pStyle w:val="titolo20"/>
        <w:rPr>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0035A195" w14:textId="77777777" w:rsidTr="00C02D2C">
        <w:tc>
          <w:tcPr>
            <w:tcW w:w="2200" w:type="dxa"/>
            <w:tcMar>
              <w:top w:w="20" w:type="dxa"/>
              <w:left w:w="20" w:type="dxa"/>
              <w:bottom w:w="20" w:type="dxa"/>
              <w:right w:w="20" w:type="dxa"/>
            </w:tcMar>
            <w:vAlign w:val="center"/>
            <w:hideMark/>
          </w:tcPr>
          <w:p w14:paraId="540DE136" w14:textId="77777777" w:rsidR="00CC020D" w:rsidRPr="0053477E" w:rsidRDefault="00CC020D" w:rsidP="00C02D2C">
            <w:pPr>
              <w:pStyle w:val="movimento"/>
              <w:rPr>
                <w:color w:val="002060"/>
              </w:rPr>
            </w:pPr>
            <w:r w:rsidRPr="0053477E">
              <w:rPr>
                <w:color w:val="002060"/>
              </w:rPr>
              <w:t>BOUGHANMI RAYEN</w:t>
            </w:r>
          </w:p>
        </w:tc>
        <w:tc>
          <w:tcPr>
            <w:tcW w:w="2200" w:type="dxa"/>
            <w:tcMar>
              <w:top w:w="20" w:type="dxa"/>
              <w:left w:w="20" w:type="dxa"/>
              <w:bottom w:w="20" w:type="dxa"/>
              <w:right w:w="20" w:type="dxa"/>
            </w:tcMar>
            <w:vAlign w:val="center"/>
            <w:hideMark/>
          </w:tcPr>
          <w:p w14:paraId="3385AA43" w14:textId="77777777" w:rsidR="00CC020D" w:rsidRPr="0053477E" w:rsidRDefault="00CC020D" w:rsidP="00C02D2C">
            <w:pPr>
              <w:pStyle w:val="movimento2"/>
              <w:rPr>
                <w:color w:val="002060"/>
              </w:rPr>
            </w:pPr>
            <w:r w:rsidRPr="0053477E">
              <w:rPr>
                <w:color w:val="002060"/>
              </w:rPr>
              <w:t xml:space="preserve">(BULDOG T.N.T. LUCREZIA) </w:t>
            </w:r>
          </w:p>
        </w:tc>
        <w:tc>
          <w:tcPr>
            <w:tcW w:w="800" w:type="dxa"/>
            <w:tcMar>
              <w:top w:w="20" w:type="dxa"/>
              <w:left w:w="20" w:type="dxa"/>
              <w:bottom w:w="20" w:type="dxa"/>
              <w:right w:w="20" w:type="dxa"/>
            </w:tcMar>
            <w:vAlign w:val="center"/>
            <w:hideMark/>
          </w:tcPr>
          <w:p w14:paraId="29E1A2E2"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0328A13" w14:textId="77777777" w:rsidR="00CC020D" w:rsidRPr="0053477E" w:rsidRDefault="00CC020D" w:rsidP="00C02D2C">
            <w:pPr>
              <w:pStyle w:val="movimento"/>
              <w:rPr>
                <w:color w:val="002060"/>
              </w:rPr>
            </w:pPr>
            <w:r w:rsidRPr="0053477E">
              <w:rPr>
                <w:color w:val="002060"/>
              </w:rPr>
              <w:t>SCOTTO DI FASANO STEFANO</w:t>
            </w:r>
          </w:p>
        </w:tc>
        <w:tc>
          <w:tcPr>
            <w:tcW w:w="2200" w:type="dxa"/>
            <w:tcMar>
              <w:top w:w="20" w:type="dxa"/>
              <w:left w:w="20" w:type="dxa"/>
              <w:bottom w:w="20" w:type="dxa"/>
              <w:right w:w="20" w:type="dxa"/>
            </w:tcMar>
            <w:vAlign w:val="center"/>
            <w:hideMark/>
          </w:tcPr>
          <w:p w14:paraId="3DE7C9CD" w14:textId="77777777" w:rsidR="00CC020D" w:rsidRPr="0053477E" w:rsidRDefault="00CC020D" w:rsidP="00C02D2C">
            <w:pPr>
              <w:pStyle w:val="movimento2"/>
              <w:rPr>
                <w:color w:val="002060"/>
              </w:rPr>
            </w:pPr>
            <w:r w:rsidRPr="0053477E">
              <w:rPr>
                <w:color w:val="002060"/>
              </w:rPr>
              <w:t xml:space="preserve">(CARISSIMI 2016) </w:t>
            </w:r>
          </w:p>
        </w:tc>
      </w:tr>
      <w:tr w:rsidR="00CC020D" w:rsidRPr="0053477E" w14:paraId="6FE6CB39" w14:textId="77777777" w:rsidTr="00C02D2C">
        <w:tc>
          <w:tcPr>
            <w:tcW w:w="2200" w:type="dxa"/>
            <w:tcMar>
              <w:top w:w="20" w:type="dxa"/>
              <w:left w:w="20" w:type="dxa"/>
              <w:bottom w:w="20" w:type="dxa"/>
              <w:right w:w="20" w:type="dxa"/>
            </w:tcMar>
            <w:vAlign w:val="center"/>
            <w:hideMark/>
          </w:tcPr>
          <w:p w14:paraId="24847805" w14:textId="77777777" w:rsidR="00CC020D" w:rsidRPr="0053477E" w:rsidRDefault="00CC020D" w:rsidP="00C02D2C">
            <w:pPr>
              <w:pStyle w:val="movimento"/>
              <w:rPr>
                <w:color w:val="002060"/>
              </w:rPr>
            </w:pPr>
            <w:r w:rsidRPr="0053477E">
              <w:rPr>
                <w:color w:val="002060"/>
              </w:rPr>
              <w:t>DE GRAZIA LEONARDO</w:t>
            </w:r>
          </w:p>
        </w:tc>
        <w:tc>
          <w:tcPr>
            <w:tcW w:w="2200" w:type="dxa"/>
            <w:tcMar>
              <w:top w:w="20" w:type="dxa"/>
              <w:left w:w="20" w:type="dxa"/>
              <w:bottom w:w="20" w:type="dxa"/>
              <w:right w:w="20" w:type="dxa"/>
            </w:tcMar>
            <w:vAlign w:val="center"/>
            <w:hideMark/>
          </w:tcPr>
          <w:p w14:paraId="08FD15B6" w14:textId="77777777" w:rsidR="00CC020D" w:rsidRPr="0053477E" w:rsidRDefault="00CC020D" w:rsidP="00C02D2C">
            <w:pPr>
              <w:pStyle w:val="movimento2"/>
              <w:rPr>
                <w:color w:val="002060"/>
              </w:rPr>
            </w:pPr>
            <w:r w:rsidRPr="0053477E">
              <w:rPr>
                <w:color w:val="002060"/>
              </w:rPr>
              <w:t xml:space="preserve">(NUOVA JUVENTINA FFC) </w:t>
            </w:r>
          </w:p>
        </w:tc>
        <w:tc>
          <w:tcPr>
            <w:tcW w:w="800" w:type="dxa"/>
            <w:tcMar>
              <w:top w:w="20" w:type="dxa"/>
              <w:left w:w="20" w:type="dxa"/>
              <w:bottom w:w="20" w:type="dxa"/>
              <w:right w:w="20" w:type="dxa"/>
            </w:tcMar>
            <w:vAlign w:val="center"/>
            <w:hideMark/>
          </w:tcPr>
          <w:p w14:paraId="7036AA5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C312FB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6010343" w14:textId="77777777" w:rsidR="00CC020D" w:rsidRPr="0053477E" w:rsidRDefault="00CC020D" w:rsidP="00C02D2C">
            <w:pPr>
              <w:pStyle w:val="movimento2"/>
              <w:rPr>
                <w:color w:val="002060"/>
              </w:rPr>
            </w:pPr>
            <w:r w:rsidRPr="0053477E">
              <w:rPr>
                <w:color w:val="002060"/>
              </w:rPr>
              <w:t> </w:t>
            </w:r>
          </w:p>
        </w:tc>
      </w:tr>
    </w:tbl>
    <w:p w14:paraId="040F3828"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E024833" w14:textId="77777777" w:rsidTr="00C02D2C">
        <w:tc>
          <w:tcPr>
            <w:tcW w:w="2200" w:type="dxa"/>
            <w:tcMar>
              <w:top w:w="20" w:type="dxa"/>
              <w:left w:w="20" w:type="dxa"/>
              <w:bottom w:w="20" w:type="dxa"/>
              <w:right w:w="20" w:type="dxa"/>
            </w:tcMar>
            <w:vAlign w:val="center"/>
            <w:hideMark/>
          </w:tcPr>
          <w:p w14:paraId="56EA001E" w14:textId="77777777" w:rsidR="00CC020D" w:rsidRPr="0053477E" w:rsidRDefault="00CC020D" w:rsidP="00C02D2C">
            <w:pPr>
              <w:pStyle w:val="movimento"/>
              <w:rPr>
                <w:color w:val="002060"/>
              </w:rPr>
            </w:pPr>
            <w:r w:rsidRPr="0053477E">
              <w:rPr>
                <w:color w:val="002060"/>
              </w:rPr>
              <w:t>PAOLINI LORENZO</w:t>
            </w:r>
          </w:p>
        </w:tc>
        <w:tc>
          <w:tcPr>
            <w:tcW w:w="2200" w:type="dxa"/>
            <w:tcMar>
              <w:top w:w="20" w:type="dxa"/>
              <w:left w:w="20" w:type="dxa"/>
              <w:bottom w:w="20" w:type="dxa"/>
              <w:right w:w="20" w:type="dxa"/>
            </w:tcMar>
            <w:vAlign w:val="center"/>
            <w:hideMark/>
          </w:tcPr>
          <w:p w14:paraId="6A135178" w14:textId="77777777" w:rsidR="00CC020D" w:rsidRPr="0053477E" w:rsidRDefault="00CC020D" w:rsidP="00C02D2C">
            <w:pPr>
              <w:pStyle w:val="movimento2"/>
              <w:rPr>
                <w:color w:val="002060"/>
              </w:rPr>
            </w:pPr>
            <w:r w:rsidRPr="0053477E">
              <w:rPr>
                <w:color w:val="002060"/>
              </w:rPr>
              <w:t xml:space="preserve">(AMICI DEL </w:t>
            </w:r>
            <w:proofErr w:type="spellStart"/>
            <w:r w:rsidRPr="0053477E">
              <w:rPr>
                <w:color w:val="002060"/>
              </w:rPr>
              <w:t>CENTROSOCIOsq.B</w:t>
            </w:r>
            <w:proofErr w:type="spellEnd"/>
            <w:r w:rsidRPr="0053477E">
              <w:rPr>
                <w:color w:val="002060"/>
              </w:rPr>
              <w:t xml:space="preserve">) </w:t>
            </w:r>
          </w:p>
        </w:tc>
        <w:tc>
          <w:tcPr>
            <w:tcW w:w="800" w:type="dxa"/>
            <w:tcMar>
              <w:top w:w="20" w:type="dxa"/>
              <w:left w:w="20" w:type="dxa"/>
              <w:bottom w:w="20" w:type="dxa"/>
              <w:right w:w="20" w:type="dxa"/>
            </w:tcMar>
            <w:vAlign w:val="center"/>
            <w:hideMark/>
          </w:tcPr>
          <w:p w14:paraId="022948E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DDA2E1" w14:textId="77777777" w:rsidR="00CC020D" w:rsidRPr="0053477E" w:rsidRDefault="00CC020D" w:rsidP="00C02D2C">
            <w:pPr>
              <w:pStyle w:val="movimento"/>
              <w:rPr>
                <w:color w:val="002060"/>
              </w:rPr>
            </w:pPr>
            <w:r w:rsidRPr="0053477E">
              <w:rPr>
                <w:color w:val="002060"/>
              </w:rPr>
              <w:t>DI CARA MATTIA</w:t>
            </w:r>
          </w:p>
        </w:tc>
        <w:tc>
          <w:tcPr>
            <w:tcW w:w="2200" w:type="dxa"/>
            <w:tcMar>
              <w:top w:w="20" w:type="dxa"/>
              <w:left w:w="20" w:type="dxa"/>
              <w:bottom w:w="20" w:type="dxa"/>
              <w:right w:w="20" w:type="dxa"/>
            </w:tcMar>
            <w:vAlign w:val="center"/>
            <w:hideMark/>
          </w:tcPr>
          <w:p w14:paraId="45BE3BA0" w14:textId="77777777" w:rsidR="00CC020D" w:rsidRPr="0053477E" w:rsidRDefault="00CC020D" w:rsidP="00C02D2C">
            <w:pPr>
              <w:pStyle w:val="movimento2"/>
              <w:rPr>
                <w:color w:val="002060"/>
              </w:rPr>
            </w:pPr>
            <w:r w:rsidRPr="0053477E">
              <w:rPr>
                <w:color w:val="002060"/>
              </w:rPr>
              <w:t xml:space="preserve">(BULDOG T.N.T. LUCREZIA) </w:t>
            </w:r>
          </w:p>
        </w:tc>
      </w:tr>
      <w:tr w:rsidR="00CC020D" w:rsidRPr="0053477E" w14:paraId="7BEADC11" w14:textId="77777777" w:rsidTr="00C02D2C">
        <w:tc>
          <w:tcPr>
            <w:tcW w:w="2200" w:type="dxa"/>
            <w:tcMar>
              <w:top w:w="20" w:type="dxa"/>
              <w:left w:w="20" w:type="dxa"/>
              <w:bottom w:w="20" w:type="dxa"/>
              <w:right w:w="20" w:type="dxa"/>
            </w:tcMar>
            <w:vAlign w:val="center"/>
            <w:hideMark/>
          </w:tcPr>
          <w:p w14:paraId="2898AA57" w14:textId="77777777" w:rsidR="00CC020D" w:rsidRPr="0053477E" w:rsidRDefault="00CC020D" w:rsidP="00C02D2C">
            <w:pPr>
              <w:pStyle w:val="movimento"/>
              <w:rPr>
                <w:color w:val="002060"/>
              </w:rPr>
            </w:pPr>
            <w:r w:rsidRPr="0053477E">
              <w:rPr>
                <w:color w:val="002060"/>
              </w:rPr>
              <w:t>ECHINO RICCARDO</w:t>
            </w:r>
          </w:p>
        </w:tc>
        <w:tc>
          <w:tcPr>
            <w:tcW w:w="2200" w:type="dxa"/>
            <w:tcMar>
              <w:top w:w="20" w:type="dxa"/>
              <w:left w:w="20" w:type="dxa"/>
              <w:bottom w:w="20" w:type="dxa"/>
              <w:right w:w="20" w:type="dxa"/>
            </w:tcMar>
            <w:vAlign w:val="center"/>
            <w:hideMark/>
          </w:tcPr>
          <w:p w14:paraId="03CB8EF8" w14:textId="77777777" w:rsidR="00CC020D" w:rsidRPr="0053477E" w:rsidRDefault="00CC020D" w:rsidP="00C02D2C">
            <w:pPr>
              <w:pStyle w:val="movimento2"/>
              <w:rPr>
                <w:color w:val="002060"/>
              </w:rPr>
            </w:pPr>
            <w:r w:rsidRPr="0053477E">
              <w:rPr>
                <w:color w:val="002060"/>
              </w:rPr>
              <w:t xml:space="preserve">(CARISSIMI 2016) </w:t>
            </w:r>
          </w:p>
        </w:tc>
        <w:tc>
          <w:tcPr>
            <w:tcW w:w="800" w:type="dxa"/>
            <w:tcMar>
              <w:top w:w="20" w:type="dxa"/>
              <w:left w:w="20" w:type="dxa"/>
              <w:bottom w:w="20" w:type="dxa"/>
              <w:right w:w="20" w:type="dxa"/>
            </w:tcMar>
            <w:vAlign w:val="center"/>
            <w:hideMark/>
          </w:tcPr>
          <w:p w14:paraId="33387EE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968862F" w14:textId="77777777" w:rsidR="00CC020D" w:rsidRPr="0053477E" w:rsidRDefault="00CC020D" w:rsidP="00C02D2C">
            <w:pPr>
              <w:pStyle w:val="movimento"/>
              <w:rPr>
                <w:color w:val="002060"/>
              </w:rPr>
            </w:pPr>
            <w:r w:rsidRPr="0053477E">
              <w:rPr>
                <w:color w:val="002060"/>
              </w:rPr>
              <w:t>FALCONE DAVIDE</w:t>
            </w:r>
          </w:p>
        </w:tc>
        <w:tc>
          <w:tcPr>
            <w:tcW w:w="2200" w:type="dxa"/>
            <w:tcMar>
              <w:top w:w="20" w:type="dxa"/>
              <w:left w:w="20" w:type="dxa"/>
              <w:bottom w:w="20" w:type="dxa"/>
              <w:right w:w="20" w:type="dxa"/>
            </w:tcMar>
            <w:vAlign w:val="center"/>
            <w:hideMark/>
          </w:tcPr>
          <w:p w14:paraId="59F089FF" w14:textId="77777777" w:rsidR="00CC020D" w:rsidRPr="0053477E" w:rsidRDefault="00CC020D" w:rsidP="00C02D2C">
            <w:pPr>
              <w:pStyle w:val="movimento2"/>
              <w:rPr>
                <w:color w:val="002060"/>
              </w:rPr>
            </w:pPr>
            <w:r w:rsidRPr="0053477E">
              <w:rPr>
                <w:color w:val="002060"/>
              </w:rPr>
              <w:t xml:space="preserve">(FUTSAL VIRE GEOSISTEM ASD) </w:t>
            </w:r>
          </w:p>
        </w:tc>
      </w:tr>
    </w:tbl>
    <w:p w14:paraId="7C096F9C" w14:textId="77777777" w:rsidR="00CC020D" w:rsidRPr="0053477E" w:rsidRDefault="00CC020D" w:rsidP="00CC020D">
      <w:pPr>
        <w:pStyle w:val="titolo10"/>
        <w:rPr>
          <w:rFonts w:eastAsiaTheme="minorEastAsia"/>
          <w:color w:val="002060"/>
        </w:rPr>
      </w:pPr>
      <w:r w:rsidRPr="0053477E">
        <w:rPr>
          <w:color w:val="002060"/>
        </w:rPr>
        <w:t xml:space="preserve">GARE DEL 29/10/2023 </w:t>
      </w:r>
    </w:p>
    <w:p w14:paraId="110BA232" w14:textId="77777777" w:rsidR="00CC020D" w:rsidRPr="0053477E" w:rsidRDefault="00CC020D" w:rsidP="00CC020D">
      <w:pPr>
        <w:pStyle w:val="titolo7a"/>
        <w:rPr>
          <w:color w:val="002060"/>
        </w:rPr>
      </w:pPr>
      <w:r w:rsidRPr="0053477E">
        <w:rPr>
          <w:color w:val="002060"/>
        </w:rPr>
        <w:t xml:space="preserve">PROVVEDIMENTI DISCIPLINARI </w:t>
      </w:r>
    </w:p>
    <w:p w14:paraId="065A08A6" w14:textId="77777777" w:rsidR="00CC020D" w:rsidRPr="0053477E" w:rsidRDefault="00CC020D" w:rsidP="00CC020D">
      <w:pPr>
        <w:pStyle w:val="titolo7b0"/>
        <w:rPr>
          <w:color w:val="002060"/>
        </w:rPr>
      </w:pPr>
      <w:r w:rsidRPr="0053477E">
        <w:rPr>
          <w:color w:val="002060"/>
        </w:rPr>
        <w:lastRenderedPageBreak/>
        <w:t xml:space="preserve">In base alle risultanze degli atti ufficiali sono state deliberate le seguenti sanzioni disciplinari. </w:t>
      </w:r>
    </w:p>
    <w:p w14:paraId="470A696C" w14:textId="77777777" w:rsidR="00CC020D" w:rsidRPr="0053477E" w:rsidRDefault="00CC020D" w:rsidP="00CC020D">
      <w:pPr>
        <w:pStyle w:val="titolo30"/>
        <w:rPr>
          <w:color w:val="002060"/>
        </w:rPr>
      </w:pPr>
      <w:r w:rsidRPr="0053477E">
        <w:rPr>
          <w:color w:val="002060"/>
        </w:rPr>
        <w:t xml:space="preserve">CALCIATORI NON ESPULSI </w:t>
      </w:r>
    </w:p>
    <w:p w14:paraId="757B3903" w14:textId="77777777" w:rsidR="00CC020D" w:rsidRPr="0053477E" w:rsidRDefault="00CC020D" w:rsidP="00CC020D">
      <w:pPr>
        <w:pStyle w:val="titolo20"/>
        <w:rPr>
          <w:color w:val="002060"/>
        </w:rPr>
      </w:pPr>
      <w:r w:rsidRPr="0053477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FFE8EA6" w14:textId="77777777" w:rsidTr="00C02D2C">
        <w:tc>
          <w:tcPr>
            <w:tcW w:w="2200" w:type="dxa"/>
            <w:tcMar>
              <w:top w:w="20" w:type="dxa"/>
              <w:left w:w="20" w:type="dxa"/>
              <w:bottom w:w="20" w:type="dxa"/>
              <w:right w:w="20" w:type="dxa"/>
            </w:tcMar>
            <w:vAlign w:val="center"/>
            <w:hideMark/>
          </w:tcPr>
          <w:p w14:paraId="13470DB2" w14:textId="77777777" w:rsidR="00CC020D" w:rsidRPr="0053477E" w:rsidRDefault="00CC020D" w:rsidP="00C02D2C">
            <w:pPr>
              <w:pStyle w:val="movimento"/>
              <w:rPr>
                <w:color w:val="002060"/>
              </w:rPr>
            </w:pPr>
            <w:r w:rsidRPr="0053477E">
              <w:rPr>
                <w:color w:val="002060"/>
              </w:rPr>
              <w:t>BIBINI ALESSANDRO</w:t>
            </w:r>
          </w:p>
        </w:tc>
        <w:tc>
          <w:tcPr>
            <w:tcW w:w="2200" w:type="dxa"/>
            <w:tcMar>
              <w:top w:w="20" w:type="dxa"/>
              <w:left w:w="20" w:type="dxa"/>
              <w:bottom w:w="20" w:type="dxa"/>
              <w:right w:w="20" w:type="dxa"/>
            </w:tcMar>
            <w:vAlign w:val="center"/>
            <w:hideMark/>
          </w:tcPr>
          <w:p w14:paraId="27E524D5" w14:textId="77777777" w:rsidR="00CC020D" w:rsidRPr="0053477E" w:rsidRDefault="00CC020D" w:rsidP="00C02D2C">
            <w:pPr>
              <w:pStyle w:val="movimento2"/>
              <w:rPr>
                <w:color w:val="002060"/>
              </w:rPr>
            </w:pPr>
            <w:r w:rsidRPr="0053477E">
              <w:rPr>
                <w:color w:val="002060"/>
              </w:rPr>
              <w:t xml:space="preserve">(C.U.S. MACERATA CALCIO A5) </w:t>
            </w:r>
          </w:p>
        </w:tc>
        <w:tc>
          <w:tcPr>
            <w:tcW w:w="800" w:type="dxa"/>
            <w:tcMar>
              <w:top w:w="20" w:type="dxa"/>
              <w:left w:w="20" w:type="dxa"/>
              <w:bottom w:w="20" w:type="dxa"/>
              <w:right w:w="20" w:type="dxa"/>
            </w:tcMar>
            <w:vAlign w:val="center"/>
            <w:hideMark/>
          </w:tcPr>
          <w:p w14:paraId="1CC2B79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5096514"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77B8F0" w14:textId="77777777" w:rsidR="00CC020D" w:rsidRPr="0053477E" w:rsidRDefault="00CC020D" w:rsidP="00C02D2C">
            <w:pPr>
              <w:pStyle w:val="movimento2"/>
              <w:rPr>
                <w:color w:val="002060"/>
              </w:rPr>
            </w:pPr>
            <w:r w:rsidRPr="0053477E">
              <w:rPr>
                <w:color w:val="002060"/>
              </w:rPr>
              <w:t> </w:t>
            </w:r>
          </w:p>
        </w:tc>
      </w:tr>
    </w:tbl>
    <w:p w14:paraId="63B370BC" w14:textId="77777777" w:rsidR="00CC020D" w:rsidRPr="0053477E" w:rsidRDefault="00CC020D" w:rsidP="00CC020D">
      <w:pPr>
        <w:pStyle w:val="titolo20"/>
        <w:rPr>
          <w:rFonts w:eastAsiaTheme="minorEastAsia"/>
          <w:color w:val="002060"/>
        </w:rPr>
      </w:pPr>
      <w:r w:rsidRPr="0053477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4549543" w14:textId="77777777" w:rsidTr="00C02D2C">
        <w:tc>
          <w:tcPr>
            <w:tcW w:w="2200" w:type="dxa"/>
            <w:tcMar>
              <w:top w:w="20" w:type="dxa"/>
              <w:left w:w="20" w:type="dxa"/>
              <w:bottom w:w="20" w:type="dxa"/>
              <w:right w:w="20" w:type="dxa"/>
            </w:tcMar>
            <w:vAlign w:val="center"/>
            <w:hideMark/>
          </w:tcPr>
          <w:p w14:paraId="75F8D501" w14:textId="77777777" w:rsidR="00CC020D" w:rsidRPr="0053477E" w:rsidRDefault="00CC020D" w:rsidP="00C02D2C">
            <w:pPr>
              <w:pStyle w:val="movimento"/>
              <w:rPr>
                <w:color w:val="002060"/>
              </w:rPr>
            </w:pPr>
            <w:r w:rsidRPr="0053477E">
              <w:rPr>
                <w:color w:val="002060"/>
              </w:rPr>
              <w:t>PEDICELLI TOMAS</w:t>
            </w:r>
          </w:p>
        </w:tc>
        <w:tc>
          <w:tcPr>
            <w:tcW w:w="2200" w:type="dxa"/>
            <w:tcMar>
              <w:top w:w="20" w:type="dxa"/>
              <w:left w:w="20" w:type="dxa"/>
              <w:bottom w:w="20" w:type="dxa"/>
              <w:right w:w="20" w:type="dxa"/>
            </w:tcMar>
            <w:vAlign w:val="center"/>
            <w:hideMark/>
          </w:tcPr>
          <w:p w14:paraId="6610791A" w14:textId="77777777" w:rsidR="00CC020D" w:rsidRPr="0053477E" w:rsidRDefault="00CC020D" w:rsidP="00C02D2C">
            <w:pPr>
              <w:pStyle w:val="movimento2"/>
              <w:rPr>
                <w:color w:val="002060"/>
              </w:rPr>
            </w:pPr>
            <w:r w:rsidRPr="0053477E">
              <w:rPr>
                <w:color w:val="002060"/>
              </w:rPr>
              <w:t xml:space="preserve">(ACLI AUDAX MONTECOSARO C5) </w:t>
            </w:r>
          </w:p>
        </w:tc>
        <w:tc>
          <w:tcPr>
            <w:tcW w:w="800" w:type="dxa"/>
            <w:tcMar>
              <w:top w:w="20" w:type="dxa"/>
              <w:left w:w="20" w:type="dxa"/>
              <w:bottom w:w="20" w:type="dxa"/>
              <w:right w:w="20" w:type="dxa"/>
            </w:tcMar>
            <w:vAlign w:val="center"/>
            <w:hideMark/>
          </w:tcPr>
          <w:p w14:paraId="2102D076"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403F592" w14:textId="77777777" w:rsidR="00CC020D" w:rsidRPr="0053477E" w:rsidRDefault="00CC020D" w:rsidP="00C02D2C">
            <w:pPr>
              <w:pStyle w:val="movimento"/>
              <w:rPr>
                <w:color w:val="002060"/>
              </w:rPr>
            </w:pPr>
            <w:r w:rsidRPr="0053477E">
              <w:rPr>
                <w:color w:val="002060"/>
              </w:rPr>
              <w:t>SAMPAOLESI TOBIA</w:t>
            </w:r>
          </w:p>
        </w:tc>
        <w:tc>
          <w:tcPr>
            <w:tcW w:w="2200" w:type="dxa"/>
            <w:tcMar>
              <w:top w:w="20" w:type="dxa"/>
              <w:left w:w="20" w:type="dxa"/>
              <w:bottom w:w="20" w:type="dxa"/>
              <w:right w:w="20" w:type="dxa"/>
            </w:tcMar>
            <w:vAlign w:val="center"/>
            <w:hideMark/>
          </w:tcPr>
          <w:p w14:paraId="26F08615" w14:textId="77777777" w:rsidR="00CC020D" w:rsidRPr="0053477E" w:rsidRDefault="00CC020D" w:rsidP="00C02D2C">
            <w:pPr>
              <w:pStyle w:val="movimento2"/>
              <w:rPr>
                <w:color w:val="002060"/>
              </w:rPr>
            </w:pPr>
            <w:r w:rsidRPr="0053477E">
              <w:rPr>
                <w:color w:val="002060"/>
              </w:rPr>
              <w:t xml:space="preserve">(MONTELUPONE CALCIO A 5) </w:t>
            </w:r>
          </w:p>
        </w:tc>
      </w:tr>
    </w:tbl>
    <w:p w14:paraId="6BEF3009" w14:textId="77777777" w:rsidR="00CC020D" w:rsidRPr="0053477E" w:rsidRDefault="00CC020D" w:rsidP="00CC020D">
      <w:pPr>
        <w:pStyle w:val="titolo20"/>
        <w:rPr>
          <w:rFonts w:eastAsiaTheme="minorEastAsia"/>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4AA5C5E" w14:textId="77777777" w:rsidTr="00C02D2C">
        <w:tc>
          <w:tcPr>
            <w:tcW w:w="2200" w:type="dxa"/>
            <w:tcMar>
              <w:top w:w="20" w:type="dxa"/>
              <w:left w:w="20" w:type="dxa"/>
              <w:bottom w:w="20" w:type="dxa"/>
              <w:right w:w="20" w:type="dxa"/>
            </w:tcMar>
            <w:vAlign w:val="center"/>
            <w:hideMark/>
          </w:tcPr>
          <w:p w14:paraId="5212BD7C" w14:textId="77777777" w:rsidR="00CC020D" w:rsidRPr="0053477E" w:rsidRDefault="00CC020D" w:rsidP="00C02D2C">
            <w:pPr>
              <w:pStyle w:val="movimento"/>
              <w:rPr>
                <w:color w:val="002060"/>
              </w:rPr>
            </w:pPr>
            <w:r w:rsidRPr="0053477E">
              <w:rPr>
                <w:color w:val="002060"/>
              </w:rPr>
              <w:t>NEBBIA DAVIDE</w:t>
            </w:r>
          </w:p>
        </w:tc>
        <w:tc>
          <w:tcPr>
            <w:tcW w:w="2200" w:type="dxa"/>
            <w:tcMar>
              <w:top w:w="20" w:type="dxa"/>
              <w:left w:w="20" w:type="dxa"/>
              <w:bottom w:w="20" w:type="dxa"/>
              <w:right w:w="20" w:type="dxa"/>
            </w:tcMar>
            <w:vAlign w:val="center"/>
            <w:hideMark/>
          </w:tcPr>
          <w:p w14:paraId="33FC0D66" w14:textId="77777777" w:rsidR="00CC020D" w:rsidRPr="0053477E" w:rsidRDefault="00CC020D" w:rsidP="00C02D2C">
            <w:pPr>
              <w:pStyle w:val="movimento2"/>
              <w:rPr>
                <w:color w:val="002060"/>
              </w:rPr>
            </w:pPr>
            <w:r w:rsidRPr="0053477E">
              <w:rPr>
                <w:color w:val="002060"/>
              </w:rPr>
              <w:t xml:space="preserve">(ACLI AUDAX MONTECOSARO C5) </w:t>
            </w:r>
          </w:p>
        </w:tc>
        <w:tc>
          <w:tcPr>
            <w:tcW w:w="800" w:type="dxa"/>
            <w:tcMar>
              <w:top w:w="20" w:type="dxa"/>
              <w:left w:w="20" w:type="dxa"/>
              <w:bottom w:w="20" w:type="dxa"/>
              <w:right w:w="20" w:type="dxa"/>
            </w:tcMar>
            <w:vAlign w:val="center"/>
            <w:hideMark/>
          </w:tcPr>
          <w:p w14:paraId="679AC33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740FC6A" w14:textId="77777777" w:rsidR="00CC020D" w:rsidRPr="0053477E" w:rsidRDefault="00CC020D" w:rsidP="00C02D2C">
            <w:pPr>
              <w:pStyle w:val="movimento"/>
              <w:rPr>
                <w:color w:val="002060"/>
              </w:rPr>
            </w:pPr>
            <w:r w:rsidRPr="0053477E">
              <w:rPr>
                <w:color w:val="002060"/>
              </w:rPr>
              <w:t>SCIAMANNA MARCO</w:t>
            </w:r>
          </w:p>
        </w:tc>
        <w:tc>
          <w:tcPr>
            <w:tcW w:w="2200" w:type="dxa"/>
            <w:tcMar>
              <w:top w:w="20" w:type="dxa"/>
              <w:left w:w="20" w:type="dxa"/>
              <w:bottom w:w="20" w:type="dxa"/>
              <w:right w:w="20" w:type="dxa"/>
            </w:tcMar>
            <w:vAlign w:val="center"/>
            <w:hideMark/>
          </w:tcPr>
          <w:p w14:paraId="53202EA5" w14:textId="77777777" w:rsidR="00CC020D" w:rsidRPr="0053477E" w:rsidRDefault="00CC020D" w:rsidP="00C02D2C">
            <w:pPr>
              <w:pStyle w:val="movimento2"/>
              <w:rPr>
                <w:color w:val="002060"/>
              </w:rPr>
            </w:pPr>
            <w:r w:rsidRPr="0053477E">
              <w:rPr>
                <w:color w:val="002060"/>
              </w:rPr>
              <w:t xml:space="preserve">(ACLI AUDAX MONTECOSARO C5) </w:t>
            </w:r>
          </w:p>
        </w:tc>
      </w:tr>
      <w:tr w:rsidR="00CC020D" w:rsidRPr="0053477E" w14:paraId="7D68E314" w14:textId="77777777" w:rsidTr="00C02D2C">
        <w:tc>
          <w:tcPr>
            <w:tcW w:w="2200" w:type="dxa"/>
            <w:tcMar>
              <w:top w:w="20" w:type="dxa"/>
              <w:left w:w="20" w:type="dxa"/>
              <w:bottom w:w="20" w:type="dxa"/>
              <w:right w:w="20" w:type="dxa"/>
            </w:tcMar>
            <w:vAlign w:val="center"/>
            <w:hideMark/>
          </w:tcPr>
          <w:p w14:paraId="66A62F41" w14:textId="77777777" w:rsidR="00CC020D" w:rsidRPr="0053477E" w:rsidRDefault="00CC020D" w:rsidP="00C02D2C">
            <w:pPr>
              <w:pStyle w:val="movimento"/>
              <w:rPr>
                <w:color w:val="002060"/>
              </w:rPr>
            </w:pPr>
            <w:r w:rsidRPr="0053477E">
              <w:rPr>
                <w:color w:val="002060"/>
              </w:rPr>
              <w:t>SEBASTIANELLI LEONARDO</w:t>
            </w:r>
          </w:p>
        </w:tc>
        <w:tc>
          <w:tcPr>
            <w:tcW w:w="2200" w:type="dxa"/>
            <w:tcMar>
              <w:top w:w="20" w:type="dxa"/>
              <w:left w:w="20" w:type="dxa"/>
              <w:bottom w:w="20" w:type="dxa"/>
              <w:right w:w="20" w:type="dxa"/>
            </w:tcMar>
            <w:vAlign w:val="center"/>
            <w:hideMark/>
          </w:tcPr>
          <w:p w14:paraId="106FB7CB" w14:textId="77777777" w:rsidR="00CC020D" w:rsidRPr="0053477E" w:rsidRDefault="00CC020D" w:rsidP="00C02D2C">
            <w:pPr>
              <w:pStyle w:val="movimento2"/>
              <w:rPr>
                <w:color w:val="002060"/>
              </w:rPr>
            </w:pPr>
            <w:r w:rsidRPr="0053477E">
              <w:rPr>
                <w:color w:val="002060"/>
              </w:rPr>
              <w:t xml:space="preserve">(AMICI DEL CENTROSOCIO SP.) </w:t>
            </w:r>
          </w:p>
        </w:tc>
        <w:tc>
          <w:tcPr>
            <w:tcW w:w="800" w:type="dxa"/>
            <w:tcMar>
              <w:top w:w="20" w:type="dxa"/>
              <w:left w:w="20" w:type="dxa"/>
              <w:bottom w:w="20" w:type="dxa"/>
              <w:right w:w="20" w:type="dxa"/>
            </w:tcMar>
            <w:vAlign w:val="center"/>
            <w:hideMark/>
          </w:tcPr>
          <w:p w14:paraId="28EA9EC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BDAA67D" w14:textId="77777777" w:rsidR="00CC020D" w:rsidRPr="0053477E" w:rsidRDefault="00CC020D" w:rsidP="00C02D2C">
            <w:pPr>
              <w:pStyle w:val="movimento"/>
              <w:rPr>
                <w:color w:val="002060"/>
              </w:rPr>
            </w:pPr>
            <w:r w:rsidRPr="0053477E">
              <w:rPr>
                <w:color w:val="002060"/>
              </w:rPr>
              <w:t>VINCENZETTI IVAN</w:t>
            </w:r>
          </w:p>
        </w:tc>
        <w:tc>
          <w:tcPr>
            <w:tcW w:w="2200" w:type="dxa"/>
            <w:tcMar>
              <w:top w:w="20" w:type="dxa"/>
              <w:left w:w="20" w:type="dxa"/>
              <w:bottom w:w="20" w:type="dxa"/>
              <w:right w:w="20" w:type="dxa"/>
            </w:tcMar>
            <w:vAlign w:val="center"/>
            <w:hideMark/>
          </w:tcPr>
          <w:p w14:paraId="1E31F3F6" w14:textId="77777777" w:rsidR="00CC020D" w:rsidRPr="0053477E" w:rsidRDefault="00CC020D" w:rsidP="00C02D2C">
            <w:pPr>
              <w:pStyle w:val="movimento2"/>
              <w:rPr>
                <w:color w:val="002060"/>
              </w:rPr>
            </w:pPr>
            <w:r w:rsidRPr="0053477E">
              <w:rPr>
                <w:color w:val="002060"/>
              </w:rPr>
              <w:t xml:space="preserve">(FIGHT BULLS </w:t>
            </w:r>
            <w:proofErr w:type="spellStart"/>
            <w:r w:rsidRPr="0053477E">
              <w:rPr>
                <w:color w:val="002060"/>
              </w:rPr>
              <w:t>CORRIDONIsq.B</w:t>
            </w:r>
            <w:proofErr w:type="spellEnd"/>
            <w:r w:rsidRPr="0053477E">
              <w:rPr>
                <w:color w:val="002060"/>
              </w:rPr>
              <w:t xml:space="preserve">) </w:t>
            </w:r>
          </w:p>
        </w:tc>
      </w:tr>
      <w:tr w:rsidR="00CC020D" w:rsidRPr="0053477E" w14:paraId="7BD03381" w14:textId="77777777" w:rsidTr="00C02D2C">
        <w:tc>
          <w:tcPr>
            <w:tcW w:w="2200" w:type="dxa"/>
            <w:tcMar>
              <w:top w:w="20" w:type="dxa"/>
              <w:left w:w="20" w:type="dxa"/>
              <w:bottom w:w="20" w:type="dxa"/>
              <w:right w:w="20" w:type="dxa"/>
            </w:tcMar>
            <w:vAlign w:val="center"/>
            <w:hideMark/>
          </w:tcPr>
          <w:p w14:paraId="3BDC77BE" w14:textId="77777777" w:rsidR="00CC020D" w:rsidRPr="0053477E" w:rsidRDefault="00CC020D" w:rsidP="00C02D2C">
            <w:pPr>
              <w:pStyle w:val="movimento"/>
              <w:rPr>
                <w:color w:val="002060"/>
              </w:rPr>
            </w:pPr>
            <w:r w:rsidRPr="0053477E">
              <w:rPr>
                <w:color w:val="002060"/>
              </w:rPr>
              <w:t>BRUGIATI ALESSANDRO</w:t>
            </w:r>
          </w:p>
        </w:tc>
        <w:tc>
          <w:tcPr>
            <w:tcW w:w="2200" w:type="dxa"/>
            <w:tcMar>
              <w:top w:w="20" w:type="dxa"/>
              <w:left w:w="20" w:type="dxa"/>
              <w:bottom w:w="20" w:type="dxa"/>
              <w:right w:w="20" w:type="dxa"/>
            </w:tcMar>
            <w:vAlign w:val="center"/>
            <w:hideMark/>
          </w:tcPr>
          <w:p w14:paraId="13EA8912" w14:textId="77777777" w:rsidR="00CC020D" w:rsidRPr="0053477E" w:rsidRDefault="00CC020D" w:rsidP="00C02D2C">
            <w:pPr>
              <w:pStyle w:val="movimento2"/>
              <w:rPr>
                <w:color w:val="002060"/>
              </w:rPr>
            </w:pPr>
            <w:r w:rsidRPr="0053477E">
              <w:rPr>
                <w:color w:val="002060"/>
              </w:rPr>
              <w:t xml:space="preserve">(JESI) </w:t>
            </w:r>
          </w:p>
        </w:tc>
        <w:tc>
          <w:tcPr>
            <w:tcW w:w="800" w:type="dxa"/>
            <w:tcMar>
              <w:top w:w="20" w:type="dxa"/>
              <w:left w:w="20" w:type="dxa"/>
              <w:bottom w:w="20" w:type="dxa"/>
              <w:right w:w="20" w:type="dxa"/>
            </w:tcMar>
            <w:vAlign w:val="center"/>
            <w:hideMark/>
          </w:tcPr>
          <w:p w14:paraId="2799313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B029F64" w14:textId="77777777" w:rsidR="00CC020D" w:rsidRPr="0053477E" w:rsidRDefault="00CC020D" w:rsidP="00C02D2C">
            <w:pPr>
              <w:pStyle w:val="movimento"/>
              <w:rPr>
                <w:color w:val="002060"/>
              </w:rPr>
            </w:pPr>
            <w:r w:rsidRPr="0053477E">
              <w:rPr>
                <w:color w:val="002060"/>
              </w:rPr>
              <w:t>STORTONI FRANCESCO</w:t>
            </w:r>
          </w:p>
        </w:tc>
        <w:tc>
          <w:tcPr>
            <w:tcW w:w="2200" w:type="dxa"/>
            <w:tcMar>
              <w:top w:w="20" w:type="dxa"/>
              <w:left w:w="20" w:type="dxa"/>
              <w:bottom w:w="20" w:type="dxa"/>
              <w:right w:w="20" w:type="dxa"/>
            </w:tcMar>
            <w:vAlign w:val="center"/>
            <w:hideMark/>
          </w:tcPr>
          <w:p w14:paraId="6EA99BF0" w14:textId="77777777" w:rsidR="00CC020D" w:rsidRPr="0053477E" w:rsidRDefault="00CC020D" w:rsidP="00C02D2C">
            <w:pPr>
              <w:pStyle w:val="movimento2"/>
              <w:rPr>
                <w:color w:val="002060"/>
              </w:rPr>
            </w:pPr>
            <w:r w:rsidRPr="0053477E">
              <w:rPr>
                <w:color w:val="002060"/>
              </w:rPr>
              <w:t xml:space="preserve">(JESI) </w:t>
            </w:r>
          </w:p>
        </w:tc>
      </w:tr>
      <w:tr w:rsidR="00CC020D" w:rsidRPr="0053477E" w14:paraId="68356B90" w14:textId="77777777" w:rsidTr="00C02D2C">
        <w:tc>
          <w:tcPr>
            <w:tcW w:w="2200" w:type="dxa"/>
            <w:tcMar>
              <w:top w:w="20" w:type="dxa"/>
              <w:left w:w="20" w:type="dxa"/>
              <w:bottom w:w="20" w:type="dxa"/>
              <w:right w:w="20" w:type="dxa"/>
            </w:tcMar>
            <w:vAlign w:val="center"/>
            <w:hideMark/>
          </w:tcPr>
          <w:p w14:paraId="7D54DCA9" w14:textId="77777777" w:rsidR="00CC020D" w:rsidRPr="0053477E" w:rsidRDefault="00CC020D" w:rsidP="00C02D2C">
            <w:pPr>
              <w:pStyle w:val="movimento"/>
              <w:rPr>
                <w:color w:val="002060"/>
              </w:rPr>
            </w:pPr>
            <w:r w:rsidRPr="0053477E">
              <w:rPr>
                <w:color w:val="002060"/>
              </w:rPr>
              <w:t>FERRACUTI GIOVANNI</w:t>
            </w:r>
          </w:p>
        </w:tc>
        <w:tc>
          <w:tcPr>
            <w:tcW w:w="2200" w:type="dxa"/>
            <w:tcMar>
              <w:top w:w="20" w:type="dxa"/>
              <w:left w:w="20" w:type="dxa"/>
              <w:bottom w:w="20" w:type="dxa"/>
              <w:right w:w="20" w:type="dxa"/>
            </w:tcMar>
            <w:vAlign w:val="center"/>
            <w:hideMark/>
          </w:tcPr>
          <w:p w14:paraId="3BA248E3" w14:textId="77777777" w:rsidR="00CC020D" w:rsidRPr="0053477E" w:rsidRDefault="00CC020D" w:rsidP="00C02D2C">
            <w:pPr>
              <w:pStyle w:val="movimento2"/>
              <w:rPr>
                <w:color w:val="002060"/>
              </w:rPr>
            </w:pPr>
            <w:r w:rsidRPr="0053477E">
              <w:rPr>
                <w:color w:val="002060"/>
              </w:rPr>
              <w:t xml:space="preserve">(MONTELUPONE CALCIO A 5) </w:t>
            </w:r>
          </w:p>
        </w:tc>
        <w:tc>
          <w:tcPr>
            <w:tcW w:w="800" w:type="dxa"/>
            <w:tcMar>
              <w:top w:w="20" w:type="dxa"/>
              <w:left w:w="20" w:type="dxa"/>
              <w:bottom w:w="20" w:type="dxa"/>
              <w:right w:w="20" w:type="dxa"/>
            </w:tcMar>
            <w:vAlign w:val="center"/>
            <w:hideMark/>
          </w:tcPr>
          <w:p w14:paraId="5BD3124B"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B719B51" w14:textId="77777777" w:rsidR="00CC020D" w:rsidRPr="0053477E" w:rsidRDefault="00CC020D" w:rsidP="00C02D2C">
            <w:pPr>
              <w:pStyle w:val="movimento"/>
              <w:rPr>
                <w:color w:val="002060"/>
              </w:rPr>
            </w:pPr>
            <w:r w:rsidRPr="0053477E">
              <w:rPr>
                <w:color w:val="002060"/>
              </w:rPr>
              <w:t>TORRESI GIORGIO</w:t>
            </w:r>
          </w:p>
        </w:tc>
        <w:tc>
          <w:tcPr>
            <w:tcW w:w="2200" w:type="dxa"/>
            <w:tcMar>
              <w:top w:w="20" w:type="dxa"/>
              <w:left w:w="20" w:type="dxa"/>
              <w:bottom w:w="20" w:type="dxa"/>
              <w:right w:w="20" w:type="dxa"/>
            </w:tcMar>
            <w:vAlign w:val="center"/>
            <w:hideMark/>
          </w:tcPr>
          <w:p w14:paraId="6060449F" w14:textId="77777777" w:rsidR="00CC020D" w:rsidRPr="0053477E" w:rsidRDefault="00CC020D" w:rsidP="00C02D2C">
            <w:pPr>
              <w:pStyle w:val="movimento2"/>
              <w:rPr>
                <w:color w:val="002060"/>
              </w:rPr>
            </w:pPr>
            <w:r w:rsidRPr="0053477E">
              <w:rPr>
                <w:color w:val="002060"/>
              </w:rPr>
              <w:t xml:space="preserve">(SANGIORGIO) </w:t>
            </w:r>
          </w:p>
        </w:tc>
      </w:tr>
    </w:tbl>
    <w:p w14:paraId="646C716A" w14:textId="77777777" w:rsidR="00CC020D" w:rsidRDefault="00CC020D" w:rsidP="00CC020D">
      <w:pPr>
        <w:pStyle w:val="breakline"/>
        <w:rPr>
          <w:color w:val="002060"/>
        </w:rPr>
      </w:pPr>
    </w:p>
    <w:p w14:paraId="2F47E43F"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40C1E93"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0FFDD781" w14:textId="77777777" w:rsidR="00CC020D" w:rsidRDefault="00CC020D" w:rsidP="00CC020D">
      <w:pPr>
        <w:pStyle w:val="breakline"/>
        <w:rPr>
          <w:color w:val="002060"/>
          <w:sz w:val="22"/>
          <w:szCs w:val="22"/>
        </w:rPr>
      </w:pPr>
    </w:p>
    <w:p w14:paraId="18412B22" w14:textId="77777777" w:rsidR="00CC020D" w:rsidRPr="0053477E" w:rsidRDefault="00CC020D" w:rsidP="00CC020D">
      <w:pPr>
        <w:pStyle w:val="breakline"/>
        <w:rPr>
          <w:rFonts w:eastAsiaTheme="minorEastAsia"/>
          <w:color w:val="002060"/>
        </w:rPr>
      </w:pPr>
    </w:p>
    <w:p w14:paraId="172084D5" w14:textId="77777777" w:rsidR="00CC020D" w:rsidRPr="0053477E" w:rsidRDefault="00CC020D" w:rsidP="00CC020D">
      <w:pPr>
        <w:pStyle w:val="titoloprinc0"/>
        <w:rPr>
          <w:color w:val="002060"/>
        </w:rPr>
      </w:pPr>
      <w:r w:rsidRPr="0053477E">
        <w:rPr>
          <w:color w:val="002060"/>
        </w:rPr>
        <w:t>CLASSIFICA</w:t>
      </w:r>
    </w:p>
    <w:p w14:paraId="55948BCF" w14:textId="77777777" w:rsidR="00CC020D" w:rsidRPr="0053477E" w:rsidRDefault="00CC020D" w:rsidP="00CC020D">
      <w:pPr>
        <w:pStyle w:val="breakline"/>
        <w:rPr>
          <w:color w:val="002060"/>
        </w:rPr>
      </w:pPr>
    </w:p>
    <w:p w14:paraId="3EC47963" w14:textId="77777777" w:rsidR="00CC020D" w:rsidRPr="0053477E" w:rsidRDefault="00CC020D" w:rsidP="00CC020D">
      <w:pPr>
        <w:pStyle w:val="breakline"/>
        <w:rPr>
          <w:color w:val="002060"/>
        </w:rPr>
      </w:pPr>
    </w:p>
    <w:p w14:paraId="1271A81B"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20270916"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ABED2"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73BCF"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E2C8D"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FC11D"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4F9A"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A8729"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FFCEC"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B915"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7422E"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2B99A" w14:textId="77777777" w:rsidR="00CC020D" w:rsidRPr="0053477E" w:rsidRDefault="00CC020D" w:rsidP="00C02D2C">
            <w:pPr>
              <w:pStyle w:val="headertabella0"/>
              <w:rPr>
                <w:color w:val="002060"/>
              </w:rPr>
            </w:pPr>
            <w:r w:rsidRPr="0053477E">
              <w:rPr>
                <w:color w:val="002060"/>
              </w:rPr>
              <w:t>PE</w:t>
            </w:r>
          </w:p>
        </w:tc>
      </w:tr>
      <w:tr w:rsidR="00CC020D" w:rsidRPr="0053477E" w14:paraId="76BBD1C7"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4570E" w14:textId="77777777" w:rsidR="00CC020D" w:rsidRPr="0053477E" w:rsidRDefault="00CC020D" w:rsidP="00C02D2C">
            <w:pPr>
              <w:pStyle w:val="rowtabella0"/>
              <w:rPr>
                <w:color w:val="002060"/>
              </w:rPr>
            </w:pPr>
            <w:r w:rsidRPr="005347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6132"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7BF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043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202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848E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5E46" w14:textId="77777777" w:rsidR="00CC020D" w:rsidRPr="0053477E" w:rsidRDefault="00CC020D" w:rsidP="00C02D2C">
            <w:pPr>
              <w:pStyle w:val="rowtabella0"/>
              <w:jc w:val="center"/>
              <w:rPr>
                <w:color w:val="002060"/>
              </w:rPr>
            </w:pPr>
            <w:r w:rsidRPr="0053477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5840"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91A0" w14:textId="77777777" w:rsidR="00CC020D" w:rsidRPr="0053477E" w:rsidRDefault="00CC020D" w:rsidP="00C02D2C">
            <w:pPr>
              <w:pStyle w:val="rowtabella0"/>
              <w:jc w:val="center"/>
              <w:rPr>
                <w:color w:val="002060"/>
              </w:rPr>
            </w:pPr>
            <w:r w:rsidRPr="0053477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7830F" w14:textId="77777777" w:rsidR="00CC020D" w:rsidRPr="0053477E" w:rsidRDefault="00CC020D" w:rsidP="00C02D2C">
            <w:pPr>
              <w:pStyle w:val="rowtabella0"/>
              <w:jc w:val="center"/>
              <w:rPr>
                <w:color w:val="002060"/>
              </w:rPr>
            </w:pPr>
            <w:r w:rsidRPr="0053477E">
              <w:rPr>
                <w:color w:val="002060"/>
              </w:rPr>
              <w:t>0</w:t>
            </w:r>
          </w:p>
        </w:tc>
      </w:tr>
      <w:tr w:rsidR="00CC020D" w:rsidRPr="0053477E" w14:paraId="0443676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BBEE6" w14:textId="77777777" w:rsidR="00CC020D" w:rsidRPr="0053477E" w:rsidRDefault="00CC020D" w:rsidP="00C02D2C">
            <w:pPr>
              <w:pStyle w:val="rowtabella0"/>
              <w:rPr>
                <w:color w:val="002060"/>
              </w:rPr>
            </w:pPr>
            <w:r w:rsidRPr="0053477E">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3DEC"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3B5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195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53A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41B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2D51"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6C98" w14:textId="77777777" w:rsidR="00CC020D" w:rsidRPr="0053477E" w:rsidRDefault="00CC020D" w:rsidP="00C02D2C">
            <w:pPr>
              <w:pStyle w:val="rowtabella0"/>
              <w:jc w:val="center"/>
              <w:rPr>
                <w:color w:val="002060"/>
              </w:rPr>
            </w:pPr>
            <w:r w:rsidRPr="005347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D9D5"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BFAF" w14:textId="77777777" w:rsidR="00CC020D" w:rsidRPr="0053477E" w:rsidRDefault="00CC020D" w:rsidP="00C02D2C">
            <w:pPr>
              <w:pStyle w:val="rowtabella0"/>
              <w:jc w:val="center"/>
              <w:rPr>
                <w:color w:val="002060"/>
              </w:rPr>
            </w:pPr>
            <w:r w:rsidRPr="0053477E">
              <w:rPr>
                <w:color w:val="002060"/>
              </w:rPr>
              <w:t>0</w:t>
            </w:r>
          </w:p>
        </w:tc>
      </w:tr>
      <w:tr w:rsidR="00CC020D" w:rsidRPr="0053477E" w14:paraId="6C38B2A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3AC0C" w14:textId="77777777" w:rsidR="00CC020D" w:rsidRPr="0053477E" w:rsidRDefault="00CC020D" w:rsidP="00C02D2C">
            <w:pPr>
              <w:pStyle w:val="rowtabella0"/>
              <w:rPr>
                <w:color w:val="002060"/>
              </w:rPr>
            </w:pPr>
            <w:r w:rsidRPr="005347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0DF8"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B31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5F7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27D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99B5"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817C"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2587"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575A"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F117" w14:textId="77777777" w:rsidR="00CC020D" w:rsidRPr="0053477E" w:rsidRDefault="00CC020D" w:rsidP="00C02D2C">
            <w:pPr>
              <w:pStyle w:val="rowtabella0"/>
              <w:jc w:val="center"/>
              <w:rPr>
                <w:color w:val="002060"/>
              </w:rPr>
            </w:pPr>
            <w:r w:rsidRPr="0053477E">
              <w:rPr>
                <w:color w:val="002060"/>
              </w:rPr>
              <w:t>0</w:t>
            </w:r>
          </w:p>
        </w:tc>
      </w:tr>
      <w:tr w:rsidR="00CC020D" w:rsidRPr="0053477E" w14:paraId="50BCA8E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BA74F" w14:textId="77777777" w:rsidR="00CC020D" w:rsidRPr="0053477E" w:rsidRDefault="00CC020D" w:rsidP="00C02D2C">
            <w:pPr>
              <w:pStyle w:val="rowtabella0"/>
              <w:rPr>
                <w:color w:val="002060"/>
                <w:lang w:val="es-ES"/>
              </w:rPr>
            </w:pPr>
            <w:r w:rsidRPr="0053477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6354"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815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52D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6A6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0EB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3A09"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28F0"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457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F4F9" w14:textId="77777777" w:rsidR="00CC020D" w:rsidRPr="0053477E" w:rsidRDefault="00CC020D" w:rsidP="00C02D2C">
            <w:pPr>
              <w:pStyle w:val="rowtabella0"/>
              <w:jc w:val="center"/>
              <w:rPr>
                <w:color w:val="002060"/>
              </w:rPr>
            </w:pPr>
            <w:r w:rsidRPr="0053477E">
              <w:rPr>
                <w:color w:val="002060"/>
              </w:rPr>
              <w:t>0</w:t>
            </w:r>
          </w:p>
        </w:tc>
      </w:tr>
      <w:tr w:rsidR="00CC020D" w:rsidRPr="0053477E" w14:paraId="46DF299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8ABD0" w14:textId="77777777" w:rsidR="00CC020D" w:rsidRPr="0053477E" w:rsidRDefault="00CC020D" w:rsidP="00C02D2C">
            <w:pPr>
              <w:pStyle w:val="rowtabella0"/>
              <w:rPr>
                <w:color w:val="002060"/>
              </w:rPr>
            </w:pPr>
            <w:r w:rsidRPr="005347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3B1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4E0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415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2AD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010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2BC0"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3AEC" w14:textId="77777777" w:rsidR="00CC020D" w:rsidRPr="0053477E" w:rsidRDefault="00CC020D" w:rsidP="00C02D2C">
            <w:pPr>
              <w:pStyle w:val="rowtabella0"/>
              <w:jc w:val="center"/>
              <w:rPr>
                <w:color w:val="002060"/>
              </w:rPr>
            </w:pPr>
            <w:r w:rsidRPr="005347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1EDD"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E7CB" w14:textId="77777777" w:rsidR="00CC020D" w:rsidRPr="0053477E" w:rsidRDefault="00CC020D" w:rsidP="00C02D2C">
            <w:pPr>
              <w:pStyle w:val="rowtabella0"/>
              <w:jc w:val="center"/>
              <w:rPr>
                <w:color w:val="002060"/>
              </w:rPr>
            </w:pPr>
            <w:r w:rsidRPr="0053477E">
              <w:rPr>
                <w:color w:val="002060"/>
              </w:rPr>
              <w:t>0</w:t>
            </w:r>
          </w:p>
        </w:tc>
      </w:tr>
      <w:tr w:rsidR="00CC020D" w:rsidRPr="0053477E" w14:paraId="12D90AE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C6830" w14:textId="77777777" w:rsidR="00CC020D" w:rsidRPr="0053477E" w:rsidRDefault="00CC020D" w:rsidP="00C02D2C">
            <w:pPr>
              <w:pStyle w:val="rowtabella0"/>
              <w:rPr>
                <w:color w:val="002060"/>
              </w:rPr>
            </w:pPr>
            <w:r w:rsidRPr="005347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F8D0"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3BA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15D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C9B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984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75A4"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080C"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6463"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145E" w14:textId="77777777" w:rsidR="00CC020D" w:rsidRPr="0053477E" w:rsidRDefault="00CC020D" w:rsidP="00C02D2C">
            <w:pPr>
              <w:pStyle w:val="rowtabella0"/>
              <w:jc w:val="center"/>
              <w:rPr>
                <w:color w:val="002060"/>
              </w:rPr>
            </w:pPr>
            <w:r w:rsidRPr="0053477E">
              <w:rPr>
                <w:color w:val="002060"/>
              </w:rPr>
              <w:t>0</w:t>
            </w:r>
          </w:p>
        </w:tc>
      </w:tr>
      <w:tr w:rsidR="00CC020D" w:rsidRPr="0053477E" w14:paraId="7EE6C1D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50974" w14:textId="77777777" w:rsidR="00CC020D" w:rsidRPr="0053477E" w:rsidRDefault="00CC020D" w:rsidP="00C02D2C">
            <w:pPr>
              <w:pStyle w:val="rowtabella0"/>
              <w:rPr>
                <w:color w:val="002060"/>
              </w:rPr>
            </w:pPr>
            <w:r w:rsidRPr="0053477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7B7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386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850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A97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577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1A0A"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D91B"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DB18"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EBFB" w14:textId="77777777" w:rsidR="00CC020D" w:rsidRPr="0053477E" w:rsidRDefault="00CC020D" w:rsidP="00C02D2C">
            <w:pPr>
              <w:pStyle w:val="rowtabella0"/>
              <w:jc w:val="center"/>
              <w:rPr>
                <w:color w:val="002060"/>
              </w:rPr>
            </w:pPr>
            <w:r w:rsidRPr="0053477E">
              <w:rPr>
                <w:color w:val="002060"/>
              </w:rPr>
              <w:t>0</w:t>
            </w:r>
          </w:p>
        </w:tc>
      </w:tr>
      <w:tr w:rsidR="00CC020D" w:rsidRPr="0053477E" w14:paraId="66ECD425"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A838A3" w14:textId="77777777" w:rsidR="00CC020D" w:rsidRPr="0053477E" w:rsidRDefault="00CC020D" w:rsidP="00C02D2C">
            <w:pPr>
              <w:pStyle w:val="rowtabella0"/>
              <w:rPr>
                <w:color w:val="002060"/>
              </w:rPr>
            </w:pPr>
            <w:proofErr w:type="spellStart"/>
            <w:proofErr w:type="gramStart"/>
            <w:r w:rsidRPr="0053477E">
              <w:rPr>
                <w:color w:val="002060"/>
              </w:rPr>
              <w:t>sq.B</w:t>
            </w:r>
            <w:proofErr w:type="spellEnd"/>
            <w:proofErr w:type="gramEnd"/>
            <w:r w:rsidRPr="0053477E">
              <w:rPr>
                <w:color w:val="002060"/>
              </w:rPr>
              <w:t xml:space="preserve"> AMICI DEL </w:t>
            </w:r>
            <w:proofErr w:type="spellStart"/>
            <w:r w:rsidRPr="0053477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C11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B31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6F1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ECD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0CD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FBD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F9A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F6C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D15F" w14:textId="77777777" w:rsidR="00CC020D" w:rsidRPr="0053477E" w:rsidRDefault="00CC020D" w:rsidP="00C02D2C">
            <w:pPr>
              <w:pStyle w:val="rowtabella0"/>
              <w:jc w:val="center"/>
              <w:rPr>
                <w:color w:val="002060"/>
              </w:rPr>
            </w:pPr>
            <w:r w:rsidRPr="0053477E">
              <w:rPr>
                <w:color w:val="002060"/>
              </w:rPr>
              <w:t>0</w:t>
            </w:r>
          </w:p>
        </w:tc>
      </w:tr>
    </w:tbl>
    <w:p w14:paraId="269376D8" w14:textId="77777777" w:rsidR="00CC020D" w:rsidRPr="0053477E" w:rsidRDefault="00CC020D" w:rsidP="00CC020D">
      <w:pPr>
        <w:pStyle w:val="breakline"/>
        <w:rPr>
          <w:rFonts w:eastAsiaTheme="minorEastAsia"/>
          <w:color w:val="002060"/>
        </w:rPr>
      </w:pPr>
    </w:p>
    <w:p w14:paraId="0243096D" w14:textId="77777777" w:rsidR="00CC020D" w:rsidRPr="0053477E" w:rsidRDefault="00CC020D" w:rsidP="00CC020D">
      <w:pPr>
        <w:pStyle w:val="breakline"/>
        <w:rPr>
          <w:color w:val="002060"/>
        </w:rPr>
      </w:pPr>
    </w:p>
    <w:p w14:paraId="60CD3C9D"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3B344820"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B3EB6"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19746"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1306"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7A8AC"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E79A5"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7A66"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D4B29"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92EE5"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90093"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EB21" w14:textId="77777777" w:rsidR="00CC020D" w:rsidRPr="0053477E" w:rsidRDefault="00CC020D" w:rsidP="00C02D2C">
            <w:pPr>
              <w:pStyle w:val="headertabella0"/>
              <w:rPr>
                <w:color w:val="002060"/>
              </w:rPr>
            </w:pPr>
            <w:r w:rsidRPr="0053477E">
              <w:rPr>
                <w:color w:val="002060"/>
              </w:rPr>
              <w:t>PE</w:t>
            </w:r>
          </w:p>
        </w:tc>
      </w:tr>
      <w:tr w:rsidR="00CC020D" w:rsidRPr="0053477E" w14:paraId="0EBD250F"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BFC645" w14:textId="77777777" w:rsidR="00CC020D" w:rsidRPr="0053477E" w:rsidRDefault="00CC020D" w:rsidP="00C02D2C">
            <w:pPr>
              <w:pStyle w:val="rowtabella0"/>
              <w:rPr>
                <w:color w:val="002060"/>
              </w:rPr>
            </w:pPr>
            <w:r w:rsidRPr="0053477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2C51"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04C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237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2A6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792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BA0A" w14:textId="77777777" w:rsidR="00CC020D" w:rsidRPr="0053477E" w:rsidRDefault="00CC020D" w:rsidP="00C02D2C">
            <w:pPr>
              <w:pStyle w:val="rowtabella0"/>
              <w:jc w:val="center"/>
              <w:rPr>
                <w:color w:val="002060"/>
              </w:rPr>
            </w:pPr>
            <w:r w:rsidRPr="0053477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E88E"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37AD" w14:textId="77777777" w:rsidR="00CC020D" w:rsidRPr="0053477E" w:rsidRDefault="00CC020D" w:rsidP="00C02D2C">
            <w:pPr>
              <w:pStyle w:val="rowtabella0"/>
              <w:jc w:val="center"/>
              <w:rPr>
                <w:color w:val="002060"/>
              </w:rPr>
            </w:pPr>
            <w:r w:rsidRPr="0053477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A224" w14:textId="77777777" w:rsidR="00CC020D" w:rsidRPr="0053477E" w:rsidRDefault="00CC020D" w:rsidP="00C02D2C">
            <w:pPr>
              <w:pStyle w:val="rowtabella0"/>
              <w:jc w:val="center"/>
              <w:rPr>
                <w:color w:val="002060"/>
              </w:rPr>
            </w:pPr>
            <w:r w:rsidRPr="0053477E">
              <w:rPr>
                <w:color w:val="002060"/>
              </w:rPr>
              <w:t>0</w:t>
            </w:r>
          </w:p>
        </w:tc>
      </w:tr>
      <w:tr w:rsidR="00CC020D" w:rsidRPr="0053477E" w14:paraId="22EA3DB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36C19" w14:textId="77777777" w:rsidR="00CC020D" w:rsidRPr="0053477E" w:rsidRDefault="00CC020D" w:rsidP="00C02D2C">
            <w:pPr>
              <w:pStyle w:val="rowtabella0"/>
              <w:rPr>
                <w:color w:val="002060"/>
              </w:rPr>
            </w:pPr>
            <w:r w:rsidRPr="005347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9EAB"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110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7D7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B13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B3D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3585" w14:textId="77777777" w:rsidR="00CC020D" w:rsidRPr="0053477E" w:rsidRDefault="00CC020D" w:rsidP="00C02D2C">
            <w:pPr>
              <w:pStyle w:val="rowtabella0"/>
              <w:jc w:val="center"/>
              <w:rPr>
                <w:color w:val="002060"/>
              </w:rPr>
            </w:pPr>
            <w:r w:rsidRPr="005347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226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C9A0" w14:textId="77777777" w:rsidR="00CC020D" w:rsidRPr="0053477E" w:rsidRDefault="00CC020D" w:rsidP="00C02D2C">
            <w:pPr>
              <w:pStyle w:val="rowtabella0"/>
              <w:jc w:val="center"/>
              <w:rPr>
                <w:color w:val="002060"/>
              </w:rPr>
            </w:pPr>
            <w:r w:rsidRPr="0053477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AA6F" w14:textId="77777777" w:rsidR="00CC020D" w:rsidRPr="0053477E" w:rsidRDefault="00CC020D" w:rsidP="00C02D2C">
            <w:pPr>
              <w:pStyle w:val="rowtabella0"/>
              <w:jc w:val="center"/>
              <w:rPr>
                <w:color w:val="002060"/>
              </w:rPr>
            </w:pPr>
            <w:r w:rsidRPr="0053477E">
              <w:rPr>
                <w:color w:val="002060"/>
              </w:rPr>
              <w:t>0</w:t>
            </w:r>
          </w:p>
        </w:tc>
      </w:tr>
      <w:tr w:rsidR="00CC020D" w:rsidRPr="0053477E" w14:paraId="04F52BC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E63B5" w14:textId="77777777" w:rsidR="00CC020D" w:rsidRPr="0053477E" w:rsidRDefault="00CC020D" w:rsidP="00C02D2C">
            <w:pPr>
              <w:pStyle w:val="rowtabella0"/>
              <w:rPr>
                <w:color w:val="002060"/>
                <w:lang w:val="es-ES"/>
              </w:rPr>
            </w:pPr>
            <w:r w:rsidRPr="0053477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E282"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5613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E8C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C87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B96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4652" w14:textId="77777777" w:rsidR="00CC020D" w:rsidRPr="0053477E" w:rsidRDefault="00CC020D" w:rsidP="00C02D2C">
            <w:pPr>
              <w:pStyle w:val="rowtabella0"/>
              <w:jc w:val="center"/>
              <w:rPr>
                <w:color w:val="002060"/>
              </w:rPr>
            </w:pPr>
            <w:r w:rsidRPr="0053477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625A"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D0C3" w14:textId="77777777" w:rsidR="00CC020D" w:rsidRPr="0053477E" w:rsidRDefault="00CC020D" w:rsidP="00C02D2C">
            <w:pPr>
              <w:pStyle w:val="rowtabella0"/>
              <w:jc w:val="center"/>
              <w:rPr>
                <w:color w:val="002060"/>
              </w:rPr>
            </w:pPr>
            <w:r w:rsidRPr="0053477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C046" w14:textId="77777777" w:rsidR="00CC020D" w:rsidRPr="0053477E" w:rsidRDefault="00CC020D" w:rsidP="00C02D2C">
            <w:pPr>
              <w:pStyle w:val="rowtabella0"/>
              <w:jc w:val="center"/>
              <w:rPr>
                <w:color w:val="002060"/>
              </w:rPr>
            </w:pPr>
            <w:r w:rsidRPr="0053477E">
              <w:rPr>
                <w:color w:val="002060"/>
              </w:rPr>
              <w:t>0</w:t>
            </w:r>
          </w:p>
        </w:tc>
      </w:tr>
      <w:tr w:rsidR="00CC020D" w:rsidRPr="0053477E" w14:paraId="4E7FE14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E2061" w14:textId="77777777" w:rsidR="00CC020D" w:rsidRPr="0053477E" w:rsidRDefault="00CC020D" w:rsidP="00C02D2C">
            <w:pPr>
              <w:pStyle w:val="rowtabella0"/>
              <w:rPr>
                <w:color w:val="002060"/>
              </w:rPr>
            </w:pPr>
            <w:r w:rsidRPr="0053477E">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F8F6"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D96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E456"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9F9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4B3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3626"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4059"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696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654C" w14:textId="77777777" w:rsidR="00CC020D" w:rsidRPr="0053477E" w:rsidRDefault="00CC020D" w:rsidP="00C02D2C">
            <w:pPr>
              <w:pStyle w:val="rowtabella0"/>
              <w:jc w:val="center"/>
              <w:rPr>
                <w:color w:val="002060"/>
              </w:rPr>
            </w:pPr>
            <w:r w:rsidRPr="0053477E">
              <w:rPr>
                <w:color w:val="002060"/>
              </w:rPr>
              <w:t>0</w:t>
            </w:r>
          </w:p>
        </w:tc>
      </w:tr>
      <w:tr w:rsidR="00CC020D" w:rsidRPr="0053477E" w14:paraId="6781958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19A37" w14:textId="77777777" w:rsidR="00CC020D" w:rsidRPr="0053477E" w:rsidRDefault="00CC020D" w:rsidP="00C02D2C">
            <w:pPr>
              <w:pStyle w:val="rowtabella0"/>
              <w:rPr>
                <w:color w:val="002060"/>
              </w:rPr>
            </w:pPr>
            <w:r w:rsidRPr="0053477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DF69"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982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2EA3"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2A0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863D"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A136"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604C"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089D"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7A67"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81CB9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38E79" w14:textId="77777777" w:rsidR="00CC020D" w:rsidRPr="0053477E" w:rsidRDefault="00CC020D" w:rsidP="00C02D2C">
            <w:pPr>
              <w:pStyle w:val="rowtabella0"/>
              <w:rPr>
                <w:color w:val="002060"/>
              </w:rPr>
            </w:pPr>
            <w:r w:rsidRPr="0053477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BE01"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048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8D6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B61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162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C908"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2334" w14:textId="77777777" w:rsidR="00CC020D" w:rsidRPr="0053477E" w:rsidRDefault="00CC020D" w:rsidP="00C02D2C">
            <w:pPr>
              <w:pStyle w:val="rowtabella0"/>
              <w:jc w:val="center"/>
              <w:rPr>
                <w:color w:val="002060"/>
              </w:rPr>
            </w:pPr>
            <w:r w:rsidRPr="0053477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5FE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DF5D" w14:textId="77777777" w:rsidR="00CC020D" w:rsidRPr="0053477E" w:rsidRDefault="00CC020D" w:rsidP="00C02D2C">
            <w:pPr>
              <w:pStyle w:val="rowtabella0"/>
              <w:jc w:val="center"/>
              <w:rPr>
                <w:color w:val="002060"/>
              </w:rPr>
            </w:pPr>
            <w:r w:rsidRPr="0053477E">
              <w:rPr>
                <w:color w:val="002060"/>
              </w:rPr>
              <w:t>0</w:t>
            </w:r>
          </w:p>
        </w:tc>
      </w:tr>
      <w:tr w:rsidR="00CC020D" w:rsidRPr="0053477E" w14:paraId="72917A8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BA99B" w14:textId="77777777" w:rsidR="00CC020D" w:rsidRPr="0053477E" w:rsidRDefault="00CC020D" w:rsidP="00C02D2C">
            <w:pPr>
              <w:pStyle w:val="rowtabella0"/>
              <w:rPr>
                <w:color w:val="002060"/>
              </w:rPr>
            </w:pPr>
            <w:r w:rsidRPr="0053477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8C0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D7E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F62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3C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6195"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4B7F"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3416" w14:textId="77777777" w:rsidR="00CC020D" w:rsidRPr="0053477E" w:rsidRDefault="00CC020D" w:rsidP="00C02D2C">
            <w:pPr>
              <w:pStyle w:val="rowtabella0"/>
              <w:jc w:val="center"/>
              <w:rPr>
                <w:color w:val="002060"/>
              </w:rPr>
            </w:pPr>
            <w:r w:rsidRPr="005347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FE98" w14:textId="77777777" w:rsidR="00CC020D" w:rsidRPr="0053477E" w:rsidRDefault="00CC020D" w:rsidP="00C02D2C">
            <w:pPr>
              <w:pStyle w:val="rowtabella0"/>
              <w:jc w:val="center"/>
              <w:rPr>
                <w:color w:val="002060"/>
              </w:rPr>
            </w:pPr>
            <w:r w:rsidRPr="0053477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D574" w14:textId="77777777" w:rsidR="00CC020D" w:rsidRPr="0053477E" w:rsidRDefault="00CC020D" w:rsidP="00C02D2C">
            <w:pPr>
              <w:pStyle w:val="rowtabella0"/>
              <w:jc w:val="center"/>
              <w:rPr>
                <w:color w:val="002060"/>
              </w:rPr>
            </w:pPr>
            <w:r w:rsidRPr="0053477E">
              <w:rPr>
                <w:color w:val="002060"/>
              </w:rPr>
              <w:t>0</w:t>
            </w:r>
          </w:p>
        </w:tc>
      </w:tr>
      <w:tr w:rsidR="00CC020D" w:rsidRPr="0053477E" w14:paraId="5579EFA2"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15D658" w14:textId="77777777" w:rsidR="00CC020D" w:rsidRPr="0053477E" w:rsidRDefault="00CC020D" w:rsidP="00C02D2C">
            <w:pPr>
              <w:pStyle w:val="rowtabella0"/>
              <w:rPr>
                <w:color w:val="002060"/>
                <w:lang w:val="es-ES"/>
              </w:rPr>
            </w:pPr>
            <w:r w:rsidRPr="0053477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D76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06F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4AA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04D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B47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502F"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DB95" w14:textId="77777777" w:rsidR="00CC020D" w:rsidRPr="0053477E" w:rsidRDefault="00CC020D" w:rsidP="00C02D2C">
            <w:pPr>
              <w:pStyle w:val="rowtabella0"/>
              <w:jc w:val="center"/>
              <w:rPr>
                <w:color w:val="002060"/>
              </w:rPr>
            </w:pPr>
            <w:r w:rsidRPr="005347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F265" w14:textId="77777777" w:rsidR="00CC020D" w:rsidRPr="0053477E" w:rsidRDefault="00CC020D" w:rsidP="00C02D2C">
            <w:pPr>
              <w:pStyle w:val="rowtabella0"/>
              <w:jc w:val="center"/>
              <w:rPr>
                <w:color w:val="002060"/>
              </w:rPr>
            </w:pPr>
            <w:r w:rsidRPr="005347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CB8E" w14:textId="77777777" w:rsidR="00CC020D" w:rsidRPr="0053477E" w:rsidRDefault="00CC020D" w:rsidP="00C02D2C">
            <w:pPr>
              <w:pStyle w:val="rowtabella0"/>
              <w:jc w:val="center"/>
              <w:rPr>
                <w:color w:val="002060"/>
              </w:rPr>
            </w:pPr>
            <w:r w:rsidRPr="0053477E">
              <w:rPr>
                <w:color w:val="002060"/>
              </w:rPr>
              <w:t>0</w:t>
            </w:r>
          </w:p>
        </w:tc>
      </w:tr>
    </w:tbl>
    <w:p w14:paraId="41EB0D2B" w14:textId="77777777" w:rsidR="00CC020D" w:rsidRPr="0053477E" w:rsidRDefault="00CC020D" w:rsidP="00CC020D">
      <w:pPr>
        <w:pStyle w:val="breakline"/>
        <w:rPr>
          <w:rFonts w:eastAsiaTheme="minorEastAsia"/>
          <w:color w:val="002060"/>
        </w:rPr>
      </w:pPr>
    </w:p>
    <w:p w14:paraId="7164F300" w14:textId="77777777" w:rsidR="00CC020D" w:rsidRPr="0053477E" w:rsidRDefault="00CC020D" w:rsidP="00CC020D">
      <w:pPr>
        <w:pStyle w:val="breakline"/>
        <w:rPr>
          <w:color w:val="002060"/>
        </w:rPr>
      </w:pPr>
    </w:p>
    <w:p w14:paraId="48CB32AC" w14:textId="77777777" w:rsidR="00CC020D" w:rsidRPr="0053477E" w:rsidRDefault="00CC020D" w:rsidP="00CC020D">
      <w:pPr>
        <w:pStyle w:val="sottotitolocampionato10"/>
        <w:rPr>
          <w:color w:val="002060"/>
        </w:rPr>
      </w:pPr>
      <w:r w:rsidRPr="0053477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663999E2"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3CB13"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26288"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AD1F4"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52940"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C4B27"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D4E8"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3BBE6"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2484"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E479"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6CE00" w14:textId="77777777" w:rsidR="00CC020D" w:rsidRPr="0053477E" w:rsidRDefault="00CC020D" w:rsidP="00C02D2C">
            <w:pPr>
              <w:pStyle w:val="headertabella0"/>
              <w:rPr>
                <w:color w:val="002060"/>
              </w:rPr>
            </w:pPr>
            <w:r w:rsidRPr="0053477E">
              <w:rPr>
                <w:color w:val="002060"/>
              </w:rPr>
              <w:t>PE</w:t>
            </w:r>
          </w:p>
        </w:tc>
      </w:tr>
      <w:tr w:rsidR="00CC020D" w:rsidRPr="0053477E" w14:paraId="7354443E"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162AB" w14:textId="77777777" w:rsidR="00CC020D" w:rsidRPr="0053477E" w:rsidRDefault="00CC020D" w:rsidP="00C02D2C">
            <w:pPr>
              <w:pStyle w:val="rowtabella0"/>
              <w:rPr>
                <w:color w:val="002060"/>
              </w:rPr>
            </w:pPr>
            <w:r w:rsidRPr="005347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25B7"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D76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DF1C"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0F77"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F6F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0892"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BFE0"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D18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5FF6" w14:textId="77777777" w:rsidR="00CC020D" w:rsidRPr="0053477E" w:rsidRDefault="00CC020D" w:rsidP="00C02D2C">
            <w:pPr>
              <w:pStyle w:val="rowtabella0"/>
              <w:jc w:val="center"/>
              <w:rPr>
                <w:color w:val="002060"/>
              </w:rPr>
            </w:pPr>
            <w:r w:rsidRPr="0053477E">
              <w:rPr>
                <w:color w:val="002060"/>
              </w:rPr>
              <w:t>0</w:t>
            </w:r>
          </w:p>
        </w:tc>
      </w:tr>
      <w:tr w:rsidR="00CC020D" w:rsidRPr="0053477E" w14:paraId="6B6E62B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B039A" w14:textId="77777777" w:rsidR="00CC020D" w:rsidRPr="0053477E" w:rsidRDefault="00CC020D" w:rsidP="00C02D2C">
            <w:pPr>
              <w:pStyle w:val="rowtabella0"/>
              <w:rPr>
                <w:color w:val="002060"/>
              </w:rPr>
            </w:pPr>
            <w:r w:rsidRPr="005347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CED6"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C1D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F96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41D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58A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E0A5"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F0B6"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4DA1"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1FAF"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6ED39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D5CF9" w14:textId="77777777" w:rsidR="00CC020D" w:rsidRPr="0053477E" w:rsidRDefault="00CC020D" w:rsidP="00C02D2C">
            <w:pPr>
              <w:pStyle w:val="rowtabella0"/>
              <w:rPr>
                <w:color w:val="002060"/>
              </w:rPr>
            </w:pPr>
            <w:r w:rsidRPr="005347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7E51"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DCA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4D8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4A4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408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B131" w14:textId="77777777" w:rsidR="00CC020D" w:rsidRPr="0053477E" w:rsidRDefault="00CC020D" w:rsidP="00C02D2C">
            <w:pPr>
              <w:pStyle w:val="rowtabella0"/>
              <w:jc w:val="center"/>
              <w:rPr>
                <w:color w:val="002060"/>
              </w:rPr>
            </w:pPr>
            <w:r w:rsidRPr="0053477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9473"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A5C4"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2D90" w14:textId="77777777" w:rsidR="00CC020D" w:rsidRPr="0053477E" w:rsidRDefault="00CC020D" w:rsidP="00C02D2C">
            <w:pPr>
              <w:pStyle w:val="rowtabella0"/>
              <w:jc w:val="center"/>
              <w:rPr>
                <w:color w:val="002060"/>
              </w:rPr>
            </w:pPr>
            <w:r w:rsidRPr="0053477E">
              <w:rPr>
                <w:color w:val="002060"/>
              </w:rPr>
              <w:t>0</w:t>
            </w:r>
          </w:p>
        </w:tc>
      </w:tr>
      <w:tr w:rsidR="00CC020D" w:rsidRPr="0053477E" w14:paraId="637E5FB3"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81F5E" w14:textId="77777777" w:rsidR="00CC020D" w:rsidRPr="0053477E" w:rsidRDefault="00CC020D" w:rsidP="00C02D2C">
            <w:pPr>
              <w:pStyle w:val="rowtabella0"/>
              <w:rPr>
                <w:color w:val="002060"/>
              </w:rPr>
            </w:pPr>
            <w:r w:rsidRPr="0053477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5F59"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991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1DAA"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C47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14E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853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484C"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8A17"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5F36" w14:textId="77777777" w:rsidR="00CC020D" w:rsidRPr="0053477E" w:rsidRDefault="00CC020D" w:rsidP="00C02D2C">
            <w:pPr>
              <w:pStyle w:val="rowtabella0"/>
              <w:jc w:val="center"/>
              <w:rPr>
                <w:color w:val="002060"/>
              </w:rPr>
            </w:pPr>
            <w:r w:rsidRPr="0053477E">
              <w:rPr>
                <w:color w:val="002060"/>
              </w:rPr>
              <w:t>0</w:t>
            </w:r>
          </w:p>
        </w:tc>
      </w:tr>
      <w:tr w:rsidR="00CC020D" w:rsidRPr="0053477E" w14:paraId="79EDF9D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A4201" w14:textId="77777777" w:rsidR="00CC020D" w:rsidRPr="0053477E" w:rsidRDefault="00CC020D" w:rsidP="00C02D2C">
            <w:pPr>
              <w:pStyle w:val="rowtabella0"/>
              <w:rPr>
                <w:color w:val="002060"/>
              </w:rPr>
            </w:pPr>
            <w:r w:rsidRPr="0053477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CA06"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21B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830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C49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693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5272"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BAA90"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5DA2"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EB7D" w14:textId="77777777" w:rsidR="00CC020D" w:rsidRPr="0053477E" w:rsidRDefault="00CC020D" w:rsidP="00C02D2C">
            <w:pPr>
              <w:pStyle w:val="rowtabella0"/>
              <w:jc w:val="center"/>
              <w:rPr>
                <w:color w:val="002060"/>
              </w:rPr>
            </w:pPr>
            <w:r w:rsidRPr="0053477E">
              <w:rPr>
                <w:color w:val="002060"/>
              </w:rPr>
              <w:t>0</w:t>
            </w:r>
          </w:p>
        </w:tc>
      </w:tr>
      <w:tr w:rsidR="00CC020D" w:rsidRPr="0053477E" w14:paraId="09FB70D7"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7A339" w14:textId="77777777" w:rsidR="00CC020D" w:rsidRPr="0053477E" w:rsidRDefault="00CC020D" w:rsidP="00C02D2C">
            <w:pPr>
              <w:pStyle w:val="rowtabella0"/>
              <w:rPr>
                <w:color w:val="002060"/>
              </w:rPr>
            </w:pPr>
            <w:r w:rsidRPr="0053477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990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5FE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F98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FE7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0599"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A29C"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2752"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36F4"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F107" w14:textId="77777777" w:rsidR="00CC020D" w:rsidRPr="0053477E" w:rsidRDefault="00CC020D" w:rsidP="00C02D2C">
            <w:pPr>
              <w:pStyle w:val="rowtabella0"/>
              <w:jc w:val="center"/>
              <w:rPr>
                <w:color w:val="002060"/>
              </w:rPr>
            </w:pPr>
            <w:r w:rsidRPr="0053477E">
              <w:rPr>
                <w:color w:val="002060"/>
              </w:rPr>
              <w:t>0</w:t>
            </w:r>
          </w:p>
        </w:tc>
      </w:tr>
      <w:tr w:rsidR="00CC020D" w:rsidRPr="0053477E" w14:paraId="5A843118"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48CAD" w14:textId="77777777" w:rsidR="00CC020D" w:rsidRPr="0053477E" w:rsidRDefault="00CC020D" w:rsidP="00C02D2C">
            <w:pPr>
              <w:pStyle w:val="rowtabella0"/>
              <w:rPr>
                <w:color w:val="002060"/>
              </w:rPr>
            </w:pPr>
            <w:r w:rsidRPr="0053477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6E8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659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552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DBE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679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EB23"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5FCE" w14:textId="77777777" w:rsidR="00CC020D" w:rsidRPr="0053477E" w:rsidRDefault="00CC020D" w:rsidP="00C02D2C">
            <w:pPr>
              <w:pStyle w:val="rowtabella0"/>
              <w:jc w:val="center"/>
              <w:rPr>
                <w:color w:val="002060"/>
              </w:rPr>
            </w:pPr>
            <w:r w:rsidRPr="005347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1D41"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62208" w14:textId="77777777" w:rsidR="00CC020D" w:rsidRPr="0053477E" w:rsidRDefault="00CC020D" w:rsidP="00C02D2C">
            <w:pPr>
              <w:pStyle w:val="rowtabella0"/>
              <w:jc w:val="center"/>
              <w:rPr>
                <w:color w:val="002060"/>
              </w:rPr>
            </w:pPr>
            <w:r w:rsidRPr="0053477E">
              <w:rPr>
                <w:color w:val="002060"/>
              </w:rPr>
              <w:t>0</w:t>
            </w:r>
          </w:p>
        </w:tc>
      </w:tr>
      <w:tr w:rsidR="00CC020D" w:rsidRPr="0053477E" w14:paraId="67AD310D"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C5BA9" w14:textId="77777777" w:rsidR="00CC020D" w:rsidRPr="0053477E" w:rsidRDefault="00CC020D" w:rsidP="00C02D2C">
            <w:pPr>
              <w:pStyle w:val="rowtabella0"/>
              <w:rPr>
                <w:color w:val="002060"/>
              </w:rPr>
            </w:pPr>
            <w:proofErr w:type="spellStart"/>
            <w:proofErr w:type="gramStart"/>
            <w:r w:rsidRPr="0053477E">
              <w:rPr>
                <w:color w:val="002060"/>
              </w:rPr>
              <w:t>sq.B</w:t>
            </w:r>
            <w:proofErr w:type="spellEnd"/>
            <w:proofErr w:type="gramEnd"/>
            <w:r w:rsidRPr="0053477E">
              <w:rPr>
                <w:color w:val="002060"/>
              </w:rPr>
              <w:t xml:space="preserve"> FIGHT BULLS </w:t>
            </w:r>
            <w:proofErr w:type="spellStart"/>
            <w:r w:rsidRPr="0053477E">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292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9C7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A9D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653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D85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F73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E31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11AD"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E586" w14:textId="77777777" w:rsidR="00CC020D" w:rsidRPr="0053477E" w:rsidRDefault="00CC020D" w:rsidP="00C02D2C">
            <w:pPr>
              <w:pStyle w:val="rowtabella0"/>
              <w:jc w:val="center"/>
              <w:rPr>
                <w:color w:val="002060"/>
              </w:rPr>
            </w:pPr>
            <w:r w:rsidRPr="0053477E">
              <w:rPr>
                <w:color w:val="002060"/>
              </w:rPr>
              <w:t>0</w:t>
            </w:r>
          </w:p>
        </w:tc>
      </w:tr>
    </w:tbl>
    <w:p w14:paraId="7A3FA4B9" w14:textId="77777777" w:rsidR="00CC020D" w:rsidRPr="0053477E" w:rsidRDefault="00CC020D" w:rsidP="00CC020D">
      <w:pPr>
        <w:pStyle w:val="breakline"/>
        <w:rPr>
          <w:rFonts w:eastAsiaTheme="minorEastAsia"/>
          <w:color w:val="002060"/>
        </w:rPr>
      </w:pPr>
    </w:p>
    <w:p w14:paraId="769F47B6" w14:textId="77777777" w:rsidR="00CC020D" w:rsidRPr="0053477E" w:rsidRDefault="00CC020D" w:rsidP="00CC020D">
      <w:pPr>
        <w:pStyle w:val="titoloprinc0"/>
        <w:rPr>
          <w:color w:val="002060"/>
        </w:rPr>
      </w:pPr>
      <w:r>
        <w:rPr>
          <w:color w:val="002060"/>
        </w:rPr>
        <w:t>PROGRAMMA GARE</w:t>
      </w:r>
    </w:p>
    <w:p w14:paraId="578F10B8" w14:textId="77777777" w:rsidR="00CC020D" w:rsidRDefault="00CC020D" w:rsidP="00CC020D">
      <w:pPr>
        <w:pStyle w:val="breakline"/>
        <w:rPr>
          <w:color w:val="002060"/>
        </w:rPr>
      </w:pPr>
    </w:p>
    <w:p w14:paraId="26814993" w14:textId="77777777" w:rsidR="00CC020D" w:rsidRPr="00430781" w:rsidRDefault="00CC020D" w:rsidP="00CC020D">
      <w:pPr>
        <w:pStyle w:val="sottotitolocampionato10"/>
        <w:rPr>
          <w:color w:val="002060"/>
        </w:rPr>
      </w:pPr>
      <w:r w:rsidRPr="00430781">
        <w:rPr>
          <w:color w:val="002060"/>
        </w:rPr>
        <w:lastRenderedPageBreak/>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CC020D" w:rsidRPr="00430781" w14:paraId="5C134BE9"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04100"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A8A78"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F05E4"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1F609"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89B00"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F1FC6"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2C16E"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27DE942B"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541743" w14:textId="77777777" w:rsidR="00CC020D" w:rsidRPr="00430781" w:rsidRDefault="00CC020D" w:rsidP="00C02D2C">
            <w:pPr>
              <w:pStyle w:val="rowtabella0"/>
              <w:rPr>
                <w:color w:val="002060"/>
              </w:rPr>
            </w:pPr>
            <w:r w:rsidRPr="00430781">
              <w:rPr>
                <w:color w:val="002060"/>
              </w:rPr>
              <w:t xml:space="preserve">AMICI DEL </w:t>
            </w:r>
            <w:proofErr w:type="spellStart"/>
            <w:r w:rsidRPr="00430781">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D5B94" w14:textId="77777777" w:rsidR="00CC020D" w:rsidRPr="00430781" w:rsidRDefault="00CC020D" w:rsidP="00C02D2C">
            <w:pPr>
              <w:pStyle w:val="rowtabella0"/>
              <w:rPr>
                <w:color w:val="002060"/>
              </w:rPr>
            </w:pPr>
            <w:r w:rsidRPr="00430781">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F088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6A24C" w14:textId="77777777" w:rsidR="00CC020D" w:rsidRPr="00430781" w:rsidRDefault="00CC020D" w:rsidP="00C02D2C">
            <w:pPr>
              <w:pStyle w:val="rowtabella0"/>
              <w:rPr>
                <w:color w:val="002060"/>
              </w:rPr>
            </w:pPr>
            <w:r w:rsidRPr="00430781">
              <w:rPr>
                <w:color w:val="002060"/>
              </w:rPr>
              <w:t>04/11/2023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CF822" w14:textId="77777777" w:rsidR="00CC020D" w:rsidRPr="00430781" w:rsidRDefault="00CC020D" w:rsidP="00C02D2C">
            <w:pPr>
              <w:pStyle w:val="rowtabella0"/>
              <w:rPr>
                <w:color w:val="002060"/>
              </w:rPr>
            </w:pPr>
            <w:r w:rsidRPr="0043078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7DE81" w14:textId="77777777" w:rsidR="00CC020D" w:rsidRPr="00430781" w:rsidRDefault="00CC020D" w:rsidP="00C02D2C">
            <w:pPr>
              <w:pStyle w:val="rowtabella0"/>
              <w:rPr>
                <w:color w:val="002060"/>
              </w:rPr>
            </w:pPr>
            <w:r w:rsidRPr="0043078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FF6E0" w14:textId="77777777" w:rsidR="00CC020D" w:rsidRPr="00430781" w:rsidRDefault="00CC020D" w:rsidP="00C02D2C">
            <w:pPr>
              <w:pStyle w:val="rowtabella0"/>
              <w:rPr>
                <w:color w:val="002060"/>
              </w:rPr>
            </w:pPr>
            <w:r w:rsidRPr="00430781">
              <w:rPr>
                <w:color w:val="002060"/>
              </w:rPr>
              <w:t>VIA RISORGIMENTO 16</w:t>
            </w:r>
          </w:p>
        </w:tc>
      </w:tr>
      <w:tr w:rsidR="00CC020D" w:rsidRPr="00430781" w14:paraId="3A6D7F5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E6F038" w14:textId="77777777" w:rsidR="00CC020D" w:rsidRPr="00430781" w:rsidRDefault="00CC020D" w:rsidP="00C02D2C">
            <w:pPr>
              <w:pStyle w:val="rowtabella0"/>
              <w:rPr>
                <w:color w:val="002060"/>
              </w:rPr>
            </w:pPr>
            <w:r w:rsidRPr="00430781">
              <w:rPr>
                <w:color w:val="002060"/>
              </w:rPr>
              <w:t xml:space="preserve">AUDAX 1970 </w:t>
            </w:r>
            <w:proofErr w:type="gramStart"/>
            <w:r w:rsidRPr="00430781">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9A4978" w14:textId="77777777" w:rsidR="00CC020D" w:rsidRPr="00430781" w:rsidRDefault="00CC020D" w:rsidP="00C02D2C">
            <w:pPr>
              <w:pStyle w:val="rowtabella0"/>
              <w:rPr>
                <w:color w:val="002060"/>
              </w:rPr>
            </w:pPr>
            <w:r w:rsidRPr="0043078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01521D"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B81459" w14:textId="77777777" w:rsidR="00CC020D" w:rsidRPr="00430781" w:rsidRDefault="00CC020D" w:rsidP="00C02D2C">
            <w:pPr>
              <w:pStyle w:val="rowtabella0"/>
              <w:rPr>
                <w:color w:val="002060"/>
              </w:rPr>
            </w:pPr>
            <w:r w:rsidRPr="00430781">
              <w:rPr>
                <w:color w:val="002060"/>
              </w:rPr>
              <w:t>04/11/2023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1973C" w14:textId="77777777" w:rsidR="00CC020D" w:rsidRPr="00430781" w:rsidRDefault="00CC020D" w:rsidP="00C02D2C">
            <w:pPr>
              <w:pStyle w:val="rowtabella0"/>
              <w:rPr>
                <w:color w:val="002060"/>
              </w:rPr>
            </w:pPr>
            <w:r w:rsidRPr="0043078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43D123" w14:textId="77777777" w:rsidR="00CC020D" w:rsidRPr="00430781" w:rsidRDefault="00CC020D" w:rsidP="00C02D2C">
            <w:pPr>
              <w:pStyle w:val="rowtabella0"/>
              <w:rPr>
                <w:color w:val="002060"/>
              </w:rPr>
            </w:pPr>
            <w:r w:rsidRPr="0043078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AD441" w14:textId="77777777" w:rsidR="00CC020D" w:rsidRPr="00430781" w:rsidRDefault="00CC020D" w:rsidP="00C02D2C">
            <w:pPr>
              <w:pStyle w:val="rowtabella0"/>
              <w:rPr>
                <w:color w:val="002060"/>
              </w:rPr>
            </w:pPr>
            <w:r w:rsidRPr="00430781">
              <w:rPr>
                <w:color w:val="002060"/>
              </w:rPr>
              <w:t>VIA ANTONIO ROSMINI 22/B</w:t>
            </w:r>
          </w:p>
        </w:tc>
      </w:tr>
      <w:tr w:rsidR="00CC020D" w:rsidRPr="00430781" w14:paraId="0F62E133"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B9350" w14:textId="77777777" w:rsidR="00CC020D" w:rsidRPr="00430781" w:rsidRDefault="00CC020D" w:rsidP="00C02D2C">
            <w:pPr>
              <w:pStyle w:val="rowtabella0"/>
              <w:rPr>
                <w:color w:val="002060"/>
              </w:rPr>
            </w:pPr>
            <w:r w:rsidRPr="00430781">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F21F4" w14:textId="77777777" w:rsidR="00CC020D" w:rsidRPr="00430781" w:rsidRDefault="00CC020D" w:rsidP="00C02D2C">
            <w:pPr>
              <w:pStyle w:val="rowtabella0"/>
              <w:rPr>
                <w:color w:val="002060"/>
              </w:rPr>
            </w:pPr>
            <w:r w:rsidRPr="0043078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668D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406907" w14:textId="77777777" w:rsidR="00CC020D" w:rsidRPr="00430781" w:rsidRDefault="00CC020D" w:rsidP="00C02D2C">
            <w:pPr>
              <w:pStyle w:val="rowtabella0"/>
              <w:rPr>
                <w:color w:val="002060"/>
              </w:rPr>
            </w:pPr>
            <w:r w:rsidRPr="00430781">
              <w:rPr>
                <w:color w:val="002060"/>
              </w:rPr>
              <w:t>04/11/2023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A0D7C" w14:textId="77777777" w:rsidR="00CC020D" w:rsidRPr="00430781" w:rsidRDefault="00CC020D" w:rsidP="00C02D2C">
            <w:pPr>
              <w:pStyle w:val="rowtabella0"/>
              <w:rPr>
                <w:color w:val="002060"/>
              </w:rPr>
            </w:pPr>
            <w:r w:rsidRPr="00430781">
              <w:rPr>
                <w:color w:val="002060"/>
              </w:rPr>
              <w:t xml:space="preserve">5454 </w:t>
            </w:r>
            <w:proofErr w:type="gramStart"/>
            <w:r w:rsidRPr="00430781">
              <w:rPr>
                <w:color w:val="002060"/>
              </w:rPr>
              <w:t>C.COPERTO</w:t>
            </w:r>
            <w:proofErr w:type="gramEnd"/>
            <w:r w:rsidRPr="00430781">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B3FCA7" w14:textId="77777777" w:rsidR="00CC020D" w:rsidRPr="00430781" w:rsidRDefault="00CC020D" w:rsidP="00C02D2C">
            <w:pPr>
              <w:pStyle w:val="rowtabella0"/>
              <w:rPr>
                <w:color w:val="002060"/>
              </w:rPr>
            </w:pPr>
            <w:r w:rsidRPr="0043078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06BC2" w14:textId="77777777" w:rsidR="00CC020D" w:rsidRPr="00430781" w:rsidRDefault="00CC020D" w:rsidP="00C02D2C">
            <w:pPr>
              <w:pStyle w:val="rowtabella0"/>
              <w:rPr>
                <w:color w:val="002060"/>
              </w:rPr>
            </w:pPr>
            <w:r w:rsidRPr="00430781">
              <w:rPr>
                <w:color w:val="002060"/>
              </w:rPr>
              <w:t>VIA VILLA TOMBARI</w:t>
            </w:r>
          </w:p>
        </w:tc>
      </w:tr>
      <w:tr w:rsidR="00CC020D" w:rsidRPr="00430781" w14:paraId="422A2747"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60E55" w14:textId="77777777" w:rsidR="00CC020D" w:rsidRPr="00430781" w:rsidRDefault="00CC020D" w:rsidP="00C02D2C">
            <w:pPr>
              <w:pStyle w:val="rowtabella0"/>
              <w:rPr>
                <w:color w:val="002060"/>
              </w:rPr>
            </w:pPr>
            <w:r w:rsidRPr="00430781">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0C48B" w14:textId="77777777" w:rsidR="00CC020D" w:rsidRPr="00430781" w:rsidRDefault="00CC020D" w:rsidP="00C02D2C">
            <w:pPr>
              <w:pStyle w:val="rowtabella0"/>
              <w:rPr>
                <w:color w:val="002060"/>
              </w:rPr>
            </w:pPr>
            <w:r w:rsidRPr="00430781">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0F76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F8A93" w14:textId="77777777" w:rsidR="00CC020D" w:rsidRPr="00430781" w:rsidRDefault="00CC020D" w:rsidP="00C02D2C">
            <w:pPr>
              <w:pStyle w:val="rowtabella0"/>
              <w:rPr>
                <w:color w:val="002060"/>
              </w:rPr>
            </w:pPr>
            <w:r w:rsidRPr="00430781">
              <w:rPr>
                <w:color w:val="002060"/>
              </w:rPr>
              <w:t>05/11/2023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3FBBF" w14:textId="77777777" w:rsidR="00CC020D" w:rsidRPr="00430781" w:rsidRDefault="00CC020D" w:rsidP="00C02D2C">
            <w:pPr>
              <w:pStyle w:val="rowtabella0"/>
              <w:rPr>
                <w:color w:val="002060"/>
              </w:rPr>
            </w:pPr>
            <w:r w:rsidRPr="00430781">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DC022" w14:textId="77777777" w:rsidR="00CC020D" w:rsidRPr="00430781" w:rsidRDefault="00CC020D" w:rsidP="00C02D2C">
            <w:pPr>
              <w:pStyle w:val="rowtabella0"/>
              <w:rPr>
                <w:color w:val="002060"/>
              </w:rPr>
            </w:pPr>
            <w:r w:rsidRPr="0043078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081A3" w14:textId="77777777" w:rsidR="00CC020D" w:rsidRPr="00430781" w:rsidRDefault="00CC020D" w:rsidP="00C02D2C">
            <w:pPr>
              <w:pStyle w:val="rowtabella0"/>
              <w:rPr>
                <w:color w:val="002060"/>
              </w:rPr>
            </w:pPr>
            <w:r w:rsidRPr="00430781">
              <w:rPr>
                <w:color w:val="002060"/>
              </w:rPr>
              <w:t>VIA BORGO DI SOTTO</w:t>
            </w:r>
          </w:p>
        </w:tc>
      </w:tr>
    </w:tbl>
    <w:p w14:paraId="6631B033" w14:textId="77777777" w:rsidR="00CC020D" w:rsidRPr="00430781" w:rsidRDefault="00CC020D" w:rsidP="00CC020D">
      <w:pPr>
        <w:pStyle w:val="breakline"/>
        <w:rPr>
          <w:rFonts w:eastAsiaTheme="minorEastAsia"/>
          <w:color w:val="002060"/>
        </w:rPr>
      </w:pPr>
    </w:p>
    <w:p w14:paraId="1B417377" w14:textId="77777777" w:rsidR="00CC020D" w:rsidRPr="00430781" w:rsidRDefault="00CC020D" w:rsidP="00CC020D">
      <w:pPr>
        <w:pStyle w:val="breakline"/>
        <w:rPr>
          <w:color w:val="002060"/>
        </w:rPr>
      </w:pPr>
    </w:p>
    <w:p w14:paraId="38F75507" w14:textId="77777777" w:rsidR="00CC020D" w:rsidRPr="00430781" w:rsidRDefault="00CC020D" w:rsidP="00CC020D">
      <w:pPr>
        <w:pStyle w:val="breakline"/>
        <w:rPr>
          <w:color w:val="002060"/>
        </w:rPr>
      </w:pPr>
    </w:p>
    <w:p w14:paraId="0385BB3F" w14:textId="77777777" w:rsidR="00CC020D" w:rsidRPr="00430781" w:rsidRDefault="00CC020D" w:rsidP="00CC020D">
      <w:pPr>
        <w:pStyle w:val="sottotitolocampionato10"/>
        <w:rPr>
          <w:color w:val="002060"/>
        </w:rPr>
      </w:pPr>
      <w:r w:rsidRPr="0043078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CC020D" w:rsidRPr="00430781" w14:paraId="49B34DAE"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213A"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07088"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EFAB"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C39ED"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2BE3"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B87CC"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558FA"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55DCF6E0"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7EFDD" w14:textId="77777777" w:rsidR="00CC020D" w:rsidRPr="00430781" w:rsidRDefault="00CC020D" w:rsidP="00C02D2C">
            <w:pPr>
              <w:pStyle w:val="rowtabella0"/>
              <w:rPr>
                <w:color w:val="002060"/>
              </w:rPr>
            </w:pPr>
            <w:r w:rsidRPr="00430781">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9E173" w14:textId="77777777" w:rsidR="00CC020D" w:rsidRPr="00430781" w:rsidRDefault="00CC020D" w:rsidP="00C02D2C">
            <w:pPr>
              <w:pStyle w:val="rowtabella0"/>
              <w:rPr>
                <w:color w:val="002060"/>
              </w:rPr>
            </w:pPr>
            <w:r w:rsidRPr="00430781">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AF5D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5CC5C" w14:textId="77777777" w:rsidR="00CC020D" w:rsidRPr="00430781" w:rsidRDefault="00CC020D" w:rsidP="00C02D2C">
            <w:pPr>
              <w:pStyle w:val="rowtabella0"/>
              <w:rPr>
                <w:color w:val="002060"/>
              </w:rPr>
            </w:pPr>
            <w:r w:rsidRPr="00430781">
              <w:rPr>
                <w:color w:val="002060"/>
              </w:rPr>
              <w:t>04/11/2023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DD97C" w14:textId="77777777" w:rsidR="00CC020D" w:rsidRPr="00430781" w:rsidRDefault="00CC020D" w:rsidP="00C02D2C">
            <w:pPr>
              <w:pStyle w:val="rowtabella0"/>
              <w:rPr>
                <w:color w:val="002060"/>
              </w:rPr>
            </w:pPr>
            <w:r w:rsidRPr="00430781">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D51BF" w14:textId="77777777" w:rsidR="00CC020D" w:rsidRPr="00430781" w:rsidRDefault="00CC020D" w:rsidP="00C02D2C">
            <w:pPr>
              <w:pStyle w:val="rowtabella0"/>
              <w:rPr>
                <w:color w:val="002060"/>
              </w:rPr>
            </w:pPr>
            <w:r w:rsidRPr="004307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5F536" w14:textId="77777777" w:rsidR="00CC020D" w:rsidRPr="00430781" w:rsidRDefault="00CC020D" w:rsidP="00C02D2C">
            <w:pPr>
              <w:pStyle w:val="rowtabella0"/>
              <w:rPr>
                <w:color w:val="002060"/>
              </w:rPr>
            </w:pPr>
            <w:r w:rsidRPr="00430781">
              <w:rPr>
                <w:color w:val="002060"/>
              </w:rPr>
              <w:t>VIA GROTTE DI POSATORA 19/A</w:t>
            </w:r>
          </w:p>
        </w:tc>
      </w:tr>
      <w:tr w:rsidR="00CC020D" w:rsidRPr="00430781" w14:paraId="7448C57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7DC8C" w14:textId="77777777" w:rsidR="00CC020D" w:rsidRPr="00430781" w:rsidRDefault="00CC020D" w:rsidP="00C02D2C">
            <w:pPr>
              <w:pStyle w:val="rowtabella0"/>
              <w:rPr>
                <w:color w:val="002060"/>
              </w:rPr>
            </w:pPr>
            <w:r w:rsidRPr="00430781">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D4B348" w14:textId="77777777" w:rsidR="00CC020D" w:rsidRPr="00430781" w:rsidRDefault="00CC020D" w:rsidP="00C02D2C">
            <w:pPr>
              <w:pStyle w:val="rowtabella0"/>
              <w:rPr>
                <w:color w:val="002060"/>
              </w:rPr>
            </w:pPr>
            <w:r w:rsidRPr="00430781">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EEDBD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4F611" w14:textId="77777777" w:rsidR="00CC020D" w:rsidRPr="00430781" w:rsidRDefault="00CC020D" w:rsidP="00C02D2C">
            <w:pPr>
              <w:pStyle w:val="rowtabella0"/>
              <w:rPr>
                <w:color w:val="002060"/>
              </w:rPr>
            </w:pPr>
            <w:r w:rsidRPr="00430781">
              <w:rPr>
                <w:color w:val="002060"/>
              </w:rPr>
              <w:t>04/11/2023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0A2AC" w14:textId="77777777" w:rsidR="00CC020D" w:rsidRPr="00430781" w:rsidRDefault="00CC020D" w:rsidP="00C02D2C">
            <w:pPr>
              <w:pStyle w:val="rowtabella0"/>
              <w:rPr>
                <w:color w:val="002060"/>
              </w:rPr>
            </w:pPr>
            <w:r w:rsidRPr="0043078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D78AE" w14:textId="77777777" w:rsidR="00CC020D" w:rsidRPr="00430781" w:rsidRDefault="00CC020D" w:rsidP="00C02D2C">
            <w:pPr>
              <w:pStyle w:val="rowtabella0"/>
              <w:rPr>
                <w:color w:val="002060"/>
              </w:rPr>
            </w:pPr>
            <w:r w:rsidRPr="0043078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B56AB" w14:textId="77777777" w:rsidR="00CC020D" w:rsidRPr="00430781" w:rsidRDefault="00CC020D" w:rsidP="00C02D2C">
            <w:pPr>
              <w:pStyle w:val="rowtabella0"/>
              <w:rPr>
                <w:color w:val="002060"/>
              </w:rPr>
            </w:pPr>
            <w:r w:rsidRPr="00430781">
              <w:rPr>
                <w:color w:val="002060"/>
              </w:rPr>
              <w:t>VIA DEI TESSITORI</w:t>
            </w:r>
          </w:p>
        </w:tc>
      </w:tr>
      <w:tr w:rsidR="00CC020D" w:rsidRPr="00430781" w14:paraId="4E40C8CA"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B92C3" w14:textId="77777777" w:rsidR="00CC020D" w:rsidRPr="00430781" w:rsidRDefault="00CC020D" w:rsidP="00C02D2C">
            <w:pPr>
              <w:pStyle w:val="rowtabella0"/>
              <w:rPr>
                <w:color w:val="002060"/>
              </w:rPr>
            </w:pPr>
            <w:r w:rsidRPr="0043078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CA0F7D" w14:textId="77777777" w:rsidR="00CC020D" w:rsidRPr="00430781" w:rsidRDefault="00CC020D" w:rsidP="00C02D2C">
            <w:pPr>
              <w:pStyle w:val="rowtabella0"/>
              <w:rPr>
                <w:color w:val="002060"/>
              </w:rPr>
            </w:pPr>
            <w:r w:rsidRPr="0043078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127A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ABAE2" w14:textId="77777777" w:rsidR="00CC020D" w:rsidRPr="00430781" w:rsidRDefault="00CC020D" w:rsidP="00C02D2C">
            <w:pPr>
              <w:pStyle w:val="rowtabella0"/>
              <w:rPr>
                <w:color w:val="002060"/>
              </w:rPr>
            </w:pPr>
            <w:r w:rsidRPr="00430781">
              <w:rPr>
                <w:color w:val="002060"/>
              </w:rPr>
              <w:t>04/11/2023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0570D" w14:textId="77777777" w:rsidR="00CC020D" w:rsidRPr="00430781" w:rsidRDefault="00CC020D" w:rsidP="00C02D2C">
            <w:pPr>
              <w:pStyle w:val="rowtabella0"/>
              <w:rPr>
                <w:color w:val="002060"/>
              </w:rPr>
            </w:pPr>
            <w:r w:rsidRPr="0043078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87D98" w14:textId="77777777" w:rsidR="00CC020D" w:rsidRPr="00430781" w:rsidRDefault="00CC020D" w:rsidP="00C02D2C">
            <w:pPr>
              <w:pStyle w:val="rowtabella0"/>
              <w:rPr>
                <w:color w:val="002060"/>
              </w:rPr>
            </w:pPr>
            <w:r w:rsidRPr="0043078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6EAF7" w14:textId="77777777" w:rsidR="00CC020D" w:rsidRPr="00430781" w:rsidRDefault="00CC020D" w:rsidP="00C02D2C">
            <w:pPr>
              <w:pStyle w:val="rowtabella0"/>
              <w:rPr>
                <w:color w:val="002060"/>
              </w:rPr>
            </w:pPr>
            <w:r w:rsidRPr="00430781">
              <w:rPr>
                <w:color w:val="002060"/>
              </w:rPr>
              <w:t>VIA ALESSANDRO MANZONI</w:t>
            </w:r>
          </w:p>
        </w:tc>
      </w:tr>
      <w:tr w:rsidR="00CC020D" w:rsidRPr="00430781" w14:paraId="5AEBB82B"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3DD07" w14:textId="77777777" w:rsidR="00CC020D" w:rsidRPr="00430781" w:rsidRDefault="00CC020D" w:rsidP="00C02D2C">
            <w:pPr>
              <w:pStyle w:val="rowtabella0"/>
              <w:rPr>
                <w:color w:val="002060"/>
              </w:rPr>
            </w:pPr>
            <w:r w:rsidRPr="00430781">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321BE" w14:textId="77777777" w:rsidR="00CC020D" w:rsidRPr="00430781" w:rsidRDefault="00CC020D" w:rsidP="00C02D2C">
            <w:pPr>
              <w:pStyle w:val="rowtabella0"/>
              <w:rPr>
                <w:color w:val="002060"/>
              </w:rPr>
            </w:pPr>
            <w:r w:rsidRPr="00430781">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26BD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ED2B8" w14:textId="77777777" w:rsidR="00CC020D" w:rsidRPr="00430781" w:rsidRDefault="00CC020D" w:rsidP="00C02D2C">
            <w:pPr>
              <w:pStyle w:val="rowtabella0"/>
              <w:rPr>
                <w:color w:val="002060"/>
              </w:rPr>
            </w:pPr>
            <w:r w:rsidRPr="00430781">
              <w:rPr>
                <w:color w:val="002060"/>
              </w:rPr>
              <w:t>05/11/2023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6B39D" w14:textId="77777777" w:rsidR="00CC020D" w:rsidRPr="00430781" w:rsidRDefault="00CC020D" w:rsidP="00C02D2C">
            <w:pPr>
              <w:pStyle w:val="rowtabella0"/>
              <w:rPr>
                <w:color w:val="002060"/>
              </w:rPr>
            </w:pPr>
            <w:r w:rsidRPr="00430781">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54E8C" w14:textId="77777777" w:rsidR="00CC020D" w:rsidRPr="00430781" w:rsidRDefault="00CC020D" w:rsidP="00C02D2C">
            <w:pPr>
              <w:pStyle w:val="rowtabella0"/>
              <w:rPr>
                <w:color w:val="002060"/>
              </w:rPr>
            </w:pPr>
            <w:r w:rsidRPr="0043078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339C2" w14:textId="77777777" w:rsidR="00CC020D" w:rsidRPr="00430781" w:rsidRDefault="00CC020D" w:rsidP="00C02D2C">
            <w:pPr>
              <w:pStyle w:val="rowtabella0"/>
              <w:rPr>
                <w:color w:val="002060"/>
              </w:rPr>
            </w:pPr>
            <w:r w:rsidRPr="00430781">
              <w:rPr>
                <w:color w:val="002060"/>
              </w:rPr>
              <w:t>VIA DEI TESSITORI</w:t>
            </w:r>
          </w:p>
        </w:tc>
      </w:tr>
    </w:tbl>
    <w:p w14:paraId="20052AA8" w14:textId="77777777" w:rsidR="00CC020D" w:rsidRPr="00430781" w:rsidRDefault="00CC020D" w:rsidP="00CC020D">
      <w:pPr>
        <w:pStyle w:val="breakline"/>
        <w:rPr>
          <w:rFonts w:eastAsiaTheme="minorEastAsia"/>
          <w:color w:val="002060"/>
        </w:rPr>
      </w:pPr>
    </w:p>
    <w:p w14:paraId="01422B21" w14:textId="77777777" w:rsidR="00CC020D" w:rsidRPr="00430781" w:rsidRDefault="00CC020D" w:rsidP="00CC020D">
      <w:pPr>
        <w:pStyle w:val="breakline"/>
        <w:rPr>
          <w:color w:val="002060"/>
        </w:rPr>
      </w:pPr>
    </w:p>
    <w:p w14:paraId="627D3806" w14:textId="77777777" w:rsidR="00CC020D" w:rsidRPr="00430781" w:rsidRDefault="00CC020D" w:rsidP="00CC020D">
      <w:pPr>
        <w:pStyle w:val="breakline"/>
        <w:rPr>
          <w:color w:val="002060"/>
        </w:rPr>
      </w:pPr>
    </w:p>
    <w:p w14:paraId="78DB305E" w14:textId="77777777" w:rsidR="00CC020D" w:rsidRPr="00430781" w:rsidRDefault="00CC020D" w:rsidP="00CC020D">
      <w:pPr>
        <w:pStyle w:val="sottotitolocampionato10"/>
        <w:rPr>
          <w:color w:val="002060"/>
        </w:rPr>
      </w:pPr>
      <w:r w:rsidRPr="00430781">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C020D" w:rsidRPr="00430781" w14:paraId="0A58BC9B"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B8AED"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D547C"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EB6DD"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A47BA"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E914D"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8EB92"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2D82"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4BFDBA0B" w14:textId="77777777" w:rsidTr="00C02D2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483AC3" w14:textId="77777777" w:rsidR="00CC020D" w:rsidRPr="00430781" w:rsidRDefault="00CC020D" w:rsidP="00C02D2C">
            <w:pPr>
              <w:pStyle w:val="rowtabella0"/>
              <w:rPr>
                <w:color w:val="002060"/>
              </w:rPr>
            </w:pPr>
            <w:r w:rsidRPr="00430781">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30403" w14:textId="77777777" w:rsidR="00CC020D" w:rsidRPr="00430781" w:rsidRDefault="00CC020D" w:rsidP="00C02D2C">
            <w:pPr>
              <w:pStyle w:val="rowtabella0"/>
              <w:rPr>
                <w:color w:val="002060"/>
              </w:rPr>
            </w:pPr>
            <w:r w:rsidRPr="00430781">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DB14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6772A" w14:textId="77777777" w:rsidR="00CC020D" w:rsidRPr="00430781" w:rsidRDefault="00CC020D" w:rsidP="00C02D2C">
            <w:pPr>
              <w:pStyle w:val="rowtabella0"/>
              <w:rPr>
                <w:color w:val="002060"/>
              </w:rPr>
            </w:pPr>
            <w:r w:rsidRPr="00430781">
              <w:rPr>
                <w:color w:val="002060"/>
              </w:rPr>
              <w:t>08/11/2023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64A99" w14:textId="77777777" w:rsidR="00CC020D" w:rsidRPr="00430781" w:rsidRDefault="00CC020D" w:rsidP="00C02D2C">
            <w:pPr>
              <w:pStyle w:val="rowtabella0"/>
              <w:rPr>
                <w:color w:val="002060"/>
              </w:rPr>
            </w:pPr>
            <w:r w:rsidRPr="00430781">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875DE" w14:textId="77777777" w:rsidR="00CC020D" w:rsidRPr="00430781" w:rsidRDefault="00CC020D" w:rsidP="00C02D2C">
            <w:pPr>
              <w:pStyle w:val="rowtabella0"/>
              <w:rPr>
                <w:color w:val="002060"/>
              </w:rPr>
            </w:pPr>
            <w:r w:rsidRPr="0043078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EBEE2"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B.BUOZZI</w:t>
            </w:r>
            <w:proofErr w:type="gramEnd"/>
          </w:p>
        </w:tc>
      </w:tr>
    </w:tbl>
    <w:p w14:paraId="5FD71EF2" w14:textId="77777777" w:rsidR="00CC020D" w:rsidRPr="00430781" w:rsidRDefault="00CC020D" w:rsidP="00CC020D">
      <w:pPr>
        <w:pStyle w:val="breakline"/>
        <w:rPr>
          <w:rFonts w:eastAsiaTheme="minorEastAsia"/>
          <w:color w:val="002060"/>
        </w:rPr>
      </w:pPr>
    </w:p>
    <w:p w14:paraId="5ACB19C8" w14:textId="77777777" w:rsidR="00CC020D" w:rsidRPr="00430781" w:rsidRDefault="00CC020D" w:rsidP="00CC020D">
      <w:pPr>
        <w:pStyle w:val="breakline"/>
        <w:rPr>
          <w:color w:val="002060"/>
        </w:rPr>
      </w:pPr>
    </w:p>
    <w:p w14:paraId="3CA8EEC4" w14:textId="77777777" w:rsidR="00CC020D" w:rsidRPr="00430781" w:rsidRDefault="00CC020D" w:rsidP="00CC020D">
      <w:pPr>
        <w:pStyle w:val="breakline"/>
        <w:rPr>
          <w:color w:val="002060"/>
        </w:rPr>
      </w:pPr>
    </w:p>
    <w:p w14:paraId="37DC9844" w14:textId="77777777" w:rsidR="00CC020D" w:rsidRPr="00430781" w:rsidRDefault="00CC020D" w:rsidP="00CC020D">
      <w:pPr>
        <w:pStyle w:val="sottotitolocampionato10"/>
        <w:rPr>
          <w:color w:val="002060"/>
        </w:rPr>
      </w:pPr>
      <w:r w:rsidRPr="00430781">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CC020D" w:rsidRPr="00430781" w14:paraId="050B1FC0"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31FC"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C5CBF"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F012D"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E382"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0A2A1"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BE15D"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195C3"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00A163B3"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CDCE49" w14:textId="77777777" w:rsidR="00CC020D" w:rsidRPr="00430781" w:rsidRDefault="00CC020D" w:rsidP="00C02D2C">
            <w:pPr>
              <w:pStyle w:val="rowtabella0"/>
              <w:rPr>
                <w:color w:val="002060"/>
              </w:rPr>
            </w:pPr>
            <w:r w:rsidRPr="00430781">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F8F92" w14:textId="77777777" w:rsidR="00CC020D" w:rsidRPr="00430781" w:rsidRDefault="00CC020D" w:rsidP="00C02D2C">
            <w:pPr>
              <w:pStyle w:val="rowtabella0"/>
              <w:rPr>
                <w:color w:val="002060"/>
              </w:rPr>
            </w:pPr>
            <w:r w:rsidRPr="00430781">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3D811"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4B9BF" w14:textId="77777777" w:rsidR="00CC020D" w:rsidRPr="00430781" w:rsidRDefault="00CC020D" w:rsidP="00C02D2C">
            <w:pPr>
              <w:pStyle w:val="rowtabella0"/>
              <w:rPr>
                <w:color w:val="002060"/>
              </w:rPr>
            </w:pPr>
            <w:r w:rsidRPr="00430781">
              <w:rPr>
                <w:color w:val="002060"/>
              </w:rPr>
              <w:t>04/11/2023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6CFB8" w14:textId="77777777" w:rsidR="00CC020D" w:rsidRPr="00430781" w:rsidRDefault="00CC020D" w:rsidP="00C02D2C">
            <w:pPr>
              <w:pStyle w:val="rowtabella0"/>
              <w:rPr>
                <w:color w:val="002060"/>
              </w:rPr>
            </w:pPr>
            <w:r w:rsidRPr="00430781">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BB603" w14:textId="77777777" w:rsidR="00CC020D" w:rsidRPr="00430781" w:rsidRDefault="00CC020D" w:rsidP="00C02D2C">
            <w:pPr>
              <w:pStyle w:val="rowtabella0"/>
              <w:rPr>
                <w:color w:val="002060"/>
              </w:rPr>
            </w:pPr>
            <w:r w:rsidRPr="00430781">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267B4"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S.VITTORIA</w:t>
            </w:r>
            <w:proofErr w:type="gramEnd"/>
            <w:r w:rsidRPr="00430781">
              <w:rPr>
                <w:color w:val="002060"/>
              </w:rPr>
              <w:t>, 5</w:t>
            </w:r>
          </w:p>
        </w:tc>
      </w:tr>
      <w:tr w:rsidR="00CC020D" w:rsidRPr="00430781" w14:paraId="4D190BEC"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A6E84" w14:textId="77777777" w:rsidR="00CC020D" w:rsidRPr="00430781" w:rsidRDefault="00CC020D" w:rsidP="00C02D2C">
            <w:pPr>
              <w:pStyle w:val="rowtabella0"/>
              <w:rPr>
                <w:color w:val="002060"/>
              </w:rPr>
            </w:pPr>
            <w:r w:rsidRPr="00430781">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EEA967" w14:textId="77777777" w:rsidR="00CC020D" w:rsidRPr="00430781" w:rsidRDefault="00CC020D" w:rsidP="00C02D2C">
            <w:pPr>
              <w:pStyle w:val="rowtabella0"/>
              <w:rPr>
                <w:color w:val="002060"/>
              </w:rPr>
            </w:pPr>
            <w:r w:rsidRPr="0043078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5A57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0A9AC7" w14:textId="77777777" w:rsidR="00CC020D" w:rsidRPr="00430781" w:rsidRDefault="00CC020D" w:rsidP="00C02D2C">
            <w:pPr>
              <w:pStyle w:val="rowtabella0"/>
              <w:rPr>
                <w:color w:val="002060"/>
              </w:rPr>
            </w:pPr>
            <w:r w:rsidRPr="00430781">
              <w:rPr>
                <w:color w:val="002060"/>
              </w:rPr>
              <w:t>04/11/2023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0B37C" w14:textId="77777777" w:rsidR="00CC020D" w:rsidRPr="00430781" w:rsidRDefault="00CC020D" w:rsidP="00C02D2C">
            <w:pPr>
              <w:pStyle w:val="rowtabella0"/>
              <w:rPr>
                <w:color w:val="002060"/>
              </w:rPr>
            </w:pPr>
            <w:r w:rsidRPr="00430781">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28B2B" w14:textId="77777777" w:rsidR="00CC020D" w:rsidRPr="00430781" w:rsidRDefault="00CC020D" w:rsidP="00C02D2C">
            <w:pPr>
              <w:pStyle w:val="rowtabella0"/>
              <w:rPr>
                <w:color w:val="002060"/>
              </w:rPr>
            </w:pPr>
            <w:r w:rsidRPr="00430781">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1B27C" w14:textId="77777777" w:rsidR="00CC020D" w:rsidRPr="00430781" w:rsidRDefault="00CC020D" w:rsidP="00C02D2C">
            <w:pPr>
              <w:pStyle w:val="rowtabella0"/>
              <w:rPr>
                <w:color w:val="002060"/>
              </w:rPr>
            </w:pPr>
            <w:r w:rsidRPr="00430781">
              <w:rPr>
                <w:color w:val="002060"/>
              </w:rPr>
              <w:t>VIA LUDOVICO SCARFIOTTI</w:t>
            </w:r>
          </w:p>
        </w:tc>
      </w:tr>
      <w:tr w:rsidR="00CC020D" w:rsidRPr="00430781" w14:paraId="44F6A829"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B4482" w14:textId="77777777" w:rsidR="00CC020D" w:rsidRPr="00430781" w:rsidRDefault="00CC020D" w:rsidP="00C02D2C">
            <w:pPr>
              <w:pStyle w:val="rowtabella0"/>
              <w:rPr>
                <w:color w:val="002060"/>
              </w:rPr>
            </w:pPr>
            <w:r w:rsidRPr="00430781">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B01F05" w14:textId="77777777" w:rsidR="00CC020D" w:rsidRPr="00430781" w:rsidRDefault="00CC020D" w:rsidP="00C02D2C">
            <w:pPr>
              <w:pStyle w:val="rowtabella0"/>
              <w:rPr>
                <w:color w:val="002060"/>
              </w:rPr>
            </w:pPr>
            <w:r w:rsidRPr="00430781">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A2DCF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036A31" w14:textId="77777777" w:rsidR="00CC020D" w:rsidRPr="00430781" w:rsidRDefault="00CC020D" w:rsidP="00C02D2C">
            <w:pPr>
              <w:pStyle w:val="rowtabella0"/>
              <w:rPr>
                <w:color w:val="002060"/>
              </w:rPr>
            </w:pPr>
            <w:r w:rsidRPr="00430781">
              <w:rPr>
                <w:color w:val="002060"/>
              </w:rPr>
              <w:t>05/11/2023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D7C58" w14:textId="77777777" w:rsidR="00CC020D" w:rsidRPr="00430781" w:rsidRDefault="00CC020D" w:rsidP="00C02D2C">
            <w:pPr>
              <w:pStyle w:val="rowtabella0"/>
              <w:rPr>
                <w:color w:val="002060"/>
              </w:rPr>
            </w:pPr>
            <w:r w:rsidRPr="00430781">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80BB1" w14:textId="77777777" w:rsidR="00CC020D" w:rsidRPr="00430781" w:rsidRDefault="00CC020D" w:rsidP="00C02D2C">
            <w:pPr>
              <w:pStyle w:val="rowtabella0"/>
              <w:rPr>
                <w:color w:val="002060"/>
              </w:rPr>
            </w:pPr>
            <w:r w:rsidRPr="00430781">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56954" w14:textId="77777777" w:rsidR="00CC020D" w:rsidRPr="00430781" w:rsidRDefault="00CC020D" w:rsidP="00C02D2C">
            <w:pPr>
              <w:pStyle w:val="rowtabella0"/>
              <w:rPr>
                <w:color w:val="002060"/>
              </w:rPr>
            </w:pPr>
            <w:r w:rsidRPr="00430781">
              <w:rPr>
                <w:color w:val="002060"/>
              </w:rPr>
              <w:t>VIA ROSSINI</w:t>
            </w:r>
          </w:p>
        </w:tc>
      </w:tr>
      <w:tr w:rsidR="00CC020D" w:rsidRPr="00430781" w14:paraId="4600E37F"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E156B" w14:textId="77777777" w:rsidR="00CC020D" w:rsidRPr="00430781" w:rsidRDefault="00CC020D" w:rsidP="00C02D2C">
            <w:pPr>
              <w:pStyle w:val="rowtabella0"/>
              <w:rPr>
                <w:color w:val="002060"/>
              </w:rPr>
            </w:pPr>
            <w:r w:rsidRPr="00430781">
              <w:rPr>
                <w:color w:val="002060"/>
              </w:rPr>
              <w:t xml:space="preserve">FIGHT BULLS </w:t>
            </w:r>
            <w:proofErr w:type="spellStart"/>
            <w:r w:rsidRPr="00430781">
              <w:rPr>
                <w:color w:val="002060"/>
              </w:rPr>
              <w:t>CORRIDONIsq.B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8929F" w14:textId="77777777" w:rsidR="00CC020D" w:rsidRPr="00430781" w:rsidRDefault="00CC020D" w:rsidP="00C02D2C">
            <w:pPr>
              <w:pStyle w:val="rowtabella0"/>
              <w:rPr>
                <w:color w:val="002060"/>
              </w:rPr>
            </w:pPr>
            <w:r w:rsidRPr="00430781">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DB50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7A505" w14:textId="77777777" w:rsidR="00CC020D" w:rsidRPr="00430781" w:rsidRDefault="00CC020D" w:rsidP="00C02D2C">
            <w:pPr>
              <w:pStyle w:val="rowtabella0"/>
              <w:rPr>
                <w:color w:val="002060"/>
              </w:rPr>
            </w:pPr>
            <w:r w:rsidRPr="00430781">
              <w:rPr>
                <w:color w:val="002060"/>
              </w:rPr>
              <w:t>05/11/2023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25681" w14:textId="77777777" w:rsidR="00CC020D" w:rsidRPr="00430781" w:rsidRDefault="00CC020D" w:rsidP="00C02D2C">
            <w:pPr>
              <w:pStyle w:val="rowtabella0"/>
              <w:rPr>
                <w:color w:val="002060"/>
              </w:rPr>
            </w:pPr>
            <w:r w:rsidRPr="00430781">
              <w:rPr>
                <w:color w:val="002060"/>
              </w:rPr>
              <w:t xml:space="preserve">5295 TENSOSTRUTTURA VIA </w:t>
            </w:r>
            <w:proofErr w:type="gramStart"/>
            <w:r w:rsidRPr="00430781">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D7AB7" w14:textId="77777777" w:rsidR="00CC020D" w:rsidRPr="00430781" w:rsidRDefault="00CC020D" w:rsidP="00C02D2C">
            <w:pPr>
              <w:pStyle w:val="rowtabella0"/>
              <w:rPr>
                <w:color w:val="002060"/>
              </w:rPr>
            </w:pPr>
            <w:r w:rsidRPr="00430781">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98F07"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E.MATTEI</w:t>
            </w:r>
            <w:proofErr w:type="gramEnd"/>
          </w:p>
        </w:tc>
      </w:tr>
    </w:tbl>
    <w:p w14:paraId="2B2464D1" w14:textId="77777777" w:rsidR="00CC020D" w:rsidRPr="0053477E" w:rsidRDefault="00CC020D" w:rsidP="00CC020D">
      <w:pPr>
        <w:pStyle w:val="breakline"/>
        <w:rPr>
          <w:color w:val="002060"/>
        </w:rPr>
      </w:pPr>
    </w:p>
    <w:p w14:paraId="2E3C6C0F" w14:textId="77777777" w:rsidR="00CC020D" w:rsidRPr="0053477E" w:rsidRDefault="00CC020D" w:rsidP="00CC020D">
      <w:pPr>
        <w:pStyle w:val="titolocampionato0"/>
        <w:shd w:val="clear" w:color="auto" w:fill="CCCCCC"/>
        <w:spacing w:before="80" w:after="40"/>
        <w:rPr>
          <w:color w:val="002060"/>
        </w:rPr>
      </w:pPr>
      <w:r w:rsidRPr="0053477E">
        <w:rPr>
          <w:color w:val="002060"/>
        </w:rPr>
        <w:t>UNDER 15 C5 REGIONALI MASCHILI</w:t>
      </w:r>
    </w:p>
    <w:p w14:paraId="5F0A55E3" w14:textId="77777777" w:rsidR="00CC020D" w:rsidRPr="0053477E" w:rsidRDefault="00CC020D" w:rsidP="00CC020D">
      <w:pPr>
        <w:pStyle w:val="titoloprinc0"/>
        <w:rPr>
          <w:color w:val="002060"/>
        </w:rPr>
      </w:pPr>
      <w:r w:rsidRPr="0053477E">
        <w:rPr>
          <w:color w:val="002060"/>
        </w:rPr>
        <w:t>VARIAZIONI AL PROGRAMMA GARE</w:t>
      </w:r>
    </w:p>
    <w:p w14:paraId="2A8DC886" w14:textId="77777777" w:rsidR="00CC020D" w:rsidRPr="0053477E" w:rsidRDefault="00CC020D" w:rsidP="00CC020D">
      <w:pPr>
        <w:pStyle w:val="breakline"/>
        <w:rPr>
          <w:color w:val="002060"/>
        </w:rPr>
      </w:pPr>
    </w:p>
    <w:p w14:paraId="1C52751A" w14:textId="77777777" w:rsidR="00CC020D" w:rsidRPr="0053477E" w:rsidRDefault="00CC020D" w:rsidP="00CC020D">
      <w:pPr>
        <w:pStyle w:val="breakline"/>
        <w:rPr>
          <w:color w:val="002060"/>
        </w:rPr>
      </w:pPr>
    </w:p>
    <w:p w14:paraId="226337AB"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54ED4FEC"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B7110"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59C3"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97DB4"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869F0"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E64B"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3975F"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0654"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6B729" w14:textId="77777777" w:rsidR="00CC020D" w:rsidRPr="0053477E" w:rsidRDefault="00CC020D" w:rsidP="00C02D2C">
            <w:pPr>
              <w:pStyle w:val="headertabella0"/>
              <w:rPr>
                <w:color w:val="002060"/>
              </w:rPr>
            </w:pPr>
            <w:r w:rsidRPr="0053477E">
              <w:rPr>
                <w:color w:val="002060"/>
              </w:rPr>
              <w:t>Impianto</w:t>
            </w:r>
          </w:p>
        </w:tc>
      </w:tr>
      <w:tr w:rsidR="00CC020D" w:rsidRPr="0053477E" w14:paraId="78C4115F"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FB22" w14:textId="77777777" w:rsidR="00CC020D" w:rsidRPr="0053477E" w:rsidRDefault="00CC020D" w:rsidP="00C02D2C">
            <w:pPr>
              <w:pStyle w:val="rowtabella0"/>
              <w:rPr>
                <w:color w:val="002060"/>
              </w:rPr>
            </w:pPr>
            <w:r w:rsidRPr="0053477E">
              <w:rPr>
                <w:color w:val="002060"/>
              </w:rPr>
              <w:t>05/11/2023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1E7D" w14:textId="77777777" w:rsidR="00CC020D" w:rsidRPr="00BE49A1" w:rsidRDefault="00CC020D" w:rsidP="00C02D2C">
            <w:pPr>
              <w:pStyle w:val="rowtabella0"/>
              <w:jc w:val="center"/>
              <w:rPr>
                <w:color w:val="002060"/>
                <w:highlight w:val="yellow"/>
              </w:rPr>
            </w:pPr>
            <w:r w:rsidRPr="00BE49A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AB20" w14:textId="77777777" w:rsidR="00CC020D" w:rsidRPr="00BE49A1" w:rsidRDefault="00CC020D" w:rsidP="00C02D2C">
            <w:pPr>
              <w:pStyle w:val="rowtabella0"/>
              <w:rPr>
                <w:color w:val="002060"/>
                <w:highlight w:val="yellow"/>
              </w:rPr>
            </w:pPr>
            <w:r w:rsidRPr="00BE49A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E56F" w14:textId="77777777" w:rsidR="00CC020D" w:rsidRPr="00BE49A1" w:rsidRDefault="00CC020D" w:rsidP="00C02D2C">
            <w:pPr>
              <w:pStyle w:val="rowtabella0"/>
              <w:rPr>
                <w:color w:val="002060"/>
                <w:highlight w:val="yellow"/>
              </w:rPr>
            </w:pPr>
            <w:r w:rsidRPr="00BE49A1">
              <w:rPr>
                <w:color w:val="002060"/>
                <w:highlight w:val="yellow"/>
              </w:rPr>
              <w:t xml:space="preserve">AMICI DEL </w:t>
            </w:r>
            <w:proofErr w:type="spellStart"/>
            <w:r w:rsidRPr="00BE49A1">
              <w:rPr>
                <w:color w:val="002060"/>
                <w:highlight w:val="yellow"/>
              </w:rPr>
              <w:t>CENTROSOCIOsq.B</w:t>
            </w:r>
            <w:proofErr w:type="spellEnd"/>
            <w:r w:rsidRPr="00BE49A1">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A214" w14:textId="77777777" w:rsidR="00CC020D" w:rsidRPr="0053477E" w:rsidRDefault="00CC020D" w:rsidP="00C02D2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8913" w14:textId="77777777" w:rsidR="00CC020D" w:rsidRPr="0053477E" w:rsidRDefault="00CC020D" w:rsidP="00C02D2C">
            <w:pPr>
              <w:pStyle w:val="rowtabella0"/>
              <w:jc w:val="center"/>
              <w:rPr>
                <w:color w:val="002060"/>
              </w:rPr>
            </w:pPr>
            <w:r w:rsidRPr="00BE49A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4D08" w14:textId="77777777" w:rsidR="00CC020D" w:rsidRPr="0053477E" w:rsidRDefault="00CC020D" w:rsidP="00C02D2C">
            <w:pPr>
              <w:pStyle w:val="rowtabella0"/>
              <w:jc w:val="center"/>
              <w:rPr>
                <w:color w:val="002060"/>
              </w:rPr>
            </w:pPr>
            <w:r w:rsidRPr="0053477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0F69" w14:textId="77777777" w:rsidR="00CC020D" w:rsidRPr="0053477E" w:rsidRDefault="00CC020D" w:rsidP="00C02D2C">
            <w:pPr>
              <w:rPr>
                <w:color w:val="002060"/>
              </w:rPr>
            </w:pPr>
          </w:p>
        </w:tc>
      </w:tr>
    </w:tbl>
    <w:p w14:paraId="14DB6EBD" w14:textId="77777777" w:rsidR="00CC020D" w:rsidRPr="0053477E" w:rsidRDefault="00CC020D" w:rsidP="00CC020D">
      <w:pPr>
        <w:pStyle w:val="breakline"/>
        <w:rPr>
          <w:rFonts w:eastAsiaTheme="minorEastAsia"/>
          <w:color w:val="002060"/>
        </w:rPr>
      </w:pPr>
    </w:p>
    <w:p w14:paraId="4133FAA3" w14:textId="77777777" w:rsidR="00CC020D" w:rsidRPr="0053477E" w:rsidRDefault="00CC020D" w:rsidP="00CC020D">
      <w:pPr>
        <w:pStyle w:val="breakline"/>
        <w:rPr>
          <w:color w:val="002060"/>
        </w:rPr>
      </w:pPr>
    </w:p>
    <w:p w14:paraId="02231EFA"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47BEEF4D"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8158B"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F3C3A"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67FE6"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553BB"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D0C0"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A28D8"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DD12B"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E2B46" w14:textId="77777777" w:rsidR="00CC020D" w:rsidRPr="0053477E" w:rsidRDefault="00CC020D" w:rsidP="00C02D2C">
            <w:pPr>
              <w:pStyle w:val="headertabella0"/>
              <w:rPr>
                <w:color w:val="002060"/>
              </w:rPr>
            </w:pPr>
            <w:r w:rsidRPr="0053477E">
              <w:rPr>
                <w:color w:val="002060"/>
              </w:rPr>
              <w:t>Impianto</w:t>
            </w:r>
          </w:p>
        </w:tc>
      </w:tr>
      <w:tr w:rsidR="00CC020D" w:rsidRPr="0053477E" w14:paraId="4F27544F"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32C5" w14:textId="77777777" w:rsidR="00CC020D" w:rsidRPr="00BE49A1" w:rsidRDefault="00CC020D" w:rsidP="00C02D2C">
            <w:pPr>
              <w:pStyle w:val="rowtabella0"/>
              <w:rPr>
                <w:color w:val="002060"/>
                <w:highlight w:val="yellow"/>
              </w:rPr>
            </w:pPr>
            <w:r w:rsidRPr="00BE49A1">
              <w:rPr>
                <w:color w:val="002060"/>
                <w:highlight w:val="yellow"/>
              </w:rPr>
              <w:t>05/11/2023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6238" w14:textId="77777777" w:rsidR="00CC020D" w:rsidRPr="00BE49A1" w:rsidRDefault="00CC020D" w:rsidP="00C02D2C">
            <w:pPr>
              <w:pStyle w:val="rowtabella0"/>
              <w:jc w:val="center"/>
              <w:rPr>
                <w:color w:val="002060"/>
                <w:highlight w:val="yellow"/>
              </w:rPr>
            </w:pPr>
            <w:r w:rsidRPr="00BE49A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D017" w14:textId="77777777" w:rsidR="00CC020D" w:rsidRPr="00BE49A1" w:rsidRDefault="00CC020D" w:rsidP="00C02D2C">
            <w:pPr>
              <w:pStyle w:val="rowtabella0"/>
              <w:rPr>
                <w:color w:val="002060"/>
                <w:highlight w:val="yellow"/>
              </w:rPr>
            </w:pPr>
            <w:r w:rsidRPr="00BE49A1">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F9B8" w14:textId="77777777" w:rsidR="00CC020D" w:rsidRPr="00BE49A1" w:rsidRDefault="00CC020D" w:rsidP="00C02D2C">
            <w:pPr>
              <w:pStyle w:val="rowtabella0"/>
              <w:rPr>
                <w:color w:val="002060"/>
                <w:highlight w:val="yellow"/>
              </w:rPr>
            </w:pPr>
            <w:r w:rsidRPr="00BE49A1">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C8F5" w14:textId="77777777" w:rsidR="00CC020D" w:rsidRPr="0053477E" w:rsidRDefault="00CC020D" w:rsidP="00C02D2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32ED" w14:textId="77777777" w:rsidR="00CC020D" w:rsidRPr="0053477E" w:rsidRDefault="00CC020D" w:rsidP="00C02D2C">
            <w:pPr>
              <w:pStyle w:val="rowtabella0"/>
              <w:jc w:val="center"/>
              <w:rPr>
                <w:color w:val="002060"/>
              </w:rPr>
            </w:pPr>
            <w:r w:rsidRPr="00BE49A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895B" w14:textId="77777777" w:rsidR="00CC020D" w:rsidRPr="0053477E" w:rsidRDefault="00CC020D" w:rsidP="00C02D2C">
            <w:pPr>
              <w:pStyle w:val="rowtabella0"/>
              <w:jc w:val="center"/>
              <w:rPr>
                <w:color w:val="002060"/>
              </w:rPr>
            </w:pPr>
            <w:r w:rsidRPr="0053477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7167" w14:textId="77777777" w:rsidR="00CC020D" w:rsidRPr="0053477E" w:rsidRDefault="00CC020D" w:rsidP="00C02D2C">
            <w:pPr>
              <w:rPr>
                <w:color w:val="002060"/>
              </w:rPr>
            </w:pPr>
          </w:p>
        </w:tc>
      </w:tr>
      <w:tr w:rsidR="00CC020D" w:rsidRPr="0053477E" w14:paraId="3C9B6654"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3703" w14:textId="77777777" w:rsidR="00CC020D" w:rsidRPr="00BE49A1" w:rsidRDefault="00CC020D" w:rsidP="00C02D2C">
            <w:pPr>
              <w:pStyle w:val="rowtabella0"/>
              <w:rPr>
                <w:color w:val="002060"/>
                <w:highlight w:val="yellow"/>
              </w:rPr>
            </w:pPr>
            <w:r w:rsidRPr="00BE49A1">
              <w:rPr>
                <w:color w:val="002060"/>
                <w:highlight w:val="yellow"/>
              </w:rPr>
              <w:lastRenderedPageBreak/>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3F89" w14:textId="77777777" w:rsidR="00CC020D" w:rsidRPr="00BE49A1" w:rsidRDefault="00CC020D" w:rsidP="00C02D2C">
            <w:pPr>
              <w:pStyle w:val="rowtabella0"/>
              <w:jc w:val="center"/>
              <w:rPr>
                <w:color w:val="002060"/>
                <w:highlight w:val="yellow"/>
              </w:rPr>
            </w:pPr>
            <w:r w:rsidRPr="00BE49A1">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559D" w14:textId="77777777" w:rsidR="00CC020D" w:rsidRPr="00BE49A1" w:rsidRDefault="00CC020D" w:rsidP="00C02D2C">
            <w:pPr>
              <w:pStyle w:val="rowtabella0"/>
              <w:rPr>
                <w:color w:val="002060"/>
                <w:highlight w:val="yellow"/>
              </w:rPr>
            </w:pPr>
            <w:r w:rsidRPr="00BE49A1">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6924" w14:textId="77777777" w:rsidR="00CC020D" w:rsidRPr="00BE49A1" w:rsidRDefault="00CC020D" w:rsidP="00C02D2C">
            <w:pPr>
              <w:pStyle w:val="rowtabella0"/>
              <w:rPr>
                <w:color w:val="002060"/>
                <w:highlight w:val="yellow"/>
              </w:rPr>
            </w:pPr>
            <w:r w:rsidRPr="00BE49A1">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9E3C5C" w14:textId="77777777" w:rsidR="00CC020D" w:rsidRPr="0053477E" w:rsidRDefault="00CC020D" w:rsidP="00C02D2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4455" w14:textId="77777777" w:rsidR="00CC020D" w:rsidRPr="0053477E" w:rsidRDefault="00CC020D" w:rsidP="00C02D2C">
            <w:pPr>
              <w:pStyle w:val="rowtabella0"/>
              <w:jc w:val="center"/>
              <w:rPr>
                <w:color w:val="002060"/>
              </w:rPr>
            </w:pPr>
            <w:r w:rsidRPr="00BE49A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26C6" w14:textId="77777777" w:rsidR="00CC020D" w:rsidRPr="0053477E" w:rsidRDefault="00CC020D" w:rsidP="00C02D2C">
            <w:pPr>
              <w:pStyle w:val="rowtabella0"/>
              <w:jc w:val="center"/>
              <w:rPr>
                <w:color w:val="002060"/>
              </w:rPr>
            </w:pPr>
            <w:r w:rsidRPr="0053477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3C8A" w14:textId="77777777" w:rsidR="00CC020D" w:rsidRPr="0053477E" w:rsidRDefault="00CC020D" w:rsidP="00C02D2C">
            <w:pPr>
              <w:pStyle w:val="rowtabella0"/>
              <w:rPr>
                <w:color w:val="002060"/>
              </w:rPr>
            </w:pPr>
            <w:r w:rsidRPr="00BE49A1">
              <w:rPr>
                <w:color w:val="002060"/>
                <w:highlight w:val="yellow"/>
              </w:rPr>
              <w:t>PALAROZZI FOLIGNANO PIAZZA S. D'ACQUISTO</w:t>
            </w:r>
          </w:p>
        </w:tc>
      </w:tr>
    </w:tbl>
    <w:p w14:paraId="30B18972" w14:textId="77777777" w:rsidR="00CC020D" w:rsidRPr="0053477E" w:rsidRDefault="00CC020D" w:rsidP="00CC020D">
      <w:pPr>
        <w:pStyle w:val="breakline"/>
        <w:rPr>
          <w:rFonts w:eastAsiaTheme="minorEastAsia"/>
          <w:color w:val="002060"/>
        </w:rPr>
      </w:pPr>
    </w:p>
    <w:p w14:paraId="25F2A798" w14:textId="77777777" w:rsidR="00CC020D" w:rsidRPr="0053477E" w:rsidRDefault="00CC020D" w:rsidP="00CC020D">
      <w:pPr>
        <w:pStyle w:val="breakline"/>
        <w:rPr>
          <w:color w:val="002060"/>
        </w:rPr>
      </w:pPr>
    </w:p>
    <w:p w14:paraId="69142924" w14:textId="77777777" w:rsidR="00CC020D" w:rsidRPr="0053477E" w:rsidRDefault="00CC020D" w:rsidP="00CC020D">
      <w:pPr>
        <w:pStyle w:val="titoloprinc0"/>
        <w:rPr>
          <w:color w:val="002060"/>
        </w:rPr>
      </w:pPr>
      <w:r w:rsidRPr="0053477E">
        <w:rPr>
          <w:color w:val="002060"/>
        </w:rPr>
        <w:t>RISULTATI</w:t>
      </w:r>
    </w:p>
    <w:p w14:paraId="457B2963" w14:textId="77777777" w:rsidR="00CC020D" w:rsidRPr="0053477E" w:rsidRDefault="00CC020D" w:rsidP="00CC020D">
      <w:pPr>
        <w:pStyle w:val="breakline"/>
        <w:rPr>
          <w:color w:val="002060"/>
        </w:rPr>
      </w:pPr>
    </w:p>
    <w:p w14:paraId="20EF969B" w14:textId="77777777" w:rsidR="00CC020D" w:rsidRPr="0053477E" w:rsidRDefault="00CC020D" w:rsidP="00CC020D">
      <w:pPr>
        <w:pStyle w:val="sottotitolocampionato10"/>
        <w:rPr>
          <w:color w:val="002060"/>
        </w:rPr>
      </w:pPr>
      <w:r w:rsidRPr="0053477E">
        <w:rPr>
          <w:color w:val="002060"/>
        </w:rPr>
        <w:t>RISULTATI UFFICIALI GARE DEL 29/10/2023</w:t>
      </w:r>
    </w:p>
    <w:p w14:paraId="1E066AA9"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751865FD"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020D" w:rsidRPr="0053477E" w14:paraId="41B61C1A"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589FDDBB"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987D"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3D6978BF"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A4579" w14:textId="77777777" w:rsidR="00CC020D" w:rsidRPr="0053477E" w:rsidRDefault="00CC020D" w:rsidP="00C02D2C">
                  <w:pPr>
                    <w:pStyle w:val="rowtabella0"/>
                    <w:rPr>
                      <w:color w:val="002060"/>
                    </w:rPr>
                  </w:pPr>
                  <w:r w:rsidRPr="0053477E">
                    <w:rPr>
                      <w:color w:val="002060"/>
                    </w:rPr>
                    <w:t xml:space="preserve">AMICI DEL </w:t>
                  </w:r>
                  <w:proofErr w:type="spellStart"/>
                  <w:r w:rsidRPr="0053477E">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7F413" w14:textId="77777777" w:rsidR="00CC020D" w:rsidRPr="0053477E" w:rsidRDefault="00CC020D" w:rsidP="00C02D2C">
                  <w:pPr>
                    <w:pStyle w:val="rowtabella0"/>
                    <w:rPr>
                      <w:color w:val="002060"/>
                    </w:rPr>
                  </w:pPr>
                  <w:r w:rsidRPr="0053477E">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B2A75" w14:textId="77777777" w:rsidR="00CC020D" w:rsidRPr="0053477E" w:rsidRDefault="00CC020D" w:rsidP="00C02D2C">
                  <w:pPr>
                    <w:pStyle w:val="rowtabella0"/>
                    <w:jc w:val="center"/>
                    <w:rPr>
                      <w:color w:val="002060"/>
                    </w:rPr>
                  </w:pPr>
                  <w:r w:rsidRPr="0053477E">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8B521" w14:textId="77777777" w:rsidR="00CC020D" w:rsidRPr="0053477E" w:rsidRDefault="00CC020D" w:rsidP="00C02D2C">
                  <w:pPr>
                    <w:pStyle w:val="rowtabella0"/>
                    <w:jc w:val="center"/>
                    <w:rPr>
                      <w:color w:val="002060"/>
                    </w:rPr>
                  </w:pPr>
                  <w:r w:rsidRPr="0053477E">
                    <w:rPr>
                      <w:color w:val="002060"/>
                    </w:rPr>
                    <w:t> </w:t>
                  </w:r>
                </w:p>
              </w:tc>
            </w:tr>
            <w:tr w:rsidR="00CC020D" w:rsidRPr="0053477E" w14:paraId="7C88FA57"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A155A" w14:textId="77777777" w:rsidR="00CC020D" w:rsidRPr="0053477E" w:rsidRDefault="00CC020D" w:rsidP="00C02D2C">
                  <w:pPr>
                    <w:pStyle w:val="rowtabella0"/>
                    <w:rPr>
                      <w:color w:val="002060"/>
                    </w:rPr>
                  </w:pPr>
                  <w:r w:rsidRPr="0053477E">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1C8A1" w14:textId="77777777" w:rsidR="00CC020D" w:rsidRPr="0053477E" w:rsidRDefault="00CC020D" w:rsidP="00C02D2C">
                  <w:pPr>
                    <w:pStyle w:val="rowtabella0"/>
                    <w:rPr>
                      <w:color w:val="002060"/>
                    </w:rPr>
                  </w:pPr>
                  <w:r w:rsidRPr="0053477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1AA567" w14:textId="77777777" w:rsidR="00CC020D" w:rsidRPr="0053477E" w:rsidRDefault="00CC020D" w:rsidP="00C02D2C">
                  <w:pPr>
                    <w:pStyle w:val="rowtabella0"/>
                    <w:jc w:val="center"/>
                    <w:rPr>
                      <w:color w:val="002060"/>
                    </w:rPr>
                  </w:pPr>
                  <w:r w:rsidRPr="0053477E">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81CE3" w14:textId="77777777" w:rsidR="00CC020D" w:rsidRPr="0053477E" w:rsidRDefault="00CC020D" w:rsidP="00C02D2C">
                  <w:pPr>
                    <w:pStyle w:val="rowtabella0"/>
                    <w:jc w:val="center"/>
                    <w:rPr>
                      <w:color w:val="002060"/>
                    </w:rPr>
                  </w:pPr>
                  <w:r w:rsidRPr="0053477E">
                    <w:rPr>
                      <w:color w:val="002060"/>
                    </w:rPr>
                    <w:t> </w:t>
                  </w:r>
                </w:p>
              </w:tc>
            </w:tr>
            <w:tr w:rsidR="00CC020D" w:rsidRPr="0053477E" w14:paraId="61066C58"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F8DF8E" w14:textId="77777777" w:rsidR="00CC020D" w:rsidRPr="0053477E" w:rsidRDefault="00CC020D" w:rsidP="00C02D2C">
                  <w:pPr>
                    <w:pStyle w:val="rowtabella0"/>
                    <w:rPr>
                      <w:color w:val="002060"/>
                    </w:rPr>
                  </w:pPr>
                  <w:r w:rsidRPr="0053477E">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A51F7B" w14:textId="77777777" w:rsidR="00CC020D" w:rsidRPr="0053477E" w:rsidRDefault="00CC020D" w:rsidP="00C02D2C">
                  <w:pPr>
                    <w:pStyle w:val="rowtabella0"/>
                    <w:rPr>
                      <w:color w:val="002060"/>
                    </w:rPr>
                  </w:pPr>
                  <w:r w:rsidRPr="0053477E">
                    <w:rPr>
                      <w:color w:val="002060"/>
                    </w:rPr>
                    <w:t xml:space="preserve">- AUDAX 1970 </w:t>
                  </w:r>
                  <w:proofErr w:type="gramStart"/>
                  <w:r w:rsidRPr="0053477E">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B583CE" w14:textId="77777777" w:rsidR="00CC020D" w:rsidRPr="0053477E" w:rsidRDefault="00CC020D" w:rsidP="00C02D2C">
                  <w:pPr>
                    <w:pStyle w:val="rowtabella0"/>
                    <w:jc w:val="center"/>
                    <w:rPr>
                      <w:color w:val="002060"/>
                    </w:rPr>
                  </w:pPr>
                  <w:r w:rsidRPr="0053477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8E52AD" w14:textId="77777777" w:rsidR="00CC020D" w:rsidRPr="0053477E" w:rsidRDefault="00CC020D" w:rsidP="00C02D2C">
                  <w:pPr>
                    <w:pStyle w:val="rowtabella0"/>
                    <w:jc w:val="center"/>
                    <w:rPr>
                      <w:color w:val="002060"/>
                    </w:rPr>
                  </w:pPr>
                  <w:r w:rsidRPr="0053477E">
                    <w:rPr>
                      <w:color w:val="002060"/>
                    </w:rPr>
                    <w:t> </w:t>
                  </w:r>
                </w:p>
              </w:tc>
            </w:tr>
            <w:tr w:rsidR="00CC020D" w:rsidRPr="0053477E" w14:paraId="60946651"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776055" w14:textId="77777777" w:rsidR="00CC020D" w:rsidRPr="0053477E" w:rsidRDefault="00CC020D" w:rsidP="00C02D2C">
                  <w:pPr>
                    <w:pStyle w:val="rowtabella0"/>
                    <w:rPr>
                      <w:color w:val="002060"/>
                    </w:rPr>
                  </w:pPr>
                  <w:r w:rsidRPr="0053477E">
                    <w:rPr>
                      <w:color w:val="002060"/>
                    </w:rPr>
                    <w:t xml:space="preserve">ITALSERVICE C5 </w:t>
                  </w:r>
                  <w:proofErr w:type="spellStart"/>
                  <w:proofErr w:type="gramStart"/>
                  <w:r w:rsidRPr="0053477E">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77A17" w14:textId="77777777" w:rsidR="00CC020D" w:rsidRPr="0053477E" w:rsidRDefault="00CC020D" w:rsidP="00C02D2C">
                  <w:pPr>
                    <w:pStyle w:val="rowtabella0"/>
                    <w:rPr>
                      <w:color w:val="002060"/>
                    </w:rPr>
                  </w:pPr>
                  <w:r w:rsidRPr="0053477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39CB3" w14:textId="77777777" w:rsidR="00CC020D" w:rsidRPr="0053477E" w:rsidRDefault="00CC020D" w:rsidP="00C02D2C">
                  <w:pPr>
                    <w:pStyle w:val="rowtabella0"/>
                    <w:jc w:val="center"/>
                    <w:rPr>
                      <w:color w:val="002060"/>
                    </w:rPr>
                  </w:pPr>
                  <w:r w:rsidRPr="0053477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2F386C" w14:textId="77777777" w:rsidR="00CC020D" w:rsidRPr="0053477E" w:rsidRDefault="00CC020D" w:rsidP="00C02D2C">
                  <w:pPr>
                    <w:pStyle w:val="rowtabella0"/>
                    <w:jc w:val="center"/>
                    <w:rPr>
                      <w:color w:val="002060"/>
                    </w:rPr>
                  </w:pPr>
                  <w:r w:rsidRPr="0053477E">
                    <w:rPr>
                      <w:color w:val="002060"/>
                    </w:rPr>
                    <w:t> </w:t>
                  </w:r>
                </w:p>
              </w:tc>
            </w:tr>
            <w:tr w:rsidR="00CC020D" w:rsidRPr="0053477E" w14:paraId="57E4131E"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61E86" w14:textId="77777777" w:rsidR="00CC020D" w:rsidRPr="0053477E" w:rsidRDefault="00CC020D" w:rsidP="00C02D2C">
                  <w:pPr>
                    <w:pStyle w:val="rowtabella0"/>
                    <w:rPr>
                      <w:color w:val="002060"/>
                    </w:rPr>
                  </w:pPr>
                  <w:r w:rsidRPr="0053477E">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DC024" w14:textId="77777777" w:rsidR="00CC020D" w:rsidRPr="0053477E" w:rsidRDefault="00CC020D" w:rsidP="00C02D2C">
                  <w:pPr>
                    <w:pStyle w:val="rowtabella0"/>
                    <w:rPr>
                      <w:color w:val="002060"/>
                    </w:rPr>
                  </w:pPr>
                  <w:r w:rsidRPr="0053477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0E72A" w14:textId="77777777" w:rsidR="00CC020D" w:rsidRPr="0053477E" w:rsidRDefault="00CC020D" w:rsidP="00C02D2C">
                  <w:pPr>
                    <w:pStyle w:val="rowtabella0"/>
                    <w:jc w:val="center"/>
                    <w:rPr>
                      <w:color w:val="002060"/>
                    </w:rPr>
                  </w:pPr>
                  <w:r w:rsidRPr="0053477E">
                    <w:rPr>
                      <w:color w:val="002060"/>
                    </w:rPr>
                    <w:t>0 - 14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11809" w14:textId="77777777" w:rsidR="00CC020D" w:rsidRPr="0053477E" w:rsidRDefault="00CC020D" w:rsidP="00C02D2C">
                  <w:pPr>
                    <w:pStyle w:val="rowtabella0"/>
                    <w:jc w:val="center"/>
                    <w:rPr>
                      <w:color w:val="002060"/>
                    </w:rPr>
                  </w:pPr>
                  <w:r w:rsidRPr="0053477E">
                    <w:rPr>
                      <w:color w:val="002060"/>
                    </w:rPr>
                    <w:t> </w:t>
                  </w:r>
                </w:p>
              </w:tc>
            </w:tr>
          </w:tbl>
          <w:p w14:paraId="63BE5DDB" w14:textId="77777777" w:rsidR="00CC020D" w:rsidRPr="0053477E" w:rsidRDefault="00CC020D" w:rsidP="00C02D2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04D86952"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39358" w14:textId="77777777" w:rsidR="00CC020D" w:rsidRPr="0053477E" w:rsidRDefault="00CC020D" w:rsidP="00C02D2C">
                  <w:pPr>
                    <w:pStyle w:val="headertabella0"/>
                    <w:rPr>
                      <w:color w:val="002060"/>
                    </w:rPr>
                  </w:pPr>
                  <w:r w:rsidRPr="0053477E">
                    <w:rPr>
                      <w:color w:val="002060"/>
                    </w:rPr>
                    <w:t>GIRONE B - 5 Giornata - A</w:t>
                  </w:r>
                </w:p>
              </w:tc>
            </w:tr>
            <w:tr w:rsidR="00CC020D" w:rsidRPr="0053477E" w14:paraId="2E9AAFE4"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4D13CD" w14:textId="77777777" w:rsidR="00CC020D" w:rsidRPr="0053477E" w:rsidRDefault="00CC020D" w:rsidP="00C02D2C">
                  <w:pPr>
                    <w:pStyle w:val="rowtabella0"/>
                    <w:rPr>
                      <w:color w:val="002060"/>
                    </w:rPr>
                  </w:pPr>
                  <w:r w:rsidRPr="0053477E">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D9557" w14:textId="77777777" w:rsidR="00CC020D" w:rsidRPr="0053477E" w:rsidRDefault="00CC020D" w:rsidP="00C02D2C">
                  <w:pPr>
                    <w:pStyle w:val="rowtabella0"/>
                    <w:rPr>
                      <w:color w:val="002060"/>
                    </w:rPr>
                  </w:pPr>
                  <w:r w:rsidRPr="0053477E">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6D370" w14:textId="77777777" w:rsidR="00CC020D" w:rsidRPr="0053477E" w:rsidRDefault="00CC020D" w:rsidP="00C02D2C">
                  <w:pPr>
                    <w:pStyle w:val="rowtabella0"/>
                    <w:jc w:val="center"/>
                    <w:rPr>
                      <w:color w:val="002060"/>
                    </w:rPr>
                  </w:pPr>
                  <w:r w:rsidRPr="0053477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A6FA9" w14:textId="77777777" w:rsidR="00CC020D" w:rsidRPr="0053477E" w:rsidRDefault="00CC020D" w:rsidP="00C02D2C">
                  <w:pPr>
                    <w:pStyle w:val="rowtabella0"/>
                    <w:jc w:val="center"/>
                    <w:rPr>
                      <w:color w:val="002060"/>
                    </w:rPr>
                  </w:pPr>
                  <w:r w:rsidRPr="0053477E">
                    <w:rPr>
                      <w:color w:val="002060"/>
                    </w:rPr>
                    <w:t> </w:t>
                  </w:r>
                </w:p>
              </w:tc>
            </w:tr>
            <w:tr w:rsidR="00CC020D" w:rsidRPr="0053477E" w14:paraId="1E94A033"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5A7D4A" w14:textId="77777777" w:rsidR="00CC020D" w:rsidRPr="0053477E" w:rsidRDefault="00CC020D" w:rsidP="00C02D2C">
                  <w:pPr>
                    <w:pStyle w:val="rowtabella0"/>
                    <w:rPr>
                      <w:color w:val="002060"/>
                    </w:rPr>
                  </w:pPr>
                  <w:r w:rsidRPr="0053477E">
                    <w:rPr>
                      <w:color w:val="002060"/>
                    </w:rPr>
                    <w:t>(1) 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57A51" w14:textId="77777777" w:rsidR="00CC020D" w:rsidRPr="0053477E" w:rsidRDefault="00CC020D" w:rsidP="00C02D2C">
                  <w:pPr>
                    <w:pStyle w:val="rowtabella0"/>
                    <w:rPr>
                      <w:color w:val="002060"/>
                    </w:rPr>
                  </w:pPr>
                  <w:r w:rsidRPr="0053477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B247C6" w14:textId="77777777" w:rsidR="00CC020D" w:rsidRPr="0053477E" w:rsidRDefault="00CC020D" w:rsidP="00C02D2C">
                  <w:pPr>
                    <w:pStyle w:val="rowtabella0"/>
                    <w:jc w:val="center"/>
                    <w:rPr>
                      <w:color w:val="002060"/>
                    </w:rPr>
                  </w:pPr>
                  <w:r w:rsidRPr="0053477E">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8424F" w14:textId="77777777" w:rsidR="00CC020D" w:rsidRPr="0053477E" w:rsidRDefault="00CC020D" w:rsidP="00C02D2C">
                  <w:pPr>
                    <w:pStyle w:val="rowtabella0"/>
                    <w:jc w:val="center"/>
                    <w:rPr>
                      <w:color w:val="002060"/>
                    </w:rPr>
                  </w:pPr>
                  <w:r w:rsidRPr="0053477E">
                    <w:rPr>
                      <w:color w:val="002060"/>
                    </w:rPr>
                    <w:t> </w:t>
                  </w:r>
                </w:p>
              </w:tc>
            </w:tr>
            <w:tr w:rsidR="00CC020D" w:rsidRPr="0053477E" w14:paraId="46E71DAC"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293A7" w14:textId="77777777" w:rsidR="00CC020D" w:rsidRPr="0053477E" w:rsidRDefault="00CC020D" w:rsidP="00C02D2C">
                  <w:pPr>
                    <w:pStyle w:val="rowtabella0"/>
                    <w:rPr>
                      <w:color w:val="002060"/>
                    </w:rPr>
                  </w:pPr>
                  <w:r w:rsidRPr="0053477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774051" w14:textId="77777777" w:rsidR="00CC020D" w:rsidRPr="0053477E" w:rsidRDefault="00CC020D" w:rsidP="00C02D2C">
                  <w:pPr>
                    <w:pStyle w:val="rowtabella0"/>
                    <w:rPr>
                      <w:color w:val="002060"/>
                    </w:rPr>
                  </w:pPr>
                  <w:r w:rsidRPr="0053477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EB2450" w14:textId="77777777" w:rsidR="00CC020D" w:rsidRPr="0053477E" w:rsidRDefault="00CC020D" w:rsidP="00C02D2C">
                  <w:pPr>
                    <w:pStyle w:val="rowtabella0"/>
                    <w:jc w:val="center"/>
                    <w:rPr>
                      <w:color w:val="002060"/>
                    </w:rPr>
                  </w:pPr>
                  <w:r w:rsidRPr="0053477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CF670" w14:textId="77777777" w:rsidR="00CC020D" w:rsidRPr="0053477E" w:rsidRDefault="00CC020D" w:rsidP="00C02D2C">
                  <w:pPr>
                    <w:pStyle w:val="rowtabella0"/>
                    <w:jc w:val="center"/>
                    <w:rPr>
                      <w:color w:val="002060"/>
                    </w:rPr>
                  </w:pPr>
                  <w:r w:rsidRPr="0053477E">
                    <w:rPr>
                      <w:color w:val="002060"/>
                    </w:rPr>
                    <w:t> </w:t>
                  </w:r>
                </w:p>
              </w:tc>
            </w:tr>
            <w:tr w:rsidR="00CC020D" w:rsidRPr="0053477E" w14:paraId="4BC04097" w14:textId="77777777" w:rsidTr="00C02D2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A3A69" w14:textId="77777777" w:rsidR="00CC020D" w:rsidRPr="0053477E" w:rsidRDefault="00CC020D" w:rsidP="00C02D2C">
                  <w:pPr>
                    <w:pStyle w:val="rowtabella0"/>
                    <w:rPr>
                      <w:color w:val="002060"/>
                    </w:rPr>
                  </w:pPr>
                  <w:r w:rsidRPr="0053477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4F8957" w14:textId="77777777" w:rsidR="00CC020D" w:rsidRPr="0053477E" w:rsidRDefault="00CC020D" w:rsidP="00C02D2C">
                  <w:pPr>
                    <w:pStyle w:val="rowtabella0"/>
                    <w:rPr>
                      <w:color w:val="002060"/>
                    </w:rPr>
                  </w:pPr>
                  <w:r w:rsidRPr="0053477E">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54951C" w14:textId="77777777" w:rsidR="00CC020D" w:rsidRPr="0053477E" w:rsidRDefault="00CC020D" w:rsidP="00C02D2C">
                  <w:pPr>
                    <w:pStyle w:val="rowtabella0"/>
                    <w:jc w:val="center"/>
                    <w:rPr>
                      <w:color w:val="002060"/>
                    </w:rPr>
                  </w:pPr>
                  <w:r w:rsidRPr="0053477E">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E95075" w14:textId="77777777" w:rsidR="00CC020D" w:rsidRPr="0053477E" w:rsidRDefault="00CC020D" w:rsidP="00C02D2C">
                  <w:pPr>
                    <w:pStyle w:val="rowtabella0"/>
                    <w:jc w:val="center"/>
                    <w:rPr>
                      <w:color w:val="002060"/>
                    </w:rPr>
                  </w:pPr>
                  <w:r w:rsidRPr="0053477E">
                    <w:rPr>
                      <w:color w:val="002060"/>
                    </w:rPr>
                    <w:t> </w:t>
                  </w:r>
                </w:p>
              </w:tc>
            </w:tr>
            <w:tr w:rsidR="00CC020D" w:rsidRPr="0053477E" w14:paraId="0D951500"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AC184" w14:textId="77777777" w:rsidR="00CC020D" w:rsidRPr="0053477E" w:rsidRDefault="00CC020D" w:rsidP="00C02D2C">
                  <w:pPr>
                    <w:pStyle w:val="rowtabella0"/>
                    <w:rPr>
                      <w:color w:val="002060"/>
                    </w:rPr>
                  </w:pPr>
                  <w:r w:rsidRPr="0053477E">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EBB91" w14:textId="77777777" w:rsidR="00CC020D" w:rsidRPr="0053477E" w:rsidRDefault="00CC020D" w:rsidP="00C02D2C">
                  <w:pPr>
                    <w:pStyle w:val="rowtabella0"/>
                    <w:rPr>
                      <w:color w:val="002060"/>
                    </w:rPr>
                  </w:pPr>
                  <w:r w:rsidRPr="0053477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EA8FA" w14:textId="77777777" w:rsidR="00CC020D" w:rsidRPr="0053477E" w:rsidRDefault="00CC020D" w:rsidP="00C02D2C">
                  <w:pPr>
                    <w:pStyle w:val="rowtabella0"/>
                    <w:jc w:val="center"/>
                    <w:rPr>
                      <w:color w:val="002060"/>
                    </w:rPr>
                  </w:pPr>
                  <w:r w:rsidRPr="0053477E">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56FF7" w14:textId="77777777" w:rsidR="00CC020D" w:rsidRPr="0053477E" w:rsidRDefault="00CC020D" w:rsidP="00C02D2C">
                  <w:pPr>
                    <w:pStyle w:val="rowtabella0"/>
                    <w:jc w:val="center"/>
                    <w:rPr>
                      <w:color w:val="002060"/>
                    </w:rPr>
                  </w:pPr>
                  <w:r w:rsidRPr="0053477E">
                    <w:rPr>
                      <w:color w:val="002060"/>
                    </w:rPr>
                    <w:t> </w:t>
                  </w:r>
                </w:p>
              </w:tc>
            </w:tr>
            <w:tr w:rsidR="00CC020D" w:rsidRPr="0053477E" w14:paraId="368941BE"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2B53524E" w14:textId="77777777" w:rsidR="00CC020D" w:rsidRPr="0053477E" w:rsidRDefault="00CC020D" w:rsidP="00C02D2C">
                  <w:pPr>
                    <w:pStyle w:val="rowtabella0"/>
                    <w:rPr>
                      <w:color w:val="002060"/>
                    </w:rPr>
                  </w:pPr>
                  <w:r w:rsidRPr="0053477E">
                    <w:rPr>
                      <w:color w:val="002060"/>
                    </w:rPr>
                    <w:t>(1) - disputata il 28/10/2023</w:t>
                  </w:r>
                </w:p>
              </w:tc>
            </w:tr>
          </w:tbl>
          <w:p w14:paraId="4AABF3D5" w14:textId="77777777" w:rsidR="00CC020D" w:rsidRPr="0053477E" w:rsidRDefault="00CC020D" w:rsidP="00C02D2C">
            <w:pPr>
              <w:rPr>
                <w:color w:val="002060"/>
              </w:rPr>
            </w:pPr>
          </w:p>
        </w:tc>
      </w:tr>
    </w:tbl>
    <w:p w14:paraId="0260F69A" w14:textId="77777777" w:rsidR="00CC020D" w:rsidRPr="0053477E" w:rsidRDefault="00CC020D" w:rsidP="00CC020D">
      <w:pPr>
        <w:pStyle w:val="breakline"/>
        <w:rPr>
          <w:rFonts w:eastAsiaTheme="minorEastAsia"/>
          <w:color w:val="002060"/>
        </w:rPr>
      </w:pPr>
    </w:p>
    <w:p w14:paraId="5CE12DA9" w14:textId="77777777" w:rsidR="00CC020D" w:rsidRPr="0053477E" w:rsidRDefault="00CC020D" w:rsidP="00CC020D">
      <w:pPr>
        <w:pStyle w:val="breakline"/>
        <w:rPr>
          <w:color w:val="002060"/>
        </w:rPr>
      </w:pPr>
    </w:p>
    <w:p w14:paraId="45A1A3AF" w14:textId="77777777" w:rsidR="00CC020D" w:rsidRPr="0053477E" w:rsidRDefault="00CC020D" w:rsidP="00CC020D">
      <w:pPr>
        <w:pStyle w:val="titoloprinc0"/>
        <w:rPr>
          <w:color w:val="002060"/>
        </w:rPr>
      </w:pPr>
      <w:r w:rsidRPr="0053477E">
        <w:rPr>
          <w:color w:val="002060"/>
        </w:rPr>
        <w:t>GIUDICE SPORTIVO</w:t>
      </w:r>
    </w:p>
    <w:p w14:paraId="651141A5"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6210454F" w14:textId="77777777" w:rsidR="00CC020D" w:rsidRPr="0053477E" w:rsidRDefault="00CC020D" w:rsidP="00CC020D">
      <w:pPr>
        <w:pStyle w:val="titolo10"/>
        <w:rPr>
          <w:color w:val="002060"/>
        </w:rPr>
      </w:pPr>
      <w:r w:rsidRPr="0053477E">
        <w:rPr>
          <w:color w:val="002060"/>
        </w:rPr>
        <w:t xml:space="preserve">GARE DEL 29/10/2023 </w:t>
      </w:r>
    </w:p>
    <w:p w14:paraId="253FD6E5" w14:textId="77777777" w:rsidR="00CC020D" w:rsidRPr="0053477E" w:rsidRDefault="00CC020D" w:rsidP="00CC020D">
      <w:pPr>
        <w:pStyle w:val="titolo7a"/>
        <w:rPr>
          <w:color w:val="002060"/>
        </w:rPr>
      </w:pPr>
      <w:r w:rsidRPr="0053477E">
        <w:rPr>
          <w:color w:val="002060"/>
        </w:rPr>
        <w:t xml:space="preserve">PROVVEDIMENTI DISCIPLINARI </w:t>
      </w:r>
    </w:p>
    <w:p w14:paraId="1D23D7F3"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03204712" w14:textId="77777777" w:rsidR="00CC020D" w:rsidRPr="0053477E" w:rsidRDefault="00CC020D" w:rsidP="00CC020D">
      <w:pPr>
        <w:pStyle w:val="titolo30"/>
        <w:rPr>
          <w:color w:val="002060"/>
        </w:rPr>
      </w:pPr>
      <w:r w:rsidRPr="0053477E">
        <w:rPr>
          <w:color w:val="002060"/>
        </w:rPr>
        <w:t xml:space="preserve">ALLENATORI </w:t>
      </w:r>
    </w:p>
    <w:p w14:paraId="08531D16"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EB4963D" w14:textId="77777777" w:rsidTr="00C02D2C">
        <w:tc>
          <w:tcPr>
            <w:tcW w:w="2200" w:type="dxa"/>
            <w:tcMar>
              <w:top w:w="20" w:type="dxa"/>
              <w:left w:w="20" w:type="dxa"/>
              <w:bottom w:w="20" w:type="dxa"/>
              <w:right w:w="20" w:type="dxa"/>
            </w:tcMar>
            <w:vAlign w:val="center"/>
            <w:hideMark/>
          </w:tcPr>
          <w:p w14:paraId="778F9A86" w14:textId="77777777" w:rsidR="00CC020D" w:rsidRPr="0053477E" w:rsidRDefault="00CC020D" w:rsidP="00C02D2C">
            <w:pPr>
              <w:pStyle w:val="movimento"/>
              <w:rPr>
                <w:color w:val="002060"/>
              </w:rPr>
            </w:pPr>
            <w:r w:rsidRPr="0053477E">
              <w:rPr>
                <w:color w:val="002060"/>
              </w:rPr>
              <w:t>ULIVI CARLO</w:t>
            </w:r>
          </w:p>
        </w:tc>
        <w:tc>
          <w:tcPr>
            <w:tcW w:w="2200" w:type="dxa"/>
            <w:tcMar>
              <w:top w:w="20" w:type="dxa"/>
              <w:left w:w="20" w:type="dxa"/>
              <w:bottom w:w="20" w:type="dxa"/>
              <w:right w:w="20" w:type="dxa"/>
            </w:tcMar>
            <w:vAlign w:val="center"/>
            <w:hideMark/>
          </w:tcPr>
          <w:p w14:paraId="5B280D17" w14:textId="77777777" w:rsidR="00CC020D" w:rsidRPr="0053477E" w:rsidRDefault="00CC020D" w:rsidP="00C02D2C">
            <w:pPr>
              <w:pStyle w:val="movimento2"/>
              <w:rPr>
                <w:color w:val="002060"/>
              </w:rPr>
            </w:pPr>
            <w:r w:rsidRPr="0053477E">
              <w:rPr>
                <w:color w:val="002060"/>
              </w:rPr>
              <w:t xml:space="preserve">(C.U.S. ANCONA) </w:t>
            </w:r>
          </w:p>
        </w:tc>
        <w:tc>
          <w:tcPr>
            <w:tcW w:w="800" w:type="dxa"/>
            <w:tcMar>
              <w:top w:w="20" w:type="dxa"/>
              <w:left w:w="20" w:type="dxa"/>
              <w:bottom w:w="20" w:type="dxa"/>
              <w:right w:w="20" w:type="dxa"/>
            </w:tcMar>
            <w:vAlign w:val="center"/>
            <w:hideMark/>
          </w:tcPr>
          <w:p w14:paraId="2A8B172E"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50501CC"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C22D0E5" w14:textId="77777777" w:rsidR="00CC020D" w:rsidRPr="0053477E" w:rsidRDefault="00CC020D" w:rsidP="00C02D2C">
            <w:pPr>
              <w:pStyle w:val="movimento2"/>
              <w:rPr>
                <w:color w:val="002060"/>
              </w:rPr>
            </w:pPr>
            <w:r w:rsidRPr="0053477E">
              <w:rPr>
                <w:color w:val="002060"/>
              </w:rPr>
              <w:t> </w:t>
            </w:r>
          </w:p>
        </w:tc>
      </w:tr>
    </w:tbl>
    <w:p w14:paraId="70F49313"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71BB35E9" w14:textId="77777777" w:rsidR="00CC020D" w:rsidRPr="0053477E" w:rsidRDefault="00CC020D" w:rsidP="00CC020D">
      <w:pPr>
        <w:pStyle w:val="titolo20"/>
        <w:rPr>
          <w:color w:val="002060"/>
        </w:rPr>
      </w:pPr>
      <w:r w:rsidRPr="0053477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293A4027" w14:textId="77777777" w:rsidTr="00C02D2C">
        <w:tc>
          <w:tcPr>
            <w:tcW w:w="2200" w:type="dxa"/>
            <w:tcMar>
              <w:top w:w="20" w:type="dxa"/>
              <w:left w:w="20" w:type="dxa"/>
              <w:bottom w:w="20" w:type="dxa"/>
              <w:right w:w="20" w:type="dxa"/>
            </w:tcMar>
            <w:vAlign w:val="center"/>
            <w:hideMark/>
          </w:tcPr>
          <w:p w14:paraId="36102F25" w14:textId="77777777" w:rsidR="00CC020D" w:rsidRPr="0053477E" w:rsidRDefault="00CC020D" w:rsidP="00C02D2C">
            <w:pPr>
              <w:pStyle w:val="movimento"/>
              <w:rPr>
                <w:color w:val="002060"/>
              </w:rPr>
            </w:pPr>
            <w:r w:rsidRPr="0053477E">
              <w:rPr>
                <w:color w:val="002060"/>
              </w:rPr>
              <w:t>POLVERARI DIEGO</w:t>
            </w:r>
          </w:p>
        </w:tc>
        <w:tc>
          <w:tcPr>
            <w:tcW w:w="2200" w:type="dxa"/>
            <w:tcMar>
              <w:top w:w="20" w:type="dxa"/>
              <w:left w:w="20" w:type="dxa"/>
              <w:bottom w:w="20" w:type="dxa"/>
              <w:right w:w="20" w:type="dxa"/>
            </w:tcMar>
            <w:vAlign w:val="center"/>
            <w:hideMark/>
          </w:tcPr>
          <w:p w14:paraId="25ED6FE4" w14:textId="77777777" w:rsidR="00CC020D" w:rsidRPr="0053477E" w:rsidRDefault="00CC020D" w:rsidP="00C02D2C">
            <w:pPr>
              <w:pStyle w:val="movimento2"/>
              <w:rPr>
                <w:color w:val="002060"/>
              </w:rPr>
            </w:pPr>
            <w:r w:rsidRPr="0053477E">
              <w:rPr>
                <w:color w:val="002060"/>
              </w:rPr>
              <w:t xml:space="preserve">(AMICI DEL </w:t>
            </w:r>
            <w:proofErr w:type="spellStart"/>
            <w:r w:rsidRPr="0053477E">
              <w:rPr>
                <w:color w:val="002060"/>
              </w:rPr>
              <w:t>CENTROSOCIOsq.B</w:t>
            </w:r>
            <w:proofErr w:type="spellEnd"/>
            <w:r w:rsidRPr="0053477E">
              <w:rPr>
                <w:color w:val="002060"/>
              </w:rPr>
              <w:t xml:space="preserve">) </w:t>
            </w:r>
          </w:p>
        </w:tc>
        <w:tc>
          <w:tcPr>
            <w:tcW w:w="800" w:type="dxa"/>
            <w:tcMar>
              <w:top w:w="20" w:type="dxa"/>
              <w:left w:w="20" w:type="dxa"/>
              <w:bottom w:w="20" w:type="dxa"/>
              <w:right w:w="20" w:type="dxa"/>
            </w:tcMar>
            <w:vAlign w:val="center"/>
            <w:hideMark/>
          </w:tcPr>
          <w:p w14:paraId="20EA425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5FED1A6" w14:textId="77777777" w:rsidR="00CC020D" w:rsidRPr="0053477E" w:rsidRDefault="00CC020D" w:rsidP="00C02D2C">
            <w:pPr>
              <w:pStyle w:val="movimento"/>
              <w:rPr>
                <w:color w:val="002060"/>
              </w:rPr>
            </w:pPr>
            <w:r w:rsidRPr="0053477E">
              <w:rPr>
                <w:color w:val="002060"/>
              </w:rPr>
              <w:t>DI CARA MATTIA</w:t>
            </w:r>
          </w:p>
        </w:tc>
        <w:tc>
          <w:tcPr>
            <w:tcW w:w="2200" w:type="dxa"/>
            <w:tcMar>
              <w:top w:w="20" w:type="dxa"/>
              <w:left w:w="20" w:type="dxa"/>
              <w:bottom w:w="20" w:type="dxa"/>
              <w:right w:w="20" w:type="dxa"/>
            </w:tcMar>
            <w:vAlign w:val="center"/>
            <w:hideMark/>
          </w:tcPr>
          <w:p w14:paraId="2BBDBE4C" w14:textId="77777777" w:rsidR="00CC020D" w:rsidRPr="0053477E" w:rsidRDefault="00CC020D" w:rsidP="00C02D2C">
            <w:pPr>
              <w:pStyle w:val="movimento2"/>
              <w:rPr>
                <w:color w:val="002060"/>
              </w:rPr>
            </w:pPr>
            <w:r w:rsidRPr="0053477E">
              <w:rPr>
                <w:color w:val="002060"/>
              </w:rPr>
              <w:t xml:space="preserve">(BULDOG T.N.T. LUCREZIA) </w:t>
            </w:r>
          </w:p>
        </w:tc>
      </w:tr>
      <w:tr w:rsidR="00CC020D" w:rsidRPr="0053477E" w14:paraId="107F07AF" w14:textId="77777777" w:rsidTr="00C02D2C">
        <w:tc>
          <w:tcPr>
            <w:tcW w:w="2200" w:type="dxa"/>
            <w:tcMar>
              <w:top w:w="20" w:type="dxa"/>
              <w:left w:w="20" w:type="dxa"/>
              <w:bottom w:w="20" w:type="dxa"/>
              <w:right w:w="20" w:type="dxa"/>
            </w:tcMar>
            <w:vAlign w:val="center"/>
            <w:hideMark/>
          </w:tcPr>
          <w:p w14:paraId="3ABBEA24" w14:textId="77777777" w:rsidR="00CC020D" w:rsidRPr="0053477E" w:rsidRDefault="00CC020D" w:rsidP="00C02D2C">
            <w:pPr>
              <w:pStyle w:val="movimento"/>
              <w:rPr>
                <w:color w:val="002060"/>
              </w:rPr>
            </w:pPr>
            <w:r w:rsidRPr="0053477E">
              <w:rPr>
                <w:color w:val="002060"/>
              </w:rPr>
              <w:t>DELPIZZO SCHVEITZE DAVI</w:t>
            </w:r>
          </w:p>
        </w:tc>
        <w:tc>
          <w:tcPr>
            <w:tcW w:w="2200" w:type="dxa"/>
            <w:tcMar>
              <w:top w:w="20" w:type="dxa"/>
              <w:left w:w="20" w:type="dxa"/>
              <w:bottom w:w="20" w:type="dxa"/>
              <w:right w:w="20" w:type="dxa"/>
            </w:tcMar>
            <w:vAlign w:val="center"/>
            <w:hideMark/>
          </w:tcPr>
          <w:p w14:paraId="561235FA" w14:textId="77777777" w:rsidR="00CC020D" w:rsidRPr="0053477E" w:rsidRDefault="00CC020D" w:rsidP="00C02D2C">
            <w:pPr>
              <w:pStyle w:val="movimento2"/>
              <w:rPr>
                <w:color w:val="002060"/>
              </w:rPr>
            </w:pPr>
            <w:r w:rsidRPr="0053477E">
              <w:rPr>
                <w:color w:val="002060"/>
              </w:rPr>
              <w:t xml:space="preserve">(REAL SAN GIORGIO) </w:t>
            </w:r>
          </w:p>
        </w:tc>
        <w:tc>
          <w:tcPr>
            <w:tcW w:w="800" w:type="dxa"/>
            <w:tcMar>
              <w:top w:w="20" w:type="dxa"/>
              <w:left w:w="20" w:type="dxa"/>
              <w:bottom w:w="20" w:type="dxa"/>
              <w:right w:w="20" w:type="dxa"/>
            </w:tcMar>
            <w:vAlign w:val="center"/>
            <w:hideMark/>
          </w:tcPr>
          <w:p w14:paraId="13AD9BED"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0643A05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6B6B5A95" w14:textId="77777777" w:rsidR="00CC020D" w:rsidRPr="0053477E" w:rsidRDefault="00CC020D" w:rsidP="00C02D2C">
            <w:pPr>
              <w:pStyle w:val="movimento2"/>
              <w:rPr>
                <w:color w:val="002060"/>
              </w:rPr>
            </w:pPr>
            <w:r w:rsidRPr="0053477E">
              <w:rPr>
                <w:color w:val="002060"/>
              </w:rPr>
              <w:t> </w:t>
            </w:r>
          </w:p>
        </w:tc>
      </w:tr>
    </w:tbl>
    <w:p w14:paraId="74567A4C" w14:textId="77777777" w:rsidR="00CC020D" w:rsidRDefault="00CC020D" w:rsidP="00CC020D">
      <w:pPr>
        <w:pStyle w:val="breakline"/>
        <w:rPr>
          <w:color w:val="002060"/>
        </w:rPr>
      </w:pPr>
    </w:p>
    <w:p w14:paraId="349E9884"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34DD0CD"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B5021F1" w14:textId="77777777" w:rsidR="00CC020D" w:rsidRDefault="00CC020D" w:rsidP="00CC020D">
      <w:pPr>
        <w:pStyle w:val="breakline"/>
        <w:rPr>
          <w:color w:val="002060"/>
          <w:sz w:val="22"/>
          <w:szCs w:val="22"/>
        </w:rPr>
      </w:pPr>
    </w:p>
    <w:p w14:paraId="6C32C961" w14:textId="77777777" w:rsidR="00CC020D" w:rsidRPr="0053477E" w:rsidRDefault="00CC020D" w:rsidP="00CC020D">
      <w:pPr>
        <w:pStyle w:val="breakline"/>
        <w:rPr>
          <w:rFonts w:eastAsiaTheme="minorEastAsia"/>
          <w:color w:val="002060"/>
        </w:rPr>
      </w:pPr>
    </w:p>
    <w:p w14:paraId="73647C3B" w14:textId="77777777" w:rsidR="00CC020D" w:rsidRPr="0053477E" w:rsidRDefault="00CC020D" w:rsidP="00CC020D">
      <w:pPr>
        <w:pStyle w:val="titoloprinc0"/>
        <w:rPr>
          <w:color w:val="002060"/>
        </w:rPr>
      </w:pPr>
      <w:r w:rsidRPr="0053477E">
        <w:rPr>
          <w:color w:val="002060"/>
        </w:rPr>
        <w:t>CLASSIFICA</w:t>
      </w:r>
    </w:p>
    <w:p w14:paraId="70FED625" w14:textId="77777777" w:rsidR="00CC020D" w:rsidRPr="0053477E" w:rsidRDefault="00CC020D" w:rsidP="00CC020D">
      <w:pPr>
        <w:pStyle w:val="breakline"/>
        <w:rPr>
          <w:color w:val="002060"/>
        </w:rPr>
      </w:pPr>
    </w:p>
    <w:p w14:paraId="7B6A4D3D" w14:textId="77777777" w:rsidR="00CC020D" w:rsidRPr="0053477E" w:rsidRDefault="00CC020D" w:rsidP="00CC020D">
      <w:pPr>
        <w:pStyle w:val="breakline"/>
        <w:rPr>
          <w:color w:val="002060"/>
        </w:rPr>
      </w:pPr>
    </w:p>
    <w:p w14:paraId="38220A7B"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388375D9"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8EB20"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0E751"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6ED36"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701D7"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E6B0D"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D924F"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D092"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82BC8"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48115"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8CBE9" w14:textId="77777777" w:rsidR="00CC020D" w:rsidRPr="0053477E" w:rsidRDefault="00CC020D" w:rsidP="00C02D2C">
            <w:pPr>
              <w:pStyle w:val="headertabella0"/>
              <w:rPr>
                <w:color w:val="002060"/>
              </w:rPr>
            </w:pPr>
            <w:r w:rsidRPr="0053477E">
              <w:rPr>
                <w:color w:val="002060"/>
              </w:rPr>
              <w:t>PE</w:t>
            </w:r>
          </w:p>
        </w:tc>
      </w:tr>
      <w:tr w:rsidR="00CC020D" w:rsidRPr="0053477E" w14:paraId="19D95261"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CD542" w14:textId="77777777" w:rsidR="00CC020D" w:rsidRPr="0053477E" w:rsidRDefault="00CC020D" w:rsidP="00C02D2C">
            <w:pPr>
              <w:pStyle w:val="rowtabella0"/>
              <w:rPr>
                <w:color w:val="002060"/>
              </w:rPr>
            </w:pPr>
            <w:r w:rsidRPr="0053477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0D21"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A81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6DE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ED9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D70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EAFA" w14:textId="77777777" w:rsidR="00CC020D" w:rsidRPr="0053477E" w:rsidRDefault="00CC020D" w:rsidP="00C02D2C">
            <w:pPr>
              <w:pStyle w:val="rowtabella0"/>
              <w:jc w:val="center"/>
              <w:rPr>
                <w:color w:val="002060"/>
              </w:rPr>
            </w:pPr>
            <w:r w:rsidRPr="0053477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64F1"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4F83" w14:textId="77777777" w:rsidR="00CC020D" w:rsidRPr="0053477E" w:rsidRDefault="00CC020D" w:rsidP="00C02D2C">
            <w:pPr>
              <w:pStyle w:val="rowtabella0"/>
              <w:jc w:val="center"/>
              <w:rPr>
                <w:color w:val="002060"/>
              </w:rPr>
            </w:pPr>
            <w:r w:rsidRPr="005347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25E3" w14:textId="77777777" w:rsidR="00CC020D" w:rsidRPr="0053477E" w:rsidRDefault="00CC020D" w:rsidP="00C02D2C">
            <w:pPr>
              <w:pStyle w:val="rowtabella0"/>
              <w:jc w:val="center"/>
              <w:rPr>
                <w:color w:val="002060"/>
              </w:rPr>
            </w:pPr>
            <w:r w:rsidRPr="0053477E">
              <w:rPr>
                <w:color w:val="002060"/>
              </w:rPr>
              <w:t>0</w:t>
            </w:r>
          </w:p>
        </w:tc>
      </w:tr>
      <w:tr w:rsidR="00CC020D" w:rsidRPr="0053477E" w14:paraId="2A99268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A0FB5" w14:textId="77777777" w:rsidR="00CC020D" w:rsidRPr="0053477E" w:rsidRDefault="00CC020D" w:rsidP="00C02D2C">
            <w:pPr>
              <w:pStyle w:val="rowtabella0"/>
              <w:rPr>
                <w:color w:val="002060"/>
              </w:rPr>
            </w:pPr>
            <w:r w:rsidRPr="0053477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5CA2"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9070"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8ED95"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3F40"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571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C2DB"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198E"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602A" w14:textId="77777777" w:rsidR="00CC020D" w:rsidRPr="0053477E" w:rsidRDefault="00CC020D" w:rsidP="00C02D2C">
            <w:pPr>
              <w:pStyle w:val="rowtabella0"/>
              <w:jc w:val="center"/>
              <w:rPr>
                <w:color w:val="002060"/>
              </w:rPr>
            </w:pPr>
            <w:r w:rsidRPr="0053477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DD3C" w14:textId="77777777" w:rsidR="00CC020D" w:rsidRPr="0053477E" w:rsidRDefault="00CC020D" w:rsidP="00C02D2C">
            <w:pPr>
              <w:pStyle w:val="rowtabella0"/>
              <w:jc w:val="center"/>
              <w:rPr>
                <w:color w:val="002060"/>
              </w:rPr>
            </w:pPr>
            <w:r w:rsidRPr="0053477E">
              <w:rPr>
                <w:color w:val="002060"/>
              </w:rPr>
              <w:t>0</w:t>
            </w:r>
          </w:p>
        </w:tc>
      </w:tr>
      <w:tr w:rsidR="00CC020D" w:rsidRPr="0053477E" w14:paraId="3EB44BF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8F4AB" w14:textId="77777777" w:rsidR="00CC020D" w:rsidRPr="0053477E" w:rsidRDefault="00CC020D" w:rsidP="00C02D2C">
            <w:pPr>
              <w:pStyle w:val="rowtabella0"/>
              <w:rPr>
                <w:color w:val="002060"/>
              </w:rPr>
            </w:pPr>
            <w:r w:rsidRPr="0053477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3137"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F6CD"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FEEC"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858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F45E"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884B4"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BCF8"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25D3"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DE2E" w14:textId="77777777" w:rsidR="00CC020D" w:rsidRPr="0053477E" w:rsidRDefault="00CC020D" w:rsidP="00C02D2C">
            <w:pPr>
              <w:pStyle w:val="rowtabella0"/>
              <w:jc w:val="center"/>
              <w:rPr>
                <w:color w:val="002060"/>
              </w:rPr>
            </w:pPr>
            <w:r w:rsidRPr="0053477E">
              <w:rPr>
                <w:color w:val="002060"/>
              </w:rPr>
              <w:t>0</w:t>
            </w:r>
          </w:p>
        </w:tc>
      </w:tr>
      <w:tr w:rsidR="00CC020D" w:rsidRPr="0053477E" w14:paraId="59AF587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37151" w14:textId="77777777" w:rsidR="00CC020D" w:rsidRPr="0053477E" w:rsidRDefault="00CC020D" w:rsidP="00C02D2C">
            <w:pPr>
              <w:pStyle w:val="rowtabella0"/>
              <w:rPr>
                <w:color w:val="002060"/>
              </w:rPr>
            </w:pPr>
            <w:r w:rsidRPr="005347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EC72"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97D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2FC7"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DE3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378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20EF"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5F32"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C9FF"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0465" w14:textId="77777777" w:rsidR="00CC020D" w:rsidRPr="0053477E" w:rsidRDefault="00CC020D" w:rsidP="00C02D2C">
            <w:pPr>
              <w:pStyle w:val="rowtabella0"/>
              <w:jc w:val="center"/>
              <w:rPr>
                <w:color w:val="002060"/>
              </w:rPr>
            </w:pPr>
            <w:r w:rsidRPr="0053477E">
              <w:rPr>
                <w:color w:val="002060"/>
              </w:rPr>
              <w:t>0</w:t>
            </w:r>
          </w:p>
        </w:tc>
      </w:tr>
      <w:tr w:rsidR="00CC020D" w:rsidRPr="0053477E" w14:paraId="0430C85F"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22C98" w14:textId="77777777" w:rsidR="00CC020D" w:rsidRPr="0053477E" w:rsidRDefault="00CC020D" w:rsidP="00C02D2C">
            <w:pPr>
              <w:pStyle w:val="rowtabella0"/>
              <w:rPr>
                <w:color w:val="002060"/>
                <w:lang w:val="es-ES"/>
              </w:rPr>
            </w:pPr>
            <w:r w:rsidRPr="0053477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88C1"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1D2C"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D848"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1DF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93F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8C3F" w14:textId="77777777" w:rsidR="00CC020D" w:rsidRPr="0053477E" w:rsidRDefault="00CC020D" w:rsidP="00C02D2C">
            <w:pPr>
              <w:pStyle w:val="rowtabella0"/>
              <w:jc w:val="center"/>
              <w:rPr>
                <w:color w:val="002060"/>
              </w:rPr>
            </w:pPr>
            <w:r w:rsidRPr="0053477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24ED"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825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5989" w14:textId="77777777" w:rsidR="00CC020D" w:rsidRPr="0053477E" w:rsidRDefault="00CC020D" w:rsidP="00C02D2C">
            <w:pPr>
              <w:pStyle w:val="rowtabella0"/>
              <w:jc w:val="center"/>
              <w:rPr>
                <w:color w:val="002060"/>
              </w:rPr>
            </w:pPr>
            <w:r w:rsidRPr="0053477E">
              <w:rPr>
                <w:color w:val="002060"/>
              </w:rPr>
              <w:t>0</w:t>
            </w:r>
          </w:p>
        </w:tc>
      </w:tr>
      <w:tr w:rsidR="00CC020D" w:rsidRPr="0053477E" w14:paraId="1150410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391B1" w14:textId="77777777" w:rsidR="00CC020D" w:rsidRPr="0053477E" w:rsidRDefault="00CC020D" w:rsidP="00C02D2C">
            <w:pPr>
              <w:pStyle w:val="rowtabella0"/>
              <w:rPr>
                <w:color w:val="002060"/>
              </w:rPr>
            </w:pPr>
            <w:r w:rsidRPr="0053477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2171"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ECB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8A96"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642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EBFA"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B32F"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D1FE"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AE6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6B6F" w14:textId="77777777" w:rsidR="00CC020D" w:rsidRPr="0053477E" w:rsidRDefault="00CC020D" w:rsidP="00C02D2C">
            <w:pPr>
              <w:pStyle w:val="rowtabella0"/>
              <w:jc w:val="center"/>
              <w:rPr>
                <w:color w:val="002060"/>
              </w:rPr>
            </w:pPr>
            <w:r w:rsidRPr="0053477E">
              <w:rPr>
                <w:color w:val="002060"/>
              </w:rPr>
              <w:t>0</w:t>
            </w:r>
          </w:p>
        </w:tc>
      </w:tr>
      <w:tr w:rsidR="00CC020D" w:rsidRPr="0053477E" w14:paraId="3EB4A59A"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F910" w14:textId="77777777" w:rsidR="00CC020D" w:rsidRPr="0053477E" w:rsidRDefault="00CC020D" w:rsidP="00C02D2C">
            <w:pPr>
              <w:pStyle w:val="rowtabella0"/>
              <w:rPr>
                <w:color w:val="002060"/>
              </w:rPr>
            </w:pPr>
            <w:r w:rsidRPr="0053477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C70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7CA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0634"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FC8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1985"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BF90"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AC4A" w14:textId="77777777" w:rsidR="00CC020D" w:rsidRPr="0053477E" w:rsidRDefault="00CC020D" w:rsidP="00C02D2C">
            <w:pPr>
              <w:pStyle w:val="rowtabella0"/>
              <w:jc w:val="center"/>
              <w:rPr>
                <w:color w:val="002060"/>
              </w:rPr>
            </w:pPr>
            <w:r w:rsidRPr="0053477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5678" w14:textId="77777777" w:rsidR="00CC020D" w:rsidRPr="0053477E" w:rsidRDefault="00CC020D" w:rsidP="00C02D2C">
            <w:pPr>
              <w:pStyle w:val="rowtabella0"/>
              <w:jc w:val="center"/>
              <w:rPr>
                <w:color w:val="002060"/>
              </w:rPr>
            </w:pPr>
            <w:r w:rsidRPr="0053477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0D49" w14:textId="77777777" w:rsidR="00CC020D" w:rsidRPr="0053477E" w:rsidRDefault="00CC020D" w:rsidP="00C02D2C">
            <w:pPr>
              <w:pStyle w:val="rowtabella0"/>
              <w:jc w:val="center"/>
              <w:rPr>
                <w:color w:val="002060"/>
              </w:rPr>
            </w:pPr>
            <w:r w:rsidRPr="0053477E">
              <w:rPr>
                <w:color w:val="002060"/>
              </w:rPr>
              <w:t>0</w:t>
            </w:r>
          </w:p>
        </w:tc>
      </w:tr>
      <w:tr w:rsidR="00CC020D" w:rsidRPr="0053477E" w14:paraId="33CCBD7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1D6FE" w14:textId="77777777" w:rsidR="00CC020D" w:rsidRPr="0053477E" w:rsidRDefault="00CC020D" w:rsidP="00C02D2C">
            <w:pPr>
              <w:pStyle w:val="rowtabella0"/>
              <w:rPr>
                <w:color w:val="002060"/>
              </w:rPr>
            </w:pPr>
            <w:r w:rsidRPr="0053477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A423"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D91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E08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714A"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0CB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657B"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DE7A"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AA0A"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128F" w14:textId="77777777" w:rsidR="00CC020D" w:rsidRPr="0053477E" w:rsidRDefault="00CC020D" w:rsidP="00C02D2C">
            <w:pPr>
              <w:pStyle w:val="rowtabella0"/>
              <w:jc w:val="center"/>
              <w:rPr>
                <w:color w:val="002060"/>
              </w:rPr>
            </w:pPr>
            <w:r w:rsidRPr="0053477E">
              <w:rPr>
                <w:color w:val="002060"/>
              </w:rPr>
              <w:t>0</w:t>
            </w:r>
          </w:p>
        </w:tc>
      </w:tr>
      <w:tr w:rsidR="00CC020D" w:rsidRPr="0053477E" w14:paraId="402512B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E071A" w14:textId="77777777" w:rsidR="00CC020D" w:rsidRPr="0053477E" w:rsidRDefault="00CC020D" w:rsidP="00C02D2C">
            <w:pPr>
              <w:pStyle w:val="rowtabella0"/>
              <w:rPr>
                <w:color w:val="002060"/>
              </w:rPr>
            </w:pPr>
            <w:r w:rsidRPr="0053477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4E1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3D9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DDB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913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A501"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FB18" w14:textId="77777777" w:rsidR="00CC020D" w:rsidRPr="0053477E" w:rsidRDefault="00CC020D" w:rsidP="00C02D2C">
            <w:pPr>
              <w:pStyle w:val="rowtabella0"/>
              <w:jc w:val="center"/>
              <w:rPr>
                <w:color w:val="002060"/>
              </w:rPr>
            </w:pPr>
            <w:r w:rsidRPr="0053477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987D" w14:textId="77777777" w:rsidR="00CC020D" w:rsidRPr="0053477E" w:rsidRDefault="00CC020D" w:rsidP="00C02D2C">
            <w:pPr>
              <w:pStyle w:val="rowtabella0"/>
              <w:jc w:val="center"/>
              <w:rPr>
                <w:color w:val="002060"/>
              </w:rPr>
            </w:pPr>
            <w:r w:rsidRPr="005347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EC45" w14:textId="77777777" w:rsidR="00CC020D" w:rsidRPr="0053477E" w:rsidRDefault="00CC020D" w:rsidP="00C02D2C">
            <w:pPr>
              <w:pStyle w:val="rowtabella0"/>
              <w:jc w:val="center"/>
              <w:rPr>
                <w:color w:val="002060"/>
              </w:rPr>
            </w:pPr>
            <w:r w:rsidRPr="0053477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EC74" w14:textId="77777777" w:rsidR="00CC020D" w:rsidRPr="0053477E" w:rsidRDefault="00CC020D" w:rsidP="00C02D2C">
            <w:pPr>
              <w:pStyle w:val="rowtabella0"/>
              <w:jc w:val="center"/>
              <w:rPr>
                <w:color w:val="002060"/>
              </w:rPr>
            </w:pPr>
            <w:r w:rsidRPr="0053477E">
              <w:rPr>
                <w:color w:val="002060"/>
              </w:rPr>
              <w:t>0</w:t>
            </w:r>
          </w:p>
        </w:tc>
      </w:tr>
      <w:tr w:rsidR="00CC020D" w:rsidRPr="0053477E" w14:paraId="2688922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C5BAF" w14:textId="77777777" w:rsidR="00CC020D" w:rsidRPr="0053477E" w:rsidRDefault="00CC020D" w:rsidP="00C02D2C">
            <w:pPr>
              <w:pStyle w:val="rowtabella0"/>
              <w:rPr>
                <w:color w:val="002060"/>
              </w:rPr>
            </w:pPr>
            <w:proofErr w:type="spellStart"/>
            <w:proofErr w:type="gramStart"/>
            <w:r w:rsidRPr="0053477E">
              <w:rPr>
                <w:color w:val="002060"/>
              </w:rPr>
              <w:t>sq.B</w:t>
            </w:r>
            <w:proofErr w:type="spellEnd"/>
            <w:proofErr w:type="gramEnd"/>
            <w:r w:rsidRPr="0053477E">
              <w:rPr>
                <w:color w:val="002060"/>
              </w:rPr>
              <w:t xml:space="preserve"> AMICI DEL </w:t>
            </w:r>
            <w:proofErr w:type="spellStart"/>
            <w:r w:rsidRPr="0053477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63AE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03E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1659"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29F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26E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1F8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F72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77D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CADF" w14:textId="77777777" w:rsidR="00CC020D" w:rsidRPr="0053477E" w:rsidRDefault="00CC020D" w:rsidP="00C02D2C">
            <w:pPr>
              <w:pStyle w:val="rowtabella0"/>
              <w:jc w:val="center"/>
              <w:rPr>
                <w:color w:val="002060"/>
              </w:rPr>
            </w:pPr>
            <w:r w:rsidRPr="0053477E">
              <w:rPr>
                <w:color w:val="002060"/>
              </w:rPr>
              <w:t>0</w:t>
            </w:r>
          </w:p>
        </w:tc>
      </w:tr>
      <w:tr w:rsidR="00CC020D" w:rsidRPr="0053477E" w14:paraId="6BE2D34A"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5C6E8F" w14:textId="77777777" w:rsidR="00CC020D" w:rsidRPr="0053477E" w:rsidRDefault="00CC020D" w:rsidP="00C02D2C">
            <w:pPr>
              <w:pStyle w:val="rowtabella0"/>
              <w:rPr>
                <w:color w:val="002060"/>
              </w:rPr>
            </w:pPr>
            <w:proofErr w:type="spellStart"/>
            <w:proofErr w:type="gramStart"/>
            <w:r w:rsidRPr="0053477E">
              <w:rPr>
                <w:color w:val="002060"/>
              </w:rPr>
              <w:t>sq.B</w:t>
            </w:r>
            <w:proofErr w:type="spellEnd"/>
            <w:proofErr w:type="gramEnd"/>
            <w:r w:rsidRPr="0053477E">
              <w:rPr>
                <w:color w:val="002060"/>
              </w:rPr>
              <w:t xml:space="preserve"> ITALSERVICE C5 </w:t>
            </w:r>
            <w:proofErr w:type="spellStart"/>
            <w:r w:rsidRPr="0053477E">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563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55E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0AD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62A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48E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B4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E35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C9E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B28F" w14:textId="77777777" w:rsidR="00CC020D" w:rsidRPr="0053477E" w:rsidRDefault="00CC020D" w:rsidP="00C02D2C">
            <w:pPr>
              <w:pStyle w:val="rowtabella0"/>
              <w:jc w:val="center"/>
              <w:rPr>
                <w:color w:val="002060"/>
              </w:rPr>
            </w:pPr>
            <w:r w:rsidRPr="0053477E">
              <w:rPr>
                <w:color w:val="002060"/>
              </w:rPr>
              <w:t>0</w:t>
            </w:r>
          </w:p>
        </w:tc>
      </w:tr>
    </w:tbl>
    <w:p w14:paraId="77D0B8B0" w14:textId="77777777" w:rsidR="00CC020D" w:rsidRPr="0053477E" w:rsidRDefault="00CC020D" w:rsidP="00CC020D">
      <w:pPr>
        <w:pStyle w:val="breakline"/>
        <w:rPr>
          <w:rFonts w:eastAsiaTheme="minorEastAsia"/>
          <w:color w:val="002060"/>
        </w:rPr>
      </w:pPr>
    </w:p>
    <w:p w14:paraId="1D4A2D0E" w14:textId="77777777" w:rsidR="00CC020D" w:rsidRPr="0053477E" w:rsidRDefault="00CC020D" w:rsidP="00CC020D">
      <w:pPr>
        <w:pStyle w:val="breakline"/>
        <w:rPr>
          <w:color w:val="002060"/>
        </w:rPr>
      </w:pPr>
    </w:p>
    <w:p w14:paraId="41AF21F7" w14:textId="77777777" w:rsidR="00CC020D" w:rsidRPr="0053477E" w:rsidRDefault="00CC020D" w:rsidP="00CC020D">
      <w:pPr>
        <w:pStyle w:val="sottotitolocampionato10"/>
        <w:rPr>
          <w:color w:val="002060"/>
        </w:rPr>
      </w:pPr>
      <w:r w:rsidRPr="0053477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0093DAA5"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DD30" w14:textId="77777777" w:rsidR="00CC020D" w:rsidRPr="0053477E" w:rsidRDefault="00CC020D" w:rsidP="00C02D2C">
            <w:pPr>
              <w:pStyle w:val="headertabella0"/>
              <w:rPr>
                <w:color w:val="002060"/>
              </w:rPr>
            </w:pPr>
            <w:r w:rsidRPr="0053477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0802F"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6DC2"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9676B"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159B3"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AFC2D"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8FD27"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47A7D"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E586"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36E5" w14:textId="77777777" w:rsidR="00CC020D" w:rsidRPr="0053477E" w:rsidRDefault="00CC020D" w:rsidP="00C02D2C">
            <w:pPr>
              <w:pStyle w:val="headertabella0"/>
              <w:rPr>
                <w:color w:val="002060"/>
              </w:rPr>
            </w:pPr>
            <w:r w:rsidRPr="0053477E">
              <w:rPr>
                <w:color w:val="002060"/>
              </w:rPr>
              <w:t>PE</w:t>
            </w:r>
          </w:p>
        </w:tc>
      </w:tr>
      <w:tr w:rsidR="00CC020D" w:rsidRPr="0053477E" w14:paraId="1D4F6D60"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78B30" w14:textId="77777777" w:rsidR="00CC020D" w:rsidRPr="0053477E" w:rsidRDefault="00CC020D" w:rsidP="00C02D2C">
            <w:pPr>
              <w:pStyle w:val="rowtabella0"/>
              <w:rPr>
                <w:color w:val="002060"/>
              </w:rPr>
            </w:pPr>
            <w:r w:rsidRPr="0053477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8076"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13D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2629"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A5B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7D5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9786" w14:textId="77777777" w:rsidR="00CC020D" w:rsidRPr="0053477E" w:rsidRDefault="00CC020D" w:rsidP="00C02D2C">
            <w:pPr>
              <w:pStyle w:val="rowtabella0"/>
              <w:jc w:val="center"/>
              <w:rPr>
                <w:color w:val="002060"/>
              </w:rPr>
            </w:pPr>
            <w:r w:rsidRPr="0053477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C180"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32D3" w14:textId="77777777" w:rsidR="00CC020D" w:rsidRPr="0053477E" w:rsidRDefault="00CC020D" w:rsidP="00C02D2C">
            <w:pPr>
              <w:pStyle w:val="rowtabella0"/>
              <w:jc w:val="center"/>
              <w:rPr>
                <w:color w:val="002060"/>
              </w:rPr>
            </w:pPr>
            <w:r w:rsidRPr="0053477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B513" w14:textId="77777777" w:rsidR="00CC020D" w:rsidRPr="0053477E" w:rsidRDefault="00CC020D" w:rsidP="00C02D2C">
            <w:pPr>
              <w:pStyle w:val="rowtabella0"/>
              <w:jc w:val="center"/>
              <w:rPr>
                <w:color w:val="002060"/>
              </w:rPr>
            </w:pPr>
            <w:r w:rsidRPr="0053477E">
              <w:rPr>
                <w:color w:val="002060"/>
              </w:rPr>
              <w:t>0</w:t>
            </w:r>
          </w:p>
        </w:tc>
      </w:tr>
      <w:tr w:rsidR="00CC020D" w:rsidRPr="0053477E" w14:paraId="5EB8BA9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3BCB1" w14:textId="77777777" w:rsidR="00CC020D" w:rsidRPr="0053477E" w:rsidRDefault="00CC020D" w:rsidP="00C02D2C">
            <w:pPr>
              <w:pStyle w:val="rowtabella0"/>
              <w:rPr>
                <w:color w:val="002060"/>
              </w:rPr>
            </w:pPr>
            <w:r w:rsidRPr="0053477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8A58"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4D1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BC86"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4CB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52B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F379" w14:textId="77777777" w:rsidR="00CC020D" w:rsidRPr="0053477E" w:rsidRDefault="00CC020D" w:rsidP="00C02D2C">
            <w:pPr>
              <w:pStyle w:val="rowtabella0"/>
              <w:jc w:val="center"/>
              <w:rPr>
                <w:color w:val="002060"/>
              </w:rPr>
            </w:pPr>
            <w:r w:rsidRPr="005347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3D40" w14:textId="77777777" w:rsidR="00CC020D" w:rsidRPr="0053477E" w:rsidRDefault="00CC020D" w:rsidP="00C02D2C">
            <w:pPr>
              <w:pStyle w:val="rowtabella0"/>
              <w:jc w:val="center"/>
              <w:rPr>
                <w:color w:val="002060"/>
              </w:rPr>
            </w:pPr>
            <w:r w:rsidRPr="0053477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A75A"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FF23" w14:textId="77777777" w:rsidR="00CC020D" w:rsidRPr="0053477E" w:rsidRDefault="00CC020D" w:rsidP="00C02D2C">
            <w:pPr>
              <w:pStyle w:val="rowtabella0"/>
              <w:jc w:val="center"/>
              <w:rPr>
                <w:color w:val="002060"/>
              </w:rPr>
            </w:pPr>
            <w:r w:rsidRPr="0053477E">
              <w:rPr>
                <w:color w:val="002060"/>
              </w:rPr>
              <w:t>0</w:t>
            </w:r>
          </w:p>
        </w:tc>
      </w:tr>
      <w:tr w:rsidR="00CC020D" w:rsidRPr="0053477E" w14:paraId="68483A6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DAA9F0" w14:textId="77777777" w:rsidR="00CC020D" w:rsidRPr="0053477E" w:rsidRDefault="00CC020D" w:rsidP="00C02D2C">
            <w:pPr>
              <w:pStyle w:val="rowtabella0"/>
              <w:rPr>
                <w:color w:val="002060"/>
              </w:rPr>
            </w:pPr>
            <w:r w:rsidRPr="0053477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44CA"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C2B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9FD4"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79A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F72E"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79EC" w14:textId="77777777" w:rsidR="00CC020D" w:rsidRPr="0053477E" w:rsidRDefault="00CC020D" w:rsidP="00C02D2C">
            <w:pPr>
              <w:pStyle w:val="rowtabella0"/>
              <w:jc w:val="center"/>
              <w:rPr>
                <w:color w:val="002060"/>
              </w:rPr>
            </w:pPr>
            <w:r w:rsidRPr="0053477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5473F"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2709" w14:textId="77777777" w:rsidR="00CC020D" w:rsidRPr="0053477E" w:rsidRDefault="00CC020D" w:rsidP="00C02D2C">
            <w:pPr>
              <w:pStyle w:val="rowtabella0"/>
              <w:jc w:val="center"/>
              <w:rPr>
                <w:color w:val="002060"/>
              </w:rPr>
            </w:pPr>
            <w:r w:rsidRPr="005347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5484" w14:textId="77777777" w:rsidR="00CC020D" w:rsidRPr="0053477E" w:rsidRDefault="00CC020D" w:rsidP="00C02D2C">
            <w:pPr>
              <w:pStyle w:val="rowtabella0"/>
              <w:jc w:val="center"/>
              <w:rPr>
                <w:color w:val="002060"/>
              </w:rPr>
            </w:pPr>
            <w:r w:rsidRPr="0053477E">
              <w:rPr>
                <w:color w:val="002060"/>
              </w:rPr>
              <w:t>0</w:t>
            </w:r>
          </w:p>
        </w:tc>
      </w:tr>
      <w:tr w:rsidR="00CC020D" w:rsidRPr="0053477E" w14:paraId="312B25B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52B01" w14:textId="77777777" w:rsidR="00CC020D" w:rsidRPr="0053477E" w:rsidRDefault="00CC020D" w:rsidP="00C02D2C">
            <w:pPr>
              <w:pStyle w:val="rowtabella0"/>
              <w:rPr>
                <w:color w:val="002060"/>
              </w:rPr>
            </w:pPr>
            <w:r w:rsidRPr="0053477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97F0"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8C1B"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D14F"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93F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995C"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2E5F"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C515"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96EA"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5225" w14:textId="77777777" w:rsidR="00CC020D" w:rsidRPr="0053477E" w:rsidRDefault="00CC020D" w:rsidP="00C02D2C">
            <w:pPr>
              <w:pStyle w:val="rowtabella0"/>
              <w:jc w:val="center"/>
              <w:rPr>
                <w:color w:val="002060"/>
              </w:rPr>
            </w:pPr>
            <w:r w:rsidRPr="0053477E">
              <w:rPr>
                <w:color w:val="002060"/>
              </w:rPr>
              <w:t>0</w:t>
            </w:r>
          </w:p>
        </w:tc>
      </w:tr>
      <w:tr w:rsidR="00CC020D" w:rsidRPr="0053477E" w14:paraId="3D8DD83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1BF61" w14:textId="77777777" w:rsidR="00CC020D" w:rsidRPr="0053477E" w:rsidRDefault="00CC020D" w:rsidP="00C02D2C">
            <w:pPr>
              <w:pStyle w:val="rowtabella0"/>
              <w:rPr>
                <w:color w:val="002060"/>
              </w:rPr>
            </w:pPr>
            <w:r w:rsidRPr="0053477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E266"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4E0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3140"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26A3"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1281"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D027" w14:textId="77777777" w:rsidR="00CC020D" w:rsidRPr="0053477E" w:rsidRDefault="00CC020D" w:rsidP="00C02D2C">
            <w:pPr>
              <w:pStyle w:val="rowtabella0"/>
              <w:jc w:val="center"/>
              <w:rPr>
                <w:color w:val="002060"/>
              </w:rPr>
            </w:pPr>
            <w:r w:rsidRPr="0053477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5A95"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EDFA"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8694" w14:textId="77777777" w:rsidR="00CC020D" w:rsidRPr="0053477E" w:rsidRDefault="00CC020D" w:rsidP="00C02D2C">
            <w:pPr>
              <w:pStyle w:val="rowtabella0"/>
              <w:jc w:val="center"/>
              <w:rPr>
                <w:color w:val="002060"/>
              </w:rPr>
            </w:pPr>
            <w:r w:rsidRPr="0053477E">
              <w:rPr>
                <w:color w:val="002060"/>
              </w:rPr>
              <w:t>0</w:t>
            </w:r>
          </w:p>
        </w:tc>
      </w:tr>
      <w:tr w:rsidR="00CC020D" w:rsidRPr="0053477E" w14:paraId="54EC7D56"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CD150" w14:textId="77777777" w:rsidR="00CC020D" w:rsidRPr="0053477E" w:rsidRDefault="00CC020D" w:rsidP="00C02D2C">
            <w:pPr>
              <w:pStyle w:val="rowtabella0"/>
              <w:rPr>
                <w:color w:val="002060"/>
              </w:rPr>
            </w:pPr>
            <w:r w:rsidRPr="0053477E">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8BEE" w14:textId="77777777" w:rsidR="00CC020D" w:rsidRPr="0053477E" w:rsidRDefault="00CC020D" w:rsidP="00C02D2C">
            <w:pPr>
              <w:pStyle w:val="rowtabella0"/>
              <w:jc w:val="center"/>
              <w:rPr>
                <w:color w:val="002060"/>
              </w:rPr>
            </w:pPr>
            <w:r w:rsidRPr="0053477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0733"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EBEB"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7FA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BEA7"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BAC0" w14:textId="77777777" w:rsidR="00CC020D" w:rsidRPr="0053477E" w:rsidRDefault="00CC020D" w:rsidP="00C02D2C">
            <w:pPr>
              <w:pStyle w:val="rowtabella0"/>
              <w:jc w:val="center"/>
              <w:rPr>
                <w:color w:val="002060"/>
              </w:rPr>
            </w:pPr>
            <w:r w:rsidRPr="0053477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266C" w14:textId="77777777" w:rsidR="00CC020D" w:rsidRPr="0053477E" w:rsidRDefault="00CC020D" w:rsidP="00C02D2C">
            <w:pPr>
              <w:pStyle w:val="rowtabella0"/>
              <w:jc w:val="center"/>
              <w:rPr>
                <w:color w:val="002060"/>
              </w:rPr>
            </w:pPr>
            <w:r w:rsidRPr="0053477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F2CC"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55BA" w14:textId="77777777" w:rsidR="00CC020D" w:rsidRPr="0053477E" w:rsidRDefault="00CC020D" w:rsidP="00C02D2C">
            <w:pPr>
              <w:pStyle w:val="rowtabella0"/>
              <w:jc w:val="center"/>
              <w:rPr>
                <w:color w:val="002060"/>
              </w:rPr>
            </w:pPr>
            <w:r w:rsidRPr="0053477E">
              <w:rPr>
                <w:color w:val="002060"/>
              </w:rPr>
              <w:t>0</w:t>
            </w:r>
          </w:p>
        </w:tc>
      </w:tr>
      <w:tr w:rsidR="00CC020D" w:rsidRPr="0053477E" w14:paraId="0F7AA63E"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13200" w14:textId="77777777" w:rsidR="00CC020D" w:rsidRPr="0053477E" w:rsidRDefault="00CC020D" w:rsidP="00C02D2C">
            <w:pPr>
              <w:pStyle w:val="rowtabella0"/>
              <w:rPr>
                <w:color w:val="002060"/>
              </w:rPr>
            </w:pPr>
            <w:r w:rsidRPr="0053477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D0BD"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B8FB"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323F"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9C8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30B9"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E899"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02AF" w14:textId="77777777" w:rsidR="00CC020D" w:rsidRPr="0053477E" w:rsidRDefault="00CC020D" w:rsidP="00C02D2C">
            <w:pPr>
              <w:pStyle w:val="rowtabella0"/>
              <w:jc w:val="center"/>
              <w:rPr>
                <w:color w:val="002060"/>
              </w:rPr>
            </w:pPr>
            <w:r w:rsidRPr="0053477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C9E5"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1342" w14:textId="77777777" w:rsidR="00CC020D" w:rsidRPr="0053477E" w:rsidRDefault="00CC020D" w:rsidP="00C02D2C">
            <w:pPr>
              <w:pStyle w:val="rowtabella0"/>
              <w:jc w:val="center"/>
              <w:rPr>
                <w:color w:val="002060"/>
              </w:rPr>
            </w:pPr>
            <w:r w:rsidRPr="0053477E">
              <w:rPr>
                <w:color w:val="002060"/>
              </w:rPr>
              <w:t>0</w:t>
            </w:r>
          </w:p>
        </w:tc>
      </w:tr>
      <w:tr w:rsidR="00CC020D" w:rsidRPr="0053477E" w14:paraId="4C73B584"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85523" w14:textId="77777777" w:rsidR="00CC020D" w:rsidRPr="0053477E" w:rsidRDefault="00CC020D" w:rsidP="00C02D2C">
            <w:pPr>
              <w:pStyle w:val="rowtabella0"/>
              <w:rPr>
                <w:color w:val="002060"/>
              </w:rPr>
            </w:pPr>
            <w:r w:rsidRPr="0053477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1DE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AF89"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F05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FDB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339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0716"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D207" w14:textId="77777777" w:rsidR="00CC020D" w:rsidRPr="0053477E" w:rsidRDefault="00CC020D" w:rsidP="00C02D2C">
            <w:pPr>
              <w:pStyle w:val="rowtabella0"/>
              <w:jc w:val="center"/>
              <w:rPr>
                <w:color w:val="002060"/>
              </w:rPr>
            </w:pPr>
            <w:r w:rsidRPr="0053477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13E8" w14:textId="77777777" w:rsidR="00CC020D" w:rsidRPr="0053477E" w:rsidRDefault="00CC020D" w:rsidP="00C02D2C">
            <w:pPr>
              <w:pStyle w:val="rowtabella0"/>
              <w:jc w:val="center"/>
              <w:rPr>
                <w:color w:val="002060"/>
              </w:rPr>
            </w:pPr>
            <w:r w:rsidRPr="0053477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A26B" w14:textId="77777777" w:rsidR="00CC020D" w:rsidRPr="0053477E" w:rsidRDefault="00CC020D" w:rsidP="00C02D2C">
            <w:pPr>
              <w:pStyle w:val="rowtabella0"/>
              <w:jc w:val="center"/>
              <w:rPr>
                <w:color w:val="002060"/>
              </w:rPr>
            </w:pPr>
            <w:r w:rsidRPr="0053477E">
              <w:rPr>
                <w:color w:val="002060"/>
              </w:rPr>
              <w:t>0</w:t>
            </w:r>
          </w:p>
        </w:tc>
      </w:tr>
      <w:tr w:rsidR="00CC020D" w:rsidRPr="0053477E" w14:paraId="55819491"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77035" w14:textId="77777777" w:rsidR="00CC020D" w:rsidRPr="0053477E" w:rsidRDefault="00CC020D" w:rsidP="00C02D2C">
            <w:pPr>
              <w:pStyle w:val="rowtabella0"/>
              <w:rPr>
                <w:color w:val="002060"/>
              </w:rPr>
            </w:pPr>
            <w:r w:rsidRPr="0053477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604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07B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D5DD"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3A7A"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4732"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F9CB"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B62A" w14:textId="77777777" w:rsidR="00CC020D" w:rsidRPr="0053477E" w:rsidRDefault="00CC020D" w:rsidP="00C02D2C">
            <w:pPr>
              <w:pStyle w:val="rowtabella0"/>
              <w:jc w:val="center"/>
              <w:rPr>
                <w:color w:val="002060"/>
              </w:rPr>
            </w:pPr>
            <w:r w:rsidRPr="0053477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45CB" w14:textId="77777777" w:rsidR="00CC020D" w:rsidRPr="0053477E" w:rsidRDefault="00CC020D" w:rsidP="00C02D2C">
            <w:pPr>
              <w:pStyle w:val="rowtabella0"/>
              <w:jc w:val="center"/>
              <w:rPr>
                <w:color w:val="002060"/>
              </w:rPr>
            </w:pPr>
            <w:r w:rsidRPr="0053477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631A" w14:textId="77777777" w:rsidR="00CC020D" w:rsidRPr="0053477E" w:rsidRDefault="00CC020D" w:rsidP="00C02D2C">
            <w:pPr>
              <w:pStyle w:val="rowtabella0"/>
              <w:jc w:val="center"/>
              <w:rPr>
                <w:color w:val="002060"/>
              </w:rPr>
            </w:pPr>
            <w:r w:rsidRPr="0053477E">
              <w:rPr>
                <w:color w:val="002060"/>
              </w:rPr>
              <w:t>0</w:t>
            </w:r>
          </w:p>
        </w:tc>
      </w:tr>
      <w:tr w:rsidR="00CC020D" w:rsidRPr="0053477E" w14:paraId="0192BDB5"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D5A63" w14:textId="77777777" w:rsidR="00CC020D" w:rsidRPr="0053477E" w:rsidRDefault="00CC020D" w:rsidP="00C02D2C">
            <w:pPr>
              <w:pStyle w:val="rowtabella0"/>
              <w:rPr>
                <w:color w:val="002060"/>
              </w:rPr>
            </w:pPr>
            <w:r w:rsidRPr="0053477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6E64"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D7C8"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EB3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B6A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5FD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B113"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3EF43" w14:textId="77777777" w:rsidR="00CC020D" w:rsidRPr="0053477E" w:rsidRDefault="00CC020D" w:rsidP="00C02D2C">
            <w:pPr>
              <w:pStyle w:val="rowtabella0"/>
              <w:jc w:val="center"/>
              <w:rPr>
                <w:color w:val="002060"/>
              </w:rPr>
            </w:pPr>
            <w:r w:rsidRPr="0053477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8A26" w14:textId="77777777" w:rsidR="00CC020D" w:rsidRPr="0053477E" w:rsidRDefault="00CC020D" w:rsidP="00C02D2C">
            <w:pPr>
              <w:pStyle w:val="rowtabella0"/>
              <w:jc w:val="center"/>
              <w:rPr>
                <w:color w:val="002060"/>
              </w:rPr>
            </w:pPr>
            <w:r w:rsidRPr="005347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9F1D" w14:textId="77777777" w:rsidR="00CC020D" w:rsidRPr="0053477E" w:rsidRDefault="00CC020D" w:rsidP="00C02D2C">
            <w:pPr>
              <w:pStyle w:val="rowtabella0"/>
              <w:jc w:val="center"/>
              <w:rPr>
                <w:color w:val="002060"/>
              </w:rPr>
            </w:pPr>
            <w:r w:rsidRPr="0053477E">
              <w:rPr>
                <w:color w:val="002060"/>
              </w:rPr>
              <w:t>0</w:t>
            </w:r>
          </w:p>
        </w:tc>
      </w:tr>
      <w:tr w:rsidR="00CC020D" w:rsidRPr="0053477E" w14:paraId="1C31ABD8"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475A3" w14:textId="77777777" w:rsidR="00CC020D" w:rsidRPr="0053477E" w:rsidRDefault="00CC020D" w:rsidP="00C02D2C">
            <w:pPr>
              <w:pStyle w:val="rowtabella0"/>
              <w:rPr>
                <w:color w:val="002060"/>
              </w:rPr>
            </w:pPr>
            <w:proofErr w:type="spellStart"/>
            <w:proofErr w:type="gramStart"/>
            <w:r w:rsidRPr="0053477E">
              <w:rPr>
                <w:color w:val="002060"/>
              </w:rPr>
              <w:t>sq.B</w:t>
            </w:r>
            <w:proofErr w:type="spellEnd"/>
            <w:proofErr w:type="gramEnd"/>
            <w:r w:rsidRPr="0053477E">
              <w:rPr>
                <w:color w:val="002060"/>
              </w:rPr>
              <w:t xml:space="preserve"> RECANATI CALCIO A 5 </w:t>
            </w:r>
            <w:proofErr w:type="spellStart"/>
            <w:r w:rsidRPr="0053477E">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D77B"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7EA5"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6E9C"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F3B6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B082"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54E1"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F3B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5AE5"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CB80" w14:textId="77777777" w:rsidR="00CC020D" w:rsidRPr="0053477E" w:rsidRDefault="00CC020D" w:rsidP="00C02D2C">
            <w:pPr>
              <w:pStyle w:val="rowtabella0"/>
              <w:jc w:val="center"/>
              <w:rPr>
                <w:color w:val="002060"/>
              </w:rPr>
            </w:pPr>
            <w:r w:rsidRPr="0053477E">
              <w:rPr>
                <w:color w:val="002060"/>
              </w:rPr>
              <w:t>0</w:t>
            </w:r>
          </w:p>
        </w:tc>
      </w:tr>
    </w:tbl>
    <w:p w14:paraId="389A35BE" w14:textId="77777777" w:rsidR="00CC020D" w:rsidRPr="0053477E" w:rsidRDefault="00CC020D" w:rsidP="00CC020D">
      <w:pPr>
        <w:pStyle w:val="breakline"/>
        <w:rPr>
          <w:rFonts w:eastAsiaTheme="minorEastAsia"/>
          <w:color w:val="002060"/>
        </w:rPr>
      </w:pPr>
    </w:p>
    <w:p w14:paraId="0F0C7D50" w14:textId="77777777" w:rsidR="00CC020D" w:rsidRPr="0053477E" w:rsidRDefault="00CC020D" w:rsidP="00CC020D">
      <w:pPr>
        <w:pStyle w:val="titoloprinc0"/>
        <w:rPr>
          <w:color w:val="002060"/>
        </w:rPr>
      </w:pPr>
      <w:bookmarkStart w:id="11" w:name="_Hlk149669062"/>
      <w:r>
        <w:rPr>
          <w:color w:val="002060"/>
        </w:rPr>
        <w:t>PROGRAMMA GARE</w:t>
      </w:r>
    </w:p>
    <w:bookmarkEnd w:id="11"/>
    <w:p w14:paraId="6D301DE2" w14:textId="77777777" w:rsidR="00CC020D" w:rsidRDefault="00CC020D" w:rsidP="00CC020D">
      <w:pPr>
        <w:pStyle w:val="breakline"/>
        <w:rPr>
          <w:color w:val="002060"/>
        </w:rPr>
      </w:pPr>
    </w:p>
    <w:p w14:paraId="69F74D4D" w14:textId="77777777" w:rsidR="00CC020D" w:rsidRPr="00430781" w:rsidRDefault="00CC020D" w:rsidP="00CC020D">
      <w:pPr>
        <w:pStyle w:val="sottotitolocampionato10"/>
        <w:rPr>
          <w:color w:val="002060"/>
        </w:rPr>
      </w:pPr>
      <w:r w:rsidRPr="0043078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2005"/>
        <w:gridCol w:w="385"/>
        <w:gridCol w:w="897"/>
        <w:gridCol w:w="1281"/>
        <w:gridCol w:w="1526"/>
        <w:gridCol w:w="1526"/>
      </w:tblGrid>
      <w:tr w:rsidR="00CC020D" w:rsidRPr="00430781" w14:paraId="27FF10A2"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79E2"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9B70E"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79C4"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C1A57"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B2FAF"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10945"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D547D"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7918F0BC"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DECCA" w14:textId="77777777" w:rsidR="00CC020D" w:rsidRPr="00430781" w:rsidRDefault="00CC020D" w:rsidP="00C02D2C">
            <w:pPr>
              <w:pStyle w:val="rowtabella0"/>
              <w:rPr>
                <w:color w:val="002060"/>
              </w:rPr>
            </w:pPr>
            <w:r w:rsidRPr="00430781">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20EB3" w14:textId="77777777" w:rsidR="00CC020D" w:rsidRPr="00430781" w:rsidRDefault="00CC020D" w:rsidP="00C02D2C">
            <w:pPr>
              <w:pStyle w:val="rowtabella0"/>
              <w:rPr>
                <w:color w:val="002060"/>
              </w:rPr>
            </w:pPr>
            <w:r w:rsidRPr="00430781">
              <w:rPr>
                <w:color w:val="002060"/>
              </w:rPr>
              <w:t xml:space="preserve">ITALSERVICE C5 </w:t>
            </w:r>
            <w:proofErr w:type="spellStart"/>
            <w:proofErr w:type="gramStart"/>
            <w:r w:rsidRPr="00430781">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AB2AF"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5AC41" w14:textId="77777777" w:rsidR="00CC020D" w:rsidRPr="00430781" w:rsidRDefault="00CC020D" w:rsidP="00C02D2C">
            <w:pPr>
              <w:pStyle w:val="rowtabella0"/>
              <w:rPr>
                <w:color w:val="002060"/>
              </w:rPr>
            </w:pPr>
            <w:r w:rsidRPr="00430781">
              <w:rPr>
                <w:color w:val="002060"/>
              </w:rPr>
              <w:t>04/11/2023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E1ACB" w14:textId="77777777" w:rsidR="00CC020D" w:rsidRPr="00430781" w:rsidRDefault="00CC020D" w:rsidP="00C02D2C">
            <w:pPr>
              <w:pStyle w:val="rowtabella0"/>
              <w:rPr>
                <w:color w:val="002060"/>
              </w:rPr>
            </w:pPr>
            <w:r w:rsidRPr="00430781">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6CE24" w14:textId="77777777" w:rsidR="00CC020D" w:rsidRPr="00430781" w:rsidRDefault="00CC020D" w:rsidP="00C02D2C">
            <w:pPr>
              <w:pStyle w:val="rowtabella0"/>
              <w:rPr>
                <w:color w:val="002060"/>
              </w:rPr>
            </w:pPr>
            <w:r w:rsidRPr="00430781">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F003D" w14:textId="77777777" w:rsidR="00CC020D" w:rsidRPr="00430781" w:rsidRDefault="00CC020D" w:rsidP="00C02D2C">
            <w:pPr>
              <w:pStyle w:val="rowtabella0"/>
              <w:rPr>
                <w:color w:val="002060"/>
              </w:rPr>
            </w:pPr>
            <w:r w:rsidRPr="00430781">
              <w:rPr>
                <w:color w:val="002060"/>
              </w:rPr>
              <w:t>VIA BRAMANTE</w:t>
            </w:r>
          </w:p>
        </w:tc>
      </w:tr>
      <w:tr w:rsidR="00CC020D" w:rsidRPr="00430781" w14:paraId="1DEF403C"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D84E90" w14:textId="77777777" w:rsidR="00CC020D" w:rsidRPr="00430781" w:rsidRDefault="00CC020D" w:rsidP="00C02D2C">
            <w:pPr>
              <w:pStyle w:val="rowtabella0"/>
              <w:rPr>
                <w:color w:val="002060"/>
              </w:rPr>
            </w:pPr>
            <w:r w:rsidRPr="00430781">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4AC44E" w14:textId="77777777" w:rsidR="00CC020D" w:rsidRPr="00430781" w:rsidRDefault="00CC020D" w:rsidP="00C02D2C">
            <w:pPr>
              <w:pStyle w:val="rowtabella0"/>
              <w:rPr>
                <w:color w:val="002060"/>
              </w:rPr>
            </w:pPr>
            <w:r w:rsidRPr="00430781">
              <w:rPr>
                <w:color w:val="002060"/>
              </w:rPr>
              <w:t xml:space="preserve">AMICI DEL </w:t>
            </w:r>
            <w:proofErr w:type="spellStart"/>
            <w:r w:rsidRPr="00430781">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599D9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FF2E47" w14:textId="77777777" w:rsidR="00CC020D" w:rsidRPr="00430781" w:rsidRDefault="00CC020D" w:rsidP="00C02D2C">
            <w:pPr>
              <w:pStyle w:val="rowtabella0"/>
              <w:rPr>
                <w:color w:val="002060"/>
              </w:rPr>
            </w:pPr>
            <w:r w:rsidRPr="00430781">
              <w:rPr>
                <w:color w:val="002060"/>
              </w:rPr>
              <w:t>05/11/2023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9F28C4" w14:textId="77777777" w:rsidR="00CC020D" w:rsidRPr="00430781" w:rsidRDefault="00CC020D" w:rsidP="00C02D2C">
            <w:pPr>
              <w:pStyle w:val="rowtabella0"/>
              <w:rPr>
                <w:color w:val="002060"/>
              </w:rPr>
            </w:pPr>
            <w:r w:rsidRPr="00430781">
              <w:rPr>
                <w:color w:val="002060"/>
              </w:rPr>
              <w:t xml:space="preserve">5429 PAL.COM. </w:t>
            </w:r>
            <w:proofErr w:type="gramStart"/>
            <w:r w:rsidRPr="00430781">
              <w:rPr>
                <w:color w:val="002060"/>
              </w:rPr>
              <w:t>S.MICHELE</w:t>
            </w:r>
            <w:proofErr w:type="gramEnd"/>
            <w:r w:rsidRPr="00430781">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BD247" w14:textId="77777777" w:rsidR="00CC020D" w:rsidRPr="00430781" w:rsidRDefault="00CC020D" w:rsidP="00C02D2C">
            <w:pPr>
              <w:pStyle w:val="rowtabella0"/>
              <w:rPr>
                <w:color w:val="002060"/>
              </w:rPr>
            </w:pPr>
            <w:r w:rsidRPr="00430781">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EB6FF" w14:textId="77777777" w:rsidR="00CC020D" w:rsidRPr="00430781" w:rsidRDefault="00CC020D" w:rsidP="00C02D2C">
            <w:pPr>
              <w:pStyle w:val="rowtabella0"/>
              <w:rPr>
                <w:color w:val="002060"/>
              </w:rPr>
            </w:pPr>
            <w:r w:rsidRPr="00430781">
              <w:rPr>
                <w:color w:val="002060"/>
              </w:rPr>
              <w:t>VIA LORETO</w:t>
            </w:r>
          </w:p>
        </w:tc>
      </w:tr>
      <w:tr w:rsidR="00CC020D" w:rsidRPr="00430781" w14:paraId="0C2B9CF1"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801157" w14:textId="77777777" w:rsidR="00CC020D" w:rsidRPr="00430781" w:rsidRDefault="00CC020D" w:rsidP="00C02D2C">
            <w:pPr>
              <w:pStyle w:val="rowtabella0"/>
              <w:rPr>
                <w:color w:val="002060"/>
              </w:rPr>
            </w:pPr>
            <w:r w:rsidRPr="00430781">
              <w:rPr>
                <w:color w:val="002060"/>
              </w:rPr>
              <w:t xml:space="preserve">AUDAX 1970 </w:t>
            </w:r>
            <w:proofErr w:type="gramStart"/>
            <w:r w:rsidRPr="00430781">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2624C1" w14:textId="77777777" w:rsidR="00CC020D" w:rsidRPr="00430781" w:rsidRDefault="00CC020D" w:rsidP="00C02D2C">
            <w:pPr>
              <w:pStyle w:val="rowtabella0"/>
              <w:rPr>
                <w:color w:val="002060"/>
              </w:rPr>
            </w:pPr>
            <w:r w:rsidRPr="00430781">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CB430"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79787E" w14:textId="77777777" w:rsidR="00CC020D" w:rsidRPr="00430781" w:rsidRDefault="00CC020D" w:rsidP="00C02D2C">
            <w:pPr>
              <w:pStyle w:val="rowtabella0"/>
              <w:rPr>
                <w:color w:val="002060"/>
              </w:rPr>
            </w:pPr>
            <w:r w:rsidRPr="00430781">
              <w:rPr>
                <w:color w:val="002060"/>
              </w:rPr>
              <w:t>05/11/2023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10588F" w14:textId="77777777" w:rsidR="00CC020D" w:rsidRPr="00430781" w:rsidRDefault="00CC020D" w:rsidP="00C02D2C">
            <w:pPr>
              <w:pStyle w:val="rowtabella0"/>
              <w:rPr>
                <w:color w:val="002060"/>
              </w:rPr>
            </w:pPr>
            <w:r w:rsidRPr="00430781">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2373F" w14:textId="77777777" w:rsidR="00CC020D" w:rsidRPr="00430781" w:rsidRDefault="00CC020D" w:rsidP="00C02D2C">
            <w:pPr>
              <w:pStyle w:val="rowtabella0"/>
              <w:rPr>
                <w:color w:val="002060"/>
              </w:rPr>
            </w:pPr>
            <w:r w:rsidRPr="0043078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E48CC" w14:textId="77777777" w:rsidR="00CC020D" w:rsidRPr="00430781" w:rsidRDefault="00CC020D" w:rsidP="00C02D2C">
            <w:pPr>
              <w:pStyle w:val="rowtabella0"/>
              <w:rPr>
                <w:color w:val="002060"/>
              </w:rPr>
            </w:pPr>
            <w:r w:rsidRPr="00430781">
              <w:rPr>
                <w:color w:val="002060"/>
              </w:rPr>
              <w:t>VIA CELLINI</w:t>
            </w:r>
          </w:p>
        </w:tc>
      </w:tr>
      <w:tr w:rsidR="00CC020D" w:rsidRPr="00430781" w14:paraId="54462DCC"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309382" w14:textId="77777777" w:rsidR="00CC020D" w:rsidRPr="00430781" w:rsidRDefault="00CC020D" w:rsidP="00C02D2C">
            <w:pPr>
              <w:pStyle w:val="rowtabella0"/>
              <w:rPr>
                <w:color w:val="002060"/>
              </w:rPr>
            </w:pPr>
            <w:r w:rsidRPr="00430781">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97A06A" w14:textId="77777777" w:rsidR="00CC020D" w:rsidRPr="00430781" w:rsidRDefault="00CC020D" w:rsidP="00C02D2C">
            <w:pPr>
              <w:pStyle w:val="rowtabella0"/>
              <w:rPr>
                <w:color w:val="002060"/>
              </w:rPr>
            </w:pPr>
            <w:r w:rsidRPr="00430781">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1F991"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002FF3" w14:textId="77777777" w:rsidR="00CC020D" w:rsidRPr="00430781" w:rsidRDefault="00CC020D" w:rsidP="00C02D2C">
            <w:pPr>
              <w:pStyle w:val="rowtabella0"/>
              <w:rPr>
                <w:color w:val="002060"/>
              </w:rPr>
            </w:pPr>
            <w:r w:rsidRPr="00430781">
              <w:rPr>
                <w:color w:val="002060"/>
              </w:rPr>
              <w:t>05/11/2023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3C7C48" w14:textId="77777777" w:rsidR="00CC020D" w:rsidRPr="00430781" w:rsidRDefault="00CC020D" w:rsidP="00C02D2C">
            <w:pPr>
              <w:pStyle w:val="rowtabella0"/>
              <w:rPr>
                <w:color w:val="002060"/>
              </w:rPr>
            </w:pPr>
            <w:r w:rsidRPr="00430781">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8AB7F" w14:textId="77777777" w:rsidR="00CC020D" w:rsidRPr="00430781" w:rsidRDefault="00CC020D" w:rsidP="00C02D2C">
            <w:pPr>
              <w:pStyle w:val="rowtabella0"/>
              <w:rPr>
                <w:color w:val="002060"/>
              </w:rPr>
            </w:pPr>
            <w:r w:rsidRPr="00430781">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82311" w14:textId="77777777" w:rsidR="00CC020D" w:rsidRPr="00430781" w:rsidRDefault="00CC020D" w:rsidP="00C02D2C">
            <w:pPr>
              <w:pStyle w:val="rowtabella0"/>
              <w:rPr>
                <w:color w:val="002060"/>
              </w:rPr>
            </w:pPr>
            <w:r w:rsidRPr="00430781">
              <w:rPr>
                <w:color w:val="002060"/>
              </w:rPr>
              <w:t>STR.DEL BURELLO LOC.VAL NEVOLA</w:t>
            </w:r>
          </w:p>
        </w:tc>
      </w:tr>
      <w:tr w:rsidR="00CC020D" w:rsidRPr="00430781" w14:paraId="56DB2A4E"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7D728" w14:textId="77777777" w:rsidR="00CC020D" w:rsidRPr="00430781" w:rsidRDefault="00CC020D" w:rsidP="00C02D2C">
            <w:pPr>
              <w:pStyle w:val="rowtabella0"/>
              <w:rPr>
                <w:color w:val="002060"/>
              </w:rPr>
            </w:pPr>
            <w:r w:rsidRPr="00430781">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5F085" w14:textId="77777777" w:rsidR="00CC020D" w:rsidRPr="00430781" w:rsidRDefault="00CC020D" w:rsidP="00C02D2C">
            <w:pPr>
              <w:pStyle w:val="rowtabella0"/>
              <w:rPr>
                <w:color w:val="002060"/>
              </w:rPr>
            </w:pPr>
            <w:r w:rsidRPr="00430781">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91A1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B0D9E" w14:textId="77777777" w:rsidR="00CC020D" w:rsidRPr="00430781" w:rsidRDefault="00CC020D" w:rsidP="00C02D2C">
            <w:pPr>
              <w:pStyle w:val="rowtabella0"/>
              <w:rPr>
                <w:color w:val="002060"/>
              </w:rPr>
            </w:pPr>
            <w:r w:rsidRPr="00430781">
              <w:rPr>
                <w:color w:val="002060"/>
              </w:rPr>
              <w:t>05/11/2023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64CBF" w14:textId="77777777" w:rsidR="00CC020D" w:rsidRPr="00430781" w:rsidRDefault="00CC020D" w:rsidP="00C02D2C">
            <w:pPr>
              <w:pStyle w:val="rowtabella0"/>
              <w:rPr>
                <w:color w:val="002060"/>
              </w:rPr>
            </w:pPr>
            <w:r w:rsidRPr="00430781">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B4062" w14:textId="77777777" w:rsidR="00CC020D" w:rsidRPr="00430781" w:rsidRDefault="00CC020D" w:rsidP="00C02D2C">
            <w:pPr>
              <w:pStyle w:val="rowtabella0"/>
              <w:rPr>
                <w:color w:val="002060"/>
              </w:rPr>
            </w:pPr>
            <w:r w:rsidRPr="00430781">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1D953" w14:textId="77777777" w:rsidR="00CC020D" w:rsidRPr="00430781" w:rsidRDefault="00CC020D" w:rsidP="00C02D2C">
            <w:pPr>
              <w:pStyle w:val="rowtabella0"/>
              <w:rPr>
                <w:color w:val="002060"/>
              </w:rPr>
            </w:pPr>
            <w:r w:rsidRPr="00430781">
              <w:rPr>
                <w:color w:val="002060"/>
              </w:rPr>
              <w:t>VIA MAZZINI</w:t>
            </w:r>
          </w:p>
        </w:tc>
      </w:tr>
    </w:tbl>
    <w:p w14:paraId="30F2D46B" w14:textId="77777777" w:rsidR="00CC020D" w:rsidRPr="00430781" w:rsidRDefault="00CC020D" w:rsidP="00CC020D">
      <w:pPr>
        <w:pStyle w:val="breakline"/>
        <w:rPr>
          <w:rFonts w:eastAsiaTheme="minorEastAsia"/>
          <w:color w:val="002060"/>
        </w:rPr>
      </w:pPr>
    </w:p>
    <w:p w14:paraId="6ECBDDCB" w14:textId="77777777" w:rsidR="00CC020D" w:rsidRPr="00430781" w:rsidRDefault="00CC020D" w:rsidP="00CC020D">
      <w:pPr>
        <w:pStyle w:val="breakline"/>
        <w:rPr>
          <w:color w:val="002060"/>
        </w:rPr>
      </w:pPr>
    </w:p>
    <w:p w14:paraId="1E08952E" w14:textId="77777777" w:rsidR="00CC020D" w:rsidRPr="00430781" w:rsidRDefault="00CC020D" w:rsidP="00CC020D">
      <w:pPr>
        <w:pStyle w:val="breakline"/>
        <w:rPr>
          <w:color w:val="002060"/>
        </w:rPr>
      </w:pPr>
    </w:p>
    <w:p w14:paraId="4A4FD6DC" w14:textId="77777777" w:rsidR="00CC020D" w:rsidRPr="00430781" w:rsidRDefault="00CC020D" w:rsidP="00CC020D">
      <w:pPr>
        <w:pStyle w:val="sottotitolocampionato10"/>
        <w:rPr>
          <w:color w:val="002060"/>
        </w:rPr>
      </w:pPr>
      <w:r w:rsidRPr="0043078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CC020D" w:rsidRPr="00430781" w14:paraId="18387676"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284E5"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13044"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569E9"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CD4E0"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F8F49"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8AB4E"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08342"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37A07F17"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54D88" w14:textId="77777777" w:rsidR="00CC020D" w:rsidRPr="00430781" w:rsidRDefault="00CC020D" w:rsidP="00C02D2C">
            <w:pPr>
              <w:pStyle w:val="rowtabella0"/>
              <w:rPr>
                <w:color w:val="002060"/>
              </w:rPr>
            </w:pPr>
            <w:r w:rsidRPr="00430781">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C2AE1" w14:textId="77777777" w:rsidR="00CC020D" w:rsidRPr="00430781" w:rsidRDefault="00CC020D" w:rsidP="00C02D2C">
            <w:pPr>
              <w:pStyle w:val="rowtabella0"/>
              <w:rPr>
                <w:color w:val="002060"/>
              </w:rPr>
            </w:pPr>
            <w:r w:rsidRPr="00430781">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5D6B9"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B6101" w14:textId="77777777" w:rsidR="00CC020D" w:rsidRPr="00430781" w:rsidRDefault="00CC020D" w:rsidP="00C02D2C">
            <w:pPr>
              <w:pStyle w:val="rowtabella0"/>
              <w:rPr>
                <w:color w:val="002060"/>
              </w:rPr>
            </w:pPr>
            <w:r w:rsidRPr="00430781">
              <w:rPr>
                <w:color w:val="002060"/>
              </w:rPr>
              <w:t>04/11/2023 17:15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54F7C" w14:textId="77777777" w:rsidR="00CC020D" w:rsidRPr="00430781" w:rsidRDefault="00CC020D" w:rsidP="00C02D2C">
            <w:pPr>
              <w:pStyle w:val="rowtabella0"/>
              <w:rPr>
                <w:color w:val="002060"/>
              </w:rPr>
            </w:pPr>
            <w:r w:rsidRPr="00430781">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72602" w14:textId="77777777" w:rsidR="00CC020D" w:rsidRPr="00430781" w:rsidRDefault="00CC020D" w:rsidP="00C02D2C">
            <w:pPr>
              <w:pStyle w:val="rowtabella0"/>
              <w:rPr>
                <w:color w:val="002060"/>
              </w:rPr>
            </w:pPr>
            <w:r w:rsidRPr="0043078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9EC06" w14:textId="77777777" w:rsidR="00CC020D" w:rsidRPr="00430781" w:rsidRDefault="00CC020D" w:rsidP="00C02D2C">
            <w:pPr>
              <w:pStyle w:val="rowtabella0"/>
              <w:rPr>
                <w:color w:val="002060"/>
              </w:rPr>
            </w:pPr>
            <w:r w:rsidRPr="00430781">
              <w:rPr>
                <w:color w:val="002060"/>
              </w:rPr>
              <w:t>VIA SAN SERGIO FZ. GROTTACCIA</w:t>
            </w:r>
          </w:p>
        </w:tc>
      </w:tr>
      <w:tr w:rsidR="00CC020D" w:rsidRPr="00430781" w14:paraId="723AC947"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87830" w14:textId="77777777" w:rsidR="00CC020D" w:rsidRPr="00430781" w:rsidRDefault="00CC020D" w:rsidP="00C02D2C">
            <w:pPr>
              <w:pStyle w:val="rowtabella0"/>
              <w:rPr>
                <w:color w:val="002060"/>
              </w:rPr>
            </w:pPr>
            <w:r w:rsidRPr="0043078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79351" w14:textId="77777777" w:rsidR="00CC020D" w:rsidRPr="00430781" w:rsidRDefault="00CC020D" w:rsidP="00C02D2C">
            <w:pPr>
              <w:pStyle w:val="rowtabella0"/>
              <w:rPr>
                <w:color w:val="002060"/>
              </w:rPr>
            </w:pPr>
            <w:r w:rsidRPr="0043078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B6803"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220FE9" w14:textId="77777777" w:rsidR="00CC020D" w:rsidRPr="00430781" w:rsidRDefault="00CC020D" w:rsidP="00C02D2C">
            <w:pPr>
              <w:pStyle w:val="rowtabella0"/>
              <w:rPr>
                <w:color w:val="002060"/>
              </w:rPr>
            </w:pPr>
            <w:r w:rsidRPr="00430781">
              <w:rPr>
                <w:color w:val="002060"/>
              </w:rPr>
              <w:t>04/11/2023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928CC" w14:textId="77777777" w:rsidR="00CC020D" w:rsidRPr="00430781" w:rsidRDefault="00CC020D" w:rsidP="00C02D2C">
            <w:pPr>
              <w:pStyle w:val="rowtabella0"/>
              <w:rPr>
                <w:color w:val="002060"/>
              </w:rPr>
            </w:pPr>
            <w:r w:rsidRPr="00430781">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EFB12" w14:textId="77777777" w:rsidR="00CC020D" w:rsidRPr="00430781" w:rsidRDefault="00CC020D" w:rsidP="00C02D2C">
            <w:pPr>
              <w:pStyle w:val="rowtabella0"/>
              <w:rPr>
                <w:color w:val="002060"/>
              </w:rPr>
            </w:pPr>
            <w:r w:rsidRPr="0043078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296AA" w14:textId="77777777" w:rsidR="00CC020D" w:rsidRPr="00430781" w:rsidRDefault="00CC020D" w:rsidP="00C02D2C">
            <w:pPr>
              <w:pStyle w:val="rowtabella0"/>
              <w:rPr>
                <w:color w:val="002060"/>
              </w:rPr>
            </w:pPr>
            <w:r w:rsidRPr="00430781">
              <w:rPr>
                <w:color w:val="002060"/>
              </w:rPr>
              <w:t>VIA ALDO MORO</w:t>
            </w:r>
          </w:p>
        </w:tc>
      </w:tr>
      <w:tr w:rsidR="00CC020D" w:rsidRPr="00430781" w14:paraId="1502DA5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489A9C" w14:textId="77777777" w:rsidR="00CC020D" w:rsidRPr="00430781" w:rsidRDefault="00CC020D" w:rsidP="00C02D2C">
            <w:pPr>
              <w:pStyle w:val="rowtabella0"/>
              <w:rPr>
                <w:color w:val="002060"/>
              </w:rPr>
            </w:pPr>
            <w:r w:rsidRPr="0043078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602938" w14:textId="77777777" w:rsidR="00CC020D" w:rsidRPr="00430781" w:rsidRDefault="00CC020D" w:rsidP="00C02D2C">
            <w:pPr>
              <w:pStyle w:val="rowtabella0"/>
              <w:rPr>
                <w:color w:val="002060"/>
              </w:rPr>
            </w:pPr>
            <w:r w:rsidRPr="00430781">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9F4F5"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D7038A" w14:textId="77777777" w:rsidR="00CC020D" w:rsidRPr="00430781" w:rsidRDefault="00CC020D" w:rsidP="00C02D2C">
            <w:pPr>
              <w:pStyle w:val="rowtabella0"/>
              <w:rPr>
                <w:color w:val="002060"/>
              </w:rPr>
            </w:pPr>
            <w:r w:rsidRPr="00430781">
              <w:rPr>
                <w:color w:val="002060"/>
              </w:rPr>
              <w:t>05/11/2023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FB79C" w14:textId="77777777" w:rsidR="00CC020D" w:rsidRPr="00430781" w:rsidRDefault="00CC020D" w:rsidP="00C02D2C">
            <w:pPr>
              <w:pStyle w:val="rowtabella0"/>
              <w:rPr>
                <w:color w:val="002060"/>
              </w:rPr>
            </w:pPr>
            <w:r w:rsidRPr="0043078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3B3B7" w14:textId="77777777" w:rsidR="00CC020D" w:rsidRPr="00430781" w:rsidRDefault="00CC020D" w:rsidP="00C02D2C">
            <w:pPr>
              <w:pStyle w:val="rowtabella0"/>
              <w:rPr>
                <w:color w:val="002060"/>
              </w:rPr>
            </w:pPr>
            <w:r w:rsidRPr="0043078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2375F" w14:textId="77777777" w:rsidR="00CC020D" w:rsidRPr="00430781" w:rsidRDefault="00CC020D" w:rsidP="00C02D2C">
            <w:pPr>
              <w:pStyle w:val="rowtabella0"/>
              <w:rPr>
                <w:color w:val="002060"/>
              </w:rPr>
            </w:pPr>
            <w:r w:rsidRPr="00430781">
              <w:rPr>
                <w:color w:val="002060"/>
              </w:rPr>
              <w:t>VIA FRATELLI CERVI</w:t>
            </w:r>
          </w:p>
        </w:tc>
      </w:tr>
      <w:tr w:rsidR="00CC020D" w:rsidRPr="00430781" w14:paraId="4F8BBE6B"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F9A4B" w14:textId="77777777" w:rsidR="00CC020D" w:rsidRPr="00430781" w:rsidRDefault="00CC020D" w:rsidP="00C02D2C">
            <w:pPr>
              <w:pStyle w:val="rowtabella0"/>
              <w:rPr>
                <w:color w:val="002060"/>
              </w:rPr>
            </w:pPr>
            <w:r w:rsidRPr="0043078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4F02CB" w14:textId="77777777" w:rsidR="00CC020D" w:rsidRPr="00430781" w:rsidRDefault="00CC020D" w:rsidP="00C02D2C">
            <w:pPr>
              <w:pStyle w:val="rowtabella0"/>
              <w:rPr>
                <w:color w:val="002060"/>
              </w:rPr>
            </w:pPr>
            <w:r w:rsidRPr="0043078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2AED8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72E55" w14:textId="77777777" w:rsidR="00CC020D" w:rsidRPr="00430781" w:rsidRDefault="00CC020D" w:rsidP="00C02D2C">
            <w:pPr>
              <w:pStyle w:val="rowtabella0"/>
              <w:rPr>
                <w:color w:val="002060"/>
              </w:rPr>
            </w:pPr>
            <w:r w:rsidRPr="00430781">
              <w:rPr>
                <w:color w:val="002060"/>
              </w:rPr>
              <w:t>05/11/2023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E94800" w14:textId="77777777" w:rsidR="00CC020D" w:rsidRPr="00430781" w:rsidRDefault="00CC020D" w:rsidP="00C02D2C">
            <w:pPr>
              <w:pStyle w:val="rowtabella0"/>
              <w:rPr>
                <w:color w:val="002060"/>
              </w:rPr>
            </w:pPr>
            <w:r w:rsidRPr="00430781">
              <w:rPr>
                <w:color w:val="002060"/>
              </w:rPr>
              <w:t xml:space="preserve">5295 TENSOSTRUTTURA VIA </w:t>
            </w:r>
            <w:proofErr w:type="gramStart"/>
            <w:r w:rsidRPr="00430781">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BE8AB" w14:textId="77777777" w:rsidR="00CC020D" w:rsidRPr="00430781" w:rsidRDefault="00CC020D" w:rsidP="00C02D2C">
            <w:pPr>
              <w:pStyle w:val="rowtabella0"/>
              <w:rPr>
                <w:color w:val="002060"/>
              </w:rPr>
            </w:pPr>
            <w:r w:rsidRPr="0043078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9923B" w14:textId="77777777" w:rsidR="00CC020D" w:rsidRPr="00430781" w:rsidRDefault="00CC020D" w:rsidP="00C02D2C">
            <w:pPr>
              <w:pStyle w:val="rowtabella0"/>
              <w:rPr>
                <w:color w:val="002060"/>
              </w:rPr>
            </w:pPr>
            <w:r w:rsidRPr="00430781">
              <w:rPr>
                <w:color w:val="002060"/>
              </w:rPr>
              <w:t xml:space="preserve">VIA </w:t>
            </w:r>
            <w:proofErr w:type="gramStart"/>
            <w:r w:rsidRPr="00430781">
              <w:rPr>
                <w:color w:val="002060"/>
              </w:rPr>
              <w:t>E.MATTEI</w:t>
            </w:r>
            <w:proofErr w:type="gramEnd"/>
          </w:p>
        </w:tc>
      </w:tr>
      <w:tr w:rsidR="00CC020D" w:rsidRPr="00430781" w14:paraId="6F824EF4"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4F8AC" w14:textId="77777777" w:rsidR="00CC020D" w:rsidRPr="00430781" w:rsidRDefault="00CC020D" w:rsidP="00C02D2C">
            <w:pPr>
              <w:pStyle w:val="rowtabella0"/>
              <w:rPr>
                <w:color w:val="002060"/>
              </w:rPr>
            </w:pPr>
            <w:r w:rsidRPr="00430781">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4A43F" w14:textId="77777777" w:rsidR="00CC020D" w:rsidRPr="00430781" w:rsidRDefault="00CC020D" w:rsidP="00C02D2C">
            <w:pPr>
              <w:pStyle w:val="rowtabella0"/>
              <w:rPr>
                <w:color w:val="002060"/>
              </w:rPr>
            </w:pPr>
            <w:r w:rsidRPr="00430781">
              <w:rPr>
                <w:color w:val="002060"/>
              </w:rPr>
              <w:t xml:space="preserve">RECANATI CALCIO A 5 </w:t>
            </w:r>
            <w:proofErr w:type="spellStart"/>
            <w:proofErr w:type="gramStart"/>
            <w:r w:rsidRPr="00430781">
              <w:rPr>
                <w:color w:val="002060"/>
              </w:rPr>
              <w:t>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DBC7C"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4B257" w14:textId="77777777" w:rsidR="00CC020D" w:rsidRPr="00430781" w:rsidRDefault="00CC020D" w:rsidP="00C02D2C">
            <w:pPr>
              <w:pStyle w:val="rowtabella0"/>
              <w:rPr>
                <w:color w:val="002060"/>
              </w:rPr>
            </w:pPr>
            <w:r w:rsidRPr="00430781">
              <w:rPr>
                <w:color w:val="002060"/>
              </w:rPr>
              <w:t>05/11/2023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AB6E2" w14:textId="77777777" w:rsidR="00CC020D" w:rsidRPr="00430781" w:rsidRDefault="00CC020D" w:rsidP="00C02D2C">
            <w:pPr>
              <w:pStyle w:val="rowtabella0"/>
              <w:rPr>
                <w:color w:val="002060"/>
              </w:rPr>
            </w:pPr>
            <w:r w:rsidRPr="00430781">
              <w:rPr>
                <w:color w:val="002060"/>
              </w:rPr>
              <w:t xml:space="preserve">5623 PALESTRA </w:t>
            </w:r>
            <w:proofErr w:type="gramStart"/>
            <w:r w:rsidRPr="00430781">
              <w:rPr>
                <w:color w:val="002060"/>
              </w:rPr>
              <w:t>SC.MEDIA</w:t>
            </w:r>
            <w:proofErr w:type="gramEnd"/>
            <w:r w:rsidRPr="00430781">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B892" w14:textId="77777777" w:rsidR="00CC020D" w:rsidRPr="00430781" w:rsidRDefault="00CC020D" w:rsidP="00C02D2C">
            <w:pPr>
              <w:pStyle w:val="rowtabella0"/>
              <w:rPr>
                <w:color w:val="002060"/>
              </w:rPr>
            </w:pPr>
            <w:r w:rsidRPr="0043078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382EC" w14:textId="77777777" w:rsidR="00CC020D" w:rsidRPr="00430781" w:rsidRDefault="00CC020D" w:rsidP="00C02D2C">
            <w:pPr>
              <w:pStyle w:val="rowtabella0"/>
              <w:rPr>
                <w:color w:val="002060"/>
              </w:rPr>
            </w:pPr>
            <w:r w:rsidRPr="00430781">
              <w:rPr>
                <w:color w:val="002060"/>
              </w:rPr>
              <w:t>VIA PIRANDELLO</w:t>
            </w:r>
          </w:p>
        </w:tc>
      </w:tr>
    </w:tbl>
    <w:p w14:paraId="751BE1D2" w14:textId="77777777" w:rsidR="00CC020D" w:rsidRPr="00430781" w:rsidRDefault="00CC020D" w:rsidP="00CC020D">
      <w:pPr>
        <w:pStyle w:val="breakline"/>
        <w:rPr>
          <w:rFonts w:eastAsiaTheme="minorEastAsia"/>
          <w:color w:val="002060"/>
        </w:rPr>
      </w:pPr>
    </w:p>
    <w:p w14:paraId="49B326CE" w14:textId="77777777" w:rsidR="00CC020D" w:rsidRDefault="00CC020D" w:rsidP="00CC020D">
      <w:pPr>
        <w:pStyle w:val="breakline"/>
        <w:rPr>
          <w:color w:val="002060"/>
        </w:rPr>
      </w:pPr>
    </w:p>
    <w:p w14:paraId="78E48DDD" w14:textId="77777777" w:rsidR="00CC020D" w:rsidRPr="00430781" w:rsidRDefault="00CC020D" w:rsidP="00CC020D">
      <w:pPr>
        <w:pStyle w:val="titolocampionato0"/>
        <w:shd w:val="clear" w:color="auto" w:fill="CCCCCC"/>
        <w:spacing w:before="80" w:after="40"/>
        <w:rPr>
          <w:color w:val="002060"/>
        </w:rPr>
      </w:pPr>
      <w:r w:rsidRPr="00430781">
        <w:rPr>
          <w:color w:val="002060"/>
        </w:rPr>
        <w:t>COPPA MARCHE CALCIO 5 serie D</w:t>
      </w:r>
    </w:p>
    <w:p w14:paraId="7323601A" w14:textId="77777777" w:rsidR="00CC020D" w:rsidRPr="00430781" w:rsidRDefault="00CC020D" w:rsidP="00CC020D">
      <w:pPr>
        <w:pStyle w:val="titoloprinc0"/>
        <w:rPr>
          <w:color w:val="002060"/>
        </w:rPr>
      </w:pPr>
      <w:r w:rsidRPr="00430781">
        <w:rPr>
          <w:color w:val="002060"/>
        </w:rPr>
        <w:t>PROGRAMMA GARE</w:t>
      </w:r>
    </w:p>
    <w:p w14:paraId="2F2AB95C" w14:textId="77777777" w:rsidR="00CC020D" w:rsidRPr="00430781" w:rsidRDefault="00CC020D" w:rsidP="00CC020D">
      <w:pPr>
        <w:pStyle w:val="breakline"/>
        <w:rPr>
          <w:color w:val="002060"/>
        </w:rPr>
      </w:pPr>
    </w:p>
    <w:p w14:paraId="1515D844" w14:textId="77777777" w:rsidR="00CC020D" w:rsidRPr="00430781" w:rsidRDefault="00CC020D" w:rsidP="00CC020D">
      <w:pPr>
        <w:pStyle w:val="sottotitolocampionato10"/>
        <w:rPr>
          <w:color w:val="002060"/>
        </w:rPr>
      </w:pPr>
      <w:r w:rsidRPr="00430781">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1966"/>
        <w:gridCol w:w="385"/>
        <w:gridCol w:w="897"/>
        <w:gridCol w:w="1281"/>
        <w:gridCol w:w="1545"/>
        <w:gridCol w:w="1549"/>
      </w:tblGrid>
      <w:tr w:rsidR="00CC020D" w:rsidRPr="00430781" w14:paraId="5E6D94EB"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65404"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D07B"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7CCEA"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CE967"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2D754"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B9338"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BC627"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18FB3B9B"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6D18A" w14:textId="77777777" w:rsidR="00CC020D" w:rsidRPr="00430781" w:rsidRDefault="00CC020D" w:rsidP="00C02D2C">
            <w:pPr>
              <w:pStyle w:val="rowtabella0"/>
              <w:rPr>
                <w:color w:val="002060"/>
              </w:rPr>
            </w:pPr>
            <w:r w:rsidRPr="00430781">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170A1" w14:textId="77777777" w:rsidR="00CC020D" w:rsidRPr="00430781" w:rsidRDefault="00CC020D" w:rsidP="00C02D2C">
            <w:pPr>
              <w:pStyle w:val="rowtabella0"/>
              <w:rPr>
                <w:color w:val="002060"/>
              </w:rPr>
            </w:pPr>
            <w:r w:rsidRPr="00430781">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A8DA1"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83BB8" w14:textId="77777777" w:rsidR="00CC020D" w:rsidRPr="00430781" w:rsidRDefault="00CC020D" w:rsidP="00C02D2C">
            <w:pPr>
              <w:pStyle w:val="rowtabella0"/>
              <w:rPr>
                <w:color w:val="002060"/>
              </w:rPr>
            </w:pPr>
            <w:r w:rsidRPr="00430781">
              <w:rPr>
                <w:color w:val="002060"/>
              </w:rPr>
              <w:t>06/11/2023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7E0B4" w14:textId="77777777" w:rsidR="00CC020D" w:rsidRPr="00430781" w:rsidRDefault="00CC020D" w:rsidP="00C02D2C">
            <w:pPr>
              <w:pStyle w:val="rowtabella0"/>
              <w:rPr>
                <w:color w:val="002060"/>
              </w:rPr>
            </w:pPr>
            <w:r w:rsidRPr="00430781">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43196" w14:textId="77777777" w:rsidR="00CC020D" w:rsidRPr="00430781" w:rsidRDefault="00CC020D" w:rsidP="00C02D2C">
            <w:pPr>
              <w:pStyle w:val="rowtabella0"/>
              <w:rPr>
                <w:color w:val="002060"/>
              </w:rPr>
            </w:pPr>
            <w:r w:rsidRPr="0043078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EF2F3" w14:textId="77777777" w:rsidR="00CC020D" w:rsidRPr="00430781" w:rsidRDefault="00CC020D" w:rsidP="00C02D2C">
            <w:pPr>
              <w:pStyle w:val="rowtabella0"/>
              <w:rPr>
                <w:color w:val="002060"/>
              </w:rPr>
            </w:pPr>
            <w:r w:rsidRPr="00430781">
              <w:rPr>
                <w:color w:val="002060"/>
              </w:rPr>
              <w:t>LOCALITA' NONTESICURO</w:t>
            </w:r>
          </w:p>
        </w:tc>
      </w:tr>
      <w:tr w:rsidR="00CC020D" w:rsidRPr="00430781" w14:paraId="2DB2C32D"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A6F4A" w14:textId="77777777" w:rsidR="00CC020D" w:rsidRPr="00430781" w:rsidRDefault="00CC020D" w:rsidP="00C02D2C">
            <w:pPr>
              <w:pStyle w:val="rowtabella0"/>
              <w:rPr>
                <w:color w:val="002060"/>
              </w:rPr>
            </w:pPr>
            <w:r w:rsidRPr="00430781">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FC5CBF" w14:textId="77777777" w:rsidR="00CC020D" w:rsidRPr="00430781" w:rsidRDefault="00CC020D" w:rsidP="00C02D2C">
            <w:pPr>
              <w:pStyle w:val="rowtabella0"/>
              <w:rPr>
                <w:color w:val="002060"/>
                <w:lang w:val="es-ES"/>
              </w:rPr>
            </w:pPr>
            <w:r w:rsidRPr="00430781">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7EF6C2"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D558E" w14:textId="77777777" w:rsidR="00CC020D" w:rsidRPr="00430781" w:rsidRDefault="00CC020D" w:rsidP="00C02D2C">
            <w:pPr>
              <w:pStyle w:val="rowtabella0"/>
              <w:rPr>
                <w:color w:val="002060"/>
              </w:rPr>
            </w:pPr>
            <w:r w:rsidRPr="00430781">
              <w:rPr>
                <w:color w:val="002060"/>
              </w:rPr>
              <w:t>07/11/2023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5803B3" w14:textId="77777777" w:rsidR="00CC020D" w:rsidRPr="00430781" w:rsidRDefault="00CC020D" w:rsidP="00C02D2C">
            <w:pPr>
              <w:pStyle w:val="rowtabella0"/>
              <w:rPr>
                <w:color w:val="002060"/>
              </w:rPr>
            </w:pPr>
            <w:r w:rsidRPr="00430781">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2BF13" w14:textId="77777777" w:rsidR="00CC020D" w:rsidRPr="00430781" w:rsidRDefault="00CC020D" w:rsidP="00C02D2C">
            <w:pPr>
              <w:pStyle w:val="rowtabella0"/>
              <w:rPr>
                <w:color w:val="002060"/>
              </w:rPr>
            </w:pPr>
            <w:r w:rsidRPr="00430781">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8F59A" w14:textId="77777777" w:rsidR="00CC020D" w:rsidRPr="00430781" w:rsidRDefault="00CC020D" w:rsidP="00C02D2C">
            <w:pPr>
              <w:pStyle w:val="rowtabella0"/>
              <w:rPr>
                <w:color w:val="002060"/>
              </w:rPr>
            </w:pPr>
            <w:r w:rsidRPr="00430781">
              <w:rPr>
                <w:color w:val="002060"/>
              </w:rPr>
              <w:t>VIA DELL'ANNUNZIATA</w:t>
            </w:r>
          </w:p>
        </w:tc>
      </w:tr>
      <w:tr w:rsidR="00CC020D" w:rsidRPr="00430781" w14:paraId="1CBB1AA7"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F671F6" w14:textId="77777777" w:rsidR="00CC020D" w:rsidRPr="00430781" w:rsidRDefault="00CC020D" w:rsidP="00C02D2C">
            <w:pPr>
              <w:pStyle w:val="rowtabella0"/>
              <w:rPr>
                <w:color w:val="002060"/>
              </w:rPr>
            </w:pPr>
            <w:r w:rsidRPr="0043078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7EB153" w14:textId="77777777" w:rsidR="00CC020D" w:rsidRPr="00430781" w:rsidRDefault="00CC020D" w:rsidP="00C02D2C">
            <w:pPr>
              <w:pStyle w:val="rowtabella0"/>
              <w:rPr>
                <w:color w:val="002060"/>
              </w:rPr>
            </w:pPr>
            <w:r w:rsidRPr="00430781">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65978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27F0A" w14:textId="77777777" w:rsidR="00CC020D" w:rsidRPr="00430781" w:rsidRDefault="00CC020D" w:rsidP="00C02D2C">
            <w:pPr>
              <w:pStyle w:val="rowtabella0"/>
              <w:rPr>
                <w:color w:val="002060"/>
              </w:rPr>
            </w:pPr>
            <w:r w:rsidRPr="00430781">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0858A" w14:textId="77777777" w:rsidR="00CC020D" w:rsidRPr="00430781" w:rsidRDefault="00CC020D" w:rsidP="00C02D2C">
            <w:pPr>
              <w:pStyle w:val="rowtabella0"/>
              <w:rPr>
                <w:color w:val="002060"/>
              </w:rPr>
            </w:pPr>
            <w:r w:rsidRPr="0043078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FCFFA" w14:textId="77777777" w:rsidR="00CC020D" w:rsidRPr="00430781" w:rsidRDefault="00CC020D" w:rsidP="00C02D2C">
            <w:pPr>
              <w:pStyle w:val="rowtabella0"/>
              <w:rPr>
                <w:color w:val="002060"/>
              </w:rPr>
            </w:pPr>
            <w:r w:rsidRPr="0043078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AA9A6" w14:textId="77777777" w:rsidR="00CC020D" w:rsidRPr="00430781" w:rsidRDefault="00CC020D" w:rsidP="00C02D2C">
            <w:pPr>
              <w:pStyle w:val="rowtabella0"/>
              <w:rPr>
                <w:color w:val="002060"/>
              </w:rPr>
            </w:pPr>
            <w:r w:rsidRPr="00430781">
              <w:rPr>
                <w:color w:val="002060"/>
              </w:rPr>
              <w:t>VIA DELLA REPUBBLICA</w:t>
            </w:r>
          </w:p>
        </w:tc>
      </w:tr>
      <w:tr w:rsidR="00CC020D" w:rsidRPr="00430781" w14:paraId="7B1A96B1"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FA27DF" w14:textId="77777777" w:rsidR="00CC020D" w:rsidRPr="00430781" w:rsidRDefault="00CC020D" w:rsidP="00C02D2C">
            <w:pPr>
              <w:pStyle w:val="rowtabella0"/>
              <w:rPr>
                <w:color w:val="002060"/>
              </w:rPr>
            </w:pPr>
            <w:r w:rsidRPr="00430781">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8807D" w14:textId="77777777" w:rsidR="00CC020D" w:rsidRPr="00430781" w:rsidRDefault="00CC020D" w:rsidP="00C02D2C">
            <w:pPr>
              <w:pStyle w:val="rowtabella0"/>
              <w:rPr>
                <w:color w:val="002060"/>
              </w:rPr>
            </w:pPr>
            <w:r w:rsidRPr="00430781">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C5F32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E24C4" w14:textId="77777777" w:rsidR="00CC020D" w:rsidRPr="00430781" w:rsidRDefault="00CC020D" w:rsidP="00C02D2C">
            <w:pPr>
              <w:pStyle w:val="rowtabella0"/>
              <w:rPr>
                <w:color w:val="002060"/>
              </w:rPr>
            </w:pPr>
            <w:r w:rsidRPr="00430781">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A547DE" w14:textId="77777777" w:rsidR="00CC020D" w:rsidRPr="00430781" w:rsidRDefault="00CC020D" w:rsidP="00C02D2C">
            <w:pPr>
              <w:pStyle w:val="rowtabella0"/>
              <w:rPr>
                <w:color w:val="002060"/>
              </w:rPr>
            </w:pPr>
            <w:r w:rsidRPr="00430781">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31997" w14:textId="77777777" w:rsidR="00CC020D" w:rsidRPr="00430781" w:rsidRDefault="00CC020D" w:rsidP="00C02D2C">
            <w:pPr>
              <w:pStyle w:val="rowtabella0"/>
              <w:rPr>
                <w:color w:val="002060"/>
              </w:rPr>
            </w:pPr>
            <w:r w:rsidRPr="004307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99F21" w14:textId="77777777" w:rsidR="00CC020D" w:rsidRPr="00430781" w:rsidRDefault="00CC020D" w:rsidP="00C02D2C">
            <w:pPr>
              <w:pStyle w:val="rowtabella0"/>
              <w:rPr>
                <w:color w:val="002060"/>
              </w:rPr>
            </w:pPr>
            <w:r w:rsidRPr="00430781">
              <w:rPr>
                <w:color w:val="002060"/>
              </w:rPr>
              <w:t>FRAZ. CASENUOVE DI OSIMO</w:t>
            </w:r>
          </w:p>
        </w:tc>
      </w:tr>
      <w:tr w:rsidR="00CC020D" w:rsidRPr="00430781" w14:paraId="43F6C3A2"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3FF1C" w14:textId="77777777" w:rsidR="00CC020D" w:rsidRPr="00430781" w:rsidRDefault="00CC020D" w:rsidP="00C02D2C">
            <w:pPr>
              <w:pStyle w:val="rowtabella0"/>
              <w:rPr>
                <w:color w:val="002060"/>
              </w:rPr>
            </w:pPr>
            <w:r w:rsidRPr="00430781">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2EA3ED" w14:textId="77777777" w:rsidR="00CC020D" w:rsidRPr="00430781" w:rsidRDefault="00CC020D" w:rsidP="00C02D2C">
            <w:pPr>
              <w:pStyle w:val="rowtabella0"/>
              <w:rPr>
                <w:color w:val="002060"/>
              </w:rPr>
            </w:pPr>
            <w:r w:rsidRPr="00430781">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536AE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8F56A" w14:textId="77777777" w:rsidR="00CC020D" w:rsidRPr="00430781" w:rsidRDefault="00CC020D" w:rsidP="00C02D2C">
            <w:pPr>
              <w:pStyle w:val="rowtabella0"/>
              <w:rPr>
                <w:color w:val="002060"/>
              </w:rPr>
            </w:pPr>
            <w:r w:rsidRPr="00430781">
              <w:rPr>
                <w:color w:val="002060"/>
              </w:rPr>
              <w:t>08/11/2023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2BA0A6" w14:textId="77777777" w:rsidR="00CC020D" w:rsidRPr="00430781" w:rsidRDefault="00CC020D" w:rsidP="00C02D2C">
            <w:pPr>
              <w:pStyle w:val="rowtabella0"/>
              <w:rPr>
                <w:color w:val="002060"/>
              </w:rPr>
            </w:pPr>
            <w:r w:rsidRPr="00430781">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EF0EB" w14:textId="77777777" w:rsidR="00CC020D" w:rsidRPr="00430781" w:rsidRDefault="00CC020D" w:rsidP="00C02D2C">
            <w:pPr>
              <w:pStyle w:val="rowtabella0"/>
              <w:rPr>
                <w:color w:val="002060"/>
              </w:rPr>
            </w:pPr>
            <w:r w:rsidRPr="0043078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D67E0" w14:textId="77777777" w:rsidR="00CC020D" w:rsidRPr="00430781" w:rsidRDefault="00CC020D" w:rsidP="00C02D2C">
            <w:pPr>
              <w:pStyle w:val="rowtabella0"/>
              <w:rPr>
                <w:color w:val="002060"/>
              </w:rPr>
            </w:pPr>
            <w:r w:rsidRPr="00430781">
              <w:rPr>
                <w:color w:val="002060"/>
              </w:rPr>
              <w:t>LOC. SAN LIBERATO</w:t>
            </w:r>
          </w:p>
        </w:tc>
      </w:tr>
      <w:tr w:rsidR="00CC020D" w:rsidRPr="00430781" w14:paraId="3D74C949"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BBEDB9" w14:textId="77777777" w:rsidR="00CC020D" w:rsidRPr="00430781" w:rsidRDefault="00CC020D" w:rsidP="00C02D2C">
            <w:pPr>
              <w:pStyle w:val="rowtabella0"/>
              <w:rPr>
                <w:color w:val="002060"/>
              </w:rPr>
            </w:pPr>
            <w:r w:rsidRPr="00430781">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BC42D" w14:textId="77777777" w:rsidR="00CC020D" w:rsidRPr="00430781" w:rsidRDefault="00CC020D" w:rsidP="00C02D2C">
            <w:pPr>
              <w:pStyle w:val="rowtabella0"/>
              <w:rPr>
                <w:color w:val="002060"/>
              </w:rPr>
            </w:pPr>
            <w:r w:rsidRPr="00430781">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1B076"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B8EF7" w14:textId="77777777" w:rsidR="00CC020D" w:rsidRPr="00430781" w:rsidRDefault="00CC020D" w:rsidP="00C02D2C">
            <w:pPr>
              <w:pStyle w:val="rowtabella0"/>
              <w:rPr>
                <w:color w:val="002060"/>
              </w:rPr>
            </w:pPr>
            <w:r w:rsidRPr="00430781">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C84E8D" w14:textId="77777777" w:rsidR="00CC020D" w:rsidRPr="00430781" w:rsidRDefault="00CC020D" w:rsidP="00C02D2C">
            <w:pPr>
              <w:pStyle w:val="rowtabella0"/>
              <w:rPr>
                <w:color w:val="002060"/>
              </w:rPr>
            </w:pPr>
            <w:r w:rsidRPr="00430781">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A7999" w14:textId="77777777" w:rsidR="00CC020D" w:rsidRPr="00430781" w:rsidRDefault="00CC020D" w:rsidP="00C02D2C">
            <w:pPr>
              <w:pStyle w:val="rowtabella0"/>
              <w:rPr>
                <w:color w:val="002060"/>
              </w:rPr>
            </w:pPr>
            <w:r w:rsidRPr="0043078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7BE85" w14:textId="77777777" w:rsidR="00CC020D" w:rsidRPr="00430781" w:rsidRDefault="00CC020D" w:rsidP="00C02D2C">
            <w:pPr>
              <w:pStyle w:val="rowtabella0"/>
              <w:rPr>
                <w:color w:val="002060"/>
              </w:rPr>
            </w:pPr>
            <w:r w:rsidRPr="00430781">
              <w:rPr>
                <w:color w:val="002060"/>
              </w:rPr>
              <w:t>VIA MAZZINI</w:t>
            </w:r>
          </w:p>
        </w:tc>
      </w:tr>
      <w:tr w:rsidR="00CC020D" w:rsidRPr="00430781" w14:paraId="76C3D2B8"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ACE9C" w14:textId="77777777" w:rsidR="00CC020D" w:rsidRPr="00430781" w:rsidRDefault="00CC020D" w:rsidP="00C02D2C">
            <w:pPr>
              <w:pStyle w:val="rowtabella0"/>
              <w:rPr>
                <w:color w:val="002060"/>
              </w:rPr>
            </w:pPr>
            <w:r w:rsidRPr="00430781">
              <w:rPr>
                <w:color w:val="002060"/>
              </w:rPr>
              <w:lastRenderedPageBreak/>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50F62" w14:textId="77777777" w:rsidR="00CC020D" w:rsidRPr="00430781" w:rsidRDefault="00CC020D" w:rsidP="00C02D2C">
            <w:pPr>
              <w:pStyle w:val="rowtabella0"/>
              <w:rPr>
                <w:color w:val="002060"/>
              </w:rPr>
            </w:pPr>
            <w:r w:rsidRPr="00430781">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C2534"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C065F" w14:textId="77777777" w:rsidR="00CC020D" w:rsidRPr="00430781" w:rsidRDefault="00CC020D" w:rsidP="00C02D2C">
            <w:pPr>
              <w:pStyle w:val="rowtabella0"/>
              <w:rPr>
                <w:color w:val="002060"/>
              </w:rPr>
            </w:pPr>
            <w:r w:rsidRPr="00430781">
              <w:rPr>
                <w:color w:val="002060"/>
              </w:rPr>
              <w:t>08/11/2023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D331D" w14:textId="77777777" w:rsidR="00CC020D" w:rsidRPr="00430781" w:rsidRDefault="00CC020D" w:rsidP="00C02D2C">
            <w:pPr>
              <w:pStyle w:val="rowtabella0"/>
              <w:rPr>
                <w:color w:val="002060"/>
              </w:rPr>
            </w:pPr>
            <w:r w:rsidRPr="00430781">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EE01D" w14:textId="77777777" w:rsidR="00CC020D" w:rsidRPr="00430781" w:rsidRDefault="00CC020D" w:rsidP="00C02D2C">
            <w:pPr>
              <w:pStyle w:val="rowtabella0"/>
              <w:rPr>
                <w:color w:val="002060"/>
              </w:rPr>
            </w:pPr>
            <w:r w:rsidRPr="00430781">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886AF" w14:textId="77777777" w:rsidR="00CC020D" w:rsidRPr="00430781" w:rsidRDefault="00CC020D" w:rsidP="00C02D2C">
            <w:pPr>
              <w:pStyle w:val="rowtabella0"/>
              <w:rPr>
                <w:color w:val="002060"/>
              </w:rPr>
            </w:pPr>
            <w:r w:rsidRPr="00430781">
              <w:rPr>
                <w:color w:val="002060"/>
              </w:rPr>
              <w:t>VIA SALVO D'ACQUISTO</w:t>
            </w:r>
          </w:p>
        </w:tc>
      </w:tr>
    </w:tbl>
    <w:p w14:paraId="5177D34E" w14:textId="77777777" w:rsidR="00CC020D" w:rsidRDefault="00CC020D" w:rsidP="00CC020D">
      <w:pPr>
        <w:pStyle w:val="breakline"/>
        <w:rPr>
          <w:color w:val="002060"/>
        </w:rPr>
      </w:pPr>
    </w:p>
    <w:p w14:paraId="7CF237EA" w14:textId="77777777" w:rsidR="00CC020D" w:rsidRPr="00430781" w:rsidRDefault="00CC020D" w:rsidP="00CC020D">
      <w:pPr>
        <w:pStyle w:val="titolocampionato0"/>
        <w:shd w:val="clear" w:color="auto" w:fill="CCCCCC"/>
        <w:spacing w:before="80" w:after="40"/>
        <w:rPr>
          <w:color w:val="002060"/>
        </w:rPr>
      </w:pPr>
      <w:r w:rsidRPr="00430781">
        <w:rPr>
          <w:color w:val="002060"/>
        </w:rPr>
        <w:t>COPPA ITALIA FEMM.LE CALCIO A5</w:t>
      </w:r>
    </w:p>
    <w:p w14:paraId="73581161" w14:textId="77777777" w:rsidR="00CC020D" w:rsidRPr="00430781" w:rsidRDefault="00CC020D" w:rsidP="00CC020D">
      <w:pPr>
        <w:pStyle w:val="titoloprinc0"/>
        <w:rPr>
          <w:color w:val="002060"/>
        </w:rPr>
      </w:pPr>
      <w:r w:rsidRPr="00430781">
        <w:rPr>
          <w:color w:val="002060"/>
        </w:rPr>
        <w:t>PROGRAMMA GARE</w:t>
      </w:r>
    </w:p>
    <w:p w14:paraId="149F9C5E" w14:textId="77777777" w:rsidR="00CC020D" w:rsidRPr="00430781" w:rsidRDefault="00CC020D" w:rsidP="00CC020D">
      <w:pPr>
        <w:pStyle w:val="breakline"/>
        <w:rPr>
          <w:color w:val="002060"/>
        </w:rPr>
      </w:pPr>
    </w:p>
    <w:p w14:paraId="4A3E8BCD" w14:textId="77777777" w:rsidR="00CC020D" w:rsidRPr="00430781" w:rsidRDefault="00CC020D" w:rsidP="00CC020D">
      <w:pPr>
        <w:pStyle w:val="breakline"/>
        <w:rPr>
          <w:color w:val="002060"/>
        </w:rPr>
      </w:pPr>
    </w:p>
    <w:p w14:paraId="5C862684" w14:textId="77777777" w:rsidR="00CC020D" w:rsidRPr="00430781" w:rsidRDefault="00CC020D" w:rsidP="00CC020D">
      <w:pPr>
        <w:pStyle w:val="sottotitolocampionato10"/>
        <w:rPr>
          <w:color w:val="002060"/>
        </w:rPr>
      </w:pPr>
      <w:r w:rsidRPr="0043078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8"/>
        <w:gridCol w:w="1555"/>
        <w:gridCol w:w="1550"/>
      </w:tblGrid>
      <w:tr w:rsidR="00CC020D" w:rsidRPr="00430781" w14:paraId="60793098"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7723"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43BE"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EBB8D"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DB670"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CB298"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24C4"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B7235"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06A38CA7"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A3327" w14:textId="77777777" w:rsidR="00CC020D" w:rsidRPr="00430781" w:rsidRDefault="00CC020D" w:rsidP="00C02D2C">
            <w:pPr>
              <w:pStyle w:val="rowtabella0"/>
              <w:rPr>
                <w:color w:val="002060"/>
              </w:rPr>
            </w:pPr>
            <w:r w:rsidRPr="00430781">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92347" w14:textId="77777777" w:rsidR="00CC020D" w:rsidRPr="00430781" w:rsidRDefault="00CC020D" w:rsidP="00C02D2C">
            <w:pPr>
              <w:pStyle w:val="rowtabella0"/>
              <w:rPr>
                <w:color w:val="002060"/>
              </w:rPr>
            </w:pPr>
            <w:r w:rsidRPr="00430781">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B38E8"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2D528" w14:textId="77777777" w:rsidR="00CC020D" w:rsidRPr="00430781" w:rsidRDefault="00CC020D" w:rsidP="00C02D2C">
            <w:pPr>
              <w:pStyle w:val="rowtabella0"/>
              <w:rPr>
                <w:color w:val="002060"/>
              </w:rPr>
            </w:pPr>
            <w:r w:rsidRPr="00430781">
              <w:rPr>
                <w:color w:val="002060"/>
              </w:rPr>
              <w:t>07/11/2023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80DD6" w14:textId="77777777" w:rsidR="00CC020D" w:rsidRPr="00430781" w:rsidRDefault="00CC020D" w:rsidP="00C02D2C">
            <w:pPr>
              <w:pStyle w:val="rowtabella0"/>
              <w:rPr>
                <w:color w:val="002060"/>
              </w:rPr>
            </w:pPr>
            <w:r w:rsidRPr="00430781">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7AE52" w14:textId="77777777" w:rsidR="00CC020D" w:rsidRPr="00430781" w:rsidRDefault="00CC020D" w:rsidP="00C02D2C">
            <w:pPr>
              <w:pStyle w:val="rowtabella0"/>
              <w:rPr>
                <w:color w:val="002060"/>
              </w:rPr>
            </w:pPr>
            <w:r w:rsidRPr="00430781">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768FC" w14:textId="77777777" w:rsidR="00CC020D" w:rsidRPr="00430781" w:rsidRDefault="00CC020D" w:rsidP="00C02D2C">
            <w:pPr>
              <w:pStyle w:val="rowtabella0"/>
              <w:rPr>
                <w:color w:val="002060"/>
              </w:rPr>
            </w:pPr>
            <w:r w:rsidRPr="00430781">
              <w:rPr>
                <w:color w:val="002060"/>
              </w:rPr>
              <w:t>VIA ROMA, SNC</w:t>
            </w:r>
          </w:p>
        </w:tc>
      </w:tr>
      <w:tr w:rsidR="00CC020D" w:rsidRPr="00430781" w14:paraId="7CEFEF98"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794F2" w14:textId="77777777" w:rsidR="00CC020D" w:rsidRPr="00430781" w:rsidRDefault="00CC020D" w:rsidP="00C02D2C">
            <w:pPr>
              <w:pStyle w:val="rowtabella0"/>
              <w:rPr>
                <w:color w:val="002060"/>
              </w:rPr>
            </w:pPr>
            <w:r w:rsidRPr="00430781">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9DD2E" w14:textId="77777777" w:rsidR="00CC020D" w:rsidRPr="00430781" w:rsidRDefault="00CC020D" w:rsidP="00C02D2C">
            <w:pPr>
              <w:pStyle w:val="rowtabella0"/>
              <w:rPr>
                <w:color w:val="002060"/>
              </w:rPr>
            </w:pPr>
            <w:r w:rsidRPr="00430781">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722AE"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A0F28" w14:textId="77777777" w:rsidR="00CC020D" w:rsidRPr="00430781" w:rsidRDefault="00CC020D" w:rsidP="00C02D2C">
            <w:pPr>
              <w:pStyle w:val="rowtabella0"/>
              <w:rPr>
                <w:color w:val="002060"/>
              </w:rPr>
            </w:pPr>
            <w:r w:rsidRPr="00430781">
              <w:rPr>
                <w:color w:val="002060"/>
              </w:rPr>
              <w:t>07/11/2023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42FDF" w14:textId="77777777" w:rsidR="00CC020D" w:rsidRPr="00430781" w:rsidRDefault="00CC020D" w:rsidP="00C02D2C">
            <w:pPr>
              <w:pStyle w:val="rowtabella0"/>
              <w:rPr>
                <w:color w:val="002060"/>
              </w:rPr>
            </w:pPr>
            <w:r w:rsidRPr="00430781">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D6825" w14:textId="77777777" w:rsidR="00CC020D" w:rsidRPr="00430781" w:rsidRDefault="00CC020D" w:rsidP="00C02D2C">
            <w:pPr>
              <w:pStyle w:val="rowtabella0"/>
              <w:rPr>
                <w:color w:val="002060"/>
              </w:rPr>
            </w:pPr>
            <w:r w:rsidRPr="00430781">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11DC6" w14:textId="77777777" w:rsidR="00CC020D" w:rsidRPr="00430781" w:rsidRDefault="00CC020D" w:rsidP="00C02D2C">
            <w:pPr>
              <w:pStyle w:val="rowtabella0"/>
              <w:rPr>
                <w:color w:val="002060"/>
              </w:rPr>
            </w:pPr>
            <w:r w:rsidRPr="00430781">
              <w:rPr>
                <w:color w:val="002060"/>
              </w:rPr>
              <w:t>VIA CARDUCCI</w:t>
            </w:r>
          </w:p>
        </w:tc>
      </w:tr>
    </w:tbl>
    <w:p w14:paraId="1BC7A30B" w14:textId="77777777" w:rsidR="00CC020D" w:rsidRPr="0053477E" w:rsidRDefault="00CC020D" w:rsidP="00CC020D">
      <w:pPr>
        <w:pStyle w:val="breakline"/>
        <w:rPr>
          <w:rFonts w:eastAsiaTheme="minorEastAsia"/>
          <w:color w:val="002060"/>
        </w:rPr>
      </w:pPr>
    </w:p>
    <w:p w14:paraId="54C69B1C" w14:textId="77777777" w:rsidR="00CC020D" w:rsidRPr="0053477E" w:rsidRDefault="00CC020D" w:rsidP="00CC020D">
      <w:pPr>
        <w:pStyle w:val="breakline"/>
        <w:rPr>
          <w:color w:val="002060"/>
        </w:rPr>
      </w:pPr>
    </w:p>
    <w:p w14:paraId="62397143" w14:textId="77777777" w:rsidR="00CC020D" w:rsidRPr="0053477E" w:rsidRDefault="00CC020D" w:rsidP="00CC020D">
      <w:pPr>
        <w:pStyle w:val="titolocampionato0"/>
        <w:shd w:val="clear" w:color="auto" w:fill="CCCCCC"/>
        <w:spacing w:before="80" w:after="40"/>
        <w:rPr>
          <w:color w:val="002060"/>
        </w:rPr>
      </w:pPr>
      <w:r w:rsidRPr="0053477E">
        <w:rPr>
          <w:color w:val="002060"/>
        </w:rPr>
        <w:t>COPPA MARCHE UNDER 21 CALCIO 5</w:t>
      </w:r>
    </w:p>
    <w:p w14:paraId="50BB0D5A" w14:textId="77777777" w:rsidR="00CC020D" w:rsidRPr="00BE49A1" w:rsidRDefault="00CC020D" w:rsidP="00CC020D">
      <w:pPr>
        <w:pStyle w:val="titolomedio0"/>
        <w:rPr>
          <w:color w:val="002060"/>
          <w:sz w:val="36"/>
          <w:szCs w:val="36"/>
        </w:rPr>
      </w:pPr>
      <w:r w:rsidRPr="00BE49A1">
        <w:rPr>
          <w:color w:val="002060"/>
          <w:sz w:val="36"/>
          <w:szCs w:val="36"/>
        </w:rPr>
        <w:t>RECUPERO PROGRAMMATO</w:t>
      </w:r>
    </w:p>
    <w:p w14:paraId="32FC12C2" w14:textId="77777777" w:rsidR="00CC020D" w:rsidRPr="0053477E" w:rsidRDefault="00CC020D" w:rsidP="00CC020D">
      <w:pPr>
        <w:pStyle w:val="breakline"/>
        <w:rPr>
          <w:color w:val="002060"/>
        </w:rPr>
      </w:pPr>
    </w:p>
    <w:p w14:paraId="0B6866E2" w14:textId="77777777" w:rsidR="00CC020D" w:rsidRPr="0053477E" w:rsidRDefault="00CC020D" w:rsidP="00CC020D">
      <w:pPr>
        <w:pStyle w:val="breakline"/>
        <w:rPr>
          <w:color w:val="002060"/>
        </w:rPr>
      </w:pPr>
    </w:p>
    <w:p w14:paraId="3F3FADBD"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4E9115CB"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90A00" w14:textId="77777777" w:rsidR="00CC020D" w:rsidRPr="0053477E" w:rsidRDefault="00CC020D" w:rsidP="00C02D2C">
            <w:pPr>
              <w:pStyle w:val="headertabella0"/>
              <w:rPr>
                <w:color w:val="002060"/>
              </w:rPr>
            </w:pPr>
            <w:r w:rsidRPr="0053477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14969"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A2FD1" w14:textId="77777777" w:rsidR="00CC020D" w:rsidRPr="0053477E" w:rsidRDefault="00CC020D" w:rsidP="00C02D2C">
            <w:pPr>
              <w:pStyle w:val="headertabella0"/>
              <w:rPr>
                <w:color w:val="002060"/>
              </w:rPr>
            </w:pPr>
            <w:r w:rsidRPr="0053477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92344"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C657"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7BAE4"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99B04"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A84B" w14:textId="77777777" w:rsidR="00CC020D" w:rsidRPr="0053477E" w:rsidRDefault="00CC020D" w:rsidP="00C02D2C">
            <w:pPr>
              <w:pStyle w:val="headertabella0"/>
              <w:rPr>
                <w:color w:val="002060"/>
              </w:rPr>
            </w:pPr>
            <w:r w:rsidRPr="0053477E">
              <w:rPr>
                <w:color w:val="002060"/>
              </w:rPr>
              <w:t>Impianto</w:t>
            </w:r>
          </w:p>
        </w:tc>
      </w:tr>
      <w:tr w:rsidR="00CC020D" w:rsidRPr="0053477E" w14:paraId="6A0327DF"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F0B4" w14:textId="77777777" w:rsidR="00CC020D" w:rsidRPr="00BE49A1" w:rsidRDefault="00CC020D" w:rsidP="00C02D2C">
            <w:pPr>
              <w:pStyle w:val="rowtabella0"/>
              <w:rPr>
                <w:color w:val="002060"/>
                <w:highlight w:val="yellow"/>
              </w:rPr>
            </w:pPr>
            <w:r w:rsidRPr="00BE49A1">
              <w:rPr>
                <w:color w:val="002060"/>
                <w:highlight w:val="yellow"/>
              </w:rPr>
              <w:t>14/11/2023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E8B4" w14:textId="77777777" w:rsidR="00CC020D" w:rsidRPr="00BE49A1" w:rsidRDefault="00CC020D" w:rsidP="00C02D2C">
            <w:pPr>
              <w:pStyle w:val="rowtabella0"/>
              <w:jc w:val="center"/>
              <w:rPr>
                <w:color w:val="002060"/>
                <w:highlight w:val="yellow"/>
              </w:rPr>
            </w:pPr>
            <w:r w:rsidRPr="00BE49A1">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2DE3" w14:textId="77777777" w:rsidR="00CC020D" w:rsidRPr="00BE49A1" w:rsidRDefault="00CC020D" w:rsidP="00C02D2C">
            <w:pPr>
              <w:pStyle w:val="rowtabella0"/>
              <w:rPr>
                <w:color w:val="002060"/>
                <w:highlight w:val="yellow"/>
              </w:rPr>
            </w:pPr>
            <w:r w:rsidRPr="00BE49A1">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37E7" w14:textId="77777777" w:rsidR="00CC020D" w:rsidRPr="00BE49A1" w:rsidRDefault="00CC020D" w:rsidP="00C02D2C">
            <w:pPr>
              <w:pStyle w:val="rowtabella0"/>
              <w:rPr>
                <w:color w:val="002060"/>
                <w:highlight w:val="yellow"/>
              </w:rPr>
            </w:pPr>
            <w:r w:rsidRPr="00BE49A1">
              <w:rPr>
                <w:color w:val="002060"/>
                <w:highlight w:val="yellow"/>
              </w:rPr>
              <w:t xml:space="preserve">AUDAX 1970 </w:t>
            </w:r>
            <w:proofErr w:type="gramStart"/>
            <w:r w:rsidRPr="00BE49A1">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7BF9" w14:textId="77777777" w:rsidR="00CC020D" w:rsidRPr="0053477E" w:rsidRDefault="00CC020D" w:rsidP="00C02D2C">
            <w:pPr>
              <w:pStyle w:val="rowtabella0"/>
              <w:rPr>
                <w:color w:val="002060"/>
              </w:rPr>
            </w:pPr>
            <w:r w:rsidRPr="0053477E">
              <w:rPr>
                <w:color w:val="002060"/>
              </w:rPr>
              <w:t>27/10/2023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DE64" w14:textId="77777777" w:rsidR="00CC020D" w:rsidRPr="0053477E" w:rsidRDefault="00CC020D" w:rsidP="00C02D2C">
            <w:pPr>
              <w:pStyle w:val="rowtabella0"/>
              <w:jc w:val="center"/>
              <w:rPr>
                <w:color w:val="002060"/>
              </w:rPr>
            </w:pPr>
            <w:r w:rsidRPr="00BE49A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817D" w14:textId="77777777" w:rsidR="00CC020D" w:rsidRPr="0053477E" w:rsidRDefault="00CC020D" w:rsidP="00C02D2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661C" w14:textId="77777777" w:rsidR="00CC020D" w:rsidRPr="0053477E" w:rsidRDefault="00CC020D" w:rsidP="00C02D2C">
            <w:pPr>
              <w:rPr>
                <w:color w:val="002060"/>
              </w:rPr>
            </w:pPr>
          </w:p>
        </w:tc>
      </w:tr>
    </w:tbl>
    <w:p w14:paraId="161D7ED7" w14:textId="77777777" w:rsidR="00CC020D" w:rsidRPr="0053477E" w:rsidRDefault="00CC020D" w:rsidP="00CC020D">
      <w:pPr>
        <w:pStyle w:val="breakline"/>
        <w:rPr>
          <w:rFonts w:eastAsiaTheme="minorEastAsia"/>
          <w:color w:val="002060"/>
        </w:rPr>
      </w:pPr>
    </w:p>
    <w:p w14:paraId="0497B602" w14:textId="77777777" w:rsidR="00CC020D" w:rsidRPr="0053477E" w:rsidRDefault="00CC020D" w:rsidP="00CC020D">
      <w:pPr>
        <w:pStyle w:val="titoloprinc0"/>
        <w:rPr>
          <w:color w:val="002060"/>
        </w:rPr>
      </w:pPr>
      <w:r w:rsidRPr="0053477E">
        <w:rPr>
          <w:color w:val="002060"/>
        </w:rPr>
        <w:t>VARIAZIONI AL PROGRAMMA GARE</w:t>
      </w:r>
    </w:p>
    <w:p w14:paraId="4B2E0B2C" w14:textId="77777777" w:rsidR="00CC020D" w:rsidRPr="0053477E" w:rsidRDefault="00CC020D" w:rsidP="00CC020D">
      <w:pPr>
        <w:pStyle w:val="breakline"/>
        <w:rPr>
          <w:color w:val="002060"/>
        </w:rPr>
      </w:pPr>
    </w:p>
    <w:p w14:paraId="406F6369" w14:textId="77777777" w:rsidR="00CC020D" w:rsidRPr="0053477E" w:rsidRDefault="00CC020D" w:rsidP="00CC020D">
      <w:pPr>
        <w:pStyle w:val="breakline"/>
        <w:rPr>
          <w:color w:val="002060"/>
        </w:rPr>
      </w:pPr>
    </w:p>
    <w:p w14:paraId="0C45977A" w14:textId="77777777" w:rsidR="00CC020D" w:rsidRPr="0053477E" w:rsidRDefault="00CC020D" w:rsidP="00CC020D">
      <w:pPr>
        <w:pStyle w:val="breakline"/>
        <w:rPr>
          <w:color w:val="002060"/>
        </w:rPr>
      </w:pPr>
    </w:p>
    <w:p w14:paraId="64D0DF1C"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20D" w:rsidRPr="0053477E" w14:paraId="40F3ADCB" w14:textId="77777777" w:rsidTr="00C02D2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C336D" w14:textId="77777777" w:rsidR="00CC020D" w:rsidRPr="0053477E" w:rsidRDefault="00CC020D" w:rsidP="00C02D2C">
            <w:pPr>
              <w:pStyle w:val="headertabella0"/>
              <w:rPr>
                <w:color w:val="002060"/>
              </w:rPr>
            </w:pPr>
            <w:r w:rsidRPr="0053477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B8E9" w14:textId="77777777" w:rsidR="00CC020D" w:rsidRPr="0053477E" w:rsidRDefault="00CC020D" w:rsidP="00C02D2C">
            <w:pPr>
              <w:pStyle w:val="headertabella0"/>
              <w:rPr>
                <w:color w:val="002060"/>
              </w:rPr>
            </w:pPr>
            <w:r w:rsidRPr="0053477E">
              <w:rPr>
                <w:color w:val="002060"/>
              </w:rPr>
              <w:t xml:space="preserve">N° </w:t>
            </w:r>
            <w:proofErr w:type="spellStart"/>
            <w:r w:rsidRPr="0053477E">
              <w:rPr>
                <w:color w:val="002060"/>
              </w:rPr>
              <w:t>Gior</w:t>
            </w:r>
            <w:proofErr w:type="spellEnd"/>
            <w:r w:rsidRPr="0053477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9417" w14:textId="77777777" w:rsidR="00CC020D" w:rsidRPr="0053477E" w:rsidRDefault="00CC020D" w:rsidP="00C02D2C">
            <w:pPr>
              <w:pStyle w:val="headertabella0"/>
              <w:rPr>
                <w:color w:val="002060"/>
              </w:rPr>
            </w:pPr>
            <w:r w:rsidRPr="0053477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D2134" w14:textId="77777777" w:rsidR="00CC020D" w:rsidRPr="0053477E" w:rsidRDefault="00CC020D" w:rsidP="00C02D2C">
            <w:pPr>
              <w:pStyle w:val="headertabella0"/>
              <w:rPr>
                <w:color w:val="002060"/>
              </w:rPr>
            </w:pPr>
            <w:r w:rsidRPr="0053477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A2A1" w14:textId="77777777" w:rsidR="00CC020D" w:rsidRPr="0053477E" w:rsidRDefault="00CC020D" w:rsidP="00C02D2C">
            <w:pPr>
              <w:pStyle w:val="headertabella0"/>
              <w:rPr>
                <w:color w:val="002060"/>
              </w:rPr>
            </w:pPr>
            <w:r w:rsidRPr="0053477E">
              <w:rPr>
                <w:color w:val="002060"/>
              </w:rPr>
              <w:t xml:space="preserve">Data </w:t>
            </w:r>
            <w:proofErr w:type="spellStart"/>
            <w:r w:rsidRPr="0053477E">
              <w:rPr>
                <w:color w:val="002060"/>
              </w:rPr>
              <w:t>Orig</w:t>
            </w:r>
            <w:proofErr w:type="spellEnd"/>
            <w:r w:rsidRPr="0053477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D30E" w14:textId="77777777" w:rsidR="00CC020D" w:rsidRPr="0053477E" w:rsidRDefault="00CC020D" w:rsidP="00C02D2C">
            <w:pPr>
              <w:pStyle w:val="headertabella0"/>
              <w:rPr>
                <w:color w:val="002060"/>
              </w:rPr>
            </w:pPr>
            <w:r w:rsidRPr="0053477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38E64" w14:textId="77777777" w:rsidR="00CC020D" w:rsidRPr="0053477E" w:rsidRDefault="00CC020D" w:rsidP="00C02D2C">
            <w:pPr>
              <w:pStyle w:val="headertabella0"/>
              <w:rPr>
                <w:color w:val="002060"/>
              </w:rPr>
            </w:pPr>
            <w:r w:rsidRPr="0053477E">
              <w:rPr>
                <w:color w:val="002060"/>
              </w:rPr>
              <w:t xml:space="preserve">Ora </w:t>
            </w:r>
            <w:proofErr w:type="spellStart"/>
            <w:r w:rsidRPr="0053477E">
              <w:rPr>
                <w:color w:val="002060"/>
              </w:rPr>
              <w:t>Orig</w:t>
            </w:r>
            <w:proofErr w:type="spellEnd"/>
            <w:r w:rsidRPr="0053477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A3EB1" w14:textId="77777777" w:rsidR="00CC020D" w:rsidRPr="0053477E" w:rsidRDefault="00CC020D" w:rsidP="00C02D2C">
            <w:pPr>
              <w:pStyle w:val="headertabella0"/>
              <w:rPr>
                <w:color w:val="002060"/>
              </w:rPr>
            </w:pPr>
            <w:r w:rsidRPr="0053477E">
              <w:rPr>
                <w:color w:val="002060"/>
              </w:rPr>
              <w:t>Impianto</w:t>
            </w:r>
          </w:p>
        </w:tc>
      </w:tr>
      <w:tr w:rsidR="00CC020D" w:rsidRPr="0053477E" w14:paraId="668ACE23" w14:textId="77777777" w:rsidTr="00C02D2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2601" w14:textId="77777777" w:rsidR="00CC020D" w:rsidRPr="00BE49A1" w:rsidRDefault="00CC020D" w:rsidP="00C02D2C">
            <w:pPr>
              <w:pStyle w:val="rowtabella0"/>
              <w:rPr>
                <w:color w:val="002060"/>
                <w:highlight w:val="yellow"/>
              </w:rPr>
            </w:pPr>
            <w:r w:rsidRPr="00BE49A1">
              <w:rPr>
                <w:color w:val="002060"/>
                <w:highlight w:val="yellow"/>
              </w:rPr>
              <w:t>07/11/2023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DC5D" w14:textId="77777777" w:rsidR="00CC020D" w:rsidRPr="00BE49A1" w:rsidRDefault="00CC020D" w:rsidP="00C02D2C">
            <w:pPr>
              <w:pStyle w:val="rowtabella0"/>
              <w:jc w:val="center"/>
              <w:rPr>
                <w:color w:val="002060"/>
                <w:highlight w:val="yellow"/>
              </w:rPr>
            </w:pPr>
            <w:r w:rsidRPr="00BE49A1">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BA1E" w14:textId="77777777" w:rsidR="00CC020D" w:rsidRPr="00BE49A1" w:rsidRDefault="00CC020D" w:rsidP="00C02D2C">
            <w:pPr>
              <w:pStyle w:val="rowtabella0"/>
              <w:rPr>
                <w:color w:val="002060"/>
                <w:highlight w:val="yellow"/>
              </w:rPr>
            </w:pPr>
            <w:r w:rsidRPr="00BE49A1">
              <w:rPr>
                <w:color w:val="002060"/>
                <w:highlight w:val="yellow"/>
              </w:rPr>
              <w:t>CSI STELLA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050A" w14:textId="77777777" w:rsidR="00CC020D" w:rsidRPr="00BE49A1" w:rsidRDefault="00CC020D" w:rsidP="00C02D2C">
            <w:pPr>
              <w:pStyle w:val="rowtabella0"/>
              <w:rPr>
                <w:color w:val="002060"/>
                <w:highlight w:val="yellow"/>
              </w:rPr>
            </w:pPr>
            <w:r w:rsidRPr="00BE49A1">
              <w:rPr>
                <w:color w:val="002060"/>
                <w:highlight w:val="yellow"/>
              </w:rPr>
              <w:t xml:space="preserve">AUDAX 1970 </w:t>
            </w:r>
            <w:proofErr w:type="gramStart"/>
            <w:r w:rsidRPr="00BE49A1">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18F0" w14:textId="77777777" w:rsidR="00CC020D" w:rsidRPr="0053477E" w:rsidRDefault="00CC020D" w:rsidP="00C02D2C">
            <w:pPr>
              <w:pStyle w:val="rowtabella0"/>
              <w:rPr>
                <w:color w:val="002060"/>
              </w:rPr>
            </w:pPr>
            <w:r w:rsidRPr="0053477E">
              <w:rPr>
                <w:color w:val="002060"/>
              </w:rPr>
              <w:t>0</w:t>
            </w:r>
            <w:r>
              <w:rPr>
                <w:color w:val="002060"/>
              </w:rPr>
              <w:t>5</w:t>
            </w:r>
            <w:r w:rsidRPr="0053477E">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93E4" w14:textId="77777777" w:rsidR="00CC020D" w:rsidRPr="0053477E" w:rsidRDefault="00CC020D" w:rsidP="00C02D2C">
            <w:pPr>
              <w:pStyle w:val="rowtabella0"/>
              <w:jc w:val="center"/>
              <w:rPr>
                <w:color w:val="002060"/>
              </w:rPr>
            </w:pPr>
            <w:r w:rsidRPr="00BE49A1">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7077" w14:textId="77777777" w:rsidR="00CC020D" w:rsidRPr="0053477E" w:rsidRDefault="00CC020D" w:rsidP="00C02D2C">
            <w:pPr>
              <w:pStyle w:val="rowtabella0"/>
              <w:jc w:val="center"/>
              <w:rPr>
                <w:color w:val="002060"/>
              </w:rPr>
            </w:pPr>
            <w:r w:rsidRPr="0053477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4883" w14:textId="77777777" w:rsidR="00CC020D" w:rsidRPr="0053477E" w:rsidRDefault="00CC020D" w:rsidP="00C02D2C">
            <w:pPr>
              <w:rPr>
                <w:color w:val="002060"/>
              </w:rPr>
            </w:pPr>
          </w:p>
        </w:tc>
      </w:tr>
    </w:tbl>
    <w:p w14:paraId="7612FAFD" w14:textId="77777777" w:rsidR="00CC020D" w:rsidRPr="0053477E" w:rsidRDefault="00CC020D" w:rsidP="00CC020D">
      <w:pPr>
        <w:pStyle w:val="breakline"/>
        <w:rPr>
          <w:rFonts w:eastAsiaTheme="minorEastAsia"/>
          <w:color w:val="002060"/>
        </w:rPr>
      </w:pPr>
    </w:p>
    <w:p w14:paraId="5133B9CA" w14:textId="77777777" w:rsidR="00CC020D" w:rsidRPr="0053477E" w:rsidRDefault="00CC020D" w:rsidP="00CC020D">
      <w:pPr>
        <w:pStyle w:val="breakline"/>
        <w:rPr>
          <w:color w:val="002060"/>
        </w:rPr>
      </w:pPr>
    </w:p>
    <w:p w14:paraId="486B5A37" w14:textId="77777777" w:rsidR="00CC020D" w:rsidRPr="0053477E" w:rsidRDefault="00CC020D" w:rsidP="00CC020D">
      <w:pPr>
        <w:pStyle w:val="titoloprinc0"/>
        <w:rPr>
          <w:color w:val="002060"/>
        </w:rPr>
      </w:pPr>
      <w:r w:rsidRPr="0053477E">
        <w:rPr>
          <w:color w:val="002060"/>
        </w:rPr>
        <w:t>RISULTATI</w:t>
      </w:r>
    </w:p>
    <w:p w14:paraId="5970D608" w14:textId="77777777" w:rsidR="00CC020D" w:rsidRPr="0053477E" w:rsidRDefault="00CC020D" w:rsidP="00CC020D">
      <w:pPr>
        <w:pStyle w:val="breakline"/>
        <w:rPr>
          <w:color w:val="002060"/>
        </w:rPr>
      </w:pPr>
    </w:p>
    <w:p w14:paraId="58CFD9E1" w14:textId="77777777" w:rsidR="00CC020D" w:rsidRPr="0053477E" w:rsidRDefault="00CC020D" w:rsidP="00CC020D">
      <w:pPr>
        <w:pStyle w:val="sottotitolocampionato10"/>
        <w:rPr>
          <w:color w:val="002060"/>
        </w:rPr>
      </w:pPr>
      <w:r w:rsidRPr="0053477E">
        <w:rPr>
          <w:color w:val="002060"/>
        </w:rPr>
        <w:t>RISULTATI UFFICIALI GARE DEL 29/10/2023</w:t>
      </w:r>
    </w:p>
    <w:p w14:paraId="77369A8D" w14:textId="77777777" w:rsidR="00CC020D" w:rsidRPr="00CC020D" w:rsidRDefault="00CC020D" w:rsidP="00CC020D">
      <w:pPr>
        <w:pStyle w:val="sottotitolocampionato20"/>
        <w:spacing w:before="0" w:beforeAutospacing="0" w:after="0" w:afterAutospacing="0"/>
        <w:rPr>
          <w:rFonts w:ascii="Arial" w:hAnsi="Arial" w:cs="Arial"/>
          <w:color w:val="002060"/>
          <w:sz w:val="20"/>
          <w:szCs w:val="20"/>
        </w:rPr>
      </w:pPr>
      <w:r w:rsidRPr="00CC020D">
        <w:rPr>
          <w:rFonts w:ascii="Arial" w:hAnsi="Arial" w:cs="Arial"/>
          <w:color w:val="002060"/>
          <w:sz w:val="20"/>
          <w:szCs w:val="20"/>
        </w:rPr>
        <w:t>Si trascrivono qui di seguito i risultati ufficiali delle gare disputate</w:t>
      </w:r>
    </w:p>
    <w:p w14:paraId="7CBA4DC0" w14:textId="77777777" w:rsidR="00CC020D" w:rsidRPr="0053477E" w:rsidRDefault="00CC020D" w:rsidP="00CC020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C020D" w:rsidRPr="0053477E" w14:paraId="761F12FB" w14:textId="77777777" w:rsidTr="00C02D2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020D" w:rsidRPr="0053477E" w14:paraId="16D59E52" w14:textId="77777777" w:rsidTr="00C02D2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5B24B" w14:textId="77777777" w:rsidR="00CC020D" w:rsidRPr="0053477E" w:rsidRDefault="00CC020D" w:rsidP="00C02D2C">
                  <w:pPr>
                    <w:pStyle w:val="headertabella0"/>
                    <w:rPr>
                      <w:color w:val="002060"/>
                    </w:rPr>
                  </w:pPr>
                  <w:r w:rsidRPr="0053477E">
                    <w:rPr>
                      <w:color w:val="002060"/>
                    </w:rPr>
                    <w:t>GIRONE A - 5 Giornata - A</w:t>
                  </w:r>
                </w:p>
              </w:tc>
            </w:tr>
            <w:tr w:rsidR="00CC020D" w:rsidRPr="0053477E" w14:paraId="14A699DC" w14:textId="77777777" w:rsidTr="00C02D2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2776AC" w14:textId="77777777" w:rsidR="00CC020D" w:rsidRPr="0053477E" w:rsidRDefault="00CC020D" w:rsidP="00C02D2C">
                  <w:pPr>
                    <w:pStyle w:val="rowtabella0"/>
                    <w:rPr>
                      <w:color w:val="002060"/>
                    </w:rPr>
                  </w:pPr>
                  <w:r w:rsidRPr="0053477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77E1" w14:textId="77777777" w:rsidR="00CC020D" w:rsidRPr="0053477E" w:rsidRDefault="00CC020D" w:rsidP="00C02D2C">
                  <w:pPr>
                    <w:pStyle w:val="rowtabella0"/>
                    <w:rPr>
                      <w:color w:val="002060"/>
                    </w:rPr>
                  </w:pPr>
                  <w:r w:rsidRPr="0053477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3D2F1" w14:textId="77777777" w:rsidR="00CC020D" w:rsidRPr="0053477E" w:rsidRDefault="00CC020D" w:rsidP="00C02D2C">
                  <w:pPr>
                    <w:pStyle w:val="rowtabella0"/>
                    <w:jc w:val="center"/>
                    <w:rPr>
                      <w:color w:val="002060"/>
                    </w:rPr>
                  </w:pPr>
                  <w:r w:rsidRPr="0053477E">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07071" w14:textId="77777777" w:rsidR="00CC020D" w:rsidRPr="0053477E" w:rsidRDefault="00CC020D" w:rsidP="00C02D2C">
                  <w:pPr>
                    <w:pStyle w:val="rowtabella0"/>
                    <w:jc w:val="center"/>
                    <w:rPr>
                      <w:color w:val="002060"/>
                    </w:rPr>
                  </w:pPr>
                  <w:r w:rsidRPr="0053477E">
                    <w:rPr>
                      <w:color w:val="002060"/>
                    </w:rPr>
                    <w:t> </w:t>
                  </w:r>
                </w:p>
              </w:tc>
            </w:tr>
            <w:tr w:rsidR="00CC020D" w:rsidRPr="0053477E" w14:paraId="419D2649" w14:textId="77777777" w:rsidTr="00C02D2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95BAC" w14:textId="77777777" w:rsidR="00CC020D" w:rsidRPr="0053477E" w:rsidRDefault="00CC020D" w:rsidP="00C02D2C">
                  <w:pPr>
                    <w:pStyle w:val="rowtabella0"/>
                    <w:rPr>
                      <w:color w:val="002060"/>
                    </w:rPr>
                  </w:pPr>
                  <w:r w:rsidRPr="0053477E">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EABA7" w14:textId="77777777" w:rsidR="00CC020D" w:rsidRPr="0053477E" w:rsidRDefault="00CC020D" w:rsidP="00C02D2C">
                  <w:pPr>
                    <w:pStyle w:val="rowtabella0"/>
                    <w:rPr>
                      <w:color w:val="002060"/>
                    </w:rPr>
                  </w:pPr>
                  <w:r w:rsidRPr="0053477E">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BFB29" w14:textId="77777777" w:rsidR="00CC020D" w:rsidRPr="0053477E" w:rsidRDefault="00CC020D" w:rsidP="00C02D2C">
                  <w:pPr>
                    <w:pStyle w:val="rowtabella0"/>
                    <w:jc w:val="center"/>
                    <w:rPr>
                      <w:color w:val="002060"/>
                    </w:rPr>
                  </w:pPr>
                  <w:r w:rsidRPr="0053477E">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F3766" w14:textId="77777777" w:rsidR="00CC020D" w:rsidRPr="0053477E" w:rsidRDefault="00CC020D" w:rsidP="00C02D2C">
                  <w:pPr>
                    <w:pStyle w:val="rowtabella0"/>
                    <w:jc w:val="center"/>
                    <w:rPr>
                      <w:color w:val="002060"/>
                    </w:rPr>
                  </w:pPr>
                  <w:r w:rsidRPr="0053477E">
                    <w:rPr>
                      <w:color w:val="002060"/>
                    </w:rPr>
                    <w:t> </w:t>
                  </w:r>
                </w:p>
              </w:tc>
            </w:tr>
            <w:tr w:rsidR="00CC020D" w:rsidRPr="0053477E" w14:paraId="5EEC6A6D" w14:textId="77777777" w:rsidTr="00C02D2C">
              <w:tc>
                <w:tcPr>
                  <w:tcW w:w="4700" w:type="dxa"/>
                  <w:gridSpan w:val="4"/>
                  <w:tcBorders>
                    <w:top w:val="nil"/>
                    <w:left w:val="nil"/>
                    <w:bottom w:val="nil"/>
                    <w:right w:val="nil"/>
                  </w:tcBorders>
                  <w:tcMar>
                    <w:top w:w="20" w:type="dxa"/>
                    <w:left w:w="20" w:type="dxa"/>
                    <w:bottom w:w="20" w:type="dxa"/>
                    <w:right w:w="20" w:type="dxa"/>
                  </w:tcMar>
                  <w:vAlign w:val="center"/>
                  <w:hideMark/>
                </w:tcPr>
                <w:p w14:paraId="44D29D61" w14:textId="77777777" w:rsidR="00CC020D" w:rsidRPr="0053477E" w:rsidRDefault="00CC020D" w:rsidP="00C02D2C">
                  <w:pPr>
                    <w:pStyle w:val="rowtabella0"/>
                    <w:rPr>
                      <w:color w:val="002060"/>
                    </w:rPr>
                  </w:pPr>
                  <w:r w:rsidRPr="0053477E">
                    <w:rPr>
                      <w:color w:val="002060"/>
                    </w:rPr>
                    <w:t>(1) - disputata il 28/10/2023</w:t>
                  </w:r>
                </w:p>
              </w:tc>
            </w:tr>
          </w:tbl>
          <w:p w14:paraId="2EBBCFC9" w14:textId="77777777" w:rsidR="00CC020D" w:rsidRPr="0053477E" w:rsidRDefault="00CC020D" w:rsidP="00C02D2C">
            <w:pPr>
              <w:rPr>
                <w:color w:val="002060"/>
              </w:rPr>
            </w:pPr>
          </w:p>
        </w:tc>
      </w:tr>
    </w:tbl>
    <w:p w14:paraId="21281388" w14:textId="77777777" w:rsidR="00CC020D" w:rsidRPr="0053477E" w:rsidRDefault="00CC020D" w:rsidP="00CC020D">
      <w:pPr>
        <w:pStyle w:val="breakline"/>
        <w:rPr>
          <w:rFonts w:eastAsiaTheme="minorEastAsia"/>
          <w:color w:val="002060"/>
        </w:rPr>
      </w:pPr>
    </w:p>
    <w:p w14:paraId="19821510" w14:textId="77777777" w:rsidR="00CC020D" w:rsidRPr="0053477E" w:rsidRDefault="00CC020D" w:rsidP="00CC020D">
      <w:pPr>
        <w:pStyle w:val="breakline"/>
        <w:rPr>
          <w:color w:val="002060"/>
        </w:rPr>
      </w:pPr>
    </w:p>
    <w:p w14:paraId="2E6EB352" w14:textId="77777777" w:rsidR="00CC020D" w:rsidRPr="0053477E" w:rsidRDefault="00CC020D" w:rsidP="00CC020D">
      <w:pPr>
        <w:pStyle w:val="titoloprinc0"/>
        <w:rPr>
          <w:color w:val="002060"/>
        </w:rPr>
      </w:pPr>
      <w:r w:rsidRPr="0053477E">
        <w:rPr>
          <w:color w:val="002060"/>
        </w:rPr>
        <w:t>GIUDICE SPORTIVO</w:t>
      </w:r>
    </w:p>
    <w:p w14:paraId="67E22694" w14:textId="77777777" w:rsidR="00CC020D" w:rsidRPr="0053477E" w:rsidRDefault="00CC020D" w:rsidP="00CC020D">
      <w:pPr>
        <w:pStyle w:val="diffida"/>
        <w:rPr>
          <w:color w:val="002060"/>
        </w:rPr>
      </w:pPr>
      <w:r w:rsidRPr="0053477E">
        <w:rPr>
          <w:color w:val="002060"/>
        </w:rPr>
        <w:t>Il Giudice Sportivo Avv. Agnese Lazzaretti, con l'assistenza del segretario Angelo Castellana, nella seduta del 31/10/2023, ha adottato le decisioni che di seguito integralmente si riportano:</w:t>
      </w:r>
    </w:p>
    <w:p w14:paraId="69EEFB24" w14:textId="77777777" w:rsidR="00CC020D" w:rsidRPr="0053477E" w:rsidRDefault="00CC020D" w:rsidP="00CC020D">
      <w:pPr>
        <w:pStyle w:val="titolo10"/>
        <w:rPr>
          <w:color w:val="002060"/>
        </w:rPr>
      </w:pPr>
      <w:r w:rsidRPr="0053477E">
        <w:rPr>
          <w:color w:val="002060"/>
        </w:rPr>
        <w:t xml:space="preserve">GARE DEL 28/10/2023 </w:t>
      </w:r>
    </w:p>
    <w:p w14:paraId="10258C31" w14:textId="77777777" w:rsidR="00CC020D" w:rsidRPr="0053477E" w:rsidRDefault="00CC020D" w:rsidP="00CC020D">
      <w:pPr>
        <w:pStyle w:val="titolo7a"/>
        <w:rPr>
          <w:color w:val="002060"/>
        </w:rPr>
      </w:pPr>
      <w:r w:rsidRPr="0053477E">
        <w:rPr>
          <w:color w:val="002060"/>
        </w:rPr>
        <w:t xml:space="preserve">PROVVEDIMENTI DISCIPLINARI </w:t>
      </w:r>
    </w:p>
    <w:p w14:paraId="0B7FEDCC"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45D27537" w14:textId="77777777" w:rsidR="00CC020D" w:rsidRPr="0053477E" w:rsidRDefault="00CC020D" w:rsidP="00CC020D">
      <w:pPr>
        <w:pStyle w:val="titolo30"/>
        <w:rPr>
          <w:color w:val="002060"/>
        </w:rPr>
      </w:pPr>
      <w:r w:rsidRPr="0053477E">
        <w:rPr>
          <w:color w:val="002060"/>
        </w:rPr>
        <w:t xml:space="preserve">CALCIATORI NON ESPULSI </w:t>
      </w:r>
    </w:p>
    <w:p w14:paraId="35E78B1C" w14:textId="77777777" w:rsidR="00CC020D" w:rsidRPr="0053477E" w:rsidRDefault="00CC020D" w:rsidP="00CC020D">
      <w:pPr>
        <w:pStyle w:val="titolo20"/>
        <w:rPr>
          <w:color w:val="002060"/>
        </w:rPr>
      </w:pPr>
      <w:r w:rsidRPr="0053477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B26A261" w14:textId="77777777" w:rsidTr="00C02D2C">
        <w:tc>
          <w:tcPr>
            <w:tcW w:w="2200" w:type="dxa"/>
            <w:tcMar>
              <w:top w:w="20" w:type="dxa"/>
              <w:left w:w="20" w:type="dxa"/>
              <w:bottom w:w="20" w:type="dxa"/>
              <w:right w:w="20" w:type="dxa"/>
            </w:tcMar>
            <w:vAlign w:val="center"/>
            <w:hideMark/>
          </w:tcPr>
          <w:p w14:paraId="0ED079A2" w14:textId="77777777" w:rsidR="00CC020D" w:rsidRPr="0053477E" w:rsidRDefault="00CC020D" w:rsidP="00C02D2C">
            <w:pPr>
              <w:pStyle w:val="movimento"/>
              <w:rPr>
                <w:color w:val="002060"/>
              </w:rPr>
            </w:pPr>
            <w:r w:rsidRPr="0053477E">
              <w:rPr>
                <w:color w:val="002060"/>
              </w:rPr>
              <w:lastRenderedPageBreak/>
              <w:t>MENCOBONI CHRISTIAN</w:t>
            </w:r>
          </w:p>
        </w:tc>
        <w:tc>
          <w:tcPr>
            <w:tcW w:w="2200" w:type="dxa"/>
            <w:tcMar>
              <w:top w:w="20" w:type="dxa"/>
              <w:left w:w="20" w:type="dxa"/>
              <w:bottom w:w="20" w:type="dxa"/>
              <w:right w:w="20" w:type="dxa"/>
            </w:tcMar>
            <w:vAlign w:val="center"/>
            <w:hideMark/>
          </w:tcPr>
          <w:p w14:paraId="6ED6E1C3" w14:textId="77777777" w:rsidR="00CC020D" w:rsidRPr="0053477E" w:rsidRDefault="00CC020D" w:rsidP="00C02D2C">
            <w:pPr>
              <w:pStyle w:val="movimento2"/>
              <w:rPr>
                <w:color w:val="002060"/>
              </w:rPr>
            </w:pPr>
            <w:r w:rsidRPr="0053477E">
              <w:rPr>
                <w:color w:val="002060"/>
              </w:rPr>
              <w:t xml:space="preserve">(SPECIAL ONE SPORTING CLUB) </w:t>
            </w:r>
          </w:p>
        </w:tc>
        <w:tc>
          <w:tcPr>
            <w:tcW w:w="800" w:type="dxa"/>
            <w:tcMar>
              <w:top w:w="20" w:type="dxa"/>
              <w:left w:w="20" w:type="dxa"/>
              <w:bottom w:w="20" w:type="dxa"/>
              <w:right w:w="20" w:type="dxa"/>
            </w:tcMar>
            <w:vAlign w:val="center"/>
            <w:hideMark/>
          </w:tcPr>
          <w:p w14:paraId="449FF298"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72A9BB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48A3B369" w14:textId="77777777" w:rsidR="00CC020D" w:rsidRPr="0053477E" w:rsidRDefault="00CC020D" w:rsidP="00C02D2C">
            <w:pPr>
              <w:pStyle w:val="movimento2"/>
              <w:rPr>
                <w:color w:val="002060"/>
              </w:rPr>
            </w:pPr>
            <w:r w:rsidRPr="0053477E">
              <w:rPr>
                <w:color w:val="002060"/>
              </w:rPr>
              <w:t> </w:t>
            </w:r>
          </w:p>
        </w:tc>
      </w:tr>
    </w:tbl>
    <w:p w14:paraId="243037E9" w14:textId="77777777" w:rsidR="00CC020D" w:rsidRPr="0053477E" w:rsidRDefault="00CC020D" w:rsidP="00CC020D">
      <w:pPr>
        <w:pStyle w:val="titolo10"/>
        <w:rPr>
          <w:rFonts w:eastAsiaTheme="minorEastAsia"/>
          <w:color w:val="002060"/>
        </w:rPr>
      </w:pPr>
      <w:r w:rsidRPr="0053477E">
        <w:rPr>
          <w:color w:val="002060"/>
        </w:rPr>
        <w:t xml:space="preserve">GARE DEL 29/10/2023 </w:t>
      </w:r>
    </w:p>
    <w:p w14:paraId="68DDA2DC" w14:textId="77777777" w:rsidR="00CC020D" w:rsidRPr="0053477E" w:rsidRDefault="00CC020D" w:rsidP="00CC020D">
      <w:pPr>
        <w:pStyle w:val="titolo7a"/>
        <w:rPr>
          <w:color w:val="002060"/>
        </w:rPr>
      </w:pPr>
      <w:r w:rsidRPr="0053477E">
        <w:rPr>
          <w:color w:val="002060"/>
        </w:rPr>
        <w:t xml:space="preserve">PROVVEDIMENTI DISCIPLINARI </w:t>
      </w:r>
    </w:p>
    <w:p w14:paraId="19BDBB20" w14:textId="77777777" w:rsidR="00CC020D" w:rsidRPr="0053477E" w:rsidRDefault="00CC020D" w:rsidP="00CC020D">
      <w:pPr>
        <w:pStyle w:val="titolo7b0"/>
        <w:rPr>
          <w:color w:val="002060"/>
        </w:rPr>
      </w:pPr>
      <w:r w:rsidRPr="0053477E">
        <w:rPr>
          <w:color w:val="002060"/>
        </w:rPr>
        <w:t xml:space="preserve">In base alle risultanze degli atti ufficiali sono state deliberate le seguenti sanzioni disciplinari. </w:t>
      </w:r>
    </w:p>
    <w:p w14:paraId="1EC06F01" w14:textId="77777777" w:rsidR="00CC020D" w:rsidRPr="0053477E" w:rsidRDefault="00CC020D" w:rsidP="00CC020D">
      <w:pPr>
        <w:pStyle w:val="titolo30"/>
        <w:rPr>
          <w:color w:val="002060"/>
        </w:rPr>
      </w:pPr>
      <w:r w:rsidRPr="0053477E">
        <w:rPr>
          <w:color w:val="002060"/>
        </w:rPr>
        <w:t xml:space="preserve">CALCIATORI ESPULSI </w:t>
      </w:r>
    </w:p>
    <w:p w14:paraId="576F2B90" w14:textId="77777777" w:rsidR="00CC020D" w:rsidRPr="0053477E" w:rsidRDefault="00CC020D" w:rsidP="00CC020D">
      <w:pPr>
        <w:pStyle w:val="titolo20"/>
        <w:rPr>
          <w:color w:val="002060"/>
        </w:rPr>
      </w:pPr>
      <w:r w:rsidRPr="0053477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7D6F56B0" w14:textId="77777777" w:rsidTr="00C02D2C">
        <w:tc>
          <w:tcPr>
            <w:tcW w:w="2200" w:type="dxa"/>
            <w:tcMar>
              <w:top w:w="20" w:type="dxa"/>
              <w:left w:w="20" w:type="dxa"/>
              <w:bottom w:w="20" w:type="dxa"/>
              <w:right w:w="20" w:type="dxa"/>
            </w:tcMar>
            <w:vAlign w:val="center"/>
            <w:hideMark/>
          </w:tcPr>
          <w:p w14:paraId="5EE727F9" w14:textId="77777777" w:rsidR="00CC020D" w:rsidRPr="0053477E" w:rsidRDefault="00CC020D" w:rsidP="00C02D2C">
            <w:pPr>
              <w:pStyle w:val="movimento"/>
              <w:rPr>
                <w:color w:val="002060"/>
              </w:rPr>
            </w:pPr>
            <w:r w:rsidRPr="0053477E">
              <w:rPr>
                <w:color w:val="002060"/>
              </w:rPr>
              <w:t>TISO LEONARDO</w:t>
            </w:r>
          </w:p>
        </w:tc>
        <w:tc>
          <w:tcPr>
            <w:tcW w:w="2200" w:type="dxa"/>
            <w:tcMar>
              <w:top w:w="20" w:type="dxa"/>
              <w:left w:w="20" w:type="dxa"/>
              <w:bottom w:w="20" w:type="dxa"/>
              <w:right w:w="20" w:type="dxa"/>
            </w:tcMar>
            <w:vAlign w:val="center"/>
            <w:hideMark/>
          </w:tcPr>
          <w:p w14:paraId="64F5748A" w14:textId="77777777" w:rsidR="00CC020D" w:rsidRPr="0053477E" w:rsidRDefault="00CC020D" w:rsidP="00C02D2C">
            <w:pPr>
              <w:pStyle w:val="movimento2"/>
              <w:rPr>
                <w:color w:val="002060"/>
              </w:rPr>
            </w:pPr>
            <w:r w:rsidRPr="0053477E">
              <w:rPr>
                <w:color w:val="002060"/>
              </w:rPr>
              <w:t xml:space="preserve">(ITALSERVICE C5) </w:t>
            </w:r>
          </w:p>
        </w:tc>
        <w:tc>
          <w:tcPr>
            <w:tcW w:w="800" w:type="dxa"/>
            <w:tcMar>
              <w:top w:w="20" w:type="dxa"/>
              <w:left w:w="20" w:type="dxa"/>
              <w:bottom w:w="20" w:type="dxa"/>
              <w:right w:w="20" w:type="dxa"/>
            </w:tcMar>
            <w:vAlign w:val="center"/>
            <w:hideMark/>
          </w:tcPr>
          <w:p w14:paraId="3784C05A"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AD41DF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368DEAA4" w14:textId="77777777" w:rsidR="00CC020D" w:rsidRPr="0053477E" w:rsidRDefault="00CC020D" w:rsidP="00C02D2C">
            <w:pPr>
              <w:pStyle w:val="movimento2"/>
              <w:rPr>
                <w:color w:val="002060"/>
              </w:rPr>
            </w:pPr>
            <w:r w:rsidRPr="0053477E">
              <w:rPr>
                <w:color w:val="002060"/>
              </w:rPr>
              <w:t> </w:t>
            </w:r>
          </w:p>
        </w:tc>
      </w:tr>
    </w:tbl>
    <w:p w14:paraId="335D9839" w14:textId="77777777" w:rsidR="00CC020D" w:rsidRPr="0053477E" w:rsidRDefault="00CC020D" w:rsidP="00CC020D">
      <w:pPr>
        <w:pStyle w:val="titolo30"/>
        <w:rPr>
          <w:rFonts w:eastAsiaTheme="minorEastAsia"/>
          <w:color w:val="002060"/>
        </w:rPr>
      </w:pPr>
      <w:r w:rsidRPr="0053477E">
        <w:rPr>
          <w:color w:val="002060"/>
        </w:rPr>
        <w:t xml:space="preserve">CALCIATORI NON ESPULSI </w:t>
      </w:r>
    </w:p>
    <w:p w14:paraId="28A586F8" w14:textId="77777777" w:rsidR="00CC020D" w:rsidRPr="0053477E" w:rsidRDefault="00CC020D" w:rsidP="00CC020D">
      <w:pPr>
        <w:pStyle w:val="titolo20"/>
        <w:rPr>
          <w:color w:val="002060"/>
        </w:rPr>
      </w:pPr>
      <w:r w:rsidRPr="0053477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12279F88" w14:textId="77777777" w:rsidTr="00C02D2C">
        <w:tc>
          <w:tcPr>
            <w:tcW w:w="2200" w:type="dxa"/>
            <w:tcMar>
              <w:top w:w="20" w:type="dxa"/>
              <w:left w:w="20" w:type="dxa"/>
              <w:bottom w:w="20" w:type="dxa"/>
              <w:right w:w="20" w:type="dxa"/>
            </w:tcMar>
            <w:vAlign w:val="center"/>
            <w:hideMark/>
          </w:tcPr>
          <w:p w14:paraId="71379DC6" w14:textId="77777777" w:rsidR="00CC020D" w:rsidRPr="0053477E" w:rsidRDefault="00CC020D" w:rsidP="00C02D2C">
            <w:pPr>
              <w:pStyle w:val="movimento"/>
              <w:rPr>
                <w:color w:val="002060"/>
              </w:rPr>
            </w:pPr>
            <w:r w:rsidRPr="0053477E">
              <w:rPr>
                <w:color w:val="002060"/>
              </w:rPr>
              <w:t>CHAABI YOUNES</w:t>
            </w:r>
          </w:p>
        </w:tc>
        <w:tc>
          <w:tcPr>
            <w:tcW w:w="2200" w:type="dxa"/>
            <w:tcMar>
              <w:top w:w="20" w:type="dxa"/>
              <w:left w:w="20" w:type="dxa"/>
              <w:bottom w:w="20" w:type="dxa"/>
              <w:right w:w="20" w:type="dxa"/>
            </w:tcMar>
            <w:vAlign w:val="center"/>
            <w:hideMark/>
          </w:tcPr>
          <w:p w14:paraId="7DACB248" w14:textId="77777777" w:rsidR="00CC020D" w:rsidRPr="0053477E" w:rsidRDefault="00CC020D" w:rsidP="00C02D2C">
            <w:pPr>
              <w:pStyle w:val="movimento2"/>
              <w:rPr>
                <w:color w:val="002060"/>
              </w:rPr>
            </w:pPr>
            <w:r w:rsidRPr="0053477E">
              <w:rPr>
                <w:color w:val="002060"/>
              </w:rPr>
              <w:t xml:space="preserve">(CSI STELLA A.S.D.) </w:t>
            </w:r>
          </w:p>
        </w:tc>
        <w:tc>
          <w:tcPr>
            <w:tcW w:w="800" w:type="dxa"/>
            <w:tcMar>
              <w:top w:w="20" w:type="dxa"/>
              <w:left w:w="20" w:type="dxa"/>
              <w:bottom w:w="20" w:type="dxa"/>
              <w:right w:w="20" w:type="dxa"/>
            </w:tcMar>
            <w:vAlign w:val="center"/>
            <w:hideMark/>
          </w:tcPr>
          <w:p w14:paraId="65407003"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741606AB" w14:textId="77777777" w:rsidR="00CC020D" w:rsidRPr="0053477E" w:rsidRDefault="00CC020D" w:rsidP="00C02D2C">
            <w:pPr>
              <w:pStyle w:val="movimento"/>
              <w:rPr>
                <w:color w:val="002060"/>
              </w:rPr>
            </w:pPr>
            <w:r w:rsidRPr="0053477E">
              <w:rPr>
                <w:color w:val="002060"/>
              </w:rPr>
              <w:t>FELICIONI MICHELE</w:t>
            </w:r>
          </w:p>
        </w:tc>
        <w:tc>
          <w:tcPr>
            <w:tcW w:w="2200" w:type="dxa"/>
            <w:tcMar>
              <w:top w:w="20" w:type="dxa"/>
              <w:left w:w="20" w:type="dxa"/>
              <w:bottom w:w="20" w:type="dxa"/>
              <w:right w:w="20" w:type="dxa"/>
            </w:tcMar>
            <w:vAlign w:val="center"/>
            <w:hideMark/>
          </w:tcPr>
          <w:p w14:paraId="0C0AB753" w14:textId="77777777" w:rsidR="00CC020D" w:rsidRPr="0053477E" w:rsidRDefault="00CC020D" w:rsidP="00C02D2C">
            <w:pPr>
              <w:pStyle w:val="movimento2"/>
              <w:rPr>
                <w:color w:val="002060"/>
              </w:rPr>
            </w:pPr>
            <w:r w:rsidRPr="0053477E">
              <w:rPr>
                <w:color w:val="002060"/>
              </w:rPr>
              <w:t xml:space="preserve">(CSI STELLA A.S.D.) </w:t>
            </w:r>
          </w:p>
        </w:tc>
      </w:tr>
    </w:tbl>
    <w:p w14:paraId="151FD69C" w14:textId="77777777" w:rsidR="00CC020D" w:rsidRPr="0053477E" w:rsidRDefault="00CC020D" w:rsidP="00CC020D">
      <w:pPr>
        <w:pStyle w:val="titolo20"/>
        <w:rPr>
          <w:rFonts w:eastAsiaTheme="minorEastAsia"/>
          <w:color w:val="002060"/>
        </w:rPr>
      </w:pPr>
      <w:r w:rsidRPr="0053477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020D" w:rsidRPr="0053477E" w14:paraId="4E99E8D7" w14:textId="77777777" w:rsidTr="00C02D2C">
        <w:tc>
          <w:tcPr>
            <w:tcW w:w="2200" w:type="dxa"/>
            <w:tcMar>
              <w:top w:w="20" w:type="dxa"/>
              <w:left w:w="20" w:type="dxa"/>
              <w:bottom w:w="20" w:type="dxa"/>
              <w:right w:w="20" w:type="dxa"/>
            </w:tcMar>
            <w:vAlign w:val="center"/>
            <w:hideMark/>
          </w:tcPr>
          <w:p w14:paraId="0178ECFA" w14:textId="77777777" w:rsidR="00CC020D" w:rsidRPr="0053477E" w:rsidRDefault="00CC020D" w:rsidP="00C02D2C">
            <w:pPr>
              <w:pStyle w:val="movimento"/>
              <w:rPr>
                <w:color w:val="002060"/>
              </w:rPr>
            </w:pPr>
            <w:r w:rsidRPr="0053477E">
              <w:rPr>
                <w:color w:val="002060"/>
              </w:rPr>
              <w:t>DEL PIVO TOMMASO</w:t>
            </w:r>
          </w:p>
        </w:tc>
        <w:tc>
          <w:tcPr>
            <w:tcW w:w="2200" w:type="dxa"/>
            <w:tcMar>
              <w:top w:w="20" w:type="dxa"/>
              <w:left w:w="20" w:type="dxa"/>
              <w:bottom w:w="20" w:type="dxa"/>
              <w:right w:w="20" w:type="dxa"/>
            </w:tcMar>
            <w:vAlign w:val="center"/>
            <w:hideMark/>
          </w:tcPr>
          <w:p w14:paraId="1727DF2E" w14:textId="77777777" w:rsidR="00CC020D" w:rsidRPr="0053477E" w:rsidRDefault="00CC020D" w:rsidP="00C02D2C">
            <w:pPr>
              <w:pStyle w:val="movimento2"/>
              <w:rPr>
                <w:color w:val="002060"/>
              </w:rPr>
            </w:pPr>
            <w:r w:rsidRPr="0053477E">
              <w:rPr>
                <w:color w:val="002060"/>
              </w:rPr>
              <w:t xml:space="preserve">(ITALSERVICE C5) </w:t>
            </w:r>
          </w:p>
        </w:tc>
        <w:tc>
          <w:tcPr>
            <w:tcW w:w="800" w:type="dxa"/>
            <w:tcMar>
              <w:top w:w="20" w:type="dxa"/>
              <w:left w:w="20" w:type="dxa"/>
              <w:bottom w:w="20" w:type="dxa"/>
              <w:right w:w="20" w:type="dxa"/>
            </w:tcMar>
            <w:vAlign w:val="center"/>
            <w:hideMark/>
          </w:tcPr>
          <w:p w14:paraId="6FA9AF91"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5BC13A6F" w14:textId="77777777" w:rsidR="00CC020D" w:rsidRPr="0053477E" w:rsidRDefault="00CC020D" w:rsidP="00C02D2C">
            <w:pPr>
              <w:pStyle w:val="movimento"/>
              <w:rPr>
                <w:color w:val="002060"/>
              </w:rPr>
            </w:pPr>
            <w:r w:rsidRPr="0053477E">
              <w:rPr>
                <w:color w:val="002060"/>
              </w:rPr>
              <w:t> </w:t>
            </w:r>
          </w:p>
        </w:tc>
        <w:tc>
          <w:tcPr>
            <w:tcW w:w="2200" w:type="dxa"/>
            <w:tcMar>
              <w:top w:w="20" w:type="dxa"/>
              <w:left w:w="20" w:type="dxa"/>
              <w:bottom w:w="20" w:type="dxa"/>
              <w:right w:w="20" w:type="dxa"/>
            </w:tcMar>
            <w:vAlign w:val="center"/>
            <w:hideMark/>
          </w:tcPr>
          <w:p w14:paraId="1EEB9403" w14:textId="77777777" w:rsidR="00CC020D" w:rsidRPr="0053477E" w:rsidRDefault="00CC020D" w:rsidP="00C02D2C">
            <w:pPr>
              <w:pStyle w:val="movimento2"/>
              <w:rPr>
                <w:color w:val="002060"/>
              </w:rPr>
            </w:pPr>
            <w:r w:rsidRPr="0053477E">
              <w:rPr>
                <w:color w:val="002060"/>
              </w:rPr>
              <w:t> </w:t>
            </w:r>
          </w:p>
        </w:tc>
      </w:tr>
    </w:tbl>
    <w:p w14:paraId="01867154" w14:textId="77777777" w:rsidR="00CC020D" w:rsidRDefault="00CC020D" w:rsidP="00CC020D">
      <w:pPr>
        <w:pStyle w:val="breakline"/>
        <w:rPr>
          <w:color w:val="002060"/>
        </w:rPr>
      </w:pPr>
    </w:p>
    <w:p w14:paraId="1DB6423D" w14:textId="77777777" w:rsidR="00CC020D" w:rsidRPr="00D652AD" w:rsidRDefault="00CC020D" w:rsidP="00CC020D">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417E3C4" w14:textId="77777777" w:rsidR="00CC020D" w:rsidRPr="00D652AD" w:rsidRDefault="00CC020D" w:rsidP="00CC020D">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389D817" w14:textId="77777777" w:rsidR="00CC020D" w:rsidRDefault="00CC020D" w:rsidP="00CC020D">
      <w:pPr>
        <w:pStyle w:val="breakline"/>
        <w:rPr>
          <w:color w:val="002060"/>
          <w:sz w:val="22"/>
          <w:szCs w:val="22"/>
        </w:rPr>
      </w:pPr>
    </w:p>
    <w:p w14:paraId="6A33D294" w14:textId="77777777" w:rsidR="00CC020D" w:rsidRPr="0053477E" w:rsidRDefault="00CC020D" w:rsidP="00CC020D">
      <w:pPr>
        <w:pStyle w:val="breakline"/>
        <w:rPr>
          <w:rFonts w:eastAsiaTheme="minorEastAsia"/>
          <w:color w:val="002060"/>
        </w:rPr>
      </w:pPr>
    </w:p>
    <w:p w14:paraId="61226B01" w14:textId="77777777" w:rsidR="00CC020D" w:rsidRPr="0053477E" w:rsidRDefault="00CC020D" w:rsidP="00CC020D">
      <w:pPr>
        <w:pStyle w:val="titoloprinc0"/>
        <w:rPr>
          <w:color w:val="002060"/>
        </w:rPr>
      </w:pPr>
      <w:r w:rsidRPr="0053477E">
        <w:rPr>
          <w:color w:val="002060"/>
        </w:rPr>
        <w:t>CLASSIFICA</w:t>
      </w:r>
    </w:p>
    <w:p w14:paraId="006FED25" w14:textId="77777777" w:rsidR="00CC020D" w:rsidRPr="0053477E" w:rsidRDefault="00CC020D" w:rsidP="00CC020D">
      <w:pPr>
        <w:pStyle w:val="breakline"/>
        <w:rPr>
          <w:color w:val="002060"/>
        </w:rPr>
      </w:pPr>
    </w:p>
    <w:p w14:paraId="60E94782" w14:textId="77777777" w:rsidR="00CC020D" w:rsidRPr="0053477E" w:rsidRDefault="00CC020D" w:rsidP="00CC020D">
      <w:pPr>
        <w:pStyle w:val="breakline"/>
        <w:rPr>
          <w:color w:val="002060"/>
        </w:rPr>
      </w:pPr>
    </w:p>
    <w:p w14:paraId="7069205D" w14:textId="77777777" w:rsidR="00CC020D" w:rsidRPr="0053477E" w:rsidRDefault="00CC020D" w:rsidP="00CC020D">
      <w:pPr>
        <w:pStyle w:val="sottotitolocampionato10"/>
        <w:rPr>
          <w:color w:val="002060"/>
        </w:rPr>
      </w:pPr>
      <w:r w:rsidRPr="0053477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C020D" w:rsidRPr="0053477E" w14:paraId="17798CE6" w14:textId="77777777" w:rsidTr="00C02D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B88CC" w14:textId="77777777" w:rsidR="00CC020D" w:rsidRPr="0053477E" w:rsidRDefault="00CC020D" w:rsidP="00C02D2C">
            <w:pPr>
              <w:pStyle w:val="headertabella0"/>
              <w:rPr>
                <w:color w:val="002060"/>
              </w:rPr>
            </w:pPr>
            <w:r w:rsidRPr="0053477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BBB13" w14:textId="77777777" w:rsidR="00CC020D" w:rsidRPr="0053477E" w:rsidRDefault="00CC020D" w:rsidP="00C02D2C">
            <w:pPr>
              <w:pStyle w:val="headertabella0"/>
              <w:rPr>
                <w:color w:val="002060"/>
              </w:rPr>
            </w:pPr>
            <w:r w:rsidRPr="0053477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48DE2" w14:textId="77777777" w:rsidR="00CC020D" w:rsidRPr="0053477E" w:rsidRDefault="00CC020D" w:rsidP="00C02D2C">
            <w:pPr>
              <w:pStyle w:val="headertabella0"/>
              <w:rPr>
                <w:color w:val="002060"/>
              </w:rPr>
            </w:pPr>
            <w:r w:rsidRPr="0053477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409F7" w14:textId="77777777" w:rsidR="00CC020D" w:rsidRPr="0053477E" w:rsidRDefault="00CC020D" w:rsidP="00C02D2C">
            <w:pPr>
              <w:pStyle w:val="headertabella0"/>
              <w:rPr>
                <w:color w:val="002060"/>
              </w:rPr>
            </w:pPr>
            <w:r w:rsidRPr="0053477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F3407" w14:textId="77777777" w:rsidR="00CC020D" w:rsidRPr="0053477E" w:rsidRDefault="00CC020D" w:rsidP="00C02D2C">
            <w:pPr>
              <w:pStyle w:val="headertabella0"/>
              <w:rPr>
                <w:color w:val="002060"/>
              </w:rPr>
            </w:pPr>
            <w:r w:rsidRPr="0053477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CE93" w14:textId="77777777" w:rsidR="00CC020D" w:rsidRPr="0053477E" w:rsidRDefault="00CC020D" w:rsidP="00C02D2C">
            <w:pPr>
              <w:pStyle w:val="headertabella0"/>
              <w:rPr>
                <w:color w:val="002060"/>
              </w:rPr>
            </w:pPr>
            <w:r w:rsidRPr="0053477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0DC08" w14:textId="77777777" w:rsidR="00CC020D" w:rsidRPr="0053477E" w:rsidRDefault="00CC020D" w:rsidP="00C02D2C">
            <w:pPr>
              <w:pStyle w:val="headertabella0"/>
              <w:rPr>
                <w:color w:val="002060"/>
              </w:rPr>
            </w:pPr>
            <w:r w:rsidRPr="0053477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5F7D9" w14:textId="77777777" w:rsidR="00CC020D" w:rsidRPr="0053477E" w:rsidRDefault="00CC020D" w:rsidP="00C02D2C">
            <w:pPr>
              <w:pStyle w:val="headertabella0"/>
              <w:rPr>
                <w:color w:val="002060"/>
              </w:rPr>
            </w:pPr>
            <w:r w:rsidRPr="0053477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20A9D" w14:textId="77777777" w:rsidR="00CC020D" w:rsidRPr="0053477E" w:rsidRDefault="00CC020D" w:rsidP="00C02D2C">
            <w:pPr>
              <w:pStyle w:val="headertabella0"/>
              <w:rPr>
                <w:color w:val="002060"/>
              </w:rPr>
            </w:pPr>
            <w:r w:rsidRPr="0053477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DE726" w14:textId="77777777" w:rsidR="00CC020D" w:rsidRPr="0053477E" w:rsidRDefault="00CC020D" w:rsidP="00C02D2C">
            <w:pPr>
              <w:pStyle w:val="headertabella0"/>
              <w:rPr>
                <w:color w:val="002060"/>
              </w:rPr>
            </w:pPr>
            <w:r w:rsidRPr="0053477E">
              <w:rPr>
                <w:color w:val="002060"/>
              </w:rPr>
              <w:t>PE</w:t>
            </w:r>
          </w:p>
        </w:tc>
      </w:tr>
      <w:tr w:rsidR="00CC020D" w:rsidRPr="0053477E" w14:paraId="129AC256" w14:textId="77777777" w:rsidTr="00C02D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F2334" w14:textId="77777777" w:rsidR="00CC020D" w:rsidRPr="0053477E" w:rsidRDefault="00CC020D" w:rsidP="00C02D2C">
            <w:pPr>
              <w:pStyle w:val="rowtabella0"/>
              <w:rPr>
                <w:color w:val="002060"/>
              </w:rPr>
            </w:pPr>
            <w:r w:rsidRPr="0053477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5EF4"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810C"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6AFE"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96F8"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9C50"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51FA" w14:textId="77777777" w:rsidR="00CC020D" w:rsidRPr="0053477E" w:rsidRDefault="00CC020D" w:rsidP="00C02D2C">
            <w:pPr>
              <w:pStyle w:val="rowtabella0"/>
              <w:jc w:val="center"/>
              <w:rPr>
                <w:color w:val="002060"/>
              </w:rPr>
            </w:pPr>
            <w:r w:rsidRPr="0053477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9E0B"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C4A5" w14:textId="77777777" w:rsidR="00CC020D" w:rsidRPr="0053477E" w:rsidRDefault="00CC020D" w:rsidP="00C02D2C">
            <w:pPr>
              <w:pStyle w:val="rowtabella0"/>
              <w:jc w:val="center"/>
              <w:rPr>
                <w:color w:val="002060"/>
              </w:rPr>
            </w:pPr>
            <w:r w:rsidRPr="0053477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ADB5" w14:textId="77777777" w:rsidR="00CC020D" w:rsidRPr="0053477E" w:rsidRDefault="00CC020D" w:rsidP="00C02D2C">
            <w:pPr>
              <w:pStyle w:val="rowtabella0"/>
              <w:jc w:val="center"/>
              <w:rPr>
                <w:color w:val="002060"/>
              </w:rPr>
            </w:pPr>
            <w:r w:rsidRPr="0053477E">
              <w:rPr>
                <w:color w:val="002060"/>
              </w:rPr>
              <w:t>0</w:t>
            </w:r>
          </w:p>
        </w:tc>
      </w:tr>
      <w:tr w:rsidR="00CC020D" w:rsidRPr="0053477E" w14:paraId="497F2DAD"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E1EF4" w14:textId="77777777" w:rsidR="00CC020D" w:rsidRPr="0053477E" w:rsidRDefault="00CC020D" w:rsidP="00C02D2C">
            <w:pPr>
              <w:pStyle w:val="rowtabella0"/>
              <w:rPr>
                <w:color w:val="002060"/>
                <w:lang w:val="es-ES"/>
              </w:rPr>
            </w:pPr>
            <w:r w:rsidRPr="0053477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65BF1" w14:textId="77777777" w:rsidR="00CC020D" w:rsidRPr="0053477E" w:rsidRDefault="00CC020D" w:rsidP="00C02D2C">
            <w:pPr>
              <w:pStyle w:val="rowtabella0"/>
              <w:jc w:val="center"/>
              <w:rPr>
                <w:color w:val="002060"/>
              </w:rPr>
            </w:pPr>
            <w:r w:rsidRPr="0053477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1C9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D5B8"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D507"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3792"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C790" w14:textId="77777777" w:rsidR="00CC020D" w:rsidRPr="0053477E" w:rsidRDefault="00CC020D" w:rsidP="00C02D2C">
            <w:pPr>
              <w:pStyle w:val="rowtabella0"/>
              <w:jc w:val="center"/>
              <w:rPr>
                <w:color w:val="002060"/>
              </w:rPr>
            </w:pPr>
            <w:r w:rsidRPr="0053477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ABF7" w14:textId="77777777" w:rsidR="00CC020D" w:rsidRPr="0053477E" w:rsidRDefault="00CC020D" w:rsidP="00C02D2C">
            <w:pPr>
              <w:pStyle w:val="rowtabella0"/>
              <w:jc w:val="center"/>
              <w:rPr>
                <w:color w:val="002060"/>
              </w:rPr>
            </w:pPr>
            <w:r w:rsidRPr="0053477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F59A" w14:textId="77777777" w:rsidR="00CC020D" w:rsidRPr="0053477E" w:rsidRDefault="00CC020D" w:rsidP="00C02D2C">
            <w:pPr>
              <w:pStyle w:val="rowtabella0"/>
              <w:jc w:val="center"/>
              <w:rPr>
                <w:color w:val="002060"/>
              </w:rPr>
            </w:pPr>
            <w:r w:rsidRPr="0053477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EABD" w14:textId="77777777" w:rsidR="00CC020D" w:rsidRPr="0053477E" w:rsidRDefault="00CC020D" w:rsidP="00C02D2C">
            <w:pPr>
              <w:pStyle w:val="rowtabella0"/>
              <w:jc w:val="center"/>
              <w:rPr>
                <w:color w:val="002060"/>
              </w:rPr>
            </w:pPr>
            <w:r w:rsidRPr="0053477E">
              <w:rPr>
                <w:color w:val="002060"/>
              </w:rPr>
              <w:t>0</w:t>
            </w:r>
          </w:p>
        </w:tc>
      </w:tr>
      <w:tr w:rsidR="00CC020D" w:rsidRPr="0053477E" w14:paraId="73E2CD5C"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81799" w14:textId="77777777" w:rsidR="00CC020D" w:rsidRPr="0053477E" w:rsidRDefault="00CC020D" w:rsidP="00C02D2C">
            <w:pPr>
              <w:pStyle w:val="rowtabella0"/>
              <w:rPr>
                <w:color w:val="002060"/>
                <w:lang w:val="es-ES"/>
              </w:rPr>
            </w:pPr>
            <w:r w:rsidRPr="0053477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0293" w14:textId="77777777" w:rsidR="00CC020D" w:rsidRPr="0053477E" w:rsidRDefault="00CC020D" w:rsidP="00C02D2C">
            <w:pPr>
              <w:pStyle w:val="rowtabella0"/>
              <w:jc w:val="center"/>
              <w:rPr>
                <w:color w:val="002060"/>
              </w:rPr>
            </w:pPr>
            <w:r w:rsidRPr="0053477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B1DE"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8424" w14:textId="77777777" w:rsidR="00CC020D" w:rsidRPr="0053477E" w:rsidRDefault="00CC020D" w:rsidP="00C02D2C">
            <w:pPr>
              <w:pStyle w:val="rowtabella0"/>
              <w:jc w:val="center"/>
              <w:rPr>
                <w:color w:val="002060"/>
              </w:rPr>
            </w:pPr>
            <w:r w:rsidRPr="0053477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218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510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0FC1" w14:textId="77777777" w:rsidR="00CC020D" w:rsidRPr="0053477E" w:rsidRDefault="00CC020D" w:rsidP="00C02D2C">
            <w:pPr>
              <w:pStyle w:val="rowtabella0"/>
              <w:jc w:val="center"/>
              <w:rPr>
                <w:color w:val="002060"/>
              </w:rPr>
            </w:pPr>
            <w:r w:rsidRPr="0053477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2327" w14:textId="77777777" w:rsidR="00CC020D" w:rsidRPr="0053477E" w:rsidRDefault="00CC020D" w:rsidP="00C02D2C">
            <w:pPr>
              <w:pStyle w:val="rowtabella0"/>
              <w:jc w:val="center"/>
              <w:rPr>
                <w:color w:val="002060"/>
              </w:rPr>
            </w:pPr>
            <w:r w:rsidRPr="0053477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3FF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0A45" w14:textId="77777777" w:rsidR="00CC020D" w:rsidRPr="0053477E" w:rsidRDefault="00CC020D" w:rsidP="00C02D2C">
            <w:pPr>
              <w:pStyle w:val="rowtabella0"/>
              <w:jc w:val="center"/>
              <w:rPr>
                <w:color w:val="002060"/>
              </w:rPr>
            </w:pPr>
            <w:r w:rsidRPr="0053477E">
              <w:rPr>
                <w:color w:val="002060"/>
              </w:rPr>
              <w:t>0</w:t>
            </w:r>
          </w:p>
        </w:tc>
      </w:tr>
      <w:tr w:rsidR="00CC020D" w:rsidRPr="0053477E" w14:paraId="2500057B"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D2986" w14:textId="77777777" w:rsidR="00CC020D" w:rsidRPr="0053477E" w:rsidRDefault="00CC020D" w:rsidP="00C02D2C">
            <w:pPr>
              <w:pStyle w:val="rowtabella0"/>
              <w:rPr>
                <w:color w:val="002060"/>
              </w:rPr>
            </w:pPr>
            <w:r w:rsidRPr="0053477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D11F"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6B21"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94CD"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3EB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9579"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1621" w14:textId="77777777" w:rsidR="00CC020D" w:rsidRPr="0053477E" w:rsidRDefault="00CC020D" w:rsidP="00C02D2C">
            <w:pPr>
              <w:pStyle w:val="rowtabella0"/>
              <w:jc w:val="center"/>
              <w:rPr>
                <w:color w:val="002060"/>
              </w:rPr>
            </w:pPr>
            <w:r w:rsidRPr="0053477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BB4B" w14:textId="77777777" w:rsidR="00CC020D" w:rsidRPr="0053477E" w:rsidRDefault="00CC020D" w:rsidP="00C02D2C">
            <w:pPr>
              <w:pStyle w:val="rowtabella0"/>
              <w:jc w:val="center"/>
              <w:rPr>
                <w:color w:val="002060"/>
              </w:rPr>
            </w:pPr>
            <w:r w:rsidRPr="0053477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7F4C6" w14:textId="77777777" w:rsidR="00CC020D" w:rsidRPr="0053477E" w:rsidRDefault="00CC020D" w:rsidP="00C02D2C">
            <w:pPr>
              <w:pStyle w:val="rowtabella0"/>
              <w:jc w:val="center"/>
              <w:rPr>
                <w:color w:val="002060"/>
              </w:rPr>
            </w:pPr>
            <w:r w:rsidRPr="0053477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4989" w14:textId="77777777" w:rsidR="00CC020D" w:rsidRPr="0053477E" w:rsidRDefault="00CC020D" w:rsidP="00C02D2C">
            <w:pPr>
              <w:pStyle w:val="rowtabella0"/>
              <w:jc w:val="center"/>
              <w:rPr>
                <w:color w:val="002060"/>
              </w:rPr>
            </w:pPr>
            <w:r w:rsidRPr="0053477E">
              <w:rPr>
                <w:color w:val="002060"/>
              </w:rPr>
              <w:t>0</w:t>
            </w:r>
          </w:p>
        </w:tc>
      </w:tr>
      <w:tr w:rsidR="00CC020D" w:rsidRPr="0053477E" w14:paraId="5E3AB649" w14:textId="77777777" w:rsidTr="00C02D2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F0B24" w14:textId="77777777" w:rsidR="00CC020D" w:rsidRPr="0053477E" w:rsidRDefault="00CC020D" w:rsidP="00C02D2C">
            <w:pPr>
              <w:pStyle w:val="rowtabella0"/>
              <w:rPr>
                <w:color w:val="002060"/>
              </w:rPr>
            </w:pPr>
            <w:r w:rsidRPr="0053477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142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1A14"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4449"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883F"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D006"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48D3" w14:textId="77777777" w:rsidR="00CC020D" w:rsidRPr="0053477E" w:rsidRDefault="00CC020D" w:rsidP="00C02D2C">
            <w:pPr>
              <w:pStyle w:val="rowtabella0"/>
              <w:jc w:val="center"/>
              <w:rPr>
                <w:color w:val="002060"/>
              </w:rPr>
            </w:pPr>
            <w:r w:rsidRPr="0053477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ADE8" w14:textId="77777777" w:rsidR="00CC020D" w:rsidRPr="0053477E" w:rsidRDefault="00CC020D" w:rsidP="00C02D2C">
            <w:pPr>
              <w:pStyle w:val="rowtabella0"/>
              <w:jc w:val="center"/>
              <w:rPr>
                <w:color w:val="002060"/>
              </w:rPr>
            </w:pPr>
            <w:r w:rsidRPr="0053477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5C71" w14:textId="77777777" w:rsidR="00CC020D" w:rsidRPr="0053477E" w:rsidRDefault="00CC020D" w:rsidP="00C02D2C">
            <w:pPr>
              <w:pStyle w:val="rowtabella0"/>
              <w:jc w:val="center"/>
              <w:rPr>
                <w:color w:val="002060"/>
              </w:rPr>
            </w:pPr>
            <w:r w:rsidRPr="0053477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5FFA" w14:textId="77777777" w:rsidR="00CC020D" w:rsidRPr="0053477E" w:rsidRDefault="00CC020D" w:rsidP="00C02D2C">
            <w:pPr>
              <w:pStyle w:val="rowtabella0"/>
              <w:jc w:val="center"/>
              <w:rPr>
                <w:color w:val="002060"/>
              </w:rPr>
            </w:pPr>
            <w:r w:rsidRPr="0053477E">
              <w:rPr>
                <w:color w:val="002060"/>
              </w:rPr>
              <w:t>0</w:t>
            </w:r>
          </w:p>
        </w:tc>
      </w:tr>
      <w:tr w:rsidR="00CC020D" w:rsidRPr="0053477E" w14:paraId="17C6A191" w14:textId="77777777" w:rsidTr="00C02D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FFEC4" w14:textId="77777777" w:rsidR="00CC020D" w:rsidRPr="0053477E" w:rsidRDefault="00CC020D" w:rsidP="00C02D2C">
            <w:pPr>
              <w:pStyle w:val="rowtabella0"/>
              <w:rPr>
                <w:color w:val="002060"/>
              </w:rPr>
            </w:pPr>
            <w:r w:rsidRPr="0053477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5C6E" w14:textId="77777777" w:rsidR="00CC020D" w:rsidRPr="0053477E" w:rsidRDefault="00CC020D" w:rsidP="00C02D2C">
            <w:pPr>
              <w:pStyle w:val="rowtabella0"/>
              <w:jc w:val="center"/>
              <w:rPr>
                <w:color w:val="002060"/>
              </w:rPr>
            </w:pPr>
            <w:r w:rsidRPr="0053477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966A" w14:textId="77777777" w:rsidR="00CC020D" w:rsidRPr="0053477E" w:rsidRDefault="00CC020D" w:rsidP="00C02D2C">
            <w:pPr>
              <w:pStyle w:val="rowtabella0"/>
              <w:jc w:val="center"/>
              <w:rPr>
                <w:color w:val="002060"/>
              </w:rPr>
            </w:pPr>
            <w:r w:rsidRPr="0053477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5206" w14:textId="77777777" w:rsidR="00CC020D" w:rsidRPr="0053477E" w:rsidRDefault="00CC020D" w:rsidP="00C02D2C">
            <w:pPr>
              <w:pStyle w:val="rowtabella0"/>
              <w:jc w:val="center"/>
              <w:rPr>
                <w:color w:val="002060"/>
              </w:rPr>
            </w:pPr>
            <w:r w:rsidRPr="0053477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9136" w14:textId="77777777" w:rsidR="00CC020D" w:rsidRPr="0053477E" w:rsidRDefault="00CC020D" w:rsidP="00C02D2C">
            <w:pPr>
              <w:pStyle w:val="rowtabella0"/>
              <w:jc w:val="center"/>
              <w:rPr>
                <w:color w:val="002060"/>
              </w:rPr>
            </w:pPr>
            <w:r w:rsidRPr="0053477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A712" w14:textId="77777777" w:rsidR="00CC020D" w:rsidRPr="0053477E" w:rsidRDefault="00CC020D" w:rsidP="00C02D2C">
            <w:pPr>
              <w:pStyle w:val="rowtabella0"/>
              <w:jc w:val="center"/>
              <w:rPr>
                <w:color w:val="002060"/>
              </w:rPr>
            </w:pPr>
            <w:r w:rsidRPr="0053477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514E" w14:textId="77777777" w:rsidR="00CC020D" w:rsidRPr="0053477E" w:rsidRDefault="00CC020D" w:rsidP="00C02D2C">
            <w:pPr>
              <w:pStyle w:val="rowtabella0"/>
              <w:jc w:val="center"/>
              <w:rPr>
                <w:color w:val="002060"/>
              </w:rPr>
            </w:pPr>
            <w:r w:rsidRPr="0053477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E92B" w14:textId="77777777" w:rsidR="00CC020D" w:rsidRPr="0053477E" w:rsidRDefault="00CC020D" w:rsidP="00C02D2C">
            <w:pPr>
              <w:pStyle w:val="rowtabella0"/>
              <w:jc w:val="center"/>
              <w:rPr>
                <w:color w:val="002060"/>
              </w:rPr>
            </w:pPr>
            <w:r w:rsidRPr="0053477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C334" w14:textId="77777777" w:rsidR="00CC020D" w:rsidRPr="0053477E" w:rsidRDefault="00CC020D" w:rsidP="00C02D2C">
            <w:pPr>
              <w:pStyle w:val="rowtabella0"/>
              <w:jc w:val="center"/>
              <w:rPr>
                <w:color w:val="002060"/>
              </w:rPr>
            </w:pPr>
            <w:r w:rsidRPr="0053477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7EA8" w14:textId="77777777" w:rsidR="00CC020D" w:rsidRPr="0053477E" w:rsidRDefault="00CC020D" w:rsidP="00C02D2C">
            <w:pPr>
              <w:pStyle w:val="rowtabella0"/>
              <w:jc w:val="center"/>
              <w:rPr>
                <w:color w:val="002060"/>
              </w:rPr>
            </w:pPr>
            <w:r w:rsidRPr="0053477E">
              <w:rPr>
                <w:color w:val="002060"/>
              </w:rPr>
              <w:t>0</w:t>
            </w:r>
          </w:p>
        </w:tc>
      </w:tr>
    </w:tbl>
    <w:p w14:paraId="3A30E36F" w14:textId="77777777" w:rsidR="00CC020D" w:rsidRPr="0053477E" w:rsidRDefault="00CC020D" w:rsidP="00CC020D">
      <w:pPr>
        <w:pStyle w:val="breakline"/>
        <w:rPr>
          <w:rFonts w:eastAsiaTheme="minorEastAsia"/>
          <w:color w:val="002060"/>
        </w:rPr>
      </w:pPr>
    </w:p>
    <w:p w14:paraId="0091F62A" w14:textId="77777777" w:rsidR="00CC020D" w:rsidRDefault="00CC020D" w:rsidP="00CC020D">
      <w:pPr>
        <w:pStyle w:val="breakline"/>
        <w:rPr>
          <w:color w:val="002060"/>
        </w:rPr>
      </w:pPr>
    </w:p>
    <w:p w14:paraId="7A9D5EC1" w14:textId="77777777" w:rsidR="00CC020D" w:rsidRPr="00430781" w:rsidRDefault="00CC020D" w:rsidP="00CC020D">
      <w:pPr>
        <w:pStyle w:val="titolocampionato0"/>
        <w:shd w:val="clear" w:color="auto" w:fill="CCCCCC"/>
        <w:spacing w:before="80" w:after="40"/>
        <w:rPr>
          <w:color w:val="002060"/>
        </w:rPr>
      </w:pPr>
      <w:r w:rsidRPr="00430781">
        <w:rPr>
          <w:color w:val="002060"/>
        </w:rPr>
        <w:t>COPPA MARCHE UNDER 19 CALCIO 5</w:t>
      </w:r>
    </w:p>
    <w:p w14:paraId="0249067B" w14:textId="77777777" w:rsidR="00CC020D" w:rsidRPr="0053477E" w:rsidRDefault="00CC020D" w:rsidP="00CC020D">
      <w:pPr>
        <w:pStyle w:val="titoloprinc0"/>
        <w:rPr>
          <w:color w:val="002060"/>
        </w:rPr>
      </w:pPr>
      <w:bookmarkStart w:id="12" w:name="_Hlk149669117"/>
      <w:r>
        <w:rPr>
          <w:color w:val="002060"/>
        </w:rPr>
        <w:t>PROGRAMMA GARE</w:t>
      </w:r>
    </w:p>
    <w:bookmarkEnd w:id="12"/>
    <w:p w14:paraId="468A5F25" w14:textId="77777777" w:rsidR="00CC020D" w:rsidRPr="00430781" w:rsidRDefault="00CC020D" w:rsidP="00CC020D">
      <w:pPr>
        <w:pStyle w:val="breakline"/>
        <w:rPr>
          <w:color w:val="002060"/>
        </w:rPr>
      </w:pPr>
    </w:p>
    <w:p w14:paraId="4570ECB4" w14:textId="77777777" w:rsidR="00CC020D" w:rsidRPr="00430781" w:rsidRDefault="00CC020D" w:rsidP="00CC020D">
      <w:pPr>
        <w:pStyle w:val="sottotitolocampionato10"/>
        <w:rPr>
          <w:color w:val="002060"/>
        </w:rPr>
      </w:pPr>
      <w:r w:rsidRPr="0043078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CC020D" w:rsidRPr="00430781" w14:paraId="7846EF51"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9334" w14:textId="77777777" w:rsidR="00CC020D" w:rsidRPr="00430781" w:rsidRDefault="00CC020D" w:rsidP="00C02D2C">
            <w:pPr>
              <w:pStyle w:val="headertabella0"/>
              <w:rPr>
                <w:color w:val="002060"/>
              </w:rPr>
            </w:pPr>
            <w:r w:rsidRPr="004307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CF540"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97D67"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CBA80"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916C"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6BCAA"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0BD31"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35F78CF0"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7F3A1" w14:textId="77777777" w:rsidR="00CC020D" w:rsidRPr="00430781" w:rsidRDefault="00CC020D" w:rsidP="00C02D2C">
            <w:pPr>
              <w:pStyle w:val="rowtabella0"/>
              <w:rPr>
                <w:color w:val="002060"/>
              </w:rPr>
            </w:pPr>
            <w:r w:rsidRPr="0043078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A5568" w14:textId="77777777" w:rsidR="00CC020D" w:rsidRPr="00430781" w:rsidRDefault="00CC020D" w:rsidP="00C02D2C">
            <w:pPr>
              <w:pStyle w:val="rowtabella0"/>
              <w:rPr>
                <w:color w:val="002060"/>
              </w:rPr>
            </w:pPr>
            <w:r w:rsidRPr="00430781">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B6287" w14:textId="77777777" w:rsidR="00CC020D" w:rsidRPr="00430781" w:rsidRDefault="00CC020D" w:rsidP="00C02D2C">
            <w:pPr>
              <w:pStyle w:val="rowtabella0"/>
              <w:jc w:val="center"/>
              <w:rPr>
                <w:color w:val="002060"/>
              </w:rPr>
            </w:pPr>
            <w:r w:rsidRPr="0043078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FB686" w14:textId="77777777" w:rsidR="00CC020D" w:rsidRPr="00430781" w:rsidRDefault="00CC020D" w:rsidP="00C02D2C">
            <w:pPr>
              <w:pStyle w:val="rowtabella0"/>
              <w:rPr>
                <w:color w:val="002060"/>
              </w:rPr>
            </w:pPr>
            <w:r w:rsidRPr="00430781">
              <w:rPr>
                <w:color w:val="002060"/>
              </w:rPr>
              <w:t>07/11/2023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A18A9" w14:textId="77777777" w:rsidR="00CC020D" w:rsidRPr="00430781" w:rsidRDefault="00CC020D" w:rsidP="00C02D2C">
            <w:pPr>
              <w:pStyle w:val="rowtabella0"/>
              <w:rPr>
                <w:color w:val="002060"/>
              </w:rPr>
            </w:pPr>
            <w:r w:rsidRPr="00430781">
              <w:rPr>
                <w:color w:val="002060"/>
              </w:rPr>
              <w:t xml:space="preserve">5429 PAL.COM. </w:t>
            </w:r>
            <w:proofErr w:type="gramStart"/>
            <w:r w:rsidRPr="00430781">
              <w:rPr>
                <w:color w:val="002060"/>
              </w:rPr>
              <w:t>S.MICHELE</w:t>
            </w:r>
            <w:proofErr w:type="gramEnd"/>
            <w:r w:rsidRPr="00430781">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0C71D" w14:textId="77777777" w:rsidR="00CC020D" w:rsidRPr="00430781" w:rsidRDefault="00CC020D" w:rsidP="00C02D2C">
            <w:pPr>
              <w:pStyle w:val="rowtabella0"/>
              <w:rPr>
                <w:color w:val="002060"/>
              </w:rPr>
            </w:pPr>
            <w:r w:rsidRPr="0043078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37475" w14:textId="77777777" w:rsidR="00CC020D" w:rsidRPr="00430781" w:rsidRDefault="00CC020D" w:rsidP="00C02D2C">
            <w:pPr>
              <w:pStyle w:val="rowtabella0"/>
              <w:rPr>
                <w:color w:val="002060"/>
              </w:rPr>
            </w:pPr>
            <w:r w:rsidRPr="00430781">
              <w:rPr>
                <w:color w:val="002060"/>
              </w:rPr>
              <w:t>VIA LORETO</w:t>
            </w:r>
          </w:p>
        </w:tc>
      </w:tr>
      <w:tr w:rsidR="00CC020D" w:rsidRPr="00430781" w14:paraId="3CFDC2E2"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6A442" w14:textId="77777777" w:rsidR="00CC020D" w:rsidRPr="00430781" w:rsidRDefault="00CC020D" w:rsidP="00C02D2C">
            <w:pPr>
              <w:pStyle w:val="rowtabella0"/>
              <w:rPr>
                <w:color w:val="002060"/>
              </w:rPr>
            </w:pPr>
            <w:r w:rsidRPr="00430781">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86658" w14:textId="77777777" w:rsidR="00CC020D" w:rsidRPr="00430781" w:rsidRDefault="00CC020D" w:rsidP="00C02D2C">
            <w:pPr>
              <w:pStyle w:val="rowtabella0"/>
              <w:rPr>
                <w:color w:val="002060"/>
              </w:rPr>
            </w:pPr>
            <w:r w:rsidRPr="00430781">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B2D3D" w14:textId="77777777" w:rsidR="00CC020D" w:rsidRPr="00430781" w:rsidRDefault="00CC020D" w:rsidP="00C02D2C">
            <w:pPr>
              <w:pStyle w:val="rowtabella0"/>
              <w:jc w:val="center"/>
              <w:rPr>
                <w:color w:val="002060"/>
              </w:rPr>
            </w:pPr>
            <w:r w:rsidRPr="0043078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34CE2" w14:textId="77777777" w:rsidR="00CC020D" w:rsidRPr="00430781" w:rsidRDefault="00CC020D" w:rsidP="00C02D2C">
            <w:pPr>
              <w:pStyle w:val="rowtabella0"/>
              <w:rPr>
                <w:color w:val="002060"/>
              </w:rPr>
            </w:pPr>
            <w:r w:rsidRPr="00430781">
              <w:rPr>
                <w:color w:val="002060"/>
              </w:rPr>
              <w:t>08/11/2023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95E22" w14:textId="77777777" w:rsidR="00CC020D" w:rsidRPr="00430781" w:rsidRDefault="00CC020D" w:rsidP="00C02D2C">
            <w:pPr>
              <w:pStyle w:val="rowtabella0"/>
              <w:rPr>
                <w:color w:val="002060"/>
              </w:rPr>
            </w:pPr>
            <w:r w:rsidRPr="00430781">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D04A2" w14:textId="77777777" w:rsidR="00CC020D" w:rsidRPr="00430781" w:rsidRDefault="00CC020D" w:rsidP="00C02D2C">
            <w:pPr>
              <w:pStyle w:val="rowtabella0"/>
              <w:rPr>
                <w:color w:val="002060"/>
              </w:rPr>
            </w:pPr>
            <w:r w:rsidRPr="00430781">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7A33A" w14:textId="77777777" w:rsidR="00CC020D" w:rsidRPr="00430781" w:rsidRDefault="00CC020D" w:rsidP="00C02D2C">
            <w:pPr>
              <w:pStyle w:val="rowtabella0"/>
              <w:rPr>
                <w:color w:val="002060"/>
              </w:rPr>
            </w:pPr>
            <w:r w:rsidRPr="00430781">
              <w:rPr>
                <w:color w:val="002060"/>
              </w:rPr>
              <w:t>VIA SALVO D'ACQUISTO</w:t>
            </w:r>
          </w:p>
        </w:tc>
      </w:tr>
    </w:tbl>
    <w:p w14:paraId="6E2A37A2" w14:textId="77777777" w:rsidR="00CC020D" w:rsidRDefault="00CC020D" w:rsidP="00CC020D">
      <w:pPr>
        <w:pStyle w:val="breakline"/>
        <w:rPr>
          <w:color w:val="002060"/>
        </w:rPr>
      </w:pPr>
    </w:p>
    <w:p w14:paraId="64A53264" w14:textId="77777777" w:rsidR="00CC020D" w:rsidRDefault="00CC020D" w:rsidP="00CC020D">
      <w:pPr>
        <w:pStyle w:val="breakline"/>
        <w:rPr>
          <w:color w:val="002060"/>
        </w:rPr>
      </w:pPr>
    </w:p>
    <w:p w14:paraId="308B1FF0" w14:textId="77777777" w:rsidR="00CC020D" w:rsidRDefault="00CC020D" w:rsidP="00CC020D">
      <w:pPr>
        <w:pStyle w:val="breakline"/>
        <w:rPr>
          <w:color w:val="002060"/>
        </w:rPr>
      </w:pPr>
    </w:p>
    <w:p w14:paraId="64550C75" w14:textId="77777777" w:rsidR="00CC020D" w:rsidRPr="00430781" w:rsidRDefault="00CC020D" w:rsidP="00CC020D">
      <w:pPr>
        <w:pStyle w:val="titolocampionato0"/>
        <w:shd w:val="clear" w:color="auto" w:fill="CCCCCC"/>
        <w:spacing w:before="80" w:after="40"/>
        <w:rPr>
          <w:color w:val="002060"/>
        </w:rPr>
      </w:pPr>
      <w:r w:rsidRPr="00430781">
        <w:rPr>
          <w:color w:val="002060"/>
        </w:rPr>
        <w:t>COPPA MARCHE UNDER 21 CALCIO 5</w:t>
      </w:r>
    </w:p>
    <w:p w14:paraId="2DCBCF47" w14:textId="77777777" w:rsidR="00CC020D" w:rsidRPr="0053477E" w:rsidRDefault="00CC020D" w:rsidP="00CC020D">
      <w:pPr>
        <w:pStyle w:val="titoloprinc0"/>
        <w:rPr>
          <w:color w:val="002060"/>
        </w:rPr>
      </w:pPr>
      <w:r>
        <w:rPr>
          <w:color w:val="002060"/>
        </w:rPr>
        <w:t>PROGRAMMA GARE</w:t>
      </w:r>
    </w:p>
    <w:p w14:paraId="7EDBAA69" w14:textId="77777777" w:rsidR="00CC020D" w:rsidRPr="00430781" w:rsidRDefault="00CC020D" w:rsidP="00CC020D">
      <w:pPr>
        <w:pStyle w:val="breakline"/>
        <w:rPr>
          <w:color w:val="002060"/>
        </w:rPr>
      </w:pPr>
    </w:p>
    <w:p w14:paraId="4C257342" w14:textId="77777777" w:rsidR="00CC020D" w:rsidRPr="00430781" w:rsidRDefault="00CC020D" w:rsidP="00CC020D">
      <w:pPr>
        <w:pStyle w:val="breakline"/>
        <w:rPr>
          <w:color w:val="002060"/>
        </w:rPr>
      </w:pPr>
    </w:p>
    <w:p w14:paraId="53C38138" w14:textId="77777777" w:rsidR="00CC020D" w:rsidRPr="00430781" w:rsidRDefault="00CC020D" w:rsidP="00CC020D">
      <w:pPr>
        <w:pStyle w:val="sottotitolocampionato10"/>
        <w:rPr>
          <w:color w:val="002060"/>
        </w:rPr>
      </w:pPr>
      <w:r w:rsidRPr="0043078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CC020D" w:rsidRPr="00430781" w14:paraId="7E4F8D91" w14:textId="77777777" w:rsidTr="00C02D2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1DCF" w14:textId="77777777" w:rsidR="00CC020D" w:rsidRPr="00430781" w:rsidRDefault="00CC020D" w:rsidP="00C02D2C">
            <w:pPr>
              <w:pStyle w:val="headertabella0"/>
              <w:rPr>
                <w:color w:val="002060"/>
              </w:rPr>
            </w:pPr>
            <w:r w:rsidRPr="0043078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14738" w14:textId="77777777" w:rsidR="00CC020D" w:rsidRPr="00430781" w:rsidRDefault="00CC020D" w:rsidP="00C02D2C">
            <w:pPr>
              <w:pStyle w:val="headertabella0"/>
              <w:rPr>
                <w:color w:val="002060"/>
              </w:rPr>
            </w:pPr>
            <w:r w:rsidRPr="004307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611F3" w14:textId="77777777" w:rsidR="00CC020D" w:rsidRPr="00430781" w:rsidRDefault="00CC020D" w:rsidP="00C02D2C">
            <w:pPr>
              <w:pStyle w:val="headertabella0"/>
              <w:rPr>
                <w:color w:val="002060"/>
              </w:rPr>
            </w:pPr>
            <w:r w:rsidRPr="004307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B729E" w14:textId="77777777" w:rsidR="00CC020D" w:rsidRPr="00430781" w:rsidRDefault="00CC020D" w:rsidP="00C02D2C">
            <w:pPr>
              <w:pStyle w:val="headertabella0"/>
              <w:rPr>
                <w:color w:val="002060"/>
              </w:rPr>
            </w:pPr>
            <w:r w:rsidRPr="004307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DAFC" w14:textId="77777777" w:rsidR="00CC020D" w:rsidRPr="00430781" w:rsidRDefault="00CC020D" w:rsidP="00C02D2C">
            <w:pPr>
              <w:pStyle w:val="headertabella0"/>
              <w:rPr>
                <w:color w:val="002060"/>
              </w:rPr>
            </w:pPr>
            <w:r w:rsidRPr="004307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5C93E" w14:textId="77777777" w:rsidR="00CC020D" w:rsidRPr="00430781" w:rsidRDefault="00CC020D" w:rsidP="00C02D2C">
            <w:pPr>
              <w:pStyle w:val="headertabella0"/>
              <w:rPr>
                <w:color w:val="002060"/>
              </w:rPr>
            </w:pPr>
            <w:proofErr w:type="spellStart"/>
            <w:r w:rsidRPr="00430781">
              <w:rPr>
                <w:color w:val="002060"/>
              </w:rPr>
              <w:t>Localita'</w:t>
            </w:r>
            <w:proofErr w:type="spellEnd"/>
            <w:r w:rsidRPr="004307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6253D" w14:textId="77777777" w:rsidR="00CC020D" w:rsidRPr="00430781" w:rsidRDefault="00CC020D" w:rsidP="00C02D2C">
            <w:pPr>
              <w:pStyle w:val="headertabella0"/>
              <w:rPr>
                <w:color w:val="002060"/>
              </w:rPr>
            </w:pPr>
            <w:r w:rsidRPr="00430781">
              <w:rPr>
                <w:color w:val="002060"/>
              </w:rPr>
              <w:t>Indirizzo Impianto</w:t>
            </w:r>
          </w:p>
        </w:tc>
      </w:tr>
      <w:tr w:rsidR="00CC020D" w:rsidRPr="00430781" w14:paraId="4851C99E" w14:textId="77777777" w:rsidTr="00C02D2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F6EFE8" w14:textId="77777777" w:rsidR="00CC020D" w:rsidRPr="00430781" w:rsidRDefault="00CC020D" w:rsidP="00C02D2C">
            <w:pPr>
              <w:pStyle w:val="rowtabella0"/>
              <w:rPr>
                <w:color w:val="002060"/>
              </w:rPr>
            </w:pPr>
            <w:r w:rsidRPr="00430781">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E776A" w14:textId="77777777" w:rsidR="00CC020D" w:rsidRPr="00430781" w:rsidRDefault="00CC020D" w:rsidP="00C02D2C">
            <w:pPr>
              <w:pStyle w:val="rowtabella0"/>
              <w:rPr>
                <w:color w:val="002060"/>
              </w:rPr>
            </w:pPr>
            <w:r w:rsidRPr="00430781">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17F913" w14:textId="77777777" w:rsidR="00CC020D" w:rsidRPr="00430781" w:rsidRDefault="00CC020D" w:rsidP="00C02D2C">
            <w:pPr>
              <w:pStyle w:val="rowtabella0"/>
              <w:jc w:val="center"/>
              <w:rPr>
                <w:color w:val="002060"/>
              </w:rPr>
            </w:pPr>
            <w:r w:rsidRPr="004307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B0009" w14:textId="77777777" w:rsidR="00CC020D" w:rsidRPr="00430781" w:rsidRDefault="00CC020D" w:rsidP="00C02D2C">
            <w:pPr>
              <w:pStyle w:val="rowtabella0"/>
              <w:rPr>
                <w:color w:val="002060"/>
              </w:rPr>
            </w:pPr>
            <w:r w:rsidRPr="00430781">
              <w:rPr>
                <w:color w:val="002060"/>
              </w:rPr>
              <w:t>04/11/2023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CFA3C" w14:textId="77777777" w:rsidR="00CC020D" w:rsidRPr="00430781" w:rsidRDefault="00CC020D" w:rsidP="00C02D2C">
            <w:pPr>
              <w:pStyle w:val="rowtabella0"/>
              <w:rPr>
                <w:color w:val="002060"/>
              </w:rPr>
            </w:pPr>
            <w:r w:rsidRPr="00430781">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8CD01" w14:textId="77777777" w:rsidR="00CC020D" w:rsidRPr="00430781" w:rsidRDefault="00CC020D" w:rsidP="00C02D2C">
            <w:pPr>
              <w:pStyle w:val="rowtabella0"/>
              <w:rPr>
                <w:color w:val="002060"/>
              </w:rPr>
            </w:pPr>
            <w:r w:rsidRPr="00430781">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D7DD8" w14:textId="77777777" w:rsidR="00CC020D" w:rsidRPr="00430781" w:rsidRDefault="00CC020D" w:rsidP="00C02D2C">
            <w:pPr>
              <w:pStyle w:val="rowtabella0"/>
              <w:rPr>
                <w:color w:val="002060"/>
              </w:rPr>
            </w:pPr>
            <w:r w:rsidRPr="00430781">
              <w:rPr>
                <w:color w:val="002060"/>
              </w:rPr>
              <w:t>LOC. SAN LIBERATO</w:t>
            </w:r>
          </w:p>
        </w:tc>
      </w:tr>
      <w:tr w:rsidR="00CC020D" w:rsidRPr="00430781" w14:paraId="6D3D7B43" w14:textId="77777777" w:rsidTr="00C02D2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B09FDF" w14:textId="77777777" w:rsidR="00CC020D" w:rsidRPr="00430781" w:rsidRDefault="00CC020D" w:rsidP="00C02D2C">
            <w:pPr>
              <w:pStyle w:val="rowtabella0"/>
              <w:rPr>
                <w:color w:val="002060"/>
              </w:rPr>
            </w:pPr>
            <w:r w:rsidRPr="00430781">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1EFF4" w14:textId="77777777" w:rsidR="00CC020D" w:rsidRPr="00430781" w:rsidRDefault="00CC020D" w:rsidP="00C02D2C">
            <w:pPr>
              <w:pStyle w:val="rowtabella0"/>
              <w:rPr>
                <w:color w:val="002060"/>
              </w:rPr>
            </w:pPr>
            <w:r w:rsidRPr="0043078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8F1120" w14:textId="77777777" w:rsidR="00CC020D" w:rsidRPr="00430781" w:rsidRDefault="00CC020D" w:rsidP="00C02D2C">
            <w:pPr>
              <w:pStyle w:val="rowtabella0"/>
              <w:jc w:val="center"/>
              <w:rPr>
                <w:color w:val="002060"/>
              </w:rPr>
            </w:pPr>
            <w:r w:rsidRPr="004307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0B5EB" w14:textId="77777777" w:rsidR="00CC020D" w:rsidRPr="00430781" w:rsidRDefault="00CC020D" w:rsidP="00C02D2C">
            <w:pPr>
              <w:pStyle w:val="rowtabella0"/>
              <w:rPr>
                <w:color w:val="002060"/>
              </w:rPr>
            </w:pPr>
            <w:r w:rsidRPr="00430781">
              <w:rPr>
                <w:color w:val="002060"/>
              </w:rPr>
              <w:t>04/11/2023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9FC22D" w14:textId="77777777" w:rsidR="00CC020D" w:rsidRPr="00430781" w:rsidRDefault="00CC020D" w:rsidP="00C02D2C">
            <w:pPr>
              <w:pStyle w:val="rowtabella0"/>
              <w:rPr>
                <w:color w:val="002060"/>
              </w:rPr>
            </w:pPr>
            <w:r w:rsidRPr="00430781">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90EF7" w14:textId="77777777" w:rsidR="00CC020D" w:rsidRPr="00430781" w:rsidRDefault="00CC020D" w:rsidP="00C02D2C">
            <w:pPr>
              <w:pStyle w:val="rowtabella0"/>
              <w:rPr>
                <w:color w:val="002060"/>
              </w:rPr>
            </w:pPr>
            <w:r w:rsidRPr="00430781">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FF2AD" w14:textId="77777777" w:rsidR="00CC020D" w:rsidRPr="00430781" w:rsidRDefault="00CC020D" w:rsidP="00C02D2C">
            <w:pPr>
              <w:pStyle w:val="rowtabella0"/>
              <w:rPr>
                <w:color w:val="002060"/>
              </w:rPr>
            </w:pPr>
            <w:r w:rsidRPr="00430781">
              <w:rPr>
                <w:color w:val="002060"/>
              </w:rPr>
              <w:t>VIA DEI LECCI-TAVERNELLE</w:t>
            </w:r>
          </w:p>
        </w:tc>
      </w:tr>
      <w:tr w:rsidR="00CC020D" w:rsidRPr="00430781" w14:paraId="2B41CCAE" w14:textId="77777777" w:rsidTr="00C02D2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AE9DD2" w14:textId="77777777" w:rsidR="00CC020D" w:rsidRPr="00430781" w:rsidRDefault="00CC020D" w:rsidP="00C02D2C">
            <w:pPr>
              <w:pStyle w:val="rowtabella0"/>
              <w:rPr>
                <w:color w:val="002060"/>
              </w:rPr>
            </w:pPr>
            <w:r w:rsidRPr="00430781">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96205" w14:textId="77777777" w:rsidR="00CC020D" w:rsidRPr="00430781" w:rsidRDefault="00CC020D" w:rsidP="00C02D2C">
            <w:pPr>
              <w:pStyle w:val="rowtabella0"/>
              <w:rPr>
                <w:color w:val="002060"/>
              </w:rPr>
            </w:pPr>
            <w:r w:rsidRPr="00430781">
              <w:rPr>
                <w:color w:val="002060"/>
              </w:rPr>
              <w:t xml:space="preserve">AUDAX 1970 </w:t>
            </w:r>
            <w:proofErr w:type="gramStart"/>
            <w:r w:rsidRPr="00430781">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246C3" w14:textId="77777777" w:rsidR="00CC020D" w:rsidRPr="00430781" w:rsidRDefault="00CC020D" w:rsidP="00C02D2C">
            <w:pPr>
              <w:pStyle w:val="rowtabella0"/>
              <w:jc w:val="center"/>
              <w:rPr>
                <w:color w:val="002060"/>
              </w:rPr>
            </w:pPr>
            <w:r w:rsidRPr="004307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184B9" w14:textId="77777777" w:rsidR="00CC020D" w:rsidRPr="00430781" w:rsidRDefault="00CC020D" w:rsidP="00C02D2C">
            <w:pPr>
              <w:pStyle w:val="rowtabella0"/>
              <w:rPr>
                <w:color w:val="002060"/>
              </w:rPr>
            </w:pPr>
            <w:r w:rsidRPr="00430781">
              <w:rPr>
                <w:color w:val="002060"/>
              </w:rPr>
              <w:t>07/11/2023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D9DE6" w14:textId="77777777" w:rsidR="00CC020D" w:rsidRPr="00430781" w:rsidRDefault="00CC020D" w:rsidP="00C02D2C">
            <w:pPr>
              <w:pStyle w:val="rowtabella0"/>
              <w:rPr>
                <w:color w:val="002060"/>
              </w:rPr>
            </w:pPr>
            <w:r w:rsidRPr="00430781">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6197" w14:textId="77777777" w:rsidR="00CC020D" w:rsidRPr="00430781" w:rsidRDefault="00CC020D" w:rsidP="00C02D2C">
            <w:pPr>
              <w:pStyle w:val="rowtabella0"/>
              <w:rPr>
                <w:color w:val="002060"/>
              </w:rPr>
            </w:pPr>
            <w:r w:rsidRPr="0043078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F99F3" w14:textId="77777777" w:rsidR="00CC020D" w:rsidRPr="00430781" w:rsidRDefault="00CC020D" w:rsidP="00C02D2C">
            <w:pPr>
              <w:pStyle w:val="rowtabella0"/>
              <w:rPr>
                <w:color w:val="002060"/>
              </w:rPr>
            </w:pPr>
            <w:r w:rsidRPr="00430781">
              <w:rPr>
                <w:color w:val="002060"/>
              </w:rPr>
              <w:t>VIA CORRADI</w:t>
            </w:r>
          </w:p>
        </w:tc>
      </w:tr>
    </w:tbl>
    <w:p w14:paraId="1655FB0B" w14:textId="77777777" w:rsidR="00CC020D" w:rsidRPr="00430781" w:rsidRDefault="00CC020D" w:rsidP="00CC020D">
      <w:pPr>
        <w:pStyle w:val="breakline"/>
        <w:rPr>
          <w:rFonts w:eastAsiaTheme="minorEastAsia"/>
          <w:color w:val="002060"/>
        </w:rPr>
      </w:pPr>
    </w:p>
    <w:p w14:paraId="7B8C8193" w14:textId="77777777" w:rsidR="00CC020D" w:rsidRPr="0053477E" w:rsidRDefault="00CC020D" w:rsidP="00CC020D">
      <w:pPr>
        <w:pStyle w:val="breakline"/>
        <w:rPr>
          <w:color w:val="002060"/>
        </w:rPr>
      </w:pPr>
    </w:p>
    <w:p w14:paraId="22C2EAA2" w14:textId="77777777" w:rsidR="00CC020D" w:rsidRPr="00D652AD" w:rsidRDefault="00CC020D" w:rsidP="00864972">
      <w:pPr>
        <w:pStyle w:val="breakline"/>
        <w:rPr>
          <w:color w:val="002060"/>
        </w:rPr>
      </w:pPr>
    </w:p>
    <w:p w14:paraId="1759DEEE" w14:textId="77777777" w:rsidR="00763328" w:rsidRDefault="00763328" w:rsidP="003C3F5A">
      <w:pPr>
        <w:pStyle w:val="breakline"/>
        <w:rPr>
          <w:color w:val="002060"/>
        </w:rPr>
      </w:pPr>
    </w:p>
    <w:p w14:paraId="3779EA08" w14:textId="77777777" w:rsidR="00552DBF" w:rsidRDefault="00552DBF" w:rsidP="003C3F5A">
      <w:pPr>
        <w:pStyle w:val="breakline"/>
        <w:rPr>
          <w:color w:val="002060"/>
          <w:sz w:val="22"/>
          <w:szCs w:val="22"/>
        </w:rPr>
      </w:pPr>
    </w:p>
    <w:p w14:paraId="78BDBC49" w14:textId="77777777" w:rsidR="00552DBF" w:rsidRPr="00DE1EF7" w:rsidRDefault="00552DBF" w:rsidP="00552DBF">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1596A32B" w14:textId="77777777" w:rsidR="00552DBF" w:rsidRDefault="00552DBF" w:rsidP="00552DBF">
      <w:pPr>
        <w:pStyle w:val="LndNormale1"/>
        <w:rPr>
          <w:rFonts w:cs="Arial"/>
          <w:color w:val="002060"/>
        </w:rPr>
      </w:pPr>
    </w:p>
    <w:p w14:paraId="0046C430" w14:textId="1C8B1463" w:rsidR="004554D9" w:rsidRPr="00DE1EF7" w:rsidRDefault="004554D9" w:rsidP="004554D9">
      <w:pPr>
        <w:pStyle w:val="LndNormale1"/>
        <w:rPr>
          <w:b/>
          <w:color w:val="002060"/>
          <w:sz w:val="28"/>
          <w:szCs w:val="28"/>
        </w:rPr>
      </w:pPr>
      <w:r>
        <w:rPr>
          <w:b/>
          <w:color w:val="002060"/>
          <w:sz w:val="28"/>
          <w:szCs w:val="28"/>
        </w:rPr>
        <w:t>COPPA MARCHE</w:t>
      </w:r>
      <w:r w:rsidRPr="00DE1EF7">
        <w:rPr>
          <w:b/>
          <w:color w:val="002060"/>
          <w:sz w:val="28"/>
          <w:szCs w:val="28"/>
        </w:rPr>
        <w:t xml:space="preserve"> CALCIO A CINQUE </w:t>
      </w:r>
      <w:r>
        <w:rPr>
          <w:b/>
          <w:color w:val="002060"/>
          <w:sz w:val="28"/>
          <w:szCs w:val="28"/>
        </w:rPr>
        <w:t>SERIE D</w:t>
      </w:r>
    </w:p>
    <w:p w14:paraId="35E1086E" w14:textId="77777777" w:rsidR="004554D9" w:rsidRDefault="004554D9" w:rsidP="004554D9">
      <w:pPr>
        <w:pStyle w:val="LndNormale1"/>
        <w:rPr>
          <w:rFonts w:cs="Arial"/>
          <w:color w:val="002060"/>
        </w:rPr>
      </w:pPr>
    </w:p>
    <w:p w14:paraId="150D3723" w14:textId="62B568F9" w:rsidR="004554D9" w:rsidRPr="004554D9" w:rsidRDefault="004554D9" w:rsidP="004554D9">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w:t>
      </w:r>
      <w:r>
        <w:rPr>
          <w:rFonts w:ascii="Arial" w:hAnsi="Arial" w:cs="Arial"/>
          <w:color w:val="002060"/>
          <w:sz w:val="22"/>
          <w:szCs w:val="22"/>
        </w:rPr>
        <w:t>inserimento</w:t>
      </w:r>
      <w:r>
        <w:rPr>
          <w:rFonts w:ascii="Arial" w:hAnsi="Arial" w:cs="Arial"/>
          <w:color w:val="002060"/>
          <w:sz w:val="22"/>
          <w:szCs w:val="22"/>
        </w:rPr>
        <w:t xml:space="preserve"> dati, </w:t>
      </w:r>
      <w:r w:rsidRPr="002922A5">
        <w:rPr>
          <w:rFonts w:ascii="Arial" w:hAnsi="Arial" w:cs="Arial"/>
          <w:color w:val="002060"/>
          <w:sz w:val="22"/>
          <w:szCs w:val="22"/>
        </w:rPr>
        <w:t xml:space="preserve">nel Comunicato Ufficiale n° </w:t>
      </w:r>
      <w:r>
        <w:rPr>
          <w:rFonts w:ascii="Arial" w:hAnsi="Arial" w:cs="Arial"/>
          <w:color w:val="002060"/>
          <w:sz w:val="22"/>
          <w:szCs w:val="22"/>
        </w:rPr>
        <w:t>3</w:t>
      </w:r>
      <w:r>
        <w:rPr>
          <w:rFonts w:ascii="Arial" w:hAnsi="Arial" w:cs="Arial"/>
          <w:color w:val="002060"/>
          <w:sz w:val="22"/>
          <w:szCs w:val="22"/>
        </w:rPr>
        <w:t>5</w:t>
      </w:r>
      <w:r w:rsidRPr="002922A5">
        <w:rPr>
          <w:rFonts w:ascii="Arial" w:hAnsi="Arial" w:cs="Arial"/>
          <w:color w:val="002060"/>
          <w:sz w:val="22"/>
          <w:szCs w:val="22"/>
        </w:rPr>
        <w:t xml:space="preserve"> del </w:t>
      </w:r>
      <w:r>
        <w:rPr>
          <w:rFonts w:ascii="Arial" w:hAnsi="Arial" w:cs="Arial"/>
          <w:color w:val="002060"/>
          <w:sz w:val="22"/>
          <w:szCs w:val="22"/>
        </w:rPr>
        <w:t>2</w:t>
      </w:r>
      <w:r>
        <w:rPr>
          <w:rFonts w:ascii="Arial" w:hAnsi="Arial" w:cs="Arial"/>
          <w:color w:val="002060"/>
          <w:sz w:val="22"/>
          <w:szCs w:val="22"/>
        </w:rPr>
        <w:t>7</w:t>
      </w:r>
      <w:r w:rsidRPr="002922A5">
        <w:rPr>
          <w:rFonts w:ascii="Arial" w:hAnsi="Arial" w:cs="Arial"/>
          <w:color w:val="002060"/>
          <w:sz w:val="22"/>
          <w:szCs w:val="22"/>
        </w:rPr>
        <w:t>/</w:t>
      </w:r>
      <w:r>
        <w:rPr>
          <w:rFonts w:ascii="Arial" w:hAnsi="Arial" w:cs="Arial"/>
          <w:color w:val="002060"/>
          <w:sz w:val="22"/>
          <w:szCs w:val="22"/>
        </w:rPr>
        <w:t>10</w:t>
      </w:r>
      <w:r w:rsidRPr="002922A5">
        <w:rPr>
          <w:rFonts w:ascii="Arial" w:hAnsi="Arial" w:cs="Arial"/>
          <w:color w:val="002060"/>
          <w:sz w:val="22"/>
          <w:szCs w:val="22"/>
        </w:rPr>
        <w:t>/2023</w:t>
      </w:r>
      <w:r>
        <w:rPr>
          <w:rFonts w:ascii="Arial" w:hAnsi="Arial" w:cs="Arial"/>
          <w:color w:val="002060"/>
          <w:sz w:val="22"/>
          <w:szCs w:val="22"/>
        </w:rPr>
        <w:t xml:space="preserve"> </w:t>
      </w:r>
      <w:r>
        <w:rPr>
          <w:rFonts w:ascii="Arial" w:hAnsi="Arial" w:cs="Arial"/>
          <w:color w:val="002060"/>
          <w:sz w:val="22"/>
          <w:szCs w:val="22"/>
        </w:rPr>
        <w:t xml:space="preserve">per quanto riguarda la motivazione della sanzione disciplinare inflitta al calciatore </w:t>
      </w:r>
      <w:r w:rsidRPr="004554D9">
        <w:rPr>
          <w:rFonts w:ascii="Arial" w:hAnsi="Arial" w:cs="Arial"/>
          <w:b/>
          <w:bCs/>
          <w:color w:val="002060"/>
          <w:sz w:val="22"/>
          <w:szCs w:val="22"/>
        </w:rPr>
        <w:t>PESCETELLI DIEGO</w:t>
      </w:r>
      <w:r>
        <w:rPr>
          <w:rFonts w:ascii="Arial" w:hAnsi="Arial" w:cs="Arial"/>
          <w:color w:val="002060"/>
          <w:sz w:val="22"/>
          <w:szCs w:val="22"/>
        </w:rPr>
        <w:t xml:space="preserve"> </w:t>
      </w:r>
      <w:r w:rsidRPr="004554D9">
        <w:rPr>
          <w:rFonts w:ascii="Arial" w:hAnsi="Arial" w:cs="Arial"/>
          <w:b/>
          <w:bCs/>
          <w:color w:val="002060"/>
          <w:sz w:val="22"/>
          <w:szCs w:val="22"/>
        </w:rPr>
        <w:t>non va considerato quanto riportato nel secondo capoverso</w:t>
      </w:r>
      <w:r w:rsidRPr="004554D9">
        <w:rPr>
          <w:rFonts w:ascii="Arial" w:hAnsi="Arial" w:cs="Arial"/>
          <w:color w:val="002060"/>
          <w:sz w:val="22"/>
          <w:szCs w:val="22"/>
        </w:rPr>
        <w:t>: “</w:t>
      </w:r>
      <w:r w:rsidRPr="004554D9">
        <w:rPr>
          <w:rFonts w:ascii="Arial" w:hAnsi="Arial" w:cs="Arial"/>
          <w:color w:val="002060"/>
          <w:sz w:val="22"/>
          <w:szCs w:val="22"/>
        </w:rPr>
        <w:t>Ai sensi dell'art. 35 comma 7 C.G.S. le sanzioni inflitte vanno considerate ai fini dell'applicazione delle misure amministrative a carico delle società professionistiche, dilettantistiche e di settore giovanile deliberate dal Consiglio Federale per prevenire e contrastare tali episodi</w:t>
      </w:r>
      <w:r w:rsidRPr="004554D9">
        <w:rPr>
          <w:rFonts w:ascii="Arial" w:hAnsi="Arial" w:cs="Arial"/>
          <w:color w:val="002060"/>
          <w:sz w:val="22"/>
          <w:szCs w:val="22"/>
        </w:rPr>
        <w:t>”</w:t>
      </w:r>
      <w:r>
        <w:rPr>
          <w:rFonts w:ascii="Arial" w:hAnsi="Arial" w:cs="Arial"/>
          <w:color w:val="002060"/>
          <w:sz w:val="22"/>
          <w:szCs w:val="22"/>
        </w:rPr>
        <w:t>.</w:t>
      </w:r>
    </w:p>
    <w:p w14:paraId="7CB9D5AA" w14:textId="77777777" w:rsidR="004554D9" w:rsidRDefault="004554D9" w:rsidP="00552DBF">
      <w:pPr>
        <w:pStyle w:val="LndNormale1"/>
        <w:rPr>
          <w:rFonts w:cs="Arial"/>
          <w:color w:val="002060"/>
        </w:rPr>
      </w:pPr>
    </w:p>
    <w:p w14:paraId="75765743" w14:textId="77777777" w:rsidR="004554D9" w:rsidRDefault="004554D9" w:rsidP="00552DBF">
      <w:pPr>
        <w:pStyle w:val="LndNormale1"/>
        <w:rPr>
          <w:rFonts w:cs="Arial"/>
          <w:color w:val="002060"/>
        </w:rPr>
      </w:pPr>
    </w:p>
    <w:p w14:paraId="599EF29C" w14:textId="512496B2" w:rsidR="00552DBF" w:rsidRPr="00A111B9" w:rsidRDefault="00552DBF" w:rsidP="00552DBF">
      <w:pPr>
        <w:pStyle w:val="LndNormale1"/>
        <w:rPr>
          <w:b/>
          <w:color w:val="002060"/>
          <w:sz w:val="28"/>
          <w:szCs w:val="28"/>
        </w:rPr>
      </w:pPr>
      <w:r>
        <w:rPr>
          <w:b/>
          <w:color w:val="002060"/>
          <w:sz w:val="28"/>
          <w:szCs w:val="28"/>
        </w:rPr>
        <w:t>COPPA MARCHE CALCIO A CINQUE SERIE D</w:t>
      </w:r>
      <w:r w:rsidR="004338EF">
        <w:rPr>
          <w:b/>
          <w:color w:val="002060"/>
          <w:sz w:val="28"/>
          <w:szCs w:val="28"/>
        </w:rPr>
        <w:t xml:space="preserve"> GIRONE “5”</w:t>
      </w:r>
    </w:p>
    <w:p w14:paraId="25C369D8" w14:textId="77777777" w:rsidR="009C10F5" w:rsidRDefault="009C10F5" w:rsidP="00552DBF">
      <w:pPr>
        <w:pStyle w:val="LndNormale1"/>
        <w:rPr>
          <w:rFonts w:cs="Arial"/>
          <w:color w:val="002060"/>
          <w:szCs w:val="22"/>
        </w:rPr>
      </w:pPr>
    </w:p>
    <w:p w14:paraId="5EC5E096" w14:textId="0B22D6B2" w:rsidR="00552DBF" w:rsidRDefault="00552DBF" w:rsidP="00552DBF">
      <w:pPr>
        <w:pStyle w:val="LndNormale1"/>
        <w:rPr>
          <w:rFonts w:cs="Arial"/>
          <w:color w:val="002060"/>
          <w:szCs w:val="22"/>
        </w:rPr>
      </w:pPr>
      <w:r w:rsidRPr="0075612D">
        <w:rPr>
          <w:rFonts w:cs="Arial"/>
          <w:color w:val="002060"/>
          <w:szCs w:val="22"/>
        </w:rPr>
        <w:t>La</w:t>
      </w:r>
      <w:r w:rsidR="004338EF">
        <w:rPr>
          <w:rFonts w:cs="Arial"/>
          <w:color w:val="002060"/>
          <w:szCs w:val="22"/>
        </w:rPr>
        <w:t xml:space="preserve"> </w:t>
      </w:r>
      <w:r w:rsidRPr="0075612D">
        <w:rPr>
          <w:rFonts w:cs="Arial"/>
          <w:color w:val="002060"/>
          <w:szCs w:val="22"/>
        </w:rPr>
        <w:t xml:space="preserve">gara </w:t>
      </w:r>
      <w:r w:rsidR="004338EF">
        <w:rPr>
          <w:rFonts w:cs="Arial"/>
          <w:b/>
          <w:bCs/>
          <w:color w:val="002060"/>
        </w:rPr>
        <w:t>POLVERIGI C5 – VIRTUS ASD</w:t>
      </w:r>
      <w:r w:rsidRPr="0075612D">
        <w:rPr>
          <w:rFonts w:cs="Arial"/>
          <w:color w:val="002060"/>
          <w:szCs w:val="22"/>
        </w:rPr>
        <w:t xml:space="preserve"> del </w:t>
      </w:r>
      <w:r w:rsidR="004338EF">
        <w:rPr>
          <w:rFonts w:cs="Arial"/>
          <w:color w:val="002060"/>
          <w:szCs w:val="22"/>
        </w:rPr>
        <w:t>23</w:t>
      </w:r>
      <w:r w:rsidRPr="0075612D">
        <w:rPr>
          <w:rFonts w:cs="Arial"/>
          <w:color w:val="002060"/>
          <w:szCs w:val="22"/>
        </w:rPr>
        <w:t>/</w:t>
      </w:r>
      <w:r w:rsidR="004338EF">
        <w:rPr>
          <w:rFonts w:cs="Arial"/>
          <w:color w:val="002060"/>
          <w:szCs w:val="22"/>
        </w:rPr>
        <w:t>10</w:t>
      </w:r>
      <w:r w:rsidRPr="0075612D">
        <w:rPr>
          <w:rFonts w:cs="Arial"/>
          <w:color w:val="002060"/>
          <w:szCs w:val="22"/>
        </w:rPr>
        <w:t xml:space="preserve">/2023 è terminata con il risultato di </w:t>
      </w:r>
      <w:r w:rsidR="004338EF">
        <w:rPr>
          <w:rFonts w:cs="Arial"/>
          <w:b/>
          <w:bCs/>
          <w:color w:val="002060"/>
          <w:szCs w:val="22"/>
        </w:rPr>
        <w:t>8</w:t>
      </w:r>
      <w:r>
        <w:rPr>
          <w:rFonts w:cs="Arial"/>
          <w:b/>
          <w:bCs/>
          <w:color w:val="002060"/>
          <w:szCs w:val="22"/>
        </w:rPr>
        <w:t>-5</w:t>
      </w:r>
      <w:r w:rsidRPr="0075612D">
        <w:rPr>
          <w:rFonts w:cs="Arial"/>
          <w:color w:val="002060"/>
          <w:szCs w:val="22"/>
        </w:rPr>
        <w:t xml:space="preserve"> e non </w:t>
      </w:r>
      <w:r w:rsidR="004338EF">
        <w:rPr>
          <w:rFonts w:cs="Arial"/>
          <w:color w:val="002060"/>
          <w:szCs w:val="22"/>
        </w:rPr>
        <w:t>8-2</w:t>
      </w:r>
      <w:r w:rsidRPr="0075612D">
        <w:rPr>
          <w:rFonts w:cs="Arial"/>
          <w:color w:val="002060"/>
          <w:szCs w:val="22"/>
        </w:rPr>
        <w:t xml:space="preserve"> come erroneamente riportato nel Comunicato Ufficiale n° </w:t>
      </w:r>
      <w:r w:rsidR="004338EF">
        <w:rPr>
          <w:rFonts w:cs="Arial"/>
          <w:color w:val="002060"/>
          <w:szCs w:val="22"/>
        </w:rPr>
        <w:t>35</w:t>
      </w:r>
      <w:r>
        <w:rPr>
          <w:rFonts w:cs="Arial"/>
          <w:color w:val="002060"/>
          <w:szCs w:val="22"/>
        </w:rPr>
        <w:t xml:space="preserve"> </w:t>
      </w:r>
      <w:r w:rsidRPr="0075612D">
        <w:rPr>
          <w:rFonts w:cs="Arial"/>
          <w:color w:val="002060"/>
          <w:szCs w:val="22"/>
        </w:rPr>
        <w:t xml:space="preserve">del </w:t>
      </w:r>
      <w:r>
        <w:rPr>
          <w:rFonts w:cs="Arial"/>
          <w:color w:val="002060"/>
          <w:szCs w:val="22"/>
        </w:rPr>
        <w:t>27</w:t>
      </w:r>
      <w:r w:rsidRPr="0075612D">
        <w:rPr>
          <w:rFonts w:cs="Arial"/>
          <w:color w:val="002060"/>
          <w:szCs w:val="22"/>
        </w:rPr>
        <w:t>/</w:t>
      </w:r>
      <w:r w:rsidR="004338EF">
        <w:rPr>
          <w:rFonts w:cs="Arial"/>
          <w:color w:val="002060"/>
          <w:szCs w:val="22"/>
        </w:rPr>
        <w:t>10</w:t>
      </w:r>
      <w:r w:rsidRPr="0075612D">
        <w:rPr>
          <w:rFonts w:cs="Arial"/>
          <w:color w:val="002060"/>
          <w:szCs w:val="22"/>
        </w:rPr>
        <w:t>/2023.</w:t>
      </w:r>
    </w:p>
    <w:p w14:paraId="2ADCEEB1" w14:textId="77777777" w:rsidR="00552DBF" w:rsidRDefault="00552DBF" w:rsidP="003C3F5A">
      <w:pPr>
        <w:pStyle w:val="breakline"/>
        <w:rPr>
          <w:color w:val="002060"/>
          <w:sz w:val="22"/>
          <w:szCs w:val="22"/>
        </w:rPr>
      </w:pPr>
    </w:p>
    <w:p w14:paraId="4C430757" w14:textId="77777777" w:rsidR="004554D9" w:rsidRDefault="004554D9" w:rsidP="003C3F5A">
      <w:pPr>
        <w:pStyle w:val="breakline"/>
        <w:rPr>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64D0D505"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8543E">
        <w:rPr>
          <w:rFonts w:ascii="Arial" w:hAnsi="Arial" w:cs="Arial"/>
          <w:b/>
          <w:bCs/>
          <w:color w:val="002060"/>
        </w:rPr>
        <w:t>13</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10C34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338EF">
        <w:rPr>
          <w:b/>
          <w:color w:val="002060"/>
          <w:u w:val="single"/>
        </w:rPr>
        <w:t>31</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86B05" w14:textId="77777777" w:rsidR="0048559D" w:rsidRDefault="0048559D">
      <w:r>
        <w:separator/>
      </w:r>
    </w:p>
  </w:endnote>
  <w:endnote w:type="continuationSeparator" w:id="0">
    <w:p w14:paraId="43A8FB49" w14:textId="77777777" w:rsidR="0048559D" w:rsidRDefault="0048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B31932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4338EF">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FCD9B" w14:textId="77777777" w:rsidR="0048559D" w:rsidRDefault="0048559D">
      <w:r>
        <w:separator/>
      </w:r>
    </w:p>
  </w:footnote>
  <w:footnote w:type="continuationSeparator" w:id="0">
    <w:p w14:paraId="761A6998" w14:textId="77777777" w:rsidR="0048559D" w:rsidRDefault="00485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391</TotalTime>
  <Pages>1</Pages>
  <Words>9377</Words>
  <Characters>53455</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62707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2023-10-31T17:48:00Z</cp:lastPrinted>
  <dcterms:created xsi:type="dcterms:W3CDTF">2023-10-31T09:33:00Z</dcterms:created>
  <dcterms:modified xsi:type="dcterms:W3CDTF">2023-10-31T17:49:00Z</dcterms:modified>
</cp:coreProperties>
</file>