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24BE0A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w:t>
            </w:r>
            <w:r w:rsidR="001D5053">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D5053">
              <w:rPr>
                <w:rFonts w:ascii="Arial" w:hAnsi="Arial" w:cs="Arial"/>
                <w:color w:val="002060"/>
                <w:sz w:val="40"/>
                <w:szCs w:val="40"/>
              </w:rPr>
              <w:t>10</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08342B4"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50102">
          <w:rPr>
            <w:noProof/>
            <w:webHidden/>
            <w:color w:val="002060"/>
          </w:rPr>
          <w:t>1</w:t>
        </w:r>
        <w:r w:rsidR="00AC19D9" w:rsidRPr="00DE1EF7">
          <w:rPr>
            <w:noProof/>
            <w:webHidden/>
            <w:color w:val="002060"/>
          </w:rPr>
          <w:fldChar w:fldCharType="end"/>
        </w:r>
      </w:hyperlink>
    </w:p>
    <w:p w14:paraId="112EDB38" w14:textId="731A128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50102">
          <w:rPr>
            <w:noProof/>
            <w:webHidden/>
            <w:color w:val="002060"/>
          </w:rPr>
          <w:t>1</w:t>
        </w:r>
        <w:r w:rsidR="00AC19D9" w:rsidRPr="00DE1EF7">
          <w:rPr>
            <w:noProof/>
            <w:webHidden/>
            <w:color w:val="002060"/>
          </w:rPr>
          <w:fldChar w:fldCharType="end"/>
        </w:r>
      </w:hyperlink>
    </w:p>
    <w:p w14:paraId="4D9CAD43" w14:textId="6B129FA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50102">
          <w:rPr>
            <w:noProof/>
            <w:webHidden/>
            <w:color w:val="002060"/>
          </w:rPr>
          <w:t>1</w:t>
        </w:r>
        <w:r w:rsidR="00AC19D9" w:rsidRPr="00DE1EF7">
          <w:rPr>
            <w:noProof/>
            <w:webHidden/>
            <w:color w:val="002060"/>
          </w:rPr>
          <w:fldChar w:fldCharType="end"/>
        </w:r>
      </w:hyperlink>
    </w:p>
    <w:p w14:paraId="0EAFCCD8" w14:textId="2D8E80A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50102">
          <w:rPr>
            <w:noProof/>
            <w:webHidden/>
            <w:color w:val="002060"/>
          </w:rPr>
          <w:t>1</w:t>
        </w:r>
        <w:r w:rsidR="00AC19D9" w:rsidRPr="00DE1EF7">
          <w:rPr>
            <w:noProof/>
            <w:webHidden/>
            <w:color w:val="002060"/>
          </w:rPr>
          <w:fldChar w:fldCharType="end"/>
        </w:r>
      </w:hyperlink>
    </w:p>
    <w:p w14:paraId="0952245B" w14:textId="04EBD27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50102">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3A01C8B" w14:textId="77777777" w:rsidR="00853B7E" w:rsidRPr="005D5466" w:rsidRDefault="00853B7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CB7764" w14:textId="77777777" w:rsidR="00B471E4" w:rsidRDefault="00B471E4" w:rsidP="008B5F73">
      <w:pPr>
        <w:rPr>
          <w:rFonts w:ascii="Arial" w:hAnsi="Arial" w:cs="Arial"/>
          <w:b/>
          <w:bCs/>
          <w:color w:val="002060"/>
          <w:sz w:val="22"/>
          <w:szCs w:val="22"/>
        </w:rPr>
      </w:pPr>
    </w:p>
    <w:p w14:paraId="2B2033E9" w14:textId="77777777" w:rsidR="00786C45" w:rsidRDefault="00786C45" w:rsidP="008B5F73">
      <w:pPr>
        <w:rPr>
          <w:rFonts w:ascii="Arial" w:hAnsi="Arial" w:cs="Arial"/>
          <w:b/>
          <w:bCs/>
          <w:color w:val="002060"/>
          <w:sz w:val="22"/>
          <w:szCs w:val="22"/>
        </w:rPr>
      </w:pPr>
    </w:p>
    <w:p w14:paraId="0DCA9FA5" w14:textId="5EC2BEF6" w:rsidR="00786C45" w:rsidRPr="00A54891" w:rsidRDefault="00786C45" w:rsidP="00786C45">
      <w:pPr>
        <w:pStyle w:val="LndNormale1"/>
        <w:rPr>
          <w:b/>
          <w:color w:val="002060"/>
          <w:sz w:val="28"/>
          <w:szCs w:val="28"/>
        </w:rPr>
      </w:pPr>
      <w:r w:rsidRPr="00A54891">
        <w:rPr>
          <w:b/>
          <w:color w:val="002060"/>
          <w:sz w:val="28"/>
          <w:szCs w:val="28"/>
        </w:rPr>
        <w:t>FINALS CUP 20</w:t>
      </w:r>
      <w:r>
        <w:rPr>
          <w:b/>
          <w:color w:val="002060"/>
          <w:sz w:val="28"/>
          <w:szCs w:val="28"/>
        </w:rPr>
        <w:t>23</w:t>
      </w:r>
      <w:r w:rsidRPr="00A54891">
        <w:rPr>
          <w:b/>
          <w:color w:val="002060"/>
          <w:sz w:val="28"/>
          <w:szCs w:val="28"/>
        </w:rPr>
        <w:t>/202</w:t>
      </w:r>
      <w:r>
        <w:rPr>
          <w:b/>
          <w:color w:val="002060"/>
          <w:sz w:val="28"/>
          <w:szCs w:val="28"/>
        </w:rPr>
        <w:t>4</w:t>
      </w:r>
    </w:p>
    <w:p w14:paraId="315B4181" w14:textId="77777777" w:rsidR="00786C45" w:rsidRPr="00A54891" w:rsidRDefault="00786C45" w:rsidP="00786C45">
      <w:pPr>
        <w:pStyle w:val="LndNormale1"/>
        <w:rPr>
          <w:color w:val="002060"/>
          <w:szCs w:val="22"/>
        </w:rPr>
      </w:pPr>
    </w:p>
    <w:p w14:paraId="14ECAD0F" w14:textId="236BFC74" w:rsidR="00786C45" w:rsidRDefault="00786C45" w:rsidP="00786C45">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4 </w:t>
      </w:r>
      <w:r w:rsidRPr="00A54891">
        <w:rPr>
          <w:color w:val="002060"/>
          <w:szCs w:val="22"/>
        </w:rPr>
        <w:t xml:space="preserve">al </w:t>
      </w:r>
      <w:r>
        <w:rPr>
          <w:color w:val="002060"/>
          <w:szCs w:val="22"/>
        </w:rPr>
        <w:t>7</w:t>
      </w:r>
      <w:r w:rsidRPr="00A54891">
        <w:rPr>
          <w:color w:val="002060"/>
          <w:szCs w:val="22"/>
        </w:rPr>
        <w:t xml:space="preserve"> gennaio 202</w:t>
      </w:r>
      <w:r>
        <w:rPr>
          <w:color w:val="002060"/>
          <w:szCs w:val="22"/>
        </w:rPr>
        <w:t>3</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4</w:t>
      </w:r>
      <w:r w:rsidRPr="00A54891">
        <w:rPr>
          <w:color w:val="002060"/>
          <w:szCs w:val="22"/>
          <w:u w:val="single"/>
        </w:rPr>
        <w:t xml:space="preserve"> novembre p.v.</w:t>
      </w:r>
    </w:p>
    <w:p w14:paraId="3DC370C9" w14:textId="77777777" w:rsidR="00786C45" w:rsidRPr="00255689" w:rsidRDefault="00786C45" w:rsidP="008B5F73">
      <w:pPr>
        <w:rPr>
          <w:rFonts w:ascii="Arial" w:hAnsi="Arial" w:cs="Arial"/>
          <w:b/>
          <w:bCs/>
          <w:color w:val="002060"/>
          <w:sz w:val="22"/>
          <w:szCs w:val="22"/>
        </w:rPr>
      </w:pPr>
    </w:p>
    <w:p w14:paraId="068760C6" w14:textId="77777777" w:rsidR="00255689" w:rsidRPr="00255689" w:rsidRDefault="00255689" w:rsidP="008B5F73">
      <w:pPr>
        <w:rPr>
          <w:rFonts w:ascii="Arial" w:hAnsi="Arial" w:cs="Arial"/>
          <w:b/>
          <w:bCs/>
          <w:color w:val="002060"/>
          <w:sz w:val="22"/>
          <w:szCs w:val="22"/>
        </w:rPr>
      </w:pPr>
    </w:p>
    <w:p w14:paraId="22D5AFAC" w14:textId="364D2CA9" w:rsidR="00BE4A41" w:rsidRPr="00F83FD5" w:rsidRDefault="00BE4A41" w:rsidP="00BE4A41">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CAMPIONATI GIOVANILI FEMMINILI</w:t>
      </w:r>
    </w:p>
    <w:p w14:paraId="7AC12EF9" w14:textId="77777777" w:rsidR="00BE4A41" w:rsidRPr="006C6F07" w:rsidRDefault="00BE4A41" w:rsidP="00BE4A41">
      <w:pPr>
        <w:rPr>
          <w:rFonts w:ascii="Arial" w:hAnsi="Arial" w:cs="Arial"/>
          <w:color w:val="002060"/>
          <w:sz w:val="22"/>
          <w:szCs w:val="22"/>
        </w:rPr>
      </w:pPr>
    </w:p>
    <w:p w14:paraId="60341053" w14:textId="77777777" w:rsidR="00BE4A41" w:rsidRPr="006C6F07" w:rsidRDefault="00BE4A41" w:rsidP="00BE4A4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8632262" w14:textId="77777777" w:rsidR="00BE4A41" w:rsidRPr="006C6F07" w:rsidRDefault="00BE4A41" w:rsidP="00BE4A41">
      <w:pPr>
        <w:pStyle w:val="A121"/>
        <w:ind w:left="0"/>
        <w:rPr>
          <w:rFonts w:cs="Arial"/>
          <w:color w:val="002060"/>
          <w:sz w:val="22"/>
          <w:szCs w:val="22"/>
        </w:rPr>
      </w:pPr>
    </w:p>
    <w:p w14:paraId="1E2AE877" w14:textId="7CD9855B" w:rsidR="00BE4A41" w:rsidRPr="006C6F07" w:rsidRDefault="00BE4A41" w:rsidP="00BE4A41">
      <w:pPr>
        <w:pStyle w:val="A121"/>
        <w:ind w:left="0"/>
        <w:jc w:val="center"/>
        <w:rPr>
          <w:rFonts w:cs="Arial"/>
          <w:b/>
          <w:color w:val="002060"/>
          <w:sz w:val="22"/>
          <w:szCs w:val="22"/>
        </w:rPr>
      </w:pPr>
      <w:r>
        <w:rPr>
          <w:rFonts w:cs="Arial"/>
          <w:b/>
          <w:color w:val="002060"/>
          <w:sz w:val="22"/>
          <w:szCs w:val="22"/>
        </w:rPr>
        <w:t>VENERDI’ 17 NOVEMBRE 2023</w:t>
      </w:r>
      <w:r w:rsidRPr="006C6F07">
        <w:rPr>
          <w:rFonts w:cs="Arial"/>
          <w:b/>
          <w:color w:val="002060"/>
          <w:sz w:val="22"/>
          <w:szCs w:val="22"/>
        </w:rPr>
        <w:t>, ORE 19:00</w:t>
      </w:r>
    </w:p>
    <w:p w14:paraId="6F24CF0E" w14:textId="77777777" w:rsidR="00BE4A41" w:rsidRPr="006C6F07" w:rsidRDefault="00BE4A41" w:rsidP="00BE4A41">
      <w:pPr>
        <w:rPr>
          <w:rFonts w:ascii="Arial" w:hAnsi="Arial" w:cs="Arial"/>
          <w:color w:val="002060"/>
          <w:sz w:val="22"/>
          <w:szCs w:val="22"/>
          <w:shd w:val="clear" w:color="auto" w:fill="FFFFFF"/>
        </w:rPr>
      </w:pPr>
    </w:p>
    <w:p w14:paraId="72284445" w14:textId="77E03AA4" w:rsidR="00BE4A41" w:rsidRPr="006C6F07" w:rsidRDefault="00BE4A41" w:rsidP="00BE4A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SM</w:t>
      </w:r>
      <w:r>
        <w:rPr>
          <w:rFonts w:ascii="Arial" w:hAnsi="Arial" w:cs="Arial"/>
          <w:b/>
          <w:color w:val="002060"/>
          <w:sz w:val="22"/>
          <w:szCs w:val="22"/>
          <w:shd w:val="clear" w:color="auto" w:fill="FFFFFF"/>
        </w:rPr>
        <w:tab/>
      </w:r>
      <w:r w:rsidRPr="00BE4A41">
        <w:rPr>
          <w:rFonts w:ascii="Arial" w:hAnsi="Arial" w:cs="Arial"/>
          <w:bCs/>
          <w:color w:val="002060"/>
          <w:sz w:val="22"/>
          <w:szCs w:val="22"/>
          <w:shd w:val="clear" w:color="auto" w:fill="FFFFFF"/>
        </w:rPr>
        <w:t>COPPA MARCHE C5 GIOV.SIMI FEMM.</w:t>
      </w:r>
      <w:r w:rsidRPr="00BE4A41">
        <w:rPr>
          <w:rFonts w:ascii="Arial" w:hAnsi="Arial" w:cs="Arial"/>
          <w:bCs/>
          <w:color w:val="002060"/>
          <w:sz w:val="22"/>
          <w:szCs w:val="22"/>
          <w:shd w:val="clear" w:color="auto" w:fill="FFFFFF"/>
        </w:rPr>
        <w:tab/>
      </w:r>
      <w:r w:rsidRPr="006C6F07">
        <w:rPr>
          <w:rFonts w:ascii="Arial" w:hAnsi="Arial" w:cs="Arial"/>
          <w:color w:val="002060"/>
          <w:sz w:val="22"/>
          <w:szCs w:val="22"/>
          <w:shd w:val="clear" w:color="auto" w:fill="FFFFFF"/>
        </w:rPr>
        <w:tab/>
      </w:r>
    </w:p>
    <w:p w14:paraId="0DCFF265" w14:textId="4108BC68" w:rsidR="00BE4A41" w:rsidRPr="006C6F07" w:rsidRDefault="00433ACD" w:rsidP="00BE4A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00BE4A41"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00BE4A41" w:rsidRPr="006C6F07">
        <w:rPr>
          <w:rFonts w:ascii="Arial" w:hAnsi="Arial" w:cs="Arial"/>
          <w:color w:val="002060"/>
          <w:sz w:val="22"/>
          <w:szCs w:val="22"/>
          <w:shd w:val="clear" w:color="auto" w:fill="FFFFFF"/>
        </w:rPr>
        <w:tab/>
      </w:r>
      <w:r w:rsidR="00BE4A41" w:rsidRPr="006C6F07">
        <w:rPr>
          <w:rFonts w:ascii="Arial" w:hAnsi="Arial" w:cs="Arial"/>
          <w:color w:val="002060"/>
          <w:sz w:val="22"/>
          <w:szCs w:val="22"/>
          <w:shd w:val="clear" w:color="auto" w:fill="FFFFFF"/>
        </w:rPr>
        <w:tab/>
      </w:r>
    </w:p>
    <w:p w14:paraId="7D92D2BF" w14:textId="77777777" w:rsidR="00BE4A41" w:rsidRPr="00AE6479" w:rsidRDefault="00BE4A41" w:rsidP="00BE4A41">
      <w:pPr>
        <w:rPr>
          <w:rFonts w:ascii="Arial" w:hAnsi="Arial" w:cs="Arial"/>
          <w:color w:val="002060"/>
          <w:sz w:val="22"/>
          <w:szCs w:val="22"/>
          <w:highlight w:val="yellow"/>
        </w:rPr>
      </w:pPr>
    </w:p>
    <w:p w14:paraId="04ABE339" w14:textId="77777777" w:rsidR="00BE4A41" w:rsidRPr="00CC3901" w:rsidRDefault="00BE4A41" w:rsidP="00BE4A4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138C2AB" w14:textId="77777777" w:rsidR="00BE4A41" w:rsidRPr="006C6F07" w:rsidRDefault="00BE4A41" w:rsidP="00BE4A41">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45D8575" w14:textId="77777777" w:rsidR="00BE4A41" w:rsidRDefault="00BE4A41" w:rsidP="008B5F73">
      <w:pPr>
        <w:rPr>
          <w:rFonts w:ascii="Arial" w:hAnsi="Arial" w:cs="Arial"/>
          <w:b/>
          <w:bCs/>
          <w:color w:val="002060"/>
          <w:sz w:val="22"/>
          <w:szCs w:val="22"/>
        </w:rPr>
      </w:pPr>
    </w:p>
    <w:p w14:paraId="04E21A45" w14:textId="77777777" w:rsidR="00374844" w:rsidRDefault="00374844" w:rsidP="008B5F73">
      <w:pPr>
        <w:rPr>
          <w:rFonts w:ascii="Arial" w:hAnsi="Arial" w:cs="Arial"/>
          <w:b/>
          <w:bCs/>
          <w:color w:val="002060"/>
          <w:sz w:val="22"/>
          <w:szCs w:val="22"/>
        </w:rPr>
      </w:pPr>
    </w:p>
    <w:p w14:paraId="2F73A5FB" w14:textId="77777777" w:rsidR="00374844" w:rsidRPr="00374844" w:rsidRDefault="00374844" w:rsidP="00374844">
      <w:pPr>
        <w:pStyle w:val="LndNormale1"/>
        <w:rPr>
          <w:b/>
          <w:color w:val="002060"/>
          <w:sz w:val="28"/>
          <w:szCs w:val="28"/>
        </w:rPr>
      </w:pPr>
      <w:r w:rsidRPr="00374844">
        <w:rPr>
          <w:b/>
          <w:color w:val="002060"/>
          <w:sz w:val="28"/>
          <w:szCs w:val="28"/>
        </w:rPr>
        <w:t>SVINCOLI EX ART. 117 BIS NOIF</w:t>
      </w:r>
    </w:p>
    <w:p w14:paraId="02B36D0C" w14:textId="77777777" w:rsidR="00374844" w:rsidRPr="00374844" w:rsidRDefault="00374844" w:rsidP="00374844">
      <w:pPr>
        <w:pStyle w:val="LndNormale1"/>
        <w:rPr>
          <w:color w:val="002060"/>
        </w:rPr>
      </w:pPr>
    </w:p>
    <w:p w14:paraId="386B1730" w14:textId="5A35892D" w:rsidR="00374844" w:rsidRPr="00374844" w:rsidRDefault="00374844" w:rsidP="00374844">
      <w:pPr>
        <w:pStyle w:val="LndNormale1"/>
        <w:rPr>
          <w:color w:val="002060"/>
        </w:rPr>
      </w:pPr>
      <w:r w:rsidRPr="00374844">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7F655E42" w14:textId="77777777" w:rsidR="00374844" w:rsidRPr="00374844" w:rsidRDefault="00374844" w:rsidP="00374844">
      <w:pPr>
        <w:pStyle w:val="LndNormale1"/>
        <w:rPr>
          <w:color w:val="002060"/>
        </w:rPr>
      </w:pPr>
      <w:r w:rsidRPr="00374844">
        <w:rPr>
          <w:color w:val="002060"/>
        </w:rPr>
        <w:t>Vista la documentazione deposititata a mezzo PEC al Comitato Regionale Marche, si dichiarano svincolati i seguenti calciatori:</w:t>
      </w:r>
    </w:p>
    <w:p w14:paraId="6EDE084E" w14:textId="77777777" w:rsidR="00374844" w:rsidRPr="00374844" w:rsidRDefault="00374844" w:rsidP="00374844">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374844" w:rsidRPr="00374844" w14:paraId="6C14000E" w14:textId="77777777" w:rsidTr="00CA3FE5">
        <w:tc>
          <w:tcPr>
            <w:tcW w:w="1265" w:type="dxa"/>
          </w:tcPr>
          <w:p w14:paraId="56F17BC4" w14:textId="77777777" w:rsidR="00374844" w:rsidRPr="00374844" w:rsidRDefault="00374844" w:rsidP="00CA3FE5">
            <w:pPr>
              <w:pStyle w:val="LndNormale1"/>
              <w:jc w:val="center"/>
              <w:rPr>
                <w:b/>
                <w:color w:val="002060"/>
              </w:rPr>
            </w:pPr>
            <w:r w:rsidRPr="00374844">
              <w:rPr>
                <w:b/>
                <w:color w:val="002060"/>
              </w:rPr>
              <w:t>Matricola</w:t>
            </w:r>
          </w:p>
        </w:tc>
        <w:tc>
          <w:tcPr>
            <w:tcW w:w="2756" w:type="dxa"/>
          </w:tcPr>
          <w:p w14:paraId="0925E98B" w14:textId="77777777" w:rsidR="00374844" w:rsidRPr="00374844" w:rsidRDefault="00374844" w:rsidP="00CA3FE5">
            <w:pPr>
              <w:pStyle w:val="LndNormale1"/>
              <w:jc w:val="center"/>
              <w:rPr>
                <w:b/>
                <w:color w:val="002060"/>
              </w:rPr>
            </w:pPr>
            <w:r w:rsidRPr="00374844">
              <w:rPr>
                <w:b/>
                <w:color w:val="002060"/>
              </w:rPr>
              <w:t>Calciatore</w:t>
            </w:r>
          </w:p>
        </w:tc>
        <w:tc>
          <w:tcPr>
            <w:tcW w:w="1273" w:type="dxa"/>
          </w:tcPr>
          <w:p w14:paraId="0E7D3D16" w14:textId="77777777" w:rsidR="00374844" w:rsidRPr="00374844" w:rsidRDefault="00374844" w:rsidP="00CA3FE5">
            <w:pPr>
              <w:pStyle w:val="LndNormale1"/>
              <w:jc w:val="center"/>
              <w:rPr>
                <w:b/>
                <w:color w:val="002060"/>
              </w:rPr>
            </w:pPr>
            <w:r w:rsidRPr="00374844">
              <w:rPr>
                <w:b/>
                <w:color w:val="002060"/>
              </w:rPr>
              <w:t>Nascita</w:t>
            </w:r>
          </w:p>
        </w:tc>
        <w:tc>
          <w:tcPr>
            <w:tcW w:w="1182" w:type="dxa"/>
          </w:tcPr>
          <w:p w14:paraId="759D2252" w14:textId="77777777" w:rsidR="00374844" w:rsidRPr="00374844" w:rsidRDefault="00374844" w:rsidP="00CA3FE5">
            <w:pPr>
              <w:pStyle w:val="LndNormale1"/>
              <w:jc w:val="center"/>
              <w:rPr>
                <w:b/>
                <w:color w:val="002060"/>
              </w:rPr>
            </w:pPr>
            <w:r w:rsidRPr="00374844">
              <w:rPr>
                <w:b/>
                <w:color w:val="002060"/>
              </w:rPr>
              <w:t>Matricola</w:t>
            </w:r>
          </w:p>
        </w:tc>
        <w:tc>
          <w:tcPr>
            <w:tcW w:w="3436" w:type="dxa"/>
          </w:tcPr>
          <w:p w14:paraId="283A9FDF" w14:textId="77777777" w:rsidR="00374844" w:rsidRPr="00374844" w:rsidRDefault="00374844" w:rsidP="00CA3FE5">
            <w:pPr>
              <w:pStyle w:val="LndNormale1"/>
              <w:jc w:val="center"/>
              <w:rPr>
                <w:b/>
                <w:color w:val="002060"/>
              </w:rPr>
            </w:pPr>
            <w:r w:rsidRPr="00374844">
              <w:rPr>
                <w:b/>
                <w:color w:val="002060"/>
              </w:rPr>
              <w:t>Società</w:t>
            </w:r>
          </w:p>
        </w:tc>
      </w:tr>
      <w:tr w:rsidR="00374844" w:rsidRPr="00374844" w14:paraId="59416B27" w14:textId="77777777" w:rsidTr="00CA3FE5">
        <w:tc>
          <w:tcPr>
            <w:tcW w:w="1265" w:type="dxa"/>
          </w:tcPr>
          <w:p w14:paraId="56531551" w14:textId="77777777" w:rsidR="00374844" w:rsidRPr="00374844" w:rsidRDefault="00374844" w:rsidP="00CA3FE5">
            <w:pPr>
              <w:pStyle w:val="LndNormale1"/>
              <w:rPr>
                <w:color w:val="002060"/>
                <w:sz w:val="20"/>
              </w:rPr>
            </w:pPr>
            <w:r w:rsidRPr="00374844">
              <w:rPr>
                <w:color w:val="002060"/>
                <w:sz w:val="20"/>
              </w:rPr>
              <w:t>1012103</w:t>
            </w:r>
          </w:p>
        </w:tc>
        <w:tc>
          <w:tcPr>
            <w:tcW w:w="2756" w:type="dxa"/>
          </w:tcPr>
          <w:p w14:paraId="4C65A48F" w14:textId="77777777" w:rsidR="00374844" w:rsidRPr="00374844" w:rsidRDefault="00374844" w:rsidP="00CA3FE5">
            <w:pPr>
              <w:pStyle w:val="LndNormale1"/>
              <w:rPr>
                <w:color w:val="002060"/>
                <w:sz w:val="20"/>
              </w:rPr>
            </w:pPr>
            <w:r w:rsidRPr="00374844">
              <w:rPr>
                <w:color w:val="002060"/>
                <w:sz w:val="20"/>
              </w:rPr>
              <w:t>BAH OUSMAN</w:t>
            </w:r>
          </w:p>
        </w:tc>
        <w:tc>
          <w:tcPr>
            <w:tcW w:w="1273" w:type="dxa"/>
          </w:tcPr>
          <w:p w14:paraId="7266DD82" w14:textId="77777777" w:rsidR="00374844" w:rsidRPr="00374844" w:rsidRDefault="00374844" w:rsidP="00CA3FE5">
            <w:pPr>
              <w:pStyle w:val="LndNormale1"/>
              <w:rPr>
                <w:color w:val="002060"/>
                <w:sz w:val="20"/>
              </w:rPr>
            </w:pPr>
            <w:r w:rsidRPr="00374844">
              <w:rPr>
                <w:color w:val="002060"/>
                <w:sz w:val="20"/>
              </w:rPr>
              <w:t>16.03.1988</w:t>
            </w:r>
          </w:p>
        </w:tc>
        <w:tc>
          <w:tcPr>
            <w:tcW w:w="1182" w:type="dxa"/>
          </w:tcPr>
          <w:p w14:paraId="6F4CC314" w14:textId="77777777" w:rsidR="00374844" w:rsidRPr="00374844" w:rsidRDefault="00374844" w:rsidP="00CA3FE5">
            <w:pPr>
              <w:pStyle w:val="LndNormale1"/>
              <w:rPr>
                <w:color w:val="002060"/>
                <w:sz w:val="20"/>
              </w:rPr>
            </w:pPr>
            <w:r w:rsidRPr="00374844">
              <w:rPr>
                <w:color w:val="002060"/>
                <w:sz w:val="20"/>
              </w:rPr>
              <w:t>700349</w:t>
            </w:r>
          </w:p>
        </w:tc>
        <w:tc>
          <w:tcPr>
            <w:tcW w:w="3436" w:type="dxa"/>
          </w:tcPr>
          <w:p w14:paraId="6EE4C408" w14:textId="77777777" w:rsidR="00374844" w:rsidRPr="00374844" w:rsidRDefault="00374844" w:rsidP="00CA3FE5">
            <w:pPr>
              <w:pStyle w:val="LndNormale1"/>
              <w:rPr>
                <w:color w:val="002060"/>
                <w:sz w:val="20"/>
              </w:rPr>
            </w:pPr>
            <w:r w:rsidRPr="00374844">
              <w:rPr>
                <w:color w:val="002060"/>
                <w:sz w:val="20"/>
              </w:rPr>
              <w:t>A.P.   AURORA TREIA</w:t>
            </w:r>
          </w:p>
        </w:tc>
      </w:tr>
      <w:tr w:rsidR="00374844" w:rsidRPr="00374844" w14:paraId="15960F1F" w14:textId="77777777" w:rsidTr="00CA3FE5">
        <w:tc>
          <w:tcPr>
            <w:tcW w:w="1265" w:type="dxa"/>
          </w:tcPr>
          <w:p w14:paraId="3DB8A7EF" w14:textId="77777777" w:rsidR="00374844" w:rsidRPr="00374844" w:rsidRDefault="00374844" w:rsidP="00CA3FE5">
            <w:pPr>
              <w:pStyle w:val="LndNormale1"/>
              <w:rPr>
                <w:color w:val="002060"/>
                <w:sz w:val="20"/>
              </w:rPr>
            </w:pPr>
            <w:r w:rsidRPr="00374844">
              <w:rPr>
                <w:color w:val="002060"/>
                <w:sz w:val="20"/>
              </w:rPr>
              <w:t>6840359</w:t>
            </w:r>
          </w:p>
        </w:tc>
        <w:tc>
          <w:tcPr>
            <w:tcW w:w="2756" w:type="dxa"/>
          </w:tcPr>
          <w:p w14:paraId="700F63D2" w14:textId="77777777" w:rsidR="00374844" w:rsidRPr="00374844" w:rsidRDefault="00374844" w:rsidP="00CA3FE5">
            <w:pPr>
              <w:pStyle w:val="LndNormale1"/>
              <w:rPr>
                <w:color w:val="002060"/>
                <w:sz w:val="20"/>
              </w:rPr>
            </w:pPr>
            <w:r w:rsidRPr="00374844">
              <w:rPr>
                <w:color w:val="002060"/>
                <w:sz w:val="20"/>
              </w:rPr>
              <w:t>CICCONOFRI MATTIA</w:t>
            </w:r>
          </w:p>
        </w:tc>
        <w:tc>
          <w:tcPr>
            <w:tcW w:w="1273" w:type="dxa"/>
          </w:tcPr>
          <w:p w14:paraId="197573FD" w14:textId="77777777" w:rsidR="00374844" w:rsidRPr="00374844" w:rsidRDefault="00374844" w:rsidP="00CA3FE5">
            <w:pPr>
              <w:pStyle w:val="LndNormale1"/>
              <w:rPr>
                <w:color w:val="002060"/>
                <w:sz w:val="20"/>
              </w:rPr>
            </w:pPr>
            <w:r w:rsidRPr="00374844">
              <w:rPr>
                <w:color w:val="002060"/>
                <w:sz w:val="20"/>
              </w:rPr>
              <w:t>14.07.2003</w:t>
            </w:r>
          </w:p>
        </w:tc>
        <w:tc>
          <w:tcPr>
            <w:tcW w:w="1182" w:type="dxa"/>
          </w:tcPr>
          <w:p w14:paraId="49EF7EC3" w14:textId="77777777" w:rsidR="00374844" w:rsidRPr="00374844" w:rsidRDefault="00374844" w:rsidP="00CA3FE5">
            <w:pPr>
              <w:pStyle w:val="LndNormale1"/>
              <w:rPr>
                <w:color w:val="002060"/>
                <w:sz w:val="20"/>
              </w:rPr>
            </w:pPr>
            <w:r w:rsidRPr="00374844">
              <w:rPr>
                <w:color w:val="002060"/>
                <w:sz w:val="20"/>
              </w:rPr>
              <w:t>916298</w:t>
            </w:r>
          </w:p>
        </w:tc>
        <w:tc>
          <w:tcPr>
            <w:tcW w:w="3436" w:type="dxa"/>
          </w:tcPr>
          <w:p w14:paraId="03DECE1E" w14:textId="77777777" w:rsidR="00374844" w:rsidRPr="00374844" w:rsidRDefault="00374844" w:rsidP="00CA3FE5">
            <w:pPr>
              <w:pStyle w:val="LndNormale1"/>
              <w:rPr>
                <w:color w:val="002060"/>
                <w:sz w:val="20"/>
              </w:rPr>
            </w:pPr>
            <w:r w:rsidRPr="00374844">
              <w:rPr>
                <w:color w:val="002060"/>
                <w:sz w:val="20"/>
              </w:rPr>
              <w:t>A.C.D. MORROVALLE</w:t>
            </w:r>
          </w:p>
        </w:tc>
      </w:tr>
      <w:tr w:rsidR="00374844" w:rsidRPr="00374844" w14:paraId="2A003B4E" w14:textId="77777777" w:rsidTr="00CA3FE5">
        <w:tc>
          <w:tcPr>
            <w:tcW w:w="1265" w:type="dxa"/>
          </w:tcPr>
          <w:p w14:paraId="38CED0E9" w14:textId="77777777" w:rsidR="00374844" w:rsidRPr="00374844" w:rsidRDefault="00374844" w:rsidP="00CA3FE5">
            <w:pPr>
              <w:pStyle w:val="LndNormale1"/>
              <w:rPr>
                <w:color w:val="002060"/>
                <w:sz w:val="20"/>
              </w:rPr>
            </w:pPr>
            <w:r w:rsidRPr="00374844">
              <w:rPr>
                <w:color w:val="002060"/>
                <w:sz w:val="20"/>
              </w:rPr>
              <w:t>4378588</w:t>
            </w:r>
          </w:p>
        </w:tc>
        <w:tc>
          <w:tcPr>
            <w:tcW w:w="2756" w:type="dxa"/>
          </w:tcPr>
          <w:p w14:paraId="71313A68" w14:textId="77777777" w:rsidR="00374844" w:rsidRPr="00374844" w:rsidRDefault="00374844" w:rsidP="00CA3FE5">
            <w:pPr>
              <w:pStyle w:val="LndNormale1"/>
              <w:rPr>
                <w:color w:val="002060"/>
                <w:sz w:val="20"/>
              </w:rPr>
            </w:pPr>
            <w:r w:rsidRPr="00374844">
              <w:rPr>
                <w:color w:val="002060"/>
                <w:sz w:val="20"/>
              </w:rPr>
              <w:t>PETRUCCI ANDREA</w:t>
            </w:r>
          </w:p>
        </w:tc>
        <w:tc>
          <w:tcPr>
            <w:tcW w:w="1273" w:type="dxa"/>
          </w:tcPr>
          <w:p w14:paraId="089A97BA" w14:textId="77777777" w:rsidR="00374844" w:rsidRPr="00374844" w:rsidRDefault="00374844" w:rsidP="00CA3FE5">
            <w:pPr>
              <w:pStyle w:val="LndNormale1"/>
              <w:rPr>
                <w:color w:val="002060"/>
                <w:sz w:val="20"/>
              </w:rPr>
            </w:pPr>
            <w:r w:rsidRPr="00374844">
              <w:rPr>
                <w:color w:val="002060"/>
                <w:sz w:val="20"/>
              </w:rPr>
              <w:t>16.06.1991</w:t>
            </w:r>
          </w:p>
        </w:tc>
        <w:tc>
          <w:tcPr>
            <w:tcW w:w="1182" w:type="dxa"/>
          </w:tcPr>
          <w:p w14:paraId="2DBB7C6F" w14:textId="77777777" w:rsidR="00374844" w:rsidRPr="00374844" w:rsidRDefault="00374844" w:rsidP="00CA3FE5">
            <w:pPr>
              <w:pStyle w:val="LndNormale1"/>
              <w:rPr>
                <w:color w:val="002060"/>
                <w:sz w:val="20"/>
              </w:rPr>
            </w:pPr>
            <w:r w:rsidRPr="00374844">
              <w:rPr>
                <w:color w:val="002060"/>
                <w:sz w:val="20"/>
              </w:rPr>
              <w:t>937908</w:t>
            </w:r>
          </w:p>
        </w:tc>
        <w:tc>
          <w:tcPr>
            <w:tcW w:w="3436" w:type="dxa"/>
          </w:tcPr>
          <w:p w14:paraId="0CA17B34" w14:textId="77777777" w:rsidR="00374844" w:rsidRPr="00374844" w:rsidRDefault="00374844" w:rsidP="00CA3FE5">
            <w:pPr>
              <w:pStyle w:val="LndNormale1"/>
              <w:rPr>
                <w:color w:val="002060"/>
                <w:sz w:val="20"/>
              </w:rPr>
            </w:pPr>
            <w:r w:rsidRPr="00374844">
              <w:rPr>
                <w:color w:val="002060"/>
                <w:sz w:val="20"/>
              </w:rPr>
              <w:t>U.S.   TOLENTINO 1919 SSDARL</w:t>
            </w:r>
          </w:p>
        </w:tc>
      </w:tr>
      <w:tr w:rsidR="00374844" w:rsidRPr="00374844" w14:paraId="51A05319" w14:textId="77777777" w:rsidTr="00CA3FE5">
        <w:tc>
          <w:tcPr>
            <w:tcW w:w="1265" w:type="dxa"/>
          </w:tcPr>
          <w:p w14:paraId="65EFE8C4" w14:textId="77777777" w:rsidR="00374844" w:rsidRPr="00374844" w:rsidRDefault="00374844" w:rsidP="00CA3FE5">
            <w:pPr>
              <w:pStyle w:val="LndNormale1"/>
              <w:rPr>
                <w:color w:val="002060"/>
                <w:sz w:val="20"/>
              </w:rPr>
            </w:pPr>
            <w:r w:rsidRPr="00374844">
              <w:rPr>
                <w:color w:val="002060"/>
                <w:sz w:val="20"/>
              </w:rPr>
              <w:t>4001037</w:t>
            </w:r>
          </w:p>
        </w:tc>
        <w:tc>
          <w:tcPr>
            <w:tcW w:w="2756" w:type="dxa"/>
          </w:tcPr>
          <w:p w14:paraId="3FC18158" w14:textId="77777777" w:rsidR="00374844" w:rsidRPr="00374844" w:rsidRDefault="00374844" w:rsidP="00CA3FE5">
            <w:pPr>
              <w:pStyle w:val="LndNormale1"/>
              <w:rPr>
                <w:color w:val="002060"/>
                <w:sz w:val="20"/>
              </w:rPr>
            </w:pPr>
            <w:r w:rsidRPr="00374844">
              <w:rPr>
                <w:color w:val="002060"/>
                <w:sz w:val="20"/>
              </w:rPr>
              <w:t>STORANI EMILIANO</w:t>
            </w:r>
          </w:p>
        </w:tc>
        <w:tc>
          <w:tcPr>
            <w:tcW w:w="1273" w:type="dxa"/>
          </w:tcPr>
          <w:p w14:paraId="7D8BD426" w14:textId="77777777" w:rsidR="00374844" w:rsidRPr="00374844" w:rsidRDefault="00374844" w:rsidP="00CA3FE5">
            <w:pPr>
              <w:pStyle w:val="LndNormale1"/>
              <w:rPr>
                <w:color w:val="002060"/>
                <w:sz w:val="20"/>
              </w:rPr>
            </w:pPr>
            <w:r w:rsidRPr="00374844">
              <w:rPr>
                <w:color w:val="002060"/>
                <w:sz w:val="20"/>
              </w:rPr>
              <w:t>19.05.1993</w:t>
            </w:r>
          </w:p>
        </w:tc>
        <w:tc>
          <w:tcPr>
            <w:tcW w:w="1182" w:type="dxa"/>
          </w:tcPr>
          <w:p w14:paraId="7856A512" w14:textId="77777777" w:rsidR="00374844" w:rsidRPr="00374844" w:rsidRDefault="00374844" w:rsidP="00CA3FE5">
            <w:pPr>
              <w:pStyle w:val="LndNormale1"/>
              <w:rPr>
                <w:color w:val="002060"/>
                <w:sz w:val="20"/>
              </w:rPr>
            </w:pPr>
            <w:r w:rsidRPr="00374844">
              <w:rPr>
                <w:color w:val="002060"/>
                <w:sz w:val="20"/>
              </w:rPr>
              <w:t>937908</w:t>
            </w:r>
          </w:p>
        </w:tc>
        <w:tc>
          <w:tcPr>
            <w:tcW w:w="3436" w:type="dxa"/>
          </w:tcPr>
          <w:p w14:paraId="2F0799B4" w14:textId="77777777" w:rsidR="00374844" w:rsidRPr="00374844" w:rsidRDefault="00374844" w:rsidP="00CA3FE5">
            <w:pPr>
              <w:pStyle w:val="LndNormale1"/>
              <w:rPr>
                <w:color w:val="002060"/>
                <w:sz w:val="20"/>
              </w:rPr>
            </w:pPr>
            <w:r w:rsidRPr="00374844">
              <w:rPr>
                <w:color w:val="002060"/>
                <w:sz w:val="20"/>
              </w:rPr>
              <w:t>U.S.   TOLENTINO 1919 SSDARL</w:t>
            </w:r>
          </w:p>
        </w:tc>
      </w:tr>
    </w:tbl>
    <w:p w14:paraId="0EA0D594" w14:textId="77777777" w:rsidR="00374844" w:rsidRPr="00374844" w:rsidRDefault="00374844" w:rsidP="00374844">
      <w:pPr>
        <w:pStyle w:val="LndNormale1"/>
        <w:rPr>
          <w:color w:val="002060"/>
        </w:rPr>
      </w:pPr>
    </w:p>
    <w:p w14:paraId="091616C1" w14:textId="77777777" w:rsidR="00374844" w:rsidRPr="00374844" w:rsidRDefault="00374844" w:rsidP="008B5F73">
      <w:pPr>
        <w:rPr>
          <w:rFonts w:ascii="Arial" w:hAnsi="Arial" w:cs="Arial"/>
          <w:b/>
          <w:bCs/>
          <w:color w:val="002060"/>
          <w:sz w:val="22"/>
          <w:szCs w:val="22"/>
        </w:rPr>
      </w:pPr>
    </w:p>
    <w:p w14:paraId="620ED1BA" w14:textId="77777777" w:rsidR="009E41D8" w:rsidRPr="00255689"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7CC259B" w14:textId="77777777" w:rsidR="005D55FC" w:rsidRPr="00114117" w:rsidRDefault="005D55FC" w:rsidP="005D55FC">
      <w:pPr>
        <w:pStyle w:val="breakline"/>
        <w:rPr>
          <w:rFonts w:eastAsiaTheme="minorEastAsia"/>
          <w:color w:val="002060"/>
        </w:rPr>
      </w:pPr>
    </w:p>
    <w:p w14:paraId="64708F78" w14:textId="77777777" w:rsidR="005D55FC" w:rsidRPr="00114117" w:rsidRDefault="005D55FC" w:rsidP="005D55FC">
      <w:pPr>
        <w:pStyle w:val="titolocampionato0"/>
        <w:shd w:val="clear" w:color="auto" w:fill="CCCCCC"/>
        <w:spacing w:before="80" w:after="40"/>
        <w:rPr>
          <w:color w:val="002060"/>
        </w:rPr>
      </w:pPr>
      <w:r w:rsidRPr="00114117">
        <w:rPr>
          <w:color w:val="002060"/>
        </w:rPr>
        <w:t>REGIONALE CALCIO A 5 FEMMINILE</w:t>
      </w:r>
    </w:p>
    <w:p w14:paraId="4D3CD5EB" w14:textId="77777777" w:rsidR="005D55FC" w:rsidRPr="00206171" w:rsidRDefault="005D55FC" w:rsidP="005D55FC">
      <w:pPr>
        <w:pStyle w:val="titoloprinc0"/>
        <w:rPr>
          <w:color w:val="002060"/>
        </w:rPr>
      </w:pPr>
      <w:r w:rsidRPr="00206171">
        <w:rPr>
          <w:color w:val="002060"/>
        </w:rPr>
        <w:t>ANAGRAFICA/INDIRIZZARIO/VARIAZIONI CALENDARIO</w:t>
      </w:r>
    </w:p>
    <w:p w14:paraId="31E784B8" w14:textId="77777777" w:rsidR="005D55FC" w:rsidRPr="00206171" w:rsidRDefault="005D55FC" w:rsidP="005D55FC">
      <w:pPr>
        <w:pStyle w:val="titoloprinc0"/>
        <w:jc w:val="both"/>
        <w:rPr>
          <w:b w:val="0"/>
          <w:bCs w:val="0"/>
          <w:color w:val="002060"/>
          <w:sz w:val="22"/>
          <w:szCs w:val="22"/>
        </w:rPr>
      </w:pPr>
    </w:p>
    <w:p w14:paraId="19DB5359" w14:textId="77777777" w:rsidR="005D55FC" w:rsidRPr="00206171" w:rsidRDefault="005D55FC" w:rsidP="005D55FC">
      <w:pPr>
        <w:pStyle w:val="titoloprinc0"/>
        <w:jc w:val="both"/>
        <w:rPr>
          <w:color w:val="002060"/>
          <w:sz w:val="22"/>
          <w:szCs w:val="22"/>
        </w:rPr>
      </w:pPr>
      <w:r w:rsidRPr="00206171">
        <w:rPr>
          <w:color w:val="002060"/>
          <w:sz w:val="22"/>
          <w:szCs w:val="22"/>
        </w:rPr>
        <w:t>GIRONE “</w:t>
      </w:r>
      <w:r>
        <w:rPr>
          <w:color w:val="002060"/>
          <w:sz w:val="22"/>
          <w:szCs w:val="22"/>
        </w:rPr>
        <w:t>A – UNICO</w:t>
      </w:r>
      <w:r w:rsidRPr="00206171">
        <w:rPr>
          <w:color w:val="002060"/>
          <w:sz w:val="22"/>
          <w:szCs w:val="22"/>
        </w:rPr>
        <w:t>”</w:t>
      </w:r>
    </w:p>
    <w:p w14:paraId="0E194245" w14:textId="77777777" w:rsidR="005D55FC" w:rsidRPr="00206171" w:rsidRDefault="005D55FC" w:rsidP="005D55FC">
      <w:pPr>
        <w:pStyle w:val="titoloprinc0"/>
        <w:jc w:val="both"/>
        <w:rPr>
          <w:b w:val="0"/>
          <w:bCs w:val="0"/>
          <w:color w:val="002060"/>
          <w:sz w:val="22"/>
          <w:szCs w:val="22"/>
        </w:rPr>
      </w:pPr>
    </w:p>
    <w:p w14:paraId="7A1008BC" w14:textId="3723BD18" w:rsidR="005D55FC" w:rsidRDefault="005D55FC" w:rsidP="005D55FC">
      <w:pPr>
        <w:pStyle w:val="titoloprinc0"/>
        <w:jc w:val="both"/>
        <w:rPr>
          <w:b w:val="0"/>
          <w:bCs w:val="0"/>
          <w:color w:val="002060"/>
          <w:sz w:val="22"/>
          <w:szCs w:val="22"/>
        </w:rPr>
      </w:pPr>
      <w:r w:rsidRPr="00206171">
        <w:rPr>
          <w:b w:val="0"/>
          <w:bCs w:val="0"/>
          <w:color w:val="002060"/>
          <w:sz w:val="22"/>
          <w:szCs w:val="22"/>
        </w:rPr>
        <w:t xml:space="preserve">La Società </w:t>
      </w:r>
      <w:r w:rsidR="009C35F3">
        <w:rPr>
          <w:color w:val="002060"/>
          <w:sz w:val="22"/>
          <w:szCs w:val="22"/>
        </w:rPr>
        <w:t>GROTTESE A.S.D.</w:t>
      </w:r>
      <w:r w:rsidRPr="00206171">
        <w:rPr>
          <w:color w:val="002060"/>
          <w:sz w:val="22"/>
          <w:szCs w:val="22"/>
        </w:rPr>
        <w:t xml:space="preserve"> </w:t>
      </w:r>
      <w:r w:rsidRPr="00206171">
        <w:rPr>
          <w:b w:val="0"/>
          <w:bCs w:val="0"/>
          <w:color w:val="002060"/>
          <w:sz w:val="22"/>
          <w:szCs w:val="22"/>
        </w:rPr>
        <w:t xml:space="preserve">comunica che disputerà tutte le gare interne il </w:t>
      </w:r>
      <w:r>
        <w:rPr>
          <w:color w:val="002060"/>
          <w:sz w:val="22"/>
          <w:szCs w:val="22"/>
        </w:rPr>
        <w:t>VENERDI’</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21:</w:t>
      </w:r>
      <w:r w:rsidR="00196225">
        <w:rPr>
          <w:color w:val="002060"/>
          <w:sz w:val="22"/>
          <w:szCs w:val="22"/>
        </w:rPr>
        <w:t>3</w:t>
      </w:r>
      <w:r>
        <w:rPr>
          <w:color w:val="002060"/>
          <w:sz w:val="22"/>
          <w:szCs w:val="22"/>
        </w:rPr>
        <w:t>0</w:t>
      </w:r>
      <w:r w:rsidRPr="00206171">
        <w:rPr>
          <w:b w:val="0"/>
          <w:bCs w:val="0"/>
          <w:color w:val="002060"/>
          <w:sz w:val="22"/>
          <w:szCs w:val="22"/>
        </w:rPr>
        <w:t xml:space="preserve">, </w:t>
      </w:r>
      <w:r>
        <w:rPr>
          <w:color w:val="002060"/>
          <w:sz w:val="22"/>
          <w:szCs w:val="22"/>
        </w:rPr>
        <w:t>Campo di Calcio a 5 “Nitro”</w:t>
      </w:r>
      <w:r>
        <w:rPr>
          <w:b w:val="0"/>
          <w:bCs w:val="0"/>
          <w:color w:val="002060"/>
          <w:sz w:val="22"/>
          <w:szCs w:val="22"/>
        </w:rPr>
        <w:t xml:space="preserve">, Strada Fermana – </w:t>
      </w:r>
      <w:proofErr w:type="spellStart"/>
      <w:r>
        <w:rPr>
          <w:b w:val="0"/>
          <w:bCs w:val="0"/>
          <w:color w:val="002060"/>
          <w:sz w:val="22"/>
          <w:szCs w:val="22"/>
        </w:rPr>
        <w:t>Faleriense</w:t>
      </w:r>
      <w:proofErr w:type="spellEnd"/>
      <w:r>
        <w:rPr>
          <w:b w:val="0"/>
          <w:bCs w:val="0"/>
          <w:color w:val="002060"/>
          <w:sz w:val="22"/>
          <w:szCs w:val="22"/>
        </w:rPr>
        <w:t xml:space="preserve"> 52 di </w:t>
      </w:r>
      <w:r>
        <w:rPr>
          <w:color w:val="002060"/>
          <w:sz w:val="22"/>
          <w:szCs w:val="22"/>
        </w:rPr>
        <w:t>RAPAGNANO</w:t>
      </w:r>
      <w:r w:rsidRPr="00206171">
        <w:rPr>
          <w:b w:val="0"/>
          <w:bCs w:val="0"/>
          <w:color w:val="002060"/>
          <w:sz w:val="22"/>
          <w:szCs w:val="22"/>
        </w:rPr>
        <w:t>.</w:t>
      </w:r>
    </w:p>
    <w:p w14:paraId="542C12ED" w14:textId="77777777" w:rsidR="005D55FC" w:rsidRDefault="005D55FC" w:rsidP="005D55FC">
      <w:pPr>
        <w:pStyle w:val="titoloprinc0"/>
        <w:jc w:val="both"/>
        <w:rPr>
          <w:b w:val="0"/>
          <w:bCs w:val="0"/>
          <w:color w:val="002060"/>
          <w:sz w:val="22"/>
          <w:szCs w:val="22"/>
        </w:rPr>
      </w:pPr>
    </w:p>
    <w:p w14:paraId="79626E34" w14:textId="77777777" w:rsidR="00DA744A" w:rsidRPr="00BC1E8C" w:rsidRDefault="00DA744A" w:rsidP="00DA744A">
      <w:pPr>
        <w:pStyle w:val="titolocampionato0"/>
        <w:shd w:val="clear" w:color="auto" w:fill="CCCCCC"/>
        <w:spacing w:before="80" w:after="40"/>
        <w:rPr>
          <w:color w:val="002060"/>
        </w:rPr>
      </w:pPr>
      <w:r w:rsidRPr="00BC1E8C">
        <w:rPr>
          <w:color w:val="002060"/>
        </w:rPr>
        <w:t>UNDER 17 C5 REGIONALI MASCHILI</w:t>
      </w:r>
    </w:p>
    <w:p w14:paraId="502ACC8E" w14:textId="77777777" w:rsidR="00DA744A" w:rsidRPr="00BC1E8C" w:rsidRDefault="00DA744A" w:rsidP="00DA744A">
      <w:pPr>
        <w:pStyle w:val="titoloprinc0"/>
        <w:rPr>
          <w:color w:val="002060"/>
        </w:rPr>
      </w:pPr>
      <w:r w:rsidRPr="00BC1E8C">
        <w:rPr>
          <w:color w:val="002060"/>
        </w:rPr>
        <w:t>RISULTATI</w:t>
      </w:r>
    </w:p>
    <w:p w14:paraId="14F6539B" w14:textId="77777777" w:rsidR="00DA744A" w:rsidRPr="00BC1E8C" w:rsidRDefault="00DA744A" w:rsidP="00DA744A">
      <w:pPr>
        <w:pStyle w:val="breakline"/>
        <w:rPr>
          <w:color w:val="002060"/>
        </w:rPr>
      </w:pPr>
    </w:p>
    <w:p w14:paraId="48F229FD" w14:textId="77777777" w:rsidR="00DA744A" w:rsidRPr="00BC1E8C" w:rsidRDefault="00DA744A" w:rsidP="00DA744A">
      <w:pPr>
        <w:pStyle w:val="sottotitolocampionato10"/>
        <w:rPr>
          <w:color w:val="002060"/>
        </w:rPr>
      </w:pPr>
      <w:r w:rsidRPr="00BC1E8C">
        <w:rPr>
          <w:color w:val="002060"/>
        </w:rPr>
        <w:t>RISULTATI UFFICIALI GARE DEL 08/11/2023</w:t>
      </w:r>
    </w:p>
    <w:p w14:paraId="0D41B018" w14:textId="77777777" w:rsidR="00DA744A" w:rsidRPr="00DA744A" w:rsidRDefault="00DA744A" w:rsidP="00DA744A">
      <w:pPr>
        <w:pStyle w:val="sottotitolocampionato20"/>
        <w:spacing w:before="0" w:beforeAutospacing="0" w:after="0" w:afterAutospacing="0"/>
        <w:rPr>
          <w:rFonts w:ascii="Arial" w:hAnsi="Arial" w:cs="Arial"/>
          <w:color w:val="002060"/>
          <w:sz w:val="20"/>
          <w:szCs w:val="20"/>
        </w:rPr>
      </w:pPr>
      <w:r w:rsidRPr="00DA744A">
        <w:rPr>
          <w:rFonts w:ascii="Arial" w:hAnsi="Arial" w:cs="Arial"/>
          <w:color w:val="002060"/>
          <w:sz w:val="20"/>
          <w:szCs w:val="20"/>
        </w:rPr>
        <w:t>Si trascrivono qui di seguito i risultati ufficiali delle gare disputate</w:t>
      </w:r>
    </w:p>
    <w:p w14:paraId="2C0D52C0" w14:textId="77777777" w:rsidR="00DA744A" w:rsidRPr="00BC1E8C" w:rsidRDefault="00DA744A" w:rsidP="00DA744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A744A" w:rsidRPr="00BC1E8C" w14:paraId="1367D431"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744A" w:rsidRPr="00BC1E8C" w14:paraId="3DC23B39"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C54E9" w14:textId="77777777" w:rsidR="00DA744A" w:rsidRPr="00BC1E8C" w:rsidRDefault="00DA744A" w:rsidP="00CA3FE5">
                  <w:pPr>
                    <w:pStyle w:val="headertabella0"/>
                    <w:rPr>
                      <w:color w:val="002060"/>
                    </w:rPr>
                  </w:pPr>
                  <w:r w:rsidRPr="00BC1E8C">
                    <w:rPr>
                      <w:color w:val="002060"/>
                    </w:rPr>
                    <w:t>GIRONE B - 5 Giornata - A</w:t>
                  </w:r>
                </w:p>
              </w:tc>
            </w:tr>
            <w:tr w:rsidR="00DA744A" w:rsidRPr="00BC1E8C" w14:paraId="6907DD5C" w14:textId="77777777" w:rsidTr="00CA3FE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66C59C" w14:textId="77777777" w:rsidR="00DA744A" w:rsidRPr="00BC1E8C" w:rsidRDefault="00DA744A" w:rsidP="00CA3FE5">
                  <w:pPr>
                    <w:pStyle w:val="rowtabella0"/>
                    <w:rPr>
                      <w:color w:val="002060"/>
                    </w:rPr>
                  </w:pPr>
                  <w:r w:rsidRPr="00BC1E8C">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7CB97" w14:textId="77777777" w:rsidR="00DA744A" w:rsidRPr="00BC1E8C" w:rsidRDefault="00DA744A" w:rsidP="00CA3FE5">
                  <w:pPr>
                    <w:pStyle w:val="rowtabella0"/>
                    <w:rPr>
                      <w:color w:val="002060"/>
                    </w:rPr>
                  </w:pPr>
                  <w:r w:rsidRPr="00BC1E8C">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0A1223" w14:textId="77777777" w:rsidR="00DA744A" w:rsidRPr="00BC1E8C" w:rsidRDefault="00DA744A" w:rsidP="00CA3FE5">
                  <w:pPr>
                    <w:pStyle w:val="rowtabella0"/>
                    <w:jc w:val="center"/>
                    <w:rPr>
                      <w:color w:val="002060"/>
                    </w:rPr>
                  </w:pPr>
                  <w:r w:rsidRPr="00BC1E8C">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6677A0" w14:textId="77777777" w:rsidR="00DA744A" w:rsidRPr="00BC1E8C" w:rsidRDefault="00DA744A" w:rsidP="00CA3FE5">
                  <w:pPr>
                    <w:pStyle w:val="rowtabella0"/>
                    <w:jc w:val="center"/>
                    <w:rPr>
                      <w:color w:val="002060"/>
                    </w:rPr>
                  </w:pPr>
                  <w:r w:rsidRPr="00BC1E8C">
                    <w:rPr>
                      <w:color w:val="002060"/>
                    </w:rPr>
                    <w:t> </w:t>
                  </w:r>
                </w:p>
              </w:tc>
            </w:tr>
          </w:tbl>
          <w:p w14:paraId="6DC40103" w14:textId="77777777" w:rsidR="00DA744A" w:rsidRPr="00BC1E8C" w:rsidRDefault="00DA744A" w:rsidP="00CA3FE5">
            <w:pPr>
              <w:rPr>
                <w:color w:val="002060"/>
              </w:rPr>
            </w:pPr>
          </w:p>
        </w:tc>
      </w:tr>
    </w:tbl>
    <w:p w14:paraId="11441845" w14:textId="77777777" w:rsidR="00DA744A" w:rsidRPr="00BC1E8C" w:rsidRDefault="00DA744A" w:rsidP="00DA744A">
      <w:pPr>
        <w:pStyle w:val="breakline"/>
        <w:rPr>
          <w:color w:val="002060"/>
        </w:rPr>
      </w:pPr>
    </w:p>
    <w:p w14:paraId="7C63D8F1" w14:textId="77777777" w:rsidR="00DA744A" w:rsidRPr="00BC1E8C" w:rsidRDefault="00DA744A" w:rsidP="00DA744A">
      <w:pPr>
        <w:pStyle w:val="breakline"/>
        <w:rPr>
          <w:rFonts w:eastAsiaTheme="minorEastAsia"/>
          <w:color w:val="002060"/>
        </w:rPr>
      </w:pPr>
    </w:p>
    <w:p w14:paraId="1D869980" w14:textId="77777777" w:rsidR="00DA744A" w:rsidRPr="00BC1E8C" w:rsidRDefault="00DA744A" w:rsidP="00DA744A">
      <w:pPr>
        <w:pStyle w:val="sottotitolocampionato10"/>
        <w:rPr>
          <w:color w:val="002060"/>
        </w:rPr>
      </w:pPr>
      <w:r w:rsidRPr="00BC1E8C">
        <w:rPr>
          <w:color w:val="002060"/>
        </w:rPr>
        <w:t>RISULTATI UFFICIALI GARE DEL 08/11/2023</w:t>
      </w:r>
    </w:p>
    <w:p w14:paraId="07D6B9FA" w14:textId="77777777" w:rsidR="00DA744A" w:rsidRPr="00DA744A" w:rsidRDefault="00DA744A" w:rsidP="00DA744A">
      <w:pPr>
        <w:pStyle w:val="sottotitolocampionato20"/>
        <w:spacing w:before="0" w:beforeAutospacing="0" w:after="0" w:afterAutospacing="0"/>
        <w:rPr>
          <w:rFonts w:ascii="Arial" w:hAnsi="Arial" w:cs="Arial"/>
          <w:color w:val="002060"/>
          <w:sz w:val="20"/>
          <w:szCs w:val="20"/>
        </w:rPr>
      </w:pPr>
      <w:r w:rsidRPr="00DA744A">
        <w:rPr>
          <w:rFonts w:ascii="Arial" w:hAnsi="Arial" w:cs="Arial"/>
          <w:color w:val="002060"/>
          <w:sz w:val="20"/>
          <w:szCs w:val="20"/>
        </w:rPr>
        <w:t>Si trascrivono qui di seguito i risultati ufficiali delle gare disputate</w:t>
      </w:r>
    </w:p>
    <w:p w14:paraId="6AD22CCF" w14:textId="77777777" w:rsidR="00DA744A" w:rsidRPr="00BC1E8C" w:rsidRDefault="00DA744A" w:rsidP="00DA744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DA744A" w:rsidRPr="00BC1E8C" w14:paraId="3004F6DC" w14:textId="77777777" w:rsidTr="00CA3FE5">
        <w:tc>
          <w:tcPr>
            <w:tcW w:w="0" w:type="auto"/>
            <w:hideMark/>
          </w:tcPr>
          <w:p w14:paraId="1C0E0467" w14:textId="77777777" w:rsidR="00DA744A" w:rsidRPr="00BC1E8C" w:rsidRDefault="00DA744A" w:rsidP="00CA3F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744A" w:rsidRPr="00BC1E8C" w14:paraId="7DB91D3D"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B98FD" w14:textId="77777777" w:rsidR="00DA744A" w:rsidRPr="00BC1E8C" w:rsidRDefault="00DA744A" w:rsidP="00CA3FE5">
                  <w:pPr>
                    <w:pStyle w:val="headertabella0"/>
                    <w:rPr>
                      <w:color w:val="002060"/>
                    </w:rPr>
                  </w:pPr>
                  <w:r w:rsidRPr="00BC1E8C">
                    <w:rPr>
                      <w:color w:val="002060"/>
                    </w:rPr>
                    <w:t>GIRONE C - 6 Giornata - A</w:t>
                  </w:r>
                </w:p>
              </w:tc>
            </w:tr>
            <w:tr w:rsidR="00DA744A" w:rsidRPr="00BC1E8C" w14:paraId="64D92922" w14:textId="77777777" w:rsidTr="00CA3FE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A3AC9D" w14:textId="77777777" w:rsidR="00DA744A" w:rsidRPr="00BC1E8C" w:rsidRDefault="00DA744A" w:rsidP="00CA3FE5">
                  <w:pPr>
                    <w:pStyle w:val="rowtabella0"/>
                    <w:rPr>
                      <w:color w:val="002060"/>
                    </w:rPr>
                  </w:pPr>
                  <w:r w:rsidRPr="00BC1E8C">
                    <w:rPr>
                      <w:color w:val="002060"/>
                    </w:rPr>
                    <w:t xml:space="preserve"> FIGHT BULLS </w:t>
                  </w:r>
                  <w:proofErr w:type="spellStart"/>
                  <w:r w:rsidRPr="00BC1E8C">
                    <w:rPr>
                      <w:color w:val="002060"/>
                    </w:rPr>
                    <w:t>CORRIDONIsq.B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21DBD3" w14:textId="77777777" w:rsidR="00DA744A" w:rsidRPr="00BC1E8C" w:rsidRDefault="00DA744A" w:rsidP="00CA3FE5">
                  <w:pPr>
                    <w:pStyle w:val="rowtabella0"/>
                    <w:rPr>
                      <w:color w:val="002060"/>
                    </w:rPr>
                  </w:pPr>
                  <w:r w:rsidRPr="00BC1E8C">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FB10DC" w14:textId="77777777" w:rsidR="00DA744A" w:rsidRPr="00BC1E8C" w:rsidRDefault="00DA744A" w:rsidP="00CA3FE5">
                  <w:pPr>
                    <w:pStyle w:val="rowtabella0"/>
                    <w:jc w:val="center"/>
                    <w:rPr>
                      <w:color w:val="002060"/>
                    </w:rPr>
                  </w:pPr>
                  <w:r w:rsidRPr="00BC1E8C">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28E48" w14:textId="77777777" w:rsidR="00DA744A" w:rsidRPr="00BC1E8C" w:rsidRDefault="00DA744A" w:rsidP="00CA3FE5">
                  <w:pPr>
                    <w:pStyle w:val="rowtabella0"/>
                    <w:jc w:val="center"/>
                    <w:rPr>
                      <w:color w:val="002060"/>
                    </w:rPr>
                  </w:pPr>
                  <w:r w:rsidRPr="00BC1E8C">
                    <w:rPr>
                      <w:color w:val="002060"/>
                    </w:rPr>
                    <w:t> </w:t>
                  </w:r>
                </w:p>
              </w:tc>
            </w:tr>
            <w:tr w:rsidR="00DA744A" w:rsidRPr="00BC1E8C" w14:paraId="389247B1"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7A0BFA67" w14:textId="77777777" w:rsidR="00DA744A" w:rsidRPr="00BC1E8C" w:rsidRDefault="00DA744A" w:rsidP="00CA3FE5">
                  <w:pPr>
                    <w:pStyle w:val="rowtabella0"/>
                    <w:rPr>
                      <w:color w:val="002060"/>
                    </w:rPr>
                  </w:pPr>
                </w:p>
              </w:tc>
            </w:tr>
          </w:tbl>
          <w:p w14:paraId="5ED517F5" w14:textId="77777777" w:rsidR="00DA744A" w:rsidRPr="00BC1E8C" w:rsidRDefault="00DA744A" w:rsidP="00CA3FE5">
            <w:pPr>
              <w:rPr>
                <w:color w:val="002060"/>
              </w:rPr>
            </w:pPr>
          </w:p>
        </w:tc>
      </w:tr>
    </w:tbl>
    <w:p w14:paraId="497F1C21" w14:textId="77777777" w:rsidR="00DA744A" w:rsidRPr="00BC1E8C" w:rsidRDefault="00DA744A" w:rsidP="00DA744A">
      <w:pPr>
        <w:pStyle w:val="breakline"/>
        <w:rPr>
          <w:rFonts w:eastAsiaTheme="minorEastAsia"/>
          <w:color w:val="002060"/>
        </w:rPr>
      </w:pPr>
    </w:p>
    <w:p w14:paraId="2C66FF66" w14:textId="77777777" w:rsidR="00DA744A" w:rsidRPr="00BC1E8C" w:rsidRDefault="00DA744A" w:rsidP="00DA744A">
      <w:pPr>
        <w:pStyle w:val="breakline"/>
        <w:rPr>
          <w:color w:val="002060"/>
        </w:rPr>
      </w:pPr>
    </w:p>
    <w:p w14:paraId="0660A4A1" w14:textId="77777777" w:rsidR="00DA744A" w:rsidRPr="00BC1E8C" w:rsidRDefault="00DA744A" w:rsidP="00DA744A">
      <w:pPr>
        <w:pStyle w:val="titoloprinc0"/>
        <w:rPr>
          <w:color w:val="002060"/>
        </w:rPr>
      </w:pPr>
      <w:r w:rsidRPr="00BC1E8C">
        <w:rPr>
          <w:color w:val="002060"/>
        </w:rPr>
        <w:t>GIUDICE SPORTIVO</w:t>
      </w:r>
    </w:p>
    <w:p w14:paraId="44986D49" w14:textId="77777777" w:rsidR="00DA744A" w:rsidRPr="00BC1E8C" w:rsidRDefault="00DA744A" w:rsidP="00DA744A">
      <w:pPr>
        <w:pStyle w:val="diffida"/>
        <w:rPr>
          <w:color w:val="002060"/>
        </w:rPr>
      </w:pPr>
      <w:r w:rsidRPr="00BC1E8C">
        <w:rPr>
          <w:color w:val="002060"/>
        </w:rPr>
        <w:t>Il Giudice Sportivo Avv. Agnese Lazzaretti, con l'assistenza del segretario Angelo Castellana, nella seduta del 09/11/2023, ha adottato le decisioni che di seguito integralmente si riportano:</w:t>
      </w:r>
    </w:p>
    <w:p w14:paraId="26A55739" w14:textId="77777777" w:rsidR="00DA744A" w:rsidRPr="00BC1E8C" w:rsidRDefault="00DA744A" w:rsidP="00DA744A">
      <w:pPr>
        <w:pStyle w:val="titolo10"/>
        <w:rPr>
          <w:color w:val="002060"/>
        </w:rPr>
      </w:pPr>
      <w:r w:rsidRPr="00BC1E8C">
        <w:rPr>
          <w:color w:val="002060"/>
        </w:rPr>
        <w:t xml:space="preserve">GARE DEL 8/11/2023 </w:t>
      </w:r>
    </w:p>
    <w:p w14:paraId="300FE70C" w14:textId="77777777" w:rsidR="00DA744A" w:rsidRPr="00BC1E8C" w:rsidRDefault="00DA744A" w:rsidP="00DA744A">
      <w:pPr>
        <w:pStyle w:val="titolo7a"/>
        <w:rPr>
          <w:color w:val="002060"/>
        </w:rPr>
      </w:pPr>
      <w:r w:rsidRPr="00BC1E8C">
        <w:rPr>
          <w:color w:val="002060"/>
        </w:rPr>
        <w:t xml:space="preserve">PROVVEDIMENTI DISCIPLINARI </w:t>
      </w:r>
    </w:p>
    <w:p w14:paraId="6D1F79D1" w14:textId="77777777" w:rsidR="00DA744A" w:rsidRPr="00BC1E8C" w:rsidRDefault="00DA744A" w:rsidP="00DA744A">
      <w:pPr>
        <w:pStyle w:val="titolo7b0"/>
        <w:rPr>
          <w:color w:val="002060"/>
        </w:rPr>
      </w:pPr>
      <w:r w:rsidRPr="00BC1E8C">
        <w:rPr>
          <w:color w:val="002060"/>
        </w:rPr>
        <w:t xml:space="preserve">In base alle risultanze degli atti ufficiali sono state deliberate le seguenti sanzioni disciplinari. </w:t>
      </w:r>
    </w:p>
    <w:p w14:paraId="6B914B8C" w14:textId="77777777" w:rsidR="00DA744A" w:rsidRPr="00BC1E8C" w:rsidRDefault="00DA744A" w:rsidP="00DA744A">
      <w:pPr>
        <w:pStyle w:val="titolo30"/>
        <w:rPr>
          <w:color w:val="002060"/>
        </w:rPr>
      </w:pPr>
      <w:r w:rsidRPr="00BC1E8C">
        <w:rPr>
          <w:color w:val="002060"/>
        </w:rPr>
        <w:t xml:space="preserve">DIRIGENTI </w:t>
      </w:r>
    </w:p>
    <w:p w14:paraId="400C272E" w14:textId="77777777" w:rsidR="00DA744A" w:rsidRPr="00BC1E8C" w:rsidRDefault="00DA744A" w:rsidP="00DA744A">
      <w:pPr>
        <w:pStyle w:val="titolo20"/>
        <w:rPr>
          <w:color w:val="002060"/>
        </w:rPr>
      </w:pPr>
      <w:r w:rsidRPr="00BC1E8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667ACFCA" w14:textId="77777777" w:rsidTr="00CA3FE5">
        <w:tc>
          <w:tcPr>
            <w:tcW w:w="2200" w:type="dxa"/>
            <w:tcMar>
              <w:top w:w="20" w:type="dxa"/>
              <w:left w:w="20" w:type="dxa"/>
              <w:bottom w:w="20" w:type="dxa"/>
              <w:right w:w="20" w:type="dxa"/>
            </w:tcMar>
            <w:vAlign w:val="center"/>
            <w:hideMark/>
          </w:tcPr>
          <w:p w14:paraId="2D47EA27" w14:textId="77777777" w:rsidR="00DA744A" w:rsidRPr="00BC1E8C" w:rsidRDefault="00DA744A" w:rsidP="00CA3FE5">
            <w:pPr>
              <w:pStyle w:val="movimento"/>
              <w:rPr>
                <w:color w:val="002060"/>
              </w:rPr>
            </w:pPr>
            <w:r w:rsidRPr="00BC1E8C">
              <w:rPr>
                <w:color w:val="002060"/>
              </w:rPr>
              <w:t>ANGELONI FRANCESCO</w:t>
            </w:r>
          </w:p>
        </w:tc>
        <w:tc>
          <w:tcPr>
            <w:tcW w:w="2200" w:type="dxa"/>
            <w:tcMar>
              <w:top w:w="20" w:type="dxa"/>
              <w:left w:w="20" w:type="dxa"/>
              <w:bottom w:w="20" w:type="dxa"/>
              <w:right w:w="20" w:type="dxa"/>
            </w:tcMar>
            <w:vAlign w:val="center"/>
            <w:hideMark/>
          </w:tcPr>
          <w:p w14:paraId="3AEE96DC" w14:textId="77777777" w:rsidR="00DA744A" w:rsidRPr="00BC1E8C" w:rsidRDefault="00DA744A" w:rsidP="00CA3FE5">
            <w:pPr>
              <w:pStyle w:val="movimento2"/>
              <w:rPr>
                <w:color w:val="002060"/>
              </w:rPr>
            </w:pPr>
            <w:r w:rsidRPr="00BC1E8C">
              <w:rPr>
                <w:color w:val="002060"/>
              </w:rPr>
              <w:t xml:space="preserve">(REAL FABRIANO) </w:t>
            </w:r>
          </w:p>
        </w:tc>
        <w:tc>
          <w:tcPr>
            <w:tcW w:w="800" w:type="dxa"/>
            <w:tcMar>
              <w:top w:w="20" w:type="dxa"/>
              <w:left w:w="20" w:type="dxa"/>
              <w:bottom w:w="20" w:type="dxa"/>
              <w:right w:w="20" w:type="dxa"/>
            </w:tcMar>
            <w:vAlign w:val="center"/>
            <w:hideMark/>
          </w:tcPr>
          <w:p w14:paraId="6E1E54B4"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1CA474FB"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6C2870C3" w14:textId="77777777" w:rsidR="00DA744A" w:rsidRPr="00BC1E8C" w:rsidRDefault="00DA744A" w:rsidP="00CA3FE5">
            <w:pPr>
              <w:pStyle w:val="movimento2"/>
              <w:rPr>
                <w:color w:val="002060"/>
              </w:rPr>
            </w:pPr>
            <w:r w:rsidRPr="00BC1E8C">
              <w:rPr>
                <w:color w:val="002060"/>
              </w:rPr>
              <w:t> </w:t>
            </w:r>
          </w:p>
        </w:tc>
      </w:tr>
    </w:tbl>
    <w:p w14:paraId="10826867" w14:textId="77777777" w:rsidR="00DA744A" w:rsidRPr="00BC1E8C" w:rsidRDefault="00DA744A" w:rsidP="00DA744A">
      <w:pPr>
        <w:pStyle w:val="titolo30"/>
        <w:rPr>
          <w:rFonts w:eastAsiaTheme="minorEastAsia"/>
          <w:color w:val="002060"/>
        </w:rPr>
      </w:pPr>
      <w:r w:rsidRPr="00BC1E8C">
        <w:rPr>
          <w:color w:val="002060"/>
        </w:rPr>
        <w:t xml:space="preserve">ALLENATORI </w:t>
      </w:r>
    </w:p>
    <w:p w14:paraId="75EC0018" w14:textId="77777777" w:rsidR="00DA744A" w:rsidRPr="00BC1E8C" w:rsidRDefault="00DA744A" w:rsidP="00DA744A">
      <w:pPr>
        <w:pStyle w:val="titolo20"/>
        <w:rPr>
          <w:color w:val="002060"/>
        </w:rPr>
      </w:pPr>
      <w:r w:rsidRPr="00BC1E8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7D8D9BE3" w14:textId="77777777" w:rsidTr="00CA3FE5">
        <w:tc>
          <w:tcPr>
            <w:tcW w:w="2200" w:type="dxa"/>
            <w:tcMar>
              <w:top w:w="20" w:type="dxa"/>
              <w:left w:w="20" w:type="dxa"/>
              <w:bottom w:w="20" w:type="dxa"/>
              <w:right w:w="20" w:type="dxa"/>
            </w:tcMar>
            <w:vAlign w:val="center"/>
            <w:hideMark/>
          </w:tcPr>
          <w:p w14:paraId="79CCA043" w14:textId="77777777" w:rsidR="00DA744A" w:rsidRPr="00BC1E8C" w:rsidRDefault="00DA744A" w:rsidP="00CA3FE5">
            <w:pPr>
              <w:pStyle w:val="movimento"/>
              <w:rPr>
                <w:color w:val="002060"/>
              </w:rPr>
            </w:pPr>
            <w:r w:rsidRPr="00BC1E8C">
              <w:rPr>
                <w:color w:val="002060"/>
              </w:rPr>
              <w:t>VERRUCCI JORIS</w:t>
            </w:r>
          </w:p>
        </w:tc>
        <w:tc>
          <w:tcPr>
            <w:tcW w:w="2200" w:type="dxa"/>
            <w:tcMar>
              <w:top w:w="20" w:type="dxa"/>
              <w:left w:w="20" w:type="dxa"/>
              <w:bottom w:w="20" w:type="dxa"/>
              <w:right w:w="20" w:type="dxa"/>
            </w:tcMar>
            <w:vAlign w:val="center"/>
            <w:hideMark/>
          </w:tcPr>
          <w:p w14:paraId="3A2D1ACF" w14:textId="77777777" w:rsidR="00DA744A" w:rsidRPr="00BC1E8C" w:rsidRDefault="00DA744A" w:rsidP="00CA3FE5">
            <w:pPr>
              <w:pStyle w:val="movimento2"/>
              <w:rPr>
                <w:color w:val="002060"/>
              </w:rPr>
            </w:pPr>
            <w:r w:rsidRPr="00BC1E8C">
              <w:rPr>
                <w:color w:val="002060"/>
              </w:rPr>
              <w:t xml:space="preserve">(NUOVA JUVENTINA FFC) </w:t>
            </w:r>
          </w:p>
        </w:tc>
        <w:tc>
          <w:tcPr>
            <w:tcW w:w="800" w:type="dxa"/>
            <w:tcMar>
              <w:top w:w="20" w:type="dxa"/>
              <w:left w:w="20" w:type="dxa"/>
              <w:bottom w:w="20" w:type="dxa"/>
              <w:right w:w="20" w:type="dxa"/>
            </w:tcMar>
            <w:vAlign w:val="center"/>
            <w:hideMark/>
          </w:tcPr>
          <w:p w14:paraId="6F6A4366"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5AA895D7"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108947A1" w14:textId="77777777" w:rsidR="00DA744A" w:rsidRPr="00BC1E8C" w:rsidRDefault="00DA744A" w:rsidP="00CA3FE5">
            <w:pPr>
              <w:pStyle w:val="movimento2"/>
              <w:rPr>
                <w:color w:val="002060"/>
              </w:rPr>
            </w:pPr>
            <w:r w:rsidRPr="00BC1E8C">
              <w:rPr>
                <w:color w:val="002060"/>
              </w:rPr>
              <w:t> </w:t>
            </w:r>
          </w:p>
        </w:tc>
      </w:tr>
    </w:tbl>
    <w:p w14:paraId="3CA260B5" w14:textId="77777777" w:rsidR="00DA744A" w:rsidRPr="00BC1E8C" w:rsidRDefault="00DA744A" w:rsidP="00DA744A">
      <w:pPr>
        <w:pStyle w:val="titolo30"/>
        <w:rPr>
          <w:rFonts w:eastAsiaTheme="minorEastAsia"/>
          <w:color w:val="002060"/>
        </w:rPr>
      </w:pPr>
      <w:r w:rsidRPr="00BC1E8C">
        <w:rPr>
          <w:color w:val="002060"/>
        </w:rPr>
        <w:t xml:space="preserve">CALCIATORI NON ESPULSI </w:t>
      </w:r>
    </w:p>
    <w:p w14:paraId="3C64C25E" w14:textId="77777777" w:rsidR="00DA744A" w:rsidRPr="00BC1E8C" w:rsidRDefault="00DA744A" w:rsidP="00DA744A">
      <w:pPr>
        <w:pStyle w:val="titolo20"/>
        <w:rPr>
          <w:color w:val="002060"/>
        </w:rPr>
      </w:pPr>
      <w:r w:rsidRPr="00BC1E8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79AACB5E" w14:textId="77777777" w:rsidTr="00CA3FE5">
        <w:tc>
          <w:tcPr>
            <w:tcW w:w="2200" w:type="dxa"/>
            <w:tcMar>
              <w:top w:w="20" w:type="dxa"/>
              <w:left w:w="20" w:type="dxa"/>
              <w:bottom w:w="20" w:type="dxa"/>
              <w:right w:w="20" w:type="dxa"/>
            </w:tcMar>
            <w:vAlign w:val="center"/>
            <w:hideMark/>
          </w:tcPr>
          <w:p w14:paraId="008155FC" w14:textId="77777777" w:rsidR="00DA744A" w:rsidRPr="00BC1E8C" w:rsidRDefault="00DA744A" w:rsidP="00CA3FE5">
            <w:pPr>
              <w:pStyle w:val="movimento"/>
              <w:rPr>
                <w:color w:val="002060"/>
              </w:rPr>
            </w:pPr>
            <w:r w:rsidRPr="00BC1E8C">
              <w:rPr>
                <w:color w:val="002060"/>
              </w:rPr>
              <w:t>CASO FEDERICO</w:t>
            </w:r>
          </w:p>
        </w:tc>
        <w:tc>
          <w:tcPr>
            <w:tcW w:w="2200" w:type="dxa"/>
            <w:tcMar>
              <w:top w:w="20" w:type="dxa"/>
              <w:left w:w="20" w:type="dxa"/>
              <w:bottom w:w="20" w:type="dxa"/>
              <w:right w:w="20" w:type="dxa"/>
            </w:tcMar>
            <w:vAlign w:val="center"/>
            <w:hideMark/>
          </w:tcPr>
          <w:p w14:paraId="7CCC631C" w14:textId="77777777" w:rsidR="00DA744A" w:rsidRPr="00BC1E8C" w:rsidRDefault="00DA744A" w:rsidP="00CA3FE5">
            <w:pPr>
              <w:pStyle w:val="movimento2"/>
              <w:rPr>
                <w:color w:val="002060"/>
              </w:rPr>
            </w:pPr>
            <w:r w:rsidRPr="00BC1E8C">
              <w:rPr>
                <w:color w:val="002060"/>
              </w:rPr>
              <w:t xml:space="preserve">(C.U.S. ANCONA) </w:t>
            </w:r>
          </w:p>
        </w:tc>
        <w:tc>
          <w:tcPr>
            <w:tcW w:w="800" w:type="dxa"/>
            <w:tcMar>
              <w:top w:w="20" w:type="dxa"/>
              <w:left w:w="20" w:type="dxa"/>
              <w:bottom w:w="20" w:type="dxa"/>
              <w:right w:w="20" w:type="dxa"/>
            </w:tcMar>
            <w:vAlign w:val="center"/>
            <w:hideMark/>
          </w:tcPr>
          <w:p w14:paraId="48031CB6"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3A715AF1" w14:textId="77777777" w:rsidR="00DA744A" w:rsidRPr="00BC1E8C" w:rsidRDefault="00DA744A" w:rsidP="00CA3FE5">
            <w:pPr>
              <w:pStyle w:val="movimento"/>
              <w:rPr>
                <w:color w:val="002060"/>
              </w:rPr>
            </w:pPr>
            <w:r w:rsidRPr="00BC1E8C">
              <w:rPr>
                <w:color w:val="002060"/>
              </w:rPr>
              <w:t>COSTANTINI ELIA</w:t>
            </w:r>
          </w:p>
        </w:tc>
        <w:tc>
          <w:tcPr>
            <w:tcW w:w="2200" w:type="dxa"/>
            <w:tcMar>
              <w:top w:w="20" w:type="dxa"/>
              <w:left w:w="20" w:type="dxa"/>
              <w:bottom w:w="20" w:type="dxa"/>
              <w:right w:w="20" w:type="dxa"/>
            </w:tcMar>
            <w:vAlign w:val="center"/>
            <w:hideMark/>
          </w:tcPr>
          <w:p w14:paraId="29BAADD0" w14:textId="77777777" w:rsidR="00DA744A" w:rsidRPr="00BC1E8C" w:rsidRDefault="00DA744A" w:rsidP="00CA3FE5">
            <w:pPr>
              <w:pStyle w:val="movimento2"/>
              <w:rPr>
                <w:color w:val="002060"/>
              </w:rPr>
            </w:pPr>
            <w:r w:rsidRPr="00BC1E8C">
              <w:rPr>
                <w:color w:val="002060"/>
              </w:rPr>
              <w:t xml:space="preserve">(FIGHT BULLS </w:t>
            </w:r>
            <w:proofErr w:type="spellStart"/>
            <w:r w:rsidRPr="00BC1E8C">
              <w:rPr>
                <w:color w:val="002060"/>
              </w:rPr>
              <w:t>CORRIDONIsq.B</w:t>
            </w:r>
            <w:proofErr w:type="spellEnd"/>
            <w:r w:rsidRPr="00BC1E8C">
              <w:rPr>
                <w:color w:val="002060"/>
              </w:rPr>
              <w:t xml:space="preserve">) </w:t>
            </w:r>
          </w:p>
        </w:tc>
      </w:tr>
      <w:tr w:rsidR="00DA744A" w:rsidRPr="00BC1E8C" w14:paraId="6322C912" w14:textId="77777777" w:rsidTr="00CA3FE5">
        <w:tc>
          <w:tcPr>
            <w:tcW w:w="2200" w:type="dxa"/>
            <w:tcMar>
              <w:top w:w="20" w:type="dxa"/>
              <w:left w:w="20" w:type="dxa"/>
              <w:bottom w:w="20" w:type="dxa"/>
              <w:right w:w="20" w:type="dxa"/>
            </w:tcMar>
            <w:vAlign w:val="center"/>
            <w:hideMark/>
          </w:tcPr>
          <w:p w14:paraId="2848C7F1" w14:textId="77777777" w:rsidR="00DA744A" w:rsidRPr="00BC1E8C" w:rsidRDefault="00DA744A" w:rsidP="00CA3FE5">
            <w:pPr>
              <w:pStyle w:val="movimento"/>
              <w:rPr>
                <w:color w:val="002060"/>
              </w:rPr>
            </w:pPr>
            <w:r w:rsidRPr="00BC1E8C">
              <w:rPr>
                <w:color w:val="002060"/>
              </w:rPr>
              <w:t>FIORENTINI TOMMASO</w:t>
            </w:r>
          </w:p>
        </w:tc>
        <w:tc>
          <w:tcPr>
            <w:tcW w:w="2200" w:type="dxa"/>
            <w:tcMar>
              <w:top w:w="20" w:type="dxa"/>
              <w:left w:w="20" w:type="dxa"/>
              <w:bottom w:w="20" w:type="dxa"/>
              <w:right w:w="20" w:type="dxa"/>
            </w:tcMar>
            <w:vAlign w:val="center"/>
            <w:hideMark/>
          </w:tcPr>
          <w:p w14:paraId="0B2B2685" w14:textId="77777777" w:rsidR="00DA744A" w:rsidRPr="00BC1E8C" w:rsidRDefault="00DA744A" w:rsidP="00CA3FE5">
            <w:pPr>
              <w:pStyle w:val="movimento2"/>
              <w:rPr>
                <w:color w:val="002060"/>
              </w:rPr>
            </w:pPr>
            <w:r w:rsidRPr="00BC1E8C">
              <w:rPr>
                <w:color w:val="002060"/>
              </w:rPr>
              <w:t xml:space="preserve">(NUOVA JUVENTINA FFC) </w:t>
            </w:r>
          </w:p>
        </w:tc>
        <w:tc>
          <w:tcPr>
            <w:tcW w:w="800" w:type="dxa"/>
            <w:tcMar>
              <w:top w:w="20" w:type="dxa"/>
              <w:left w:w="20" w:type="dxa"/>
              <w:bottom w:w="20" w:type="dxa"/>
              <w:right w:w="20" w:type="dxa"/>
            </w:tcMar>
            <w:vAlign w:val="center"/>
            <w:hideMark/>
          </w:tcPr>
          <w:p w14:paraId="1171781D"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4919A210" w14:textId="77777777" w:rsidR="00DA744A" w:rsidRPr="00BC1E8C" w:rsidRDefault="00DA744A" w:rsidP="00CA3FE5">
            <w:pPr>
              <w:pStyle w:val="movimento"/>
              <w:rPr>
                <w:color w:val="002060"/>
              </w:rPr>
            </w:pPr>
            <w:r w:rsidRPr="00BC1E8C">
              <w:rPr>
                <w:color w:val="002060"/>
              </w:rPr>
              <w:t>PIERLUIGI FEDERICO</w:t>
            </w:r>
          </w:p>
        </w:tc>
        <w:tc>
          <w:tcPr>
            <w:tcW w:w="2200" w:type="dxa"/>
            <w:tcMar>
              <w:top w:w="20" w:type="dxa"/>
              <w:left w:w="20" w:type="dxa"/>
              <w:bottom w:w="20" w:type="dxa"/>
              <w:right w:w="20" w:type="dxa"/>
            </w:tcMar>
            <w:vAlign w:val="center"/>
            <w:hideMark/>
          </w:tcPr>
          <w:p w14:paraId="776B1C1F" w14:textId="77777777" w:rsidR="00DA744A" w:rsidRPr="00BC1E8C" w:rsidRDefault="00DA744A" w:rsidP="00CA3FE5">
            <w:pPr>
              <w:pStyle w:val="movimento2"/>
              <w:rPr>
                <w:color w:val="002060"/>
              </w:rPr>
            </w:pPr>
            <w:r w:rsidRPr="00BC1E8C">
              <w:rPr>
                <w:color w:val="002060"/>
              </w:rPr>
              <w:t xml:space="preserve">(NUOVA JUVENTINA FFC) </w:t>
            </w:r>
          </w:p>
        </w:tc>
      </w:tr>
    </w:tbl>
    <w:p w14:paraId="4888A276" w14:textId="77777777" w:rsidR="00DA744A" w:rsidRDefault="00DA744A" w:rsidP="00DA744A">
      <w:pPr>
        <w:pStyle w:val="breakline"/>
        <w:rPr>
          <w:color w:val="002060"/>
        </w:rPr>
      </w:pPr>
    </w:p>
    <w:p w14:paraId="3CCD6A6D" w14:textId="77777777" w:rsidR="00DA744A" w:rsidRPr="00D652AD" w:rsidRDefault="00DA744A" w:rsidP="00DA744A">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2F789E1B" w14:textId="77777777" w:rsidR="00DA744A" w:rsidRPr="00D652AD" w:rsidRDefault="00DA744A" w:rsidP="00DA744A">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415648BA" w14:textId="77777777" w:rsidR="00DA744A" w:rsidRPr="00BC1E8C" w:rsidRDefault="00DA744A" w:rsidP="00DA744A">
      <w:pPr>
        <w:pStyle w:val="breakline"/>
        <w:rPr>
          <w:rFonts w:eastAsiaTheme="minorEastAsia"/>
          <w:color w:val="002060"/>
        </w:rPr>
      </w:pPr>
    </w:p>
    <w:p w14:paraId="2630D606" w14:textId="77777777" w:rsidR="00DA744A" w:rsidRPr="00BC1E8C" w:rsidRDefault="00DA744A" w:rsidP="00DA744A">
      <w:pPr>
        <w:pStyle w:val="titoloprinc0"/>
        <w:rPr>
          <w:color w:val="002060"/>
        </w:rPr>
      </w:pPr>
      <w:r w:rsidRPr="00BC1E8C">
        <w:rPr>
          <w:color w:val="002060"/>
        </w:rPr>
        <w:t>CLASSIFICA</w:t>
      </w:r>
    </w:p>
    <w:p w14:paraId="3A8F5E79" w14:textId="77777777" w:rsidR="00DA744A" w:rsidRPr="00BC1E8C" w:rsidRDefault="00DA744A" w:rsidP="00DA744A">
      <w:pPr>
        <w:pStyle w:val="breakline"/>
        <w:rPr>
          <w:color w:val="002060"/>
        </w:rPr>
      </w:pPr>
    </w:p>
    <w:p w14:paraId="29282DF0" w14:textId="77777777" w:rsidR="00DA744A" w:rsidRPr="00BC1E8C" w:rsidRDefault="00DA744A" w:rsidP="00DA744A">
      <w:pPr>
        <w:pStyle w:val="breakline"/>
        <w:rPr>
          <w:color w:val="002060"/>
        </w:rPr>
      </w:pPr>
    </w:p>
    <w:p w14:paraId="05770BD6" w14:textId="77777777" w:rsidR="00DA744A" w:rsidRPr="00BC1E8C" w:rsidRDefault="00DA744A" w:rsidP="00DA744A">
      <w:pPr>
        <w:pStyle w:val="sottotitolocampionato10"/>
        <w:rPr>
          <w:color w:val="002060"/>
        </w:rPr>
      </w:pPr>
      <w:r w:rsidRPr="00BC1E8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A744A" w:rsidRPr="00BC1E8C" w14:paraId="4C53E56D"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DB455" w14:textId="77777777" w:rsidR="00DA744A" w:rsidRPr="00BC1E8C" w:rsidRDefault="00DA744A" w:rsidP="00CA3FE5">
            <w:pPr>
              <w:pStyle w:val="headertabella0"/>
              <w:rPr>
                <w:color w:val="002060"/>
              </w:rPr>
            </w:pPr>
            <w:r w:rsidRPr="00BC1E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C056E" w14:textId="77777777" w:rsidR="00DA744A" w:rsidRPr="00BC1E8C" w:rsidRDefault="00DA744A" w:rsidP="00CA3FE5">
            <w:pPr>
              <w:pStyle w:val="headertabella0"/>
              <w:rPr>
                <w:color w:val="002060"/>
              </w:rPr>
            </w:pPr>
            <w:r w:rsidRPr="00BC1E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94405" w14:textId="77777777" w:rsidR="00DA744A" w:rsidRPr="00BC1E8C" w:rsidRDefault="00DA744A" w:rsidP="00CA3FE5">
            <w:pPr>
              <w:pStyle w:val="headertabella0"/>
              <w:rPr>
                <w:color w:val="002060"/>
              </w:rPr>
            </w:pPr>
            <w:r w:rsidRPr="00BC1E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365C9" w14:textId="77777777" w:rsidR="00DA744A" w:rsidRPr="00BC1E8C" w:rsidRDefault="00DA744A" w:rsidP="00CA3FE5">
            <w:pPr>
              <w:pStyle w:val="headertabella0"/>
              <w:rPr>
                <w:color w:val="002060"/>
              </w:rPr>
            </w:pPr>
            <w:r w:rsidRPr="00BC1E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48E0F" w14:textId="77777777" w:rsidR="00DA744A" w:rsidRPr="00BC1E8C" w:rsidRDefault="00DA744A" w:rsidP="00CA3FE5">
            <w:pPr>
              <w:pStyle w:val="headertabella0"/>
              <w:rPr>
                <w:color w:val="002060"/>
              </w:rPr>
            </w:pPr>
            <w:r w:rsidRPr="00BC1E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ABE93" w14:textId="77777777" w:rsidR="00DA744A" w:rsidRPr="00BC1E8C" w:rsidRDefault="00DA744A" w:rsidP="00CA3FE5">
            <w:pPr>
              <w:pStyle w:val="headertabella0"/>
              <w:rPr>
                <w:color w:val="002060"/>
              </w:rPr>
            </w:pPr>
            <w:r w:rsidRPr="00BC1E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DE12D" w14:textId="77777777" w:rsidR="00DA744A" w:rsidRPr="00BC1E8C" w:rsidRDefault="00DA744A" w:rsidP="00CA3FE5">
            <w:pPr>
              <w:pStyle w:val="headertabella0"/>
              <w:rPr>
                <w:color w:val="002060"/>
              </w:rPr>
            </w:pPr>
            <w:r w:rsidRPr="00BC1E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431AD" w14:textId="77777777" w:rsidR="00DA744A" w:rsidRPr="00BC1E8C" w:rsidRDefault="00DA744A" w:rsidP="00CA3FE5">
            <w:pPr>
              <w:pStyle w:val="headertabella0"/>
              <w:rPr>
                <w:color w:val="002060"/>
              </w:rPr>
            </w:pPr>
            <w:r w:rsidRPr="00BC1E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26169" w14:textId="77777777" w:rsidR="00DA744A" w:rsidRPr="00BC1E8C" w:rsidRDefault="00DA744A" w:rsidP="00CA3FE5">
            <w:pPr>
              <w:pStyle w:val="headertabella0"/>
              <w:rPr>
                <w:color w:val="002060"/>
              </w:rPr>
            </w:pPr>
            <w:r w:rsidRPr="00BC1E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FCF62" w14:textId="77777777" w:rsidR="00DA744A" w:rsidRPr="00BC1E8C" w:rsidRDefault="00DA744A" w:rsidP="00CA3FE5">
            <w:pPr>
              <w:pStyle w:val="headertabella0"/>
              <w:rPr>
                <w:color w:val="002060"/>
              </w:rPr>
            </w:pPr>
            <w:r w:rsidRPr="00BC1E8C">
              <w:rPr>
                <w:color w:val="002060"/>
              </w:rPr>
              <w:t>PE</w:t>
            </w:r>
          </w:p>
        </w:tc>
      </w:tr>
      <w:tr w:rsidR="00DA744A" w:rsidRPr="00BC1E8C" w14:paraId="4B33751C"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956622" w14:textId="77777777" w:rsidR="00DA744A" w:rsidRPr="00BC1E8C" w:rsidRDefault="00DA744A" w:rsidP="00CA3FE5">
            <w:pPr>
              <w:pStyle w:val="rowtabella0"/>
              <w:rPr>
                <w:color w:val="002060"/>
              </w:rPr>
            </w:pPr>
            <w:r w:rsidRPr="00BC1E8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F089" w14:textId="77777777" w:rsidR="00DA744A" w:rsidRPr="00BC1E8C" w:rsidRDefault="00DA744A" w:rsidP="00CA3FE5">
            <w:pPr>
              <w:pStyle w:val="rowtabella0"/>
              <w:jc w:val="center"/>
              <w:rPr>
                <w:color w:val="002060"/>
              </w:rPr>
            </w:pPr>
            <w:r w:rsidRPr="00BC1E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6480"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6D33"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0A2F"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45995"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7EED" w14:textId="77777777" w:rsidR="00DA744A" w:rsidRPr="00BC1E8C" w:rsidRDefault="00DA744A" w:rsidP="00CA3FE5">
            <w:pPr>
              <w:pStyle w:val="rowtabella0"/>
              <w:jc w:val="center"/>
              <w:rPr>
                <w:color w:val="002060"/>
              </w:rPr>
            </w:pPr>
            <w:r w:rsidRPr="00BC1E8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FCBF"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2380" w14:textId="77777777" w:rsidR="00DA744A" w:rsidRPr="00BC1E8C" w:rsidRDefault="00DA744A" w:rsidP="00CA3FE5">
            <w:pPr>
              <w:pStyle w:val="rowtabella0"/>
              <w:jc w:val="center"/>
              <w:rPr>
                <w:color w:val="002060"/>
              </w:rPr>
            </w:pPr>
            <w:r w:rsidRPr="00BC1E8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9F91" w14:textId="77777777" w:rsidR="00DA744A" w:rsidRPr="00BC1E8C" w:rsidRDefault="00DA744A" w:rsidP="00CA3FE5">
            <w:pPr>
              <w:pStyle w:val="rowtabella0"/>
              <w:jc w:val="center"/>
              <w:rPr>
                <w:color w:val="002060"/>
              </w:rPr>
            </w:pPr>
            <w:r w:rsidRPr="00BC1E8C">
              <w:rPr>
                <w:color w:val="002060"/>
              </w:rPr>
              <w:t>0</w:t>
            </w:r>
          </w:p>
        </w:tc>
      </w:tr>
      <w:tr w:rsidR="00DA744A" w:rsidRPr="00BC1E8C" w14:paraId="7C00406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0A18B" w14:textId="77777777" w:rsidR="00DA744A" w:rsidRPr="00BC1E8C" w:rsidRDefault="00DA744A" w:rsidP="00CA3FE5">
            <w:pPr>
              <w:pStyle w:val="rowtabella0"/>
              <w:rPr>
                <w:color w:val="002060"/>
              </w:rPr>
            </w:pPr>
            <w:r w:rsidRPr="00BC1E8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21A53" w14:textId="77777777" w:rsidR="00DA744A" w:rsidRPr="00BC1E8C" w:rsidRDefault="00DA744A" w:rsidP="00CA3FE5">
            <w:pPr>
              <w:pStyle w:val="rowtabella0"/>
              <w:jc w:val="center"/>
              <w:rPr>
                <w:color w:val="002060"/>
              </w:rPr>
            </w:pPr>
            <w:r w:rsidRPr="00BC1E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D145"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12C37"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2640"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5139"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C7BC" w14:textId="77777777" w:rsidR="00DA744A" w:rsidRPr="00BC1E8C" w:rsidRDefault="00DA744A" w:rsidP="00CA3FE5">
            <w:pPr>
              <w:pStyle w:val="rowtabella0"/>
              <w:jc w:val="center"/>
              <w:rPr>
                <w:color w:val="002060"/>
              </w:rPr>
            </w:pPr>
            <w:r w:rsidRPr="00BC1E8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2A78" w14:textId="77777777" w:rsidR="00DA744A" w:rsidRPr="00BC1E8C" w:rsidRDefault="00DA744A" w:rsidP="00CA3FE5">
            <w:pPr>
              <w:pStyle w:val="rowtabella0"/>
              <w:jc w:val="center"/>
              <w:rPr>
                <w:color w:val="002060"/>
              </w:rPr>
            </w:pPr>
            <w:r w:rsidRPr="00BC1E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401F" w14:textId="77777777" w:rsidR="00DA744A" w:rsidRPr="00BC1E8C" w:rsidRDefault="00DA744A" w:rsidP="00CA3FE5">
            <w:pPr>
              <w:pStyle w:val="rowtabella0"/>
              <w:jc w:val="center"/>
              <w:rPr>
                <w:color w:val="002060"/>
              </w:rPr>
            </w:pPr>
            <w:r w:rsidRPr="00BC1E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A8EC" w14:textId="77777777" w:rsidR="00DA744A" w:rsidRPr="00BC1E8C" w:rsidRDefault="00DA744A" w:rsidP="00CA3FE5">
            <w:pPr>
              <w:pStyle w:val="rowtabella0"/>
              <w:jc w:val="center"/>
              <w:rPr>
                <w:color w:val="002060"/>
              </w:rPr>
            </w:pPr>
            <w:r w:rsidRPr="00BC1E8C">
              <w:rPr>
                <w:color w:val="002060"/>
              </w:rPr>
              <w:t>0</w:t>
            </w:r>
          </w:p>
        </w:tc>
      </w:tr>
      <w:tr w:rsidR="00DA744A" w:rsidRPr="00BC1E8C" w14:paraId="4F51E93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371A8" w14:textId="77777777" w:rsidR="00DA744A" w:rsidRPr="00BC1E8C" w:rsidRDefault="00DA744A" w:rsidP="00CA3FE5">
            <w:pPr>
              <w:pStyle w:val="rowtabella0"/>
              <w:rPr>
                <w:color w:val="002060"/>
              </w:rPr>
            </w:pPr>
            <w:r w:rsidRPr="00BC1E8C">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C0362" w14:textId="77777777" w:rsidR="00DA744A" w:rsidRPr="00BC1E8C" w:rsidRDefault="00DA744A" w:rsidP="00CA3FE5">
            <w:pPr>
              <w:pStyle w:val="rowtabella0"/>
              <w:jc w:val="center"/>
              <w:rPr>
                <w:color w:val="002060"/>
              </w:rPr>
            </w:pPr>
            <w:r w:rsidRPr="00BC1E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C023"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CA2B"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AA16"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FF5C"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3F84" w14:textId="77777777" w:rsidR="00DA744A" w:rsidRPr="00BC1E8C" w:rsidRDefault="00DA744A" w:rsidP="00CA3FE5">
            <w:pPr>
              <w:pStyle w:val="rowtabella0"/>
              <w:jc w:val="center"/>
              <w:rPr>
                <w:color w:val="002060"/>
              </w:rPr>
            </w:pPr>
            <w:r w:rsidRPr="00BC1E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95A7" w14:textId="77777777" w:rsidR="00DA744A" w:rsidRPr="00BC1E8C" w:rsidRDefault="00DA744A" w:rsidP="00CA3FE5">
            <w:pPr>
              <w:pStyle w:val="rowtabella0"/>
              <w:jc w:val="center"/>
              <w:rPr>
                <w:color w:val="002060"/>
              </w:rPr>
            </w:pPr>
            <w:r w:rsidRPr="00BC1E8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F452" w14:textId="77777777" w:rsidR="00DA744A" w:rsidRPr="00BC1E8C" w:rsidRDefault="00DA744A" w:rsidP="00CA3FE5">
            <w:pPr>
              <w:pStyle w:val="rowtabella0"/>
              <w:jc w:val="center"/>
              <w:rPr>
                <w:color w:val="002060"/>
              </w:rPr>
            </w:pPr>
            <w:r w:rsidRPr="00BC1E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C0A8" w14:textId="77777777" w:rsidR="00DA744A" w:rsidRPr="00BC1E8C" w:rsidRDefault="00DA744A" w:rsidP="00CA3FE5">
            <w:pPr>
              <w:pStyle w:val="rowtabella0"/>
              <w:jc w:val="center"/>
              <w:rPr>
                <w:color w:val="002060"/>
              </w:rPr>
            </w:pPr>
            <w:r w:rsidRPr="00BC1E8C">
              <w:rPr>
                <w:color w:val="002060"/>
              </w:rPr>
              <w:t>0</w:t>
            </w:r>
          </w:p>
        </w:tc>
      </w:tr>
      <w:tr w:rsidR="00DA744A" w:rsidRPr="00BC1E8C" w14:paraId="6D3FB277"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BAF88" w14:textId="77777777" w:rsidR="00DA744A" w:rsidRPr="00BC1E8C" w:rsidRDefault="00DA744A" w:rsidP="00CA3FE5">
            <w:pPr>
              <w:pStyle w:val="rowtabella0"/>
              <w:rPr>
                <w:color w:val="002060"/>
                <w:lang w:val="es-ES"/>
              </w:rPr>
            </w:pPr>
            <w:r w:rsidRPr="00BC1E8C">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A6C3"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F3CB6"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02F6"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770D"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05D6"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D3F6" w14:textId="77777777" w:rsidR="00DA744A" w:rsidRPr="00BC1E8C" w:rsidRDefault="00DA744A" w:rsidP="00CA3FE5">
            <w:pPr>
              <w:pStyle w:val="rowtabella0"/>
              <w:jc w:val="center"/>
              <w:rPr>
                <w:color w:val="002060"/>
              </w:rPr>
            </w:pPr>
            <w:r w:rsidRPr="00BC1E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F4973" w14:textId="77777777" w:rsidR="00DA744A" w:rsidRPr="00BC1E8C" w:rsidRDefault="00DA744A" w:rsidP="00CA3FE5">
            <w:pPr>
              <w:pStyle w:val="rowtabella0"/>
              <w:jc w:val="center"/>
              <w:rPr>
                <w:color w:val="002060"/>
              </w:rPr>
            </w:pPr>
            <w:r w:rsidRPr="00BC1E8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ACC1"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11C6" w14:textId="77777777" w:rsidR="00DA744A" w:rsidRPr="00BC1E8C" w:rsidRDefault="00DA744A" w:rsidP="00CA3FE5">
            <w:pPr>
              <w:pStyle w:val="rowtabella0"/>
              <w:jc w:val="center"/>
              <w:rPr>
                <w:color w:val="002060"/>
              </w:rPr>
            </w:pPr>
            <w:r w:rsidRPr="00BC1E8C">
              <w:rPr>
                <w:color w:val="002060"/>
              </w:rPr>
              <w:t>0</w:t>
            </w:r>
          </w:p>
        </w:tc>
      </w:tr>
      <w:tr w:rsidR="00DA744A" w:rsidRPr="00BC1E8C" w14:paraId="28034C9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E81C2" w14:textId="77777777" w:rsidR="00DA744A" w:rsidRPr="00BC1E8C" w:rsidRDefault="00DA744A" w:rsidP="00CA3FE5">
            <w:pPr>
              <w:pStyle w:val="rowtabella0"/>
              <w:rPr>
                <w:color w:val="002060"/>
              </w:rPr>
            </w:pPr>
            <w:r w:rsidRPr="00BC1E8C">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B324" w14:textId="77777777" w:rsidR="00DA744A" w:rsidRPr="00BC1E8C" w:rsidRDefault="00DA744A" w:rsidP="00CA3FE5">
            <w:pPr>
              <w:pStyle w:val="rowtabella0"/>
              <w:jc w:val="center"/>
              <w:rPr>
                <w:color w:val="002060"/>
              </w:rPr>
            </w:pPr>
            <w:r w:rsidRPr="00BC1E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92061"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FAD5"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2B62A"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3B9B"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74B0" w14:textId="77777777" w:rsidR="00DA744A" w:rsidRPr="00BC1E8C" w:rsidRDefault="00DA744A" w:rsidP="00CA3FE5">
            <w:pPr>
              <w:pStyle w:val="rowtabella0"/>
              <w:jc w:val="center"/>
              <w:rPr>
                <w:color w:val="002060"/>
              </w:rPr>
            </w:pPr>
            <w:r w:rsidRPr="00BC1E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536F" w14:textId="77777777" w:rsidR="00DA744A" w:rsidRPr="00BC1E8C" w:rsidRDefault="00DA744A" w:rsidP="00CA3FE5">
            <w:pPr>
              <w:pStyle w:val="rowtabella0"/>
              <w:jc w:val="center"/>
              <w:rPr>
                <w:color w:val="002060"/>
              </w:rPr>
            </w:pPr>
            <w:r w:rsidRPr="00BC1E8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BECF" w14:textId="77777777" w:rsidR="00DA744A" w:rsidRPr="00BC1E8C" w:rsidRDefault="00DA744A" w:rsidP="00CA3FE5">
            <w:pPr>
              <w:pStyle w:val="rowtabella0"/>
              <w:jc w:val="center"/>
              <w:rPr>
                <w:color w:val="002060"/>
              </w:rPr>
            </w:pPr>
            <w:r w:rsidRPr="00BC1E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90436" w14:textId="77777777" w:rsidR="00DA744A" w:rsidRPr="00BC1E8C" w:rsidRDefault="00DA744A" w:rsidP="00CA3FE5">
            <w:pPr>
              <w:pStyle w:val="rowtabella0"/>
              <w:jc w:val="center"/>
              <w:rPr>
                <w:color w:val="002060"/>
              </w:rPr>
            </w:pPr>
            <w:r w:rsidRPr="00BC1E8C">
              <w:rPr>
                <w:color w:val="002060"/>
              </w:rPr>
              <w:t>0</w:t>
            </w:r>
          </w:p>
        </w:tc>
      </w:tr>
      <w:tr w:rsidR="00DA744A" w:rsidRPr="00BC1E8C" w14:paraId="1CF6ECB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DB61D" w14:textId="77777777" w:rsidR="00DA744A" w:rsidRPr="00BC1E8C" w:rsidRDefault="00DA744A" w:rsidP="00CA3FE5">
            <w:pPr>
              <w:pStyle w:val="rowtabella0"/>
              <w:rPr>
                <w:color w:val="002060"/>
              </w:rPr>
            </w:pPr>
            <w:r w:rsidRPr="00BC1E8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430A"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9B92"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E7B5"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0962"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6CD8B" w14:textId="77777777" w:rsidR="00DA744A" w:rsidRPr="00BC1E8C" w:rsidRDefault="00DA744A" w:rsidP="00CA3FE5">
            <w:pPr>
              <w:pStyle w:val="rowtabella0"/>
              <w:jc w:val="center"/>
              <w:rPr>
                <w:color w:val="002060"/>
              </w:rPr>
            </w:pPr>
            <w:r w:rsidRPr="00BC1E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1846" w14:textId="77777777" w:rsidR="00DA744A" w:rsidRPr="00BC1E8C" w:rsidRDefault="00DA744A" w:rsidP="00CA3FE5">
            <w:pPr>
              <w:pStyle w:val="rowtabella0"/>
              <w:jc w:val="center"/>
              <w:rPr>
                <w:color w:val="002060"/>
              </w:rPr>
            </w:pPr>
            <w:r w:rsidRPr="00BC1E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19E9" w14:textId="77777777" w:rsidR="00DA744A" w:rsidRPr="00BC1E8C" w:rsidRDefault="00DA744A" w:rsidP="00CA3FE5">
            <w:pPr>
              <w:pStyle w:val="rowtabella0"/>
              <w:jc w:val="center"/>
              <w:rPr>
                <w:color w:val="002060"/>
              </w:rPr>
            </w:pPr>
            <w:r w:rsidRPr="00BC1E8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C960" w14:textId="77777777" w:rsidR="00DA744A" w:rsidRPr="00BC1E8C" w:rsidRDefault="00DA744A" w:rsidP="00CA3FE5">
            <w:pPr>
              <w:pStyle w:val="rowtabella0"/>
              <w:jc w:val="center"/>
              <w:rPr>
                <w:color w:val="002060"/>
              </w:rPr>
            </w:pPr>
            <w:r w:rsidRPr="00BC1E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3787" w14:textId="77777777" w:rsidR="00DA744A" w:rsidRPr="00BC1E8C" w:rsidRDefault="00DA744A" w:rsidP="00CA3FE5">
            <w:pPr>
              <w:pStyle w:val="rowtabella0"/>
              <w:jc w:val="center"/>
              <w:rPr>
                <w:color w:val="002060"/>
              </w:rPr>
            </w:pPr>
            <w:r w:rsidRPr="00BC1E8C">
              <w:rPr>
                <w:color w:val="002060"/>
              </w:rPr>
              <w:t>0</w:t>
            </w:r>
          </w:p>
        </w:tc>
      </w:tr>
      <w:tr w:rsidR="00DA744A" w:rsidRPr="00BC1E8C" w14:paraId="09988B3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4FF6D" w14:textId="77777777" w:rsidR="00DA744A" w:rsidRPr="00BC1E8C" w:rsidRDefault="00DA744A" w:rsidP="00CA3FE5">
            <w:pPr>
              <w:pStyle w:val="rowtabella0"/>
              <w:rPr>
                <w:color w:val="002060"/>
              </w:rPr>
            </w:pPr>
            <w:r w:rsidRPr="00BC1E8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E099"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2BEC"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A426"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0E1D"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12CE1" w14:textId="77777777" w:rsidR="00DA744A" w:rsidRPr="00BC1E8C" w:rsidRDefault="00DA744A" w:rsidP="00CA3FE5">
            <w:pPr>
              <w:pStyle w:val="rowtabella0"/>
              <w:jc w:val="center"/>
              <w:rPr>
                <w:color w:val="002060"/>
              </w:rPr>
            </w:pPr>
            <w:r w:rsidRPr="00BC1E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6C03" w14:textId="77777777" w:rsidR="00DA744A" w:rsidRPr="00BC1E8C" w:rsidRDefault="00DA744A" w:rsidP="00CA3FE5">
            <w:pPr>
              <w:pStyle w:val="rowtabella0"/>
              <w:jc w:val="center"/>
              <w:rPr>
                <w:color w:val="002060"/>
              </w:rPr>
            </w:pPr>
            <w:r w:rsidRPr="00BC1E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7260" w14:textId="77777777" w:rsidR="00DA744A" w:rsidRPr="00BC1E8C" w:rsidRDefault="00DA744A" w:rsidP="00CA3FE5">
            <w:pPr>
              <w:pStyle w:val="rowtabella0"/>
              <w:jc w:val="center"/>
              <w:rPr>
                <w:color w:val="002060"/>
              </w:rPr>
            </w:pPr>
            <w:r w:rsidRPr="00BC1E8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AB0F" w14:textId="77777777" w:rsidR="00DA744A" w:rsidRPr="00BC1E8C" w:rsidRDefault="00DA744A" w:rsidP="00CA3FE5">
            <w:pPr>
              <w:pStyle w:val="rowtabella0"/>
              <w:jc w:val="center"/>
              <w:rPr>
                <w:color w:val="002060"/>
              </w:rPr>
            </w:pPr>
            <w:r w:rsidRPr="00BC1E8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44A6" w14:textId="77777777" w:rsidR="00DA744A" w:rsidRPr="00BC1E8C" w:rsidRDefault="00DA744A" w:rsidP="00CA3FE5">
            <w:pPr>
              <w:pStyle w:val="rowtabella0"/>
              <w:jc w:val="center"/>
              <w:rPr>
                <w:color w:val="002060"/>
              </w:rPr>
            </w:pPr>
            <w:r w:rsidRPr="00BC1E8C">
              <w:rPr>
                <w:color w:val="002060"/>
              </w:rPr>
              <w:t>0</w:t>
            </w:r>
          </w:p>
        </w:tc>
      </w:tr>
      <w:tr w:rsidR="00DA744A" w:rsidRPr="00BC1E8C" w14:paraId="26797D07"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21A103" w14:textId="77777777" w:rsidR="00DA744A" w:rsidRPr="00BC1E8C" w:rsidRDefault="00DA744A" w:rsidP="00CA3FE5">
            <w:pPr>
              <w:pStyle w:val="rowtabella0"/>
              <w:rPr>
                <w:color w:val="002060"/>
              </w:rPr>
            </w:pPr>
            <w:proofErr w:type="spellStart"/>
            <w:proofErr w:type="gramStart"/>
            <w:r w:rsidRPr="00BC1E8C">
              <w:rPr>
                <w:color w:val="002060"/>
              </w:rPr>
              <w:t>sq.B</w:t>
            </w:r>
            <w:proofErr w:type="spellEnd"/>
            <w:proofErr w:type="gramEnd"/>
            <w:r w:rsidRPr="00BC1E8C">
              <w:rPr>
                <w:color w:val="002060"/>
              </w:rPr>
              <w:t xml:space="preserve"> AMICI DEL </w:t>
            </w:r>
            <w:proofErr w:type="spellStart"/>
            <w:r w:rsidRPr="00BC1E8C">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B65F"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42E4"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D95B"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3833"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CC295"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C7F6"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0FB2"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E5B9"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BDAE" w14:textId="77777777" w:rsidR="00DA744A" w:rsidRPr="00BC1E8C" w:rsidRDefault="00DA744A" w:rsidP="00CA3FE5">
            <w:pPr>
              <w:pStyle w:val="rowtabella0"/>
              <w:jc w:val="center"/>
              <w:rPr>
                <w:color w:val="002060"/>
              </w:rPr>
            </w:pPr>
            <w:r w:rsidRPr="00BC1E8C">
              <w:rPr>
                <w:color w:val="002060"/>
              </w:rPr>
              <w:t>0</w:t>
            </w:r>
          </w:p>
        </w:tc>
      </w:tr>
    </w:tbl>
    <w:p w14:paraId="1DBE2D97" w14:textId="77777777" w:rsidR="00DA744A" w:rsidRPr="00BC1E8C" w:rsidRDefault="00DA744A" w:rsidP="00DA744A">
      <w:pPr>
        <w:pStyle w:val="breakline"/>
        <w:rPr>
          <w:rFonts w:eastAsiaTheme="minorEastAsia"/>
          <w:color w:val="002060"/>
        </w:rPr>
      </w:pPr>
    </w:p>
    <w:p w14:paraId="23E7CE9A" w14:textId="77777777" w:rsidR="00DA744A" w:rsidRPr="00BC1E8C" w:rsidRDefault="00DA744A" w:rsidP="00DA744A">
      <w:pPr>
        <w:pStyle w:val="breakline"/>
        <w:rPr>
          <w:color w:val="002060"/>
        </w:rPr>
      </w:pPr>
    </w:p>
    <w:p w14:paraId="0EEDAE22" w14:textId="77777777" w:rsidR="00DA744A" w:rsidRPr="00BC1E8C" w:rsidRDefault="00DA744A" w:rsidP="00DA744A">
      <w:pPr>
        <w:pStyle w:val="sottotitolocampionato10"/>
        <w:rPr>
          <w:color w:val="002060"/>
        </w:rPr>
      </w:pPr>
      <w:r w:rsidRPr="00BC1E8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A744A" w:rsidRPr="00BC1E8C" w14:paraId="48EDEE05"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E0D11" w14:textId="77777777" w:rsidR="00DA744A" w:rsidRPr="00BC1E8C" w:rsidRDefault="00DA744A" w:rsidP="00CA3FE5">
            <w:pPr>
              <w:pStyle w:val="headertabella0"/>
              <w:rPr>
                <w:color w:val="002060"/>
              </w:rPr>
            </w:pPr>
            <w:r w:rsidRPr="00BC1E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8204B" w14:textId="77777777" w:rsidR="00DA744A" w:rsidRPr="00BC1E8C" w:rsidRDefault="00DA744A" w:rsidP="00CA3FE5">
            <w:pPr>
              <w:pStyle w:val="headertabella0"/>
              <w:rPr>
                <w:color w:val="002060"/>
              </w:rPr>
            </w:pPr>
            <w:r w:rsidRPr="00BC1E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B8BEC" w14:textId="77777777" w:rsidR="00DA744A" w:rsidRPr="00BC1E8C" w:rsidRDefault="00DA744A" w:rsidP="00CA3FE5">
            <w:pPr>
              <w:pStyle w:val="headertabella0"/>
              <w:rPr>
                <w:color w:val="002060"/>
              </w:rPr>
            </w:pPr>
            <w:r w:rsidRPr="00BC1E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3E328" w14:textId="77777777" w:rsidR="00DA744A" w:rsidRPr="00BC1E8C" w:rsidRDefault="00DA744A" w:rsidP="00CA3FE5">
            <w:pPr>
              <w:pStyle w:val="headertabella0"/>
              <w:rPr>
                <w:color w:val="002060"/>
              </w:rPr>
            </w:pPr>
            <w:r w:rsidRPr="00BC1E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E4A47" w14:textId="77777777" w:rsidR="00DA744A" w:rsidRPr="00BC1E8C" w:rsidRDefault="00DA744A" w:rsidP="00CA3FE5">
            <w:pPr>
              <w:pStyle w:val="headertabella0"/>
              <w:rPr>
                <w:color w:val="002060"/>
              </w:rPr>
            </w:pPr>
            <w:r w:rsidRPr="00BC1E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449FA" w14:textId="77777777" w:rsidR="00DA744A" w:rsidRPr="00BC1E8C" w:rsidRDefault="00DA744A" w:rsidP="00CA3FE5">
            <w:pPr>
              <w:pStyle w:val="headertabella0"/>
              <w:rPr>
                <w:color w:val="002060"/>
              </w:rPr>
            </w:pPr>
            <w:r w:rsidRPr="00BC1E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6E0E6" w14:textId="77777777" w:rsidR="00DA744A" w:rsidRPr="00BC1E8C" w:rsidRDefault="00DA744A" w:rsidP="00CA3FE5">
            <w:pPr>
              <w:pStyle w:val="headertabella0"/>
              <w:rPr>
                <w:color w:val="002060"/>
              </w:rPr>
            </w:pPr>
            <w:r w:rsidRPr="00BC1E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EB2AB" w14:textId="77777777" w:rsidR="00DA744A" w:rsidRPr="00BC1E8C" w:rsidRDefault="00DA744A" w:rsidP="00CA3FE5">
            <w:pPr>
              <w:pStyle w:val="headertabella0"/>
              <w:rPr>
                <w:color w:val="002060"/>
              </w:rPr>
            </w:pPr>
            <w:r w:rsidRPr="00BC1E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91F2A" w14:textId="77777777" w:rsidR="00DA744A" w:rsidRPr="00BC1E8C" w:rsidRDefault="00DA744A" w:rsidP="00CA3FE5">
            <w:pPr>
              <w:pStyle w:val="headertabella0"/>
              <w:rPr>
                <w:color w:val="002060"/>
              </w:rPr>
            </w:pPr>
            <w:r w:rsidRPr="00BC1E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D6E50" w14:textId="77777777" w:rsidR="00DA744A" w:rsidRPr="00BC1E8C" w:rsidRDefault="00DA744A" w:rsidP="00CA3FE5">
            <w:pPr>
              <w:pStyle w:val="headertabella0"/>
              <w:rPr>
                <w:color w:val="002060"/>
              </w:rPr>
            </w:pPr>
            <w:r w:rsidRPr="00BC1E8C">
              <w:rPr>
                <w:color w:val="002060"/>
              </w:rPr>
              <w:t>PE</w:t>
            </w:r>
          </w:p>
        </w:tc>
      </w:tr>
      <w:tr w:rsidR="00DA744A" w:rsidRPr="00BC1E8C" w14:paraId="254EE945"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11280" w14:textId="77777777" w:rsidR="00DA744A" w:rsidRPr="00BC1E8C" w:rsidRDefault="00DA744A" w:rsidP="00CA3FE5">
            <w:pPr>
              <w:pStyle w:val="rowtabella0"/>
              <w:rPr>
                <w:color w:val="002060"/>
              </w:rPr>
            </w:pPr>
            <w:r w:rsidRPr="00BC1E8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ACC9" w14:textId="77777777" w:rsidR="00DA744A" w:rsidRPr="00BC1E8C" w:rsidRDefault="00DA744A" w:rsidP="00CA3FE5">
            <w:pPr>
              <w:pStyle w:val="rowtabella0"/>
              <w:jc w:val="center"/>
              <w:rPr>
                <w:color w:val="002060"/>
              </w:rPr>
            </w:pPr>
            <w:r w:rsidRPr="00BC1E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97A0"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B1AA"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86BE"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2BDF"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E5CD" w14:textId="77777777" w:rsidR="00DA744A" w:rsidRPr="00BC1E8C" w:rsidRDefault="00DA744A" w:rsidP="00CA3FE5">
            <w:pPr>
              <w:pStyle w:val="rowtabella0"/>
              <w:jc w:val="center"/>
              <w:rPr>
                <w:color w:val="002060"/>
              </w:rPr>
            </w:pPr>
            <w:r w:rsidRPr="00BC1E8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2B082" w14:textId="77777777" w:rsidR="00DA744A" w:rsidRPr="00BC1E8C" w:rsidRDefault="00DA744A" w:rsidP="00CA3FE5">
            <w:pPr>
              <w:pStyle w:val="rowtabella0"/>
              <w:jc w:val="center"/>
              <w:rPr>
                <w:color w:val="002060"/>
              </w:rPr>
            </w:pPr>
            <w:r w:rsidRPr="00BC1E8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2633" w14:textId="77777777" w:rsidR="00DA744A" w:rsidRPr="00BC1E8C" w:rsidRDefault="00DA744A" w:rsidP="00CA3FE5">
            <w:pPr>
              <w:pStyle w:val="rowtabella0"/>
              <w:jc w:val="center"/>
              <w:rPr>
                <w:color w:val="002060"/>
              </w:rPr>
            </w:pPr>
            <w:r w:rsidRPr="00BC1E8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2422" w14:textId="77777777" w:rsidR="00DA744A" w:rsidRPr="00BC1E8C" w:rsidRDefault="00DA744A" w:rsidP="00CA3FE5">
            <w:pPr>
              <w:pStyle w:val="rowtabella0"/>
              <w:jc w:val="center"/>
              <w:rPr>
                <w:color w:val="002060"/>
              </w:rPr>
            </w:pPr>
            <w:r w:rsidRPr="00BC1E8C">
              <w:rPr>
                <w:color w:val="002060"/>
              </w:rPr>
              <w:t>0</w:t>
            </w:r>
          </w:p>
        </w:tc>
      </w:tr>
      <w:tr w:rsidR="00DA744A" w:rsidRPr="00BC1E8C" w14:paraId="2599E63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7C964" w14:textId="77777777" w:rsidR="00DA744A" w:rsidRPr="00BC1E8C" w:rsidRDefault="00DA744A" w:rsidP="00CA3FE5">
            <w:pPr>
              <w:pStyle w:val="rowtabella0"/>
              <w:rPr>
                <w:color w:val="002060"/>
              </w:rPr>
            </w:pPr>
            <w:r w:rsidRPr="00BC1E8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EC8D" w14:textId="77777777" w:rsidR="00DA744A" w:rsidRPr="00BC1E8C" w:rsidRDefault="00DA744A" w:rsidP="00CA3FE5">
            <w:pPr>
              <w:pStyle w:val="rowtabella0"/>
              <w:jc w:val="center"/>
              <w:rPr>
                <w:color w:val="002060"/>
              </w:rPr>
            </w:pPr>
            <w:r w:rsidRPr="00BC1E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B44A"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5745" w14:textId="77777777" w:rsidR="00DA744A" w:rsidRPr="00BC1E8C" w:rsidRDefault="00DA744A" w:rsidP="00CA3FE5">
            <w:pPr>
              <w:pStyle w:val="rowtabella0"/>
              <w:jc w:val="center"/>
              <w:rPr>
                <w:color w:val="002060"/>
              </w:rPr>
            </w:pPr>
            <w:r w:rsidRPr="00BC1E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CA7B"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B769"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1230" w14:textId="77777777" w:rsidR="00DA744A" w:rsidRPr="00BC1E8C" w:rsidRDefault="00DA744A" w:rsidP="00CA3FE5">
            <w:pPr>
              <w:pStyle w:val="rowtabella0"/>
              <w:jc w:val="center"/>
              <w:rPr>
                <w:color w:val="002060"/>
              </w:rPr>
            </w:pPr>
            <w:r w:rsidRPr="00BC1E8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06326" w14:textId="77777777" w:rsidR="00DA744A" w:rsidRPr="00BC1E8C" w:rsidRDefault="00DA744A" w:rsidP="00CA3FE5">
            <w:pPr>
              <w:pStyle w:val="rowtabella0"/>
              <w:jc w:val="center"/>
              <w:rPr>
                <w:color w:val="002060"/>
              </w:rPr>
            </w:pPr>
            <w:r w:rsidRPr="00BC1E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8CFD" w14:textId="77777777" w:rsidR="00DA744A" w:rsidRPr="00BC1E8C" w:rsidRDefault="00DA744A" w:rsidP="00CA3FE5">
            <w:pPr>
              <w:pStyle w:val="rowtabella0"/>
              <w:jc w:val="center"/>
              <w:rPr>
                <w:color w:val="002060"/>
              </w:rPr>
            </w:pPr>
            <w:r w:rsidRPr="00BC1E8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73D7" w14:textId="77777777" w:rsidR="00DA744A" w:rsidRPr="00BC1E8C" w:rsidRDefault="00DA744A" w:rsidP="00CA3FE5">
            <w:pPr>
              <w:pStyle w:val="rowtabella0"/>
              <w:jc w:val="center"/>
              <w:rPr>
                <w:color w:val="002060"/>
              </w:rPr>
            </w:pPr>
            <w:r w:rsidRPr="00BC1E8C">
              <w:rPr>
                <w:color w:val="002060"/>
              </w:rPr>
              <w:t>0</w:t>
            </w:r>
          </w:p>
        </w:tc>
      </w:tr>
      <w:tr w:rsidR="00DA744A" w:rsidRPr="00BC1E8C" w14:paraId="5C9F079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16456" w14:textId="77777777" w:rsidR="00DA744A" w:rsidRPr="00BC1E8C" w:rsidRDefault="00DA744A" w:rsidP="00CA3FE5">
            <w:pPr>
              <w:pStyle w:val="rowtabella0"/>
              <w:rPr>
                <w:color w:val="002060"/>
                <w:lang w:val="es-ES"/>
              </w:rPr>
            </w:pPr>
            <w:r w:rsidRPr="00BC1E8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EBFE" w14:textId="77777777" w:rsidR="00DA744A" w:rsidRPr="00BC1E8C" w:rsidRDefault="00DA744A" w:rsidP="00CA3FE5">
            <w:pPr>
              <w:pStyle w:val="rowtabella0"/>
              <w:jc w:val="center"/>
              <w:rPr>
                <w:color w:val="002060"/>
              </w:rPr>
            </w:pPr>
            <w:r w:rsidRPr="00BC1E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44452"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B77B" w14:textId="77777777" w:rsidR="00DA744A" w:rsidRPr="00BC1E8C" w:rsidRDefault="00DA744A" w:rsidP="00CA3FE5">
            <w:pPr>
              <w:pStyle w:val="rowtabella0"/>
              <w:jc w:val="center"/>
              <w:rPr>
                <w:color w:val="002060"/>
              </w:rPr>
            </w:pPr>
            <w:r w:rsidRPr="00BC1E8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E4A4"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4443"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B2A2" w14:textId="77777777" w:rsidR="00DA744A" w:rsidRPr="00BC1E8C" w:rsidRDefault="00DA744A" w:rsidP="00CA3FE5">
            <w:pPr>
              <w:pStyle w:val="rowtabella0"/>
              <w:jc w:val="center"/>
              <w:rPr>
                <w:color w:val="002060"/>
              </w:rPr>
            </w:pPr>
            <w:r w:rsidRPr="00BC1E8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0A0BB" w14:textId="77777777" w:rsidR="00DA744A" w:rsidRPr="00BC1E8C" w:rsidRDefault="00DA744A" w:rsidP="00CA3FE5">
            <w:pPr>
              <w:pStyle w:val="rowtabella0"/>
              <w:jc w:val="center"/>
              <w:rPr>
                <w:color w:val="002060"/>
              </w:rPr>
            </w:pPr>
            <w:r w:rsidRPr="00BC1E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0265" w14:textId="77777777" w:rsidR="00DA744A" w:rsidRPr="00BC1E8C" w:rsidRDefault="00DA744A" w:rsidP="00CA3FE5">
            <w:pPr>
              <w:pStyle w:val="rowtabella0"/>
              <w:jc w:val="center"/>
              <w:rPr>
                <w:color w:val="002060"/>
              </w:rPr>
            </w:pPr>
            <w:r w:rsidRPr="00BC1E8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BC13" w14:textId="77777777" w:rsidR="00DA744A" w:rsidRPr="00BC1E8C" w:rsidRDefault="00DA744A" w:rsidP="00CA3FE5">
            <w:pPr>
              <w:pStyle w:val="rowtabella0"/>
              <w:jc w:val="center"/>
              <w:rPr>
                <w:color w:val="002060"/>
              </w:rPr>
            </w:pPr>
            <w:r w:rsidRPr="00BC1E8C">
              <w:rPr>
                <w:color w:val="002060"/>
              </w:rPr>
              <w:t>0</w:t>
            </w:r>
          </w:p>
        </w:tc>
      </w:tr>
      <w:tr w:rsidR="00DA744A" w:rsidRPr="00BC1E8C" w14:paraId="61AEDA3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2C16F" w14:textId="77777777" w:rsidR="00DA744A" w:rsidRPr="00BC1E8C" w:rsidRDefault="00DA744A" w:rsidP="00CA3FE5">
            <w:pPr>
              <w:pStyle w:val="rowtabella0"/>
              <w:rPr>
                <w:color w:val="002060"/>
              </w:rPr>
            </w:pPr>
            <w:r w:rsidRPr="00BC1E8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A528" w14:textId="77777777" w:rsidR="00DA744A" w:rsidRPr="00BC1E8C" w:rsidRDefault="00DA744A" w:rsidP="00CA3FE5">
            <w:pPr>
              <w:pStyle w:val="rowtabella0"/>
              <w:jc w:val="center"/>
              <w:rPr>
                <w:color w:val="002060"/>
              </w:rPr>
            </w:pPr>
            <w:r w:rsidRPr="00BC1E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9D3D"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3FF5B"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29DE"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ADB06"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69EA" w14:textId="77777777" w:rsidR="00DA744A" w:rsidRPr="00BC1E8C" w:rsidRDefault="00DA744A" w:rsidP="00CA3FE5">
            <w:pPr>
              <w:pStyle w:val="rowtabella0"/>
              <w:jc w:val="center"/>
              <w:rPr>
                <w:color w:val="002060"/>
              </w:rPr>
            </w:pPr>
            <w:r w:rsidRPr="00BC1E8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93610" w14:textId="77777777" w:rsidR="00DA744A" w:rsidRPr="00BC1E8C" w:rsidRDefault="00DA744A" w:rsidP="00CA3FE5">
            <w:pPr>
              <w:pStyle w:val="rowtabella0"/>
              <w:jc w:val="center"/>
              <w:rPr>
                <w:color w:val="002060"/>
              </w:rPr>
            </w:pPr>
            <w:r w:rsidRPr="00BC1E8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C78D"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277D" w14:textId="77777777" w:rsidR="00DA744A" w:rsidRPr="00BC1E8C" w:rsidRDefault="00DA744A" w:rsidP="00CA3FE5">
            <w:pPr>
              <w:pStyle w:val="rowtabella0"/>
              <w:jc w:val="center"/>
              <w:rPr>
                <w:color w:val="002060"/>
              </w:rPr>
            </w:pPr>
            <w:r w:rsidRPr="00BC1E8C">
              <w:rPr>
                <w:color w:val="002060"/>
              </w:rPr>
              <w:t>0</w:t>
            </w:r>
          </w:p>
        </w:tc>
      </w:tr>
      <w:tr w:rsidR="00DA744A" w:rsidRPr="00BC1E8C" w14:paraId="36D435A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79C0D" w14:textId="77777777" w:rsidR="00DA744A" w:rsidRPr="00BC1E8C" w:rsidRDefault="00DA744A" w:rsidP="00CA3FE5">
            <w:pPr>
              <w:pStyle w:val="rowtabella0"/>
              <w:rPr>
                <w:color w:val="002060"/>
              </w:rPr>
            </w:pPr>
            <w:r w:rsidRPr="00BC1E8C">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472F" w14:textId="77777777" w:rsidR="00DA744A" w:rsidRPr="00BC1E8C" w:rsidRDefault="00DA744A" w:rsidP="00CA3FE5">
            <w:pPr>
              <w:pStyle w:val="rowtabella0"/>
              <w:jc w:val="center"/>
              <w:rPr>
                <w:color w:val="002060"/>
              </w:rPr>
            </w:pPr>
            <w:r w:rsidRPr="00BC1E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9B336"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EFFD"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A0CA"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84417"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16F8" w14:textId="77777777" w:rsidR="00DA744A" w:rsidRPr="00BC1E8C" w:rsidRDefault="00DA744A" w:rsidP="00CA3FE5">
            <w:pPr>
              <w:pStyle w:val="rowtabella0"/>
              <w:jc w:val="center"/>
              <w:rPr>
                <w:color w:val="002060"/>
              </w:rPr>
            </w:pPr>
            <w:r w:rsidRPr="00BC1E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2885" w14:textId="77777777" w:rsidR="00DA744A" w:rsidRPr="00BC1E8C" w:rsidRDefault="00DA744A" w:rsidP="00CA3FE5">
            <w:pPr>
              <w:pStyle w:val="rowtabella0"/>
              <w:jc w:val="center"/>
              <w:rPr>
                <w:color w:val="002060"/>
              </w:rPr>
            </w:pPr>
            <w:r w:rsidRPr="00BC1E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5CE4" w14:textId="77777777" w:rsidR="00DA744A" w:rsidRPr="00BC1E8C" w:rsidRDefault="00DA744A" w:rsidP="00CA3FE5">
            <w:pPr>
              <w:pStyle w:val="rowtabella0"/>
              <w:jc w:val="center"/>
              <w:rPr>
                <w:color w:val="002060"/>
              </w:rPr>
            </w:pPr>
            <w:r w:rsidRPr="00BC1E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8A4B" w14:textId="77777777" w:rsidR="00DA744A" w:rsidRPr="00BC1E8C" w:rsidRDefault="00DA744A" w:rsidP="00CA3FE5">
            <w:pPr>
              <w:pStyle w:val="rowtabella0"/>
              <w:jc w:val="center"/>
              <w:rPr>
                <w:color w:val="002060"/>
              </w:rPr>
            </w:pPr>
            <w:r w:rsidRPr="00BC1E8C">
              <w:rPr>
                <w:color w:val="002060"/>
              </w:rPr>
              <w:t>0</w:t>
            </w:r>
          </w:p>
        </w:tc>
      </w:tr>
      <w:tr w:rsidR="00DA744A" w:rsidRPr="00BC1E8C" w14:paraId="1C94A2D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A989E" w14:textId="77777777" w:rsidR="00DA744A" w:rsidRPr="00BC1E8C" w:rsidRDefault="00DA744A" w:rsidP="00CA3FE5">
            <w:pPr>
              <w:pStyle w:val="rowtabella0"/>
              <w:rPr>
                <w:color w:val="002060"/>
              </w:rPr>
            </w:pPr>
            <w:r w:rsidRPr="00BC1E8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962D" w14:textId="77777777" w:rsidR="00DA744A" w:rsidRPr="00BC1E8C" w:rsidRDefault="00DA744A" w:rsidP="00CA3FE5">
            <w:pPr>
              <w:pStyle w:val="rowtabella0"/>
              <w:jc w:val="center"/>
              <w:rPr>
                <w:color w:val="002060"/>
              </w:rPr>
            </w:pPr>
            <w:r w:rsidRPr="00BC1E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1FB4"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10AF"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F0AD"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F44B"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93BF" w14:textId="77777777" w:rsidR="00DA744A" w:rsidRPr="00BC1E8C" w:rsidRDefault="00DA744A" w:rsidP="00CA3FE5">
            <w:pPr>
              <w:pStyle w:val="rowtabella0"/>
              <w:jc w:val="center"/>
              <w:rPr>
                <w:color w:val="002060"/>
              </w:rPr>
            </w:pPr>
            <w:r w:rsidRPr="00BC1E8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1F090" w14:textId="77777777" w:rsidR="00DA744A" w:rsidRPr="00BC1E8C" w:rsidRDefault="00DA744A" w:rsidP="00CA3FE5">
            <w:pPr>
              <w:pStyle w:val="rowtabella0"/>
              <w:jc w:val="center"/>
              <w:rPr>
                <w:color w:val="002060"/>
              </w:rPr>
            </w:pPr>
            <w:r w:rsidRPr="00BC1E8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86A0" w14:textId="77777777" w:rsidR="00DA744A" w:rsidRPr="00BC1E8C" w:rsidRDefault="00DA744A" w:rsidP="00CA3FE5">
            <w:pPr>
              <w:pStyle w:val="rowtabella0"/>
              <w:jc w:val="center"/>
              <w:rPr>
                <w:color w:val="002060"/>
              </w:rPr>
            </w:pPr>
            <w:r w:rsidRPr="00BC1E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7872" w14:textId="77777777" w:rsidR="00DA744A" w:rsidRPr="00BC1E8C" w:rsidRDefault="00DA744A" w:rsidP="00CA3FE5">
            <w:pPr>
              <w:pStyle w:val="rowtabella0"/>
              <w:jc w:val="center"/>
              <w:rPr>
                <w:color w:val="002060"/>
              </w:rPr>
            </w:pPr>
            <w:r w:rsidRPr="00BC1E8C">
              <w:rPr>
                <w:color w:val="002060"/>
              </w:rPr>
              <w:t>0</w:t>
            </w:r>
          </w:p>
        </w:tc>
      </w:tr>
      <w:tr w:rsidR="00DA744A" w:rsidRPr="00BC1E8C" w14:paraId="3C81716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76AB2" w14:textId="77777777" w:rsidR="00DA744A" w:rsidRPr="00BC1E8C" w:rsidRDefault="00DA744A" w:rsidP="00CA3FE5">
            <w:pPr>
              <w:pStyle w:val="rowtabella0"/>
              <w:rPr>
                <w:color w:val="002060"/>
              </w:rPr>
            </w:pPr>
            <w:r w:rsidRPr="00BC1E8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F3AD"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F27D"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798E"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F15C0"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466F" w14:textId="77777777" w:rsidR="00DA744A" w:rsidRPr="00BC1E8C" w:rsidRDefault="00DA744A" w:rsidP="00CA3FE5">
            <w:pPr>
              <w:pStyle w:val="rowtabella0"/>
              <w:jc w:val="center"/>
              <w:rPr>
                <w:color w:val="002060"/>
              </w:rPr>
            </w:pPr>
            <w:r w:rsidRPr="00BC1E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E870" w14:textId="77777777" w:rsidR="00DA744A" w:rsidRPr="00BC1E8C" w:rsidRDefault="00DA744A" w:rsidP="00CA3FE5">
            <w:pPr>
              <w:pStyle w:val="rowtabella0"/>
              <w:jc w:val="center"/>
              <w:rPr>
                <w:color w:val="002060"/>
              </w:rPr>
            </w:pPr>
            <w:r w:rsidRPr="00BC1E8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01E8" w14:textId="77777777" w:rsidR="00DA744A" w:rsidRPr="00BC1E8C" w:rsidRDefault="00DA744A" w:rsidP="00CA3FE5">
            <w:pPr>
              <w:pStyle w:val="rowtabella0"/>
              <w:jc w:val="center"/>
              <w:rPr>
                <w:color w:val="002060"/>
              </w:rPr>
            </w:pPr>
            <w:r w:rsidRPr="00BC1E8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E671" w14:textId="77777777" w:rsidR="00DA744A" w:rsidRPr="00BC1E8C" w:rsidRDefault="00DA744A" w:rsidP="00CA3FE5">
            <w:pPr>
              <w:pStyle w:val="rowtabella0"/>
              <w:jc w:val="center"/>
              <w:rPr>
                <w:color w:val="002060"/>
              </w:rPr>
            </w:pPr>
            <w:r w:rsidRPr="00BC1E8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49A1" w14:textId="77777777" w:rsidR="00DA744A" w:rsidRPr="00BC1E8C" w:rsidRDefault="00DA744A" w:rsidP="00CA3FE5">
            <w:pPr>
              <w:pStyle w:val="rowtabella0"/>
              <w:jc w:val="center"/>
              <w:rPr>
                <w:color w:val="002060"/>
              </w:rPr>
            </w:pPr>
            <w:r w:rsidRPr="00BC1E8C">
              <w:rPr>
                <w:color w:val="002060"/>
              </w:rPr>
              <w:t>0</w:t>
            </w:r>
          </w:p>
        </w:tc>
      </w:tr>
      <w:tr w:rsidR="00DA744A" w:rsidRPr="00BC1E8C" w14:paraId="603BFB53"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E7E33E" w14:textId="77777777" w:rsidR="00DA744A" w:rsidRPr="00BC1E8C" w:rsidRDefault="00DA744A" w:rsidP="00CA3FE5">
            <w:pPr>
              <w:pStyle w:val="rowtabella0"/>
              <w:rPr>
                <w:color w:val="002060"/>
                <w:lang w:val="es-ES"/>
              </w:rPr>
            </w:pPr>
            <w:r w:rsidRPr="00BC1E8C">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9A29"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1287"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93CB"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A8EA"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EE80"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8801" w14:textId="77777777" w:rsidR="00DA744A" w:rsidRPr="00BC1E8C" w:rsidRDefault="00DA744A" w:rsidP="00CA3FE5">
            <w:pPr>
              <w:pStyle w:val="rowtabella0"/>
              <w:jc w:val="center"/>
              <w:rPr>
                <w:color w:val="002060"/>
              </w:rPr>
            </w:pPr>
            <w:r w:rsidRPr="00BC1E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7099" w14:textId="77777777" w:rsidR="00DA744A" w:rsidRPr="00BC1E8C" w:rsidRDefault="00DA744A" w:rsidP="00CA3FE5">
            <w:pPr>
              <w:pStyle w:val="rowtabella0"/>
              <w:jc w:val="center"/>
              <w:rPr>
                <w:color w:val="002060"/>
              </w:rPr>
            </w:pPr>
            <w:r w:rsidRPr="00BC1E8C">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5614" w14:textId="77777777" w:rsidR="00DA744A" w:rsidRPr="00BC1E8C" w:rsidRDefault="00DA744A" w:rsidP="00CA3FE5">
            <w:pPr>
              <w:pStyle w:val="rowtabella0"/>
              <w:jc w:val="center"/>
              <w:rPr>
                <w:color w:val="002060"/>
              </w:rPr>
            </w:pPr>
            <w:r w:rsidRPr="00BC1E8C">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1575" w14:textId="77777777" w:rsidR="00DA744A" w:rsidRPr="00BC1E8C" w:rsidRDefault="00DA744A" w:rsidP="00CA3FE5">
            <w:pPr>
              <w:pStyle w:val="rowtabella0"/>
              <w:jc w:val="center"/>
              <w:rPr>
                <w:color w:val="002060"/>
              </w:rPr>
            </w:pPr>
            <w:r w:rsidRPr="00BC1E8C">
              <w:rPr>
                <w:color w:val="002060"/>
              </w:rPr>
              <w:t>0</w:t>
            </w:r>
          </w:p>
        </w:tc>
      </w:tr>
    </w:tbl>
    <w:p w14:paraId="7825867A" w14:textId="77777777" w:rsidR="00DA744A" w:rsidRPr="00BC1E8C" w:rsidRDefault="00DA744A" w:rsidP="00DA744A">
      <w:pPr>
        <w:pStyle w:val="breakline"/>
        <w:rPr>
          <w:rFonts w:eastAsiaTheme="minorEastAsia"/>
          <w:color w:val="002060"/>
        </w:rPr>
      </w:pPr>
    </w:p>
    <w:p w14:paraId="52A4E2AA" w14:textId="77777777" w:rsidR="00DA744A" w:rsidRPr="00BC1E8C" w:rsidRDefault="00DA744A" w:rsidP="00DA744A">
      <w:pPr>
        <w:pStyle w:val="breakline"/>
        <w:rPr>
          <w:color w:val="002060"/>
        </w:rPr>
      </w:pPr>
    </w:p>
    <w:p w14:paraId="1A9886C6" w14:textId="77777777" w:rsidR="00DA744A" w:rsidRPr="00BC1E8C" w:rsidRDefault="00DA744A" w:rsidP="00DA744A">
      <w:pPr>
        <w:pStyle w:val="sottotitolocampionato10"/>
        <w:rPr>
          <w:color w:val="002060"/>
        </w:rPr>
      </w:pPr>
      <w:r w:rsidRPr="00BC1E8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A744A" w:rsidRPr="00BC1E8C" w14:paraId="2DFC3011"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72CCC" w14:textId="77777777" w:rsidR="00DA744A" w:rsidRPr="00BC1E8C" w:rsidRDefault="00DA744A" w:rsidP="00CA3FE5">
            <w:pPr>
              <w:pStyle w:val="headertabella0"/>
              <w:rPr>
                <w:color w:val="002060"/>
              </w:rPr>
            </w:pPr>
            <w:r w:rsidRPr="00BC1E8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E8A44" w14:textId="77777777" w:rsidR="00DA744A" w:rsidRPr="00BC1E8C" w:rsidRDefault="00DA744A" w:rsidP="00CA3FE5">
            <w:pPr>
              <w:pStyle w:val="headertabella0"/>
              <w:rPr>
                <w:color w:val="002060"/>
              </w:rPr>
            </w:pPr>
            <w:r w:rsidRPr="00BC1E8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B2BB8" w14:textId="77777777" w:rsidR="00DA744A" w:rsidRPr="00BC1E8C" w:rsidRDefault="00DA744A" w:rsidP="00CA3FE5">
            <w:pPr>
              <w:pStyle w:val="headertabella0"/>
              <w:rPr>
                <w:color w:val="002060"/>
              </w:rPr>
            </w:pPr>
            <w:r w:rsidRPr="00BC1E8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90397" w14:textId="77777777" w:rsidR="00DA744A" w:rsidRPr="00BC1E8C" w:rsidRDefault="00DA744A" w:rsidP="00CA3FE5">
            <w:pPr>
              <w:pStyle w:val="headertabella0"/>
              <w:rPr>
                <w:color w:val="002060"/>
              </w:rPr>
            </w:pPr>
            <w:r w:rsidRPr="00BC1E8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B9837" w14:textId="77777777" w:rsidR="00DA744A" w:rsidRPr="00BC1E8C" w:rsidRDefault="00DA744A" w:rsidP="00CA3FE5">
            <w:pPr>
              <w:pStyle w:val="headertabella0"/>
              <w:rPr>
                <w:color w:val="002060"/>
              </w:rPr>
            </w:pPr>
            <w:r w:rsidRPr="00BC1E8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B4017" w14:textId="77777777" w:rsidR="00DA744A" w:rsidRPr="00BC1E8C" w:rsidRDefault="00DA744A" w:rsidP="00CA3FE5">
            <w:pPr>
              <w:pStyle w:val="headertabella0"/>
              <w:rPr>
                <w:color w:val="002060"/>
              </w:rPr>
            </w:pPr>
            <w:r w:rsidRPr="00BC1E8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6581E" w14:textId="77777777" w:rsidR="00DA744A" w:rsidRPr="00BC1E8C" w:rsidRDefault="00DA744A" w:rsidP="00CA3FE5">
            <w:pPr>
              <w:pStyle w:val="headertabella0"/>
              <w:rPr>
                <w:color w:val="002060"/>
              </w:rPr>
            </w:pPr>
            <w:r w:rsidRPr="00BC1E8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F65B7" w14:textId="77777777" w:rsidR="00DA744A" w:rsidRPr="00BC1E8C" w:rsidRDefault="00DA744A" w:rsidP="00CA3FE5">
            <w:pPr>
              <w:pStyle w:val="headertabella0"/>
              <w:rPr>
                <w:color w:val="002060"/>
              </w:rPr>
            </w:pPr>
            <w:r w:rsidRPr="00BC1E8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101F" w14:textId="77777777" w:rsidR="00DA744A" w:rsidRPr="00BC1E8C" w:rsidRDefault="00DA744A" w:rsidP="00CA3FE5">
            <w:pPr>
              <w:pStyle w:val="headertabella0"/>
              <w:rPr>
                <w:color w:val="002060"/>
              </w:rPr>
            </w:pPr>
            <w:r w:rsidRPr="00BC1E8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D4BA7" w14:textId="77777777" w:rsidR="00DA744A" w:rsidRPr="00BC1E8C" w:rsidRDefault="00DA744A" w:rsidP="00CA3FE5">
            <w:pPr>
              <w:pStyle w:val="headertabella0"/>
              <w:rPr>
                <w:color w:val="002060"/>
              </w:rPr>
            </w:pPr>
            <w:r w:rsidRPr="00BC1E8C">
              <w:rPr>
                <w:color w:val="002060"/>
              </w:rPr>
              <w:t>PE</w:t>
            </w:r>
          </w:p>
        </w:tc>
      </w:tr>
      <w:tr w:rsidR="00DA744A" w:rsidRPr="00BC1E8C" w14:paraId="78F45A41"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CCD351" w14:textId="77777777" w:rsidR="00DA744A" w:rsidRPr="00BC1E8C" w:rsidRDefault="00DA744A" w:rsidP="00CA3FE5">
            <w:pPr>
              <w:pStyle w:val="rowtabella0"/>
              <w:rPr>
                <w:color w:val="002060"/>
              </w:rPr>
            </w:pPr>
            <w:r w:rsidRPr="00BC1E8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ADC8" w14:textId="77777777" w:rsidR="00DA744A" w:rsidRPr="00BC1E8C" w:rsidRDefault="00DA744A" w:rsidP="00CA3FE5">
            <w:pPr>
              <w:pStyle w:val="rowtabella0"/>
              <w:jc w:val="center"/>
              <w:rPr>
                <w:color w:val="002060"/>
              </w:rPr>
            </w:pPr>
            <w:r w:rsidRPr="00BC1E8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A5F4"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14261"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5AAF"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9E14"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2913" w14:textId="77777777" w:rsidR="00DA744A" w:rsidRPr="00BC1E8C" w:rsidRDefault="00DA744A" w:rsidP="00CA3FE5">
            <w:pPr>
              <w:pStyle w:val="rowtabella0"/>
              <w:jc w:val="center"/>
              <w:rPr>
                <w:color w:val="002060"/>
              </w:rPr>
            </w:pPr>
            <w:r w:rsidRPr="00BC1E8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A680" w14:textId="77777777" w:rsidR="00DA744A" w:rsidRPr="00BC1E8C" w:rsidRDefault="00DA744A" w:rsidP="00CA3FE5">
            <w:pPr>
              <w:pStyle w:val="rowtabella0"/>
              <w:jc w:val="center"/>
              <w:rPr>
                <w:color w:val="002060"/>
              </w:rPr>
            </w:pPr>
            <w:r w:rsidRPr="00BC1E8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46C38" w14:textId="77777777" w:rsidR="00DA744A" w:rsidRPr="00BC1E8C" w:rsidRDefault="00DA744A" w:rsidP="00CA3FE5">
            <w:pPr>
              <w:pStyle w:val="rowtabella0"/>
              <w:jc w:val="center"/>
              <w:rPr>
                <w:color w:val="002060"/>
              </w:rPr>
            </w:pPr>
            <w:r w:rsidRPr="00BC1E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7385" w14:textId="77777777" w:rsidR="00DA744A" w:rsidRPr="00BC1E8C" w:rsidRDefault="00DA744A" w:rsidP="00CA3FE5">
            <w:pPr>
              <w:pStyle w:val="rowtabella0"/>
              <w:jc w:val="center"/>
              <w:rPr>
                <w:color w:val="002060"/>
              </w:rPr>
            </w:pPr>
            <w:r w:rsidRPr="00BC1E8C">
              <w:rPr>
                <w:color w:val="002060"/>
              </w:rPr>
              <w:t>0</w:t>
            </w:r>
          </w:p>
        </w:tc>
      </w:tr>
      <w:tr w:rsidR="00DA744A" w:rsidRPr="00BC1E8C" w14:paraId="1F5B836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75E82" w14:textId="77777777" w:rsidR="00DA744A" w:rsidRPr="00BC1E8C" w:rsidRDefault="00DA744A" w:rsidP="00CA3FE5">
            <w:pPr>
              <w:pStyle w:val="rowtabella0"/>
              <w:rPr>
                <w:color w:val="002060"/>
              </w:rPr>
            </w:pPr>
            <w:r w:rsidRPr="00BC1E8C">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7479" w14:textId="77777777" w:rsidR="00DA744A" w:rsidRPr="00BC1E8C" w:rsidRDefault="00DA744A" w:rsidP="00CA3FE5">
            <w:pPr>
              <w:pStyle w:val="rowtabella0"/>
              <w:jc w:val="center"/>
              <w:rPr>
                <w:color w:val="002060"/>
              </w:rPr>
            </w:pPr>
            <w:r w:rsidRPr="00BC1E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183B"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453D8"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5917"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3961C"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5FFA" w14:textId="77777777" w:rsidR="00DA744A" w:rsidRPr="00BC1E8C" w:rsidRDefault="00DA744A" w:rsidP="00CA3FE5">
            <w:pPr>
              <w:pStyle w:val="rowtabella0"/>
              <w:jc w:val="center"/>
              <w:rPr>
                <w:color w:val="002060"/>
              </w:rPr>
            </w:pPr>
            <w:r w:rsidRPr="00BC1E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CF51" w14:textId="77777777" w:rsidR="00DA744A" w:rsidRPr="00BC1E8C" w:rsidRDefault="00DA744A" w:rsidP="00CA3FE5">
            <w:pPr>
              <w:pStyle w:val="rowtabella0"/>
              <w:jc w:val="center"/>
              <w:rPr>
                <w:color w:val="002060"/>
              </w:rPr>
            </w:pPr>
            <w:r w:rsidRPr="00BC1E8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61F07" w14:textId="77777777" w:rsidR="00DA744A" w:rsidRPr="00BC1E8C" w:rsidRDefault="00DA744A" w:rsidP="00CA3FE5">
            <w:pPr>
              <w:pStyle w:val="rowtabella0"/>
              <w:jc w:val="center"/>
              <w:rPr>
                <w:color w:val="002060"/>
              </w:rPr>
            </w:pPr>
            <w:r w:rsidRPr="00BC1E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501F" w14:textId="77777777" w:rsidR="00DA744A" w:rsidRPr="00BC1E8C" w:rsidRDefault="00DA744A" w:rsidP="00CA3FE5">
            <w:pPr>
              <w:pStyle w:val="rowtabella0"/>
              <w:jc w:val="center"/>
              <w:rPr>
                <w:color w:val="002060"/>
              </w:rPr>
            </w:pPr>
            <w:r w:rsidRPr="00BC1E8C">
              <w:rPr>
                <w:color w:val="002060"/>
              </w:rPr>
              <w:t>0</w:t>
            </w:r>
          </w:p>
        </w:tc>
      </w:tr>
      <w:tr w:rsidR="00DA744A" w:rsidRPr="00BC1E8C" w14:paraId="5F79025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D3E4C" w14:textId="77777777" w:rsidR="00DA744A" w:rsidRPr="00BC1E8C" w:rsidRDefault="00DA744A" w:rsidP="00CA3FE5">
            <w:pPr>
              <w:pStyle w:val="rowtabella0"/>
              <w:rPr>
                <w:color w:val="002060"/>
              </w:rPr>
            </w:pPr>
            <w:r w:rsidRPr="00BC1E8C">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9359" w14:textId="77777777" w:rsidR="00DA744A" w:rsidRPr="00BC1E8C" w:rsidRDefault="00DA744A" w:rsidP="00CA3FE5">
            <w:pPr>
              <w:pStyle w:val="rowtabella0"/>
              <w:jc w:val="center"/>
              <w:rPr>
                <w:color w:val="002060"/>
              </w:rPr>
            </w:pPr>
            <w:r w:rsidRPr="00BC1E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777A"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5B5C"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C2AB"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609B1"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9089" w14:textId="77777777" w:rsidR="00DA744A" w:rsidRPr="00BC1E8C" w:rsidRDefault="00DA744A" w:rsidP="00CA3FE5">
            <w:pPr>
              <w:pStyle w:val="rowtabella0"/>
              <w:jc w:val="center"/>
              <w:rPr>
                <w:color w:val="002060"/>
              </w:rPr>
            </w:pPr>
            <w:r w:rsidRPr="00BC1E8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AB50" w14:textId="77777777" w:rsidR="00DA744A" w:rsidRPr="00BC1E8C" w:rsidRDefault="00DA744A" w:rsidP="00CA3FE5">
            <w:pPr>
              <w:pStyle w:val="rowtabella0"/>
              <w:jc w:val="center"/>
              <w:rPr>
                <w:color w:val="002060"/>
              </w:rPr>
            </w:pPr>
            <w:r w:rsidRPr="00BC1E8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80A35" w14:textId="77777777" w:rsidR="00DA744A" w:rsidRPr="00BC1E8C" w:rsidRDefault="00DA744A" w:rsidP="00CA3FE5">
            <w:pPr>
              <w:pStyle w:val="rowtabella0"/>
              <w:jc w:val="center"/>
              <w:rPr>
                <w:color w:val="002060"/>
              </w:rPr>
            </w:pPr>
            <w:r w:rsidRPr="00BC1E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6DB1" w14:textId="77777777" w:rsidR="00DA744A" w:rsidRPr="00BC1E8C" w:rsidRDefault="00DA744A" w:rsidP="00CA3FE5">
            <w:pPr>
              <w:pStyle w:val="rowtabella0"/>
              <w:jc w:val="center"/>
              <w:rPr>
                <w:color w:val="002060"/>
              </w:rPr>
            </w:pPr>
            <w:r w:rsidRPr="00BC1E8C">
              <w:rPr>
                <w:color w:val="002060"/>
              </w:rPr>
              <w:t>0</w:t>
            </w:r>
          </w:p>
        </w:tc>
      </w:tr>
      <w:tr w:rsidR="00DA744A" w:rsidRPr="00BC1E8C" w14:paraId="685F139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C3BD8" w14:textId="77777777" w:rsidR="00DA744A" w:rsidRPr="00BC1E8C" w:rsidRDefault="00DA744A" w:rsidP="00CA3FE5">
            <w:pPr>
              <w:pStyle w:val="rowtabella0"/>
              <w:rPr>
                <w:color w:val="002060"/>
              </w:rPr>
            </w:pPr>
            <w:r w:rsidRPr="00BC1E8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9EB1" w14:textId="77777777" w:rsidR="00DA744A" w:rsidRPr="00BC1E8C" w:rsidRDefault="00DA744A" w:rsidP="00CA3FE5">
            <w:pPr>
              <w:pStyle w:val="rowtabella0"/>
              <w:jc w:val="center"/>
              <w:rPr>
                <w:color w:val="002060"/>
              </w:rPr>
            </w:pPr>
            <w:r w:rsidRPr="00BC1E8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4C23E"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AB7B" w14:textId="77777777" w:rsidR="00DA744A" w:rsidRPr="00BC1E8C" w:rsidRDefault="00DA744A" w:rsidP="00CA3FE5">
            <w:pPr>
              <w:pStyle w:val="rowtabella0"/>
              <w:jc w:val="center"/>
              <w:rPr>
                <w:color w:val="002060"/>
              </w:rPr>
            </w:pPr>
            <w:r w:rsidRPr="00BC1E8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30D3"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EFC3"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CEE6" w14:textId="77777777" w:rsidR="00DA744A" w:rsidRPr="00BC1E8C" w:rsidRDefault="00DA744A" w:rsidP="00CA3FE5">
            <w:pPr>
              <w:pStyle w:val="rowtabella0"/>
              <w:jc w:val="center"/>
              <w:rPr>
                <w:color w:val="002060"/>
              </w:rPr>
            </w:pPr>
            <w:r w:rsidRPr="00BC1E8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3D33" w14:textId="77777777" w:rsidR="00DA744A" w:rsidRPr="00BC1E8C" w:rsidRDefault="00DA744A" w:rsidP="00CA3FE5">
            <w:pPr>
              <w:pStyle w:val="rowtabella0"/>
              <w:jc w:val="center"/>
              <w:rPr>
                <w:color w:val="002060"/>
              </w:rPr>
            </w:pPr>
            <w:r w:rsidRPr="00BC1E8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99BA"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A6A5B" w14:textId="77777777" w:rsidR="00DA744A" w:rsidRPr="00BC1E8C" w:rsidRDefault="00DA744A" w:rsidP="00CA3FE5">
            <w:pPr>
              <w:pStyle w:val="rowtabella0"/>
              <w:jc w:val="center"/>
              <w:rPr>
                <w:color w:val="002060"/>
              </w:rPr>
            </w:pPr>
            <w:r w:rsidRPr="00BC1E8C">
              <w:rPr>
                <w:color w:val="002060"/>
              </w:rPr>
              <w:t>0</w:t>
            </w:r>
          </w:p>
        </w:tc>
      </w:tr>
      <w:tr w:rsidR="00DA744A" w:rsidRPr="00BC1E8C" w14:paraId="2935799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EEB89" w14:textId="77777777" w:rsidR="00DA744A" w:rsidRPr="00BC1E8C" w:rsidRDefault="00DA744A" w:rsidP="00CA3FE5">
            <w:pPr>
              <w:pStyle w:val="rowtabella0"/>
              <w:rPr>
                <w:color w:val="002060"/>
              </w:rPr>
            </w:pPr>
            <w:r w:rsidRPr="00BC1E8C">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A748" w14:textId="77777777" w:rsidR="00DA744A" w:rsidRPr="00BC1E8C" w:rsidRDefault="00DA744A" w:rsidP="00CA3FE5">
            <w:pPr>
              <w:pStyle w:val="rowtabella0"/>
              <w:jc w:val="center"/>
              <w:rPr>
                <w:color w:val="002060"/>
              </w:rPr>
            </w:pPr>
            <w:r w:rsidRPr="00BC1E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5E0F"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2451"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FA1C"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F755"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7F1F" w14:textId="77777777" w:rsidR="00DA744A" w:rsidRPr="00BC1E8C" w:rsidRDefault="00DA744A" w:rsidP="00CA3FE5">
            <w:pPr>
              <w:pStyle w:val="rowtabella0"/>
              <w:jc w:val="center"/>
              <w:rPr>
                <w:color w:val="002060"/>
              </w:rPr>
            </w:pPr>
            <w:r w:rsidRPr="00BC1E8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C337" w14:textId="77777777" w:rsidR="00DA744A" w:rsidRPr="00BC1E8C" w:rsidRDefault="00DA744A" w:rsidP="00CA3FE5">
            <w:pPr>
              <w:pStyle w:val="rowtabella0"/>
              <w:jc w:val="center"/>
              <w:rPr>
                <w:color w:val="002060"/>
              </w:rPr>
            </w:pPr>
            <w:r w:rsidRPr="00BC1E8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1807" w14:textId="77777777" w:rsidR="00DA744A" w:rsidRPr="00BC1E8C" w:rsidRDefault="00DA744A" w:rsidP="00CA3FE5">
            <w:pPr>
              <w:pStyle w:val="rowtabella0"/>
              <w:jc w:val="center"/>
              <w:rPr>
                <w:color w:val="002060"/>
              </w:rPr>
            </w:pPr>
            <w:r w:rsidRPr="00BC1E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B8E8" w14:textId="77777777" w:rsidR="00DA744A" w:rsidRPr="00BC1E8C" w:rsidRDefault="00DA744A" w:rsidP="00CA3FE5">
            <w:pPr>
              <w:pStyle w:val="rowtabella0"/>
              <w:jc w:val="center"/>
              <w:rPr>
                <w:color w:val="002060"/>
              </w:rPr>
            </w:pPr>
            <w:r w:rsidRPr="00BC1E8C">
              <w:rPr>
                <w:color w:val="002060"/>
              </w:rPr>
              <w:t>0</w:t>
            </w:r>
          </w:p>
        </w:tc>
      </w:tr>
      <w:tr w:rsidR="00DA744A" w:rsidRPr="00BC1E8C" w14:paraId="469636C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58EFD" w14:textId="77777777" w:rsidR="00DA744A" w:rsidRPr="00BC1E8C" w:rsidRDefault="00DA744A" w:rsidP="00CA3FE5">
            <w:pPr>
              <w:pStyle w:val="rowtabella0"/>
              <w:rPr>
                <w:color w:val="002060"/>
              </w:rPr>
            </w:pPr>
            <w:r w:rsidRPr="00BC1E8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352F" w14:textId="77777777" w:rsidR="00DA744A" w:rsidRPr="00BC1E8C" w:rsidRDefault="00DA744A" w:rsidP="00CA3FE5">
            <w:pPr>
              <w:pStyle w:val="rowtabella0"/>
              <w:jc w:val="center"/>
              <w:rPr>
                <w:color w:val="002060"/>
              </w:rPr>
            </w:pPr>
            <w:r w:rsidRPr="00BC1E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42B88"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E9FB" w14:textId="77777777" w:rsidR="00DA744A" w:rsidRPr="00BC1E8C" w:rsidRDefault="00DA744A" w:rsidP="00CA3FE5">
            <w:pPr>
              <w:pStyle w:val="rowtabella0"/>
              <w:jc w:val="center"/>
              <w:rPr>
                <w:color w:val="002060"/>
              </w:rPr>
            </w:pPr>
            <w:r w:rsidRPr="00BC1E8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B1966"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4861" w14:textId="77777777" w:rsidR="00DA744A" w:rsidRPr="00BC1E8C" w:rsidRDefault="00DA744A" w:rsidP="00CA3FE5">
            <w:pPr>
              <w:pStyle w:val="rowtabella0"/>
              <w:jc w:val="center"/>
              <w:rPr>
                <w:color w:val="002060"/>
              </w:rPr>
            </w:pPr>
            <w:r w:rsidRPr="00BC1E8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817D" w14:textId="77777777" w:rsidR="00DA744A" w:rsidRPr="00BC1E8C" w:rsidRDefault="00DA744A" w:rsidP="00CA3FE5">
            <w:pPr>
              <w:pStyle w:val="rowtabella0"/>
              <w:jc w:val="center"/>
              <w:rPr>
                <w:color w:val="002060"/>
              </w:rPr>
            </w:pPr>
            <w:r w:rsidRPr="00BC1E8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607E" w14:textId="77777777" w:rsidR="00DA744A" w:rsidRPr="00BC1E8C" w:rsidRDefault="00DA744A" w:rsidP="00CA3FE5">
            <w:pPr>
              <w:pStyle w:val="rowtabella0"/>
              <w:jc w:val="center"/>
              <w:rPr>
                <w:color w:val="002060"/>
              </w:rPr>
            </w:pPr>
            <w:r w:rsidRPr="00BC1E8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9192" w14:textId="77777777" w:rsidR="00DA744A" w:rsidRPr="00BC1E8C" w:rsidRDefault="00DA744A" w:rsidP="00CA3FE5">
            <w:pPr>
              <w:pStyle w:val="rowtabella0"/>
              <w:jc w:val="center"/>
              <w:rPr>
                <w:color w:val="002060"/>
              </w:rPr>
            </w:pPr>
            <w:r w:rsidRPr="00BC1E8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7909" w14:textId="77777777" w:rsidR="00DA744A" w:rsidRPr="00BC1E8C" w:rsidRDefault="00DA744A" w:rsidP="00CA3FE5">
            <w:pPr>
              <w:pStyle w:val="rowtabella0"/>
              <w:jc w:val="center"/>
              <w:rPr>
                <w:color w:val="002060"/>
              </w:rPr>
            </w:pPr>
            <w:r w:rsidRPr="00BC1E8C">
              <w:rPr>
                <w:color w:val="002060"/>
              </w:rPr>
              <w:t>0</w:t>
            </w:r>
          </w:p>
        </w:tc>
      </w:tr>
      <w:tr w:rsidR="00DA744A" w:rsidRPr="00BC1E8C" w14:paraId="531F22C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0F280" w14:textId="77777777" w:rsidR="00DA744A" w:rsidRPr="00BC1E8C" w:rsidRDefault="00DA744A" w:rsidP="00CA3FE5">
            <w:pPr>
              <w:pStyle w:val="rowtabella0"/>
              <w:rPr>
                <w:color w:val="002060"/>
              </w:rPr>
            </w:pPr>
            <w:r w:rsidRPr="00BC1E8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C96F"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34BE3"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35E1"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6E0AA"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5B132" w14:textId="77777777" w:rsidR="00DA744A" w:rsidRPr="00BC1E8C" w:rsidRDefault="00DA744A" w:rsidP="00CA3FE5">
            <w:pPr>
              <w:pStyle w:val="rowtabella0"/>
              <w:jc w:val="center"/>
              <w:rPr>
                <w:color w:val="002060"/>
              </w:rPr>
            </w:pPr>
            <w:r w:rsidRPr="00BC1E8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CA64" w14:textId="77777777" w:rsidR="00DA744A" w:rsidRPr="00BC1E8C" w:rsidRDefault="00DA744A" w:rsidP="00CA3FE5">
            <w:pPr>
              <w:pStyle w:val="rowtabella0"/>
              <w:jc w:val="center"/>
              <w:rPr>
                <w:color w:val="002060"/>
              </w:rPr>
            </w:pPr>
            <w:r w:rsidRPr="00BC1E8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48A6" w14:textId="77777777" w:rsidR="00DA744A" w:rsidRPr="00BC1E8C" w:rsidRDefault="00DA744A" w:rsidP="00CA3FE5">
            <w:pPr>
              <w:pStyle w:val="rowtabella0"/>
              <w:jc w:val="center"/>
              <w:rPr>
                <w:color w:val="002060"/>
              </w:rPr>
            </w:pPr>
            <w:r w:rsidRPr="00BC1E8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FEEA" w14:textId="77777777" w:rsidR="00DA744A" w:rsidRPr="00BC1E8C" w:rsidRDefault="00DA744A" w:rsidP="00CA3FE5">
            <w:pPr>
              <w:pStyle w:val="rowtabella0"/>
              <w:jc w:val="center"/>
              <w:rPr>
                <w:color w:val="002060"/>
              </w:rPr>
            </w:pPr>
            <w:r w:rsidRPr="00BC1E8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4587" w14:textId="77777777" w:rsidR="00DA744A" w:rsidRPr="00BC1E8C" w:rsidRDefault="00DA744A" w:rsidP="00CA3FE5">
            <w:pPr>
              <w:pStyle w:val="rowtabella0"/>
              <w:jc w:val="center"/>
              <w:rPr>
                <w:color w:val="002060"/>
              </w:rPr>
            </w:pPr>
            <w:r w:rsidRPr="00BC1E8C">
              <w:rPr>
                <w:color w:val="002060"/>
              </w:rPr>
              <w:t>0</w:t>
            </w:r>
          </w:p>
        </w:tc>
      </w:tr>
      <w:tr w:rsidR="00DA744A" w:rsidRPr="00BC1E8C" w14:paraId="6414AD01"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874613" w14:textId="77777777" w:rsidR="00DA744A" w:rsidRPr="00BC1E8C" w:rsidRDefault="00DA744A" w:rsidP="00CA3FE5">
            <w:pPr>
              <w:pStyle w:val="rowtabella0"/>
              <w:rPr>
                <w:color w:val="002060"/>
              </w:rPr>
            </w:pPr>
            <w:proofErr w:type="spellStart"/>
            <w:proofErr w:type="gramStart"/>
            <w:r w:rsidRPr="00BC1E8C">
              <w:rPr>
                <w:color w:val="002060"/>
              </w:rPr>
              <w:t>sq.B</w:t>
            </w:r>
            <w:proofErr w:type="spellEnd"/>
            <w:proofErr w:type="gramEnd"/>
            <w:r w:rsidRPr="00BC1E8C">
              <w:rPr>
                <w:color w:val="002060"/>
              </w:rPr>
              <w:t xml:space="preserve"> FIGHT BULLS </w:t>
            </w:r>
            <w:proofErr w:type="spellStart"/>
            <w:r w:rsidRPr="00BC1E8C">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2FCE"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B0B4" w14:textId="77777777" w:rsidR="00DA744A" w:rsidRPr="00BC1E8C" w:rsidRDefault="00DA744A" w:rsidP="00CA3FE5">
            <w:pPr>
              <w:pStyle w:val="rowtabella0"/>
              <w:jc w:val="center"/>
              <w:rPr>
                <w:color w:val="002060"/>
              </w:rPr>
            </w:pPr>
            <w:r w:rsidRPr="00BC1E8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AC13"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F4811"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94FC"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5518"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79D9"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4489" w14:textId="77777777" w:rsidR="00DA744A" w:rsidRPr="00BC1E8C" w:rsidRDefault="00DA744A" w:rsidP="00CA3FE5">
            <w:pPr>
              <w:pStyle w:val="rowtabella0"/>
              <w:jc w:val="center"/>
              <w:rPr>
                <w:color w:val="002060"/>
              </w:rPr>
            </w:pPr>
            <w:r w:rsidRPr="00BC1E8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1948" w14:textId="77777777" w:rsidR="00DA744A" w:rsidRPr="00BC1E8C" w:rsidRDefault="00DA744A" w:rsidP="00CA3FE5">
            <w:pPr>
              <w:pStyle w:val="rowtabella0"/>
              <w:jc w:val="center"/>
              <w:rPr>
                <w:color w:val="002060"/>
              </w:rPr>
            </w:pPr>
            <w:r w:rsidRPr="00BC1E8C">
              <w:rPr>
                <w:color w:val="002060"/>
              </w:rPr>
              <w:t>0</w:t>
            </w:r>
          </w:p>
        </w:tc>
      </w:tr>
    </w:tbl>
    <w:p w14:paraId="083DF501" w14:textId="77777777" w:rsidR="00DA744A" w:rsidRPr="00BC1E8C" w:rsidRDefault="00DA744A" w:rsidP="00DA744A">
      <w:pPr>
        <w:pStyle w:val="breakline"/>
        <w:rPr>
          <w:rFonts w:eastAsiaTheme="minorEastAsia"/>
          <w:color w:val="002060"/>
        </w:rPr>
      </w:pPr>
    </w:p>
    <w:p w14:paraId="4BECE195" w14:textId="77777777" w:rsidR="00DA744A" w:rsidRPr="00BC1E8C" w:rsidRDefault="00DA744A" w:rsidP="00DA744A">
      <w:pPr>
        <w:pStyle w:val="breakline"/>
        <w:rPr>
          <w:color w:val="002060"/>
        </w:rPr>
      </w:pPr>
    </w:p>
    <w:p w14:paraId="5996F023" w14:textId="77777777" w:rsidR="00DA744A" w:rsidRPr="00BC1E8C" w:rsidRDefault="00DA744A" w:rsidP="00DA744A">
      <w:pPr>
        <w:pStyle w:val="titolocampionato0"/>
        <w:shd w:val="clear" w:color="auto" w:fill="CCCCCC"/>
        <w:spacing w:before="80" w:after="40"/>
        <w:rPr>
          <w:color w:val="002060"/>
        </w:rPr>
      </w:pPr>
      <w:r w:rsidRPr="00BC1E8C">
        <w:rPr>
          <w:color w:val="002060"/>
        </w:rPr>
        <w:t>COPPA MARCHE CALCIO 5 serie D</w:t>
      </w:r>
    </w:p>
    <w:p w14:paraId="0E8754D8" w14:textId="77777777" w:rsidR="00DA744A" w:rsidRPr="00BC1E8C" w:rsidRDefault="00DA744A" w:rsidP="00DA744A">
      <w:pPr>
        <w:pStyle w:val="titoloprinc0"/>
        <w:rPr>
          <w:color w:val="002060"/>
        </w:rPr>
      </w:pPr>
      <w:r w:rsidRPr="00BC1E8C">
        <w:rPr>
          <w:color w:val="002060"/>
        </w:rPr>
        <w:t>RISULTATI</w:t>
      </w:r>
    </w:p>
    <w:p w14:paraId="78CEAC0C" w14:textId="77777777" w:rsidR="00DA744A" w:rsidRPr="00BC1E8C" w:rsidRDefault="00DA744A" w:rsidP="00DA744A">
      <w:pPr>
        <w:pStyle w:val="breakline"/>
        <w:rPr>
          <w:color w:val="002060"/>
        </w:rPr>
      </w:pPr>
    </w:p>
    <w:p w14:paraId="2BAB3070" w14:textId="77777777" w:rsidR="00DA744A" w:rsidRPr="00BC1E8C" w:rsidRDefault="00DA744A" w:rsidP="00DA744A">
      <w:pPr>
        <w:pStyle w:val="sottotitolocampionato10"/>
        <w:rPr>
          <w:color w:val="002060"/>
        </w:rPr>
      </w:pPr>
      <w:r w:rsidRPr="00BC1E8C">
        <w:rPr>
          <w:color w:val="002060"/>
        </w:rPr>
        <w:t>RISULTATI UFFICIALI GARE DEL 08/11/2023</w:t>
      </w:r>
    </w:p>
    <w:p w14:paraId="53A960F2" w14:textId="77777777" w:rsidR="00DA744A" w:rsidRPr="00DA744A" w:rsidRDefault="00DA744A" w:rsidP="00DA744A">
      <w:pPr>
        <w:pStyle w:val="sottotitolocampionato20"/>
        <w:spacing w:before="0" w:beforeAutospacing="0" w:after="0" w:afterAutospacing="0"/>
        <w:rPr>
          <w:rFonts w:ascii="Arial" w:hAnsi="Arial" w:cs="Arial"/>
          <w:color w:val="002060"/>
          <w:sz w:val="20"/>
          <w:szCs w:val="20"/>
        </w:rPr>
      </w:pPr>
      <w:r w:rsidRPr="00DA744A">
        <w:rPr>
          <w:rFonts w:ascii="Arial" w:hAnsi="Arial" w:cs="Arial"/>
          <w:color w:val="002060"/>
          <w:sz w:val="20"/>
          <w:szCs w:val="20"/>
        </w:rPr>
        <w:t>Si trascrivono qui di seguito i risultati ufficiali delle gare disputate</w:t>
      </w:r>
    </w:p>
    <w:p w14:paraId="52C48503" w14:textId="77777777" w:rsidR="00DA744A" w:rsidRPr="00BC1E8C" w:rsidRDefault="00DA744A" w:rsidP="00DA744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A744A" w:rsidRPr="00BC1E8C" w14:paraId="4097D2C7"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744A" w:rsidRPr="00BC1E8C" w14:paraId="3859E7A6"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FAF03" w14:textId="77777777" w:rsidR="00DA744A" w:rsidRPr="00BC1E8C" w:rsidRDefault="00DA744A" w:rsidP="00CA3FE5">
                  <w:pPr>
                    <w:pStyle w:val="headertabella0"/>
                    <w:rPr>
                      <w:color w:val="002060"/>
                    </w:rPr>
                  </w:pPr>
                  <w:r w:rsidRPr="00BC1E8C">
                    <w:rPr>
                      <w:color w:val="002060"/>
                    </w:rPr>
                    <w:t>GIRONE OF - 1 Giornata - A</w:t>
                  </w:r>
                </w:p>
              </w:tc>
            </w:tr>
            <w:tr w:rsidR="00DA744A" w:rsidRPr="00BC1E8C" w14:paraId="4BEBF7B4"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1891CF" w14:textId="77777777" w:rsidR="00DA744A" w:rsidRPr="00BC1E8C" w:rsidRDefault="00DA744A" w:rsidP="00CA3FE5">
                  <w:pPr>
                    <w:pStyle w:val="rowtabella0"/>
                    <w:rPr>
                      <w:color w:val="002060"/>
                    </w:rPr>
                  </w:pPr>
                  <w:r w:rsidRPr="00BC1E8C">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EAF7C" w14:textId="77777777" w:rsidR="00DA744A" w:rsidRPr="00BC1E8C" w:rsidRDefault="00DA744A" w:rsidP="00CA3FE5">
                  <w:pPr>
                    <w:pStyle w:val="rowtabella0"/>
                    <w:rPr>
                      <w:color w:val="002060"/>
                    </w:rPr>
                  </w:pPr>
                  <w:r w:rsidRPr="00BC1E8C">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ED022" w14:textId="77777777" w:rsidR="00DA744A" w:rsidRPr="00BC1E8C" w:rsidRDefault="00DA744A" w:rsidP="00CA3FE5">
                  <w:pPr>
                    <w:pStyle w:val="rowtabella0"/>
                    <w:jc w:val="center"/>
                    <w:rPr>
                      <w:color w:val="002060"/>
                    </w:rPr>
                  </w:pPr>
                  <w:r w:rsidRPr="00BC1E8C">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38902" w14:textId="77777777" w:rsidR="00DA744A" w:rsidRPr="00BC1E8C" w:rsidRDefault="00DA744A" w:rsidP="00CA3FE5">
                  <w:pPr>
                    <w:pStyle w:val="rowtabella0"/>
                    <w:jc w:val="center"/>
                    <w:rPr>
                      <w:color w:val="002060"/>
                    </w:rPr>
                  </w:pPr>
                  <w:r w:rsidRPr="00BC1E8C">
                    <w:rPr>
                      <w:color w:val="002060"/>
                    </w:rPr>
                    <w:t> </w:t>
                  </w:r>
                </w:p>
              </w:tc>
            </w:tr>
            <w:tr w:rsidR="00DA744A" w:rsidRPr="00BC1E8C" w14:paraId="260D9CD4"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8A9666" w14:textId="77777777" w:rsidR="00DA744A" w:rsidRPr="00BC1E8C" w:rsidRDefault="00DA744A" w:rsidP="00CA3FE5">
                  <w:pPr>
                    <w:pStyle w:val="rowtabella0"/>
                    <w:rPr>
                      <w:color w:val="002060"/>
                    </w:rPr>
                  </w:pPr>
                  <w:r w:rsidRPr="00BC1E8C">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B89101" w14:textId="77777777" w:rsidR="00DA744A" w:rsidRPr="00BC1E8C" w:rsidRDefault="00DA744A" w:rsidP="00CA3FE5">
                  <w:pPr>
                    <w:pStyle w:val="rowtabella0"/>
                    <w:rPr>
                      <w:color w:val="002060"/>
                    </w:rPr>
                  </w:pPr>
                  <w:r w:rsidRPr="00BC1E8C">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9FDE48" w14:textId="77777777" w:rsidR="00DA744A" w:rsidRPr="00BC1E8C" w:rsidRDefault="00DA744A" w:rsidP="00CA3FE5">
                  <w:pPr>
                    <w:pStyle w:val="rowtabella0"/>
                    <w:jc w:val="center"/>
                    <w:rPr>
                      <w:color w:val="002060"/>
                    </w:rPr>
                  </w:pPr>
                  <w:r w:rsidRPr="00BC1E8C">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1F4102" w14:textId="77777777" w:rsidR="00DA744A" w:rsidRPr="00BC1E8C" w:rsidRDefault="00DA744A" w:rsidP="00CA3FE5">
                  <w:pPr>
                    <w:pStyle w:val="rowtabella0"/>
                    <w:jc w:val="center"/>
                    <w:rPr>
                      <w:color w:val="002060"/>
                    </w:rPr>
                  </w:pPr>
                  <w:r w:rsidRPr="00BC1E8C">
                    <w:rPr>
                      <w:color w:val="002060"/>
                    </w:rPr>
                    <w:t> </w:t>
                  </w:r>
                </w:p>
              </w:tc>
            </w:tr>
            <w:tr w:rsidR="00DA744A" w:rsidRPr="00BC1E8C" w14:paraId="3AC15F9D"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464635" w14:textId="77777777" w:rsidR="00DA744A" w:rsidRPr="00BC1E8C" w:rsidRDefault="00DA744A" w:rsidP="00CA3FE5">
                  <w:pPr>
                    <w:pStyle w:val="rowtabella0"/>
                    <w:rPr>
                      <w:color w:val="002060"/>
                    </w:rPr>
                  </w:pPr>
                  <w:r w:rsidRPr="00BC1E8C">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004D3F" w14:textId="77777777" w:rsidR="00DA744A" w:rsidRPr="00BC1E8C" w:rsidRDefault="00DA744A" w:rsidP="00CA3FE5">
                  <w:pPr>
                    <w:pStyle w:val="rowtabella0"/>
                    <w:rPr>
                      <w:color w:val="002060"/>
                    </w:rPr>
                  </w:pPr>
                  <w:r w:rsidRPr="00BC1E8C">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A05C9B" w14:textId="77777777" w:rsidR="00DA744A" w:rsidRPr="00BC1E8C" w:rsidRDefault="00DA744A" w:rsidP="00CA3FE5">
                  <w:pPr>
                    <w:pStyle w:val="rowtabella0"/>
                    <w:jc w:val="center"/>
                    <w:rPr>
                      <w:color w:val="002060"/>
                    </w:rPr>
                  </w:pPr>
                  <w:r w:rsidRPr="00BC1E8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0D5D4F" w14:textId="77777777" w:rsidR="00DA744A" w:rsidRPr="00BC1E8C" w:rsidRDefault="00DA744A" w:rsidP="00CA3FE5">
                  <w:pPr>
                    <w:pStyle w:val="rowtabella0"/>
                    <w:jc w:val="center"/>
                    <w:rPr>
                      <w:color w:val="002060"/>
                    </w:rPr>
                  </w:pPr>
                  <w:r w:rsidRPr="00BC1E8C">
                    <w:rPr>
                      <w:color w:val="002060"/>
                    </w:rPr>
                    <w:t> </w:t>
                  </w:r>
                </w:p>
              </w:tc>
            </w:tr>
            <w:tr w:rsidR="00DA744A" w:rsidRPr="00BC1E8C" w14:paraId="23506423"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7DE18E" w14:textId="77777777" w:rsidR="00DA744A" w:rsidRPr="00BC1E8C" w:rsidRDefault="00DA744A" w:rsidP="00CA3FE5">
                  <w:pPr>
                    <w:pStyle w:val="rowtabella0"/>
                    <w:rPr>
                      <w:color w:val="002060"/>
                    </w:rPr>
                  </w:pPr>
                  <w:r w:rsidRPr="00BC1E8C">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42BE0F" w14:textId="77777777" w:rsidR="00DA744A" w:rsidRPr="00BC1E8C" w:rsidRDefault="00DA744A" w:rsidP="00CA3FE5">
                  <w:pPr>
                    <w:pStyle w:val="rowtabella0"/>
                    <w:rPr>
                      <w:color w:val="002060"/>
                    </w:rPr>
                  </w:pPr>
                  <w:r w:rsidRPr="00BC1E8C">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820523" w14:textId="77777777" w:rsidR="00DA744A" w:rsidRPr="00BC1E8C" w:rsidRDefault="00DA744A" w:rsidP="00CA3FE5">
                  <w:pPr>
                    <w:pStyle w:val="rowtabella0"/>
                    <w:jc w:val="center"/>
                    <w:rPr>
                      <w:color w:val="002060"/>
                    </w:rPr>
                  </w:pPr>
                  <w:r w:rsidRPr="00BC1E8C">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0BF8B0" w14:textId="77777777" w:rsidR="00DA744A" w:rsidRPr="00BC1E8C" w:rsidRDefault="00DA744A" w:rsidP="00CA3FE5">
                  <w:pPr>
                    <w:pStyle w:val="rowtabella0"/>
                    <w:jc w:val="center"/>
                    <w:rPr>
                      <w:color w:val="002060"/>
                    </w:rPr>
                  </w:pPr>
                  <w:r w:rsidRPr="00BC1E8C">
                    <w:rPr>
                      <w:color w:val="002060"/>
                    </w:rPr>
                    <w:t> </w:t>
                  </w:r>
                </w:p>
              </w:tc>
            </w:tr>
            <w:tr w:rsidR="00DA744A" w:rsidRPr="00BC1E8C" w14:paraId="70E5D64F"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1E5147" w14:textId="77777777" w:rsidR="00DA744A" w:rsidRPr="00BC1E8C" w:rsidRDefault="00DA744A" w:rsidP="00CA3FE5">
                  <w:pPr>
                    <w:pStyle w:val="rowtabella0"/>
                    <w:rPr>
                      <w:color w:val="002060"/>
                    </w:rPr>
                  </w:pPr>
                  <w:r w:rsidRPr="00BC1E8C">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210455" w14:textId="77777777" w:rsidR="00DA744A" w:rsidRPr="00BC1E8C" w:rsidRDefault="00DA744A" w:rsidP="00CA3FE5">
                  <w:pPr>
                    <w:pStyle w:val="rowtabella0"/>
                    <w:rPr>
                      <w:color w:val="002060"/>
                    </w:rPr>
                  </w:pPr>
                  <w:r w:rsidRPr="00BC1E8C">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B00E2B" w14:textId="77777777" w:rsidR="00DA744A" w:rsidRPr="00BC1E8C" w:rsidRDefault="00DA744A" w:rsidP="00CA3FE5">
                  <w:pPr>
                    <w:pStyle w:val="rowtabella0"/>
                    <w:jc w:val="center"/>
                    <w:rPr>
                      <w:color w:val="002060"/>
                    </w:rPr>
                  </w:pPr>
                  <w:r w:rsidRPr="00BC1E8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1C4091" w14:textId="77777777" w:rsidR="00DA744A" w:rsidRPr="00BC1E8C" w:rsidRDefault="00DA744A" w:rsidP="00CA3FE5">
                  <w:pPr>
                    <w:pStyle w:val="rowtabella0"/>
                    <w:jc w:val="center"/>
                    <w:rPr>
                      <w:color w:val="002060"/>
                    </w:rPr>
                  </w:pPr>
                  <w:r w:rsidRPr="00BC1E8C">
                    <w:rPr>
                      <w:color w:val="002060"/>
                    </w:rPr>
                    <w:t> </w:t>
                  </w:r>
                </w:p>
              </w:tc>
            </w:tr>
            <w:tr w:rsidR="00DA744A" w:rsidRPr="00BC1E8C" w14:paraId="7019895E"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5B9A86" w14:textId="77777777" w:rsidR="00DA744A" w:rsidRPr="00BC1E8C" w:rsidRDefault="00DA744A" w:rsidP="00CA3FE5">
                  <w:pPr>
                    <w:pStyle w:val="rowtabella0"/>
                    <w:rPr>
                      <w:color w:val="002060"/>
                    </w:rPr>
                  </w:pPr>
                  <w:r w:rsidRPr="00BC1E8C">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43CA0B" w14:textId="77777777" w:rsidR="00DA744A" w:rsidRPr="00BC1E8C" w:rsidRDefault="00DA744A" w:rsidP="00CA3FE5">
                  <w:pPr>
                    <w:pStyle w:val="rowtabella0"/>
                    <w:rPr>
                      <w:color w:val="002060"/>
                    </w:rPr>
                  </w:pPr>
                  <w:r w:rsidRPr="00BC1E8C">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AAC6C9" w14:textId="77777777" w:rsidR="00DA744A" w:rsidRPr="00BC1E8C" w:rsidRDefault="00DA744A" w:rsidP="00CA3FE5">
                  <w:pPr>
                    <w:pStyle w:val="rowtabella0"/>
                    <w:jc w:val="center"/>
                    <w:rPr>
                      <w:color w:val="002060"/>
                    </w:rPr>
                  </w:pPr>
                  <w:r w:rsidRPr="00BC1E8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98EF19" w14:textId="77777777" w:rsidR="00DA744A" w:rsidRPr="00BC1E8C" w:rsidRDefault="00DA744A" w:rsidP="00CA3FE5">
                  <w:pPr>
                    <w:pStyle w:val="rowtabella0"/>
                    <w:jc w:val="center"/>
                    <w:rPr>
                      <w:color w:val="002060"/>
                    </w:rPr>
                  </w:pPr>
                  <w:r w:rsidRPr="00BC1E8C">
                    <w:rPr>
                      <w:color w:val="002060"/>
                    </w:rPr>
                    <w:t> </w:t>
                  </w:r>
                </w:p>
              </w:tc>
            </w:tr>
            <w:tr w:rsidR="00DA744A" w:rsidRPr="00BC1E8C" w14:paraId="3ED73500"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7BB95" w14:textId="77777777" w:rsidR="00DA744A" w:rsidRPr="00BC1E8C" w:rsidRDefault="00DA744A" w:rsidP="00CA3FE5">
                  <w:pPr>
                    <w:pStyle w:val="rowtabella0"/>
                    <w:rPr>
                      <w:color w:val="002060"/>
                    </w:rPr>
                  </w:pPr>
                  <w:r w:rsidRPr="00BC1E8C">
                    <w:rPr>
                      <w:color w:val="002060"/>
                    </w:rPr>
                    <w:t>(2) 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41448" w14:textId="77777777" w:rsidR="00DA744A" w:rsidRPr="00BC1E8C" w:rsidRDefault="00DA744A" w:rsidP="00CA3FE5">
                  <w:pPr>
                    <w:pStyle w:val="rowtabella0"/>
                    <w:rPr>
                      <w:color w:val="002060"/>
                      <w:lang w:val="es-ES"/>
                    </w:rPr>
                  </w:pPr>
                  <w:r w:rsidRPr="00BC1E8C">
                    <w:rPr>
                      <w:color w:val="002060"/>
                      <w:lang w:val="es-ES"/>
                    </w:rPr>
                    <w:t>- VALMISA FUTSAL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AB6C4" w14:textId="77777777" w:rsidR="00DA744A" w:rsidRPr="00BC1E8C" w:rsidRDefault="00DA744A" w:rsidP="00CA3FE5">
                  <w:pPr>
                    <w:pStyle w:val="rowtabella0"/>
                    <w:jc w:val="center"/>
                    <w:rPr>
                      <w:color w:val="002060"/>
                    </w:rPr>
                  </w:pPr>
                  <w:r w:rsidRPr="00BC1E8C">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26847" w14:textId="77777777" w:rsidR="00DA744A" w:rsidRPr="00BC1E8C" w:rsidRDefault="00DA744A" w:rsidP="00CA3FE5">
                  <w:pPr>
                    <w:pStyle w:val="rowtabella0"/>
                    <w:jc w:val="center"/>
                    <w:rPr>
                      <w:color w:val="002060"/>
                    </w:rPr>
                  </w:pPr>
                  <w:r w:rsidRPr="00BC1E8C">
                    <w:rPr>
                      <w:color w:val="002060"/>
                    </w:rPr>
                    <w:t> </w:t>
                  </w:r>
                </w:p>
              </w:tc>
            </w:tr>
            <w:tr w:rsidR="00DA744A" w:rsidRPr="00BC1E8C" w14:paraId="1810FF58"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6119063B" w14:textId="77777777" w:rsidR="00DA744A" w:rsidRPr="00BC1E8C" w:rsidRDefault="00DA744A" w:rsidP="00CA3FE5">
                  <w:pPr>
                    <w:pStyle w:val="rowtabella0"/>
                    <w:rPr>
                      <w:color w:val="002060"/>
                    </w:rPr>
                  </w:pPr>
                  <w:r w:rsidRPr="00BC1E8C">
                    <w:rPr>
                      <w:color w:val="002060"/>
                    </w:rPr>
                    <w:t>(1) - disputata il 06/11/2023</w:t>
                  </w:r>
                </w:p>
              </w:tc>
            </w:tr>
            <w:tr w:rsidR="00DA744A" w:rsidRPr="00BC1E8C" w14:paraId="00DD920B"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5F209AC0" w14:textId="77777777" w:rsidR="00DA744A" w:rsidRPr="00BC1E8C" w:rsidRDefault="00DA744A" w:rsidP="00CA3FE5">
                  <w:pPr>
                    <w:pStyle w:val="rowtabella0"/>
                    <w:rPr>
                      <w:color w:val="002060"/>
                    </w:rPr>
                  </w:pPr>
                  <w:r w:rsidRPr="00BC1E8C">
                    <w:rPr>
                      <w:color w:val="002060"/>
                    </w:rPr>
                    <w:t>(2) - disputata il 07/11/2023</w:t>
                  </w:r>
                </w:p>
              </w:tc>
            </w:tr>
          </w:tbl>
          <w:p w14:paraId="4F385EC0" w14:textId="77777777" w:rsidR="00DA744A" w:rsidRPr="00BC1E8C" w:rsidRDefault="00DA744A" w:rsidP="00CA3FE5">
            <w:pPr>
              <w:rPr>
                <w:color w:val="002060"/>
              </w:rPr>
            </w:pPr>
          </w:p>
        </w:tc>
      </w:tr>
    </w:tbl>
    <w:p w14:paraId="1B7DF83C" w14:textId="77777777" w:rsidR="00DA744A" w:rsidRPr="00BC1E8C" w:rsidRDefault="00DA744A" w:rsidP="00DA744A">
      <w:pPr>
        <w:pStyle w:val="breakline"/>
        <w:rPr>
          <w:rFonts w:eastAsiaTheme="minorEastAsia"/>
          <w:color w:val="002060"/>
        </w:rPr>
      </w:pPr>
    </w:p>
    <w:p w14:paraId="4AA8C467" w14:textId="77777777" w:rsidR="00DA744A" w:rsidRPr="00BC1E8C" w:rsidRDefault="00DA744A" w:rsidP="00DA744A">
      <w:pPr>
        <w:pStyle w:val="breakline"/>
        <w:rPr>
          <w:color w:val="002060"/>
        </w:rPr>
      </w:pPr>
    </w:p>
    <w:p w14:paraId="47837C82" w14:textId="77777777" w:rsidR="00DA744A" w:rsidRPr="00BC1E8C" w:rsidRDefault="00DA744A" w:rsidP="00DA744A">
      <w:pPr>
        <w:pStyle w:val="titoloprinc0"/>
        <w:rPr>
          <w:color w:val="002060"/>
        </w:rPr>
      </w:pPr>
      <w:r w:rsidRPr="00BC1E8C">
        <w:rPr>
          <w:color w:val="002060"/>
        </w:rPr>
        <w:t>GIUDICE SPORTIVO</w:t>
      </w:r>
    </w:p>
    <w:p w14:paraId="1A4C5FF2" w14:textId="77777777" w:rsidR="00DA744A" w:rsidRPr="00BC1E8C" w:rsidRDefault="00DA744A" w:rsidP="00DA744A">
      <w:pPr>
        <w:pStyle w:val="diffida"/>
        <w:rPr>
          <w:color w:val="002060"/>
        </w:rPr>
      </w:pPr>
      <w:r w:rsidRPr="00BC1E8C">
        <w:rPr>
          <w:color w:val="002060"/>
        </w:rPr>
        <w:t>Il Giudice Sportivo Avv. Agnese Lazzaretti, con l'assistenza del segretario Angelo Castellana, nella seduta del 09/11/2023, ha adottato le decisioni che di seguito integralmente si riportano:</w:t>
      </w:r>
    </w:p>
    <w:p w14:paraId="7F097CC9" w14:textId="77777777" w:rsidR="00DA744A" w:rsidRPr="00BC1E8C" w:rsidRDefault="00DA744A" w:rsidP="00DA744A">
      <w:pPr>
        <w:pStyle w:val="titolo10"/>
        <w:rPr>
          <w:color w:val="002060"/>
        </w:rPr>
      </w:pPr>
      <w:r w:rsidRPr="00BC1E8C">
        <w:rPr>
          <w:color w:val="002060"/>
        </w:rPr>
        <w:t xml:space="preserve">GARE DEL 6/11/2023 </w:t>
      </w:r>
    </w:p>
    <w:p w14:paraId="2A051BDD" w14:textId="77777777" w:rsidR="00DA744A" w:rsidRPr="00BC1E8C" w:rsidRDefault="00DA744A" w:rsidP="00DA744A">
      <w:pPr>
        <w:pStyle w:val="titolo7a"/>
        <w:rPr>
          <w:color w:val="002060"/>
        </w:rPr>
      </w:pPr>
      <w:r w:rsidRPr="00BC1E8C">
        <w:rPr>
          <w:color w:val="002060"/>
        </w:rPr>
        <w:lastRenderedPageBreak/>
        <w:t xml:space="preserve">PROVVEDIMENTI DISCIPLINARI </w:t>
      </w:r>
    </w:p>
    <w:p w14:paraId="210AB60B" w14:textId="77777777" w:rsidR="00DA744A" w:rsidRPr="00BC1E8C" w:rsidRDefault="00DA744A" w:rsidP="00DA744A">
      <w:pPr>
        <w:pStyle w:val="titolo7b0"/>
        <w:rPr>
          <w:color w:val="002060"/>
        </w:rPr>
      </w:pPr>
      <w:r w:rsidRPr="00BC1E8C">
        <w:rPr>
          <w:color w:val="002060"/>
        </w:rPr>
        <w:t xml:space="preserve">In base alle risultanze degli atti ufficiali sono state deliberate le seguenti sanzioni disciplinari. </w:t>
      </w:r>
    </w:p>
    <w:p w14:paraId="32F685C9" w14:textId="77777777" w:rsidR="00DA744A" w:rsidRPr="00BC1E8C" w:rsidRDefault="00DA744A" w:rsidP="00DA744A">
      <w:pPr>
        <w:pStyle w:val="titolo30"/>
        <w:rPr>
          <w:color w:val="002060"/>
        </w:rPr>
      </w:pPr>
      <w:r w:rsidRPr="00BC1E8C">
        <w:rPr>
          <w:color w:val="002060"/>
        </w:rPr>
        <w:t xml:space="preserve">ALLENATORI </w:t>
      </w:r>
    </w:p>
    <w:p w14:paraId="367735EE" w14:textId="77777777" w:rsidR="00DA744A" w:rsidRPr="00BC1E8C" w:rsidRDefault="00DA744A" w:rsidP="00DA744A">
      <w:pPr>
        <w:pStyle w:val="titolo20"/>
        <w:rPr>
          <w:color w:val="002060"/>
        </w:rPr>
      </w:pPr>
      <w:r w:rsidRPr="00BC1E8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11C52994" w14:textId="77777777" w:rsidTr="00CA3FE5">
        <w:tc>
          <w:tcPr>
            <w:tcW w:w="2200" w:type="dxa"/>
            <w:tcMar>
              <w:top w:w="20" w:type="dxa"/>
              <w:left w:w="20" w:type="dxa"/>
              <w:bottom w:w="20" w:type="dxa"/>
              <w:right w:w="20" w:type="dxa"/>
            </w:tcMar>
            <w:vAlign w:val="center"/>
            <w:hideMark/>
          </w:tcPr>
          <w:p w14:paraId="165CB0FF" w14:textId="77777777" w:rsidR="00DA744A" w:rsidRPr="00BC1E8C" w:rsidRDefault="00DA744A" w:rsidP="00CA3FE5">
            <w:pPr>
              <w:pStyle w:val="movimento"/>
              <w:rPr>
                <w:color w:val="002060"/>
              </w:rPr>
            </w:pPr>
            <w:r w:rsidRPr="00BC1E8C">
              <w:rPr>
                <w:color w:val="002060"/>
              </w:rPr>
              <w:t>BALDASSARRI ROBERTO</w:t>
            </w:r>
          </w:p>
        </w:tc>
        <w:tc>
          <w:tcPr>
            <w:tcW w:w="2200" w:type="dxa"/>
            <w:tcMar>
              <w:top w:w="20" w:type="dxa"/>
              <w:left w:w="20" w:type="dxa"/>
              <w:bottom w:w="20" w:type="dxa"/>
              <w:right w:w="20" w:type="dxa"/>
            </w:tcMar>
            <w:vAlign w:val="center"/>
            <w:hideMark/>
          </w:tcPr>
          <w:p w14:paraId="7CFEEFB0" w14:textId="77777777" w:rsidR="00DA744A" w:rsidRPr="00BC1E8C" w:rsidRDefault="00DA744A" w:rsidP="00CA3FE5">
            <w:pPr>
              <w:pStyle w:val="movimento2"/>
              <w:rPr>
                <w:color w:val="002060"/>
              </w:rPr>
            </w:pPr>
            <w:r w:rsidRPr="00BC1E8C">
              <w:rPr>
                <w:color w:val="002060"/>
              </w:rPr>
              <w:t xml:space="preserve">(POLVERIGI C5) </w:t>
            </w:r>
          </w:p>
        </w:tc>
        <w:tc>
          <w:tcPr>
            <w:tcW w:w="800" w:type="dxa"/>
            <w:tcMar>
              <w:top w:w="20" w:type="dxa"/>
              <w:left w:w="20" w:type="dxa"/>
              <w:bottom w:w="20" w:type="dxa"/>
              <w:right w:w="20" w:type="dxa"/>
            </w:tcMar>
            <w:vAlign w:val="center"/>
            <w:hideMark/>
          </w:tcPr>
          <w:p w14:paraId="5B3E36F6"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7CCF574D"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3955204E" w14:textId="77777777" w:rsidR="00DA744A" w:rsidRPr="00BC1E8C" w:rsidRDefault="00DA744A" w:rsidP="00CA3FE5">
            <w:pPr>
              <w:pStyle w:val="movimento2"/>
              <w:rPr>
                <w:color w:val="002060"/>
              </w:rPr>
            </w:pPr>
            <w:r w:rsidRPr="00BC1E8C">
              <w:rPr>
                <w:color w:val="002060"/>
              </w:rPr>
              <w:t> </w:t>
            </w:r>
          </w:p>
        </w:tc>
      </w:tr>
    </w:tbl>
    <w:p w14:paraId="53D8D30E" w14:textId="77777777" w:rsidR="00DA744A" w:rsidRPr="00BC1E8C" w:rsidRDefault="00DA744A" w:rsidP="00DA744A">
      <w:pPr>
        <w:pStyle w:val="titolo30"/>
        <w:rPr>
          <w:rFonts w:eastAsiaTheme="minorEastAsia"/>
          <w:color w:val="002060"/>
        </w:rPr>
      </w:pPr>
      <w:r w:rsidRPr="00BC1E8C">
        <w:rPr>
          <w:color w:val="002060"/>
        </w:rPr>
        <w:t xml:space="preserve">CALCIATORI NON ESPULSI </w:t>
      </w:r>
    </w:p>
    <w:p w14:paraId="40259415" w14:textId="77777777" w:rsidR="00DA744A" w:rsidRPr="00BC1E8C" w:rsidRDefault="00DA744A" w:rsidP="00DA744A">
      <w:pPr>
        <w:pStyle w:val="titolo20"/>
        <w:rPr>
          <w:color w:val="002060"/>
        </w:rPr>
      </w:pPr>
      <w:r w:rsidRPr="00BC1E8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53B02449" w14:textId="77777777" w:rsidTr="00CA3FE5">
        <w:tc>
          <w:tcPr>
            <w:tcW w:w="2200" w:type="dxa"/>
            <w:tcMar>
              <w:top w:w="20" w:type="dxa"/>
              <w:left w:w="20" w:type="dxa"/>
              <w:bottom w:w="20" w:type="dxa"/>
              <w:right w:w="20" w:type="dxa"/>
            </w:tcMar>
            <w:vAlign w:val="center"/>
            <w:hideMark/>
          </w:tcPr>
          <w:p w14:paraId="7CAEB4DB" w14:textId="77777777" w:rsidR="00DA744A" w:rsidRPr="00BC1E8C" w:rsidRDefault="00DA744A" w:rsidP="00CA3FE5">
            <w:pPr>
              <w:pStyle w:val="movimento"/>
              <w:rPr>
                <w:color w:val="002060"/>
              </w:rPr>
            </w:pPr>
            <w:r w:rsidRPr="00BC1E8C">
              <w:rPr>
                <w:color w:val="002060"/>
              </w:rPr>
              <w:t>STACCHIOTTI MATTIA</w:t>
            </w:r>
          </w:p>
        </w:tc>
        <w:tc>
          <w:tcPr>
            <w:tcW w:w="2200" w:type="dxa"/>
            <w:tcMar>
              <w:top w:w="20" w:type="dxa"/>
              <w:left w:w="20" w:type="dxa"/>
              <w:bottom w:w="20" w:type="dxa"/>
              <w:right w:w="20" w:type="dxa"/>
            </w:tcMar>
            <w:vAlign w:val="center"/>
            <w:hideMark/>
          </w:tcPr>
          <w:p w14:paraId="555D1D7C" w14:textId="77777777" w:rsidR="00DA744A" w:rsidRPr="00BC1E8C" w:rsidRDefault="00DA744A" w:rsidP="00CA3FE5">
            <w:pPr>
              <w:pStyle w:val="movimento2"/>
              <w:rPr>
                <w:color w:val="002060"/>
              </w:rPr>
            </w:pPr>
            <w:r w:rsidRPr="00BC1E8C">
              <w:rPr>
                <w:color w:val="002060"/>
              </w:rPr>
              <w:t xml:space="preserve">(POLVERIGI C5) </w:t>
            </w:r>
          </w:p>
        </w:tc>
        <w:tc>
          <w:tcPr>
            <w:tcW w:w="800" w:type="dxa"/>
            <w:tcMar>
              <w:top w:w="20" w:type="dxa"/>
              <w:left w:w="20" w:type="dxa"/>
              <w:bottom w:w="20" w:type="dxa"/>
              <w:right w:w="20" w:type="dxa"/>
            </w:tcMar>
            <w:vAlign w:val="center"/>
            <w:hideMark/>
          </w:tcPr>
          <w:p w14:paraId="7040F57C"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07169547"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086988C2" w14:textId="77777777" w:rsidR="00DA744A" w:rsidRPr="00BC1E8C" w:rsidRDefault="00DA744A" w:rsidP="00CA3FE5">
            <w:pPr>
              <w:pStyle w:val="movimento2"/>
              <w:rPr>
                <w:color w:val="002060"/>
              </w:rPr>
            </w:pPr>
            <w:r w:rsidRPr="00BC1E8C">
              <w:rPr>
                <w:color w:val="002060"/>
              </w:rPr>
              <w:t> </w:t>
            </w:r>
          </w:p>
        </w:tc>
      </w:tr>
    </w:tbl>
    <w:p w14:paraId="276CEBFF" w14:textId="77777777" w:rsidR="00DA744A" w:rsidRPr="00BC1E8C" w:rsidRDefault="00DA744A" w:rsidP="00DA744A">
      <w:pPr>
        <w:pStyle w:val="titolo20"/>
        <w:rPr>
          <w:rFonts w:eastAsiaTheme="minorEastAsia"/>
          <w:color w:val="002060"/>
        </w:rPr>
      </w:pPr>
      <w:r w:rsidRPr="00BC1E8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50AC1B57" w14:textId="77777777" w:rsidTr="00CA3FE5">
        <w:tc>
          <w:tcPr>
            <w:tcW w:w="2200" w:type="dxa"/>
            <w:tcMar>
              <w:top w:w="20" w:type="dxa"/>
              <w:left w:w="20" w:type="dxa"/>
              <w:bottom w:w="20" w:type="dxa"/>
              <w:right w:w="20" w:type="dxa"/>
            </w:tcMar>
            <w:vAlign w:val="center"/>
            <w:hideMark/>
          </w:tcPr>
          <w:p w14:paraId="18A6698F" w14:textId="77777777" w:rsidR="00DA744A" w:rsidRPr="00BC1E8C" w:rsidRDefault="00DA744A" w:rsidP="00CA3FE5">
            <w:pPr>
              <w:pStyle w:val="movimento"/>
              <w:rPr>
                <w:color w:val="002060"/>
              </w:rPr>
            </w:pPr>
            <w:r w:rsidRPr="00BC1E8C">
              <w:rPr>
                <w:color w:val="002060"/>
              </w:rPr>
              <w:t>DE FABIIS STEFANO</w:t>
            </w:r>
          </w:p>
        </w:tc>
        <w:tc>
          <w:tcPr>
            <w:tcW w:w="2200" w:type="dxa"/>
            <w:tcMar>
              <w:top w:w="20" w:type="dxa"/>
              <w:left w:w="20" w:type="dxa"/>
              <w:bottom w:w="20" w:type="dxa"/>
              <w:right w:w="20" w:type="dxa"/>
            </w:tcMar>
            <w:vAlign w:val="center"/>
            <w:hideMark/>
          </w:tcPr>
          <w:p w14:paraId="432C5736" w14:textId="77777777" w:rsidR="00DA744A" w:rsidRPr="00BC1E8C" w:rsidRDefault="00DA744A" w:rsidP="00CA3FE5">
            <w:pPr>
              <w:pStyle w:val="movimento2"/>
              <w:rPr>
                <w:color w:val="002060"/>
              </w:rPr>
            </w:pPr>
            <w:r w:rsidRPr="00BC1E8C">
              <w:rPr>
                <w:color w:val="002060"/>
              </w:rPr>
              <w:t xml:space="preserve">(ANKON NOVA MARMI) </w:t>
            </w:r>
          </w:p>
        </w:tc>
        <w:tc>
          <w:tcPr>
            <w:tcW w:w="800" w:type="dxa"/>
            <w:tcMar>
              <w:top w:w="20" w:type="dxa"/>
              <w:left w:w="20" w:type="dxa"/>
              <w:bottom w:w="20" w:type="dxa"/>
              <w:right w:w="20" w:type="dxa"/>
            </w:tcMar>
            <w:vAlign w:val="center"/>
            <w:hideMark/>
          </w:tcPr>
          <w:p w14:paraId="171A784E"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6D85F8F6" w14:textId="77777777" w:rsidR="00DA744A" w:rsidRPr="00BC1E8C" w:rsidRDefault="00DA744A" w:rsidP="00CA3FE5">
            <w:pPr>
              <w:pStyle w:val="movimento"/>
              <w:rPr>
                <w:color w:val="002060"/>
              </w:rPr>
            </w:pPr>
            <w:r w:rsidRPr="00BC1E8C">
              <w:rPr>
                <w:color w:val="002060"/>
              </w:rPr>
              <w:t>GIACCHETTI ALESSANDRO</w:t>
            </w:r>
          </w:p>
        </w:tc>
        <w:tc>
          <w:tcPr>
            <w:tcW w:w="2200" w:type="dxa"/>
            <w:tcMar>
              <w:top w:w="20" w:type="dxa"/>
              <w:left w:w="20" w:type="dxa"/>
              <w:bottom w:w="20" w:type="dxa"/>
              <w:right w:w="20" w:type="dxa"/>
            </w:tcMar>
            <w:vAlign w:val="center"/>
            <w:hideMark/>
          </w:tcPr>
          <w:p w14:paraId="47ACF126" w14:textId="77777777" w:rsidR="00DA744A" w:rsidRPr="00BC1E8C" w:rsidRDefault="00DA744A" w:rsidP="00CA3FE5">
            <w:pPr>
              <w:pStyle w:val="movimento2"/>
              <w:rPr>
                <w:color w:val="002060"/>
              </w:rPr>
            </w:pPr>
            <w:r w:rsidRPr="00BC1E8C">
              <w:rPr>
                <w:color w:val="002060"/>
              </w:rPr>
              <w:t xml:space="preserve">(ANKON NOVA MARMI) </w:t>
            </w:r>
          </w:p>
        </w:tc>
      </w:tr>
      <w:tr w:rsidR="00DA744A" w:rsidRPr="00BC1E8C" w14:paraId="7C97D61E" w14:textId="77777777" w:rsidTr="00CA3FE5">
        <w:tc>
          <w:tcPr>
            <w:tcW w:w="2200" w:type="dxa"/>
            <w:tcMar>
              <w:top w:w="20" w:type="dxa"/>
              <w:left w:w="20" w:type="dxa"/>
              <w:bottom w:w="20" w:type="dxa"/>
              <w:right w:w="20" w:type="dxa"/>
            </w:tcMar>
            <w:vAlign w:val="center"/>
            <w:hideMark/>
          </w:tcPr>
          <w:p w14:paraId="75A1BEF4" w14:textId="77777777" w:rsidR="00DA744A" w:rsidRPr="00BC1E8C" w:rsidRDefault="00DA744A" w:rsidP="00CA3FE5">
            <w:pPr>
              <w:pStyle w:val="movimento"/>
              <w:rPr>
                <w:color w:val="002060"/>
              </w:rPr>
            </w:pPr>
            <w:r w:rsidRPr="00BC1E8C">
              <w:rPr>
                <w:color w:val="002060"/>
              </w:rPr>
              <w:t>BERTINI FILIPPO</w:t>
            </w:r>
          </w:p>
        </w:tc>
        <w:tc>
          <w:tcPr>
            <w:tcW w:w="2200" w:type="dxa"/>
            <w:tcMar>
              <w:top w:w="20" w:type="dxa"/>
              <w:left w:w="20" w:type="dxa"/>
              <w:bottom w:w="20" w:type="dxa"/>
              <w:right w:w="20" w:type="dxa"/>
            </w:tcMar>
            <w:vAlign w:val="center"/>
            <w:hideMark/>
          </w:tcPr>
          <w:p w14:paraId="59279B7D" w14:textId="77777777" w:rsidR="00DA744A" w:rsidRPr="00BC1E8C" w:rsidRDefault="00DA744A" w:rsidP="00CA3FE5">
            <w:pPr>
              <w:pStyle w:val="movimento2"/>
              <w:rPr>
                <w:color w:val="002060"/>
              </w:rPr>
            </w:pPr>
            <w:r w:rsidRPr="00BC1E8C">
              <w:rPr>
                <w:color w:val="002060"/>
              </w:rPr>
              <w:t xml:space="preserve">(POLVERIGI C5) </w:t>
            </w:r>
          </w:p>
        </w:tc>
        <w:tc>
          <w:tcPr>
            <w:tcW w:w="800" w:type="dxa"/>
            <w:tcMar>
              <w:top w:w="20" w:type="dxa"/>
              <w:left w:w="20" w:type="dxa"/>
              <w:bottom w:w="20" w:type="dxa"/>
              <w:right w:w="20" w:type="dxa"/>
            </w:tcMar>
            <w:vAlign w:val="center"/>
            <w:hideMark/>
          </w:tcPr>
          <w:p w14:paraId="5F84E632"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087FF990" w14:textId="77777777" w:rsidR="00DA744A" w:rsidRPr="00BC1E8C" w:rsidRDefault="00DA744A" w:rsidP="00CA3FE5">
            <w:pPr>
              <w:pStyle w:val="movimento"/>
              <w:rPr>
                <w:color w:val="002060"/>
              </w:rPr>
            </w:pPr>
            <w:r w:rsidRPr="00BC1E8C">
              <w:rPr>
                <w:color w:val="002060"/>
              </w:rPr>
              <w:t>COCCIA LUCA MICHELE</w:t>
            </w:r>
          </w:p>
        </w:tc>
        <w:tc>
          <w:tcPr>
            <w:tcW w:w="2200" w:type="dxa"/>
            <w:tcMar>
              <w:top w:w="20" w:type="dxa"/>
              <w:left w:w="20" w:type="dxa"/>
              <w:bottom w:w="20" w:type="dxa"/>
              <w:right w:w="20" w:type="dxa"/>
            </w:tcMar>
            <w:vAlign w:val="center"/>
            <w:hideMark/>
          </w:tcPr>
          <w:p w14:paraId="3095C448" w14:textId="77777777" w:rsidR="00DA744A" w:rsidRPr="00BC1E8C" w:rsidRDefault="00DA744A" w:rsidP="00CA3FE5">
            <w:pPr>
              <w:pStyle w:val="movimento2"/>
              <w:rPr>
                <w:color w:val="002060"/>
              </w:rPr>
            </w:pPr>
            <w:r w:rsidRPr="00BC1E8C">
              <w:rPr>
                <w:color w:val="002060"/>
              </w:rPr>
              <w:t xml:space="preserve">(POLVERIGI C5) </w:t>
            </w:r>
          </w:p>
        </w:tc>
      </w:tr>
      <w:tr w:rsidR="00DA744A" w:rsidRPr="00BC1E8C" w14:paraId="233B63A8" w14:textId="77777777" w:rsidTr="00CA3FE5">
        <w:tc>
          <w:tcPr>
            <w:tcW w:w="2200" w:type="dxa"/>
            <w:tcMar>
              <w:top w:w="20" w:type="dxa"/>
              <w:left w:w="20" w:type="dxa"/>
              <w:bottom w:w="20" w:type="dxa"/>
              <w:right w:w="20" w:type="dxa"/>
            </w:tcMar>
            <w:vAlign w:val="center"/>
            <w:hideMark/>
          </w:tcPr>
          <w:p w14:paraId="67FE468A" w14:textId="77777777" w:rsidR="00DA744A" w:rsidRPr="00BC1E8C" w:rsidRDefault="00DA744A" w:rsidP="00CA3FE5">
            <w:pPr>
              <w:pStyle w:val="movimento"/>
              <w:rPr>
                <w:color w:val="002060"/>
              </w:rPr>
            </w:pPr>
            <w:r w:rsidRPr="00BC1E8C">
              <w:rPr>
                <w:color w:val="002060"/>
              </w:rPr>
              <w:t>LELLI FRANCESCO</w:t>
            </w:r>
          </w:p>
        </w:tc>
        <w:tc>
          <w:tcPr>
            <w:tcW w:w="2200" w:type="dxa"/>
            <w:tcMar>
              <w:top w:w="20" w:type="dxa"/>
              <w:left w:w="20" w:type="dxa"/>
              <w:bottom w:w="20" w:type="dxa"/>
              <w:right w:w="20" w:type="dxa"/>
            </w:tcMar>
            <w:vAlign w:val="center"/>
            <w:hideMark/>
          </w:tcPr>
          <w:p w14:paraId="20E50FE6" w14:textId="77777777" w:rsidR="00DA744A" w:rsidRPr="00BC1E8C" w:rsidRDefault="00DA744A" w:rsidP="00CA3FE5">
            <w:pPr>
              <w:pStyle w:val="movimento2"/>
              <w:rPr>
                <w:color w:val="002060"/>
              </w:rPr>
            </w:pPr>
            <w:r w:rsidRPr="00BC1E8C">
              <w:rPr>
                <w:color w:val="002060"/>
              </w:rPr>
              <w:t xml:space="preserve">(POLVERIGI C5) </w:t>
            </w:r>
          </w:p>
        </w:tc>
        <w:tc>
          <w:tcPr>
            <w:tcW w:w="800" w:type="dxa"/>
            <w:tcMar>
              <w:top w:w="20" w:type="dxa"/>
              <w:left w:w="20" w:type="dxa"/>
              <w:bottom w:w="20" w:type="dxa"/>
              <w:right w:w="20" w:type="dxa"/>
            </w:tcMar>
            <w:vAlign w:val="center"/>
            <w:hideMark/>
          </w:tcPr>
          <w:p w14:paraId="0E9FB663"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2024A08D"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382FF79F" w14:textId="77777777" w:rsidR="00DA744A" w:rsidRPr="00BC1E8C" w:rsidRDefault="00DA744A" w:rsidP="00CA3FE5">
            <w:pPr>
              <w:pStyle w:val="movimento2"/>
              <w:rPr>
                <w:color w:val="002060"/>
              </w:rPr>
            </w:pPr>
            <w:r w:rsidRPr="00BC1E8C">
              <w:rPr>
                <w:color w:val="002060"/>
              </w:rPr>
              <w:t> </w:t>
            </w:r>
          </w:p>
        </w:tc>
      </w:tr>
    </w:tbl>
    <w:p w14:paraId="386AF627" w14:textId="77777777" w:rsidR="00DA744A" w:rsidRPr="00BC1E8C" w:rsidRDefault="00DA744A" w:rsidP="00DA744A">
      <w:pPr>
        <w:pStyle w:val="titolo10"/>
        <w:rPr>
          <w:rFonts w:eastAsiaTheme="minorEastAsia"/>
          <w:color w:val="002060"/>
        </w:rPr>
      </w:pPr>
      <w:r w:rsidRPr="00BC1E8C">
        <w:rPr>
          <w:color w:val="002060"/>
        </w:rPr>
        <w:t xml:space="preserve">GARE DEL 7/11/2023 </w:t>
      </w:r>
    </w:p>
    <w:p w14:paraId="7A721300" w14:textId="77777777" w:rsidR="00DA744A" w:rsidRPr="00BC1E8C" w:rsidRDefault="00DA744A" w:rsidP="00DA744A">
      <w:pPr>
        <w:pStyle w:val="titolo7a"/>
        <w:rPr>
          <w:color w:val="002060"/>
        </w:rPr>
      </w:pPr>
      <w:r w:rsidRPr="00BC1E8C">
        <w:rPr>
          <w:color w:val="002060"/>
        </w:rPr>
        <w:t xml:space="preserve">PROVVEDIMENTI DISCIPLINARI </w:t>
      </w:r>
    </w:p>
    <w:p w14:paraId="054FE93B" w14:textId="77777777" w:rsidR="00DA744A" w:rsidRPr="00BC1E8C" w:rsidRDefault="00DA744A" w:rsidP="00DA744A">
      <w:pPr>
        <w:pStyle w:val="titolo7b0"/>
        <w:rPr>
          <w:color w:val="002060"/>
        </w:rPr>
      </w:pPr>
      <w:r w:rsidRPr="00BC1E8C">
        <w:rPr>
          <w:color w:val="002060"/>
        </w:rPr>
        <w:t xml:space="preserve">In base alle risultanze degli atti ufficiali sono state deliberate le seguenti sanzioni disciplinari. </w:t>
      </w:r>
    </w:p>
    <w:p w14:paraId="65B32438" w14:textId="77777777" w:rsidR="00DA744A" w:rsidRPr="00BC1E8C" w:rsidRDefault="00DA744A" w:rsidP="00DA744A">
      <w:pPr>
        <w:pStyle w:val="titolo30"/>
        <w:rPr>
          <w:color w:val="002060"/>
        </w:rPr>
      </w:pPr>
      <w:r w:rsidRPr="00BC1E8C">
        <w:rPr>
          <w:color w:val="002060"/>
        </w:rPr>
        <w:t xml:space="preserve">SOCIETA' </w:t>
      </w:r>
    </w:p>
    <w:p w14:paraId="2481637E" w14:textId="77777777" w:rsidR="00DA744A" w:rsidRPr="00BC1E8C" w:rsidRDefault="00DA744A" w:rsidP="00DA744A">
      <w:pPr>
        <w:pStyle w:val="titolo20"/>
        <w:rPr>
          <w:color w:val="002060"/>
        </w:rPr>
      </w:pPr>
      <w:r w:rsidRPr="00BC1E8C">
        <w:rPr>
          <w:color w:val="002060"/>
        </w:rPr>
        <w:t xml:space="preserve">AMMENDA </w:t>
      </w:r>
    </w:p>
    <w:p w14:paraId="12D2A8E0" w14:textId="77777777" w:rsidR="00DA744A" w:rsidRPr="00BC1E8C" w:rsidRDefault="00DA744A" w:rsidP="00DA744A">
      <w:pPr>
        <w:pStyle w:val="diffida"/>
        <w:spacing w:before="80" w:beforeAutospacing="0" w:after="40" w:afterAutospacing="0"/>
        <w:jc w:val="left"/>
        <w:rPr>
          <w:color w:val="002060"/>
        </w:rPr>
      </w:pPr>
      <w:r w:rsidRPr="00BC1E8C">
        <w:rPr>
          <w:color w:val="002060"/>
        </w:rPr>
        <w:t xml:space="preserve">Euro 50,00 URBINO CALCIO A 5 </w:t>
      </w:r>
      <w:r w:rsidRPr="00BC1E8C">
        <w:rPr>
          <w:color w:val="002060"/>
        </w:rPr>
        <w:br/>
        <w:t xml:space="preserve">Per aver un proprio tifoso rivolto frasi irriguardose all'arbitro. </w:t>
      </w:r>
    </w:p>
    <w:p w14:paraId="36A55385" w14:textId="77777777" w:rsidR="00DA744A" w:rsidRPr="00BC1E8C" w:rsidRDefault="00DA744A" w:rsidP="00DA744A">
      <w:pPr>
        <w:pStyle w:val="titolo30"/>
        <w:rPr>
          <w:color w:val="002060"/>
        </w:rPr>
      </w:pPr>
      <w:r w:rsidRPr="00BC1E8C">
        <w:rPr>
          <w:color w:val="002060"/>
        </w:rPr>
        <w:t xml:space="preserve">CALCIATORI NON ESPULSI </w:t>
      </w:r>
    </w:p>
    <w:p w14:paraId="7F81ED5B" w14:textId="77777777" w:rsidR="00DA744A" w:rsidRPr="00BC1E8C" w:rsidRDefault="00DA744A" w:rsidP="00DA744A">
      <w:pPr>
        <w:pStyle w:val="titolo20"/>
        <w:rPr>
          <w:color w:val="002060"/>
        </w:rPr>
      </w:pPr>
      <w:r w:rsidRPr="00BC1E8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54EB8E2F" w14:textId="77777777" w:rsidTr="00CA3FE5">
        <w:tc>
          <w:tcPr>
            <w:tcW w:w="2200" w:type="dxa"/>
            <w:tcMar>
              <w:top w:w="20" w:type="dxa"/>
              <w:left w:w="20" w:type="dxa"/>
              <w:bottom w:w="20" w:type="dxa"/>
              <w:right w:w="20" w:type="dxa"/>
            </w:tcMar>
            <w:vAlign w:val="center"/>
            <w:hideMark/>
          </w:tcPr>
          <w:p w14:paraId="367BA64F" w14:textId="77777777" w:rsidR="00DA744A" w:rsidRPr="00BC1E8C" w:rsidRDefault="00DA744A" w:rsidP="00CA3FE5">
            <w:pPr>
              <w:pStyle w:val="movimento"/>
              <w:rPr>
                <w:color w:val="002060"/>
              </w:rPr>
            </w:pPr>
            <w:r w:rsidRPr="00BC1E8C">
              <w:rPr>
                <w:color w:val="002060"/>
              </w:rPr>
              <w:t>SARRECCHIA TOMMASO</w:t>
            </w:r>
          </w:p>
        </w:tc>
        <w:tc>
          <w:tcPr>
            <w:tcW w:w="2200" w:type="dxa"/>
            <w:tcMar>
              <w:top w:w="20" w:type="dxa"/>
              <w:left w:w="20" w:type="dxa"/>
              <w:bottom w:w="20" w:type="dxa"/>
              <w:right w:w="20" w:type="dxa"/>
            </w:tcMar>
            <w:vAlign w:val="center"/>
            <w:hideMark/>
          </w:tcPr>
          <w:p w14:paraId="40A7EE0E" w14:textId="77777777" w:rsidR="00DA744A" w:rsidRPr="00BC1E8C" w:rsidRDefault="00DA744A" w:rsidP="00CA3FE5">
            <w:pPr>
              <w:pStyle w:val="movimento2"/>
              <w:rPr>
                <w:color w:val="002060"/>
              </w:rPr>
            </w:pPr>
            <w:r w:rsidRPr="00BC1E8C">
              <w:rPr>
                <w:color w:val="002060"/>
              </w:rPr>
              <w:t xml:space="preserve">(URBINO CALCIO A 5) </w:t>
            </w:r>
          </w:p>
        </w:tc>
        <w:tc>
          <w:tcPr>
            <w:tcW w:w="800" w:type="dxa"/>
            <w:tcMar>
              <w:top w:w="20" w:type="dxa"/>
              <w:left w:w="20" w:type="dxa"/>
              <w:bottom w:w="20" w:type="dxa"/>
              <w:right w:w="20" w:type="dxa"/>
            </w:tcMar>
            <w:vAlign w:val="center"/>
            <w:hideMark/>
          </w:tcPr>
          <w:p w14:paraId="05646243"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771A4947"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467A17B0" w14:textId="77777777" w:rsidR="00DA744A" w:rsidRPr="00BC1E8C" w:rsidRDefault="00DA744A" w:rsidP="00CA3FE5">
            <w:pPr>
              <w:pStyle w:val="movimento2"/>
              <w:rPr>
                <w:color w:val="002060"/>
              </w:rPr>
            </w:pPr>
            <w:r w:rsidRPr="00BC1E8C">
              <w:rPr>
                <w:color w:val="002060"/>
              </w:rPr>
              <w:t> </w:t>
            </w:r>
          </w:p>
        </w:tc>
      </w:tr>
    </w:tbl>
    <w:p w14:paraId="6BBA7358" w14:textId="77777777" w:rsidR="00DA744A" w:rsidRPr="00BC1E8C" w:rsidRDefault="00DA744A" w:rsidP="00DA744A">
      <w:pPr>
        <w:pStyle w:val="titolo20"/>
        <w:rPr>
          <w:rFonts w:eastAsiaTheme="minorEastAsia"/>
          <w:color w:val="002060"/>
        </w:rPr>
      </w:pPr>
      <w:r w:rsidRPr="00BC1E8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03368113" w14:textId="77777777" w:rsidTr="00CA3FE5">
        <w:tc>
          <w:tcPr>
            <w:tcW w:w="2200" w:type="dxa"/>
            <w:tcMar>
              <w:top w:w="20" w:type="dxa"/>
              <w:left w:w="20" w:type="dxa"/>
              <w:bottom w:w="20" w:type="dxa"/>
              <w:right w:w="20" w:type="dxa"/>
            </w:tcMar>
            <w:vAlign w:val="center"/>
            <w:hideMark/>
          </w:tcPr>
          <w:p w14:paraId="6AE7E1BD" w14:textId="77777777" w:rsidR="00DA744A" w:rsidRPr="00BC1E8C" w:rsidRDefault="00DA744A" w:rsidP="00CA3FE5">
            <w:pPr>
              <w:pStyle w:val="movimento"/>
              <w:rPr>
                <w:color w:val="002060"/>
              </w:rPr>
            </w:pPr>
            <w:r w:rsidRPr="00BC1E8C">
              <w:rPr>
                <w:color w:val="002060"/>
              </w:rPr>
              <w:t>MONCERI MATTIA</w:t>
            </w:r>
          </w:p>
        </w:tc>
        <w:tc>
          <w:tcPr>
            <w:tcW w:w="2200" w:type="dxa"/>
            <w:tcMar>
              <w:top w:w="20" w:type="dxa"/>
              <w:left w:w="20" w:type="dxa"/>
              <w:bottom w:w="20" w:type="dxa"/>
              <w:right w:w="20" w:type="dxa"/>
            </w:tcMar>
            <w:vAlign w:val="center"/>
            <w:hideMark/>
          </w:tcPr>
          <w:p w14:paraId="5CCC09B8" w14:textId="77777777" w:rsidR="00DA744A" w:rsidRPr="00BC1E8C" w:rsidRDefault="00DA744A" w:rsidP="00CA3FE5">
            <w:pPr>
              <w:pStyle w:val="movimento2"/>
              <w:rPr>
                <w:color w:val="002060"/>
              </w:rPr>
            </w:pPr>
            <w:r w:rsidRPr="00BC1E8C">
              <w:rPr>
                <w:color w:val="002060"/>
              </w:rPr>
              <w:t xml:space="preserve">(URBINO CALCIO A 5) </w:t>
            </w:r>
          </w:p>
        </w:tc>
        <w:tc>
          <w:tcPr>
            <w:tcW w:w="800" w:type="dxa"/>
            <w:tcMar>
              <w:top w:w="20" w:type="dxa"/>
              <w:left w:w="20" w:type="dxa"/>
              <w:bottom w:w="20" w:type="dxa"/>
              <w:right w:w="20" w:type="dxa"/>
            </w:tcMar>
            <w:vAlign w:val="center"/>
            <w:hideMark/>
          </w:tcPr>
          <w:p w14:paraId="1A9DADA4"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2E1B1F3B"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6189EC2E" w14:textId="77777777" w:rsidR="00DA744A" w:rsidRPr="00BC1E8C" w:rsidRDefault="00DA744A" w:rsidP="00CA3FE5">
            <w:pPr>
              <w:pStyle w:val="movimento2"/>
              <w:rPr>
                <w:color w:val="002060"/>
              </w:rPr>
            </w:pPr>
            <w:r w:rsidRPr="00BC1E8C">
              <w:rPr>
                <w:color w:val="002060"/>
              </w:rPr>
              <w:t> </w:t>
            </w:r>
          </w:p>
        </w:tc>
      </w:tr>
    </w:tbl>
    <w:p w14:paraId="5D0259A4" w14:textId="77777777" w:rsidR="00DA744A" w:rsidRPr="00BC1E8C" w:rsidRDefault="00DA744A" w:rsidP="00DA744A">
      <w:pPr>
        <w:pStyle w:val="titolo10"/>
        <w:rPr>
          <w:rFonts w:eastAsiaTheme="minorEastAsia"/>
          <w:color w:val="002060"/>
        </w:rPr>
      </w:pPr>
      <w:r w:rsidRPr="00BC1E8C">
        <w:rPr>
          <w:color w:val="002060"/>
        </w:rPr>
        <w:t xml:space="preserve">GARE DEL 8/11/2023 </w:t>
      </w:r>
    </w:p>
    <w:p w14:paraId="3E35DB12" w14:textId="77777777" w:rsidR="00DA744A" w:rsidRPr="00BC1E8C" w:rsidRDefault="00DA744A" w:rsidP="00DA744A">
      <w:pPr>
        <w:pStyle w:val="titolo7a"/>
        <w:rPr>
          <w:color w:val="002060"/>
        </w:rPr>
      </w:pPr>
      <w:r w:rsidRPr="00BC1E8C">
        <w:rPr>
          <w:color w:val="002060"/>
        </w:rPr>
        <w:t xml:space="preserve">PROVVEDIMENTI DISCIPLINARI </w:t>
      </w:r>
    </w:p>
    <w:p w14:paraId="33222100" w14:textId="77777777" w:rsidR="00DA744A" w:rsidRPr="00BC1E8C" w:rsidRDefault="00DA744A" w:rsidP="00DA744A">
      <w:pPr>
        <w:pStyle w:val="titolo7b0"/>
        <w:rPr>
          <w:color w:val="002060"/>
        </w:rPr>
      </w:pPr>
      <w:r w:rsidRPr="00BC1E8C">
        <w:rPr>
          <w:color w:val="002060"/>
        </w:rPr>
        <w:t xml:space="preserve">In base alle risultanze degli atti ufficiali sono state deliberate le seguenti sanzioni disciplinari. </w:t>
      </w:r>
    </w:p>
    <w:p w14:paraId="3F58C036" w14:textId="77777777" w:rsidR="00DA744A" w:rsidRPr="00BC1E8C" w:rsidRDefault="00DA744A" w:rsidP="00DA744A">
      <w:pPr>
        <w:pStyle w:val="titolo30"/>
        <w:rPr>
          <w:color w:val="002060"/>
        </w:rPr>
      </w:pPr>
      <w:r w:rsidRPr="00BC1E8C">
        <w:rPr>
          <w:color w:val="002060"/>
        </w:rPr>
        <w:t xml:space="preserve">DIRIGENTI </w:t>
      </w:r>
    </w:p>
    <w:p w14:paraId="4AD2AED5" w14:textId="77777777" w:rsidR="00DA744A" w:rsidRPr="00BC1E8C" w:rsidRDefault="00DA744A" w:rsidP="00DA744A">
      <w:pPr>
        <w:pStyle w:val="titolo20"/>
        <w:rPr>
          <w:color w:val="002060"/>
        </w:rPr>
      </w:pPr>
      <w:r w:rsidRPr="00BC1E8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44882757" w14:textId="77777777" w:rsidTr="00CA3FE5">
        <w:tc>
          <w:tcPr>
            <w:tcW w:w="2200" w:type="dxa"/>
            <w:tcMar>
              <w:top w:w="20" w:type="dxa"/>
              <w:left w:w="20" w:type="dxa"/>
              <w:bottom w:w="20" w:type="dxa"/>
              <w:right w:w="20" w:type="dxa"/>
            </w:tcMar>
            <w:vAlign w:val="center"/>
            <w:hideMark/>
          </w:tcPr>
          <w:p w14:paraId="0F8A0BB5" w14:textId="77777777" w:rsidR="00DA744A" w:rsidRPr="00BC1E8C" w:rsidRDefault="00DA744A" w:rsidP="00CA3FE5">
            <w:pPr>
              <w:pStyle w:val="movimento"/>
              <w:rPr>
                <w:color w:val="002060"/>
              </w:rPr>
            </w:pPr>
            <w:r w:rsidRPr="00BC1E8C">
              <w:rPr>
                <w:color w:val="002060"/>
              </w:rPr>
              <w:t>BRUNI ALFREDINO</w:t>
            </w:r>
          </w:p>
        </w:tc>
        <w:tc>
          <w:tcPr>
            <w:tcW w:w="2200" w:type="dxa"/>
            <w:tcMar>
              <w:top w:w="20" w:type="dxa"/>
              <w:left w:w="20" w:type="dxa"/>
              <w:bottom w:w="20" w:type="dxa"/>
              <w:right w:w="20" w:type="dxa"/>
            </w:tcMar>
            <w:vAlign w:val="center"/>
            <w:hideMark/>
          </w:tcPr>
          <w:p w14:paraId="3DEFC890" w14:textId="77777777" w:rsidR="00DA744A" w:rsidRPr="00BC1E8C" w:rsidRDefault="00DA744A" w:rsidP="00CA3FE5">
            <w:pPr>
              <w:pStyle w:val="movimento2"/>
              <w:rPr>
                <w:color w:val="002060"/>
              </w:rPr>
            </w:pPr>
            <w:r w:rsidRPr="00BC1E8C">
              <w:rPr>
                <w:color w:val="002060"/>
              </w:rPr>
              <w:t xml:space="preserve">(SPORTING GROTTAMMARE) </w:t>
            </w:r>
          </w:p>
        </w:tc>
        <w:tc>
          <w:tcPr>
            <w:tcW w:w="800" w:type="dxa"/>
            <w:tcMar>
              <w:top w:w="20" w:type="dxa"/>
              <w:left w:w="20" w:type="dxa"/>
              <w:bottom w:w="20" w:type="dxa"/>
              <w:right w:w="20" w:type="dxa"/>
            </w:tcMar>
            <w:vAlign w:val="center"/>
            <w:hideMark/>
          </w:tcPr>
          <w:p w14:paraId="32EE23CA"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74DFD04D"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49470498" w14:textId="77777777" w:rsidR="00DA744A" w:rsidRPr="00BC1E8C" w:rsidRDefault="00DA744A" w:rsidP="00CA3FE5">
            <w:pPr>
              <w:pStyle w:val="movimento2"/>
              <w:rPr>
                <w:color w:val="002060"/>
              </w:rPr>
            </w:pPr>
            <w:r w:rsidRPr="00BC1E8C">
              <w:rPr>
                <w:color w:val="002060"/>
              </w:rPr>
              <w:t> </w:t>
            </w:r>
          </w:p>
        </w:tc>
      </w:tr>
    </w:tbl>
    <w:p w14:paraId="365A1291" w14:textId="77777777" w:rsidR="00DA744A" w:rsidRPr="00BC1E8C" w:rsidRDefault="00DA744A" w:rsidP="00DA744A">
      <w:pPr>
        <w:pStyle w:val="titolo30"/>
        <w:rPr>
          <w:rFonts w:eastAsiaTheme="minorEastAsia"/>
          <w:color w:val="002060"/>
        </w:rPr>
      </w:pPr>
      <w:r w:rsidRPr="00BC1E8C">
        <w:rPr>
          <w:color w:val="002060"/>
        </w:rPr>
        <w:t xml:space="preserve">CALCIATORI ESPULSI </w:t>
      </w:r>
    </w:p>
    <w:p w14:paraId="388715F9" w14:textId="77777777" w:rsidR="00DA744A" w:rsidRPr="00BC1E8C" w:rsidRDefault="00DA744A" w:rsidP="00DA744A">
      <w:pPr>
        <w:pStyle w:val="titolo20"/>
        <w:rPr>
          <w:color w:val="002060"/>
        </w:rPr>
      </w:pPr>
      <w:r w:rsidRPr="00BC1E8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3526B187" w14:textId="77777777" w:rsidTr="00CA3FE5">
        <w:tc>
          <w:tcPr>
            <w:tcW w:w="2200" w:type="dxa"/>
            <w:tcMar>
              <w:top w:w="20" w:type="dxa"/>
              <w:left w:w="20" w:type="dxa"/>
              <w:bottom w:w="20" w:type="dxa"/>
              <w:right w:w="20" w:type="dxa"/>
            </w:tcMar>
            <w:vAlign w:val="center"/>
            <w:hideMark/>
          </w:tcPr>
          <w:p w14:paraId="3162CE5F" w14:textId="77777777" w:rsidR="00DA744A" w:rsidRPr="00BC1E8C" w:rsidRDefault="00DA744A" w:rsidP="00CA3FE5">
            <w:pPr>
              <w:pStyle w:val="movimento"/>
              <w:rPr>
                <w:color w:val="002060"/>
              </w:rPr>
            </w:pPr>
            <w:r w:rsidRPr="00BC1E8C">
              <w:rPr>
                <w:color w:val="002060"/>
              </w:rPr>
              <w:t>MENSA GIACOMO</w:t>
            </w:r>
          </w:p>
        </w:tc>
        <w:tc>
          <w:tcPr>
            <w:tcW w:w="2200" w:type="dxa"/>
            <w:tcMar>
              <w:top w:w="20" w:type="dxa"/>
              <w:left w:w="20" w:type="dxa"/>
              <w:bottom w:w="20" w:type="dxa"/>
              <w:right w:w="20" w:type="dxa"/>
            </w:tcMar>
            <w:vAlign w:val="center"/>
            <w:hideMark/>
          </w:tcPr>
          <w:p w14:paraId="3693CEFB" w14:textId="77777777" w:rsidR="00DA744A" w:rsidRPr="00BC1E8C" w:rsidRDefault="00DA744A" w:rsidP="00CA3FE5">
            <w:pPr>
              <w:pStyle w:val="movimento2"/>
              <w:rPr>
                <w:color w:val="002060"/>
              </w:rPr>
            </w:pPr>
            <w:r w:rsidRPr="00BC1E8C">
              <w:rPr>
                <w:color w:val="002060"/>
              </w:rPr>
              <w:t xml:space="preserve">(ACQUALAGNA CALCIO C 5) </w:t>
            </w:r>
          </w:p>
        </w:tc>
        <w:tc>
          <w:tcPr>
            <w:tcW w:w="800" w:type="dxa"/>
            <w:tcMar>
              <w:top w:w="20" w:type="dxa"/>
              <w:left w:w="20" w:type="dxa"/>
              <w:bottom w:w="20" w:type="dxa"/>
              <w:right w:w="20" w:type="dxa"/>
            </w:tcMar>
            <w:vAlign w:val="center"/>
            <w:hideMark/>
          </w:tcPr>
          <w:p w14:paraId="5F783D10"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22CB6C66" w14:textId="77777777" w:rsidR="00DA744A" w:rsidRPr="00BC1E8C" w:rsidRDefault="00DA744A" w:rsidP="00CA3FE5">
            <w:pPr>
              <w:pStyle w:val="movimento"/>
              <w:rPr>
                <w:color w:val="002060"/>
              </w:rPr>
            </w:pPr>
            <w:r w:rsidRPr="00BC1E8C">
              <w:rPr>
                <w:color w:val="002060"/>
              </w:rPr>
              <w:t>MORELLI NICOLA</w:t>
            </w:r>
          </w:p>
        </w:tc>
        <w:tc>
          <w:tcPr>
            <w:tcW w:w="2200" w:type="dxa"/>
            <w:tcMar>
              <w:top w:w="20" w:type="dxa"/>
              <w:left w:w="20" w:type="dxa"/>
              <w:bottom w:w="20" w:type="dxa"/>
              <w:right w:w="20" w:type="dxa"/>
            </w:tcMar>
            <w:vAlign w:val="center"/>
            <w:hideMark/>
          </w:tcPr>
          <w:p w14:paraId="710A59DF" w14:textId="77777777" w:rsidR="00DA744A" w:rsidRPr="00BC1E8C" w:rsidRDefault="00DA744A" w:rsidP="00CA3FE5">
            <w:pPr>
              <w:pStyle w:val="movimento2"/>
              <w:rPr>
                <w:color w:val="002060"/>
              </w:rPr>
            </w:pPr>
            <w:r w:rsidRPr="00BC1E8C">
              <w:rPr>
                <w:color w:val="002060"/>
              </w:rPr>
              <w:t xml:space="preserve">(MONTECCHIO SPORT) </w:t>
            </w:r>
          </w:p>
        </w:tc>
      </w:tr>
    </w:tbl>
    <w:p w14:paraId="28756914" w14:textId="77777777" w:rsidR="00DA744A" w:rsidRPr="00BC1E8C" w:rsidRDefault="00DA744A" w:rsidP="00DA744A">
      <w:pPr>
        <w:pStyle w:val="titolo30"/>
        <w:rPr>
          <w:rFonts w:eastAsiaTheme="minorEastAsia"/>
          <w:color w:val="002060"/>
        </w:rPr>
      </w:pPr>
      <w:r w:rsidRPr="00BC1E8C">
        <w:rPr>
          <w:color w:val="002060"/>
        </w:rPr>
        <w:t xml:space="preserve">CALCIATORI NON ESPULSI </w:t>
      </w:r>
    </w:p>
    <w:p w14:paraId="3B4CE05C" w14:textId="77777777" w:rsidR="00DA744A" w:rsidRPr="00BC1E8C" w:rsidRDefault="00DA744A" w:rsidP="00DA744A">
      <w:pPr>
        <w:pStyle w:val="titolo20"/>
        <w:rPr>
          <w:color w:val="002060"/>
        </w:rPr>
      </w:pPr>
      <w:r w:rsidRPr="00BC1E8C">
        <w:rPr>
          <w:color w:val="002060"/>
        </w:rPr>
        <w:lastRenderedPageBreak/>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2DA6CB90" w14:textId="77777777" w:rsidTr="00CA3FE5">
        <w:tc>
          <w:tcPr>
            <w:tcW w:w="2200" w:type="dxa"/>
            <w:tcMar>
              <w:top w:w="20" w:type="dxa"/>
              <w:left w:w="20" w:type="dxa"/>
              <w:bottom w:w="20" w:type="dxa"/>
              <w:right w:w="20" w:type="dxa"/>
            </w:tcMar>
            <w:vAlign w:val="center"/>
            <w:hideMark/>
          </w:tcPr>
          <w:p w14:paraId="0F47F6D3" w14:textId="77777777" w:rsidR="00DA744A" w:rsidRPr="00BC1E8C" w:rsidRDefault="00DA744A" w:rsidP="00CA3FE5">
            <w:pPr>
              <w:pStyle w:val="movimento"/>
              <w:rPr>
                <w:color w:val="002060"/>
              </w:rPr>
            </w:pPr>
            <w:r w:rsidRPr="00BC1E8C">
              <w:rPr>
                <w:color w:val="002060"/>
              </w:rPr>
              <w:t>PACE ANDREA</w:t>
            </w:r>
          </w:p>
        </w:tc>
        <w:tc>
          <w:tcPr>
            <w:tcW w:w="2200" w:type="dxa"/>
            <w:tcMar>
              <w:top w:w="20" w:type="dxa"/>
              <w:left w:w="20" w:type="dxa"/>
              <w:bottom w:w="20" w:type="dxa"/>
              <w:right w:w="20" w:type="dxa"/>
            </w:tcMar>
            <w:vAlign w:val="center"/>
            <w:hideMark/>
          </w:tcPr>
          <w:p w14:paraId="56D4C87B" w14:textId="77777777" w:rsidR="00DA744A" w:rsidRPr="00BC1E8C" w:rsidRDefault="00DA744A" w:rsidP="00CA3FE5">
            <w:pPr>
              <w:pStyle w:val="movimento2"/>
              <w:rPr>
                <w:color w:val="002060"/>
              </w:rPr>
            </w:pPr>
            <w:r w:rsidRPr="00BC1E8C">
              <w:rPr>
                <w:color w:val="002060"/>
              </w:rPr>
              <w:t xml:space="preserve">(ACQUALAGNA CALCIO C 5) </w:t>
            </w:r>
          </w:p>
        </w:tc>
        <w:tc>
          <w:tcPr>
            <w:tcW w:w="800" w:type="dxa"/>
            <w:tcMar>
              <w:top w:w="20" w:type="dxa"/>
              <w:left w:w="20" w:type="dxa"/>
              <w:bottom w:w="20" w:type="dxa"/>
              <w:right w:w="20" w:type="dxa"/>
            </w:tcMar>
            <w:vAlign w:val="center"/>
            <w:hideMark/>
          </w:tcPr>
          <w:p w14:paraId="3C1BE9A1"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15DEA241" w14:textId="77777777" w:rsidR="00DA744A" w:rsidRPr="00BC1E8C" w:rsidRDefault="00DA744A" w:rsidP="00CA3FE5">
            <w:pPr>
              <w:pStyle w:val="movimento"/>
              <w:rPr>
                <w:color w:val="002060"/>
              </w:rPr>
            </w:pPr>
            <w:r w:rsidRPr="00BC1E8C">
              <w:rPr>
                <w:color w:val="002060"/>
              </w:rPr>
              <w:t>TIBERI MATTEO</w:t>
            </w:r>
          </w:p>
        </w:tc>
        <w:tc>
          <w:tcPr>
            <w:tcW w:w="2200" w:type="dxa"/>
            <w:tcMar>
              <w:top w:w="20" w:type="dxa"/>
              <w:left w:w="20" w:type="dxa"/>
              <w:bottom w:w="20" w:type="dxa"/>
              <w:right w:w="20" w:type="dxa"/>
            </w:tcMar>
            <w:vAlign w:val="center"/>
            <w:hideMark/>
          </w:tcPr>
          <w:p w14:paraId="19034625" w14:textId="77777777" w:rsidR="00DA744A" w:rsidRPr="00BC1E8C" w:rsidRDefault="00DA744A" w:rsidP="00CA3FE5">
            <w:pPr>
              <w:pStyle w:val="movimento2"/>
              <w:rPr>
                <w:color w:val="002060"/>
              </w:rPr>
            </w:pPr>
            <w:r w:rsidRPr="00BC1E8C">
              <w:rPr>
                <w:color w:val="002060"/>
              </w:rPr>
              <w:t xml:space="preserve">(MONTECCHIO SPORT) </w:t>
            </w:r>
          </w:p>
        </w:tc>
      </w:tr>
    </w:tbl>
    <w:p w14:paraId="72DC3025" w14:textId="77777777" w:rsidR="00DA744A" w:rsidRPr="00BC1E8C" w:rsidRDefault="00DA744A" w:rsidP="00DA744A">
      <w:pPr>
        <w:pStyle w:val="titolo20"/>
        <w:rPr>
          <w:rFonts w:eastAsiaTheme="minorEastAsia"/>
          <w:color w:val="002060"/>
        </w:rPr>
      </w:pPr>
      <w:r w:rsidRPr="00BC1E8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19C5D5F9" w14:textId="77777777" w:rsidTr="00CA3FE5">
        <w:tc>
          <w:tcPr>
            <w:tcW w:w="2200" w:type="dxa"/>
            <w:tcMar>
              <w:top w:w="20" w:type="dxa"/>
              <w:left w:w="20" w:type="dxa"/>
              <w:bottom w:w="20" w:type="dxa"/>
              <w:right w:w="20" w:type="dxa"/>
            </w:tcMar>
            <w:vAlign w:val="center"/>
            <w:hideMark/>
          </w:tcPr>
          <w:p w14:paraId="042FFDAC" w14:textId="77777777" w:rsidR="00DA744A" w:rsidRPr="00BC1E8C" w:rsidRDefault="00DA744A" w:rsidP="00CA3FE5">
            <w:pPr>
              <w:pStyle w:val="movimento"/>
              <w:rPr>
                <w:color w:val="002060"/>
              </w:rPr>
            </w:pPr>
            <w:r w:rsidRPr="00BC1E8C">
              <w:rPr>
                <w:color w:val="002060"/>
              </w:rPr>
              <w:t>ANEDDA ALESSANDRO</w:t>
            </w:r>
          </w:p>
        </w:tc>
        <w:tc>
          <w:tcPr>
            <w:tcW w:w="2200" w:type="dxa"/>
            <w:tcMar>
              <w:top w:w="20" w:type="dxa"/>
              <w:left w:w="20" w:type="dxa"/>
              <w:bottom w:w="20" w:type="dxa"/>
              <w:right w:w="20" w:type="dxa"/>
            </w:tcMar>
            <w:vAlign w:val="center"/>
            <w:hideMark/>
          </w:tcPr>
          <w:p w14:paraId="40235746" w14:textId="77777777" w:rsidR="00DA744A" w:rsidRPr="00BC1E8C" w:rsidRDefault="00DA744A" w:rsidP="00CA3FE5">
            <w:pPr>
              <w:pStyle w:val="movimento2"/>
              <w:rPr>
                <w:color w:val="002060"/>
              </w:rPr>
            </w:pPr>
            <w:r w:rsidRPr="00BC1E8C">
              <w:rPr>
                <w:color w:val="002060"/>
              </w:rPr>
              <w:t xml:space="preserve">(ACQUALAGNA CALCIO C 5) </w:t>
            </w:r>
          </w:p>
        </w:tc>
        <w:tc>
          <w:tcPr>
            <w:tcW w:w="800" w:type="dxa"/>
            <w:tcMar>
              <w:top w:w="20" w:type="dxa"/>
              <w:left w:w="20" w:type="dxa"/>
              <w:bottom w:w="20" w:type="dxa"/>
              <w:right w:w="20" w:type="dxa"/>
            </w:tcMar>
            <w:vAlign w:val="center"/>
            <w:hideMark/>
          </w:tcPr>
          <w:p w14:paraId="26D7DD37"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424E5714" w14:textId="77777777" w:rsidR="00DA744A" w:rsidRPr="00BC1E8C" w:rsidRDefault="00DA744A" w:rsidP="00CA3FE5">
            <w:pPr>
              <w:pStyle w:val="movimento"/>
              <w:rPr>
                <w:color w:val="002060"/>
              </w:rPr>
            </w:pPr>
            <w:r w:rsidRPr="00BC1E8C">
              <w:rPr>
                <w:color w:val="002060"/>
              </w:rPr>
              <w:t>TORRI ANDREA</w:t>
            </w:r>
          </w:p>
        </w:tc>
        <w:tc>
          <w:tcPr>
            <w:tcW w:w="2200" w:type="dxa"/>
            <w:tcMar>
              <w:top w:w="20" w:type="dxa"/>
              <w:left w:w="20" w:type="dxa"/>
              <w:bottom w:w="20" w:type="dxa"/>
              <w:right w:w="20" w:type="dxa"/>
            </w:tcMar>
            <w:vAlign w:val="center"/>
            <w:hideMark/>
          </w:tcPr>
          <w:p w14:paraId="526F7AC6" w14:textId="77777777" w:rsidR="00DA744A" w:rsidRPr="00BC1E8C" w:rsidRDefault="00DA744A" w:rsidP="00CA3FE5">
            <w:pPr>
              <w:pStyle w:val="movimento2"/>
              <w:rPr>
                <w:color w:val="002060"/>
              </w:rPr>
            </w:pPr>
            <w:r w:rsidRPr="00BC1E8C">
              <w:rPr>
                <w:color w:val="002060"/>
              </w:rPr>
              <w:t xml:space="preserve">(ACQUALAGNA CALCIO C 5) </w:t>
            </w:r>
          </w:p>
        </w:tc>
      </w:tr>
      <w:tr w:rsidR="00DA744A" w:rsidRPr="00BC1E8C" w14:paraId="7ADC26EC" w14:textId="77777777" w:rsidTr="00CA3FE5">
        <w:tc>
          <w:tcPr>
            <w:tcW w:w="2200" w:type="dxa"/>
            <w:tcMar>
              <w:top w:w="20" w:type="dxa"/>
              <w:left w:w="20" w:type="dxa"/>
              <w:bottom w:w="20" w:type="dxa"/>
              <w:right w:w="20" w:type="dxa"/>
            </w:tcMar>
            <w:vAlign w:val="center"/>
            <w:hideMark/>
          </w:tcPr>
          <w:p w14:paraId="55AE7557" w14:textId="77777777" w:rsidR="00DA744A" w:rsidRPr="00BC1E8C" w:rsidRDefault="00DA744A" w:rsidP="00CA3FE5">
            <w:pPr>
              <w:pStyle w:val="movimento"/>
              <w:rPr>
                <w:color w:val="002060"/>
              </w:rPr>
            </w:pPr>
            <w:r w:rsidRPr="00BC1E8C">
              <w:rPr>
                <w:color w:val="002060"/>
              </w:rPr>
              <w:t>BOTTONI ANDREA</w:t>
            </w:r>
          </w:p>
        </w:tc>
        <w:tc>
          <w:tcPr>
            <w:tcW w:w="2200" w:type="dxa"/>
            <w:tcMar>
              <w:top w:w="20" w:type="dxa"/>
              <w:left w:w="20" w:type="dxa"/>
              <w:bottom w:w="20" w:type="dxa"/>
              <w:right w:w="20" w:type="dxa"/>
            </w:tcMar>
            <w:vAlign w:val="center"/>
            <w:hideMark/>
          </w:tcPr>
          <w:p w14:paraId="20D87A2D" w14:textId="77777777" w:rsidR="00DA744A" w:rsidRPr="00BC1E8C" w:rsidRDefault="00DA744A" w:rsidP="00CA3FE5">
            <w:pPr>
              <w:pStyle w:val="movimento2"/>
              <w:rPr>
                <w:color w:val="002060"/>
              </w:rPr>
            </w:pPr>
            <w:r w:rsidRPr="00BC1E8C">
              <w:rPr>
                <w:color w:val="002060"/>
              </w:rPr>
              <w:t xml:space="preserve">(AMATORI STESE 2007 SRL) </w:t>
            </w:r>
          </w:p>
        </w:tc>
        <w:tc>
          <w:tcPr>
            <w:tcW w:w="800" w:type="dxa"/>
            <w:tcMar>
              <w:top w:w="20" w:type="dxa"/>
              <w:left w:w="20" w:type="dxa"/>
              <w:bottom w:w="20" w:type="dxa"/>
              <w:right w:w="20" w:type="dxa"/>
            </w:tcMar>
            <w:vAlign w:val="center"/>
            <w:hideMark/>
          </w:tcPr>
          <w:p w14:paraId="2BD3D595"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78B588AC" w14:textId="77777777" w:rsidR="00DA744A" w:rsidRPr="00BC1E8C" w:rsidRDefault="00DA744A" w:rsidP="00CA3FE5">
            <w:pPr>
              <w:pStyle w:val="movimento"/>
              <w:rPr>
                <w:color w:val="002060"/>
              </w:rPr>
            </w:pPr>
            <w:r w:rsidRPr="00BC1E8C">
              <w:rPr>
                <w:color w:val="002060"/>
              </w:rPr>
              <w:t>COCCIO PIER CARLO</w:t>
            </w:r>
          </w:p>
        </w:tc>
        <w:tc>
          <w:tcPr>
            <w:tcW w:w="2200" w:type="dxa"/>
            <w:tcMar>
              <w:top w:w="20" w:type="dxa"/>
              <w:left w:w="20" w:type="dxa"/>
              <w:bottom w:w="20" w:type="dxa"/>
              <w:right w:w="20" w:type="dxa"/>
            </w:tcMar>
            <w:vAlign w:val="center"/>
            <w:hideMark/>
          </w:tcPr>
          <w:p w14:paraId="67491CA0" w14:textId="77777777" w:rsidR="00DA744A" w:rsidRPr="00BC1E8C" w:rsidRDefault="00DA744A" w:rsidP="00CA3FE5">
            <w:pPr>
              <w:pStyle w:val="movimento2"/>
              <w:rPr>
                <w:color w:val="002060"/>
              </w:rPr>
            </w:pPr>
            <w:r w:rsidRPr="00BC1E8C">
              <w:rPr>
                <w:color w:val="002060"/>
              </w:rPr>
              <w:t xml:space="preserve">(BOCASTRUM UNITED) </w:t>
            </w:r>
          </w:p>
        </w:tc>
      </w:tr>
      <w:tr w:rsidR="00DA744A" w:rsidRPr="00BC1E8C" w14:paraId="4D4F06A0" w14:textId="77777777" w:rsidTr="00CA3FE5">
        <w:tc>
          <w:tcPr>
            <w:tcW w:w="2200" w:type="dxa"/>
            <w:tcMar>
              <w:top w:w="20" w:type="dxa"/>
              <w:left w:w="20" w:type="dxa"/>
              <w:bottom w:w="20" w:type="dxa"/>
              <w:right w:w="20" w:type="dxa"/>
            </w:tcMar>
            <w:vAlign w:val="center"/>
            <w:hideMark/>
          </w:tcPr>
          <w:p w14:paraId="6ACE3527" w14:textId="77777777" w:rsidR="00DA744A" w:rsidRPr="00BC1E8C" w:rsidRDefault="00DA744A" w:rsidP="00CA3FE5">
            <w:pPr>
              <w:pStyle w:val="movimento"/>
              <w:rPr>
                <w:color w:val="002060"/>
              </w:rPr>
            </w:pPr>
            <w:r w:rsidRPr="00BC1E8C">
              <w:rPr>
                <w:color w:val="002060"/>
              </w:rPr>
              <w:t>CARANCINI JACOPO</w:t>
            </w:r>
          </w:p>
        </w:tc>
        <w:tc>
          <w:tcPr>
            <w:tcW w:w="2200" w:type="dxa"/>
            <w:tcMar>
              <w:top w:w="20" w:type="dxa"/>
              <w:left w:w="20" w:type="dxa"/>
              <w:bottom w:w="20" w:type="dxa"/>
              <w:right w:w="20" w:type="dxa"/>
            </w:tcMar>
            <w:vAlign w:val="center"/>
            <w:hideMark/>
          </w:tcPr>
          <w:p w14:paraId="03D9F81B" w14:textId="77777777" w:rsidR="00DA744A" w:rsidRPr="00BC1E8C" w:rsidRDefault="00DA744A" w:rsidP="00CA3FE5">
            <w:pPr>
              <w:pStyle w:val="movimento2"/>
              <w:rPr>
                <w:color w:val="002060"/>
              </w:rPr>
            </w:pPr>
            <w:r w:rsidRPr="00BC1E8C">
              <w:rPr>
                <w:color w:val="002060"/>
              </w:rPr>
              <w:t xml:space="preserve">(CASENUOVE) </w:t>
            </w:r>
          </w:p>
        </w:tc>
        <w:tc>
          <w:tcPr>
            <w:tcW w:w="800" w:type="dxa"/>
            <w:tcMar>
              <w:top w:w="20" w:type="dxa"/>
              <w:left w:w="20" w:type="dxa"/>
              <w:bottom w:w="20" w:type="dxa"/>
              <w:right w:w="20" w:type="dxa"/>
            </w:tcMar>
            <w:vAlign w:val="center"/>
            <w:hideMark/>
          </w:tcPr>
          <w:p w14:paraId="5C0FDCAE"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6791D3E1" w14:textId="77777777" w:rsidR="00DA744A" w:rsidRPr="00BC1E8C" w:rsidRDefault="00DA744A" w:rsidP="00CA3FE5">
            <w:pPr>
              <w:pStyle w:val="movimento"/>
              <w:rPr>
                <w:color w:val="002060"/>
              </w:rPr>
            </w:pPr>
            <w:r w:rsidRPr="00BC1E8C">
              <w:rPr>
                <w:color w:val="002060"/>
              </w:rPr>
              <w:t>CASAROLA ANDREA</w:t>
            </w:r>
          </w:p>
        </w:tc>
        <w:tc>
          <w:tcPr>
            <w:tcW w:w="2200" w:type="dxa"/>
            <w:tcMar>
              <w:top w:w="20" w:type="dxa"/>
              <w:left w:w="20" w:type="dxa"/>
              <w:bottom w:w="20" w:type="dxa"/>
              <w:right w:w="20" w:type="dxa"/>
            </w:tcMar>
            <w:vAlign w:val="center"/>
            <w:hideMark/>
          </w:tcPr>
          <w:p w14:paraId="607A4251" w14:textId="77777777" w:rsidR="00DA744A" w:rsidRPr="00BC1E8C" w:rsidRDefault="00DA744A" w:rsidP="00CA3FE5">
            <w:pPr>
              <w:pStyle w:val="movimento2"/>
              <w:rPr>
                <w:color w:val="002060"/>
              </w:rPr>
            </w:pPr>
            <w:r w:rsidRPr="00BC1E8C">
              <w:rPr>
                <w:color w:val="002060"/>
              </w:rPr>
              <w:t xml:space="preserve">(CASENUOVE) </w:t>
            </w:r>
          </w:p>
        </w:tc>
      </w:tr>
      <w:tr w:rsidR="00DA744A" w:rsidRPr="00BC1E8C" w14:paraId="0C4157D9" w14:textId="77777777" w:rsidTr="00CA3FE5">
        <w:tc>
          <w:tcPr>
            <w:tcW w:w="2200" w:type="dxa"/>
            <w:tcMar>
              <w:top w:w="20" w:type="dxa"/>
              <w:left w:w="20" w:type="dxa"/>
              <w:bottom w:w="20" w:type="dxa"/>
              <w:right w:w="20" w:type="dxa"/>
            </w:tcMar>
            <w:vAlign w:val="center"/>
            <w:hideMark/>
          </w:tcPr>
          <w:p w14:paraId="6BBE02DC" w14:textId="77777777" w:rsidR="00DA744A" w:rsidRPr="00BC1E8C" w:rsidRDefault="00DA744A" w:rsidP="00CA3FE5">
            <w:pPr>
              <w:pStyle w:val="movimento"/>
              <w:rPr>
                <w:color w:val="002060"/>
              </w:rPr>
            </w:pPr>
            <w:r w:rsidRPr="00BC1E8C">
              <w:rPr>
                <w:color w:val="002060"/>
              </w:rPr>
              <w:t>SAMPAOLESI EMILIANO</w:t>
            </w:r>
          </w:p>
        </w:tc>
        <w:tc>
          <w:tcPr>
            <w:tcW w:w="2200" w:type="dxa"/>
            <w:tcMar>
              <w:top w:w="20" w:type="dxa"/>
              <w:left w:w="20" w:type="dxa"/>
              <w:bottom w:w="20" w:type="dxa"/>
              <w:right w:w="20" w:type="dxa"/>
            </w:tcMar>
            <w:vAlign w:val="center"/>
            <w:hideMark/>
          </w:tcPr>
          <w:p w14:paraId="7380B0D9" w14:textId="77777777" w:rsidR="00DA744A" w:rsidRPr="00BC1E8C" w:rsidRDefault="00DA744A" w:rsidP="00CA3FE5">
            <w:pPr>
              <w:pStyle w:val="movimento2"/>
              <w:rPr>
                <w:color w:val="002060"/>
              </w:rPr>
            </w:pPr>
            <w:r w:rsidRPr="00BC1E8C">
              <w:rPr>
                <w:color w:val="002060"/>
              </w:rPr>
              <w:t xml:space="preserve">(FUTSAL SAMBUCHETO) </w:t>
            </w:r>
          </w:p>
        </w:tc>
        <w:tc>
          <w:tcPr>
            <w:tcW w:w="800" w:type="dxa"/>
            <w:tcMar>
              <w:top w:w="20" w:type="dxa"/>
              <w:left w:w="20" w:type="dxa"/>
              <w:bottom w:w="20" w:type="dxa"/>
              <w:right w:w="20" w:type="dxa"/>
            </w:tcMar>
            <w:vAlign w:val="center"/>
            <w:hideMark/>
          </w:tcPr>
          <w:p w14:paraId="2B0D69A6"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3C9ABFAD" w14:textId="77777777" w:rsidR="00DA744A" w:rsidRPr="00BC1E8C" w:rsidRDefault="00DA744A" w:rsidP="00CA3FE5">
            <w:pPr>
              <w:pStyle w:val="movimento"/>
              <w:rPr>
                <w:color w:val="002060"/>
              </w:rPr>
            </w:pPr>
            <w:r w:rsidRPr="00BC1E8C">
              <w:rPr>
                <w:color w:val="002060"/>
              </w:rPr>
              <w:t>CANNELLA IVAN</w:t>
            </w:r>
          </w:p>
        </w:tc>
        <w:tc>
          <w:tcPr>
            <w:tcW w:w="2200" w:type="dxa"/>
            <w:tcMar>
              <w:top w:w="20" w:type="dxa"/>
              <w:left w:w="20" w:type="dxa"/>
              <w:bottom w:w="20" w:type="dxa"/>
              <w:right w:w="20" w:type="dxa"/>
            </w:tcMar>
            <w:vAlign w:val="center"/>
            <w:hideMark/>
          </w:tcPr>
          <w:p w14:paraId="17B8166F" w14:textId="77777777" w:rsidR="00DA744A" w:rsidRPr="00BC1E8C" w:rsidRDefault="00DA744A" w:rsidP="00CA3FE5">
            <w:pPr>
              <w:pStyle w:val="movimento2"/>
              <w:rPr>
                <w:color w:val="002060"/>
              </w:rPr>
            </w:pPr>
            <w:r w:rsidRPr="00BC1E8C">
              <w:rPr>
                <w:color w:val="002060"/>
              </w:rPr>
              <w:t xml:space="preserve">(SPORTING GROTTAMMARE) </w:t>
            </w:r>
          </w:p>
        </w:tc>
      </w:tr>
      <w:tr w:rsidR="00DA744A" w:rsidRPr="00BC1E8C" w14:paraId="2ABC0342" w14:textId="77777777" w:rsidTr="00CA3FE5">
        <w:tc>
          <w:tcPr>
            <w:tcW w:w="2200" w:type="dxa"/>
            <w:tcMar>
              <w:top w:w="20" w:type="dxa"/>
              <w:left w:w="20" w:type="dxa"/>
              <w:bottom w:w="20" w:type="dxa"/>
              <w:right w:w="20" w:type="dxa"/>
            </w:tcMar>
            <w:vAlign w:val="center"/>
            <w:hideMark/>
          </w:tcPr>
          <w:p w14:paraId="41D3EA29" w14:textId="77777777" w:rsidR="00DA744A" w:rsidRPr="00BC1E8C" w:rsidRDefault="00DA744A" w:rsidP="00CA3FE5">
            <w:pPr>
              <w:pStyle w:val="movimento"/>
              <w:rPr>
                <w:color w:val="002060"/>
              </w:rPr>
            </w:pPr>
            <w:r w:rsidRPr="00BC1E8C">
              <w:rPr>
                <w:color w:val="002060"/>
              </w:rPr>
              <w:t>DEOGRATIAS DAVIDE</w:t>
            </w:r>
          </w:p>
        </w:tc>
        <w:tc>
          <w:tcPr>
            <w:tcW w:w="2200" w:type="dxa"/>
            <w:tcMar>
              <w:top w:w="20" w:type="dxa"/>
              <w:left w:w="20" w:type="dxa"/>
              <w:bottom w:w="20" w:type="dxa"/>
              <w:right w:w="20" w:type="dxa"/>
            </w:tcMar>
            <w:vAlign w:val="center"/>
            <w:hideMark/>
          </w:tcPr>
          <w:p w14:paraId="79CB07EC" w14:textId="77777777" w:rsidR="00DA744A" w:rsidRPr="00BC1E8C" w:rsidRDefault="00DA744A" w:rsidP="00CA3FE5">
            <w:pPr>
              <w:pStyle w:val="movimento2"/>
              <w:rPr>
                <w:color w:val="002060"/>
              </w:rPr>
            </w:pPr>
            <w:r w:rsidRPr="00BC1E8C">
              <w:rPr>
                <w:color w:val="002060"/>
              </w:rPr>
              <w:t xml:space="preserve">(SPORTING GROTTAMMARE) </w:t>
            </w:r>
          </w:p>
        </w:tc>
        <w:tc>
          <w:tcPr>
            <w:tcW w:w="800" w:type="dxa"/>
            <w:tcMar>
              <w:top w:w="20" w:type="dxa"/>
              <w:left w:w="20" w:type="dxa"/>
              <w:bottom w:w="20" w:type="dxa"/>
              <w:right w:w="20" w:type="dxa"/>
            </w:tcMar>
            <w:vAlign w:val="center"/>
            <w:hideMark/>
          </w:tcPr>
          <w:p w14:paraId="7CFBF18D"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686EA222" w14:textId="77777777" w:rsidR="00DA744A" w:rsidRPr="00BC1E8C" w:rsidRDefault="00DA744A" w:rsidP="00CA3FE5">
            <w:pPr>
              <w:pStyle w:val="movimento"/>
              <w:rPr>
                <w:color w:val="002060"/>
              </w:rPr>
            </w:pPr>
            <w:r w:rsidRPr="00BC1E8C">
              <w:rPr>
                <w:color w:val="002060"/>
              </w:rPr>
              <w:t>POGGI FABIO</w:t>
            </w:r>
          </w:p>
        </w:tc>
        <w:tc>
          <w:tcPr>
            <w:tcW w:w="2200" w:type="dxa"/>
            <w:tcMar>
              <w:top w:w="20" w:type="dxa"/>
              <w:left w:w="20" w:type="dxa"/>
              <w:bottom w:w="20" w:type="dxa"/>
              <w:right w:w="20" w:type="dxa"/>
            </w:tcMar>
            <w:vAlign w:val="center"/>
            <w:hideMark/>
          </w:tcPr>
          <w:p w14:paraId="774EF28D" w14:textId="77777777" w:rsidR="00DA744A" w:rsidRPr="00BC1E8C" w:rsidRDefault="00DA744A" w:rsidP="00CA3FE5">
            <w:pPr>
              <w:pStyle w:val="movimento2"/>
              <w:rPr>
                <w:color w:val="002060"/>
              </w:rPr>
            </w:pPr>
            <w:r w:rsidRPr="00BC1E8C">
              <w:rPr>
                <w:color w:val="002060"/>
              </w:rPr>
              <w:t xml:space="preserve">(SPORTING GROTTAMMARE) </w:t>
            </w:r>
          </w:p>
        </w:tc>
      </w:tr>
    </w:tbl>
    <w:p w14:paraId="09D5D485" w14:textId="77777777" w:rsidR="00DA744A" w:rsidRPr="00BC1E8C" w:rsidRDefault="00DA744A" w:rsidP="00DA744A">
      <w:pPr>
        <w:pStyle w:val="breakline"/>
        <w:rPr>
          <w:color w:val="002060"/>
        </w:rPr>
      </w:pPr>
    </w:p>
    <w:p w14:paraId="6B46A81D" w14:textId="77777777" w:rsidR="00DA744A" w:rsidRPr="00D652AD" w:rsidRDefault="00DA744A" w:rsidP="00DA744A">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10AC4A69" w14:textId="77777777" w:rsidR="00DA744A" w:rsidRPr="00D652AD" w:rsidRDefault="00DA744A" w:rsidP="00DA744A">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CAF6AF2" w14:textId="77777777" w:rsidR="00DA744A" w:rsidRPr="00BC1E8C" w:rsidRDefault="00DA744A" w:rsidP="00DA744A">
      <w:pPr>
        <w:pStyle w:val="breakline"/>
        <w:rPr>
          <w:color w:val="002060"/>
        </w:rPr>
      </w:pPr>
    </w:p>
    <w:p w14:paraId="30A6A6B9" w14:textId="77777777" w:rsidR="00DA744A" w:rsidRPr="00BC1E8C" w:rsidRDefault="00DA744A" w:rsidP="00DA744A">
      <w:pPr>
        <w:pStyle w:val="titolocampionato0"/>
        <w:shd w:val="clear" w:color="auto" w:fill="CCCCCC"/>
        <w:spacing w:before="80" w:after="40"/>
        <w:rPr>
          <w:color w:val="002060"/>
        </w:rPr>
      </w:pPr>
      <w:r w:rsidRPr="00BC1E8C">
        <w:rPr>
          <w:color w:val="002060"/>
        </w:rPr>
        <w:t>COPPA ITALIA FEMM.LE CALCIO A5</w:t>
      </w:r>
    </w:p>
    <w:p w14:paraId="0456D4C3" w14:textId="77777777" w:rsidR="00DA744A" w:rsidRPr="00BC1E8C" w:rsidRDefault="00DA744A" w:rsidP="00DA744A">
      <w:pPr>
        <w:pStyle w:val="titoloprinc0"/>
        <w:rPr>
          <w:color w:val="002060"/>
        </w:rPr>
      </w:pPr>
      <w:r w:rsidRPr="00BC1E8C">
        <w:rPr>
          <w:color w:val="002060"/>
        </w:rPr>
        <w:t>RISULTATI</w:t>
      </w:r>
    </w:p>
    <w:p w14:paraId="122CF03E" w14:textId="77777777" w:rsidR="00DA744A" w:rsidRPr="00BC1E8C" w:rsidRDefault="00DA744A" w:rsidP="00DA744A">
      <w:pPr>
        <w:pStyle w:val="breakline"/>
        <w:rPr>
          <w:color w:val="002060"/>
        </w:rPr>
      </w:pPr>
    </w:p>
    <w:p w14:paraId="6109453A" w14:textId="77777777" w:rsidR="00DA744A" w:rsidRPr="00BC1E8C" w:rsidRDefault="00DA744A" w:rsidP="00DA744A">
      <w:pPr>
        <w:pStyle w:val="sottotitolocampionato10"/>
        <w:rPr>
          <w:color w:val="002060"/>
        </w:rPr>
      </w:pPr>
      <w:r w:rsidRPr="00BC1E8C">
        <w:rPr>
          <w:color w:val="002060"/>
        </w:rPr>
        <w:t>RISULTATI UFFICIALI GARE DEL 07/11/2023</w:t>
      </w:r>
    </w:p>
    <w:p w14:paraId="23F8F570" w14:textId="77777777" w:rsidR="00DA744A" w:rsidRPr="00DA744A" w:rsidRDefault="00DA744A" w:rsidP="00DA744A">
      <w:pPr>
        <w:pStyle w:val="sottotitolocampionato20"/>
        <w:spacing w:before="0" w:beforeAutospacing="0" w:after="0" w:afterAutospacing="0"/>
        <w:rPr>
          <w:rFonts w:ascii="Arial" w:hAnsi="Arial" w:cs="Arial"/>
          <w:color w:val="002060"/>
          <w:sz w:val="20"/>
          <w:szCs w:val="20"/>
        </w:rPr>
      </w:pPr>
      <w:r w:rsidRPr="00DA744A">
        <w:rPr>
          <w:rFonts w:ascii="Arial" w:hAnsi="Arial" w:cs="Arial"/>
          <w:color w:val="002060"/>
          <w:sz w:val="20"/>
          <w:szCs w:val="20"/>
        </w:rPr>
        <w:t>Si trascrivono qui di seguito i risultati ufficiali delle gare disputate</w:t>
      </w:r>
    </w:p>
    <w:p w14:paraId="2843E4FB" w14:textId="77777777" w:rsidR="00DA744A" w:rsidRPr="00BC1E8C" w:rsidRDefault="00DA744A" w:rsidP="00DA744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A744A" w:rsidRPr="00BC1E8C" w14:paraId="485C6DE6"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744A" w:rsidRPr="00BC1E8C" w14:paraId="5119A916"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44075" w14:textId="77777777" w:rsidR="00DA744A" w:rsidRPr="00BC1E8C" w:rsidRDefault="00DA744A" w:rsidP="00CA3FE5">
                  <w:pPr>
                    <w:pStyle w:val="headertabella0"/>
                    <w:rPr>
                      <w:color w:val="002060"/>
                    </w:rPr>
                  </w:pPr>
                  <w:r w:rsidRPr="00BC1E8C">
                    <w:rPr>
                      <w:color w:val="002060"/>
                    </w:rPr>
                    <w:t>GIRONE SF - 1 Giornata - A</w:t>
                  </w:r>
                </w:p>
              </w:tc>
            </w:tr>
            <w:tr w:rsidR="00DA744A" w:rsidRPr="00BC1E8C" w14:paraId="6913660D"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89000" w14:textId="77777777" w:rsidR="00DA744A" w:rsidRPr="00BC1E8C" w:rsidRDefault="00DA744A" w:rsidP="00CA3FE5">
                  <w:pPr>
                    <w:pStyle w:val="rowtabella0"/>
                    <w:rPr>
                      <w:color w:val="002060"/>
                    </w:rPr>
                  </w:pPr>
                  <w:r w:rsidRPr="00BC1E8C">
                    <w:rPr>
                      <w:color w:val="002060"/>
                    </w:rPr>
                    <w:t>PIANDIROSE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93621" w14:textId="77777777" w:rsidR="00DA744A" w:rsidRPr="00BC1E8C" w:rsidRDefault="00DA744A" w:rsidP="00CA3FE5">
                  <w:pPr>
                    <w:pStyle w:val="rowtabella0"/>
                    <w:rPr>
                      <w:color w:val="002060"/>
                    </w:rPr>
                  </w:pPr>
                  <w:r w:rsidRPr="00BC1E8C">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E5992" w14:textId="77777777" w:rsidR="00DA744A" w:rsidRPr="00BC1E8C" w:rsidRDefault="00DA744A" w:rsidP="00CA3FE5">
                  <w:pPr>
                    <w:pStyle w:val="rowtabella0"/>
                    <w:jc w:val="center"/>
                    <w:rPr>
                      <w:color w:val="002060"/>
                    </w:rPr>
                  </w:pPr>
                  <w:r w:rsidRPr="00BC1E8C">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EF7C1" w14:textId="77777777" w:rsidR="00DA744A" w:rsidRPr="00BC1E8C" w:rsidRDefault="00DA744A" w:rsidP="00CA3FE5">
                  <w:pPr>
                    <w:pStyle w:val="rowtabella0"/>
                    <w:jc w:val="center"/>
                    <w:rPr>
                      <w:color w:val="002060"/>
                    </w:rPr>
                  </w:pPr>
                  <w:r w:rsidRPr="00BC1E8C">
                    <w:rPr>
                      <w:color w:val="002060"/>
                    </w:rPr>
                    <w:t> </w:t>
                  </w:r>
                </w:p>
              </w:tc>
            </w:tr>
            <w:tr w:rsidR="00DA744A" w:rsidRPr="00BC1E8C" w14:paraId="098DB37D"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3EF0BE" w14:textId="77777777" w:rsidR="00DA744A" w:rsidRPr="00BC1E8C" w:rsidRDefault="00DA744A" w:rsidP="00CA3FE5">
                  <w:pPr>
                    <w:pStyle w:val="rowtabella0"/>
                    <w:rPr>
                      <w:color w:val="002060"/>
                    </w:rPr>
                  </w:pPr>
                  <w:r w:rsidRPr="00BC1E8C">
                    <w:rPr>
                      <w:color w:val="002060"/>
                    </w:rP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671B5" w14:textId="77777777" w:rsidR="00DA744A" w:rsidRPr="00BC1E8C" w:rsidRDefault="00DA744A" w:rsidP="00CA3FE5">
                  <w:pPr>
                    <w:pStyle w:val="rowtabella0"/>
                    <w:rPr>
                      <w:color w:val="002060"/>
                    </w:rPr>
                  </w:pPr>
                  <w:r w:rsidRPr="00BC1E8C">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4E793" w14:textId="77777777" w:rsidR="00DA744A" w:rsidRPr="00BC1E8C" w:rsidRDefault="00DA744A" w:rsidP="00CA3FE5">
                  <w:pPr>
                    <w:pStyle w:val="rowtabella0"/>
                    <w:jc w:val="center"/>
                    <w:rPr>
                      <w:color w:val="002060"/>
                    </w:rPr>
                  </w:pPr>
                  <w:r w:rsidRPr="00BC1E8C">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4BC6E" w14:textId="77777777" w:rsidR="00DA744A" w:rsidRPr="00BC1E8C" w:rsidRDefault="00DA744A" w:rsidP="00CA3FE5">
                  <w:pPr>
                    <w:pStyle w:val="rowtabella0"/>
                    <w:jc w:val="center"/>
                    <w:rPr>
                      <w:color w:val="002060"/>
                    </w:rPr>
                  </w:pPr>
                  <w:r w:rsidRPr="00BC1E8C">
                    <w:rPr>
                      <w:color w:val="002060"/>
                    </w:rPr>
                    <w:t> </w:t>
                  </w:r>
                </w:p>
              </w:tc>
            </w:tr>
          </w:tbl>
          <w:p w14:paraId="1C2B68B3" w14:textId="77777777" w:rsidR="00DA744A" w:rsidRPr="00BC1E8C" w:rsidRDefault="00DA744A" w:rsidP="00CA3FE5">
            <w:pPr>
              <w:rPr>
                <w:color w:val="002060"/>
              </w:rPr>
            </w:pPr>
          </w:p>
        </w:tc>
      </w:tr>
    </w:tbl>
    <w:p w14:paraId="1CF0E65A" w14:textId="77777777" w:rsidR="00DA744A" w:rsidRPr="00BC1E8C" w:rsidRDefault="00DA744A" w:rsidP="00DA744A">
      <w:pPr>
        <w:pStyle w:val="breakline"/>
        <w:rPr>
          <w:rFonts w:eastAsiaTheme="minorEastAsia"/>
          <w:color w:val="002060"/>
        </w:rPr>
      </w:pPr>
    </w:p>
    <w:p w14:paraId="60C1BD58" w14:textId="77777777" w:rsidR="00DA744A" w:rsidRPr="00BC1E8C" w:rsidRDefault="00DA744A" w:rsidP="00DA744A">
      <w:pPr>
        <w:pStyle w:val="breakline"/>
        <w:rPr>
          <w:color w:val="002060"/>
        </w:rPr>
      </w:pPr>
    </w:p>
    <w:p w14:paraId="0389D115" w14:textId="77777777" w:rsidR="00DA744A" w:rsidRPr="00BC1E8C" w:rsidRDefault="00DA744A" w:rsidP="00DA744A">
      <w:pPr>
        <w:pStyle w:val="breakline"/>
        <w:rPr>
          <w:rFonts w:eastAsiaTheme="minorEastAsia"/>
          <w:color w:val="002060"/>
        </w:rPr>
      </w:pPr>
    </w:p>
    <w:p w14:paraId="5926CC9F" w14:textId="77777777" w:rsidR="00DA744A" w:rsidRPr="00BC1E8C" w:rsidRDefault="00DA744A" w:rsidP="00DA744A">
      <w:pPr>
        <w:pStyle w:val="titolocampionato0"/>
        <w:shd w:val="clear" w:color="auto" w:fill="CCCCCC"/>
        <w:spacing w:before="80" w:after="40"/>
        <w:rPr>
          <w:color w:val="002060"/>
        </w:rPr>
      </w:pPr>
      <w:r w:rsidRPr="00BC1E8C">
        <w:rPr>
          <w:color w:val="002060"/>
        </w:rPr>
        <w:t>COPPA MARCHE UNDER 19 CALCIO 5</w:t>
      </w:r>
    </w:p>
    <w:p w14:paraId="4084E03B" w14:textId="77777777" w:rsidR="00DA744A" w:rsidRPr="00BC1E8C" w:rsidRDefault="00DA744A" w:rsidP="00DA744A">
      <w:pPr>
        <w:pStyle w:val="titoloprinc0"/>
        <w:rPr>
          <w:color w:val="002060"/>
        </w:rPr>
      </w:pPr>
      <w:r w:rsidRPr="00BC1E8C">
        <w:rPr>
          <w:color w:val="002060"/>
        </w:rPr>
        <w:t>RISULTATI</w:t>
      </w:r>
    </w:p>
    <w:p w14:paraId="449B0390" w14:textId="77777777" w:rsidR="00DA744A" w:rsidRPr="00BC1E8C" w:rsidRDefault="00DA744A" w:rsidP="00DA744A">
      <w:pPr>
        <w:pStyle w:val="breakline"/>
        <w:rPr>
          <w:color w:val="002060"/>
        </w:rPr>
      </w:pPr>
    </w:p>
    <w:p w14:paraId="09E473C6" w14:textId="77777777" w:rsidR="00DA744A" w:rsidRPr="00BC1E8C" w:rsidRDefault="00DA744A" w:rsidP="00DA744A">
      <w:pPr>
        <w:pStyle w:val="sottotitolocampionato10"/>
        <w:rPr>
          <w:color w:val="002060"/>
        </w:rPr>
      </w:pPr>
      <w:r w:rsidRPr="00BC1E8C">
        <w:rPr>
          <w:color w:val="002060"/>
        </w:rPr>
        <w:t>RISULTATI UFFICIALI GARE DEL 07/11/2023</w:t>
      </w:r>
    </w:p>
    <w:p w14:paraId="20EC9524" w14:textId="77777777" w:rsidR="00DA744A" w:rsidRPr="00DA744A" w:rsidRDefault="00DA744A" w:rsidP="00DA744A">
      <w:pPr>
        <w:pStyle w:val="sottotitolocampionato20"/>
        <w:spacing w:before="0" w:beforeAutospacing="0" w:after="0" w:afterAutospacing="0"/>
        <w:rPr>
          <w:rFonts w:ascii="Arial" w:hAnsi="Arial" w:cs="Arial"/>
          <w:color w:val="002060"/>
          <w:sz w:val="20"/>
          <w:szCs w:val="20"/>
        </w:rPr>
      </w:pPr>
      <w:r w:rsidRPr="00DA744A">
        <w:rPr>
          <w:rFonts w:ascii="Arial" w:hAnsi="Arial" w:cs="Arial"/>
          <w:color w:val="002060"/>
          <w:sz w:val="20"/>
          <w:szCs w:val="20"/>
        </w:rPr>
        <w:t>Si trascrivono qui di seguito i risultati ufficiali delle gare disputate</w:t>
      </w:r>
    </w:p>
    <w:p w14:paraId="7BD7ECDC" w14:textId="77777777" w:rsidR="00DA744A" w:rsidRPr="00BC1E8C" w:rsidRDefault="00DA744A" w:rsidP="00DA744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A744A" w:rsidRPr="00BC1E8C" w14:paraId="65C25E70"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744A" w:rsidRPr="00BC1E8C" w14:paraId="041486EF"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69E52" w14:textId="77777777" w:rsidR="00DA744A" w:rsidRPr="00BC1E8C" w:rsidRDefault="00DA744A" w:rsidP="00CA3FE5">
                  <w:pPr>
                    <w:pStyle w:val="headertabella0"/>
                    <w:rPr>
                      <w:color w:val="002060"/>
                    </w:rPr>
                  </w:pPr>
                  <w:r w:rsidRPr="00BC1E8C">
                    <w:rPr>
                      <w:color w:val="002060"/>
                    </w:rPr>
                    <w:t>GIRONE SF - 1 Giornata - A</w:t>
                  </w:r>
                </w:p>
              </w:tc>
            </w:tr>
            <w:tr w:rsidR="00DA744A" w:rsidRPr="00BC1E8C" w14:paraId="777E327F"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93BD1" w14:textId="77777777" w:rsidR="00DA744A" w:rsidRPr="00BC1E8C" w:rsidRDefault="00DA744A" w:rsidP="00CA3FE5">
                  <w:pPr>
                    <w:pStyle w:val="rowtabella0"/>
                    <w:rPr>
                      <w:color w:val="002060"/>
                    </w:rPr>
                  </w:pPr>
                  <w:r w:rsidRPr="00BC1E8C">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89539" w14:textId="77777777" w:rsidR="00DA744A" w:rsidRPr="00BC1E8C" w:rsidRDefault="00DA744A" w:rsidP="00CA3FE5">
                  <w:pPr>
                    <w:pStyle w:val="rowtabella0"/>
                    <w:rPr>
                      <w:color w:val="002060"/>
                    </w:rPr>
                  </w:pPr>
                  <w:r w:rsidRPr="00BC1E8C">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16C71" w14:textId="77777777" w:rsidR="00DA744A" w:rsidRPr="00BC1E8C" w:rsidRDefault="00DA744A" w:rsidP="00CA3FE5">
                  <w:pPr>
                    <w:pStyle w:val="rowtabella0"/>
                    <w:jc w:val="center"/>
                    <w:rPr>
                      <w:color w:val="002060"/>
                    </w:rPr>
                  </w:pPr>
                  <w:r w:rsidRPr="00BC1E8C">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A28DA" w14:textId="77777777" w:rsidR="00DA744A" w:rsidRPr="00BC1E8C" w:rsidRDefault="00DA744A" w:rsidP="00CA3FE5">
                  <w:pPr>
                    <w:pStyle w:val="rowtabella0"/>
                    <w:jc w:val="center"/>
                    <w:rPr>
                      <w:color w:val="002060"/>
                    </w:rPr>
                  </w:pPr>
                  <w:r w:rsidRPr="00BC1E8C">
                    <w:rPr>
                      <w:color w:val="002060"/>
                    </w:rPr>
                    <w:t> </w:t>
                  </w:r>
                </w:p>
              </w:tc>
            </w:tr>
            <w:tr w:rsidR="00DA744A" w:rsidRPr="00BC1E8C" w14:paraId="2217AFB5"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642347" w14:textId="77777777" w:rsidR="00DA744A" w:rsidRPr="00BC1E8C" w:rsidRDefault="00DA744A" w:rsidP="00CA3FE5">
                  <w:pPr>
                    <w:pStyle w:val="rowtabella0"/>
                    <w:rPr>
                      <w:color w:val="002060"/>
                    </w:rPr>
                  </w:pPr>
                  <w:r w:rsidRPr="00BC1E8C">
                    <w:rPr>
                      <w:color w:val="002060"/>
                    </w:rPr>
                    <w:t>(1) FERMANA FUTSAL 2022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A3F6B" w14:textId="77777777" w:rsidR="00DA744A" w:rsidRPr="00BC1E8C" w:rsidRDefault="00DA744A" w:rsidP="00CA3FE5">
                  <w:pPr>
                    <w:pStyle w:val="rowtabella0"/>
                    <w:rPr>
                      <w:color w:val="002060"/>
                    </w:rPr>
                  </w:pPr>
                  <w:r w:rsidRPr="00BC1E8C">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FE9E7" w14:textId="77777777" w:rsidR="00DA744A" w:rsidRPr="00BC1E8C" w:rsidRDefault="00DA744A" w:rsidP="00CA3FE5">
                  <w:pPr>
                    <w:pStyle w:val="rowtabella0"/>
                    <w:jc w:val="center"/>
                    <w:rPr>
                      <w:color w:val="002060"/>
                    </w:rPr>
                  </w:pPr>
                  <w:r w:rsidRPr="00BC1E8C">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D0A7A" w14:textId="77777777" w:rsidR="00DA744A" w:rsidRPr="00BC1E8C" w:rsidRDefault="00DA744A" w:rsidP="00CA3FE5">
                  <w:pPr>
                    <w:pStyle w:val="rowtabella0"/>
                    <w:jc w:val="center"/>
                    <w:rPr>
                      <w:color w:val="002060"/>
                    </w:rPr>
                  </w:pPr>
                  <w:r w:rsidRPr="00BC1E8C">
                    <w:rPr>
                      <w:color w:val="002060"/>
                    </w:rPr>
                    <w:t> </w:t>
                  </w:r>
                </w:p>
              </w:tc>
            </w:tr>
            <w:tr w:rsidR="00DA744A" w:rsidRPr="00BC1E8C" w14:paraId="34CFE9EA"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01BC6DE0" w14:textId="77777777" w:rsidR="00DA744A" w:rsidRPr="00BC1E8C" w:rsidRDefault="00DA744A" w:rsidP="00CA3FE5">
                  <w:pPr>
                    <w:pStyle w:val="rowtabella0"/>
                    <w:rPr>
                      <w:color w:val="002060"/>
                    </w:rPr>
                  </w:pPr>
                  <w:r w:rsidRPr="00BC1E8C">
                    <w:rPr>
                      <w:color w:val="002060"/>
                    </w:rPr>
                    <w:t>(1) - disputata il 08/11/2023</w:t>
                  </w:r>
                </w:p>
              </w:tc>
            </w:tr>
          </w:tbl>
          <w:p w14:paraId="274D910D" w14:textId="77777777" w:rsidR="00DA744A" w:rsidRPr="00BC1E8C" w:rsidRDefault="00DA744A" w:rsidP="00CA3FE5">
            <w:pPr>
              <w:rPr>
                <w:color w:val="002060"/>
              </w:rPr>
            </w:pPr>
          </w:p>
        </w:tc>
      </w:tr>
    </w:tbl>
    <w:p w14:paraId="6CADC9CC" w14:textId="77777777" w:rsidR="00DA744A" w:rsidRPr="00BC1E8C" w:rsidRDefault="00DA744A" w:rsidP="00DA744A">
      <w:pPr>
        <w:pStyle w:val="breakline"/>
        <w:rPr>
          <w:rFonts w:eastAsiaTheme="minorEastAsia"/>
          <w:color w:val="002060"/>
        </w:rPr>
      </w:pPr>
    </w:p>
    <w:p w14:paraId="62239284" w14:textId="77777777" w:rsidR="00DA744A" w:rsidRPr="00BC1E8C" w:rsidRDefault="00DA744A" w:rsidP="00DA744A">
      <w:pPr>
        <w:pStyle w:val="breakline"/>
        <w:rPr>
          <w:color w:val="002060"/>
        </w:rPr>
      </w:pPr>
    </w:p>
    <w:p w14:paraId="09B8B217" w14:textId="77777777" w:rsidR="00DA744A" w:rsidRPr="00BC1E8C" w:rsidRDefault="00DA744A" w:rsidP="00DA744A">
      <w:pPr>
        <w:pStyle w:val="titoloprinc0"/>
        <w:rPr>
          <w:color w:val="002060"/>
        </w:rPr>
      </w:pPr>
      <w:r w:rsidRPr="00BC1E8C">
        <w:rPr>
          <w:color w:val="002060"/>
        </w:rPr>
        <w:t>GIUDICE SPORTIVO</w:t>
      </w:r>
    </w:p>
    <w:p w14:paraId="0D94D18F" w14:textId="77777777" w:rsidR="00DA744A" w:rsidRPr="00BC1E8C" w:rsidRDefault="00DA744A" w:rsidP="00DA744A">
      <w:pPr>
        <w:pStyle w:val="diffida"/>
        <w:rPr>
          <w:color w:val="002060"/>
        </w:rPr>
      </w:pPr>
      <w:r w:rsidRPr="00BC1E8C">
        <w:rPr>
          <w:color w:val="002060"/>
        </w:rPr>
        <w:t>Il Giudice Sportivo Avv. Agnese Lazzaretti, con l'assistenza del segretario Angelo Castellana, nella seduta del 09/11/2023, ha adottato le decisioni che di seguito integralmente si riportano:</w:t>
      </w:r>
    </w:p>
    <w:p w14:paraId="21380D14" w14:textId="77777777" w:rsidR="00DA744A" w:rsidRPr="00BC1E8C" w:rsidRDefault="00DA744A" w:rsidP="00DA744A">
      <w:pPr>
        <w:pStyle w:val="titolo10"/>
        <w:rPr>
          <w:color w:val="002060"/>
        </w:rPr>
      </w:pPr>
      <w:r w:rsidRPr="00BC1E8C">
        <w:rPr>
          <w:color w:val="002060"/>
        </w:rPr>
        <w:t xml:space="preserve">GARE DEL 7/11/2023 </w:t>
      </w:r>
    </w:p>
    <w:p w14:paraId="7E5A7F98" w14:textId="77777777" w:rsidR="00DA744A" w:rsidRPr="00BC1E8C" w:rsidRDefault="00DA744A" w:rsidP="00DA744A">
      <w:pPr>
        <w:pStyle w:val="titolo7a"/>
        <w:rPr>
          <w:color w:val="002060"/>
        </w:rPr>
      </w:pPr>
      <w:r w:rsidRPr="00BC1E8C">
        <w:rPr>
          <w:color w:val="002060"/>
        </w:rPr>
        <w:t xml:space="preserve">PROVVEDIMENTI DISCIPLINARI </w:t>
      </w:r>
    </w:p>
    <w:p w14:paraId="70DDE76C" w14:textId="77777777" w:rsidR="00DA744A" w:rsidRPr="00BC1E8C" w:rsidRDefault="00DA744A" w:rsidP="00DA744A">
      <w:pPr>
        <w:pStyle w:val="titolo7b0"/>
        <w:rPr>
          <w:color w:val="002060"/>
        </w:rPr>
      </w:pPr>
      <w:r w:rsidRPr="00BC1E8C">
        <w:rPr>
          <w:color w:val="002060"/>
        </w:rPr>
        <w:t xml:space="preserve">In base alle risultanze degli atti ufficiali sono state deliberate le seguenti sanzioni disciplinari. </w:t>
      </w:r>
    </w:p>
    <w:p w14:paraId="0C040828" w14:textId="77777777" w:rsidR="00DA744A" w:rsidRPr="00BC1E8C" w:rsidRDefault="00DA744A" w:rsidP="00DA744A">
      <w:pPr>
        <w:pStyle w:val="titolo30"/>
        <w:rPr>
          <w:color w:val="002060"/>
        </w:rPr>
      </w:pPr>
      <w:r w:rsidRPr="00BC1E8C">
        <w:rPr>
          <w:color w:val="002060"/>
        </w:rPr>
        <w:t xml:space="preserve">CALCIATORI NON ESPULSI </w:t>
      </w:r>
    </w:p>
    <w:p w14:paraId="11B9ABFE" w14:textId="77777777" w:rsidR="00DA744A" w:rsidRPr="00BC1E8C" w:rsidRDefault="00DA744A" w:rsidP="00DA744A">
      <w:pPr>
        <w:pStyle w:val="titolo20"/>
        <w:rPr>
          <w:color w:val="002060"/>
        </w:rPr>
      </w:pPr>
      <w:r w:rsidRPr="00BC1E8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3292D7A9" w14:textId="77777777" w:rsidTr="00CA3FE5">
        <w:tc>
          <w:tcPr>
            <w:tcW w:w="2200" w:type="dxa"/>
            <w:tcMar>
              <w:top w:w="20" w:type="dxa"/>
              <w:left w:w="20" w:type="dxa"/>
              <w:bottom w:w="20" w:type="dxa"/>
              <w:right w:w="20" w:type="dxa"/>
            </w:tcMar>
            <w:vAlign w:val="center"/>
            <w:hideMark/>
          </w:tcPr>
          <w:p w14:paraId="1B07F15D" w14:textId="77777777" w:rsidR="00DA744A" w:rsidRPr="00BC1E8C" w:rsidRDefault="00DA744A" w:rsidP="00CA3FE5">
            <w:pPr>
              <w:pStyle w:val="movimento"/>
              <w:rPr>
                <w:color w:val="002060"/>
              </w:rPr>
            </w:pPr>
            <w:r w:rsidRPr="00BC1E8C">
              <w:rPr>
                <w:color w:val="002060"/>
              </w:rPr>
              <w:t>PAOLINI FEDERICO</w:t>
            </w:r>
          </w:p>
        </w:tc>
        <w:tc>
          <w:tcPr>
            <w:tcW w:w="2200" w:type="dxa"/>
            <w:tcMar>
              <w:top w:w="20" w:type="dxa"/>
              <w:left w:w="20" w:type="dxa"/>
              <w:bottom w:w="20" w:type="dxa"/>
              <w:right w:w="20" w:type="dxa"/>
            </w:tcMar>
            <w:vAlign w:val="center"/>
            <w:hideMark/>
          </w:tcPr>
          <w:p w14:paraId="1AC33835" w14:textId="77777777" w:rsidR="00DA744A" w:rsidRPr="00BC1E8C" w:rsidRDefault="00DA744A" w:rsidP="00CA3FE5">
            <w:pPr>
              <w:pStyle w:val="movimento2"/>
              <w:rPr>
                <w:color w:val="002060"/>
              </w:rPr>
            </w:pPr>
            <w:r w:rsidRPr="00BC1E8C">
              <w:rPr>
                <w:color w:val="002060"/>
              </w:rPr>
              <w:t xml:space="preserve">(AMICI DEL CENTROSOCIO SP.) </w:t>
            </w:r>
          </w:p>
        </w:tc>
        <w:tc>
          <w:tcPr>
            <w:tcW w:w="800" w:type="dxa"/>
            <w:tcMar>
              <w:top w:w="20" w:type="dxa"/>
              <w:left w:w="20" w:type="dxa"/>
              <w:bottom w:w="20" w:type="dxa"/>
              <w:right w:w="20" w:type="dxa"/>
            </w:tcMar>
            <w:vAlign w:val="center"/>
            <w:hideMark/>
          </w:tcPr>
          <w:p w14:paraId="4E4FFE4D"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6DDBC0E3"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2283BA67" w14:textId="77777777" w:rsidR="00DA744A" w:rsidRPr="00BC1E8C" w:rsidRDefault="00DA744A" w:rsidP="00CA3FE5">
            <w:pPr>
              <w:pStyle w:val="movimento2"/>
              <w:rPr>
                <w:color w:val="002060"/>
              </w:rPr>
            </w:pPr>
            <w:r w:rsidRPr="00BC1E8C">
              <w:rPr>
                <w:color w:val="002060"/>
              </w:rPr>
              <w:t> </w:t>
            </w:r>
          </w:p>
        </w:tc>
      </w:tr>
    </w:tbl>
    <w:p w14:paraId="46684ADB" w14:textId="77777777" w:rsidR="00DA744A" w:rsidRPr="00BC1E8C" w:rsidRDefault="00DA744A" w:rsidP="00DA744A">
      <w:pPr>
        <w:pStyle w:val="titolo10"/>
        <w:rPr>
          <w:rFonts w:eastAsiaTheme="minorEastAsia"/>
          <w:color w:val="002060"/>
        </w:rPr>
      </w:pPr>
      <w:r w:rsidRPr="00BC1E8C">
        <w:rPr>
          <w:color w:val="002060"/>
        </w:rPr>
        <w:t xml:space="preserve">GARE DEL 8/11/2023 </w:t>
      </w:r>
    </w:p>
    <w:p w14:paraId="2A0C92F2" w14:textId="77777777" w:rsidR="00DA744A" w:rsidRPr="00BC1E8C" w:rsidRDefault="00DA744A" w:rsidP="00DA744A">
      <w:pPr>
        <w:pStyle w:val="titolo7a"/>
        <w:rPr>
          <w:color w:val="002060"/>
        </w:rPr>
      </w:pPr>
      <w:r w:rsidRPr="00BC1E8C">
        <w:rPr>
          <w:color w:val="002060"/>
        </w:rPr>
        <w:t xml:space="preserve">PROVVEDIMENTI DISCIPLINARI </w:t>
      </w:r>
    </w:p>
    <w:p w14:paraId="3F6E0A28" w14:textId="77777777" w:rsidR="00DA744A" w:rsidRPr="00BC1E8C" w:rsidRDefault="00DA744A" w:rsidP="00DA744A">
      <w:pPr>
        <w:pStyle w:val="titolo7b0"/>
        <w:rPr>
          <w:color w:val="002060"/>
        </w:rPr>
      </w:pPr>
      <w:r w:rsidRPr="00BC1E8C">
        <w:rPr>
          <w:color w:val="002060"/>
        </w:rPr>
        <w:t xml:space="preserve">In base alle risultanze degli atti ufficiali sono state deliberate le seguenti sanzioni disciplinari. </w:t>
      </w:r>
    </w:p>
    <w:p w14:paraId="7B887BDE" w14:textId="77777777" w:rsidR="00DA744A" w:rsidRPr="00BC1E8C" w:rsidRDefault="00DA744A" w:rsidP="00DA744A">
      <w:pPr>
        <w:pStyle w:val="titolo30"/>
        <w:rPr>
          <w:color w:val="002060"/>
        </w:rPr>
      </w:pPr>
      <w:r w:rsidRPr="00BC1E8C">
        <w:rPr>
          <w:color w:val="002060"/>
        </w:rPr>
        <w:lastRenderedPageBreak/>
        <w:t xml:space="preserve">CALCIATORI NON ESPULSI </w:t>
      </w:r>
    </w:p>
    <w:p w14:paraId="3E04DD99" w14:textId="77777777" w:rsidR="00DA744A" w:rsidRPr="00BC1E8C" w:rsidRDefault="00DA744A" w:rsidP="00DA744A">
      <w:pPr>
        <w:pStyle w:val="titolo20"/>
        <w:rPr>
          <w:color w:val="002060"/>
        </w:rPr>
      </w:pPr>
      <w:r w:rsidRPr="00BC1E8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5CB1FA5D" w14:textId="77777777" w:rsidTr="00CA3FE5">
        <w:tc>
          <w:tcPr>
            <w:tcW w:w="2200" w:type="dxa"/>
            <w:tcMar>
              <w:top w:w="20" w:type="dxa"/>
              <w:left w:w="20" w:type="dxa"/>
              <w:bottom w:w="20" w:type="dxa"/>
              <w:right w:w="20" w:type="dxa"/>
            </w:tcMar>
            <w:vAlign w:val="center"/>
            <w:hideMark/>
          </w:tcPr>
          <w:p w14:paraId="5BB60A6D" w14:textId="77777777" w:rsidR="00DA744A" w:rsidRPr="00BC1E8C" w:rsidRDefault="00DA744A" w:rsidP="00CA3FE5">
            <w:pPr>
              <w:pStyle w:val="movimento"/>
              <w:rPr>
                <w:color w:val="002060"/>
              </w:rPr>
            </w:pPr>
            <w:r w:rsidRPr="00BC1E8C">
              <w:rPr>
                <w:color w:val="002060"/>
              </w:rPr>
              <w:t>CALABRESE FRANCESCO</w:t>
            </w:r>
          </w:p>
        </w:tc>
        <w:tc>
          <w:tcPr>
            <w:tcW w:w="2200" w:type="dxa"/>
            <w:tcMar>
              <w:top w:w="20" w:type="dxa"/>
              <w:left w:w="20" w:type="dxa"/>
              <w:bottom w:w="20" w:type="dxa"/>
              <w:right w:w="20" w:type="dxa"/>
            </w:tcMar>
            <w:vAlign w:val="center"/>
            <w:hideMark/>
          </w:tcPr>
          <w:p w14:paraId="71BADB40" w14:textId="77777777" w:rsidR="00DA744A" w:rsidRPr="00BC1E8C" w:rsidRDefault="00DA744A" w:rsidP="00CA3FE5">
            <w:pPr>
              <w:pStyle w:val="movimento2"/>
              <w:rPr>
                <w:color w:val="002060"/>
              </w:rPr>
            </w:pPr>
            <w:r w:rsidRPr="00BC1E8C">
              <w:rPr>
                <w:color w:val="002060"/>
              </w:rPr>
              <w:t xml:space="preserve">(FERMANA FUTSAL 2022) </w:t>
            </w:r>
          </w:p>
        </w:tc>
        <w:tc>
          <w:tcPr>
            <w:tcW w:w="800" w:type="dxa"/>
            <w:tcMar>
              <w:top w:w="20" w:type="dxa"/>
              <w:left w:w="20" w:type="dxa"/>
              <w:bottom w:w="20" w:type="dxa"/>
              <w:right w:w="20" w:type="dxa"/>
            </w:tcMar>
            <w:vAlign w:val="center"/>
            <w:hideMark/>
          </w:tcPr>
          <w:p w14:paraId="287A166B"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6EBADD90"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11D2BD39" w14:textId="77777777" w:rsidR="00DA744A" w:rsidRPr="00BC1E8C" w:rsidRDefault="00DA744A" w:rsidP="00CA3FE5">
            <w:pPr>
              <w:pStyle w:val="movimento2"/>
              <w:rPr>
                <w:color w:val="002060"/>
              </w:rPr>
            </w:pPr>
            <w:r w:rsidRPr="00BC1E8C">
              <w:rPr>
                <w:color w:val="002060"/>
              </w:rPr>
              <w:t> </w:t>
            </w:r>
          </w:p>
        </w:tc>
      </w:tr>
    </w:tbl>
    <w:p w14:paraId="32DEA6A4" w14:textId="77777777" w:rsidR="00DA744A" w:rsidRPr="00BC1E8C" w:rsidRDefault="00DA744A" w:rsidP="00DA744A">
      <w:pPr>
        <w:pStyle w:val="titolo20"/>
        <w:rPr>
          <w:rFonts w:eastAsiaTheme="minorEastAsia"/>
          <w:color w:val="002060"/>
        </w:rPr>
      </w:pPr>
      <w:r w:rsidRPr="00BC1E8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44A" w:rsidRPr="00BC1E8C" w14:paraId="090C9194" w14:textId="77777777" w:rsidTr="00CA3FE5">
        <w:tc>
          <w:tcPr>
            <w:tcW w:w="2200" w:type="dxa"/>
            <w:tcMar>
              <w:top w:w="20" w:type="dxa"/>
              <w:left w:w="20" w:type="dxa"/>
              <w:bottom w:w="20" w:type="dxa"/>
              <w:right w:w="20" w:type="dxa"/>
            </w:tcMar>
            <w:vAlign w:val="center"/>
            <w:hideMark/>
          </w:tcPr>
          <w:p w14:paraId="22ABA7CA" w14:textId="77777777" w:rsidR="00DA744A" w:rsidRPr="00BC1E8C" w:rsidRDefault="00DA744A" w:rsidP="00CA3FE5">
            <w:pPr>
              <w:pStyle w:val="movimento"/>
              <w:rPr>
                <w:color w:val="002060"/>
              </w:rPr>
            </w:pPr>
            <w:r w:rsidRPr="00BC1E8C">
              <w:rPr>
                <w:color w:val="002060"/>
              </w:rPr>
              <w:t>RIPA RICCARDO</w:t>
            </w:r>
          </w:p>
        </w:tc>
        <w:tc>
          <w:tcPr>
            <w:tcW w:w="2200" w:type="dxa"/>
            <w:tcMar>
              <w:top w:w="20" w:type="dxa"/>
              <w:left w:w="20" w:type="dxa"/>
              <w:bottom w:w="20" w:type="dxa"/>
              <w:right w:w="20" w:type="dxa"/>
            </w:tcMar>
            <w:vAlign w:val="center"/>
            <w:hideMark/>
          </w:tcPr>
          <w:p w14:paraId="2E50AB6D" w14:textId="77777777" w:rsidR="00DA744A" w:rsidRPr="00BC1E8C" w:rsidRDefault="00DA744A" w:rsidP="00CA3FE5">
            <w:pPr>
              <w:pStyle w:val="movimento2"/>
              <w:rPr>
                <w:color w:val="002060"/>
              </w:rPr>
            </w:pPr>
            <w:r w:rsidRPr="00BC1E8C">
              <w:rPr>
                <w:color w:val="002060"/>
              </w:rPr>
              <w:t xml:space="preserve">(NUOVA JUVENTINA FFC) </w:t>
            </w:r>
          </w:p>
        </w:tc>
        <w:tc>
          <w:tcPr>
            <w:tcW w:w="800" w:type="dxa"/>
            <w:tcMar>
              <w:top w:w="20" w:type="dxa"/>
              <w:left w:w="20" w:type="dxa"/>
              <w:bottom w:w="20" w:type="dxa"/>
              <w:right w:w="20" w:type="dxa"/>
            </w:tcMar>
            <w:vAlign w:val="center"/>
            <w:hideMark/>
          </w:tcPr>
          <w:p w14:paraId="67CD5388"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4B0A6791" w14:textId="77777777" w:rsidR="00DA744A" w:rsidRPr="00BC1E8C" w:rsidRDefault="00DA744A" w:rsidP="00CA3FE5">
            <w:pPr>
              <w:pStyle w:val="movimento"/>
              <w:rPr>
                <w:color w:val="002060"/>
              </w:rPr>
            </w:pPr>
            <w:r w:rsidRPr="00BC1E8C">
              <w:rPr>
                <w:color w:val="002060"/>
              </w:rPr>
              <w:t> </w:t>
            </w:r>
          </w:p>
        </w:tc>
        <w:tc>
          <w:tcPr>
            <w:tcW w:w="2200" w:type="dxa"/>
            <w:tcMar>
              <w:top w:w="20" w:type="dxa"/>
              <w:left w:w="20" w:type="dxa"/>
              <w:bottom w:w="20" w:type="dxa"/>
              <w:right w:w="20" w:type="dxa"/>
            </w:tcMar>
            <w:vAlign w:val="center"/>
            <w:hideMark/>
          </w:tcPr>
          <w:p w14:paraId="6933F360" w14:textId="77777777" w:rsidR="00DA744A" w:rsidRPr="00BC1E8C" w:rsidRDefault="00DA744A" w:rsidP="00CA3FE5">
            <w:pPr>
              <w:pStyle w:val="movimento2"/>
              <w:rPr>
                <w:color w:val="002060"/>
              </w:rPr>
            </w:pPr>
            <w:r w:rsidRPr="00BC1E8C">
              <w:rPr>
                <w:color w:val="002060"/>
              </w:rPr>
              <w:t> </w:t>
            </w:r>
          </w:p>
        </w:tc>
      </w:tr>
    </w:tbl>
    <w:p w14:paraId="42399D3A" w14:textId="77777777" w:rsidR="00DA744A" w:rsidRDefault="00DA744A" w:rsidP="00DA744A">
      <w:pPr>
        <w:pStyle w:val="breakline"/>
        <w:rPr>
          <w:color w:val="002060"/>
        </w:rPr>
      </w:pPr>
    </w:p>
    <w:p w14:paraId="37519855" w14:textId="77777777" w:rsidR="00DA744A" w:rsidRPr="00D652AD" w:rsidRDefault="00DA744A" w:rsidP="00DA744A">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04DBBAF" w14:textId="77777777" w:rsidR="00DA744A" w:rsidRPr="00D652AD" w:rsidRDefault="00DA744A" w:rsidP="00DA744A">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0686B88B" w14:textId="77777777" w:rsidR="00DA744A" w:rsidRDefault="00DA744A" w:rsidP="005D55FC">
      <w:pPr>
        <w:pStyle w:val="titoloprinc0"/>
        <w:jc w:val="both"/>
        <w:rPr>
          <w:b w:val="0"/>
          <w:bCs w:val="0"/>
          <w:color w:val="002060"/>
          <w:sz w:val="22"/>
          <w:szCs w:val="22"/>
        </w:rPr>
      </w:pPr>
    </w:p>
    <w:p w14:paraId="09F1FCCC" w14:textId="77777777" w:rsidR="00C55F87" w:rsidRPr="00B8594A" w:rsidRDefault="00C55F87" w:rsidP="003C3F5A">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548F725D"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DE79B0">
        <w:rPr>
          <w:rFonts w:ascii="Arial" w:hAnsi="Arial" w:cs="Arial"/>
          <w:b/>
          <w:bCs/>
          <w:color w:val="002060"/>
        </w:rPr>
        <w:t>20</w:t>
      </w:r>
      <w:r w:rsidR="00545565">
        <w:rPr>
          <w:rFonts w:ascii="Arial" w:hAnsi="Arial" w:cs="Arial"/>
          <w:b/>
          <w:bCs/>
          <w:color w:val="002060"/>
        </w:rPr>
        <w:t xml:space="preserve">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lastRenderedPageBreak/>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C49D7B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E7C12">
        <w:rPr>
          <w:b/>
          <w:color w:val="002060"/>
          <w:u w:val="single"/>
        </w:rPr>
        <w:t>10</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F2E96" w14:textId="77777777" w:rsidR="00B80083" w:rsidRDefault="00B80083">
      <w:r>
        <w:separator/>
      </w:r>
    </w:p>
  </w:endnote>
  <w:endnote w:type="continuationSeparator" w:id="0">
    <w:p w14:paraId="4E2AE4E9" w14:textId="77777777" w:rsidR="00B80083" w:rsidRDefault="00B8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F771D93"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w:t>
    </w:r>
    <w:r w:rsidR="00196225">
      <w:rPr>
        <w:rStyle w:val="Numeropagina"/>
        <w:rFonts w:ascii="Arial" w:hAnsi="Arial" w:cs="Arial"/>
        <w:color w:val="002060"/>
      </w:rPr>
      <w:t>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EF6BB" w14:textId="77777777" w:rsidR="00B80083" w:rsidRDefault="00B80083">
      <w:r>
        <w:separator/>
      </w:r>
    </w:p>
  </w:footnote>
  <w:footnote w:type="continuationSeparator" w:id="0">
    <w:p w14:paraId="0F6C992F" w14:textId="77777777" w:rsidR="00B80083" w:rsidRDefault="00B80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1FA"/>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102"/>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225"/>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053"/>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38B4"/>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2DB"/>
    <w:rsid w:val="002536DA"/>
    <w:rsid w:val="0025428F"/>
    <w:rsid w:val="002544A2"/>
    <w:rsid w:val="0025498D"/>
    <w:rsid w:val="00254E50"/>
    <w:rsid w:val="00255689"/>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4844"/>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86C45"/>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12"/>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5F3"/>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83"/>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44A"/>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116"/>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29</TotalTime>
  <Pages>1</Pages>
  <Words>1985</Words>
  <Characters>11320</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13279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2023-11-10T16:01:00Z</cp:lastPrinted>
  <dcterms:created xsi:type="dcterms:W3CDTF">2023-11-10T13:01:00Z</dcterms:created>
  <dcterms:modified xsi:type="dcterms:W3CDTF">2023-11-10T16:01:00Z</dcterms:modified>
</cp:coreProperties>
</file>