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pec</w:t>
            </w:r>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594D86DB"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50DA4" w:rsidRPr="00A578EF">
              <w:rPr>
                <w:rFonts w:ascii="Arial" w:hAnsi="Arial" w:cs="Arial"/>
                <w:color w:val="002060"/>
                <w:sz w:val="40"/>
                <w:szCs w:val="40"/>
              </w:rPr>
              <w:t>5</w:t>
            </w:r>
            <w:r w:rsidR="00A97E8B">
              <w:rPr>
                <w:rFonts w:ascii="Arial" w:hAnsi="Arial" w:cs="Arial"/>
                <w:color w:val="002060"/>
                <w:sz w:val="40"/>
                <w:szCs w:val="40"/>
              </w:rPr>
              <w:t>9</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A97E8B">
              <w:rPr>
                <w:rFonts w:ascii="Arial" w:hAnsi="Arial" w:cs="Arial"/>
                <w:color w:val="002060"/>
                <w:sz w:val="40"/>
                <w:szCs w:val="40"/>
              </w:rPr>
              <w:t>20</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4C524B59"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AB6D93">
          <w:rPr>
            <w:noProof/>
            <w:webHidden/>
            <w:color w:val="002060"/>
          </w:rPr>
          <w:t>1</w:t>
        </w:r>
        <w:r w:rsidR="00AC19D9" w:rsidRPr="00A578EF">
          <w:rPr>
            <w:noProof/>
            <w:webHidden/>
            <w:color w:val="002060"/>
          </w:rPr>
          <w:fldChar w:fldCharType="end"/>
        </w:r>
      </w:hyperlink>
    </w:p>
    <w:p w14:paraId="112EDB38" w14:textId="36D36D27" w:rsidR="00AC19D9" w:rsidRPr="00A578EF" w:rsidRDefault="00663D7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AB6D93">
          <w:rPr>
            <w:noProof/>
            <w:webHidden/>
            <w:color w:val="002060"/>
          </w:rPr>
          <w:t>1</w:t>
        </w:r>
        <w:r w:rsidR="00AC19D9" w:rsidRPr="00A578EF">
          <w:rPr>
            <w:noProof/>
            <w:webHidden/>
            <w:color w:val="002060"/>
          </w:rPr>
          <w:fldChar w:fldCharType="end"/>
        </w:r>
      </w:hyperlink>
    </w:p>
    <w:p w14:paraId="4D9CAD43" w14:textId="29EC095F" w:rsidR="00AC19D9" w:rsidRPr="00A578EF" w:rsidRDefault="00663D7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AB6D93">
          <w:rPr>
            <w:noProof/>
            <w:webHidden/>
            <w:color w:val="002060"/>
          </w:rPr>
          <w:t>1</w:t>
        </w:r>
        <w:r w:rsidR="00AC19D9" w:rsidRPr="00A578EF">
          <w:rPr>
            <w:noProof/>
            <w:webHidden/>
            <w:color w:val="002060"/>
          </w:rPr>
          <w:fldChar w:fldCharType="end"/>
        </w:r>
      </w:hyperlink>
    </w:p>
    <w:p w14:paraId="0EAFCCD8" w14:textId="5A5EBDB3" w:rsidR="00AC19D9" w:rsidRPr="00A578EF" w:rsidRDefault="00663D7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AB6D93">
          <w:rPr>
            <w:noProof/>
            <w:webHidden/>
            <w:color w:val="002060"/>
          </w:rPr>
          <w:t>1</w:t>
        </w:r>
        <w:r w:rsidR="00AC19D9" w:rsidRPr="00A578EF">
          <w:rPr>
            <w:noProof/>
            <w:webHidden/>
            <w:color w:val="002060"/>
          </w:rPr>
          <w:fldChar w:fldCharType="end"/>
        </w:r>
      </w:hyperlink>
    </w:p>
    <w:p w14:paraId="0952245B" w14:textId="442501AB" w:rsidR="00AC19D9" w:rsidRPr="00A578EF" w:rsidRDefault="00663D7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AB6D93">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4BFE22D7" w14:textId="77777777" w:rsidR="005D401C" w:rsidRPr="00A578EF" w:rsidRDefault="005D401C"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72197C0E" w14:textId="77777777" w:rsidR="00AD638B" w:rsidRDefault="00AD638B" w:rsidP="00AD638B">
      <w:pPr>
        <w:pStyle w:val="LndNormale1"/>
        <w:jc w:val="center"/>
        <w:rPr>
          <w:b/>
          <w:color w:val="002060"/>
          <w:sz w:val="28"/>
          <w:szCs w:val="28"/>
        </w:rPr>
      </w:pPr>
      <w:r w:rsidRPr="00AD638B">
        <w:rPr>
          <w:b/>
          <w:color w:val="002060"/>
          <w:sz w:val="28"/>
          <w:szCs w:val="28"/>
        </w:rPr>
        <w:t>MESSAGGIO AUGURALE</w:t>
      </w:r>
    </w:p>
    <w:p w14:paraId="46911AEA" w14:textId="62E47997" w:rsidR="00AD638B" w:rsidRPr="00AD638B" w:rsidRDefault="00AD638B" w:rsidP="00AD638B">
      <w:pPr>
        <w:pStyle w:val="LndNormale1"/>
        <w:jc w:val="center"/>
        <w:rPr>
          <w:b/>
          <w:color w:val="002060"/>
          <w:sz w:val="28"/>
          <w:szCs w:val="28"/>
        </w:rPr>
      </w:pPr>
      <w:r w:rsidRPr="00AD638B">
        <w:rPr>
          <w:b/>
          <w:color w:val="002060"/>
          <w:sz w:val="28"/>
          <w:szCs w:val="28"/>
        </w:rPr>
        <w:t>DEL PRESIDENTE DEL COMITATO REGIONALE MARCHE</w:t>
      </w:r>
    </w:p>
    <w:p w14:paraId="745DAD35" w14:textId="77777777" w:rsidR="00AD638B" w:rsidRDefault="00AD638B" w:rsidP="00AD638B">
      <w:pPr>
        <w:pStyle w:val="LndNormale1"/>
        <w:rPr>
          <w:b/>
          <w:color w:val="002060"/>
          <w:sz w:val="24"/>
          <w:szCs w:val="24"/>
        </w:rPr>
      </w:pPr>
    </w:p>
    <w:p w14:paraId="47C2647D" w14:textId="66DAD657" w:rsidR="00AD638B" w:rsidRPr="00AD638B" w:rsidRDefault="00AD638B" w:rsidP="00AD638B">
      <w:pPr>
        <w:pStyle w:val="LndNormale1"/>
        <w:rPr>
          <w:b/>
          <w:color w:val="002060"/>
          <w:sz w:val="24"/>
          <w:szCs w:val="24"/>
        </w:rPr>
      </w:pPr>
      <w:r w:rsidRPr="00AD638B">
        <w:rPr>
          <w:b/>
          <w:color w:val="002060"/>
          <w:sz w:val="24"/>
          <w:szCs w:val="24"/>
        </w:rPr>
        <w:lastRenderedPageBreak/>
        <w:t>La luce, il fascino, la magia del Natale più che mai avvertiti e sentiti nella realtà difficile e complicata di questo tempo, abbiano a diventare anche per il nostro mondo, il mondo del calcio giovanile e dilettantistico marchigiano, messaggio ed auspicio di pace e serenità, per il presente e per il futuro.</w:t>
      </w:r>
    </w:p>
    <w:p w14:paraId="0795F551" w14:textId="77777777" w:rsidR="00AD638B" w:rsidRPr="00AD638B" w:rsidRDefault="00AD638B" w:rsidP="00AD638B">
      <w:pPr>
        <w:pStyle w:val="LndNormale1"/>
        <w:jc w:val="center"/>
        <w:rPr>
          <w:b/>
          <w:color w:val="002060"/>
          <w:sz w:val="28"/>
          <w:szCs w:val="28"/>
        </w:rPr>
      </w:pPr>
      <w:r w:rsidRPr="00AD638B">
        <w:rPr>
          <w:b/>
          <w:color w:val="002060"/>
          <w:sz w:val="28"/>
          <w:szCs w:val="28"/>
        </w:rPr>
        <w:t>BUON NATALE, BUON ANNO!</w:t>
      </w:r>
    </w:p>
    <w:p w14:paraId="1EF0D91A" w14:textId="77777777" w:rsidR="00AD638B" w:rsidRPr="00AD638B" w:rsidRDefault="00AD638B" w:rsidP="00AD638B">
      <w:pPr>
        <w:rPr>
          <w:color w:val="002060"/>
        </w:rPr>
      </w:pPr>
    </w:p>
    <w:p w14:paraId="18C58886" w14:textId="77777777" w:rsidR="00AD638B" w:rsidRPr="00AD638B" w:rsidRDefault="00AD638B" w:rsidP="00AD638B">
      <w:pPr>
        <w:pStyle w:val="LndNormale1"/>
        <w:jc w:val="center"/>
        <w:rPr>
          <w:i/>
          <w:color w:val="002060"/>
          <w:sz w:val="24"/>
          <w:szCs w:val="24"/>
        </w:rPr>
      </w:pPr>
      <w:r w:rsidRPr="00AD638B">
        <w:rPr>
          <w:b/>
          <w:color w:val="002060"/>
          <w:sz w:val="24"/>
          <w:szCs w:val="24"/>
        </w:rPr>
        <w:tab/>
      </w:r>
      <w:r w:rsidRPr="00AD638B">
        <w:rPr>
          <w:b/>
          <w:color w:val="002060"/>
          <w:sz w:val="24"/>
          <w:szCs w:val="24"/>
        </w:rPr>
        <w:tab/>
      </w:r>
      <w:r w:rsidRPr="00AD638B">
        <w:rPr>
          <w:b/>
          <w:color w:val="002060"/>
          <w:sz w:val="24"/>
          <w:szCs w:val="24"/>
        </w:rPr>
        <w:tab/>
      </w:r>
      <w:r w:rsidRPr="00AD638B">
        <w:rPr>
          <w:b/>
          <w:color w:val="002060"/>
          <w:sz w:val="24"/>
          <w:szCs w:val="24"/>
        </w:rPr>
        <w:tab/>
      </w:r>
      <w:r w:rsidRPr="00AD638B">
        <w:rPr>
          <w:b/>
          <w:color w:val="002060"/>
          <w:sz w:val="24"/>
          <w:szCs w:val="24"/>
        </w:rPr>
        <w:tab/>
      </w:r>
      <w:r w:rsidRPr="00AD638B">
        <w:rPr>
          <w:b/>
          <w:color w:val="002060"/>
          <w:sz w:val="24"/>
          <w:szCs w:val="24"/>
        </w:rPr>
        <w:tab/>
      </w:r>
      <w:r w:rsidRPr="00AD638B">
        <w:rPr>
          <w:i/>
          <w:color w:val="002060"/>
          <w:sz w:val="24"/>
          <w:szCs w:val="24"/>
        </w:rPr>
        <w:t>Ivo Panichi</w:t>
      </w:r>
    </w:p>
    <w:p w14:paraId="28044328" w14:textId="77777777" w:rsidR="00AD638B" w:rsidRPr="00AD638B" w:rsidRDefault="00AD638B" w:rsidP="00E12217">
      <w:pPr>
        <w:rPr>
          <w:rFonts w:ascii="Arial" w:hAnsi="Arial" w:cs="Arial"/>
          <w:b/>
          <w:color w:val="002060"/>
          <w:sz w:val="22"/>
          <w:szCs w:val="22"/>
        </w:rPr>
      </w:pPr>
    </w:p>
    <w:p w14:paraId="7DEAE574" w14:textId="77777777" w:rsidR="005D5466" w:rsidRPr="00AD638B" w:rsidRDefault="005D5466"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D2C9FC4" w14:textId="77777777" w:rsidR="00181CA5" w:rsidRDefault="00181CA5" w:rsidP="00181CA5">
      <w:pPr>
        <w:rPr>
          <w:rFonts w:ascii="Arial" w:hAnsi="Arial" w:cs="Arial"/>
          <w:color w:val="002060"/>
          <w:sz w:val="22"/>
          <w:szCs w:val="22"/>
        </w:rPr>
      </w:pPr>
    </w:p>
    <w:p w14:paraId="55F9FF9A" w14:textId="77777777" w:rsidR="005B2D70" w:rsidRDefault="005B2D70" w:rsidP="00181CA5">
      <w:pPr>
        <w:rPr>
          <w:rFonts w:ascii="Arial" w:hAnsi="Arial" w:cs="Arial"/>
          <w:color w:val="002060"/>
          <w:sz w:val="22"/>
          <w:szCs w:val="22"/>
        </w:rPr>
      </w:pPr>
    </w:p>
    <w:p w14:paraId="1B17E215" w14:textId="77777777" w:rsidR="00AD638B" w:rsidRPr="00AD638B" w:rsidRDefault="00AD638B" w:rsidP="00AD638B">
      <w:pPr>
        <w:pStyle w:val="LndNormale1"/>
        <w:rPr>
          <w:b/>
          <w:color w:val="002060"/>
          <w:sz w:val="28"/>
          <w:szCs w:val="28"/>
        </w:rPr>
      </w:pPr>
      <w:r w:rsidRPr="00AD638B">
        <w:rPr>
          <w:b/>
          <w:color w:val="002060"/>
          <w:sz w:val="28"/>
          <w:szCs w:val="28"/>
        </w:rPr>
        <w:t>SVINCOLI EX ART. 117 BIS NOIF</w:t>
      </w:r>
    </w:p>
    <w:p w14:paraId="2448E221" w14:textId="77777777" w:rsidR="00AD638B" w:rsidRPr="00AD638B" w:rsidRDefault="00AD638B" w:rsidP="00181CA5">
      <w:pPr>
        <w:rPr>
          <w:rFonts w:ascii="Arial" w:hAnsi="Arial" w:cs="Arial"/>
          <w:color w:val="002060"/>
          <w:sz w:val="22"/>
          <w:szCs w:val="22"/>
        </w:rPr>
      </w:pPr>
    </w:p>
    <w:p w14:paraId="47849EF3" w14:textId="77777777" w:rsidR="00AD638B" w:rsidRPr="00AD638B" w:rsidRDefault="00AD638B" w:rsidP="00AD638B">
      <w:pPr>
        <w:pStyle w:val="LndNormale1"/>
        <w:rPr>
          <w:color w:val="002060"/>
        </w:rPr>
      </w:pPr>
      <w:r w:rsidRPr="00AD638B">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45D2ABD7" w14:textId="77777777" w:rsidR="00AD638B" w:rsidRPr="00AD638B" w:rsidRDefault="00AD638B" w:rsidP="00AD638B">
      <w:pPr>
        <w:pStyle w:val="LndNormale1"/>
        <w:rPr>
          <w:color w:val="002060"/>
        </w:rPr>
      </w:pPr>
      <w:r w:rsidRPr="00AD638B">
        <w:rPr>
          <w:color w:val="002060"/>
        </w:rPr>
        <w:t>Vista la documentazione trasmessa al Comitato Regionale Marche, si dichiarano svincolati i seguenti calciatori:</w:t>
      </w:r>
    </w:p>
    <w:p w14:paraId="3E172F99" w14:textId="77777777" w:rsidR="00AD638B" w:rsidRPr="00AD638B" w:rsidRDefault="00AD638B" w:rsidP="00AD638B">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AD638B" w:rsidRPr="00AD638B" w14:paraId="321FED19" w14:textId="77777777" w:rsidTr="00060964">
        <w:tc>
          <w:tcPr>
            <w:tcW w:w="1265" w:type="dxa"/>
          </w:tcPr>
          <w:p w14:paraId="1A89C7EB" w14:textId="77777777" w:rsidR="00AD638B" w:rsidRPr="00AD638B" w:rsidRDefault="00AD638B" w:rsidP="00060964">
            <w:pPr>
              <w:pStyle w:val="LndNormale1"/>
              <w:jc w:val="center"/>
              <w:rPr>
                <w:b/>
                <w:color w:val="002060"/>
              </w:rPr>
            </w:pPr>
            <w:r w:rsidRPr="00AD638B">
              <w:rPr>
                <w:b/>
                <w:color w:val="002060"/>
              </w:rPr>
              <w:t>Matricola</w:t>
            </w:r>
          </w:p>
        </w:tc>
        <w:tc>
          <w:tcPr>
            <w:tcW w:w="2756" w:type="dxa"/>
          </w:tcPr>
          <w:p w14:paraId="32C732DA" w14:textId="77777777" w:rsidR="00AD638B" w:rsidRPr="00AD638B" w:rsidRDefault="00AD638B" w:rsidP="00060964">
            <w:pPr>
              <w:pStyle w:val="LndNormale1"/>
              <w:jc w:val="center"/>
              <w:rPr>
                <w:b/>
                <w:color w:val="002060"/>
              </w:rPr>
            </w:pPr>
            <w:r w:rsidRPr="00AD638B">
              <w:rPr>
                <w:b/>
                <w:color w:val="002060"/>
              </w:rPr>
              <w:t>Calciatore</w:t>
            </w:r>
          </w:p>
        </w:tc>
        <w:tc>
          <w:tcPr>
            <w:tcW w:w="1273" w:type="dxa"/>
          </w:tcPr>
          <w:p w14:paraId="1EF69CAE" w14:textId="77777777" w:rsidR="00AD638B" w:rsidRPr="00AD638B" w:rsidRDefault="00AD638B" w:rsidP="00060964">
            <w:pPr>
              <w:pStyle w:val="LndNormale1"/>
              <w:jc w:val="center"/>
              <w:rPr>
                <w:b/>
                <w:color w:val="002060"/>
              </w:rPr>
            </w:pPr>
            <w:r w:rsidRPr="00AD638B">
              <w:rPr>
                <w:b/>
                <w:color w:val="002060"/>
              </w:rPr>
              <w:t>Nascita</w:t>
            </w:r>
          </w:p>
        </w:tc>
        <w:tc>
          <w:tcPr>
            <w:tcW w:w="1182" w:type="dxa"/>
          </w:tcPr>
          <w:p w14:paraId="75E57DA0" w14:textId="77777777" w:rsidR="00AD638B" w:rsidRPr="00AD638B" w:rsidRDefault="00AD638B" w:rsidP="00060964">
            <w:pPr>
              <w:pStyle w:val="LndNormale1"/>
              <w:jc w:val="center"/>
              <w:rPr>
                <w:b/>
                <w:color w:val="002060"/>
              </w:rPr>
            </w:pPr>
            <w:r w:rsidRPr="00AD638B">
              <w:rPr>
                <w:b/>
                <w:color w:val="002060"/>
              </w:rPr>
              <w:t>Matricola</w:t>
            </w:r>
          </w:p>
        </w:tc>
        <w:tc>
          <w:tcPr>
            <w:tcW w:w="3436" w:type="dxa"/>
          </w:tcPr>
          <w:p w14:paraId="001148BB" w14:textId="77777777" w:rsidR="00AD638B" w:rsidRPr="00AD638B" w:rsidRDefault="00AD638B" w:rsidP="00060964">
            <w:pPr>
              <w:pStyle w:val="LndNormale1"/>
              <w:jc w:val="center"/>
              <w:rPr>
                <w:b/>
                <w:color w:val="002060"/>
              </w:rPr>
            </w:pPr>
            <w:r w:rsidRPr="00AD638B">
              <w:rPr>
                <w:b/>
                <w:color w:val="002060"/>
              </w:rPr>
              <w:t>Società</w:t>
            </w:r>
          </w:p>
        </w:tc>
      </w:tr>
      <w:tr w:rsidR="00AD638B" w:rsidRPr="00AD638B" w14:paraId="76A3709F" w14:textId="77777777" w:rsidTr="00060964">
        <w:tc>
          <w:tcPr>
            <w:tcW w:w="1265" w:type="dxa"/>
          </w:tcPr>
          <w:p w14:paraId="0DD7B6A5" w14:textId="77777777" w:rsidR="00AD638B" w:rsidRPr="00AD638B" w:rsidRDefault="00AD638B" w:rsidP="00060964">
            <w:pPr>
              <w:pStyle w:val="LndNormale1"/>
              <w:rPr>
                <w:color w:val="002060"/>
                <w:sz w:val="20"/>
              </w:rPr>
            </w:pPr>
            <w:r w:rsidRPr="00AD638B">
              <w:rPr>
                <w:color w:val="002060"/>
                <w:sz w:val="20"/>
              </w:rPr>
              <w:t>4623866</w:t>
            </w:r>
          </w:p>
        </w:tc>
        <w:tc>
          <w:tcPr>
            <w:tcW w:w="2756" w:type="dxa"/>
          </w:tcPr>
          <w:p w14:paraId="2786A1E6" w14:textId="77777777" w:rsidR="00AD638B" w:rsidRPr="00AD638B" w:rsidRDefault="00AD638B" w:rsidP="00060964">
            <w:pPr>
              <w:pStyle w:val="LndNormale1"/>
              <w:rPr>
                <w:color w:val="002060"/>
                <w:sz w:val="20"/>
              </w:rPr>
            </w:pPr>
            <w:r w:rsidRPr="00AD638B">
              <w:rPr>
                <w:color w:val="002060"/>
                <w:sz w:val="20"/>
              </w:rPr>
              <w:t>MARESCA MATTEO</w:t>
            </w:r>
          </w:p>
        </w:tc>
        <w:tc>
          <w:tcPr>
            <w:tcW w:w="1273" w:type="dxa"/>
          </w:tcPr>
          <w:p w14:paraId="72FDB2BE" w14:textId="77777777" w:rsidR="00AD638B" w:rsidRPr="00AD638B" w:rsidRDefault="00AD638B" w:rsidP="00060964">
            <w:pPr>
              <w:pStyle w:val="LndNormale1"/>
              <w:rPr>
                <w:color w:val="002060"/>
                <w:sz w:val="20"/>
              </w:rPr>
            </w:pPr>
            <w:r w:rsidRPr="00AD638B">
              <w:rPr>
                <w:color w:val="002060"/>
                <w:sz w:val="20"/>
              </w:rPr>
              <w:t>06.07.1996</w:t>
            </w:r>
          </w:p>
        </w:tc>
        <w:tc>
          <w:tcPr>
            <w:tcW w:w="1182" w:type="dxa"/>
          </w:tcPr>
          <w:p w14:paraId="09BF1A17" w14:textId="77777777" w:rsidR="00AD638B" w:rsidRPr="00AD638B" w:rsidRDefault="00AD638B" w:rsidP="00060964">
            <w:pPr>
              <w:pStyle w:val="LndNormale1"/>
              <w:rPr>
                <w:color w:val="002060"/>
                <w:sz w:val="20"/>
              </w:rPr>
            </w:pPr>
            <w:r w:rsidRPr="00AD638B">
              <w:rPr>
                <w:color w:val="002060"/>
                <w:sz w:val="20"/>
              </w:rPr>
              <w:t>80.938</w:t>
            </w:r>
          </w:p>
        </w:tc>
        <w:tc>
          <w:tcPr>
            <w:tcW w:w="3436" w:type="dxa"/>
          </w:tcPr>
          <w:p w14:paraId="03588999" w14:textId="77777777" w:rsidR="00AD638B" w:rsidRPr="00AD638B" w:rsidRDefault="00AD638B" w:rsidP="00060964">
            <w:pPr>
              <w:pStyle w:val="LndNormale1"/>
              <w:rPr>
                <w:color w:val="002060"/>
                <w:sz w:val="20"/>
              </w:rPr>
            </w:pPr>
            <w:r w:rsidRPr="00AD638B">
              <w:rPr>
                <w:color w:val="002060"/>
                <w:sz w:val="20"/>
              </w:rPr>
              <w:t>A.S.D. MONTECASSIANO CALCIO</w:t>
            </w:r>
          </w:p>
        </w:tc>
      </w:tr>
      <w:tr w:rsidR="00AD638B" w:rsidRPr="00AD638B" w14:paraId="52DFECCD" w14:textId="77777777" w:rsidTr="00060964">
        <w:tc>
          <w:tcPr>
            <w:tcW w:w="1265" w:type="dxa"/>
          </w:tcPr>
          <w:p w14:paraId="77246CE2" w14:textId="77777777" w:rsidR="00AD638B" w:rsidRPr="00AD638B" w:rsidRDefault="00AD638B" w:rsidP="00060964">
            <w:pPr>
              <w:pStyle w:val="LndNormale1"/>
              <w:rPr>
                <w:color w:val="002060"/>
                <w:sz w:val="20"/>
              </w:rPr>
            </w:pPr>
            <w:r w:rsidRPr="00AD638B">
              <w:rPr>
                <w:color w:val="002060"/>
                <w:sz w:val="20"/>
              </w:rPr>
              <w:t>2240026</w:t>
            </w:r>
          </w:p>
        </w:tc>
        <w:tc>
          <w:tcPr>
            <w:tcW w:w="2756" w:type="dxa"/>
          </w:tcPr>
          <w:p w14:paraId="4B72144F" w14:textId="77777777" w:rsidR="00AD638B" w:rsidRPr="00AD638B" w:rsidRDefault="00AD638B" w:rsidP="00060964">
            <w:pPr>
              <w:pStyle w:val="LndNormale1"/>
              <w:rPr>
                <w:color w:val="002060"/>
                <w:sz w:val="20"/>
              </w:rPr>
            </w:pPr>
            <w:r w:rsidRPr="00AD638B">
              <w:rPr>
                <w:color w:val="002060"/>
                <w:sz w:val="20"/>
              </w:rPr>
              <w:t>CACCHIARELLI ALESSAN</w:t>
            </w:r>
          </w:p>
        </w:tc>
        <w:tc>
          <w:tcPr>
            <w:tcW w:w="1273" w:type="dxa"/>
          </w:tcPr>
          <w:p w14:paraId="7281FE6D" w14:textId="77777777" w:rsidR="00AD638B" w:rsidRPr="00AD638B" w:rsidRDefault="00AD638B" w:rsidP="00060964">
            <w:pPr>
              <w:pStyle w:val="LndNormale1"/>
              <w:rPr>
                <w:color w:val="002060"/>
                <w:sz w:val="20"/>
              </w:rPr>
            </w:pPr>
            <w:r w:rsidRPr="00AD638B">
              <w:rPr>
                <w:color w:val="002060"/>
                <w:sz w:val="20"/>
              </w:rPr>
              <w:t>12.11.1993</w:t>
            </w:r>
          </w:p>
        </w:tc>
        <w:tc>
          <w:tcPr>
            <w:tcW w:w="1182" w:type="dxa"/>
          </w:tcPr>
          <w:p w14:paraId="000A92BD" w14:textId="77777777" w:rsidR="00AD638B" w:rsidRPr="00AD638B" w:rsidRDefault="00AD638B" w:rsidP="00060964">
            <w:pPr>
              <w:pStyle w:val="LndNormale1"/>
              <w:rPr>
                <w:color w:val="002060"/>
                <w:sz w:val="20"/>
              </w:rPr>
            </w:pPr>
            <w:r w:rsidRPr="00AD638B">
              <w:rPr>
                <w:color w:val="002060"/>
                <w:sz w:val="20"/>
              </w:rPr>
              <w:t>912.467</w:t>
            </w:r>
          </w:p>
        </w:tc>
        <w:tc>
          <w:tcPr>
            <w:tcW w:w="3436" w:type="dxa"/>
          </w:tcPr>
          <w:p w14:paraId="30AC08F2" w14:textId="77777777" w:rsidR="00AD638B" w:rsidRPr="00AD638B" w:rsidRDefault="00AD638B" w:rsidP="00060964">
            <w:pPr>
              <w:pStyle w:val="LndNormale1"/>
              <w:rPr>
                <w:color w:val="002060"/>
                <w:sz w:val="20"/>
              </w:rPr>
            </w:pPr>
            <w:r w:rsidRPr="00AD638B">
              <w:rPr>
                <w:color w:val="002060"/>
                <w:sz w:val="20"/>
              </w:rPr>
              <w:t>S.G.C. GIOVANILE CORRIDONIEN</w:t>
            </w:r>
          </w:p>
        </w:tc>
      </w:tr>
      <w:tr w:rsidR="00AD638B" w:rsidRPr="00AD638B" w14:paraId="653A0FED" w14:textId="77777777" w:rsidTr="00060964">
        <w:tc>
          <w:tcPr>
            <w:tcW w:w="1265" w:type="dxa"/>
          </w:tcPr>
          <w:p w14:paraId="738C677C" w14:textId="77777777" w:rsidR="00AD638B" w:rsidRPr="00AD638B" w:rsidRDefault="00AD638B" w:rsidP="00060964">
            <w:pPr>
              <w:pStyle w:val="LndNormale1"/>
              <w:rPr>
                <w:color w:val="002060"/>
                <w:sz w:val="20"/>
              </w:rPr>
            </w:pPr>
            <w:r w:rsidRPr="00AD638B">
              <w:rPr>
                <w:color w:val="002060"/>
                <w:sz w:val="20"/>
              </w:rPr>
              <w:t>5705044</w:t>
            </w:r>
          </w:p>
        </w:tc>
        <w:tc>
          <w:tcPr>
            <w:tcW w:w="2756" w:type="dxa"/>
          </w:tcPr>
          <w:p w14:paraId="6C6AF947" w14:textId="77777777" w:rsidR="00AD638B" w:rsidRPr="00AD638B" w:rsidRDefault="00AD638B" w:rsidP="00060964">
            <w:pPr>
              <w:pStyle w:val="LndNormale1"/>
              <w:rPr>
                <w:color w:val="002060"/>
                <w:sz w:val="20"/>
              </w:rPr>
            </w:pPr>
            <w:r w:rsidRPr="00AD638B">
              <w:rPr>
                <w:color w:val="002060"/>
                <w:sz w:val="20"/>
              </w:rPr>
              <w:t>ASCENZI MARCO</w:t>
            </w:r>
          </w:p>
        </w:tc>
        <w:tc>
          <w:tcPr>
            <w:tcW w:w="1273" w:type="dxa"/>
          </w:tcPr>
          <w:p w14:paraId="5EEA1519" w14:textId="77777777" w:rsidR="00AD638B" w:rsidRPr="00AD638B" w:rsidRDefault="00AD638B" w:rsidP="00060964">
            <w:pPr>
              <w:pStyle w:val="LndNormale1"/>
              <w:rPr>
                <w:color w:val="002060"/>
                <w:sz w:val="20"/>
              </w:rPr>
            </w:pPr>
            <w:r w:rsidRPr="00AD638B">
              <w:rPr>
                <w:color w:val="002060"/>
                <w:sz w:val="20"/>
              </w:rPr>
              <w:t>04.09.1993</w:t>
            </w:r>
          </w:p>
        </w:tc>
        <w:tc>
          <w:tcPr>
            <w:tcW w:w="1182" w:type="dxa"/>
          </w:tcPr>
          <w:p w14:paraId="5538471C" w14:textId="77777777" w:rsidR="00AD638B" w:rsidRPr="00AD638B" w:rsidRDefault="00AD638B" w:rsidP="00060964">
            <w:pPr>
              <w:pStyle w:val="LndNormale1"/>
              <w:rPr>
                <w:color w:val="002060"/>
                <w:sz w:val="20"/>
              </w:rPr>
            </w:pPr>
            <w:r w:rsidRPr="00AD638B">
              <w:rPr>
                <w:color w:val="002060"/>
                <w:sz w:val="20"/>
              </w:rPr>
              <w:t>952.822</w:t>
            </w:r>
          </w:p>
        </w:tc>
        <w:tc>
          <w:tcPr>
            <w:tcW w:w="3436" w:type="dxa"/>
          </w:tcPr>
          <w:p w14:paraId="6B0CCDA4" w14:textId="77777777" w:rsidR="00AD638B" w:rsidRPr="00AD638B" w:rsidRDefault="00AD638B" w:rsidP="00060964">
            <w:pPr>
              <w:pStyle w:val="LndNormale1"/>
              <w:rPr>
                <w:color w:val="002060"/>
                <w:sz w:val="20"/>
                <w:lang w:val="en-US"/>
              </w:rPr>
            </w:pPr>
            <w:r w:rsidRPr="00AD638B">
              <w:rPr>
                <w:color w:val="002060"/>
                <w:sz w:val="20"/>
                <w:lang w:val="en-US"/>
              </w:rPr>
              <w:t>A.S.D. REAL ELPIDIENSE CALCIO</w:t>
            </w:r>
          </w:p>
        </w:tc>
      </w:tr>
      <w:tr w:rsidR="00AD638B" w:rsidRPr="00AD638B" w14:paraId="3696913F" w14:textId="77777777" w:rsidTr="00060964">
        <w:tc>
          <w:tcPr>
            <w:tcW w:w="1265" w:type="dxa"/>
          </w:tcPr>
          <w:p w14:paraId="7F81E0F8" w14:textId="77777777" w:rsidR="00AD638B" w:rsidRPr="00AD638B" w:rsidRDefault="00AD638B" w:rsidP="00060964">
            <w:pPr>
              <w:pStyle w:val="LndNormale1"/>
              <w:rPr>
                <w:color w:val="002060"/>
                <w:sz w:val="20"/>
                <w:lang w:val="en-US"/>
              </w:rPr>
            </w:pPr>
            <w:r w:rsidRPr="00AD638B">
              <w:rPr>
                <w:color w:val="002060"/>
                <w:sz w:val="20"/>
                <w:lang w:val="en-US"/>
              </w:rPr>
              <w:t>6891441</w:t>
            </w:r>
          </w:p>
        </w:tc>
        <w:tc>
          <w:tcPr>
            <w:tcW w:w="2756" w:type="dxa"/>
          </w:tcPr>
          <w:p w14:paraId="34A07D2F" w14:textId="77777777" w:rsidR="00AD638B" w:rsidRPr="00AD638B" w:rsidRDefault="00AD638B" w:rsidP="00060964">
            <w:pPr>
              <w:pStyle w:val="LndNormale1"/>
              <w:rPr>
                <w:color w:val="002060"/>
                <w:sz w:val="20"/>
                <w:lang w:val="en-US"/>
              </w:rPr>
            </w:pPr>
            <w:r w:rsidRPr="00AD638B">
              <w:rPr>
                <w:color w:val="002060"/>
                <w:sz w:val="20"/>
                <w:lang w:val="en-US"/>
              </w:rPr>
              <w:t>CALABRESI RICCARDO</w:t>
            </w:r>
          </w:p>
        </w:tc>
        <w:tc>
          <w:tcPr>
            <w:tcW w:w="1273" w:type="dxa"/>
          </w:tcPr>
          <w:p w14:paraId="0BEF4DEB" w14:textId="77777777" w:rsidR="00AD638B" w:rsidRPr="00AD638B" w:rsidRDefault="00AD638B" w:rsidP="00060964">
            <w:pPr>
              <w:pStyle w:val="LndNormale1"/>
              <w:rPr>
                <w:color w:val="002060"/>
                <w:sz w:val="20"/>
                <w:lang w:val="en-US"/>
              </w:rPr>
            </w:pPr>
            <w:r w:rsidRPr="00AD638B">
              <w:rPr>
                <w:color w:val="002060"/>
                <w:sz w:val="20"/>
                <w:lang w:val="en-US"/>
              </w:rPr>
              <w:t>14.04.2002</w:t>
            </w:r>
          </w:p>
        </w:tc>
        <w:tc>
          <w:tcPr>
            <w:tcW w:w="1182" w:type="dxa"/>
          </w:tcPr>
          <w:p w14:paraId="768CDBAD" w14:textId="77777777" w:rsidR="00AD638B" w:rsidRPr="00AD638B" w:rsidRDefault="00AD638B" w:rsidP="00060964">
            <w:pPr>
              <w:pStyle w:val="LndNormale1"/>
              <w:rPr>
                <w:color w:val="002060"/>
                <w:sz w:val="20"/>
                <w:lang w:val="en-US"/>
              </w:rPr>
            </w:pPr>
            <w:r w:rsidRPr="00AD638B">
              <w:rPr>
                <w:color w:val="002060"/>
                <w:sz w:val="20"/>
                <w:lang w:val="en-US"/>
              </w:rPr>
              <w:t>59.464</w:t>
            </w:r>
          </w:p>
        </w:tc>
        <w:tc>
          <w:tcPr>
            <w:tcW w:w="3436" w:type="dxa"/>
          </w:tcPr>
          <w:p w14:paraId="14D47B9A" w14:textId="77777777" w:rsidR="00AD638B" w:rsidRPr="00AD638B" w:rsidRDefault="00AD638B" w:rsidP="00060964">
            <w:pPr>
              <w:pStyle w:val="LndNormale1"/>
              <w:rPr>
                <w:color w:val="002060"/>
                <w:sz w:val="20"/>
              </w:rPr>
            </w:pPr>
            <w:r w:rsidRPr="00AD638B">
              <w:rPr>
                <w:color w:val="002060"/>
                <w:sz w:val="20"/>
              </w:rPr>
              <w:t>A.S.D. POL. LUNANO</w:t>
            </w:r>
          </w:p>
        </w:tc>
      </w:tr>
      <w:tr w:rsidR="00AD638B" w:rsidRPr="00AD638B" w14:paraId="5269E3DE" w14:textId="77777777" w:rsidTr="00060964">
        <w:tc>
          <w:tcPr>
            <w:tcW w:w="1265" w:type="dxa"/>
          </w:tcPr>
          <w:p w14:paraId="494EF09B" w14:textId="77777777" w:rsidR="00AD638B" w:rsidRPr="00AD638B" w:rsidRDefault="00AD638B" w:rsidP="00060964">
            <w:pPr>
              <w:pStyle w:val="LndNormale1"/>
              <w:rPr>
                <w:color w:val="002060"/>
                <w:sz w:val="20"/>
              </w:rPr>
            </w:pPr>
            <w:r w:rsidRPr="00AD638B">
              <w:rPr>
                <w:color w:val="002060"/>
                <w:sz w:val="20"/>
              </w:rPr>
              <w:t>6681046</w:t>
            </w:r>
          </w:p>
        </w:tc>
        <w:tc>
          <w:tcPr>
            <w:tcW w:w="2756" w:type="dxa"/>
          </w:tcPr>
          <w:p w14:paraId="74715886" w14:textId="77777777" w:rsidR="00AD638B" w:rsidRPr="00AD638B" w:rsidRDefault="00AD638B" w:rsidP="00060964">
            <w:pPr>
              <w:pStyle w:val="LndNormale1"/>
              <w:rPr>
                <w:color w:val="002060"/>
                <w:sz w:val="20"/>
              </w:rPr>
            </w:pPr>
            <w:r w:rsidRPr="00AD638B">
              <w:rPr>
                <w:color w:val="002060"/>
                <w:sz w:val="20"/>
              </w:rPr>
              <w:t>PATERNOSTER MANUEL</w:t>
            </w:r>
          </w:p>
        </w:tc>
        <w:tc>
          <w:tcPr>
            <w:tcW w:w="1273" w:type="dxa"/>
          </w:tcPr>
          <w:p w14:paraId="3B5E144D" w14:textId="77777777" w:rsidR="00AD638B" w:rsidRPr="00AD638B" w:rsidRDefault="00AD638B" w:rsidP="00060964">
            <w:pPr>
              <w:pStyle w:val="LndNormale1"/>
              <w:rPr>
                <w:color w:val="002060"/>
                <w:sz w:val="20"/>
              </w:rPr>
            </w:pPr>
            <w:r w:rsidRPr="00AD638B">
              <w:rPr>
                <w:color w:val="002060"/>
                <w:sz w:val="20"/>
              </w:rPr>
              <w:t>17.06.2001</w:t>
            </w:r>
          </w:p>
        </w:tc>
        <w:tc>
          <w:tcPr>
            <w:tcW w:w="1182" w:type="dxa"/>
          </w:tcPr>
          <w:p w14:paraId="233D9F1F" w14:textId="77777777" w:rsidR="00AD638B" w:rsidRPr="00AD638B" w:rsidRDefault="00AD638B" w:rsidP="00060964">
            <w:pPr>
              <w:pStyle w:val="LndNormale1"/>
              <w:rPr>
                <w:color w:val="002060"/>
                <w:sz w:val="20"/>
              </w:rPr>
            </w:pPr>
            <w:r w:rsidRPr="00AD638B">
              <w:rPr>
                <w:color w:val="002060"/>
                <w:sz w:val="20"/>
              </w:rPr>
              <w:t>62.238</w:t>
            </w:r>
          </w:p>
        </w:tc>
        <w:tc>
          <w:tcPr>
            <w:tcW w:w="3436" w:type="dxa"/>
          </w:tcPr>
          <w:p w14:paraId="0E0E373D" w14:textId="77777777" w:rsidR="00AD638B" w:rsidRPr="00AD638B" w:rsidRDefault="00AD638B" w:rsidP="00060964">
            <w:pPr>
              <w:pStyle w:val="LndNormale1"/>
              <w:rPr>
                <w:color w:val="002060"/>
                <w:sz w:val="20"/>
              </w:rPr>
            </w:pPr>
            <w:r w:rsidRPr="00AD638B">
              <w:rPr>
                <w:color w:val="002060"/>
                <w:sz w:val="20"/>
              </w:rPr>
              <w:t>A.S.D. CASININA CALCIO</w:t>
            </w:r>
          </w:p>
        </w:tc>
      </w:tr>
      <w:tr w:rsidR="00AD638B" w:rsidRPr="00AD638B" w14:paraId="1AA0ADB1" w14:textId="77777777" w:rsidTr="00060964">
        <w:tc>
          <w:tcPr>
            <w:tcW w:w="1265" w:type="dxa"/>
          </w:tcPr>
          <w:p w14:paraId="4357AB24" w14:textId="77777777" w:rsidR="00AD638B" w:rsidRPr="00AD638B" w:rsidRDefault="00AD638B" w:rsidP="00060964">
            <w:pPr>
              <w:pStyle w:val="LndNormale1"/>
              <w:rPr>
                <w:color w:val="002060"/>
                <w:sz w:val="20"/>
              </w:rPr>
            </w:pPr>
            <w:r w:rsidRPr="00AD638B">
              <w:rPr>
                <w:color w:val="002060"/>
                <w:sz w:val="20"/>
              </w:rPr>
              <w:t>5688176</w:t>
            </w:r>
          </w:p>
        </w:tc>
        <w:tc>
          <w:tcPr>
            <w:tcW w:w="2756" w:type="dxa"/>
          </w:tcPr>
          <w:p w14:paraId="154D68B6" w14:textId="77777777" w:rsidR="00AD638B" w:rsidRPr="00AD638B" w:rsidRDefault="00AD638B" w:rsidP="00060964">
            <w:pPr>
              <w:pStyle w:val="LndNormale1"/>
              <w:rPr>
                <w:color w:val="002060"/>
                <w:sz w:val="20"/>
              </w:rPr>
            </w:pPr>
            <w:r w:rsidRPr="00AD638B">
              <w:rPr>
                <w:color w:val="002060"/>
                <w:sz w:val="20"/>
              </w:rPr>
              <w:t>MANNA GIUSEPPE RODOL</w:t>
            </w:r>
          </w:p>
        </w:tc>
        <w:tc>
          <w:tcPr>
            <w:tcW w:w="1273" w:type="dxa"/>
          </w:tcPr>
          <w:p w14:paraId="55B6BF6B" w14:textId="77777777" w:rsidR="00AD638B" w:rsidRPr="00AD638B" w:rsidRDefault="00AD638B" w:rsidP="00060964">
            <w:pPr>
              <w:pStyle w:val="LndNormale1"/>
              <w:rPr>
                <w:color w:val="002060"/>
                <w:sz w:val="20"/>
              </w:rPr>
            </w:pPr>
            <w:r w:rsidRPr="00AD638B">
              <w:rPr>
                <w:color w:val="002060"/>
                <w:sz w:val="20"/>
              </w:rPr>
              <w:t>07.09.2000</w:t>
            </w:r>
          </w:p>
        </w:tc>
        <w:tc>
          <w:tcPr>
            <w:tcW w:w="1182" w:type="dxa"/>
          </w:tcPr>
          <w:p w14:paraId="5EDA59A4" w14:textId="77777777" w:rsidR="00AD638B" w:rsidRPr="00AD638B" w:rsidRDefault="00AD638B" w:rsidP="00060964">
            <w:pPr>
              <w:pStyle w:val="LndNormale1"/>
              <w:rPr>
                <w:color w:val="002060"/>
                <w:sz w:val="20"/>
              </w:rPr>
            </w:pPr>
            <w:r w:rsidRPr="00AD638B">
              <w:rPr>
                <w:color w:val="002060"/>
                <w:sz w:val="20"/>
              </w:rPr>
              <w:t>938.431</w:t>
            </w:r>
          </w:p>
        </w:tc>
        <w:tc>
          <w:tcPr>
            <w:tcW w:w="3436" w:type="dxa"/>
          </w:tcPr>
          <w:p w14:paraId="79ADC663" w14:textId="77777777" w:rsidR="00AD638B" w:rsidRPr="00AD638B" w:rsidRDefault="00AD638B" w:rsidP="00060964">
            <w:pPr>
              <w:pStyle w:val="LndNormale1"/>
              <w:rPr>
                <w:color w:val="002060"/>
                <w:sz w:val="20"/>
              </w:rPr>
            </w:pPr>
            <w:r w:rsidRPr="00AD638B">
              <w:rPr>
                <w:color w:val="002060"/>
                <w:sz w:val="20"/>
              </w:rPr>
              <w:t>A.S.D. GRADARA CALCIO</w:t>
            </w:r>
          </w:p>
        </w:tc>
      </w:tr>
      <w:tr w:rsidR="00AD638B" w:rsidRPr="00AD638B" w14:paraId="1F553517" w14:textId="77777777" w:rsidTr="00060964">
        <w:tc>
          <w:tcPr>
            <w:tcW w:w="1265" w:type="dxa"/>
          </w:tcPr>
          <w:p w14:paraId="21341E2B" w14:textId="77777777" w:rsidR="00AD638B" w:rsidRPr="00AD638B" w:rsidRDefault="00AD638B" w:rsidP="00060964">
            <w:pPr>
              <w:pStyle w:val="LndNormale1"/>
              <w:rPr>
                <w:color w:val="002060"/>
                <w:sz w:val="20"/>
              </w:rPr>
            </w:pPr>
            <w:r w:rsidRPr="00AD638B">
              <w:rPr>
                <w:color w:val="002060"/>
                <w:sz w:val="20"/>
              </w:rPr>
              <w:t>2043277</w:t>
            </w:r>
          </w:p>
        </w:tc>
        <w:tc>
          <w:tcPr>
            <w:tcW w:w="2756" w:type="dxa"/>
          </w:tcPr>
          <w:p w14:paraId="67761A4E" w14:textId="77777777" w:rsidR="00AD638B" w:rsidRPr="00AD638B" w:rsidRDefault="00AD638B" w:rsidP="00060964">
            <w:pPr>
              <w:pStyle w:val="LndNormale1"/>
              <w:rPr>
                <w:color w:val="002060"/>
                <w:sz w:val="20"/>
              </w:rPr>
            </w:pPr>
            <w:r w:rsidRPr="00AD638B">
              <w:rPr>
                <w:color w:val="002060"/>
                <w:sz w:val="20"/>
              </w:rPr>
              <w:t>DANGELO ALEX</w:t>
            </w:r>
          </w:p>
        </w:tc>
        <w:tc>
          <w:tcPr>
            <w:tcW w:w="1273" w:type="dxa"/>
          </w:tcPr>
          <w:p w14:paraId="38DC1580" w14:textId="77777777" w:rsidR="00AD638B" w:rsidRPr="00AD638B" w:rsidRDefault="00AD638B" w:rsidP="00060964">
            <w:pPr>
              <w:pStyle w:val="LndNormale1"/>
              <w:rPr>
                <w:color w:val="002060"/>
                <w:sz w:val="20"/>
              </w:rPr>
            </w:pPr>
            <w:r w:rsidRPr="00AD638B">
              <w:rPr>
                <w:color w:val="002060"/>
                <w:sz w:val="20"/>
              </w:rPr>
              <w:t>02.03.2006</w:t>
            </w:r>
          </w:p>
        </w:tc>
        <w:tc>
          <w:tcPr>
            <w:tcW w:w="1182" w:type="dxa"/>
          </w:tcPr>
          <w:p w14:paraId="6E31B04E" w14:textId="77777777" w:rsidR="00AD638B" w:rsidRPr="00AD638B" w:rsidRDefault="00AD638B" w:rsidP="00060964">
            <w:pPr>
              <w:pStyle w:val="LndNormale1"/>
              <w:rPr>
                <w:color w:val="002060"/>
                <w:sz w:val="20"/>
              </w:rPr>
            </w:pPr>
            <w:r w:rsidRPr="00AD638B">
              <w:rPr>
                <w:color w:val="002060"/>
                <w:sz w:val="20"/>
              </w:rPr>
              <w:t>943.036</w:t>
            </w:r>
          </w:p>
        </w:tc>
        <w:tc>
          <w:tcPr>
            <w:tcW w:w="3436" w:type="dxa"/>
          </w:tcPr>
          <w:p w14:paraId="03459441" w14:textId="77777777" w:rsidR="00AD638B" w:rsidRPr="00AD638B" w:rsidRDefault="00AD638B" w:rsidP="00060964">
            <w:pPr>
              <w:pStyle w:val="LndNormale1"/>
              <w:rPr>
                <w:color w:val="002060"/>
                <w:sz w:val="20"/>
              </w:rPr>
            </w:pPr>
            <w:r w:rsidRPr="00AD638B">
              <w:rPr>
                <w:color w:val="002060"/>
                <w:sz w:val="20"/>
              </w:rPr>
              <w:t>A.S.D. ACQUAVIVA CALCIO</w:t>
            </w:r>
          </w:p>
        </w:tc>
      </w:tr>
      <w:tr w:rsidR="00AD638B" w:rsidRPr="00AD638B" w14:paraId="521D2DC6" w14:textId="77777777" w:rsidTr="00060964">
        <w:tc>
          <w:tcPr>
            <w:tcW w:w="1265" w:type="dxa"/>
          </w:tcPr>
          <w:p w14:paraId="22E28508" w14:textId="77777777" w:rsidR="00AD638B" w:rsidRPr="00AD638B" w:rsidRDefault="00AD638B" w:rsidP="00060964">
            <w:pPr>
              <w:pStyle w:val="LndNormale1"/>
              <w:rPr>
                <w:color w:val="002060"/>
                <w:sz w:val="20"/>
              </w:rPr>
            </w:pPr>
            <w:r w:rsidRPr="00AD638B">
              <w:rPr>
                <w:color w:val="002060"/>
                <w:sz w:val="20"/>
              </w:rPr>
              <w:t>6631873</w:t>
            </w:r>
          </w:p>
        </w:tc>
        <w:tc>
          <w:tcPr>
            <w:tcW w:w="2756" w:type="dxa"/>
          </w:tcPr>
          <w:p w14:paraId="67164DEF" w14:textId="77777777" w:rsidR="00AD638B" w:rsidRPr="00AD638B" w:rsidRDefault="00AD638B" w:rsidP="00060964">
            <w:pPr>
              <w:pStyle w:val="LndNormale1"/>
              <w:rPr>
                <w:color w:val="002060"/>
                <w:sz w:val="20"/>
              </w:rPr>
            </w:pPr>
            <w:r w:rsidRPr="00AD638B">
              <w:rPr>
                <w:color w:val="002060"/>
                <w:sz w:val="20"/>
              </w:rPr>
              <w:t>DI GIROLAMO MANUEL</w:t>
            </w:r>
          </w:p>
        </w:tc>
        <w:tc>
          <w:tcPr>
            <w:tcW w:w="1273" w:type="dxa"/>
          </w:tcPr>
          <w:p w14:paraId="5DB8B558" w14:textId="77777777" w:rsidR="00AD638B" w:rsidRPr="00AD638B" w:rsidRDefault="00AD638B" w:rsidP="00060964">
            <w:pPr>
              <w:pStyle w:val="LndNormale1"/>
              <w:rPr>
                <w:color w:val="002060"/>
                <w:sz w:val="20"/>
              </w:rPr>
            </w:pPr>
            <w:r w:rsidRPr="00AD638B">
              <w:rPr>
                <w:color w:val="002060"/>
                <w:sz w:val="20"/>
              </w:rPr>
              <w:t>03.02.2003</w:t>
            </w:r>
          </w:p>
        </w:tc>
        <w:tc>
          <w:tcPr>
            <w:tcW w:w="1182" w:type="dxa"/>
          </w:tcPr>
          <w:p w14:paraId="1211E3E9" w14:textId="77777777" w:rsidR="00AD638B" w:rsidRPr="00AD638B" w:rsidRDefault="00AD638B" w:rsidP="00060964">
            <w:pPr>
              <w:pStyle w:val="LndNormale1"/>
              <w:rPr>
                <w:color w:val="002060"/>
                <w:sz w:val="20"/>
              </w:rPr>
            </w:pPr>
            <w:r w:rsidRPr="00AD638B">
              <w:rPr>
                <w:color w:val="002060"/>
                <w:sz w:val="20"/>
              </w:rPr>
              <w:t>943.036</w:t>
            </w:r>
          </w:p>
        </w:tc>
        <w:tc>
          <w:tcPr>
            <w:tcW w:w="3436" w:type="dxa"/>
          </w:tcPr>
          <w:p w14:paraId="53612D8C" w14:textId="77777777" w:rsidR="00AD638B" w:rsidRPr="00AD638B" w:rsidRDefault="00AD638B" w:rsidP="00060964">
            <w:pPr>
              <w:pStyle w:val="LndNormale1"/>
              <w:rPr>
                <w:color w:val="002060"/>
                <w:sz w:val="20"/>
              </w:rPr>
            </w:pPr>
            <w:r w:rsidRPr="00AD638B">
              <w:rPr>
                <w:color w:val="002060"/>
                <w:sz w:val="20"/>
              </w:rPr>
              <w:t>A.S.D. ACQUAVIVA CALCIO</w:t>
            </w:r>
          </w:p>
        </w:tc>
      </w:tr>
      <w:tr w:rsidR="00AD638B" w:rsidRPr="00AD638B" w14:paraId="42E1AEE1" w14:textId="77777777" w:rsidTr="00060964">
        <w:tc>
          <w:tcPr>
            <w:tcW w:w="1265" w:type="dxa"/>
          </w:tcPr>
          <w:p w14:paraId="4471DD92" w14:textId="77777777" w:rsidR="00AD638B" w:rsidRPr="00AD638B" w:rsidRDefault="00AD638B" w:rsidP="00060964">
            <w:pPr>
              <w:pStyle w:val="LndNormale1"/>
              <w:rPr>
                <w:color w:val="002060"/>
                <w:sz w:val="20"/>
              </w:rPr>
            </w:pPr>
            <w:r w:rsidRPr="00AD638B">
              <w:rPr>
                <w:color w:val="002060"/>
                <w:sz w:val="20"/>
              </w:rPr>
              <w:t>2301649</w:t>
            </w:r>
          </w:p>
        </w:tc>
        <w:tc>
          <w:tcPr>
            <w:tcW w:w="2756" w:type="dxa"/>
          </w:tcPr>
          <w:p w14:paraId="5F4DFF4E" w14:textId="77777777" w:rsidR="00AD638B" w:rsidRPr="00AD638B" w:rsidRDefault="00AD638B" w:rsidP="00060964">
            <w:pPr>
              <w:pStyle w:val="LndNormale1"/>
              <w:rPr>
                <w:color w:val="002060"/>
                <w:sz w:val="20"/>
              </w:rPr>
            </w:pPr>
            <w:r w:rsidRPr="00AD638B">
              <w:rPr>
                <w:color w:val="002060"/>
                <w:sz w:val="20"/>
              </w:rPr>
              <w:t>DI MICHELE KEVIN</w:t>
            </w:r>
          </w:p>
        </w:tc>
        <w:tc>
          <w:tcPr>
            <w:tcW w:w="1273" w:type="dxa"/>
          </w:tcPr>
          <w:p w14:paraId="4E48484C" w14:textId="77777777" w:rsidR="00AD638B" w:rsidRPr="00AD638B" w:rsidRDefault="00AD638B" w:rsidP="00060964">
            <w:pPr>
              <w:pStyle w:val="LndNormale1"/>
              <w:rPr>
                <w:color w:val="002060"/>
                <w:sz w:val="20"/>
              </w:rPr>
            </w:pPr>
            <w:r w:rsidRPr="00AD638B">
              <w:rPr>
                <w:color w:val="002060"/>
                <w:sz w:val="20"/>
              </w:rPr>
              <w:t>03.06.2006</w:t>
            </w:r>
          </w:p>
        </w:tc>
        <w:tc>
          <w:tcPr>
            <w:tcW w:w="1182" w:type="dxa"/>
          </w:tcPr>
          <w:p w14:paraId="460A7A34" w14:textId="77777777" w:rsidR="00AD638B" w:rsidRPr="00AD638B" w:rsidRDefault="00AD638B" w:rsidP="00060964">
            <w:pPr>
              <w:pStyle w:val="LndNormale1"/>
              <w:rPr>
                <w:color w:val="002060"/>
                <w:sz w:val="20"/>
              </w:rPr>
            </w:pPr>
            <w:r w:rsidRPr="00AD638B">
              <w:rPr>
                <w:color w:val="002060"/>
                <w:sz w:val="20"/>
              </w:rPr>
              <w:t>943.036</w:t>
            </w:r>
          </w:p>
        </w:tc>
        <w:tc>
          <w:tcPr>
            <w:tcW w:w="3436" w:type="dxa"/>
          </w:tcPr>
          <w:p w14:paraId="1AFEFAA1" w14:textId="77777777" w:rsidR="00AD638B" w:rsidRPr="00AD638B" w:rsidRDefault="00AD638B" w:rsidP="00060964">
            <w:pPr>
              <w:pStyle w:val="LndNormale1"/>
              <w:rPr>
                <w:color w:val="002060"/>
                <w:sz w:val="20"/>
              </w:rPr>
            </w:pPr>
            <w:r w:rsidRPr="00AD638B">
              <w:rPr>
                <w:color w:val="002060"/>
                <w:sz w:val="20"/>
              </w:rPr>
              <w:t>A.S.D. ACQUAVIVA CALCIO</w:t>
            </w:r>
          </w:p>
        </w:tc>
      </w:tr>
      <w:tr w:rsidR="00AD638B" w:rsidRPr="00AD638B" w14:paraId="4EAD3FD2" w14:textId="77777777" w:rsidTr="00060964">
        <w:tc>
          <w:tcPr>
            <w:tcW w:w="1265" w:type="dxa"/>
          </w:tcPr>
          <w:p w14:paraId="66FED703" w14:textId="77777777" w:rsidR="00AD638B" w:rsidRPr="00AD638B" w:rsidRDefault="00AD638B" w:rsidP="00060964">
            <w:pPr>
              <w:pStyle w:val="LndNormale1"/>
              <w:rPr>
                <w:color w:val="002060"/>
                <w:sz w:val="20"/>
              </w:rPr>
            </w:pPr>
            <w:r w:rsidRPr="00AD638B">
              <w:rPr>
                <w:color w:val="002060"/>
                <w:sz w:val="20"/>
              </w:rPr>
              <w:t>2160398</w:t>
            </w:r>
          </w:p>
        </w:tc>
        <w:tc>
          <w:tcPr>
            <w:tcW w:w="2756" w:type="dxa"/>
          </w:tcPr>
          <w:p w14:paraId="598B6FCC" w14:textId="77777777" w:rsidR="00AD638B" w:rsidRPr="00AD638B" w:rsidRDefault="00AD638B" w:rsidP="00060964">
            <w:pPr>
              <w:pStyle w:val="LndNormale1"/>
              <w:rPr>
                <w:color w:val="002060"/>
                <w:sz w:val="20"/>
              </w:rPr>
            </w:pPr>
            <w:r w:rsidRPr="00AD638B">
              <w:rPr>
                <w:color w:val="002060"/>
                <w:sz w:val="20"/>
              </w:rPr>
              <w:t>CACCIOLA PAOLO</w:t>
            </w:r>
          </w:p>
        </w:tc>
        <w:tc>
          <w:tcPr>
            <w:tcW w:w="1273" w:type="dxa"/>
          </w:tcPr>
          <w:p w14:paraId="554CB98D" w14:textId="77777777" w:rsidR="00AD638B" w:rsidRPr="00AD638B" w:rsidRDefault="00AD638B" w:rsidP="00060964">
            <w:pPr>
              <w:pStyle w:val="LndNormale1"/>
              <w:rPr>
                <w:color w:val="002060"/>
                <w:sz w:val="20"/>
              </w:rPr>
            </w:pPr>
            <w:r w:rsidRPr="00AD638B">
              <w:rPr>
                <w:color w:val="002060"/>
                <w:sz w:val="20"/>
              </w:rPr>
              <w:t>20.12.2004</w:t>
            </w:r>
          </w:p>
        </w:tc>
        <w:tc>
          <w:tcPr>
            <w:tcW w:w="1182" w:type="dxa"/>
          </w:tcPr>
          <w:p w14:paraId="7B774B42" w14:textId="77777777" w:rsidR="00AD638B" w:rsidRPr="00AD638B" w:rsidRDefault="00AD638B" w:rsidP="00060964">
            <w:pPr>
              <w:pStyle w:val="LndNormale1"/>
              <w:rPr>
                <w:color w:val="002060"/>
                <w:sz w:val="20"/>
              </w:rPr>
            </w:pPr>
            <w:r w:rsidRPr="00AD638B">
              <w:rPr>
                <w:color w:val="002060"/>
                <w:sz w:val="20"/>
              </w:rPr>
              <w:t>917.251</w:t>
            </w:r>
          </w:p>
        </w:tc>
        <w:tc>
          <w:tcPr>
            <w:tcW w:w="3436" w:type="dxa"/>
          </w:tcPr>
          <w:p w14:paraId="2A8F188A" w14:textId="77777777" w:rsidR="00AD638B" w:rsidRPr="00AD638B" w:rsidRDefault="00AD638B" w:rsidP="00060964">
            <w:pPr>
              <w:pStyle w:val="LndNormale1"/>
              <w:rPr>
                <w:color w:val="002060"/>
                <w:sz w:val="20"/>
              </w:rPr>
            </w:pPr>
            <w:r w:rsidRPr="00AD638B">
              <w:rPr>
                <w:color w:val="002060"/>
                <w:sz w:val="20"/>
              </w:rPr>
              <w:t>A.S.D. ELPIDIENSE CASCINARE</w:t>
            </w:r>
          </w:p>
        </w:tc>
      </w:tr>
      <w:tr w:rsidR="00AD638B" w:rsidRPr="00AD638B" w14:paraId="50EC1741" w14:textId="77777777" w:rsidTr="00060964">
        <w:tc>
          <w:tcPr>
            <w:tcW w:w="1265" w:type="dxa"/>
          </w:tcPr>
          <w:p w14:paraId="67764563" w14:textId="77777777" w:rsidR="00AD638B" w:rsidRPr="00AD638B" w:rsidRDefault="00AD638B" w:rsidP="00060964">
            <w:pPr>
              <w:pStyle w:val="LndNormale1"/>
              <w:rPr>
                <w:color w:val="002060"/>
                <w:sz w:val="20"/>
              </w:rPr>
            </w:pPr>
            <w:r w:rsidRPr="00AD638B">
              <w:rPr>
                <w:color w:val="002060"/>
                <w:sz w:val="20"/>
              </w:rPr>
              <w:t>5727902</w:t>
            </w:r>
          </w:p>
        </w:tc>
        <w:tc>
          <w:tcPr>
            <w:tcW w:w="2756" w:type="dxa"/>
          </w:tcPr>
          <w:p w14:paraId="3F50C899" w14:textId="77777777" w:rsidR="00AD638B" w:rsidRPr="00AD638B" w:rsidRDefault="00AD638B" w:rsidP="00060964">
            <w:pPr>
              <w:pStyle w:val="LndNormale1"/>
              <w:rPr>
                <w:color w:val="002060"/>
                <w:sz w:val="20"/>
              </w:rPr>
            </w:pPr>
            <w:r w:rsidRPr="00AD638B">
              <w:rPr>
                <w:color w:val="002060"/>
                <w:sz w:val="20"/>
              </w:rPr>
              <w:t>DODA STIVEN</w:t>
            </w:r>
          </w:p>
        </w:tc>
        <w:tc>
          <w:tcPr>
            <w:tcW w:w="1273" w:type="dxa"/>
          </w:tcPr>
          <w:p w14:paraId="192C6310" w14:textId="77777777" w:rsidR="00AD638B" w:rsidRPr="00AD638B" w:rsidRDefault="00AD638B" w:rsidP="00060964">
            <w:pPr>
              <w:pStyle w:val="LndNormale1"/>
              <w:rPr>
                <w:color w:val="002060"/>
                <w:sz w:val="20"/>
              </w:rPr>
            </w:pPr>
            <w:r w:rsidRPr="00AD638B">
              <w:rPr>
                <w:color w:val="002060"/>
                <w:sz w:val="20"/>
              </w:rPr>
              <w:t>15.05.2000</w:t>
            </w:r>
          </w:p>
        </w:tc>
        <w:tc>
          <w:tcPr>
            <w:tcW w:w="1182" w:type="dxa"/>
          </w:tcPr>
          <w:p w14:paraId="56E1093E" w14:textId="77777777" w:rsidR="00AD638B" w:rsidRPr="00AD638B" w:rsidRDefault="00AD638B" w:rsidP="00060964">
            <w:pPr>
              <w:pStyle w:val="LndNormale1"/>
              <w:rPr>
                <w:color w:val="002060"/>
                <w:sz w:val="20"/>
              </w:rPr>
            </w:pPr>
            <w:r w:rsidRPr="00AD638B">
              <w:rPr>
                <w:color w:val="002060"/>
                <w:sz w:val="20"/>
              </w:rPr>
              <w:t>917.251</w:t>
            </w:r>
          </w:p>
        </w:tc>
        <w:tc>
          <w:tcPr>
            <w:tcW w:w="3436" w:type="dxa"/>
          </w:tcPr>
          <w:p w14:paraId="122C84B7" w14:textId="77777777" w:rsidR="00AD638B" w:rsidRPr="00AD638B" w:rsidRDefault="00AD638B" w:rsidP="00060964">
            <w:pPr>
              <w:pStyle w:val="LndNormale1"/>
              <w:rPr>
                <w:color w:val="002060"/>
                <w:sz w:val="20"/>
              </w:rPr>
            </w:pPr>
            <w:r w:rsidRPr="00AD638B">
              <w:rPr>
                <w:color w:val="002060"/>
                <w:sz w:val="20"/>
              </w:rPr>
              <w:t>A.S.D. ELPIDIENSE CASCINARE</w:t>
            </w:r>
          </w:p>
        </w:tc>
      </w:tr>
      <w:tr w:rsidR="00AD638B" w:rsidRPr="00AD638B" w14:paraId="24F211F8" w14:textId="77777777" w:rsidTr="00060964">
        <w:tc>
          <w:tcPr>
            <w:tcW w:w="1265" w:type="dxa"/>
          </w:tcPr>
          <w:p w14:paraId="0C44E9FD" w14:textId="77777777" w:rsidR="00AD638B" w:rsidRPr="00AD638B" w:rsidRDefault="00AD638B" w:rsidP="00060964">
            <w:pPr>
              <w:pStyle w:val="LndNormale1"/>
              <w:rPr>
                <w:color w:val="002060"/>
                <w:sz w:val="20"/>
              </w:rPr>
            </w:pPr>
            <w:r w:rsidRPr="00AD638B">
              <w:rPr>
                <w:color w:val="002060"/>
                <w:sz w:val="20"/>
              </w:rPr>
              <w:t>1021564</w:t>
            </w:r>
          </w:p>
        </w:tc>
        <w:tc>
          <w:tcPr>
            <w:tcW w:w="2756" w:type="dxa"/>
          </w:tcPr>
          <w:p w14:paraId="4AD14C6D" w14:textId="77777777" w:rsidR="00AD638B" w:rsidRPr="00AD638B" w:rsidRDefault="00AD638B" w:rsidP="00060964">
            <w:pPr>
              <w:pStyle w:val="LndNormale1"/>
              <w:rPr>
                <w:color w:val="002060"/>
                <w:sz w:val="20"/>
              </w:rPr>
            </w:pPr>
            <w:r w:rsidRPr="00AD638B">
              <w:rPr>
                <w:color w:val="002060"/>
                <w:sz w:val="20"/>
              </w:rPr>
              <w:t>DAFFEH BAKARY</w:t>
            </w:r>
          </w:p>
        </w:tc>
        <w:tc>
          <w:tcPr>
            <w:tcW w:w="1273" w:type="dxa"/>
          </w:tcPr>
          <w:p w14:paraId="5A6DD04E" w14:textId="77777777" w:rsidR="00AD638B" w:rsidRPr="00AD638B" w:rsidRDefault="00AD638B" w:rsidP="00060964">
            <w:pPr>
              <w:pStyle w:val="LndNormale1"/>
              <w:rPr>
                <w:color w:val="002060"/>
                <w:sz w:val="20"/>
              </w:rPr>
            </w:pPr>
            <w:r w:rsidRPr="00AD638B">
              <w:rPr>
                <w:color w:val="002060"/>
                <w:sz w:val="20"/>
              </w:rPr>
              <w:t>03.02.1996</w:t>
            </w:r>
          </w:p>
        </w:tc>
        <w:tc>
          <w:tcPr>
            <w:tcW w:w="1182" w:type="dxa"/>
          </w:tcPr>
          <w:p w14:paraId="41DD30F4" w14:textId="77777777" w:rsidR="00AD638B" w:rsidRPr="00AD638B" w:rsidRDefault="00AD638B" w:rsidP="00060964">
            <w:pPr>
              <w:pStyle w:val="LndNormale1"/>
              <w:rPr>
                <w:color w:val="002060"/>
                <w:sz w:val="20"/>
              </w:rPr>
            </w:pPr>
            <w:r w:rsidRPr="00AD638B">
              <w:rPr>
                <w:color w:val="002060"/>
                <w:sz w:val="20"/>
              </w:rPr>
              <w:t>72.908</w:t>
            </w:r>
          </w:p>
        </w:tc>
        <w:tc>
          <w:tcPr>
            <w:tcW w:w="3436" w:type="dxa"/>
          </w:tcPr>
          <w:p w14:paraId="5DABDAB4" w14:textId="77777777" w:rsidR="00AD638B" w:rsidRPr="00AD638B" w:rsidRDefault="00AD638B" w:rsidP="00060964">
            <w:pPr>
              <w:pStyle w:val="LndNormale1"/>
              <w:rPr>
                <w:color w:val="002060"/>
                <w:sz w:val="20"/>
              </w:rPr>
            </w:pPr>
            <w:r w:rsidRPr="00AD638B">
              <w:rPr>
                <w:color w:val="002060"/>
                <w:sz w:val="20"/>
              </w:rPr>
              <w:t>POL.   CAMPOFILONE</w:t>
            </w:r>
          </w:p>
        </w:tc>
      </w:tr>
      <w:tr w:rsidR="00AD638B" w:rsidRPr="00AD638B" w14:paraId="66706577" w14:textId="77777777" w:rsidTr="00060964">
        <w:tc>
          <w:tcPr>
            <w:tcW w:w="1265" w:type="dxa"/>
          </w:tcPr>
          <w:p w14:paraId="75A8241E" w14:textId="77777777" w:rsidR="00AD638B" w:rsidRPr="00AD638B" w:rsidRDefault="00AD638B" w:rsidP="00060964">
            <w:pPr>
              <w:pStyle w:val="LndNormale1"/>
              <w:rPr>
                <w:color w:val="002060"/>
                <w:sz w:val="20"/>
              </w:rPr>
            </w:pPr>
            <w:r w:rsidRPr="00AD638B">
              <w:rPr>
                <w:color w:val="002060"/>
                <w:sz w:val="20"/>
              </w:rPr>
              <w:t>5088050</w:t>
            </w:r>
          </w:p>
        </w:tc>
        <w:tc>
          <w:tcPr>
            <w:tcW w:w="2756" w:type="dxa"/>
          </w:tcPr>
          <w:p w14:paraId="4E7E889C" w14:textId="77777777" w:rsidR="00AD638B" w:rsidRPr="00AD638B" w:rsidRDefault="00AD638B" w:rsidP="00060964">
            <w:pPr>
              <w:pStyle w:val="LndNormale1"/>
              <w:rPr>
                <w:color w:val="002060"/>
                <w:sz w:val="20"/>
              </w:rPr>
            </w:pPr>
            <w:r w:rsidRPr="00AD638B">
              <w:rPr>
                <w:color w:val="002060"/>
                <w:sz w:val="20"/>
              </w:rPr>
              <w:t>CAPPELLI ANDREA</w:t>
            </w:r>
          </w:p>
        </w:tc>
        <w:tc>
          <w:tcPr>
            <w:tcW w:w="1273" w:type="dxa"/>
          </w:tcPr>
          <w:p w14:paraId="674BB04C" w14:textId="77777777" w:rsidR="00AD638B" w:rsidRPr="00AD638B" w:rsidRDefault="00AD638B" w:rsidP="00060964">
            <w:pPr>
              <w:pStyle w:val="LndNormale1"/>
              <w:rPr>
                <w:color w:val="002060"/>
                <w:sz w:val="20"/>
              </w:rPr>
            </w:pPr>
            <w:r w:rsidRPr="00AD638B">
              <w:rPr>
                <w:color w:val="002060"/>
                <w:sz w:val="20"/>
              </w:rPr>
              <w:t>06.10.1997</w:t>
            </w:r>
          </w:p>
        </w:tc>
        <w:tc>
          <w:tcPr>
            <w:tcW w:w="1182" w:type="dxa"/>
          </w:tcPr>
          <w:p w14:paraId="5DB73577" w14:textId="77777777" w:rsidR="00AD638B" w:rsidRPr="00AD638B" w:rsidRDefault="00AD638B" w:rsidP="00060964">
            <w:pPr>
              <w:pStyle w:val="LndNormale1"/>
              <w:rPr>
                <w:color w:val="002060"/>
                <w:sz w:val="20"/>
              </w:rPr>
            </w:pPr>
            <w:r w:rsidRPr="00AD638B">
              <w:rPr>
                <w:color w:val="002060"/>
                <w:sz w:val="20"/>
              </w:rPr>
              <w:t>952.819</w:t>
            </w:r>
          </w:p>
        </w:tc>
        <w:tc>
          <w:tcPr>
            <w:tcW w:w="3436" w:type="dxa"/>
          </w:tcPr>
          <w:p w14:paraId="588AF89C" w14:textId="77777777" w:rsidR="00AD638B" w:rsidRPr="00AD638B" w:rsidRDefault="00AD638B" w:rsidP="00060964">
            <w:pPr>
              <w:pStyle w:val="LndNormale1"/>
              <w:rPr>
                <w:color w:val="002060"/>
                <w:sz w:val="20"/>
              </w:rPr>
            </w:pPr>
            <w:r w:rsidRPr="00AD638B">
              <w:rPr>
                <w:color w:val="002060"/>
                <w:sz w:val="20"/>
              </w:rPr>
              <w:t>A.S.D. CASTEL DI LAMA</w:t>
            </w:r>
          </w:p>
        </w:tc>
      </w:tr>
      <w:tr w:rsidR="00AD638B" w:rsidRPr="00AD638B" w14:paraId="3D7E9742" w14:textId="77777777" w:rsidTr="00060964">
        <w:tc>
          <w:tcPr>
            <w:tcW w:w="1265" w:type="dxa"/>
          </w:tcPr>
          <w:p w14:paraId="00F17C8C" w14:textId="77777777" w:rsidR="00AD638B" w:rsidRPr="00AD638B" w:rsidRDefault="00AD638B" w:rsidP="00060964">
            <w:pPr>
              <w:pStyle w:val="LndNormale1"/>
              <w:rPr>
                <w:color w:val="002060"/>
                <w:sz w:val="20"/>
              </w:rPr>
            </w:pPr>
            <w:r w:rsidRPr="00AD638B">
              <w:rPr>
                <w:color w:val="002060"/>
                <w:sz w:val="20"/>
              </w:rPr>
              <w:t>6658790</w:t>
            </w:r>
          </w:p>
        </w:tc>
        <w:tc>
          <w:tcPr>
            <w:tcW w:w="2756" w:type="dxa"/>
          </w:tcPr>
          <w:p w14:paraId="4B43B311" w14:textId="77777777" w:rsidR="00AD638B" w:rsidRPr="00AD638B" w:rsidRDefault="00AD638B" w:rsidP="00060964">
            <w:pPr>
              <w:pStyle w:val="LndNormale1"/>
              <w:rPr>
                <w:color w:val="002060"/>
                <w:sz w:val="20"/>
              </w:rPr>
            </w:pPr>
            <w:r w:rsidRPr="00AD638B">
              <w:rPr>
                <w:color w:val="002060"/>
                <w:sz w:val="20"/>
              </w:rPr>
              <w:t>CODIGNOLA LUCA</w:t>
            </w:r>
          </w:p>
        </w:tc>
        <w:tc>
          <w:tcPr>
            <w:tcW w:w="1273" w:type="dxa"/>
          </w:tcPr>
          <w:p w14:paraId="7F397375" w14:textId="77777777" w:rsidR="00AD638B" w:rsidRPr="00AD638B" w:rsidRDefault="00AD638B" w:rsidP="00060964">
            <w:pPr>
              <w:pStyle w:val="LndNormale1"/>
              <w:rPr>
                <w:color w:val="002060"/>
                <w:sz w:val="20"/>
              </w:rPr>
            </w:pPr>
            <w:r w:rsidRPr="00AD638B">
              <w:rPr>
                <w:color w:val="002060"/>
                <w:sz w:val="20"/>
              </w:rPr>
              <w:t>04.04.2001</w:t>
            </w:r>
          </w:p>
        </w:tc>
        <w:tc>
          <w:tcPr>
            <w:tcW w:w="1182" w:type="dxa"/>
          </w:tcPr>
          <w:p w14:paraId="5A0F4477" w14:textId="77777777" w:rsidR="00AD638B" w:rsidRPr="00AD638B" w:rsidRDefault="00AD638B" w:rsidP="00060964">
            <w:pPr>
              <w:pStyle w:val="LndNormale1"/>
              <w:rPr>
                <w:color w:val="002060"/>
                <w:sz w:val="20"/>
              </w:rPr>
            </w:pPr>
            <w:r w:rsidRPr="00AD638B">
              <w:rPr>
                <w:color w:val="002060"/>
                <w:sz w:val="20"/>
              </w:rPr>
              <w:t>915.606</w:t>
            </w:r>
          </w:p>
        </w:tc>
        <w:tc>
          <w:tcPr>
            <w:tcW w:w="3436" w:type="dxa"/>
          </w:tcPr>
          <w:p w14:paraId="16C277E7" w14:textId="77777777" w:rsidR="00AD638B" w:rsidRPr="00AD638B" w:rsidRDefault="00AD638B" w:rsidP="00060964">
            <w:pPr>
              <w:pStyle w:val="LndNormale1"/>
              <w:rPr>
                <w:color w:val="002060"/>
                <w:sz w:val="20"/>
              </w:rPr>
            </w:pPr>
            <w:r w:rsidRPr="00AD638B">
              <w:rPr>
                <w:color w:val="002060"/>
                <w:sz w:val="20"/>
              </w:rPr>
              <w:t>A.S.D. GABICCE GRADARA</w:t>
            </w:r>
          </w:p>
        </w:tc>
      </w:tr>
      <w:tr w:rsidR="00AD638B" w:rsidRPr="00AD638B" w14:paraId="227AA482" w14:textId="77777777" w:rsidTr="00060964">
        <w:tc>
          <w:tcPr>
            <w:tcW w:w="1265" w:type="dxa"/>
          </w:tcPr>
          <w:p w14:paraId="3C7D9D9D" w14:textId="77777777" w:rsidR="00AD638B" w:rsidRPr="00AD638B" w:rsidRDefault="00AD638B" w:rsidP="00060964">
            <w:pPr>
              <w:pStyle w:val="LndNormale1"/>
              <w:rPr>
                <w:color w:val="002060"/>
                <w:sz w:val="20"/>
              </w:rPr>
            </w:pPr>
            <w:r w:rsidRPr="00AD638B">
              <w:rPr>
                <w:color w:val="002060"/>
                <w:sz w:val="20"/>
              </w:rPr>
              <w:t>4256704</w:t>
            </w:r>
          </w:p>
        </w:tc>
        <w:tc>
          <w:tcPr>
            <w:tcW w:w="2756" w:type="dxa"/>
          </w:tcPr>
          <w:p w14:paraId="3A145352" w14:textId="77777777" w:rsidR="00AD638B" w:rsidRPr="00AD638B" w:rsidRDefault="00AD638B" w:rsidP="00060964">
            <w:pPr>
              <w:pStyle w:val="LndNormale1"/>
              <w:rPr>
                <w:color w:val="002060"/>
                <w:sz w:val="20"/>
              </w:rPr>
            </w:pPr>
            <w:r w:rsidRPr="00AD638B">
              <w:rPr>
                <w:color w:val="002060"/>
                <w:sz w:val="20"/>
              </w:rPr>
              <w:t>ZACCARDI MICHELE</w:t>
            </w:r>
          </w:p>
        </w:tc>
        <w:tc>
          <w:tcPr>
            <w:tcW w:w="1273" w:type="dxa"/>
          </w:tcPr>
          <w:p w14:paraId="38CD4EFA" w14:textId="77777777" w:rsidR="00AD638B" w:rsidRPr="00AD638B" w:rsidRDefault="00AD638B" w:rsidP="00060964">
            <w:pPr>
              <w:pStyle w:val="LndNormale1"/>
              <w:rPr>
                <w:color w:val="002060"/>
                <w:sz w:val="20"/>
              </w:rPr>
            </w:pPr>
            <w:r w:rsidRPr="00AD638B">
              <w:rPr>
                <w:color w:val="002060"/>
                <w:sz w:val="20"/>
              </w:rPr>
              <w:t>21.03.1989</w:t>
            </w:r>
          </w:p>
        </w:tc>
        <w:tc>
          <w:tcPr>
            <w:tcW w:w="1182" w:type="dxa"/>
          </w:tcPr>
          <w:p w14:paraId="375B8CA9" w14:textId="77777777" w:rsidR="00AD638B" w:rsidRPr="00AD638B" w:rsidRDefault="00AD638B" w:rsidP="00060964">
            <w:pPr>
              <w:pStyle w:val="LndNormale1"/>
              <w:rPr>
                <w:color w:val="002060"/>
                <w:sz w:val="20"/>
              </w:rPr>
            </w:pPr>
            <w:r w:rsidRPr="00AD638B">
              <w:rPr>
                <w:color w:val="002060"/>
                <w:sz w:val="20"/>
              </w:rPr>
              <w:t>941.255</w:t>
            </w:r>
          </w:p>
        </w:tc>
        <w:tc>
          <w:tcPr>
            <w:tcW w:w="3436" w:type="dxa"/>
          </w:tcPr>
          <w:p w14:paraId="4E2FFFF1" w14:textId="77777777" w:rsidR="00AD638B" w:rsidRPr="00AD638B" w:rsidRDefault="00AD638B" w:rsidP="00060964">
            <w:pPr>
              <w:pStyle w:val="LndNormale1"/>
              <w:rPr>
                <w:color w:val="002060"/>
                <w:sz w:val="20"/>
              </w:rPr>
            </w:pPr>
            <w:r w:rsidRPr="00AD638B">
              <w:rPr>
                <w:color w:val="002060"/>
                <w:sz w:val="20"/>
              </w:rPr>
              <w:t>A.S.D. MONTEPRANDONE</w:t>
            </w:r>
          </w:p>
        </w:tc>
      </w:tr>
      <w:tr w:rsidR="00AD638B" w:rsidRPr="00AD638B" w14:paraId="752870AD" w14:textId="77777777" w:rsidTr="00060964">
        <w:tc>
          <w:tcPr>
            <w:tcW w:w="1265" w:type="dxa"/>
          </w:tcPr>
          <w:p w14:paraId="5605CE8A" w14:textId="77777777" w:rsidR="00AD638B" w:rsidRPr="00AD638B" w:rsidRDefault="00AD638B" w:rsidP="00060964">
            <w:pPr>
              <w:pStyle w:val="LndNormale1"/>
              <w:rPr>
                <w:color w:val="002060"/>
                <w:sz w:val="20"/>
              </w:rPr>
            </w:pPr>
            <w:r w:rsidRPr="00AD638B">
              <w:rPr>
                <w:color w:val="002060"/>
                <w:sz w:val="20"/>
              </w:rPr>
              <w:t>4621911</w:t>
            </w:r>
          </w:p>
        </w:tc>
        <w:tc>
          <w:tcPr>
            <w:tcW w:w="2756" w:type="dxa"/>
          </w:tcPr>
          <w:p w14:paraId="37D170A1" w14:textId="77777777" w:rsidR="00AD638B" w:rsidRPr="00AD638B" w:rsidRDefault="00AD638B" w:rsidP="00060964">
            <w:pPr>
              <w:pStyle w:val="LndNormale1"/>
              <w:rPr>
                <w:color w:val="002060"/>
                <w:sz w:val="20"/>
              </w:rPr>
            </w:pPr>
            <w:r w:rsidRPr="00AD638B">
              <w:rPr>
                <w:color w:val="002060"/>
                <w:sz w:val="20"/>
              </w:rPr>
              <w:t>OLIVIERI CARLO</w:t>
            </w:r>
          </w:p>
        </w:tc>
        <w:tc>
          <w:tcPr>
            <w:tcW w:w="1273" w:type="dxa"/>
          </w:tcPr>
          <w:p w14:paraId="78DAAAEC" w14:textId="77777777" w:rsidR="00AD638B" w:rsidRPr="00AD638B" w:rsidRDefault="00AD638B" w:rsidP="00060964">
            <w:pPr>
              <w:pStyle w:val="LndNormale1"/>
              <w:rPr>
                <w:color w:val="002060"/>
                <w:sz w:val="20"/>
              </w:rPr>
            </w:pPr>
            <w:r w:rsidRPr="00AD638B">
              <w:rPr>
                <w:color w:val="002060"/>
                <w:sz w:val="20"/>
              </w:rPr>
              <w:t>01.10.1992</w:t>
            </w:r>
          </w:p>
        </w:tc>
        <w:tc>
          <w:tcPr>
            <w:tcW w:w="1182" w:type="dxa"/>
          </w:tcPr>
          <w:p w14:paraId="77DC2926" w14:textId="77777777" w:rsidR="00AD638B" w:rsidRPr="00AD638B" w:rsidRDefault="00AD638B" w:rsidP="00060964">
            <w:pPr>
              <w:pStyle w:val="LndNormale1"/>
              <w:rPr>
                <w:color w:val="002060"/>
                <w:sz w:val="20"/>
              </w:rPr>
            </w:pPr>
            <w:r w:rsidRPr="00AD638B">
              <w:rPr>
                <w:color w:val="002060"/>
                <w:sz w:val="20"/>
              </w:rPr>
              <w:t>650.727</w:t>
            </w:r>
          </w:p>
        </w:tc>
        <w:tc>
          <w:tcPr>
            <w:tcW w:w="3436" w:type="dxa"/>
          </w:tcPr>
          <w:p w14:paraId="54239C1A" w14:textId="77777777" w:rsidR="00AD638B" w:rsidRPr="00AD638B" w:rsidRDefault="00AD638B" w:rsidP="00060964">
            <w:pPr>
              <w:pStyle w:val="LndNormale1"/>
              <w:rPr>
                <w:color w:val="002060"/>
                <w:sz w:val="20"/>
              </w:rPr>
            </w:pPr>
            <w:r w:rsidRPr="00AD638B">
              <w:rPr>
                <w:color w:val="002060"/>
                <w:sz w:val="20"/>
              </w:rPr>
              <w:t>POL.   GROTTESE A.S.D.</w:t>
            </w:r>
          </w:p>
        </w:tc>
      </w:tr>
      <w:tr w:rsidR="00AD638B" w:rsidRPr="00AD638B" w14:paraId="07F86C1C" w14:textId="77777777" w:rsidTr="00060964">
        <w:tc>
          <w:tcPr>
            <w:tcW w:w="1265" w:type="dxa"/>
          </w:tcPr>
          <w:p w14:paraId="2B7797E2" w14:textId="77777777" w:rsidR="00AD638B" w:rsidRPr="00AD638B" w:rsidRDefault="00AD638B" w:rsidP="00060964">
            <w:pPr>
              <w:pStyle w:val="LndNormale1"/>
              <w:rPr>
                <w:color w:val="002060"/>
                <w:sz w:val="20"/>
              </w:rPr>
            </w:pPr>
            <w:r w:rsidRPr="00AD638B">
              <w:rPr>
                <w:color w:val="002060"/>
                <w:sz w:val="20"/>
              </w:rPr>
              <w:t>6782398</w:t>
            </w:r>
          </w:p>
        </w:tc>
        <w:tc>
          <w:tcPr>
            <w:tcW w:w="2756" w:type="dxa"/>
          </w:tcPr>
          <w:p w14:paraId="260A7678" w14:textId="77777777" w:rsidR="00AD638B" w:rsidRPr="00AD638B" w:rsidRDefault="00AD638B" w:rsidP="00060964">
            <w:pPr>
              <w:pStyle w:val="LndNormale1"/>
              <w:rPr>
                <w:color w:val="002060"/>
                <w:sz w:val="20"/>
              </w:rPr>
            </w:pPr>
            <w:r w:rsidRPr="00AD638B">
              <w:rPr>
                <w:color w:val="002060"/>
                <w:sz w:val="20"/>
              </w:rPr>
              <w:t>PERGOLESI ALESSANDR</w:t>
            </w:r>
          </w:p>
        </w:tc>
        <w:tc>
          <w:tcPr>
            <w:tcW w:w="1273" w:type="dxa"/>
          </w:tcPr>
          <w:p w14:paraId="7A6FAA5D" w14:textId="77777777" w:rsidR="00AD638B" w:rsidRPr="00AD638B" w:rsidRDefault="00AD638B" w:rsidP="00060964">
            <w:pPr>
              <w:pStyle w:val="LndNormale1"/>
              <w:rPr>
                <w:color w:val="002060"/>
                <w:sz w:val="20"/>
              </w:rPr>
            </w:pPr>
            <w:r w:rsidRPr="00AD638B">
              <w:rPr>
                <w:color w:val="002060"/>
                <w:sz w:val="20"/>
              </w:rPr>
              <w:t>05.09.1992</w:t>
            </w:r>
          </w:p>
        </w:tc>
        <w:tc>
          <w:tcPr>
            <w:tcW w:w="1182" w:type="dxa"/>
          </w:tcPr>
          <w:p w14:paraId="28E7AAA5" w14:textId="77777777" w:rsidR="00AD638B" w:rsidRPr="00AD638B" w:rsidRDefault="00AD638B" w:rsidP="00060964">
            <w:pPr>
              <w:pStyle w:val="LndNormale1"/>
              <w:rPr>
                <w:color w:val="002060"/>
                <w:sz w:val="20"/>
              </w:rPr>
            </w:pPr>
            <w:r w:rsidRPr="00AD638B">
              <w:rPr>
                <w:color w:val="002060"/>
                <w:sz w:val="20"/>
              </w:rPr>
              <w:t>80.013</w:t>
            </w:r>
          </w:p>
        </w:tc>
        <w:tc>
          <w:tcPr>
            <w:tcW w:w="3436" w:type="dxa"/>
          </w:tcPr>
          <w:p w14:paraId="5A8A5554" w14:textId="77777777" w:rsidR="00AD638B" w:rsidRPr="00AD638B" w:rsidRDefault="00AD638B" w:rsidP="00060964">
            <w:pPr>
              <w:pStyle w:val="LndNormale1"/>
              <w:rPr>
                <w:color w:val="002060"/>
                <w:sz w:val="20"/>
              </w:rPr>
            </w:pPr>
            <w:r w:rsidRPr="00AD638B">
              <w:rPr>
                <w:color w:val="002060"/>
                <w:sz w:val="20"/>
              </w:rPr>
              <w:t>A.S.D. MONTECOSARO</w:t>
            </w:r>
          </w:p>
        </w:tc>
      </w:tr>
      <w:tr w:rsidR="00AD638B" w:rsidRPr="00AD638B" w14:paraId="2163E147" w14:textId="77777777" w:rsidTr="00060964">
        <w:tc>
          <w:tcPr>
            <w:tcW w:w="1265" w:type="dxa"/>
          </w:tcPr>
          <w:p w14:paraId="6058138F" w14:textId="77777777" w:rsidR="00AD638B" w:rsidRPr="00AD638B" w:rsidRDefault="00AD638B" w:rsidP="00060964">
            <w:pPr>
              <w:pStyle w:val="LndNormale1"/>
              <w:rPr>
                <w:color w:val="002060"/>
                <w:sz w:val="20"/>
              </w:rPr>
            </w:pPr>
            <w:r w:rsidRPr="00AD638B">
              <w:rPr>
                <w:color w:val="002060"/>
                <w:sz w:val="20"/>
              </w:rPr>
              <w:t>3587689</w:t>
            </w:r>
          </w:p>
        </w:tc>
        <w:tc>
          <w:tcPr>
            <w:tcW w:w="2756" w:type="dxa"/>
          </w:tcPr>
          <w:p w14:paraId="2DF3474B" w14:textId="77777777" w:rsidR="00AD638B" w:rsidRPr="00AD638B" w:rsidRDefault="00AD638B" w:rsidP="00060964">
            <w:pPr>
              <w:pStyle w:val="LndNormale1"/>
              <w:rPr>
                <w:color w:val="002060"/>
                <w:sz w:val="20"/>
              </w:rPr>
            </w:pPr>
            <w:r w:rsidRPr="00AD638B">
              <w:rPr>
                <w:color w:val="002060"/>
                <w:sz w:val="20"/>
              </w:rPr>
              <w:t>RAMADORI MANUELE</w:t>
            </w:r>
          </w:p>
        </w:tc>
        <w:tc>
          <w:tcPr>
            <w:tcW w:w="1273" w:type="dxa"/>
          </w:tcPr>
          <w:p w14:paraId="6902C2C3" w14:textId="77777777" w:rsidR="00AD638B" w:rsidRPr="00AD638B" w:rsidRDefault="00AD638B" w:rsidP="00060964">
            <w:pPr>
              <w:pStyle w:val="LndNormale1"/>
              <w:rPr>
                <w:color w:val="002060"/>
                <w:sz w:val="20"/>
              </w:rPr>
            </w:pPr>
            <w:r w:rsidRPr="00AD638B">
              <w:rPr>
                <w:color w:val="002060"/>
                <w:sz w:val="20"/>
              </w:rPr>
              <w:t>05.07.1983</w:t>
            </w:r>
          </w:p>
        </w:tc>
        <w:tc>
          <w:tcPr>
            <w:tcW w:w="1182" w:type="dxa"/>
          </w:tcPr>
          <w:p w14:paraId="29F6ADB9" w14:textId="77777777" w:rsidR="00AD638B" w:rsidRPr="00AD638B" w:rsidRDefault="00AD638B" w:rsidP="00060964">
            <w:pPr>
              <w:pStyle w:val="LndNormale1"/>
              <w:rPr>
                <w:color w:val="002060"/>
                <w:sz w:val="20"/>
              </w:rPr>
            </w:pPr>
            <w:r w:rsidRPr="00AD638B">
              <w:rPr>
                <w:color w:val="002060"/>
                <w:sz w:val="20"/>
              </w:rPr>
              <w:t>700.349</w:t>
            </w:r>
          </w:p>
        </w:tc>
        <w:tc>
          <w:tcPr>
            <w:tcW w:w="3436" w:type="dxa"/>
          </w:tcPr>
          <w:p w14:paraId="777367D9" w14:textId="77777777" w:rsidR="00AD638B" w:rsidRPr="00AD638B" w:rsidRDefault="00AD638B" w:rsidP="00060964">
            <w:pPr>
              <w:pStyle w:val="LndNormale1"/>
              <w:jc w:val="left"/>
              <w:rPr>
                <w:color w:val="002060"/>
                <w:sz w:val="20"/>
              </w:rPr>
            </w:pPr>
            <w:r w:rsidRPr="00AD638B">
              <w:rPr>
                <w:color w:val="002060"/>
                <w:sz w:val="20"/>
              </w:rPr>
              <w:t>A.P.   AURORA TREIA</w:t>
            </w:r>
          </w:p>
        </w:tc>
      </w:tr>
      <w:tr w:rsidR="00AD638B" w:rsidRPr="00AD638B" w14:paraId="5C1E7082" w14:textId="77777777" w:rsidTr="00060964">
        <w:tc>
          <w:tcPr>
            <w:tcW w:w="1265" w:type="dxa"/>
          </w:tcPr>
          <w:p w14:paraId="0FC61492" w14:textId="77777777" w:rsidR="00AD638B" w:rsidRPr="00AD638B" w:rsidRDefault="00AD638B" w:rsidP="00060964">
            <w:pPr>
              <w:pStyle w:val="LndNormale1"/>
              <w:rPr>
                <w:color w:val="002060"/>
                <w:sz w:val="20"/>
              </w:rPr>
            </w:pPr>
            <w:r w:rsidRPr="00AD638B">
              <w:rPr>
                <w:color w:val="002060"/>
                <w:sz w:val="20"/>
              </w:rPr>
              <w:t>4036690</w:t>
            </w:r>
          </w:p>
        </w:tc>
        <w:tc>
          <w:tcPr>
            <w:tcW w:w="2756" w:type="dxa"/>
          </w:tcPr>
          <w:p w14:paraId="3D0FEC39" w14:textId="77777777" w:rsidR="00AD638B" w:rsidRPr="00AD638B" w:rsidRDefault="00AD638B" w:rsidP="00060964">
            <w:pPr>
              <w:pStyle w:val="LndNormale1"/>
              <w:rPr>
                <w:color w:val="002060"/>
                <w:sz w:val="20"/>
              </w:rPr>
            </w:pPr>
            <w:r w:rsidRPr="00AD638B">
              <w:rPr>
                <w:color w:val="002060"/>
                <w:sz w:val="20"/>
              </w:rPr>
              <w:t>CARTECHINI ANDREA</w:t>
            </w:r>
          </w:p>
        </w:tc>
        <w:tc>
          <w:tcPr>
            <w:tcW w:w="1273" w:type="dxa"/>
          </w:tcPr>
          <w:p w14:paraId="26E60F9D" w14:textId="77777777" w:rsidR="00AD638B" w:rsidRPr="00AD638B" w:rsidRDefault="00AD638B" w:rsidP="00060964">
            <w:pPr>
              <w:pStyle w:val="LndNormale1"/>
              <w:rPr>
                <w:color w:val="002060"/>
                <w:sz w:val="20"/>
              </w:rPr>
            </w:pPr>
            <w:r w:rsidRPr="00AD638B">
              <w:rPr>
                <w:color w:val="002060"/>
                <w:sz w:val="20"/>
              </w:rPr>
              <w:t>19.12.1996</w:t>
            </w:r>
          </w:p>
        </w:tc>
        <w:tc>
          <w:tcPr>
            <w:tcW w:w="1182" w:type="dxa"/>
          </w:tcPr>
          <w:p w14:paraId="62F1C9C2" w14:textId="77777777" w:rsidR="00AD638B" w:rsidRPr="00AD638B" w:rsidRDefault="00AD638B" w:rsidP="00060964">
            <w:pPr>
              <w:pStyle w:val="LndNormale1"/>
              <w:rPr>
                <w:color w:val="002060"/>
                <w:sz w:val="20"/>
              </w:rPr>
            </w:pPr>
            <w:r w:rsidRPr="00AD638B">
              <w:rPr>
                <w:color w:val="002060"/>
                <w:sz w:val="20"/>
              </w:rPr>
              <w:t>81.861</w:t>
            </w:r>
          </w:p>
        </w:tc>
        <w:tc>
          <w:tcPr>
            <w:tcW w:w="3436" w:type="dxa"/>
          </w:tcPr>
          <w:p w14:paraId="70D5FB81" w14:textId="77777777" w:rsidR="00AD638B" w:rsidRPr="00AD638B" w:rsidRDefault="00AD638B" w:rsidP="00060964">
            <w:pPr>
              <w:pStyle w:val="LndNormale1"/>
              <w:jc w:val="left"/>
              <w:rPr>
                <w:color w:val="002060"/>
                <w:sz w:val="20"/>
              </w:rPr>
            </w:pPr>
            <w:r w:rsidRPr="00AD638B">
              <w:rPr>
                <w:color w:val="002060"/>
                <w:sz w:val="20"/>
              </w:rPr>
              <w:t>U.S.   FILOTTRANESE A.S.D.</w:t>
            </w:r>
          </w:p>
        </w:tc>
      </w:tr>
      <w:tr w:rsidR="00AD638B" w:rsidRPr="00AD638B" w14:paraId="33955B68" w14:textId="77777777" w:rsidTr="00060964">
        <w:tc>
          <w:tcPr>
            <w:tcW w:w="1265" w:type="dxa"/>
          </w:tcPr>
          <w:p w14:paraId="16CF13C1" w14:textId="77777777" w:rsidR="00AD638B" w:rsidRPr="00AD638B" w:rsidRDefault="00AD638B" w:rsidP="00060964">
            <w:pPr>
              <w:pStyle w:val="LndNormale1"/>
              <w:rPr>
                <w:color w:val="002060"/>
                <w:sz w:val="20"/>
              </w:rPr>
            </w:pPr>
            <w:r w:rsidRPr="00AD638B">
              <w:rPr>
                <w:color w:val="002060"/>
                <w:sz w:val="20"/>
              </w:rPr>
              <w:t>3639801</w:t>
            </w:r>
          </w:p>
        </w:tc>
        <w:tc>
          <w:tcPr>
            <w:tcW w:w="2756" w:type="dxa"/>
          </w:tcPr>
          <w:p w14:paraId="21359581" w14:textId="77777777" w:rsidR="00AD638B" w:rsidRPr="00AD638B" w:rsidRDefault="00AD638B" w:rsidP="00060964">
            <w:pPr>
              <w:pStyle w:val="LndNormale1"/>
              <w:rPr>
                <w:color w:val="002060"/>
                <w:sz w:val="20"/>
              </w:rPr>
            </w:pPr>
            <w:r w:rsidRPr="00AD638B">
              <w:rPr>
                <w:color w:val="002060"/>
                <w:sz w:val="20"/>
              </w:rPr>
              <w:t>MESCHINI MICHELE</w:t>
            </w:r>
          </w:p>
        </w:tc>
        <w:tc>
          <w:tcPr>
            <w:tcW w:w="1273" w:type="dxa"/>
          </w:tcPr>
          <w:p w14:paraId="1FB526CB" w14:textId="77777777" w:rsidR="00AD638B" w:rsidRPr="00AD638B" w:rsidRDefault="00AD638B" w:rsidP="00060964">
            <w:pPr>
              <w:pStyle w:val="LndNormale1"/>
              <w:rPr>
                <w:color w:val="002060"/>
                <w:sz w:val="20"/>
              </w:rPr>
            </w:pPr>
            <w:r w:rsidRPr="00AD638B">
              <w:rPr>
                <w:color w:val="002060"/>
                <w:sz w:val="20"/>
              </w:rPr>
              <w:t>08.06.1986</w:t>
            </w:r>
          </w:p>
        </w:tc>
        <w:tc>
          <w:tcPr>
            <w:tcW w:w="1182" w:type="dxa"/>
          </w:tcPr>
          <w:p w14:paraId="039E04AE" w14:textId="77777777" w:rsidR="00AD638B" w:rsidRPr="00AD638B" w:rsidRDefault="00AD638B" w:rsidP="00060964">
            <w:pPr>
              <w:pStyle w:val="LndNormale1"/>
              <w:rPr>
                <w:color w:val="002060"/>
                <w:sz w:val="20"/>
              </w:rPr>
            </w:pPr>
            <w:r w:rsidRPr="00AD638B">
              <w:rPr>
                <w:color w:val="002060"/>
                <w:sz w:val="20"/>
              </w:rPr>
              <w:t>81.861</w:t>
            </w:r>
          </w:p>
        </w:tc>
        <w:tc>
          <w:tcPr>
            <w:tcW w:w="3436" w:type="dxa"/>
          </w:tcPr>
          <w:p w14:paraId="60262CE6" w14:textId="77777777" w:rsidR="00AD638B" w:rsidRPr="00AD638B" w:rsidRDefault="00AD638B" w:rsidP="00060964">
            <w:pPr>
              <w:pStyle w:val="LndNormale1"/>
              <w:rPr>
                <w:color w:val="002060"/>
                <w:sz w:val="20"/>
              </w:rPr>
            </w:pPr>
            <w:r w:rsidRPr="00AD638B">
              <w:rPr>
                <w:color w:val="002060"/>
                <w:sz w:val="20"/>
              </w:rPr>
              <w:t>U.S.   FILOTTRANESE A.S.D.</w:t>
            </w:r>
          </w:p>
        </w:tc>
      </w:tr>
      <w:tr w:rsidR="00AD638B" w:rsidRPr="00AD638B" w14:paraId="1DF0C3D0" w14:textId="77777777" w:rsidTr="00060964">
        <w:tc>
          <w:tcPr>
            <w:tcW w:w="1265" w:type="dxa"/>
          </w:tcPr>
          <w:p w14:paraId="03E0752F" w14:textId="77777777" w:rsidR="00AD638B" w:rsidRPr="00AD638B" w:rsidRDefault="00AD638B" w:rsidP="00060964">
            <w:pPr>
              <w:pStyle w:val="LndNormale1"/>
              <w:rPr>
                <w:color w:val="002060"/>
                <w:sz w:val="20"/>
              </w:rPr>
            </w:pPr>
            <w:r w:rsidRPr="00AD638B">
              <w:rPr>
                <w:color w:val="002060"/>
                <w:sz w:val="20"/>
              </w:rPr>
              <w:t>2522364</w:t>
            </w:r>
          </w:p>
        </w:tc>
        <w:tc>
          <w:tcPr>
            <w:tcW w:w="2756" w:type="dxa"/>
          </w:tcPr>
          <w:p w14:paraId="54FC3BBA" w14:textId="77777777" w:rsidR="00AD638B" w:rsidRPr="00AD638B" w:rsidRDefault="00AD638B" w:rsidP="00060964">
            <w:pPr>
              <w:pStyle w:val="LndNormale1"/>
              <w:rPr>
                <w:color w:val="002060"/>
                <w:sz w:val="20"/>
              </w:rPr>
            </w:pPr>
            <w:r w:rsidRPr="00AD638B">
              <w:rPr>
                <w:color w:val="002060"/>
                <w:sz w:val="20"/>
              </w:rPr>
              <w:t>POLLASTRELLI JOHNNY</w:t>
            </w:r>
          </w:p>
        </w:tc>
        <w:tc>
          <w:tcPr>
            <w:tcW w:w="1273" w:type="dxa"/>
          </w:tcPr>
          <w:p w14:paraId="6B8C3C7D" w14:textId="77777777" w:rsidR="00AD638B" w:rsidRPr="00AD638B" w:rsidRDefault="00AD638B" w:rsidP="00060964">
            <w:pPr>
              <w:pStyle w:val="LndNormale1"/>
              <w:rPr>
                <w:color w:val="002060"/>
                <w:sz w:val="20"/>
              </w:rPr>
            </w:pPr>
            <w:r w:rsidRPr="00AD638B">
              <w:rPr>
                <w:color w:val="002060"/>
                <w:sz w:val="20"/>
              </w:rPr>
              <w:t>15.09.1975</w:t>
            </w:r>
          </w:p>
        </w:tc>
        <w:tc>
          <w:tcPr>
            <w:tcW w:w="1182" w:type="dxa"/>
          </w:tcPr>
          <w:p w14:paraId="7DF97327" w14:textId="77777777" w:rsidR="00AD638B" w:rsidRPr="00AD638B" w:rsidRDefault="00AD638B" w:rsidP="00060964">
            <w:pPr>
              <w:pStyle w:val="LndNormale1"/>
              <w:rPr>
                <w:color w:val="002060"/>
                <w:sz w:val="20"/>
              </w:rPr>
            </w:pPr>
            <w:r w:rsidRPr="00AD638B">
              <w:rPr>
                <w:color w:val="002060"/>
                <w:sz w:val="20"/>
              </w:rPr>
              <w:t>955.143</w:t>
            </w:r>
          </w:p>
        </w:tc>
        <w:tc>
          <w:tcPr>
            <w:tcW w:w="3436" w:type="dxa"/>
          </w:tcPr>
          <w:p w14:paraId="65C3A729" w14:textId="77777777" w:rsidR="00AD638B" w:rsidRPr="00AD638B" w:rsidRDefault="00AD638B" w:rsidP="00060964">
            <w:pPr>
              <w:pStyle w:val="LndNormale1"/>
              <w:rPr>
                <w:color w:val="002060"/>
                <w:sz w:val="20"/>
              </w:rPr>
            </w:pPr>
            <w:r w:rsidRPr="00AD638B">
              <w:rPr>
                <w:color w:val="002060"/>
                <w:sz w:val="20"/>
              </w:rPr>
              <w:t>A.S.D. STESE</w:t>
            </w:r>
          </w:p>
        </w:tc>
      </w:tr>
      <w:tr w:rsidR="00AD638B" w:rsidRPr="00AD638B" w14:paraId="711D915A" w14:textId="77777777" w:rsidTr="00060964">
        <w:tc>
          <w:tcPr>
            <w:tcW w:w="1265" w:type="dxa"/>
          </w:tcPr>
          <w:p w14:paraId="3894B5F7" w14:textId="77777777" w:rsidR="00AD638B" w:rsidRPr="00AD638B" w:rsidRDefault="00AD638B" w:rsidP="00060964">
            <w:pPr>
              <w:pStyle w:val="LndNormale1"/>
              <w:rPr>
                <w:color w:val="002060"/>
                <w:sz w:val="20"/>
              </w:rPr>
            </w:pPr>
            <w:r w:rsidRPr="00AD638B">
              <w:rPr>
                <w:color w:val="002060"/>
                <w:sz w:val="20"/>
              </w:rPr>
              <w:t>1004630</w:t>
            </w:r>
          </w:p>
        </w:tc>
        <w:tc>
          <w:tcPr>
            <w:tcW w:w="2756" w:type="dxa"/>
          </w:tcPr>
          <w:p w14:paraId="3C158F6F" w14:textId="77777777" w:rsidR="00AD638B" w:rsidRPr="00AD638B" w:rsidRDefault="00AD638B" w:rsidP="00060964">
            <w:pPr>
              <w:pStyle w:val="LndNormale1"/>
              <w:rPr>
                <w:color w:val="002060"/>
                <w:sz w:val="20"/>
              </w:rPr>
            </w:pPr>
            <w:r w:rsidRPr="00AD638B">
              <w:rPr>
                <w:color w:val="002060"/>
                <w:sz w:val="20"/>
              </w:rPr>
              <w:t>UNGUREANU CONSTANTI</w:t>
            </w:r>
          </w:p>
        </w:tc>
        <w:tc>
          <w:tcPr>
            <w:tcW w:w="1273" w:type="dxa"/>
          </w:tcPr>
          <w:p w14:paraId="222C72D6" w14:textId="77777777" w:rsidR="00AD638B" w:rsidRPr="00AD638B" w:rsidRDefault="00AD638B" w:rsidP="00060964">
            <w:pPr>
              <w:pStyle w:val="LndNormale1"/>
              <w:rPr>
                <w:color w:val="002060"/>
                <w:sz w:val="20"/>
              </w:rPr>
            </w:pPr>
            <w:r w:rsidRPr="00AD638B">
              <w:rPr>
                <w:color w:val="002060"/>
                <w:sz w:val="20"/>
              </w:rPr>
              <w:t>30.03.1994</w:t>
            </w:r>
          </w:p>
        </w:tc>
        <w:tc>
          <w:tcPr>
            <w:tcW w:w="1182" w:type="dxa"/>
          </w:tcPr>
          <w:p w14:paraId="1E3E4998" w14:textId="77777777" w:rsidR="00AD638B" w:rsidRPr="00AD638B" w:rsidRDefault="00AD638B" w:rsidP="00060964">
            <w:pPr>
              <w:pStyle w:val="LndNormale1"/>
              <w:rPr>
                <w:color w:val="002060"/>
                <w:sz w:val="20"/>
              </w:rPr>
            </w:pPr>
            <w:r w:rsidRPr="00AD638B">
              <w:rPr>
                <w:color w:val="002060"/>
                <w:sz w:val="20"/>
              </w:rPr>
              <w:t>34.570</w:t>
            </w:r>
          </w:p>
        </w:tc>
        <w:tc>
          <w:tcPr>
            <w:tcW w:w="3436" w:type="dxa"/>
          </w:tcPr>
          <w:p w14:paraId="569A1B7E" w14:textId="77777777" w:rsidR="00AD638B" w:rsidRPr="00AD638B" w:rsidRDefault="00AD638B" w:rsidP="00060964">
            <w:pPr>
              <w:pStyle w:val="LndNormale1"/>
              <w:rPr>
                <w:color w:val="002060"/>
                <w:sz w:val="20"/>
              </w:rPr>
            </w:pPr>
            <w:r w:rsidRPr="00AD638B">
              <w:rPr>
                <w:color w:val="002060"/>
                <w:sz w:val="20"/>
              </w:rPr>
              <w:t>U.S.   OLIMPIA</w:t>
            </w:r>
          </w:p>
        </w:tc>
      </w:tr>
      <w:tr w:rsidR="00AD638B" w:rsidRPr="00AD638B" w14:paraId="1D31AF7B" w14:textId="77777777" w:rsidTr="00060964">
        <w:tc>
          <w:tcPr>
            <w:tcW w:w="1265" w:type="dxa"/>
          </w:tcPr>
          <w:p w14:paraId="165E2F12" w14:textId="77777777" w:rsidR="00AD638B" w:rsidRPr="00AD638B" w:rsidRDefault="00AD638B" w:rsidP="00060964">
            <w:pPr>
              <w:pStyle w:val="LndNormale1"/>
              <w:rPr>
                <w:color w:val="002060"/>
                <w:sz w:val="20"/>
              </w:rPr>
            </w:pPr>
            <w:r w:rsidRPr="00AD638B">
              <w:rPr>
                <w:color w:val="002060"/>
                <w:sz w:val="20"/>
              </w:rPr>
              <w:lastRenderedPageBreak/>
              <w:t>6532065</w:t>
            </w:r>
          </w:p>
        </w:tc>
        <w:tc>
          <w:tcPr>
            <w:tcW w:w="2756" w:type="dxa"/>
          </w:tcPr>
          <w:p w14:paraId="3640854E" w14:textId="77777777" w:rsidR="00AD638B" w:rsidRPr="00AD638B" w:rsidRDefault="00AD638B" w:rsidP="00060964">
            <w:pPr>
              <w:pStyle w:val="LndNormale1"/>
              <w:rPr>
                <w:color w:val="002060"/>
                <w:sz w:val="20"/>
              </w:rPr>
            </w:pPr>
            <w:r w:rsidRPr="00AD638B">
              <w:rPr>
                <w:color w:val="002060"/>
                <w:sz w:val="20"/>
              </w:rPr>
              <w:t>MAZZIERI DAVIDE</w:t>
            </w:r>
          </w:p>
        </w:tc>
        <w:tc>
          <w:tcPr>
            <w:tcW w:w="1273" w:type="dxa"/>
          </w:tcPr>
          <w:p w14:paraId="6446CAEA" w14:textId="77777777" w:rsidR="00AD638B" w:rsidRPr="00AD638B" w:rsidRDefault="00AD638B" w:rsidP="00060964">
            <w:pPr>
              <w:pStyle w:val="LndNormale1"/>
              <w:rPr>
                <w:color w:val="002060"/>
                <w:sz w:val="20"/>
              </w:rPr>
            </w:pPr>
            <w:r w:rsidRPr="00AD638B">
              <w:rPr>
                <w:color w:val="002060"/>
                <w:sz w:val="20"/>
              </w:rPr>
              <w:t>09.03.2001</w:t>
            </w:r>
          </w:p>
        </w:tc>
        <w:tc>
          <w:tcPr>
            <w:tcW w:w="1182" w:type="dxa"/>
          </w:tcPr>
          <w:p w14:paraId="0AE35B16" w14:textId="77777777" w:rsidR="00AD638B" w:rsidRPr="00AD638B" w:rsidRDefault="00AD638B" w:rsidP="00060964">
            <w:pPr>
              <w:pStyle w:val="LndNormale1"/>
              <w:rPr>
                <w:color w:val="002060"/>
                <w:sz w:val="20"/>
              </w:rPr>
            </w:pPr>
            <w:r w:rsidRPr="00AD638B">
              <w:rPr>
                <w:color w:val="002060"/>
                <w:sz w:val="20"/>
              </w:rPr>
              <w:t>937.908</w:t>
            </w:r>
          </w:p>
        </w:tc>
        <w:tc>
          <w:tcPr>
            <w:tcW w:w="3436" w:type="dxa"/>
          </w:tcPr>
          <w:p w14:paraId="4F2A19EE" w14:textId="77777777" w:rsidR="00AD638B" w:rsidRPr="00AD638B" w:rsidRDefault="00AD638B" w:rsidP="00060964">
            <w:pPr>
              <w:pStyle w:val="LndNormale1"/>
              <w:rPr>
                <w:color w:val="002060"/>
                <w:sz w:val="20"/>
              </w:rPr>
            </w:pPr>
            <w:r w:rsidRPr="00AD638B">
              <w:rPr>
                <w:color w:val="002060"/>
                <w:sz w:val="20"/>
              </w:rPr>
              <w:t>U.S.   TOLENTINO 1919 SSDARL</w:t>
            </w:r>
          </w:p>
        </w:tc>
      </w:tr>
      <w:tr w:rsidR="00AD638B" w:rsidRPr="00AD638B" w14:paraId="233B9E5B" w14:textId="77777777" w:rsidTr="00060964">
        <w:tc>
          <w:tcPr>
            <w:tcW w:w="1265" w:type="dxa"/>
          </w:tcPr>
          <w:p w14:paraId="1625CA5E" w14:textId="77777777" w:rsidR="00AD638B" w:rsidRPr="00AD638B" w:rsidRDefault="00AD638B" w:rsidP="00060964">
            <w:pPr>
              <w:pStyle w:val="LndNormale1"/>
              <w:rPr>
                <w:color w:val="002060"/>
                <w:sz w:val="20"/>
              </w:rPr>
            </w:pPr>
            <w:r w:rsidRPr="00AD638B">
              <w:rPr>
                <w:color w:val="002060"/>
                <w:sz w:val="20"/>
              </w:rPr>
              <w:t>6537008</w:t>
            </w:r>
          </w:p>
        </w:tc>
        <w:tc>
          <w:tcPr>
            <w:tcW w:w="2756" w:type="dxa"/>
          </w:tcPr>
          <w:p w14:paraId="42D132F8" w14:textId="77777777" w:rsidR="00AD638B" w:rsidRPr="00AD638B" w:rsidRDefault="00AD638B" w:rsidP="00060964">
            <w:pPr>
              <w:pStyle w:val="LndNormale1"/>
              <w:rPr>
                <w:color w:val="002060"/>
                <w:sz w:val="20"/>
              </w:rPr>
            </w:pPr>
            <w:r w:rsidRPr="00AD638B">
              <w:rPr>
                <w:color w:val="002060"/>
                <w:sz w:val="20"/>
              </w:rPr>
              <w:t>CATALANI SAMUELE</w:t>
            </w:r>
          </w:p>
        </w:tc>
        <w:tc>
          <w:tcPr>
            <w:tcW w:w="1273" w:type="dxa"/>
          </w:tcPr>
          <w:p w14:paraId="6E9D1E1F" w14:textId="77777777" w:rsidR="00AD638B" w:rsidRPr="00AD638B" w:rsidRDefault="00AD638B" w:rsidP="00060964">
            <w:pPr>
              <w:pStyle w:val="LndNormale1"/>
              <w:rPr>
                <w:color w:val="002060"/>
                <w:sz w:val="20"/>
              </w:rPr>
            </w:pPr>
            <w:r w:rsidRPr="00AD638B">
              <w:rPr>
                <w:color w:val="002060"/>
                <w:sz w:val="20"/>
              </w:rPr>
              <w:t>19.04.2004</w:t>
            </w:r>
          </w:p>
        </w:tc>
        <w:tc>
          <w:tcPr>
            <w:tcW w:w="1182" w:type="dxa"/>
          </w:tcPr>
          <w:p w14:paraId="1C9976C9" w14:textId="77777777" w:rsidR="00AD638B" w:rsidRPr="00AD638B" w:rsidRDefault="00AD638B" w:rsidP="00060964">
            <w:pPr>
              <w:pStyle w:val="LndNormale1"/>
              <w:rPr>
                <w:color w:val="002060"/>
                <w:sz w:val="20"/>
              </w:rPr>
            </w:pPr>
            <w:r w:rsidRPr="00AD638B">
              <w:rPr>
                <w:color w:val="002060"/>
                <w:sz w:val="20"/>
              </w:rPr>
              <w:t>81.864</w:t>
            </w:r>
          </w:p>
        </w:tc>
        <w:tc>
          <w:tcPr>
            <w:tcW w:w="3436" w:type="dxa"/>
          </w:tcPr>
          <w:p w14:paraId="466EC9AC" w14:textId="77777777" w:rsidR="00AD638B" w:rsidRPr="00AD638B" w:rsidRDefault="00AD638B" w:rsidP="00060964">
            <w:pPr>
              <w:pStyle w:val="LndNormale1"/>
              <w:rPr>
                <w:color w:val="002060"/>
                <w:sz w:val="20"/>
              </w:rPr>
            </w:pPr>
            <w:r w:rsidRPr="00AD638B">
              <w:rPr>
                <w:color w:val="002060"/>
                <w:sz w:val="20"/>
              </w:rPr>
              <w:t>CASTELFIDARDO S.S.D. ARL</w:t>
            </w:r>
          </w:p>
        </w:tc>
      </w:tr>
      <w:tr w:rsidR="00AD638B" w:rsidRPr="00AD638B" w14:paraId="52D538E0" w14:textId="77777777" w:rsidTr="00060964">
        <w:tc>
          <w:tcPr>
            <w:tcW w:w="1265" w:type="dxa"/>
          </w:tcPr>
          <w:p w14:paraId="4136DEDA" w14:textId="77777777" w:rsidR="00AD638B" w:rsidRPr="00AD638B" w:rsidRDefault="00AD638B" w:rsidP="00060964">
            <w:pPr>
              <w:pStyle w:val="LndNormale1"/>
              <w:rPr>
                <w:color w:val="002060"/>
                <w:sz w:val="20"/>
              </w:rPr>
            </w:pPr>
            <w:r w:rsidRPr="00AD638B">
              <w:rPr>
                <w:color w:val="002060"/>
                <w:sz w:val="20"/>
              </w:rPr>
              <w:t>1077838</w:t>
            </w:r>
          </w:p>
        </w:tc>
        <w:tc>
          <w:tcPr>
            <w:tcW w:w="2756" w:type="dxa"/>
          </w:tcPr>
          <w:p w14:paraId="71102A35" w14:textId="77777777" w:rsidR="00AD638B" w:rsidRPr="00AD638B" w:rsidRDefault="00AD638B" w:rsidP="00060964">
            <w:pPr>
              <w:pStyle w:val="LndNormale1"/>
              <w:rPr>
                <w:color w:val="002060"/>
                <w:sz w:val="20"/>
              </w:rPr>
            </w:pPr>
            <w:r w:rsidRPr="00AD638B">
              <w:rPr>
                <w:color w:val="002060"/>
                <w:sz w:val="20"/>
              </w:rPr>
              <w:t>PIAZZE HMIELNICKY  FAC</w:t>
            </w:r>
          </w:p>
        </w:tc>
        <w:tc>
          <w:tcPr>
            <w:tcW w:w="1273" w:type="dxa"/>
          </w:tcPr>
          <w:p w14:paraId="14302B5E" w14:textId="77777777" w:rsidR="00AD638B" w:rsidRPr="00AD638B" w:rsidRDefault="00AD638B" w:rsidP="00060964">
            <w:pPr>
              <w:pStyle w:val="LndNormale1"/>
              <w:rPr>
                <w:color w:val="002060"/>
                <w:sz w:val="20"/>
              </w:rPr>
            </w:pPr>
            <w:r w:rsidRPr="00AD638B">
              <w:rPr>
                <w:color w:val="002060"/>
                <w:sz w:val="20"/>
              </w:rPr>
              <w:t>02.07.1999</w:t>
            </w:r>
          </w:p>
        </w:tc>
        <w:tc>
          <w:tcPr>
            <w:tcW w:w="1182" w:type="dxa"/>
          </w:tcPr>
          <w:p w14:paraId="16FC6F38" w14:textId="77777777" w:rsidR="00AD638B" w:rsidRPr="00AD638B" w:rsidRDefault="00AD638B" w:rsidP="00060964">
            <w:pPr>
              <w:pStyle w:val="LndNormale1"/>
              <w:rPr>
                <w:color w:val="002060"/>
                <w:sz w:val="20"/>
              </w:rPr>
            </w:pPr>
            <w:r w:rsidRPr="00AD638B">
              <w:rPr>
                <w:color w:val="002060"/>
                <w:sz w:val="20"/>
              </w:rPr>
              <w:t>81.864</w:t>
            </w:r>
          </w:p>
        </w:tc>
        <w:tc>
          <w:tcPr>
            <w:tcW w:w="3436" w:type="dxa"/>
          </w:tcPr>
          <w:p w14:paraId="6D43886A" w14:textId="77777777" w:rsidR="00AD638B" w:rsidRPr="00AD638B" w:rsidRDefault="00AD638B" w:rsidP="00060964">
            <w:pPr>
              <w:pStyle w:val="LndNormale1"/>
              <w:rPr>
                <w:color w:val="002060"/>
                <w:sz w:val="20"/>
              </w:rPr>
            </w:pPr>
            <w:r w:rsidRPr="00AD638B">
              <w:rPr>
                <w:color w:val="002060"/>
                <w:sz w:val="20"/>
              </w:rPr>
              <w:t>CASTELFIDARDO S.S.D. ARL</w:t>
            </w:r>
          </w:p>
        </w:tc>
      </w:tr>
      <w:tr w:rsidR="00AD638B" w:rsidRPr="00AD638B" w14:paraId="4304D22A" w14:textId="77777777" w:rsidTr="00060964">
        <w:tc>
          <w:tcPr>
            <w:tcW w:w="1265" w:type="dxa"/>
          </w:tcPr>
          <w:p w14:paraId="58F3D8A4" w14:textId="77777777" w:rsidR="00AD638B" w:rsidRPr="00AD638B" w:rsidRDefault="00AD638B" w:rsidP="00060964">
            <w:pPr>
              <w:pStyle w:val="LndNormale1"/>
              <w:rPr>
                <w:color w:val="002060"/>
                <w:sz w:val="20"/>
              </w:rPr>
            </w:pPr>
            <w:r w:rsidRPr="00AD638B">
              <w:rPr>
                <w:color w:val="002060"/>
                <w:sz w:val="20"/>
              </w:rPr>
              <w:t>3900441</w:t>
            </w:r>
          </w:p>
        </w:tc>
        <w:tc>
          <w:tcPr>
            <w:tcW w:w="2756" w:type="dxa"/>
          </w:tcPr>
          <w:p w14:paraId="1DCB01AB" w14:textId="77777777" w:rsidR="00AD638B" w:rsidRPr="00AD638B" w:rsidRDefault="00AD638B" w:rsidP="00060964">
            <w:pPr>
              <w:pStyle w:val="LndNormale1"/>
              <w:rPr>
                <w:color w:val="002060"/>
                <w:sz w:val="20"/>
              </w:rPr>
            </w:pPr>
            <w:r w:rsidRPr="00AD638B">
              <w:rPr>
                <w:color w:val="002060"/>
                <w:sz w:val="20"/>
              </w:rPr>
              <w:t xml:space="preserve">SAMPAOLESI MASSIMILIA </w:t>
            </w:r>
          </w:p>
        </w:tc>
        <w:tc>
          <w:tcPr>
            <w:tcW w:w="1273" w:type="dxa"/>
          </w:tcPr>
          <w:p w14:paraId="100BBACA" w14:textId="77777777" w:rsidR="00AD638B" w:rsidRPr="00AD638B" w:rsidRDefault="00AD638B" w:rsidP="00060964">
            <w:pPr>
              <w:pStyle w:val="LndNormale1"/>
              <w:rPr>
                <w:color w:val="002060"/>
                <w:sz w:val="20"/>
              </w:rPr>
            </w:pPr>
            <w:r w:rsidRPr="00AD638B">
              <w:rPr>
                <w:color w:val="002060"/>
                <w:sz w:val="20"/>
              </w:rPr>
              <w:t>10.11.1992</w:t>
            </w:r>
          </w:p>
        </w:tc>
        <w:tc>
          <w:tcPr>
            <w:tcW w:w="1182" w:type="dxa"/>
          </w:tcPr>
          <w:p w14:paraId="2D099DAB" w14:textId="77777777" w:rsidR="00AD638B" w:rsidRPr="00AD638B" w:rsidRDefault="00AD638B" w:rsidP="00060964">
            <w:pPr>
              <w:pStyle w:val="LndNormale1"/>
              <w:rPr>
                <w:color w:val="002060"/>
                <w:sz w:val="20"/>
              </w:rPr>
            </w:pPr>
            <w:r w:rsidRPr="00AD638B">
              <w:rPr>
                <w:color w:val="002060"/>
                <w:sz w:val="20"/>
              </w:rPr>
              <w:t>59.058</w:t>
            </w:r>
          </w:p>
        </w:tc>
        <w:tc>
          <w:tcPr>
            <w:tcW w:w="3436" w:type="dxa"/>
          </w:tcPr>
          <w:p w14:paraId="64F26B22" w14:textId="77777777" w:rsidR="00AD638B" w:rsidRPr="00AD638B" w:rsidRDefault="00AD638B" w:rsidP="00060964">
            <w:pPr>
              <w:pStyle w:val="LndNormale1"/>
              <w:rPr>
                <w:color w:val="002060"/>
                <w:sz w:val="20"/>
              </w:rPr>
            </w:pPr>
            <w:r w:rsidRPr="00AD638B">
              <w:rPr>
                <w:color w:val="002060"/>
                <w:sz w:val="20"/>
              </w:rPr>
              <w:t>U.S.   CASTELFRETTESE A.S.D</w:t>
            </w:r>
          </w:p>
        </w:tc>
      </w:tr>
      <w:tr w:rsidR="00AD638B" w:rsidRPr="00AD638B" w14:paraId="1BC6081E" w14:textId="77777777" w:rsidTr="00060964">
        <w:tc>
          <w:tcPr>
            <w:tcW w:w="1265" w:type="dxa"/>
          </w:tcPr>
          <w:p w14:paraId="2AFF74CB" w14:textId="77777777" w:rsidR="00AD638B" w:rsidRPr="00AD638B" w:rsidRDefault="00AD638B" w:rsidP="00060964">
            <w:pPr>
              <w:pStyle w:val="LndNormale1"/>
              <w:rPr>
                <w:color w:val="002060"/>
                <w:sz w:val="20"/>
              </w:rPr>
            </w:pPr>
            <w:r w:rsidRPr="00AD638B">
              <w:rPr>
                <w:color w:val="002060"/>
                <w:sz w:val="20"/>
              </w:rPr>
              <w:t>3669026</w:t>
            </w:r>
          </w:p>
        </w:tc>
        <w:tc>
          <w:tcPr>
            <w:tcW w:w="2756" w:type="dxa"/>
          </w:tcPr>
          <w:p w14:paraId="253059ED" w14:textId="77777777" w:rsidR="00AD638B" w:rsidRPr="00AD638B" w:rsidRDefault="00AD638B" w:rsidP="00060964">
            <w:pPr>
              <w:pStyle w:val="LndNormale1"/>
              <w:rPr>
                <w:color w:val="002060"/>
                <w:sz w:val="20"/>
              </w:rPr>
            </w:pPr>
            <w:r w:rsidRPr="00AD638B">
              <w:rPr>
                <w:color w:val="002060"/>
                <w:sz w:val="20"/>
              </w:rPr>
              <w:t>SOLLITTO GABRIELE</w:t>
            </w:r>
          </w:p>
        </w:tc>
        <w:tc>
          <w:tcPr>
            <w:tcW w:w="1273" w:type="dxa"/>
          </w:tcPr>
          <w:p w14:paraId="4AF6AC31" w14:textId="77777777" w:rsidR="00AD638B" w:rsidRPr="00AD638B" w:rsidRDefault="00AD638B" w:rsidP="00060964">
            <w:pPr>
              <w:pStyle w:val="LndNormale1"/>
              <w:rPr>
                <w:color w:val="002060"/>
                <w:sz w:val="20"/>
              </w:rPr>
            </w:pPr>
            <w:r w:rsidRPr="00AD638B">
              <w:rPr>
                <w:color w:val="002060"/>
                <w:sz w:val="20"/>
              </w:rPr>
              <w:t>11.05.1986</w:t>
            </w:r>
          </w:p>
        </w:tc>
        <w:tc>
          <w:tcPr>
            <w:tcW w:w="1182" w:type="dxa"/>
          </w:tcPr>
          <w:p w14:paraId="7438BE7F" w14:textId="77777777" w:rsidR="00AD638B" w:rsidRPr="00AD638B" w:rsidRDefault="00AD638B" w:rsidP="00060964">
            <w:pPr>
              <w:pStyle w:val="LndNormale1"/>
              <w:rPr>
                <w:color w:val="002060"/>
                <w:sz w:val="20"/>
              </w:rPr>
            </w:pPr>
            <w:r w:rsidRPr="00AD638B">
              <w:rPr>
                <w:color w:val="002060"/>
                <w:sz w:val="20"/>
              </w:rPr>
              <w:t>59.058</w:t>
            </w:r>
          </w:p>
        </w:tc>
        <w:tc>
          <w:tcPr>
            <w:tcW w:w="3436" w:type="dxa"/>
          </w:tcPr>
          <w:p w14:paraId="3FF10127" w14:textId="77777777" w:rsidR="00AD638B" w:rsidRPr="00AD638B" w:rsidRDefault="00AD638B" w:rsidP="00060964">
            <w:pPr>
              <w:pStyle w:val="LndNormale1"/>
              <w:rPr>
                <w:color w:val="002060"/>
                <w:sz w:val="20"/>
              </w:rPr>
            </w:pPr>
            <w:r w:rsidRPr="00AD638B">
              <w:rPr>
                <w:color w:val="002060"/>
                <w:sz w:val="20"/>
              </w:rPr>
              <w:t>U.S.   CASTELFRETTESE A.S.D</w:t>
            </w:r>
          </w:p>
        </w:tc>
      </w:tr>
      <w:tr w:rsidR="00AD638B" w:rsidRPr="00AD638B" w14:paraId="76F1113A" w14:textId="77777777" w:rsidTr="00060964">
        <w:tc>
          <w:tcPr>
            <w:tcW w:w="1265" w:type="dxa"/>
          </w:tcPr>
          <w:p w14:paraId="17321D4D" w14:textId="77777777" w:rsidR="00AD638B" w:rsidRPr="00AD638B" w:rsidRDefault="00AD638B" w:rsidP="00060964">
            <w:pPr>
              <w:pStyle w:val="LndNormale1"/>
              <w:rPr>
                <w:color w:val="002060"/>
                <w:sz w:val="20"/>
              </w:rPr>
            </w:pPr>
            <w:r w:rsidRPr="00AD638B">
              <w:rPr>
                <w:color w:val="002060"/>
                <w:sz w:val="20"/>
              </w:rPr>
              <w:t>5088310</w:t>
            </w:r>
          </w:p>
        </w:tc>
        <w:tc>
          <w:tcPr>
            <w:tcW w:w="2756" w:type="dxa"/>
          </w:tcPr>
          <w:p w14:paraId="789AC180" w14:textId="77777777" w:rsidR="00AD638B" w:rsidRPr="00AD638B" w:rsidRDefault="00AD638B" w:rsidP="00060964">
            <w:pPr>
              <w:pStyle w:val="LndNormale1"/>
              <w:rPr>
                <w:color w:val="002060"/>
                <w:sz w:val="20"/>
              </w:rPr>
            </w:pPr>
            <w:r w:rsidRPr="00AD638B">
              <w:rPr>
                <w:color w:val="002060"/>
                <w:sz w:val="20"/>
              </w:rPr>
              <w:t>PANDOLFI MICHELE</w:t>
            </w:r>
          </w:p>
        </w:tc>
        <w:tc>
          <w:tcPr>
            <w:tcW w:w="1273" w:type="dxa"/>
          </w:tcPr>
          <w:p w14:paraId="63FE43FC" w14:textId="77777777" w:rsidR="00AD638B" w:rsidRPr="00AD638B" w:rsidRDefault="00AD638B" w:rsidP="00060964">
            <w:pPr>
              <w:pStyle w:val="LndNormale1"/>
              <w:rPr>
                <w:color w:val="002060"/>
                <w:sz w:val="20"/>
              </w:rPr>
            </w:pPr>
            <w:r w:rsidRPr="00AD638B">
              <w:rPr>
                <w:color w:val="002060"/>
                <w:sz w:val="20"/>
              </w:rPr>
              <w:t>12.08.1999</w:t>
            </w:r>
          </w:p>
        </w:tc>
        <w:tc>
          <w:tcPr>
            <w:tcW w:w="1182" w:type="dxa"/>
          </w:tcPr>
          <w:p w14:paraId="2C82F762" w14:textId="77777777" w:rsidR="00AD638B" w:rsidRPr="00AD638B" w:rsidRDefault="00AD638B" w:rsidP="00060964">
            <w:pPr>
              <w:pStyle w:val="LndNormale1"/>
              <w:rPr>
                <w:color w:val="002060"/>
                <w:sz w:val="20"/>
              </w:rPr>
            </w:pPr>
            <w:r w:rsidRPr="00AD638B">
              <w:rPr>
                <w:color w:val="002060"/>
                <w:sz w:val="20"/>
              </w:rPr>
              <w:t>937.749</w:t>
            </w:r>
          </w:p>
        </w:tc>
        <w:tc>
          <w:tcPr>
            <w:tcW w:w="3436" w:type="dxa"/>
          </w:tcPr>
          <w:p w14:paraId="37594677" w14:textId="77777777" w:rsidR="00AD638B" w:rsidRPr="00AD638B" w:rsidRDefault="00AD638B" w:rsidP="00060964">
            <w:pPr>
              <w:pStyle w:val="LndNormale1"/>
              <w:rPr>
                <w:color w:val="002060"/>
                <w:sz w:val="20"/>
              </w:rPr>
            </w:pPr>
            <w:r w:rsidRPr="00AD638B">
              <w:rPr>
                <w:color w:val="002060"/>
                <w:sz w:val="20"/>
              </w:rPr>
              <w:t>SSDARL OSIMOSTAZIONE C.D.</w:t>
            </w:r>
          </w:p>
        </w:tc>
      </w:tr>
      <w:tr w:rsidR="00AD638B" w:rsidRPr="00AD638B" w14:paraId="2C88E69A" w14:textId="77777777" w:rsidTr="00060964">
        <w:tc>
          <w:tcPr>
            <w:tcW w:w="1265" w:type="dxa"/>
          </w:tcPr>
          <w:p w14:paraId="192EE1A6" w14:textId="77777777" w:rsidR="00AD638B" w:rsidRPr="00AD638B" w:rsidRDefault="00AD638B" w:rsidP="00060964">
            <w:pPr>
              <w:pStyle w:val="LndNormale1"/>
              <w:rPr>
                <w:color w:val="002060"/>
                <w:sz w:val="20"/>
              </w:rPr>
            </w:pPr>
            <w:r w:rsidRPr="00AD638B">
              <w:rPr>
                <w:color w:val="002060"/>
                <w:sz w:val="20"/>
              </w:rPr>
              <w:t>4609340</w:t>
            </w:r>
          </w:p>
        </w:tc>
        <w:tc>
          <w:tcPr>
            <w:tcW w:w="2756" w:type="dxa"/>
          </w:tcPr>
          <w:p w14:paraId="36934F48" w14:textId="77777777" w:rsidR="00AD638B" w:rsidRPr="00AD638B" w:rsidRDefault="00AD638B" w:rsidP="00060964">
            <w:pPr>
              <w:pStyle w:val="LndNormale1"/>
              <w:rPr>
                <w:color w:val="002060"/>
                <w:sz w:val="20"/>
              </w:rPr>
            </w:pPr>
            <w:r w:rsidRPr="00AD638B">
              <w:rPr>
                <w:color w:val="002060"/>
                <w:sz w:val="20"/>
              </w:rPr>
              <w:t>ZUCCONI GIORDANO</w:t>
            </w:r>
          </w:p>
        </w:tc>
        <w:tc>
          <w:tcPr>
            <w:tcW w:w="1273" w:type="dxa"/>
          </w:tcPr>
          <w:p w14:paraId="4C555CEA" w14:textId="77777777" w:rsidR="00AD638B" w:rsidRPr="00AD638B" w:rsidRDefault="00AD638B" w:rsidP="00060964">
            <w:pPr>
              <w:pStyle w:val="LndNormale1"/>
              <w:rPr>
                <w:color w:val="002060"/>
                <w:sz w:val="20"/>
              </w:rPr>
            </w:pPr>
            <w:r w:rsidRPr="00AD638B">
              <w:rPr>
                <w:color w:val="002060"/>
                <w:sz w:val="20"/>
              </w:rPr>
              <w:t>15051990</w:t>
            </w:r>
          </w:p>
        </w:tc>
        <w:tc>
          <w:tcPr>
            <w:tcW w:w="1182" w:type="dxa"/>
          </w:tcPr>
          <w:p w14:paraId="01DA5C19" w14:textId="77777777" w:rsidR="00AD638B" w:rsidRPr="00AD638B" w:rsidRDefault="00AD638B" w:rsidP="00060964">
            <w:pPr>
              <w:pStyle w:val="LndNormale1"/>
              <w:rPr>
                <w:color w:val="002060"/>
                <w:sz w:val="20"/>
              </w:rPr>
            </w:pPr>
            <w:r w:rsidRPr="00AD638B">
              <w:rPr>
                <w:color w:val="002060"/>
                <w:sz w:val="20"/>
              </w:rPr>
              <w:t>968.405</w:t>
            </w:r>
          </w:p>
        </w:tc>
        <w:tc>
          <w:tcPr>
            <w:tcW w:w="3436" w:type="dxa"/>
          </w:tcPr>
          <w:p w14:paraId="310BCB74" w14:textId="77777777" w:rsidR="00AD638B" w:rsidRPr="00AD638B" w:rsidRDefault="00AD638B" w:rsidP="00060964">
            <w:pPr>
              <w:pStyle w:val="LndNormale1"/>
              <w:rPr>
                <w:color w:val="002060"/>
                <w:sz w:val="20"/>
              </w:rPr>
            </w:pPr>
            <w:r w:rsidRPr="00AD638B">
              <w:rPr>
                <w:color w:val="002060"/>
                <w:sz w:val="20"/>
              </w:rPr>
              <w:t>A.S.D. MONTE SAN PIETRANGELI</w:t>
            </w:r>
          </w:p>
        </w:tc>
      </w:tr>
    </w:tbl>
    <w:p w14:paraId="1B037B0A" w14:textId="77777777" w:rsidR="00AD638B" w:rsidRPr="00C42463" w:rsidRDefault="00AD638B" w:rsidP="00AD638B">
      <w:pPr>
        <w:pStyle w:val="LndNormale1"/>
      </w:pPr>
    </w:p>
    <w:p w14:paraId="6F93E0FB" w14:textId="77777777" w:rsidR="00AD638B" w:rsidRPr="00C42463" w:rsidRDefault="00AD638B" w:rsidP="00AD638B">
      <w:pPr>
        <w:pStyle w:val="LndNormale1"/>
        <w:rPr>
          <w:b/>
        </w:rPr>
      </w:pPr>
    </w:p>
    <w:p w14:paraId="172AFFC9" w14:textId="77777777" w:rsidR="00AD638B" w:rsidRPr="00AD638B" w:rsidRDefault="00AD638B" w:rsidP="00AD638B">
      <w:pPr>
        <w:pStyle w:val="LndNormale1"/>
        <w:rPr>
          <w:color w:val="002060"/>
          <w:sz w:val="28"/>
          <w:szCs w:val="28"/>
        </w:rPr>
      </w:pPr>
      <w:r w:rsidRPr="00AD638B">
        <w:rPr>
          <w:b/>
          <w:color w:val="002060"/>
          <w:sz w:val="28"/>
          <w:szCs w:val="28"/>
        </w:rPr>
        <w:t>AUTORIZZAZIONE EX ART. 34/3 N.O.I.F.</w:t>
      </w:r>
    </w:p>
    <w:p w14:paraId="67A38C92" w14:textId="77777777" w:rsidR="00AD638B" w:rsidRPr="00AD638B" w:rsidRDefault="00AD638B" w:rsidP="00AD638B">
      <w:pPr>
        <w:pStyle w:val="LndNormale1"/>
        <w:rPr>
          <w:color w:val="002060"/>
        </w:rPr>
      </w:pPr>
    </w:p>
    <w:p w14:paraId="0854B2FB" w14:textId="77777777" w:rsidR="00AD638B" w:rsidRPr="00AD638B" w:rsidRDefault="00AD638B" w:rsidP="00AD638B">
      <w:pPr>
        <w:pStyle w:val="LndNormale1"/>
        <w:rPr>
          <w:color w:val="002060"/>
        </w:rPr>
      </w:pPr>
      <w:r w:rsidRPr="00AD638B">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3462F6EA" w14:textId="77777777" w:rsidR="00AD638B" w:rsidRPr="00AD638B" w:rsidRDefault="00AD638B" w:rsidP="00AD638B">
      <w:pPr>
        <w:pStyle w:val="LndNormale1"/>
        <w:rPr>
          <w:b/>
          <w:color w:val="002060"/>
        </w:rPr>
      </w:pPr>
      <w:r w:rsidRPr="00AD638B">
        <w:rPr>
          <w:b/>
          <w:color w:val="002060"/>
        </w:rPr>
        <w:t>ACQUAVIVA LEONARDO</w:t>
      </w:r>
      <w:r w:rsidRPr="00AD638B">
        <w:rPr>
          <w:b/>
          <w:color w:val="002060"/>
        </w:rPr>
        <w:tab/>
        <w:t>nato 31.05.2008</w:t>
      </w:r>
      <w:r w:rsidRPr="00AD638B">
        <w:rPr>
          <w:b/>
          <w:color w:val="002060"/>
        </w:rPr>
        <w:tab/>
        <w:t>SSDARL ITALSERVICE C5</w:t>
      </w:r>
    </w:p>
    <w:p w14:paraId="53A73D88" w14:textId="77777777" w:rsidR="00AD638B" w:rsidRPr="00AD638B" w:rsidRDefault="00AD638B" w:rsidP="00AD638B">
      <w:pPr>
        <w:pStyle w:val="LndNormale1"/>
        <w:rPr>
          <w:b/>
          <w:color w:val="002060"/>
        </w:rPr>
      </w:pPr>
      <w:r w:rsidRPr="00AD638B">
        <w:rPr>
          <w:b/>
          <w:color w:val="002060"/>
        </w:rPr>
        <w:t>BURRINI DAVIDE</w:t>
      </w:r>
      <w:r w:rsidRPr="00AD638B">
        <w:rPr>
          <w:b/>
          <w:color w:val="002060"/>
        </w:rPr>
        <w:tab/>
      </w:r>
      <w:r w:rsidRPr="00AD638B">
        <w:rPr>
          <w:b/>
          <w:color w:val="002060"/>
        </w:rPr>
        <w:tab/>
        <w:t>nato 21.03.2008</w:t>
      </w:r>
      <w:r w:rsidRPr="00AD638B">
        <w:rPr>
          <w:b/>
          <w:color w:val="002060"/>
        </w:rPr>
        <w:tab/>
        <w:t>SSDARL ITALSERVICE C5</w:t>
      </w:r>
    </w:p>
    <w:p w14:paraId="713E3F46" w14:textId="77777777" w:rsidR="005D401C" w:rsidRPr="00AD638B" w:rsidRDefault="005D401C" w:rsidP="005D401C">
      <w:pPr>
        <w:rPr>
          <w:rFonts w:ascii="Arial" w:hAnsi="Arial" w:cs="Arial"/>
          <w:b/>
          <w:bCs/>
          <w:color w:val="002060"/>
          <w:sz w:val="22"/>
          <w:szCs w:val="22"/>
        </w:rPr>
      </w:pPr>
    </w:p>
    <w:p w14:paraId="73279D72" w14:textId="77777777" w:rsidR="00AD638B" w:rsidRPr="00AD638B" w:rsidRDefault="00AD638B"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7EFC1EE1" w14:textId="77777777" w:rsidR="00683D81" w:rsidRDefault="00683D81" w:rsidP="00552106">
      <w:pPr>
        <w:pStyle w:val="breakline"/>
        <w:rPr>
          <w:rFonts w:eastAsiaTheme="minorEastAsia"/>
          <w:color w:val="002060"/>
        </w:rPr>
      </w:pPr>
    </w:p>
    <w:p w14:paraId="6473D4DF" w14:textId="77777777" w:rsidR="007C3DD0" w:rsidRPr="007C3DD0" w:rsidRDefault="007C3DD0" w:rsidP="007C3DD0">
      <w:pPr>
        <w:pStyle w:val="titolocampionato0"/>
        <w:shd w:val="clear" w:color="auto" w:fill="CCCCCC"/>
        <w:spacing w:before="80" w:after="40"/>
        <w:rPr>
          <w:color w:val="002060"/>
        </w:rPr>
      </w:pPr>
      <w:r w:rsidRPr="007C3DD0">
        <w:rPr>
          <w:color w:val="002060"/>
        </w:rPr>
        <w:t>CALCIO A CINQUE SERIE C1</w:t>
      </w:r>
    </w:p>
    <w:p w14:paraId="4ABA59A2" w14:textId="77777777" w:rsidR="007C3DD0" w:rsidRPr="007C3DD0" w:rsidRDefault="007C3DD0" w:rsidP="007C3DD0">
      <w:pPr>
        <w:pStyle w:val="titoloprinc0"/>
        <w:rPr>
          <w:color w:val="002060"/>
        </w:rPr>
      </w:pPr>
      <w:r w:rsidRPr="007C3DD0">
        <w:rPr>
          <w:color w:val="002060"/>
        </w:rPr>
        <w:t>RISULTATI</w:t>
      </w:r>
    </w:p>
    <w:p w14:paraId="6A0D87E5" w14:textId="77777777" w:rsidR="007C3DD0" w:rsidRPr="007C3DD0" w:rsidRDefault="007C3DD0" w:rsidP="007C3DD0">
      <w:pPr>
        <w:pStyle w:val="breakline"/>
        <w:rPr>
          <w:color w:val="002060"/>
        </w:rPr>
      </w:pPr>
    </w:p>
    <w:p w14:paraId="2423598C" w14:textId="77777777" w:rsidR="007C3DD0" w:rsidRPr="007C3DD0" w:rsidRDefault="007C3DD0" w:rsidP="007C3DD0">
      <w:pPr>
        <w:pStyle w:val="sottotitolocampionato10"/>
        <w:rPr>
          <w:color w:val="002060"/>
        </w:rPr>
      </w:pPr>
      <w:r w:rsidRPr="007C3DD0">
        <w:rPr>
          <w:color w:val="002060"/>
        </w:rPr>
        <w:t>RISULTATI UFFICIALI GARE DEL 15/12/2023</w:t>
      </w:r>
    </w:p>
    <w:p w14:paraId="7B2F2546"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5AB5F154"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22B28CA5"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16A24802"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809F2" w14:textId="77777777" w:rsidR="007C3DD0" w:rsidRPr="007C3DD0" w:rsidRDefault="007C3DD0" w:rsidP="00060964">
                  <w:pPr>
                    <w:pStyle w:val="headertabella0"/>
                    <w:rPr>
                      <w:color w:val="002060"/>
                    </w:rPr>
                  </w:pPr>
                  <w:r w:rsidRPr="007C3DD0">
                    <w:rPr>
                      <w:color w:val="002060"/>
                    </w:rPr>
                    <w:t>GIRONE A - 1 Giornata - R</w:t>
                  </w:r>
                </w:p>
              </w:tc>
            </w:tr>
            <w:tr w:rsidR="007C3DD0" w:rsidRPr="007C3DD0" w14:paraId="3BC9D03B"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125F4" w14:textId="77777777" w:rsidR="007C3DD0" w:rsidRPr="007C3DD0" w:rsidRDefault="007C3DD0" w:rsidP="00060964">
                  <w:pPr>
                    <w:pStyle w:val="rowtabella0"/>
                    <w:rPr>
                      <w:color w:val="002060"/>
                    </w:rPr>
                  </w:pPr>
                  <w:r w:rsidRPr="007C3DD0">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9E872" w14:textId="77777777" w:rsidR="007C3DD0" w:rsidRPr="007C3DD0" w:rsidRDefault="007C3DD0" w:rsidP="00060964">
                  <w:pPr>
                    <w:pStyle w:val="rowtabella0"/>
                    <w:rPr>
                      <w:color w:val="002060"/>
                    </w:rPr>
                  </w:pPr>
                  <w:r w:rsidRPr="007C3DD0">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2718FB" w14:textId="77777777" w:rsidR="007C3DD0" w:rsidRPr="007C3DD0" w:rsidRDefault="007C3DD0" w:rsidP="00060964">
                  <w:pPr>
                    <w:pStyle w:val="rowtabella0"/>
                    <w:jc w:val="center"/>
                    <w:rPr>
                      <w:color w:val="002060"/>
                    </w:rPr>
                  </w:pPr>
                  <w:r w:rsidRPr="007C3DD0">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F63E89" w14:textId="77777777" w:rsidR="007C3DD0" w:rsidRPr="007C3DD0" w:rsidRDefault="007C3DD0" w:rsidP="00060964">
                  <w:pPr>
                    <w:pStyle w:val="rowtabella0"/>
                    <w:jc w:val="center"/>
                    <w:rPr>
                      <w:color w:val="002060"/>
                    </w:rPr>
                  </w:pPr>
                  <w:r w:rsidRPr="007C3DD0">
                    <w:rPr>
                      <w:color w:val="002060"/>
                    </w:rPr>
                    <w:t> </w:t>
                  </w:r>
                </w:p>
              </w:tc>
            </w:tr>
            <w:tr w:rsidR="007C3DD0" w:rsidRPr="007C3DD0" w14:paraId="3D489404"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645B2" w14:textId="77777777" w:rsidR="007C3DD0" w:rsidRPr="007C3DD0" w:rsidRDefault="007C3DD0" w:rsidP="00060964">
                  <w:pPr>
                    <w:pStyle w:val="rowtabella0"/>
                    <w:rPr>
                      <w:color w:val="002060"/>
                    </w:rPr>
                  </w:pPr>
                  <w:r w:rsidRPr="007C3DD0">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EC9B79" w14:textId="77777777" w:rsidR="007C3DD0" w:rsidRPr="007C3DD0" w:rsidRDefault="007C3DD0" w:rsidP="00060964">
                  <w:pPr>
                    <w:pStyle w:val="rowtabella0"/>
                    <w:rPr>
                      <w:color w:val="002060"/>
                    </w:rPr>
                  </w:pPr>
                  <w:r w:rsidRPr="007C3DD0">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155AAE" w14:textId="77777777" w:rsidR="007C3DD0" w:rsidRPr="007C3DD0" w:rsidRDefault="007C3DD0" w:rsidP="00060964">
                  <w:pPr>
                    <w:pStyle w:val="rowtabella0"/>
                    <w:jc w:val="center"/>
                    <w:rPr>
                      <w:color w:val="002060"/>
                    </w:rPr>
                  </w:pPr>
                  <w:r w:rsidRPr="007C3DD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4AA5D" w14:textId="77777777" w:rsidR="007C3DD0" w:rsidRPr="007C3DD0" w:rsidRDefault="007C3DD0" w:rsidP="00060964">
                  <w:pPr>
                    <w:pStyle w:val="rowtabella0"/>
                    <w:jc w:val="center"/>
                    <w:rPr>
                      <w:color w:val="002060"/>
                    </w:rPr>
                  </w:pPr>
                  <w:r w:rsidRPr="007C3DD0">
                    <w:rPr>
                      <w:color w:val="002060"/>
                    </w:rPr>
                    <w:t> </w:t>
                  </w:r>
                </w:p>
              </w:tc>
            </w:tr>
            <w:tr w:rsidR="007C3DD0" w:rsidRPr="007C3DD0" w14:paraId="138BFDA7"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633C50" w14:textId="77777777" w:rsidR="007C3DD0" w:rsidRPr="007C3DD0" w:rsidRDefault="007C3DD0" w:rsidP="00060964">
                  <w:pPr>
                    <w:pStyle w:val="rowtabella0"/>
                    <w:rPr>
                      <w:color w:val="002060"/>
                    </w:rPr>
                  </w:pPr>
                  <w:r w:rsidRPr="007C3DD0">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0DA142" w14:textId="77777777" w:rsidR="007C3DD0" w:rsidRPr="007C3DD0" w:rsidRDefault="007C3DD0" w:rsidP="00060964">
                  <w:pPr>
                    <w:pStyle w:val="rowtabella0"/>
                    <w:rPr>
                      <w:color w:val="002060"/>
                    </w:rPr>
                  </w:pPr>
                  <w:r w:rsidRPr="007C3DD0">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F00C70" w14:textId="77777777" w:rsidR="007C3DD0" w:rsidRPr="007C3DD0" w:rsidRDefault="007C3DD0" w:rsidP="00060964">
                  <w:pPr>
                    <w:pStyle w:val="rowtabella0"/>
                    <w:jc w:val="center"/>
                    <w:rPr>
                      <w:color w:val="002060"/>
                    </w:rPr>
                  </w:pPr>
                  <w:r w:rsidRPr="007C3DD0">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19E5A8" w14:textId="77777777" w:rsidR="007C3DD0" w:rsidRPr="007C3DD0" w:rsidRDefault="007C3DD0" w:rsidP="00060964">
                  <w:pPr>
                    <w:pStyle w:val="rowtabella0"/>
                    <w:jc w:val="center"/>
                    <w:rPr>
                      <w:color w:val="002060"/>
                    </w:rPr>
                  </w:pPr>
                  <w:r w:rsidRPr="007C3DD0">
                    <w:rPr>
                      <w:color w:val="002060"/>
                    </w:rPr>
                    <w:t> </w:t>
                  </w:r>
                </w:p>
              </w:tc>
            </w:tr>
            <w:tr w:rsidR="007C3DD0" w:rsidRPr="007C3DD0" w14:paraId="2C2EF84A"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8EBC2B" w14:textId="77777777" w:rsidR="007C3DD0" w:rsidRPr="007C3DD0" w:rsidRDefault="007C3DD0" w:rsidP="00060964">
                  <w:pPr>
                    <w:pStyle w:val="rowtabella0"/>
                    <w:rPr>
                      <w:color w:val="002060"/>
                    </w:rPr>
                  </w:pPr>
                  <w:r w:rsidRPr="007C3DD0">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D5BFED" w14:textId="77777777" w:rsidR="007C3DD0" w:rsidRPr="007C3DD0" w:rsidRDefault="007C3DD0" w:rsidP="00060964">
                  <w:pPr>
                    <w:pStyle w:val="rowtabella0"/>
                    <w:rPr>
                      <w:color w:val="002060"/>
                    </w:rPr>
                  </w:pPr>
                  <w:r w:rsidRPr="007C3DD0">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3095C7" w14:textId="77777777" w:rsidR="007C3DD0" w:rsidRPr="007C3DD0" w:rsidRDefault="007C3DD0" w:rsidP="00060964">
                  <w:pPr>
                    <w:pStyle w:val="rowtabella0"/>
                    <w:jc w:val="center"/>
                    <w:rPr>
                      <w:color w:val="002060"/>
                    </w:rPr>
                  </w:pPr>
                  <w:r w:rsidRPr="007C3DD0">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ED359" w14:textId="77777777" w:rsidR="007C3DD0" w:rsidRPr="007C3DD0" w:rsidRDefault="007C3DD0" w:rsidP="00060964">
                  <w:pPr>
                    <w:pStyle w:val="rowtabella0"/>
                    <w:jc w:val="center"/>
                    <w:rPr>
                      <w:color w:val="002060"/>
                    </w:rPr>
                  </w:pPr>
                  <w:r w:rsidRPr="007C3DD0">
                    <w:rPr>
                      <w:color w:val="002060"/>
                    </w:rPr>
                    <w:t> </w:t>
                  </w:r>
                </w:p>
              </w:tc>
            </w:tr>
            <w:tr w:rsidR="007C3DD0" w:rsidRPr="007C3DD0" w14:paraId="1DD5D4C2"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80B92" w14:textId="77777777" w:rsidR="007C3DD0" w:rsidRPr="007C3DD0" w:rsidRDefault="007C3DD0" w:rsidP="00060964">
                  <w:pPr>
                    <w:pStyle w:val="rowtabella0"/>
                    <w:rPr>
                      <w:color w:val="002060"/>
                    </w:rPr>
                  </w:pPr>
                  <w:r w:rsidRPr="007C3DD0">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0ADF6" w14:textId="77777777" w:rsidR="007C3DD0" w:rsidRPr="007C3DD0" w:rsidRDefault="007C3DD0" w:rsidP="00060964">
                  <w:pPr>
                    <w:pStyle w:val="rowtabella0"/>
                    <w:rPr>
                      <w:color w:val="002060"/>
                    </w:rPr>
                  </w:pPr>
                  <w:r w:rsidRPr="007C3DD0">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7EB2F9" w14:textId="77777777" w:rsidR="007C3DD0" w:rsidRPr="007C3DD0" w:rsidRDefault="007C3DD0" w:rsidP="00060964">
                  <w:pPr>
                    <w:pStyle w:val="rowtabella0"/>
                    <w:jc w:val="center"/>
                    <w:rPr>
                      <w:color w:val="002060"/>
                    </w:rPr>
                  </w:pPr>
                  <w:r w:rsidRPr="007C3DD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4D6EC" w14:textId="77777777" w:rsidR="007C3DD0" w:rsidRPr="007C3DD0" w:rsidRDefault="007C3DD0" w:rsidP="00060964">
                  <w:pPr>
                    <w:pStyle w:val="rowtabella0"/>
                    <w:jc w:val="center"/>
                    <w:rPr>
                      <w:color w:val="002060"/>
                    </w:rPr>
                  </w:pPr>
                  <w:r w:rsidRPr="007C3DD0">
                    <w:rPr>
                      <w:color w:val="002060"/>
                    </w:rPr>
                    <w:t> </w:t>
                  </w:r>
                </w:p>
              </w:tc>
            </w:tr>
            <w:tr w:rsidR="007C3DD0" w:rsidRPr="007C3DD0" w14:paraId="7ABBC912"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FD2B8" w14:textId="77777777" w:rsidR="007C3DD0" w:rsidRPr="007C3DD0" w:rsidRDefault="007C3DD0" w:rsidP="00060964">
                  <w:pPr>
                    <w:pStyle w:val="rowtabella0"/>
                    <w:rPr>
                      <w:color w:val="002060"/>
                    </w:rPr>
                  </w:pPr>
                  <w:r w:rsidRPr="007C3DD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53B82F" w14:textId="77777777" w:rsidR="007C3DD0" w:rsidRPr="007C3DD0" w:rsidRDefault="007C3DD0" w:rsidP="00060964">
                  <w:pPr>
                    <w:pStyle w:val="rowtabella0"/>
                    <w:rPr>
                      <w:color w:val="002060"/>
                    </w:rPr>
                  </w:pPr>
                  <w:r w:rsidRPr="007C3DD0">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DA6A9" w14:textId="77777777" w:rsidR="007C3DD0" w:rsidRPr="007C3DD0" w:rsidRDefault="007C3DD0" w:rsidP="00060964">
                  <w:pPr>
                    <w:pStyle w:val="rowtabella0"/>
                    <w:jc w:val="center"/>
                    <w:rPr>
                      <w:color w:val="002060"/>
                    </w:rPr>
                  </w:pPr>
                  <w:r w:rsidRPr="007C3DD0">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7F7516" w14:textId="77777777" w:rsidR="007C3DD0" w:rsidRPr="007C3DD0" w:rsidRDefault="007C3DD0" w:rsidP="00060964">
                  <w:pPr>
                    <w:pStyle w:val="rowtabella0"/>
                    <w:jc w:val="center"/>
                    <w:rPr>
                      <w:color w:val="002060"/>
                    </w:rPr>
                  </w:pPr>
                  <w:r w:rsidRPr="007C3DD0">
                    <w:rPr>
                      <w:color w:val="002060"/>
                    </w:rPr>
                    <w:t> </w:t>
                  </w:r>
                </w:p>
              </w:tc>
            </w:tr>
            <w:tr w:rsidR="007C3DD0" w:rsidRPr="007C3DD0" w14:paraId="073994A5"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DAFF4" w14:textId="77777777" w:rsidR="007C3DD0" w:rsidRPr="007C3DD0" w:rsidRDefault="007C3DD0" w:rsidP="00060964">
                  <w:pPr>
                    <w:pStyle w:val="rowtabella0"/>
                    <w:rPr>
                      <w:color w:val="002060"/>
                    </w:rPr>
                  </w:pPr>
                  <w:r w:rsidRPr="007C3DD0">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3D339" w14:textId="77777777" w:rsidR="007C3DD0" w:rsidRPr="007C3DD0" w:rsidRDefault="007C3DD0" w:rsidP="00060964">
                  <w:pPr>
                    <w:pStyle w:val="rowtabella0"/>
                    <w:rPr>
                      <w:color w:val="002060"/>
                    </w:rPr>
                  </w:pPr>
                  <w:r w:rsidRPr="007C3DD0">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AF24C" w14:textId="77777777" w:rsidR="007C3DD0" w:rsidRPr="007C3DD0" w:rsidRDefault="007C3DD0" w:rsidP="00060964">
                  <w:pPr>
                    <w:pStyle w:val="rowtabella0"/>
                    <w:jc w:val="center"/>
                    <w:rPr>
                      <w:color w:val="002060"/>
                    </w:rPr>
                  </w:pPr>
                  <w:r w:rsidRPr="007C3DD0">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E171D" w14:textId="77777777" w:rsidR="007C3DD0" w:rsidRPr="007C3DD0" w:rsidRDefault="007C3DD0" w:rsidP="00060964">
                  <w:pPr>
                    <w:pStyle w:val="rowtabella0"/>
                    <w:jc w:val="center"/>
                    <w:rPr>
                      <w:color w:val="002060"/>
                    </w:rPr>
                  </w:pPr>
                  <w:r w:rsidRPr="007C3DD0">
                    <w:rPr>
                      <w:color w:val="002060"/>
                    </w:rPr>
                    <w:t> </w:t>
                  </w:r>
                </w:p>
              </w:tc>
            </w:tr>
          </w:tbl>
          <w:p w14:paraId="47084101" w14:textId="77777777" w:rsidR="007C3DD0" w:rsidRPr="007C3DD0" w:rsidRDefault="007C3DD0" w:rsidP="00060964">
            <w:pPr>
              <w:rPr>
                <w:color w:val="002060"/>
              </w:rPr>
            </w:pPr>
          </w:p>
        </w:tc>
      </w:tr>
    </w:tbl>
    <w:p w14:paraId="36CA6225" w14:textId="77777777" w:rsidR="007C3DD0" w:rsidRPr="007C3DD0" w:rsidRDefault="007C3DD0" w:rsidP="007C3DD0">
      <w:pPr>
        <w:pStyle w:val="breakline"/>
        <w:rPr>
          <w:rFonts w:eastAsiaTheme="minorEastAsia"/>
          <w:color w:val="002060"/>
        </w:rPr>
      </w:pPr>
    </w:p>
    <w:p w14:paraId="0D23F4DE" w14:textId="77777777" w:rsidR="007C3DD0" w:rsidRPr="007C3DD0" w:rsidRDefault="007C3DD0" w:rsidP="007C3DD0">
      <w:pPr>
        <w:pStyle w:val="breakline"/>
        <w:rPr>
          <w:color w:val="002060"/>
        </w:rPr>
      </w:pPr>
    </w:p>
    <w:p w14:paraId="3775B0CE" w14:textId="77777777" w:rsidR="007C3DD0" w:rsidRPr="007C3DD0" w:rsidRDefault="007C3DD0" w:rsidP="007C3DD0">
      <w:pPr>
        <w:pStyle w:val="titoloprinc0"/>
        <w:rPr>
          <w:color w:val="002060"/>
        </w:rPr>
      </w:pPr>
      <w:r w:rsidRPr="007C3DD0">
        <w:rPr>
          <w:color w:val="002060"/>
        </w:rPr>
        <w:t>GIUDICE SPORTIVO</w:t>
      </w:r>
    </w:p>
    <w:p w14:paraId="390CA59B"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3539EBD3" w14:textId="77777777" w:rsidR="007C3DD0" w:rsidRPr="007C3DD0" w:rsidRDefault="007C3DD0" w:rsidP="007C3DD0">
      <w:pPr>
        <w:pStyle w:val="titolo10"/>
        <w:rPr>
          <w:color w:val="002060"/>
        </w:rPr>
      </w:pPr>
      <w:r w:rsidRPr="007C3DD0">
        <w:rPr>
          <w:color w:val="002060"/>
        </w:rPr>
        <w:t xml:space="preserve">GARE DEL 15/12/2023 </w:t>
      </w:r>
    </w:p>
    <w:p w14:paraId="0A18C031" w14:textId="77777777" w:rsidR="007C3DD0" w:rsidRPr="007C3DD0" w:rsidRDefault="007C3DD0" w:rsidP="007C3DD0">
      <w:pPr>
        <w:pStyle w:val="titolo7a"/>
        <w:rPr>
          <w:color w:val="002060"/>
        </w:rPr>
      </w:pPr>
      <w:r w:rsidRPr="007C3DD0">
        <w:rPr>
          <w:color w:val="002060"/>
        </w:rPr>
        <w:t xml:space="preserve">PROVVEDIMENTI DISCIPLINARI </w:t>
      </w:r>
    </w:p>
    <w:p w14:paraId="7291D6AA"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5FE520CE" w14:textId="77777777" w:rsidR="007C3DD0" w:rsidRPr="007C3DD0" w:rsidRDefault="007C3DD0" w:rsidP="007C3DD0">
      <w:pPr>
        <w:pStyle w:val="titolo30"/>
        <w:rPr>
          <w:color w:val="002060"/>
        </w:rPr>
      </w:pPr>
      <w:r w:rsidRPr="007C3DD0">
        <w:rPr>
          <w:color w:val="002060"/>
        </w:rPr>
        <w:t xml:space="preserve">DIRIGENTI </w:t>
      </w:r>
    </w:p>
    <w:p w14:paraId="74287226" w14:textId="77777777" w:rsidR="007C3DD0" w:rsidRPr="007C3DD0" w:rsidRDefault="007C3DD0" w:rsidP="007C3DD0">
      <w:pPr>
        <w:pStyle w:val="titolo20"/>
        <w:rPr>
          <w:color w:val="002060"/>
        </w:rPr>
      </w:pPr>
      <w:r w:rsidRPr="007C3DD0">
        <w:rPr>
          <w:color w:val="002060"/>
        </w:rPr>
        <w:t xml:space="preserve">INIBIZIONE A SVOLGERE OGNI ATTIVITA' FINO AL 17/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E822465" w14:textId="77777777" w:rsidTr="00060964">
        <w:tc>
          <w:tcPr>
            <w:tcW w:w="2200" w:type="dxa"/>
            <w:tcMar>
              <w:top w:w="20" w:type="dxa"/>
              <w:left w:w="20" w:type="dxa"/>
              <w:bottom w:w="20" w:type="dxa"/>
              <w:right w:w="20" w:type="dxa"/>
            </w:tcMar>
            <w:vAlign w:val="center"/>
            <w:hideMark/>
          </w:tcPr>
          <w:p w14:paraId="4EB00A8C" w14:textId="77777777" w:rsidR="007C3DD0" w:rsidRPr="007C3DD0" w:rsidRDefault="007C3DD0" w:rsidP="00060964">
            <w:pPr>
              <w:pStyle w:val="movimento"/>
              <w:rPr>
                <w:color w:val="002060"/>
              </w:rPr>
            </w:pPr>
            <w:r w:rsidRPr="007C3DD0">
              <w:rPr>
                <w:color w:val="002060"/>
              </w:rPr>
              <w:t>PIERBATTISTA GUIDO</w:t>
            </w:r>
          </w:p>
        </w:tc>
        <w:tc>
          <w:tcPr>
            <w:tcW w:w="2200" w:type="dxa"/>
            <w:tcMar>
              <w:top w:w="20" w:type="dxa"/>
              <w:left w:w="20" w:type="dxa"/>
              <w:bottom w:w="20" w:type="dxa"/>
              <w:right w:w="20" w:type="dxa"/>
            </w:tcMar>
            <w:vAlign w:val="center"/>
            <w:hideMark/>
          </w:tcPr>
          <w:p w14:paraId="529188AE" w14:textId="77777777" w:rsidR="007C3DD0" w:rsidRPr="007C3DD0" w:rsidRDefault="007C3DD0" w:rsidP="00060964">
            <w:pPr>
              <w:pStyle w:val="movimento2"/>
              <w:rPr>
                <w:color w:val="002060"/>
              </w:rPr>
            </w:pPr>
            <w:r w:rsidRPr="007C3DD0">
              <w:rPr>
                <w:color w:val="002060"/>
              </w:rPr>
              <w:t xml:space="preserve">(FUTSAL MONTURANO) </w:t>
            </w:r>
          </w:p>
        </w:tc>
        <w:tc>
          <w:tcPr>
            <w:tcW w:w="800" w:type="dxa"/>
            <w:tcMar>
              <w:top w:w="20" w:type="dxa"/>
              <w:left w:w="20" w:type="dxa"/>
              <w:bottom w:w="20" w:type="dxa"/>
              <w:right w:w="20" w:type="dxa"/>
            </w:tcMar>
            <w:vAlign w:val="center"/>
            <w:hideMark/>
          </w:tcPr>
          <w:p w14:paraId="343563A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F3D2C2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8D495C2" w14:textId="77777777" w:rsidR="007C3DD0" w:rsidRPr="007C3DD0" w:rsidRDefault="007C3DD0" w:rsidP="00060964">
            <w:pPr>
              <w:pStyle w:val="movimento2"/>
              <w:rPr>
                <w:color w:val="002060"/>
              </w:rPr>
            </w:pPr>
            <w:r w:rsidRPr="007C3DD0">
              <w:rPr>
                <w:color w:val="002060"/>
              </w:rPr>
              <w:t> </w:t>
            </w:r>
          </w:p>
        </w:tc>
      </w:tr>
    </w:tbl>
    <w:p w14:paraId="21BB0644" w14:textId="77777777" w:rsidR="007C3DD0" w:rsidRPr="007C3DD0" w:rsidRDefault="007C3DD0" w:rsidP="007C3DD0">
      <w:pPr>
        <w:pStyle w:val="diffida"/>
        <w:spacing w:before="80" w:beforeAutospacing="0" w:after="40" w:afterAutospacing="0"/>
        <w:rPr>
          <w:rFonts w:eastAsiaTheme="minorEastAsia"/>
          <w:color w:val="002060"/>
        </w:rPr>
      </w:pPr>
      <w:r w:rsidRPr="007C3DD0">
        <w:rPr>
          <w:color w:val="002060"/>
        </w:rPr>
        <w:t xml:space="preserve">Riconosciuto personalmente dall'arbitro, per tutta la durata del II tempo offendeva la terna arbitrale.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D135072" w14:textId="77777777" w:rsidTr="00060964">
        <w:tc>
          <w:tcPr>
            <w:tcW w:w="2200" w:type="dxa"/>
            <w:tcMar>
              <w:top w:w="20" w:type="dxa"/>
              <w:left w:w="20" w:type="dxa"/>
              <w:bottom w:w="20" w:type="dxa"/>
              <w:right w:w="20" w:type="dxa"/>
            </w:tcMar>
            <w:vAlign w:val="center"/>
            <w:hideMark/>
          </w:tcPr>
          <w:p w14:paraId="1EEC34CC" w14:textId="77777777" w:rsidR="007C3DD0" w:rsidRPr="007C3DD0" w:rsidRDefault="007C3DD0" w:rsidP="00060964">
            <w:pPr>
              <w:pStyle w:val="movimento"/>
              <w:rPr>
                <w:color w:val="002060"/>
              </w:rPr>
            </w:pPr>
            <w:r w:rsidRPr="007C3DD0">
              <w:rPr>
                <w:color w:val="002060"/>
              </w:rPr>
              <w:t>PIERBATTISTA MARIANO</w:t>
            </w:r>
          </w:p>
        </w:tc>
        <w:tc>
          <w:tcPr>
            <w:tcW w:w="2200" w:type="dxa"/>
            <w:tcMar>
              <w:top w:w="20" w:type="dxa"/>
              <w:left w:w="20" w:type="dxa"/>
              <w:bottom w:w="20" w:type="dxa"/>
              <w:right w:w="20" w:type="dxa"/>
            </w:tcMar>
            <w:vAlign w:val="center"/>
            <w:hideMark/>
          </w:tcPr>
          <w:p w14:paraId="66B244A2" w14:textId="77777777" w:rsidR="007C3DD0" w:rsidRPr="007C3DD0" w:rsidRDefault="007C3DD0" w:rsidP="00060964">
            <w:pPr>
              <w:pStyle w:val="movimento2"/>
              <w:rPr>
                <w:color w:val="002060"/>
              </w:rPr>
            </w:pPr>
            <w:r w:rsidRPr="007C3DD0">
              <w:rPr>
                <w:color w:val="002060"/>
              </w:rPr>
              <w:t xml:space="preserve">(FUTSAL MONTURANO) </w:t>
            </w:r>
          </w:p>
        </w:tc>
        <w:tc>
          <w:tcPr>
            <w:tcW w:w="800" w:type="dxa"/>
            <w:tcMar>
              <w:top w:w="20" w:type="dxa"/>
              <w:left w:w="20" w:type="dxa"/>
              <w:bottom w:w="20" w:type="dxa"/>
              <w:right w:w="20" w:type="dxa"/>
            </w:tcMar>
            <w:vAlign w:val="center"/>
            <w:hideMark/>
          </w:tcPr>
          <w:p w14:paraId="5FFFE27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6A0442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D6454BA" w14:textId="77777777" w:rsidR="007C3DD0" w:rsidRPr="007C3DD0" w:rsidRDefault="007C3DD0" w:rsidP="00060964">
            <w:pPr>
              <w:pStyle w:val="movimento2"/>
              <w:rPr>
                <w:color w:val="002060"/>
              </w:rPr>
            </w:pPr>
            <w:r w:rsidRPr="007C3DD0">
              <w:rPr>
                <w:color w:val="002060"/>
              </w:rPr>
              <w:t> </w:t>
            </w:r>
          </w:p>
        </w:tc>
      </w:tr>
    </w:tbl>
    <w:p w14:paraId="3901D60B" w14:textId="77777777" w:rsidR="007C3DD0" w:rsidRPr="007C3DD0" w:rsidRDefault="007C3DD0" w:rsidP="007C3DD0">
      <w:pPr>
        <w:pStyle w:val="diffida"/>
        <w:spacing w:before="80" w:beforeAutospacing="0" w:after="40" w:afterAutospacing="0"/>
        <w:rPr>
          <w:rFonts w:eastAsiaTheme="minorEastAsia"/>
          <w:color w:val="002060"/>
        </w:rPr>
      </w:pPr>
      <w:r w:rsidRPr="007C3DD0">
        <w:rPr>
          <w:color w:val="002060"/>
        </w:rPr>
        <w:t xml:space="preserve">Riconosciuto personalmente dall'arbitro, per tutta la durata del II tempo offendeva la terna arbitrale. </w:t>
      </w:r>
    </w:p>
    <w:p w14:paraId="167D396B" w14:textId="77777777" w:rsidR="007C3DD0" w:rsidRPr="007C3DD0" w:rsidRDefault="007C3DD0" w:rsidP="007C3DD0">
      <w:pPr>
        <w:pStyle w:val="titolo20"/>
        <w:rPr>
          <w:color w:val="002060"/>
        </w:rPr>
      </w:pPr>
      <w:r w:rsidRPr="007C3DD0">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AB1A907" w14:textId="77777777" w:rsidTr="00060964">
        <w:tc>
          <w:tcPr>
            <w:tcW w:w="2200" w:type="dxa"/>
            <w:tcMar>
              <w:top w:w="20" w:type="dxa"/>
              <w:left w:w="20" w:type="dxa"/>
              <w:bottom w:w="20" w:type="dxa"/>
              <w:right w:w="20" w:type="dxa"/>
            </w:tcMar>
            <w:vAlign w:val="center"/>
            <w:hideMark/>
          </w:tcPr>
          <w:p w14:paraId="5D10740B" w14:textId="77777777" w:rsidR="007C3DD0" w:rsidRPr="007C3DD0" w:rsidRDefault="007C3DD0" w:rsidP="00060964">
            <w:pPr>
              <w:pStyle w:val="movimento"/>
              <w:rPr>
                <w:color w:val="002060"/>
              </w:rPr>
            </w:pPr>
            <w:r w:rsidRPr="007C3DD0">
              <w:rPr>
                <w:color w:val="002060"/>
              </w:rPr>
              <w:t>VALENTI ENRICO</w:t>
            </w:r>
          </w:p>
        </w:tc>
        <w:tc>
          <w:tcPr>
            <w:tcW w:w="2200" w:type="dxa"/>
            <w:tcMar>
              <w:top w:w="20" w:type="dxa"/>
              <w:left w:w="20" w:type="dxa"/>
              <w:bottom w:w="20" w:type="dxa"/>
              <w:right w:w="20" w:type="dxa"/>
            </w:tcMar>
            <w:vAlign w:val="center"/>
            <w:hideMark/>
          </w:tcPr>
          <w:p w14:paraId="5B40B059" w14:textId="77777777" w:rsidR="007C3DD0" w:rsidRPr="007C3DD0" w:rsidRDefault="007C3DD0" w:rsidP="00060964">
            <w:pPr>
              <w:pStyle w:val="movimento2"/>
              <w:rPr>
                <w:color w:val="002060"/>
              </w:rPr>
            </w:pPr>
            <w:r w:rsidRPr="007C3DD0">
              <w:rPr>
                <w:color w:val="002060"/>
              </w:rPr>
              <w:t xml:space="preserve">(FUTSAL MONTEMARCIANO C5) </w:t>
            </w:r>
          </w:p>
        </w:tc>
        <w:tc>
          <w:tcPr>
            <w:tcW w:w="800" w:type="dxa"/>
            <w:tcMar>
              <w:top w:w="20" w:type="dxa"/>
              <w:left w:w="20" w:type="dxa"/>
              <w:bottom w:w="20" w:type="dxa"/>
              <w:right w:w="20" w:type="dxa"/>
            </w:tcMar>
            <w:vAlign w:val="center"/>
            <w:hideMark/>
          </w:tcPr>
          <w:p w14:paraId="5BBA24D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F2341A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699F0A4" w14:textId="77777777" w:rsidR="007C3DD0" w:rsidRPr="007C3DD0" w:rsidRDefault="007C3DD0" w:rsidP="00060964">
            <w:pPr>
              <w:pStyle w:val="movimento2"/>
              <w:rPr>
                <w:color w:val="002060"/>
              </w:rPr>
            </w:pPr>
            <w:r w:rsidRPr="007C3DD0">
              <w:rPr>
                <w:color w:val="002060"/>
              </w:rPr>
              <w:t> </w:t>
            </w:r>
          </w:p>
        </w:tc>
      </w:tr>
    </w:tbl>
    <w:p w14:paraId="3CAE6F7F"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11A0A30C" w14:textId="77777777" w:rsidTr="00060964">
        <w:tc>
          <w:tcPr>
            <w:tcW w:w="2200" w:type="dxa"/>
            <w:tcMar>
              <w:top w:w="20" w:type="dxa"/>
              <w:left w:w="20" w:type="dxa"/>
              <w:bottom w:w="20" w:type="dxa"/>
              <w:right w:w="20" w:type="dxa"/>
            </w:tcMar>
            <w:vAlign w:val="center"/>
            <w:hideMark/>
          </w:tcPr>
          <w:p w14:paraId="0AF841F1" w14:textId="77777777" w:rsidR="007C3DD0" w:rsidRPr="007C3DD0" w:rsidRDefault="007C3DD0" w:rsidP="00060964">
            <w:pPr>
              <w:pStyle w:val="movimento"/>
              <w:rPr>
                <w:color w:val="002060"/>
              </w:rPr>
            </w:pPr>
            <w:r w:rsidRPr="007C3DD0">
              <w:rPr>
                <w:color w:val="002060"/>
              </w:rPr>
              <w:t>SCAPECCHI LUCA</w:t>
            </w:r>
          </w:p>
        </w:tc>
        <w:tc>
          <w:tcPr>
            <w:tcW w:w="2200" w:type="dxa"/>
            <w:tcMar>
              <w:top w:w="20" w:type="dxa"/>
              <w:left w:w="20" w:type="dxa"/>
              <w:bottom w:w="20" w:type="dxa"/>
              <w:right w:w="20" w:type="dxa"/>
            </w:tcMar>
            <w:vAlign w:val="center"/>
            <w:hideMark/>
          </w:tcPr>
          <w:p w14:paraId="7106761E" w14:textId="77777777" w:rsidR="007C3DD0" w:rsidRPr="007C3DD0" w:rsidRDefault="007C3DD0" w:rsidP="00060964">
            <w:pPr>
              <w:pStyle w:val="movimento2"/>
              <w:rPr>
                <w:color w:val="002060"/>
              </w:rPr>
            </w:pPr>
            <w:r w:rsidRPr="007C3DD0">
              <w:rPr>
                <w:color w:val="002060"/>
              </w:rPr>
              <w:t xml:space="preserve">(ALMA JUVENTUS FANO) </w:t>
            </w:r>
          </w:p>
        </w:tc>
        <w:tc>
          <w:tcPr>
            <w:tcW w:w="800" w:type="dxa"/>
            <w:tcMar>
              <w:top w:w="20" w:type="dxa"/>
              <w:left w:w="20" w:type="dxa"/>
              <w:bottom w:w="20" w:type="dxa"/>
              <w:right w:w="20" w:type="dxa"/>
            </w:tcMar>
            <w:vAlign w:val="center"/>
            <w:hideMark/>
          </w:tcPr>
          <w:p w14:paraId="1FEE464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309C7B7" w14:textId="77777777" w:rsidR="007C3DD0" w:rsidRPr="007C3DD0" w:rsidRDefault="007C3DD0" w:rsidP="00060964">
            <w:pPr>
              <w:pStyle w:val="movimento"/>
              <w:rPr>
                <w:color w:val="002060"/>
              </w:rPr>
            </w:pPr>
            <w:r w:rsidRPr="007C3DD0">
              <w:rPr>
                <w:color w:val="002060"/>
              </w:rPr>
              <w:t>AMBROSINI MAURO</w:t>
            </w:r>
          </w:p>
        </w:tc>
        <w:tc>
          <w:tcPr>
            <w:tcW w:w="2200" w:type="dxa"/>
            <w:tcMar>
              <w:top w:w="20" w:type="dxa"/>
              <w:left w:w="20" w:type="dxa"/>
              <w:bottom w:w="20" w:type="dxa"/>
              <w:right w:w="20" w:type="dxa"/>
            </w:tcMar>
            <w:vAlign w:val="center"/>
            <w:hideMark/>
          </w:tcPr>
          <w:p w14:paraId="793F6F60" w14:textId="77777777" w:rsidR="007C3DD0" w:rsidRPr="007C3DD0" w:rsidRDefault="007C3DD0" w:rsidP="00060964">
            <w:pPr>
              <w:pStyle w:val="movimento2"/>
              <w:rPr>
                <w:color w:val="002060"/>
              </w:rPr>
            </w:pPr>
            <w:r w:rsidRPr="007C3DD0">
              <w:rPr>
                <w:color w:val="002060"/>
              </w:rPr>
              <w:t xml:space="preserve">(PIANACCIO) </w:t>
            </w:r>
          </w:p>
        </w:tc>
      </w:tr>
    </w:tbl>
    <w:p w14:paraId="5A9BCFDC" w14:textId="77777777" w:rsidR="007C3DD0" w:rsidRPr="007C3DD0" w:rsidRDefault="007C3DD0" w:rsidP="007C3DD0">
      <w:pPr>
        <w:pStyle w:val="titolo30"/>
        <w:rPr>
          <w:rFonts w:eastAsiaTheme="minorEastAsia"/>
          <w:color w:val="002060"/>
        </w:rPr>
      </w:pPr>
      <w:r w:rsidRPr="007C3DD0">
        <w:rPr>
          <w:color w:val="002060"/>
        </w:rPr>
        <w:t xml:space="preserve">ALLENATORI </w:t>
      </w:r>
    </w:p>
    <w:p w14:paraId="26821639" w14:textId="77777777" w:rsidR="007C3DD0" w:rsidRPr="007C3DD0" w:rsidRDefault="007C3DD0" w:rsidP="007C3DD0">
      <w:pPr>
        <w:pStyle w:val="titolo20"/>
        <w:rPr>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595D346" w14:textId="77777777" w:rsidTr="00060964">
        <w:tc>
          <w:tcPr>
            <w:tcW w:w="2200" w:type="dxa"/>
            <w:tcMar>
              <w:top w:w="20" w:type="dxa"/>
              <w:left w:w="20" w:type="dxa"/>
              <w:bottom w:w="20" w:type="dxa"/>
              <w:right w:w="20" w:type="dxa"/>
            </w:tcMar>
            <w:vAlign w:val="center"/>
            <w:hideMark/>
          </w:tcPr>
          <w:p w14:paraId="679B4060" w14:textId="77777777" w:rsidR="007C3DD0" w:rsidRPr="007C3DD0" w:rsidRDefault="007C3DD0" w:rsidP="00060964">
            <w:pPr>
              <w:pStyle w:val="movimento"/>
              <w:rPr>
                <w:color w:val="002060"/>
              </w:rPr>
            </w:pPr>
            <w:r w:rsidRPr="007C3DD0">
              <w:rPr>
                <w:color w:val="002060"/>
              </w:rPr>
              <w:t>SQUARCIA MARCO</w:t>
            </w:r>
          </w:p>
        </w:tc>
        <w:tc>
          <w:tcPr>
            <w:tcW w:w="2200" w:type="dxa"/>
            <w:tcMar>
              <w:top w:w="20" w:type="dxa"/>
              <w:left w:w="20" w:type="dxa"/>
              <w:bottom w:w="20" w:type="dxa"/>
              <w:right w:w="20" w:type="dxa"/>
            </w:tcMar>
            <w:vAlign w:val="center"/>
            <w:hideMark/>
          </w:tcPr>
          <w:p w14:paraId="4A01A181" w14:textId="77777777" w:rsidR="007C3DD0" w:rsidRPr="007C3DD0" w:rsidRDefault="007C3DD0" w:rsidP="00060964">
            <w:pPr>
              <w:pStyle w:val="movimento2"/>
              <w:rPr>
                <w:color w:val="002060"/>
              </w:rPr>
            </w:pPr>
            <w:r w:rsidRPr="007C3DD0">
              <w:rPr>
                <w:color w:val="002060"/>
              </w:rPr>
              <w:t xml:space="preserve">(FUTSAL MONTURANO) </w:t>
            </w:r>
          </w:p>
        </w:tc>
        <w:tc>
          <w:tcPr>
            <w:tcW w:w="800" w:type="dxa"/>
            <w:tcMar>
              <w:top w:w="20" w:type="dxa"/>
              <w:left w:w="20" w:type="dxa"/>
              <w:bottom w:w="20" w:type="dxa"/>
              <w:right w:w="20" w:type="dxa"/>
            </w:tcMar>
            <w:vAlign w:val="center"/>
            <w:hideMark/>
          </w:tcPr>
          <w:p w14:paraId="3B9DAAA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AA8ABE0" w14:textId="77777777" w:rsidR="007C3DD0" w:rsidRPr="007C3DD0" w:rsidRDefault="007C3DD0" w:rsidP="00060964">
            <w:pPr>
              <w:pStyle w:val="movimento"/>
              <w:rPr>
                <w:color w:val="002060"/>
              </w:rPr>
            </w:pPr>
            <w:r w:rsidRPr="007C3DD0">
              <w:rPr>
                <w:color w:val="002060"/>
              </w:rPr>
              <w:t>VAGNARELLI MARCO</w:t>
            </w:r>
          </w:p>
        </w:tc>
        <w:tc>
          <w:tcPr>
            <w:tcW w:w="2200" w:type="dxa"/>
            <w:tcMar>
              <w:top w:w="20" w:type="dxa"/>
              <w:left w:w="20" w:type="dxa"/>
              <w:bottom w:w="20" w:type="dxa"/>
              <w:right w:w="20" w:type="dxa"/>
            </w:tcMar>
            <w:vAlign w:val="center"/>
            <w:hideMark/>
          </w:tcPr>
          <w:p w14:paraId="23D676BC" w14:textId="77777777" w:rsidR="007C3DD0" w:rsidRPr="007C3DD0" w:rsidRDefault="007C3DD0" w:rsidP="00060964">
            <w:pPr>
              <w:pStyle w:val="movimento2"/>
              <w:rPr>
                <w:color w:val="002060"/>
              </w:rPr>
            </w:pPr>
            <w:r w:rsidRPr="007C3DD0">
              <w:rPr>
                <w:color w:val="002060"/>
              </w:rPr>
              <w:t xml:space="preserve">(MONTELUPONE CALCIO A 5) </w:t>
            </w:r>
          </w:p>
        </w:tc>
      </w:tr>
    </w:tbl>
    <w:p w14:paraId="0FD7217D" w14:textId="77777777" w:rsidR="007C3DD0" w:rsidRPr="007C3DD0" w:rsidRDefault="007C3DD0" w:rsidP="007C3DD0">
      <w:pPr>
        <w:pStyle w:val="titolo30"/>
        <w:rPr>
          <w:rFonts w:eastAsiaTheme="minorEastAsia"/>
          <w:color w:val="002060"/>
        </w:rPr>
      </w:pPr>
      <w:r w:rsidRPr="007C3DD0">
        <w:rPr>
          <w:color w:val="002060"/>
        </w:rPr>
        <w:t xml:space="preserve">CALCIATORI ESPULSI </w:t>
      </w:r>
    </w:p>
    <w:p w14:paraId="4B2C7208" w14:textId="77777777" w:rsidR="007C3DD0" w:rsidRPr="007C3DD0" w:rsidRDefault="007C3DD0" w:rsidP="007C3DD0">
      <w:pPr>
        <w:pStyle w:val="titolo20"/>
        <w:rPr>
          <w:color w:val="002060"/>
        </w:rPr>
      </w:pPr>
      <w:r w:rsidRPr="007C3DD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6D78A83" w14:textId="77777777" w:rsidTr="00060964">
        <w:tc>
          <w:tcPr>
            <w:tcW w:w="2200" w:type="dxa"/>
            <w:tcMar>
              <w:top w:w="20" w:type="dxa"/>
              <w:left w:w="20" w:type="dxa"/>
              <w:bottom w:w="20" w:type="dxa"/>
              <w:right w:w="20" w:type="dxa"/>
            </w:tcMar>
            <w:vAlign w:val="center"/>
            <w:hideMark/>
          </w:tcPr>
          <w:p w14:paraId="031F6A89" w14:textId="77777777" w:rsidR="007C3DD0" w:rsidRPr="007C3DD0" w:rsidRDefault="007C3DD0" w:rsidP="00060964">
            <w:pPr>
              <w:pStyle w:val="movimento"/>
              <w:rPr>
                <w:color w:val="002060"/>
              </w:rPr>
            </w:pPr>
            <w:r w:rsidRPr="007C3DD0">
              <w:rPr>
                <w:color w:val="002060"/>
              </w:rPr>
              <w:t>GIORGI FRANCESCO</w:t>
            </w:r>
          </w:p>
        </w:tc>
        <w:tc>
          <w:tcPr>
            <w:tcW w:w="2200" w:type="dxa"/>
            <w:tcMar>
              <w:top w:w="20" w:type="dxa"/>
              <w:left w:w="20" w:type="dxa"/>
              <w:bottom w:w="20" w:type="dxa"/>
              <w:right w:w="20" w:type="dxa"/>
            </w:tcMar>
            <w:vAlign w:val="center"/>
            <w:hideMark/>
          </w:tcPr>
          <w:p w14:paraId="6746C423" w14:textId="77777777" w:rsidR="007C3DD0" w:rsidRPr="007C3DD0" w:rsidRDefault="007C3DD0" w:rsidP="00060964">
            <w:pPr>
              <w:pStyle w:val="movimento2"/>
              <w:rPr>
                <w:color w:val="002060"/>
              </w:rPr>
            </w:pPr>
            <w:r w:rsidRPr="007C3DD0">
              <w:rPr>
                <w:color w:val="002060"/>
              </w:rPr>
              <w:t xml:space="preserve">(FUTSAL CASELLE) </w:t>
            </w:r>
          </w:p>
        </w:tc>
        <w:tc>
          <w:tcPr>
            <w:tcW w:w="800" w:type="dxa"/>
            <w:tcMar>
              <w:top w:w="20" w:type="dxa"/>
              <w:left w:w="20" w:type="dxa"/>
              <w:bottom w:w="20" w:type="dxa"/>
              <w:right w:w="20" w:type="dxa"/>
            </w:tcMar>
            <w:vAlign w:val="center"/>
            <w:hideMark/>
          </w:tcPr>
          <w:p w14:paraId="20DF5FA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465CB4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03470C8" w14:textId="77777777" w:rsidR="007C3DD0" w:rsidRPr="007C3DD0" w:rsidRDefault="007C3DD0" w:rsidP="00060964">
            <w:pPr>
              <w:pStyle w:val="movimento2"/>
              <w:rPr>
                <w:color w:val="002060"/>
              </w:rPr>
            </w:pPr>
            <w:r w:rsidRPr="007C3DD0">
              <w:rPr>
                <w:color w:val="002060"/>
              </w:rPr>
              <w:t> </w:t>
            </w:r>
          </w:p>
        </w:tc>
      </w:tr>
    </w:tbl>
    <w:p w14:paraId="05E9A5F9" w14:textId="77777777" w:rsidR="007C3DD0" w:rsidRPr="007C3DD0" w:rsidRDefault="007C3DD0" w:rsidP="007C3DD0">
      <w:pPr>
        <w:pStyle w:val="titolo20"/>
        <w:rPr>
          <w:rFonts w:eastAsiaTheme="minorEastAsia"/>
          <w:color w:val="002060"/>
        </w:rPr>
      </w:pPr>
      <w:r w:rsidRPr="007C3DD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543CA9CC" w14:textId="77777777" w:rsidTr="00060964">
        <w:tc>
          <w:tcPr>
            <w:tcW w:w="2200" w:type="dxa"/>
            <w:tcMar>
              <w:top w:w="20" w:type="dxa"/>
              <w:left w:w="20" w:type="dxa"/>
              <w:bottom w:w="20" w:type="dxa"/>
              <w:right w:w="20" w:type="dxa"/>
            </w:tcMar>
            <w:vAlign w:val="center"/>
            <w:hideMark/>
          </w:tcPr>
          <w:p w14:paraId="6F9107E3" w14:textId="77777777" w:rsidR="007C3DD0" w:rsidRPr="007C3DD0" w:rsidRDefault="007C3DD0" w:rsidP="00060964">
            <w:pPr>
              <w:pStyle w:val="movimento"/>
              <w:rPr>
                <w:color w:val="002060"/>
              </w:rPr>
            </w:pPr>
            <w:r w:rsidRPr="007C3DD0">
              <w:rPr>
                <w:color w:val="002060"/>
              </w:rPr>
              <w:t>GIORGI MATTIA</w:t>
            </w:r>
          </w:p>
        </w:tc>
        <w:tc>
          <w:tcPr>
            <w:tcW w:w="2200" w:type="dxa"/>
            <w:tcMar>
              <w:top w:w="20" w:type="dxa"/>
              <w:left w:w="20" w:type="dxa"/>
              <w:bottom w:w="20" w:type="dxa"/>
              <w:right w:w="20" w:type="dxa"/>
            </w:tcMar>
            <w:vAlign w:val="center"/>
            <w:hideMark/>
          </w:tcPr>
          <w:p w14:paraId="29E885C7" w14:textId="77777777" w:rsidR="007C3DD0" w:rsidRPr="007C3DD0" w:rsidRDefault="007C3DD0" w:rsidP="00060964">
            <w:pPr>
              <w:pStyle w:val="movimento2"/>
              <w:rPr>
                <w:color w:val="002060"/>
              </w:rPr>
            </w:pPr>
            <w:r w:rsidRPr="007C3DD0">
              <w:rPr>
                <w:color w:val="002060"/>
              </w:rPr>
              <w:t xml:space="preserve">(FUTSAL CASELLE) </w:t>
            </w:r>
          </w:p>
        </w:tc>
        <w:tc>
          <w:tcPr>
            <w:tcW w:w="800" w:type="dxa"/>
            <w:tcMar>
              <w:top w:w="20" w:type="dxa"/>
              <w:left w:w="20" w:type="dxa"/>
              <w:bottom w:w="20" w:type="dxa"/>
              <w:right w:w="20" w:type="dxa"/>
            </w:tcMar>
            <w:vAlign w:val="center"/>
            <w:hideMark/>
          </w:tcPr>
          <w:p w14:paraId="5860F5F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AC7DF71" w14:textId="77777777" w:rsidR="007C3DD0" w:rsidRPr="007C3DD0" w:rsidRDefault="007C3DD0" w:rsidP="00060964">
            <w:pPr>
              <w:pStyle w:val="movimento"/>
              <w:rPr>
                <w:color w:val="002060"/>
              </w:rPr>
            </w:pPr>
            <w:r w:rsidRPr="007C3DD0">
              <w:rPr>
                <w:color w:val="002060"/>
              </w:rPr>
              <w:t>CAPPANERA ANDREA</w:t>
            </w:r>
          </w:p>
        </w:tc>
        <w:tc>
          <w:tcPr>
            <w:tcW w:w="2200" w:type="dxa"/>
            <w:tcMar>
              <w:top w:w="20" w:type="dxa"/>
              <w:left w:w="20" w:type="dxa"/>
              <w:bottom w:w="20" w:type="dxa"/>
              <w:right w:w="20" w:type="dxa"/>
            </w:tcMar>
            <w:vAlign w:val="center"/>
            <w:hideMark/>
          </w:tcPr>
          <w:p w14:paraId="00D3B112" w14:textId="77777777" w:rsidR="007C3DD0" w:rsidRPr="007C3DD0" w:rsidRDefault="007C3DD0" w:rsidP="00060964">
            <w:pPr>
              <w:pStyle w:val="movimento2"/>
              <w:rPr>
                <w:color w:val="002060"/>
              </w:rPr>
            </w:pPr>
            <w:r w:rsidRPr="007C3DD0">
              <w:rPr>
                <w:color w:val="002060"/>
              </w:rPr>
              <w:t xml:space="preserve">(PIETRALACROCE 73) </w:t>
            </w:r>
          </w:p>
        </w:tc>
      </w:tr>
    </w:tbl>
    <w:p w14:paraId="364AE209"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71CE39ED" w14:textId="77777777" w:rsidR="007C3DD0" w:rsidRPr="007C3DD0" w:rsidRDefault="007C3DD0" w:rsidP="007C3DD0">
      <w:pPr>
        <w:pStyle w:val="titolo20"/>
        <w:rPr>
          <w:color w:val="002060"/>
        </w:rPr>
      </w:pPr>
      <w:r w:rsidRPr="007C3DD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FACD72D" w14:textId="77777777" w:rsidTr="00060964">
        <w:tc>
          <w:tcPr>
            <w:tcW w:w="2200" w:type="dxa"/>
            <w:tcMar>
              <w:top w:w="20" w:type="dxa"/>
              <w:left w:w="20" w:type="dxa"/>
              <w:bottom w:w="20" w:type="dxa"/>
              <w:right w:w="20" w:type="dxa"/>
            </w:tcMar>
            <w:vAlign w:val="center"/>
            <w:hideMark/>
          </w:tcPr>
          <w:p w14:paraId="0F911DF4" w14:textId="77777777" w:rsidR="007C3DD0" w:rsidRPr="007C3DD0" w:rsidRDefault="007C3DD0" w:rsidP="00060964">
            <w:pPr>
              <w:pStyle w:val="movimento"/>
              <w:rPr>
                <w:color w:val="002060"/>
              </w:rPr>
            </w:pPr>
            <w:r w:rsidRPr="007C3DD0">
              <w:rPr>
                <w:color w:val="002060"/>
              </w:rPr>
              <w:t>LOMBARDI MICHELE</w:t>
            </w:r>
          </w:p>
        </w:tc>
        <w:tc>
          <w:tcPr>
            <w:tcW w:w="2200" w:type="dxa"/>
            <w:tcMar>
              <w:top w:w="20" w:type="dxa"/>
              <w:left w:w="20" w:type="dxa"/>
              <w:bottom w:w="20" w:type="dxa"/>
              <w:right w:w="20" w:type="dxa"/>
            </w:tcMar>
            <w:vAlign w:val="center"/>
            <w:hideMark/>
          </w:tcPr>
          <w:p w14:paraId="4D36DFFF" w14:textId="77777777" w:rsidR="007C3DD0" w:rsidRPr="007C3DD0" w:rsidRDefault="007C3DD0" w:rsidP="00060964">
            <w:pPr>
              <w:pStyle w:val="movimento2"/>
              <w:rPr>
                <w:color w:val="002060"/>
              </w:rPr>
            </w:pPr>
            <w:r w:rsidRPr="007C3DD0">
              <w:rPr>
                <w:color w:val="002060"/>
              </w:rPr>
              <w:t xml:space="preserve">(PIETRALACROCE 73) </w:t>
            </w:r>
          </w:p>
        </w:tc>
        <w:tc>
          <w:tcPr>
            <w:tcW w:w="800" w:type="dxa"/>
            <w:tcMar>
              <w:top w:w="20" w:type="dxa"/>
              <w:left w:w="20" w:type="dxa"/>
              <w:bottom w:w="20" w:type="dxa"/>
              <w:right w:w="20" w:type="dxa"/>
            </w:tcMar>
            <w:vAlign w:val="center"/>
            <w:hideMark/>
          </w:tcPr>
          <w:p w14:paraId="4D3C28F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7FCFBE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F57A048" w14:textId="77777777" w:rsidR="007C3DD0" w:rsidRPr="007C3DD0" w:rsidRDefault="007C3DD0" w:rsidP="00060964">
            <w:pPr>
              <w:pStyle w:val="movimento2"/>
              <w:rPr>
                <w:color w:val="002060"/>
              </w:rPr>
            </w:pPr>
            <w:r w:rsidRPr="007C3DD0">
              <w:rPr>
                <w:color w:val="002060"/>
              </w:rPr>
              <w:t> </w:t>
            </w:r>
          </w:p>
        </w:tc>
      </w:tr>
    </w:tbl>
    <w:p w14:paraId="64C7BE33" w14:textId="77777777" w:rsidR="007C3DD0" w:rsidRPr="007C3DD0" w:rsidRDefault="007C3DD0" w:rsidP="007C3DD0">
      <w:pPr>
        <w:pStyle w:val="titolo20"/>
        <w:rPr>
          <w:rFonts w:eastAsiaTheme="minorEastAsia"/>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9C4DEA3" w14:textId="77777777" w:rsidTr="00060964">
        <w:tc>
          <w:tcPr>
            <w:tcW w:w="2200" w:type="dxa"/>
            <w:tcMar>
              <w:top w:w="20" w:type="dxa"/>
              <w:left w:w="20" w:type="dxa"/>
              <w:bottom w:w="20" w:type="dxa"/>
              <w:right w:w="20" w:type="dxa"/>
            </w:tcMar>
            <w:vAlign w:val="center"/>
            <w:hideMark/>
          </w:tcPr>
          <w:p w14:paraId="5DD89719" w14:textId="77777777" w:rsidR="007C3DD0" w:rsidRPr="007C3DD0" w:rsidRDefault="007C3DD0" w:rsidP="00060964">
            <w:pPr>
              <w:pStyle w:val="movimento"/>
              <w:rPr>
                <w:color w:val="002060"/>
              </w:rPr>
            </w:pPr>
            <w:r w:rsidRPr="007C3DD0">
              <w:rPr>
                <w:color w:val="002060"/>
              </w:rPr>
              <w:t>KANIA DAVID VICTOR</w:t>
            </w:r>
          </w:p>
        </w:tc>
        <w:tc>
          <w:tcPr>
            <w:tcW w:w="2200" w:type="dxa"/>
            <w:tcMar>
              <w:top w:w="20" w:type="dxa"/>
              <w:left w:w="20" w:type="dxa"/>
              <w:bottom w:w="20" w:type="dxa"/>
              <w:right w:w="20" w:type="dxa"/>
            </w:tcMar>
            <w:vAlign w:val="center"/>
            <w:hideMark/>
          </w:tcPr>
          <w:p w14:paraId="59297B7D" w14:textId="77777777" w:rsidR="007C3DD0" w:rsidRPr="007C3DD0" w:rsidRDefault="007C3DD0" w:rsidP="00060964">
            <w:pPr>
              <w:pStyle w:val="movimento2"/>
              <w:rPr>
                <w:color w:val="002060"/>
              </w:rPr>
            </w:pPr>
            <w:r w:rsidRPr="007C3DD0">
              <w:rPr>
                <w:color w:val="002060"/>
              </w:rPr>
              <w:t xml:space="preserve">(FUTSAL MONTEMARCIANO C5) </w:t>
            </w:r>
          </w:p>
        </w:tc>
        <w:tc>
          <w:tcPr>
            <w:tcW w:w="800" w:type="dxa"/>
            <w:tcMar>
              <w:top w:w="20" w:type="dxa"/>
              <w:left w:w="20" w:type="dxa"/>
              <w:bottom w:w="20" w:type="dxa"/>
              <w:right w:w="20" w:type="dxa"/>
            </w:tcMar>
            <w:vAlign w:val="center"/>
            <w:hideMark/>
          </w:tcPr>
          <w:p w14:paraId="2773495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CD19422" w14:textId="77777777" w:rsidR="007C3DD0" w:rsidRPr="007C3DD0" w:rsidRDefault="007C3DD0" w:rsidP="00060964">
            <w:pPr>
              <w:pStyle w:val="movimento"/>
              <w:rPr>
                <w:color w:val="002060"/>
              </w:rPr>
            </w:pPr>
            <w:r w:rsidRPr="007C3DD0">
              <w:rPr>
                <w:color w:val="002060"/>
              </w:rPr>
              <w:t>MASSUCCI MIRKO</w:t>
            </w:r>
          </w:p>
        </w:tc>
        <w:tc>
          <w:tcPr>
            <w:tcW w:w="2200" w:type="dxa"/>
            <w:tcMar>
              <w:top w:w="20" w:type="dxa"/>
              <w:left w:w="20" w:type="dxa"/>
              <w:bottom w:w="20" w:type="dxa"/>
              <w:right w:w="20" w:type="dxa"/>
            </w:tcMar>
            <w:vAlign w:val="center"/>
            <w:hideMark/>
          </w:tcPr>
          <w:p w14:paraId="5F2C83B0" w14:textId="77777777" w:rsidR="007C3DD0" w:rsidRPr="007C3DD0" w:rsidRDefault="007C3DD0" w:rsidP="00060964">
            <w:pPr>
              <w:pStyle w:val="movimento2"/>
              <w:rPr>
                <w:color w:val="002060"/>
              </w:rPr>
            </w:pPr>
            <w:r w:rsidRPr="007C3DD0">
              <w:rPr>
                <w:color w:val="002060"/>
              </w:rPr>
              <w:t xml:space="preserve">(TRE TORRI A.S.D.) </w:t>
            </w:r>
          </w:p>
        </w:tc>
      </w:tr>
    </w:tbl>
    <w:p w14:paraId="209DFC0B"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4598D74" w14:textId="77777777" w:rsidTr="00060964">
        <w:tc>
          <w:tcPr>
            <w:tcW w:w="2200" w:type="dxa"/>
            <w:tcMar>
              <w:top w:w="20" w:type="dxa"/>
              <w:left w:w="20" w:type="dxa"/>
              <w:bottom w:w="20" w:type="dxa"/>
              <w:right w:w="20" w:type="dxa"/>
            </w:tcMar>
            <w:vAlign w:val="center"/>
            <w:hideMark/>
          </w:tcPr>
          <w:p w14:paraId="67DAE9E4" w14:textId="77777777" w:rsidR="007C3DD0" w:rsidRPr="007C3DD0" w:rsidRDefault="007C3DD0" w:rsidP="00060964">
            <w:pPr>
              <w:pStyle w:val="movimento"/>
              <w:rPr>
                <w:color w:val="002060"/>
              </w:rPr>
            </w:pPr>
            <w:r w:rsidRPr="007C3DD0">
              <w:rPr>
                <w:color w:val="002060"/>
              </w:rPr>
              <w:t>BUSILACCHI FILIPPO</w:t>
            </w:r>
          </w:p>
        </w:tc>
        <w:tc>
          <w:tcPr>
            <w:tcW w:w="2200" w:type="dxa"/>
            <w:tcMar>
              <w:top w:w="20" w:type="dxa"/>
              <w:left w:w="20" w:type="dxa"/>
              <w:bottom w:w="20" w:type="dxa"/>
              <w:right w:w="20" w:type="dxa"/>
            </w:tcMar>
            <w:vAlign w:val="center"/>
            <w:hideMark/>
          </w:tcPr>
          <w:p w14:paraId="544BBCFF" w14:textId="77777777" w:rsidR="007C3DD0" w:rsidRPr="007C3DD0" w:rsidRDefault="007C3DD0" w:rsidP="00060964">
            <w:pPr>
              <w:pStyle w:val="movimento2"/>
              <w:rPr>
                <w:color w:val="002060"/>
              </w:rPr>
            </w:pPr>
            <w:r w:rsidRPr="007C3DD0">
              <w:rPr>
                <w:color w:val="002060"/>
              </w:rPr>
              <w:t xml:space="preserve">(JESI) </w:t>
            </w:r>
          </w:p>
        </w:tc>
        <w:tc>
          <w:tcPr>
            <w:tcW w:w="800" w:type="dxa"/>
            <w:tcMar>
              <w:top w:w="20" w:type="dxa"/>
              <w:left w:w="20" w:type="dxa"/>
              <w:bottom w:w="20" w:type="dxa"/>
              <w:right w:w="20" w:type="dxa"/>
            </w:tcMar>
            <w:vAlign w:val="center"/>
            <w:hideMark/>
          </w:tcPr>
          <w:p w14:paraId="789E756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20BBAED" w14:textId="77777777" w:rsidR="007C3DD0" w:rsidRPr="007C3DD0" w:rsidRDefault="007C3DD0" w:rsidP="00060964">
            <w:pPr>
              <w:pStyle w:val="movimento"/>
              <w:rPr>
                <w:color w:val="002060"/>
              </w:rPr>
            </w:pPr>
            <w:r w:rsidRPr="007C3DD0">
              <w:rPr>
                <w:color w:val="002060"/>
              </w:rPr>
              <w:t>TORQUATI LUCA</w:t>
            </w:r>
          </w:p>
        </w:tc>
        <w:tc>
          <w:tcPr>
            <w:tcW w:w="2200" w:type="dxa"/>
            <w:tcMar>
              <w:top w:w="20" w:type="dxa"/>
              <w:left w:w="20" w:type="dxa"/>
              <w:bottom w:w="20" w:type="dxa"/>
              <w:right w:w="20" w:type="dxa"/>
            </w:tcMar>
            <w:vAlign w:val="center"/>
            <w:hideMark/>
          </w:tcPr>
          <w:p w14:paraId="470EF854" w14:textId="77777777" w:rsidR="007C3DD0" w:rsidRPr="007C3DD0" w:rsidRDefault="007C3DD0" w:rsidP="00060964">
            <w:pPr>
              <w:pStyle w:val="movimento2"/>
              <w:rPr>
                <w:color w:val="002060"/>
              </w:rPr>
            </w:pPr>
            <w:r w:rsidRPr="007C3DD0">
              <w:rPr>
                <w:color w:val="002060"/>
              </w:rPr>
              <w:t xml:space="preserve">(TRE TORRI A.S.D.) </w:t>
            </w:r>
          </w:p>
        </w:tc>
      </w:tr>
    </w:tbl>
    <w:p w14:paraId="1A9453F0"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70660A5" w14:textId="77777777" w:rsidTr="00060964">
        <w:tc>
          <w:tcPr>
            <w:tcW w:w="2200" w:type="dxa"/>
            <w:tcMar>
              <w:top w:w="20" w:type="dxa"/>
              <w:left w:w="20" w:type="dxa"/>
              <w:bottom w:w="20" w:type="dxa"/>
              <w:right w:w="20" w:type="dxa"/>
            </w:tcMar>
            <w:vAlign w:val="center"/>
            <w:hideMark/>
          </w:tcPr>
          <w:p w14:paraId="4764EBE3" w14:textId="77777777" w:rsidR="007C3DD0" w:rsidRPr="007C3DD0" w:rsidRDefault="007C3DD0" w:rsidP="00060964">
            <w:pPr>
              <w:pStyle w:val="movimento"/>
              <w:rPr>
                <w:color w:val="002060"/>
              </w:rPr>
            </w:pPr>
            <w:r w:rsidRPr="007C3DD0">
              <w:rPr>
                <w:color w:val="002060"/>
              </w:rPr>
              <w:t>PETETTA MARCO</w:t>
            </w:r>
          </w:p>
        </w:tc>
        <w:tc>
          <w:tcPr>
            <w:tcW w:w="2200" w:type="dxa"/>
            <w:tcMar>
              <w:top w:w="20" w:type="dxa"/>
              <w:left w:w="20" w:type="dxa"/>
              <w:bottom w:w="20" w:type="dxa"/>
              <w:right w:w="20" w:type="dxa"/>
            </w:tcMar>
            <w:vAlign w:val="center"/>
            <w:hideMark/>
          </w:tcPr>
          <w:p w14:paraId="05BA4B2B" w14:textId="77777777" w:rsidR="007C3DD0" w:rsidRPr="007C3DD0" w:rsidRDefault="007C3DD0" w:rsidP="00060964">
            <w:pPr>
              <w:pStyle w:val="movimento2"/>
              <w:rPr>
                <w:color w:val="002060"/>
              </w:rPr>
            </w:pPr>
            <w:r w:rsidRPr="007C3DD0">
              <w:rPr>
                <w:color w:val="002060"/>
              </w:rPr>
              <w:t xml:space="preserve">(BAYER CAPPUCCINI) </w:t>
            </w:r>
          </w:p>
        </w:tc>
        <w:tc>
          <w:tcPr>
            <w:tcW w:w="800" w:type="dxa"/>
            <w:tcMar>
              <w:top w:w="20" w:type="dxa"/>
              <w:left w:w="20" w:type="dxa"/>
              <w:bottom w:w="20" w:type="dxa"/>
              <w:right w:w="20" w:type="dxa"/>
            </w:tcMar>
            <w:vAlign w:val="center"/>
            <w:hideMark/>
          </w:tcPr>
          <w:p w14:paraId="56E2731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865CAE3" w14:textId="77777777" w:rsidR="007C3DD0" w:rsidRPr="007C3DD0" w:rsidRDefault="007C3DD0" w:rsidP="00060964">
            <w:pPr>
              <w:pStyle w:val="movimento"/>
              <w:rPr>
                <w:color w:val="002060"/>
              </w:rPr>
            </w:pPr>
            <w:r w:rsidRPr="007C3DD0">
              <w:rPr>
                <w:color w:val="002060"/>
              </w:rPr>
              <w:t>ALBERTI LEONARDO LUIS</w:t>
            </w:r>
          </w:p>
        </w:tc>
        <w:tc>
          <w:tcPr>
            <w:tcW w:w="2200" w:type="dxa"/>
            <w:tcMar>
              <w:top w:w="20" w:type="dxa"/>
              <w:left w:w="20" w:type="dxa"/>
              <w:bottom w:w="20" w:type="dxa"/>
              <w:right w:w="20" w:type="dxa"/>
            </w:tcMar>
            <w:vAlign w:val="center"/>
            <w:hideMark/>
          </w:tcPr>
          <w:p w14:paraId="042553A4" w14:textId="77777777" w:rsidR="007C3DD0" w:rsidRPr="007C3DD0" w:rsidRDefault="007C3DD0" w:rsidP="00060964">
            <w:pPr>
              <w:pStyle w:val="movimento2"/>
              <w:rPr>
                <w:color w:val="002060"/>
              </w:rPr>
            </w:pPr>
            <w:r w:rsidRPr="007C3DD0">
              <w:rPr>
                <w:color w:val="002060"/>
              </w:rPr>
              <w:t xml:space="preserve">(FUTSAL MONTURANO) </w:t>
            </w:r>
          </w:p>
        </w:tc>
      </w:tr>
      <w:tr w:rsidR="007C3DD0" w:rsidRPr="007C3DD0" w14:paraId="7CCAB322" w14:textId="77777777" w:rsidTr="00060964">
        <w:tc>
          <w:tcPr>
            <w:tcW w:w="2200" w:type="dxa"/>
            <w:tcMar>
              <w:top w:w="20" w:type="dxa"/>
              <w:left w:w="20" w:type="dxa"/>
              <w:bottom w:w="20" w:type="dxa"/>
              <w:right w:w="20" w:type="dxa"/>
            </w:tcMar>
            <w:vAlign w:val="center"/>
            <w:hideMark/>
          </w:tcPr>
          <w:p w14:paraId="3AB657E8" w14:textId="77777777" w:rsidR="007C3DD0" w:rsidRPr="007C3DD0" w:rsidRDefault="007C3DD0" w:rsidP="00060964">
            <w:pPr>
              <w:pStyle w:val="movimento"/>
              <w:rPr>
                <w:color w:val="002060"/>
              </w:rPr>
            </w:pPr>
            <w:r w:rsidRPr="007C3DD0">
              <w:rPr>
                <w:color w:val="002060"/>
              </w:rPr>
              <w:t>CARANCINI RICCARDO</w:t>
            </w:r>
          </w:p>
        </w:tc>
        <w:tc>
          <w:tcPr>
            <w:tcW w:w="2200" w:type="dxa"/>
            <w:tcMar>
              <w:top w:w="20" w:type="dxa"/>
              <w:left w:w="20" w:type="dxa"/>
              <w:bottom w:w="20" w:type="dxa"/>
              <w:right w:w="20" w:type="dxa"/>
            </w:tcMar>
            <w:vAlign w:val="center"/>
            <w:hideMark/>
          </w:tcPr>
          <w:p w14:paraId="00574171" w14:textId="77777777" w:rsidR="007C3DD0" w:rsidRPr="007C3DD0" w:rsidRDefault="007C3DD0" w:rsidP="00060964">
            <w:pPr>
              <w:pStyle w:val="movimento2"/>
              <w:rPr>
                <w:color w:val="002060"/>
              </w:rPr>
            </w:pPr>
            <w:r w:rsidRPr="007C3DD0">
              <w:rPr>
                <w:color w:val="002060"/>
              </w:rPr>
              <w:t xml:space="preserve">(INVICTA FUTSAL MACERATA) </w:t>
            </w:r>
          </w:p>
        </w:tc>
        <w:tc>
          <w:tcPr>
            <w:tcW w:w="800" w:type="dxa"/>
            <w:tcMar>
              <w:top w:w="20" w:type="dxa"/>
              <w:left w:w="20" w:type="dxa"/>
              <w:bottom w:w="20" w:type="dxa"/>
              <w:right w:w="20" w:type="dxa"/>
            </w:tcMar>
            <w:vAlign w:val="center"/>
            <w:hideMark/>
          </w:tcPr>
          <w:p w14:paraId="2E763D9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9253315" w14:textId="77777777" w:rsidR="007C3DD0" w:rsidRPr="007C3DD0" w:rsidRDefault="007C3DD0" w:rsidP="00060964">
            <w:pPr>
              <w:pStyle w:val="movimento"/>
              <w:rPr>
                <w:color w:val="002060"/>
              </w:rPr>
            </w:pPr>
            <w:r w:rsidRPr="007C3DD0">
              <w:rPr>
                <w:color w:val="002060"/>
              </w:rPr>
              <w:t>MANCINI SERGIO</w:t>
            </w:r>
          </w:p>
        </w:tc>
        <w:tc>
          <w:tcPr>
            <w:tcW w:w="2200" w:type="dxa"/>
            <w:tcMar>
              <w:top w:w="20" w:type="dxa"/>
              <w:left w:w="20" w:type="dxa"/>
              <w:bottom w:w="20" w:type="dxa"/>
              <w:right w:w="20" w:type="dxa"/>
            </w:tcMar>
            <w:vAlign w:val="center"/>
            <w:hideMark/>
          </w:tcPr>
          <w:p w14:paraId="73256619" w14:textId="77777777" w:rsidR="007C3DD0" w:rsidRPr="007C3DD0" w:rsidRDefault="007C3DD0" w:rsidP="00060964">
            <w:pPr>
              <w:pStyle w:val="movimento2"/>
              <w:rPr>
                <w:color w:val="002060"/>
              </w:rPr>
            </w:pPr>
            <w:r w:rsidRPr="007C3DD0">
              <w:rPr>
                <w:color w:val="002060"/>
              </w:rPr>
              <w:t xml:space="preserve">(PIANACCIO) </w:t>
            </w:r>
          </w:p>
        </w:tc>
      </w:tr>
    </w:tbl>
    <w:p w14:paraId="0747087B"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B9D9072" w14:textId="77777777" w:rsidTr="00060964">
        <w:tc>
          <w:tcPr>
            <w:tcW w:w="2200" w:type="dxa"/>
            <w:tcMar>
              <w:top w:w="20" w:type="dxa"/>
              <w:left w:w="20" w:type="dxa"/>
              <w:bottom w:w="20" w:type="dxa"/>
              <w:right w:w="20" w:type="dxa"/>
            </w:tcMar>
            <w:vAlign w:val="center"/>
            <w:hideMark/>
          </w:tcPr>
          <w:p w14:paraId="4B1D042A" w14:textId="77777777" w:rsidR="007C3DD0" w:rsidRPr="007C3DD0" w:rsidRDefault="007C3DD0" w:rsidP="00060964">
            <w:pPr>
              <w:pStyle w:val="movimento"/>
              <w:rPr>
                <w:color w:val="002060"/>
              </w:rPr>
            </w:pPr>
            <w:r w:rsidRPr="007C3DD0">
              <w:rPr>
                <w:color w:val="002060"/>
              </w:rPr>
              <w:t>FELICETTI SIMONE</w:t>
            </w:r>
          </w:p>
        </w:tc>
        <w:tc>
          <w:tcPr>
            <w:tcW w:w="2200" w:type="dxa"/>
            <w:tcMar>
              <w:top w:w="20" w:type="dxa"/>
              <w:left w:w="20" w:type="dxa"/>
              <w:bottom w:w="20" w:type="dxa"/>
              <w:right w:w="20" w:type="dxa"/>
            </w:tcMar>
            <w:vAlign w:val="center"/>
            <w:hideMark/>
          </w:tcPr>
          <w:p w14:paraId="3335A2EA" w14:textId="77777777" w:rsidR="007C3DD0" w:rsidRPr="007C3DD0" w:rsidRDefault="007C3DD0" w:rsidP="00060964">
            <w:pPr>
              <w:pStyle w:val="movimento2"/>
              <w:rPr>
                <w:color w:val="002060"/>
              </w:rPr>
            </w:pPr>
            <w:r w:rsidRPr="007C3DD0">
              <w:rPr>
                <w:color w:val="002060"/>
              </w:rPr>
              <w:t xml:space="preserve">(FUTSAL CASELLE) </w:t>
            </w:r>
          </w:p>
        </w:tc>
        <w:tc>
          <w:tcPr>
            <w:tcW w:w="800" w:type="dxa"/>
            <w:tcMar>
              <w:top w:w="20" w:type="dxa"/>
              <w:left w:w="20" w:type="dxa"/>
              <w:bottom w:w="20" w:type="dxa"/>
              <w:right w:w="20" w:type="dxa"/>
            </w:tcMar>
            <w:vAlign w:val="center"/>
            <w:hideMark/>
          </w:tcPr>
          <w:p w14:paraId="2BB7B4D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1A0662E" w14:textId="77777777" w:rsidR="007C3DD0" w:rsidRPr="007C3DD0" w:rsidRDefault="007C3DD0" w:rsidP="00060964">
            <w:pPr>
              <w:pStyle w:val="movimento"/>
              <w:rPr>
                <w:color w:val="002060"/>
              </w:rPr>
            </w:pPr>
            <w:r w:rsidRPr="007C3DD0">
              <w:rPr>
                <w:color w:val="002060"/>
              </w:rPr>
              <w:t>PAMBIANCHI DANIEL</w:t>
            </w:r>
          </w:p>
        </w:tc>
        <w:tc>
          <w:tcPr>
            <w:tcW w:w="2200" w:type="dxa"/>
            <w:tcMar>
              <w:top w:w="20" w:type="dxa"/>
              <w:left w:w="20" w:type="dxa"/>
              <w:bottom w:w="20" w:type="dxa"/>
              <w:right w:w="20" w:type="dxa"/>
            </w:tcMar>
            <w:vAlign w:val="center"/>
            <w:hideMark/>
          </w:tcPr>
          <w:p w14:paraId="417CCBA7" w14:textId="77777777" w:rsidR="007C3DD0" w:rsidRPr="007C3DD0" w:rsidRDefault="007C3DD0" w:rsidP="00060964">
            <w:pPr>
              <w:pStyle w:val="movimento2"/>
              <w:rPr>
                <w:color w:val="002060"/>
              </w:rPr>
            </w:pPr>
            <w:r w:rsidRPr="007C3DD0">
              <w:rPr>
                <w:color w:val="002060"/>
              </w:rPr>
              <w:t xml:space="preserve">(FUTSAL MONTEMARCIANO C5) </w:t>
            </w:r>
          </w:p>
        </w:tc>
      </w:tr>
      <w:tr w:rsidR="007C3DD0" w:rsidRPr="007C3DD0" w14:paraId="19B13445" w14:textId="77777777" w:rsidTr="00060964">
        <w:tc>
          <w:tcPr>
            <w:tcW w:w="2200" w:type="dxa"/>
            <w:tcMar>
              <w:top w:w="20" w:type="dxa"/>
              <w:left w:w="20" w:type="dxa"/>
              <w:bottom w:w="20" w:type="dxa"/>
              <w:right w:w="20" w:type="dxa"/>
            </w:tcMar>
            <w:vAlign w:val="center"/>
            <w:hideMark/>
          </w:tcPr>
          <w:p w14:paraId="16BB49E5" w14:textId="77777777" w:rsidR="007C3DD0" w:rsidRPr="007C3DD0" w:rsidRDefault="007C3DD0" w:rsidP="00060964">
            <w:pPr>
              <w:pStyle w:val="movimento"/>
              <w:rPr>
                <w:color w:val="002060"/>
              </w:rPr>
            </w:pPr>
            <w:r w:rsidRPr="007C3DD0">
              <w:rPr>
                <w:color w:val="002060"/>
              </w:rPr>
              <w:t>CATALINI JACOPO</w:t>
            </w:r>
          </w:p>
        </w:tc>
        <w:tc>
          <w:tcPr>
            <w:tcW w:w="2200" w:type="dxa"/>
            <w:tcMar>
              <w:top w:w="20" w:type="dxa"/>
              <w:left w:w="20" w:type="dxa"/>
              <w:bottom w:w="20" w:type="dxa"/>
              <w:right w:w="20" w:type="dxa"/>
            </w:tcMar>
            <w:vAlign w:val="center"/>
            <w:hideMark/>
          </w:tcPr>
          <w:p w14:paraId="2A0E9FFF" w14:textId="77777777" w:rsidR="007C3DD0" w:rsidRPr="007C3DD0" w:rsidRDefault="007C3DD0" w:rsidP="00060964">
            <w:pPr>
              <w:pStyle w:val="movimento2"/>
              <w:rPr>
                <w:color w:val="002060"/>
              </w:rPr>
            </w:pPr>
            <w:r w:rsidRPr="007C3DD0">
              <w:rPr>
                <w:color w:val="002060"/>
              </w:rPr>
              <w:t xml:space="preserve">(REAL SAN GIORGIO) </w:t>
            </w:r>
          </w:p>
        </w:tc>
        <w:tc>
          <w:tcPr>
            <w:tcW w:w="800" w:type="dxa"/>
            <w:tcMar>
              <w:top w:w="20" w:type="dxa"/>
              <w:left w:w="20" w:type="dxa"/>
              <w:bottom w:w="20" w:type="dxa"/>
              <w:right w:w="20" w:type="dxa"/>
            </w:tcMar>
            <w:vAlign w:val="center"/>
            <w:hideMark/>
          </w:tcPr>
          <w:p w14:paraId="0E1CD04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26E268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6C9E05D" w14:textId="77777777" w:rsidR="007C3DD0" w:rsidRPr="007C3DD0" w:rsidRDefault="007C3DD0" w:rsidP="00060964">
            <w:pPr>
              <w:pStyle w:val="movimento2"/>
              <w:rPr>
                <w:color w:val="002060"/>
              </w:rPr>
            </w:pPr>
            <w:r w:rsidRPr="007C3DD0">
              <w:rPr>
                <w:color w:val="002060"/>
              </w:rPr>
              <w:t> </w:t>
            </w:r>
          </w:p>
        </w:tc>
      </w:tr>
    </w:tbl>
    <w:p w14:paraId="3E2EF570" w14:textId="77777777" w:rsidR="007C3DD0" w:rsidRDefault="007C3DD0" w:rsidP="007C3DD0">
      <w:pPr>
        <w:pStyle w:val="breakline"/>
        <w:rPr>
          <w:rFonts w:eastAsiaTheme="minorEastAsia"/>
          <w:color w:val="002060"/>
        </w:rPr>
      </w:pPr>
    </w:p>
    <w:p w14:paraId="48A57FF6"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102AEF0A"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7DFC0700" w14:textId="77777777" w:rsidR="007C3DD0" w:rsidRPr="007C3DD0" w:rsidRDefault="007C3DD0" w:rsidP="007C3DD0">
      <w:pPr>
        <w:pStyle w:val="breakline"/>
        <w:rPr>
          <w:rFonts w:eastAsiaTheme="minorEastAsia"/>
          <w:color w:val="002060"/>
        </w:rPr>
      </w:pPr>
    </w:p>
    <w:p w14:paraId="2A8A9046" w14:textId="77777777" w:rsidR="007C3DD0" w:rsidRPr="007C3DD0" w:rsidRDefault="007C3DD0" w:rsidP="007C3DD0">
      <w:pPr>
        <w:pStyle w:val="titoloprinc0"/>
        <w:rPr>
          <w:color w:val="002060"/>
        </w:rPr>
      </w:pPr>
      <w:r w:rsidRPr="007C3DD0">
        <w:rPr>
          <w:color w:val="002060"/>
        </w:rPr>
        <w:t>CLASSIFICA</w:t>
      </w:r>
    </w:p>
    <w:p w14:paraId="20CD84F4" w14:textId="77777777" w:rsidR="007C3DD0" w:rsidRPr="007C3DD0" w:rsidRDefault="007C3DD0" w:rsidP="007C3DD0">
      <w:pPr>
        <w:pStyle w:val="breakline"/>
        <w:rPr>
          <w:color w:val="002060"/>
        </w:rPr>
      </w:pPr>
    </w:p>
    <w:p w14:paraId="07724EF9" w14:textId="77777777" w:rsidR="007C3DD0" w:rsidRPr="007C3DD0" w:rsidRDefault="007C3DD0" w:rsidP="007C3DD0">
      <w:pPr>
        <w:pStyle w:val="breakline"/>
        <w:rPr>
          <w:color w:val="002060"/>
        </w:rPr>
      </w:pPr>
    </w:p>
    <w:p w14:paraId="474C6120"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5C28AF0F"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6EB14"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55208"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8C8BB"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9A73F"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1D25C"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FEF4A"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B9186"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A7888"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EB9C0"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8DD90" w14:textId="77777777" w:rsidR="007C3DD0" w:rsidRPr="007C3DD0" w:rsidRDefault="007C3DD0" w:rsidP="00060964">
            <w:pPr>
              <w:pStyle w:val="headertabella0"/>
              <w:rPr>
                <w:color w:val="002060"/>
              </w:rPr>
            </w:pPr>
            <w:r w:rsidRPr="007C3DD0">
              <w:rPr>
                <w:color w:val="002060"/>
              </w:rPr>
              <w:t>PE</w:t>
            </w:r>
          </w:p>
        </w:tc>
      </w:tr>
      <w:tr w:rsidR="007C3DD0" w:rsidRPr="007C3DD0" w14:paraId="07C84A18"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D0B2CF" w14:textId="77777777" w:rsidR="007C3DD0" w:rsidRPr="007C3DD0" w:rsidRDefault="007C3DD0" w:rsidP="00060964">
            <w:pPr>
              <w:pStyle w:val="rowtabella0"/>
              <w:rPr>
                <w:color w:val="002060"/>
              </w:rPr>
            </w:pPr>
            <w:r w:rsidRPr="007C3DD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794E"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7176"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AAB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EE3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8A6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48FD" w14:textId="77777777" w:rsidR="007C3DD0" w:rsidRPr="007C3DD0" w:rsidRDefault="007C3DD0" w:rsidP="00060964">
            <w:pPr>
              <w:pStyle w:val="rowtabella0"/>
              <w:jc w:val="center"/>
              <w:rPr>
                <w:color w:val="002060"/>
              </w:rPr>
            </w:pPr>
            <w:r w:rsidRPr="007C3DD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C9A8"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1145"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325F" w14:textId="77777777" w:rsidR="007C3DD0" w:rsidRPr="007C3DD0" w:rsidRDefault="007C3DD0" w:rsidP="00060964">
            <w:pPr>
              <w:pStyle w:val="rowtabella0"/>
              <w:jc w:val="center"/>
              <w:rPr>
                <w:color w:val="002060"/>
              </w:rPr>
            </w:pPr>
            <w:r w:rsidRPr="007C3DD0">
              <w:rPr>
                <w:color w:val="002060"/>
              </w:rPr>
              <w:t>0</w:t>
            </w:r>
          </w:p>
        </w:tc>
      </w:tr>
      <w:tr w:rsidR="007C3DD0" w:rsidRPr="007C3DD0" w14:paraId="1E7584A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F3D8E" w14:textId="77777777" w:rsidR="007C3DD0" w:rsidRPr="007C3DD0" w:rsidRDefault="007C3DD0" w:rsidP="00060964">
            <w:pPr>
              <w:pStyle w:val="rowtabella0"/>
              <w:rPr>
                <w:color w:val="002060"/>
              </w:rPr>
            </w:pPr>
            <w:r w:rsidRPr="007C3DD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4B54"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87B7"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6C26"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9A2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051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0ADD"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BE9D"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7078"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06092" w14:textId="77777777" w:rsidR="007C3DD0" w:rsidRPr="007C3DD0" w:rsidRDefault="007C3DD0" w:rsidP="00060964">
            <w:pPr>
              <w:pStyle w:val="rowtabella0"/>
              <w:jc w:val="center"/>
              <w:rPr>
                <w:color w:val="002060"/>
              </w:rPr>
            </w:pPr>
            <w:r w:rsidRPr="007C3DD0">
              <w:rPr>
                <w:color w:val="002060"/>
              </w:rPr>
              <w:t>0</w:t>
            </w:r>
          </w:p>
        </w:tc>
      </w:tr>
      <w:tr w:rsidR="007C3DD0" w:rsidRPr="007C3DD0" w14:paraId="60AF41A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DC1D3" w14:textId="77777777" w:rsidR="007C3DD0" w:rsidRPr="00E15193" w:rsidRDefault="007C3DD0" w:rsidP="00060964">
            <w:pPr>
              <w:pStyle w:val="rowtabella0"/>
              <w:rPr>
                <w:color w:val="002060"/>
                <w:lang w:val="en-US"/>
              </w:rPr>
            </w:pPr>
            <w:r w:rsidRPr="00E15193">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6B03"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FDC6"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6ACD"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F417"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0A5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B2B4"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69FA"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5358"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9214C" w14:textId="77777777" w:rsidR="007C3DD0" w:rsidRPr="007C3DD0" w:rsidRDefault="007C3DD0" w:rsidP="00060964">
            <w:pPr>
              <w:pStyle w:val="rowtabella0"/>
              <w:jc w:val="center"/>
              <w:rPr>
                <w:color w:val="002060"/>
              </w:rPr>
            </w:pPr>
            <w:r w:rsidRPr="007C3DD0">
              <w:rPr>
                <w:color w:val="002060"/>
              </w:rPr>
              <w:t>0</w:t>
            </w:r>
          </w:p>
        </w:tc>
      </w:tr>
      <w:tr w:rsidR="007C3DD0" w:rsidRPr="007C3DD0" w14:paraId="4AA1BD7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61309" w14:textId="77777777" w:rsidR="007C3DD0" w:rsidRPr="007C3DD0" w:rsidRDefault="007C3DD0" w:rsidP="00060964">
            <w:pPr>
              <w:pStyle w:val="rowtabella0"/>
              <w:rPr>
                <w:color w:val="002060"/>
              </w:rPr>
            </w:pPr>
            <w:r w:rsidRPr="007C3DD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0DAB"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4B4F"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0F0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9C9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1C2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B85A"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D0B8A"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ABD6"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1093" w14:textId="77777777" w:rsidR="007C3DD0" w:rsidRPr="007C3DD0" w:rsidRDefault="007C3DD0" w:rsidP="00060964">
            <w:pPr>
              <w:pStyle w:val="rowtabella0"/>
              <w:jc w:val="center"/>
              <w:rPr>
                <w:color w:val="002060"/>
              </w:rPr>
            </w:pPr>
            <w:r w:rsidRPr="007C3DD0">
              <w:rPr>
                <w:color w:val="002060"/>
              </w:rPr>
              <w:t>0</w:t>
            </w:r>
          </w:p>
        </w:tc>
      </w:tr>
      <w:tr w:rsidR="007C3DD0" w:rsidRPr="007C3DD0" w14:paraId="107D130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DF41E" w14:textId="77777777" w:rsidR="007C3DD0" w:rsidRPr="007C3DD0" w:rsidRDefault="007C3DD0" w:rsidP="00060964">
            <w:pPr>
              <w:pStyle w:val="rowtabella0"/>
              <w:rPr>
                <w:color w:val="002060"/>
              </w:rPr>
            </w:pPr>
            <w:r w:rsidRPr="007C3DD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E8BA"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32DD"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F1589"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0D0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7A85"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03E8" w14:textId="77777777" w:rsidR="007C3DD0" w:rsidRPr="007C3DD0" w:rsidRDefault="007C3DD0" w:rsidP="00060964">
            <w:pPr>
              <w:pStyle w:val="rowtabella0"/>
              <w:jc w:val="center"/>
              <w:rPr>
                <w:color w:val="002060"/>
              </w:rPr>
            </w:pPr>
            <w:r w:rsidRPr="007C3DD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9F9D"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3D0D"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EE98" w14:textId="77777777" w:rsidR="007C3DD0" w:rsidRPr="007C3DD0" w:rsidRDefault="007C3DD0" w:rsidP="00060964">
            <w:pPr>
              <w:pStyle w:val="rowtabella0"/>
              <w:jc w:val="center"/>
              <w:rPr>
                <w:color w:val="002060"/>
              </w:rPr>
            </w:pPr>
            <w:r w:rsidRPr="007C3DD0">
              <w:rPr>
                <w:color w:val="002060"/>
              </w:rPr>
              <w:t>0</w:t>
            </w:r>
          </w:p>
        </w:tc>
      </w:tr>
      <w:tr w:rsidR="007C3DD0" w:rsidRPr="007C3DD0" w14:paraId="4485AE6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F331B" w14:textId="77777777" w:rsidR="007C3DD0" w:rsidRPr="00E15193" w:rsidRDefault="007C3DD0" w:rsidP="00060964">
            <w:pPr>
              <w:pStyle w:val="rowtabella0"/>
              <w:rPr>
                <w:color w:val="002060"/>
                <w:lang w:val="en-US"/>
              </w:rPr>
            </w:pPr>
            <w:r w:rsidRPr="00E15193">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648E"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7BF1"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DBD04"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34F2"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F05E"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38C9" w14:textId="77777777" w:rsidR="007C3DD0" w:rsidRPr="007C3DD0" w:rsidRDefault="007C3DD0" w:rsidP="00060964">
            <w:pPr>
              <w:pStyle w:val="rowtabella0"/>
              <w:jc w:val="center"/>
              <w:rPr>
                <w:color w:val="002060"/>
              </w:rPr>
            </w:pPr>
            <w:r w:rsidRPr="007C3DD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73C7"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5D55"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36A9" w14:textId="77777777" w:rsidR="007C3DD0" w:rsidRPr="007C3DD0" w:rsidRDefault="007C3DD0" w:rsidP="00060964">
            <w:pPr>
              <w:pStyle w:val="rowtabella0"/>
              <w:jc w:val="center"/>
              <w:rPr>
                <w:color w:val="002060"/>
              </w:rPr>
            </w:pPr>
            <w:r w:rsidRPr="007C3DD0">
              <w:rPr>
                <w:color w:val="002060"/>
              </w:rPr>
              <w:t>0</w:t>
            </w:r>
          </w:p>
        </w:tc>
      </w:tr>
      <w:tr w:rsidR="007C3DD0" w:rsidRPr="007C3DD0" w14:paraId="6A773CF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FE043" w14:textId="77777777" w:rsidR="007C3DD0" w:rsidRPr="00E15193" w:rsidRDefault="007C3DD0" w:rsidP="00060964">
            <w:pPr>
              <w:pStyle w:val="rowtabella0"/>
              <w:rPr>
                <w:color w:val="002060"/>
                <w:lang w:val="en-US"/>
              </w:rPr>
            </w:pPr>
            <w:r w:rsidRPr="00E15193">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B4214"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EE02"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760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BAD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EBE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8A48"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EC49"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6776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E62F5" w14:textId="77777777" w:rsidR="007C3DD0" w:rsidRPr="007C3DD0" w:rsidRDefault="007C3DD0" w:rsidP="00060964">
            <w:pPr>
              <w:pStyle w:val="rowtabella0"/>
              <w:jc w:val="center"/>
              <w:rPr>
                <w:color w:val="002060"/>
              </w:rPr>
            </w:pPr>
            <w:r w:rsidRPr="007C3DD0">
              <w:rPr>
                <w:color w:val="002060"/>
              </w:rPr>
              <w:t>0</w:t>
            </w:r>
          </w:p>
        </w:tc>
      </w:tr>
      <w:tr w:rsidR="007C3DD0" w:rsidRPr="007C3DD0" w14:paraId="0434D12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B12D7" w14:textId="77777777" w:rsidR="007C3DD0" w:rsidRPr="007C3DD0" w:rsidRDefault="007C3DD0" w:rsidP="00060964">
            <w:pPr>
              <w:pStyle w:val="rowtabella0"/>
              <w:rPr>
                <w:color w:val="002060"/>
              </w:rPr>
            </w:pPr>
            <w:r w:rsidRPr="007C3DD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EC202"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A2F7"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A835"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E83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7ACEC"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A7E2"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7440"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8B5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B5D7" w14:textId="77777777" w:rsidR="007C3DD0" w:rsidRPr="007C3DD0" w:rsidRDefault="007C3DD0" w:rsidP="00060964">
            <w:pPr>
              <w:pStyle w:val="rowtabella0"/>
              <w:jc w:val="center"/>
              <w:rPr>
                <w:color w:val="002060"/>
              </w:rPr>
            </w:pPr>
            <w:r w:rsidRPr="007C3DD0">
              <w:rPr>
                <w:color w:val="002060"/>
              </w:rPr>
              <w:t>0</w:t>
            </w:r>
          </w:p>
        </w:tc>
      </w:tr>
      <w:tr w:rsidR="007C3DD0" w:rsidRPr="007C3DD0" w14:paraId="35716C8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862B0" w14:textId="77777777" w:rsidR="007C3DD0" w:rsidRPr="007C3DD0" w:rsidRDefault="007C3DD0" w:rsidP="00060964">
            <w:pPr>
              <w:pStyle w:val="rowtabella0"/>
              <w:rPr>
                <w:color w:val="002060"/>
              </w:rPr>
            </w:pPr>
            <w:r w:rsidRPr="007C3DD0">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E981"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E58A"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934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1B2F"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48E5F"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CA79"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5661" w14:textId="77777777" w:rsidR="007C3DD0" w:rsidRPr="007C3DD0" w:rsidRDefault="007C3DD0" w:rsidP="00060964">
            <w:pPr>
              <w:pStyle w:val="rowtabella0"/>
              <w:jc w:val="center"/>
              <w:rPr>
                <w:color w:val="002060"/>
              </w:rPr>
            </w:pPr>
            <w:r w:rsidRPr="007C3DD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999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DADF" w14:textId="77777777" w:rsidR="007C3DD0" w:rsidRPr="007C3DD0" w:rsidRDefault="007C3DD0" w:rsidP="00060964">
            <w:pPr>
              <w:pStyle w:val="rowtabella0"/>
              <w:jc w:val="center"/>
              <w:rPr>
                <w:color w:val="002060"/>
              </w:rPr>
            </w:pPr>
            <w:r w:rsidRPr="007C3DD0">
              <w:rPr>
                <w:color w:val="002060"/>
              </w:rPr>
              <w:t>0</w:t>
            </w:r>
          </w:p>
        </w:tc>
      </w:tr>
      <w:tr w:rsidR="007C3DD0" w:rsidRPr="007C3DD0" w14:paraId="787DF93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CACB6" w14:textId="77777777" w:rsidR="007C3DD0" w:rsidRPr="007C3DD0" w:rsidRDefault="007C3DD0" w:rsidP="00060964">
            <w:pPr>
              <w:pStyle w:val="rowtabella0"/>
              <w:rPr>
                <w:color w:val="002060"/>
              </w:rPr>
            </w:pPr>
            <w:r w:rsidRPr="007C3DD0">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BB21"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9A1E0"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F3C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03D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0E1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65CB"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E3A0"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6AE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4050" w14:textId="77777777" w:rsidR="007C3DD0" w:rsidRPr="007C3DD0" w:rsidRDefault="007C3DD0" w:rsidP="00060964">
            <w:pPr>
              <w:pStyle w:val="rowtabella0"/>
              <w:jc w:val="center"/>
              <w:rPr>
                <w:color w:val="002060"/>
              </w:rPr>
            </w:pPr>
            <w:r w:rsidRPr="007C3DD0">
              <w:rPr>
                <w:color w:val="002060"/>
              </w:rPr>
              <w:t>0</w:t>
            </w:r>
          </w:p>
        </w:tc>
      </w:tr>
      <w:tr w:rsidR="007C3DD0" w:rsidRPr="007C3DD0" w14:paraId="7B91A70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F20CE" w14:textId="77777777" w:rsidR="007C3DD0" w:rsidRPr="007C3DD0" w:rsidRDefault="007C3DD0" w:rsidP="00060964">
            <w:pPr>
              <w:pStyle w:val="rowtabella0"/>
              <w:rPr>
                <w:color w:val="002060"/>
              </w:rPr>
            </w:pPr>
            <w:r w:rsidRPr="007C3DD0">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46B2"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D58F"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9FF2"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EE5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666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5F9F"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1C12" w14:textId="77777777" w:rsidR="007C3DD0" w:rsidRPr="007C3DD0" w:rsidRDefault="007C3DD0" w:rsidP="00060964">
            <w:pPr>
              <w:pStyle w:val="rowtabella0"/>
              <w:jc w:val="center"/>
              <w:rPr>
                <w:color w:val="002060"/>
              </w:rPr>
            </w:pPr>
            <w:r w:rsidRPr="007C3DD0">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B90E"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11BF" w14:textId="77777777" w:rsidR="007C3DD0" w:rsidRPr="007C3DD0" w:rsidRDefault="007C3DD0" w:rsidP="00060964">
            <w:pPr>
              <w:pStyle w:val="rowtabella0"/>
              <w:jc w:val="center"/>
              <w:rPr>
                <w:color w:val="002060"/>
              </w:rPr>
            </w:pPr>
            <w:r w:rsidRPr="007C3DD0">
              <w:rPr>
                <w:color w:val="002060"/>
              </w:rPr>
              <w:t>0</w:t>
            </w:r>
          </w:p>
        </w:tc>
      </w:tr>
      <w:tr w:rsidR="007C3DD0" w:rsidRPr="007C3DD0" w14:paraId="622F92B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26F52" w14:textId="77777777" w:rsidR="007C3DD0" w:rsidRPr="007C3DD0" w:rsidRDefault="007C3DD0" w:rsidP="00060964">
            <w:pPr>
              <w:pStyle w:val="rowtabella0"/>
              <w:rPr>
                <w:color w:val="002060"/>
              </w:rPr>
            </w:pPr>
            <w:r w:rsidRPr="007C3DD0">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6F4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B1CD5"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E050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A0E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7CF9"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16739"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DED4"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6527"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3F7E" w14:textId="77777777" w:rsidR="007C3DD0" w:rsidRPr="007C3DD0" w:rsidRDefault="007C3DD0" w:rsidP="00060964">
            <w:pPr>
              <w:pStyle w:val="rowtabella0"/>
              <w:jc w:val="center"/>
              <w:rPr>
                <w:color w:val="002060"/>
              </w:rPr>
            </w:pPr>
            <w:r w:rsidRPr="007C3DD0">
              <w:rPr>
                <w:color w:val="002060"/>
              </w:rPr>
              <w:t>0</w:t>
            </w:r>
          </w:p>
        </w:tc>
      </w:tr>
      <w:tr w:rsidR="007C3DD0" w:rsidRPr="007C3DD0" w14:paraId="24BC24F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BB345" w14:textId="77777777" w:rsidR="007C3DD0" w:rsidRPr="007C3DD0" w:rsidRDefault="007C3DD0" w:rsidP="00060964">
            <w:pPr>
              <w:pStyle w:val="rowtabella0"/>
              <w:rPr>
                <w:color w:val="002060"/>
              </w:rPr>
            </w:pPr>
            <w:r w:rsidRPr="007C3DD0">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93A86"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2C6E"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3448"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6A1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348B"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B540" w14:textId="77777777" w:rsidR="007C3DD0" w:rsidRPr="007C3DD0" w:rsidRDefault="007C3DD0" w:rsidP="00060964">
            <w:pPr>
              <w:pStyle w:val="rowtabella0"/>
              <w:jc w:val="center"/>
              <w:rPr>
                <w:color w:val="002060"/>
              </w:rPr>
            </w:pPr>
            <w:r w:rsidRPr="007C3DD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42B9" w14:textId="77777777" w:rsidR="007C3DD0" w:rsidRPr="007C3DD0" w:rsidRDefault="007C3DD0" w:rsidP="00060964">
            <w:pPr>
              <w:pStyle w:val="rowtabella0"/>
              <w:jc w:val="center"/>
              <w:rPr>
                <w:color w:val="002060"/>
              </w:rPr>
            </w:pPr>
            <w:r w:rsidRPr="007C3DD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9164"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8F89" w14:textId="77777777" w:rsidR="007C3DD0" w:rsidRPr="007C3DD0" w:rsidRDefault="007C3DD0" w:rsidP="00060964">
            <w:pPr>
              <w:pStyle w:val="rowtabella0"/>
              <w:jc w:val="center"/>
              <w:rPr>
                <w:color w:val="002060"/>
              </w:rPr>
            </w:pPr>
            <w:r w:rsidRPr="007C3DD0">
              <w:rPr>
                <w:color w:val="002060"/>
              </w:rPr>
              <w:t>0</w:t>
            </w:r>
          </w:p>
        </w:tc>
      </w:tr>
      <w:tr w:rsidR="007C3DD0" w:rsidRPr="007C3DD0" w14:paraId="6121394C"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E28898" w14:textId="77777777" w:rsidR="007C3DD0" w:rsidRPr="00E15193" w:rsidRDefault="007C3DD0" w:rsidP="00060964">
            <w:pPr>
              <w:pStyle w:val="rowtabella0"/>
              <w:rPr>
                <w:color w:val="002060"/>
                <w:lang w:val="en-US"/>
              </w:rPr>
            </w:pPr>
            <w:r w:rsidRPr="00E15193">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14E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81B1"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176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2A0E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A965"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66ED"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66C5" w14:textId="77777777" w:rsidR="007C3DD0" w:rsidRPr="007C3DD0" w:rsidRDefault="007C3DD0" w:rsidP="00060964">
            <w:pPr>
              <w:pStyle w:val="rowtabella0"/>
              <w:jc w:val="center"/>
              <w:rPr>
                <w:color w:val="002060"/>
              </w:rPr>
            </w:pPr>
            <w:r w:rsidRPr="007C3DD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50C9"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F1DC" w14:textId="77777777" w:rsidR="007C3DD0" w:rsidRPr="007C3DD0" w:rsidRDefault="007C3DD0" w:rsidP="00060964">
            <w:pPr>
              <w:pStyle w:val="rowtabella0"/>
              <w:jc w:val="center"/>
              <w:rPr>
                <w:color w:val="002060"/>
              </w:rPr>
            </w:pPr>
            <w:r w:rsidRPr="007C3DD0">
              <w:rPr>
                <w:color w:val="002060"/>
              </w:rPr>
              <w:t>0</w:t>
            </w:r>
          </w:p>
        </w:tc>
      </w:tr>
    </w:tbl>
    <w:p w14:paraId="529FF12C" w14:textId="77777777" w:rsidR="007C3DD0" w:rsidRPr="007C3DD0" w:rsidRDefault="007C3DD0" w:rsidP="007C3DD0">
      <w:pPr>
        <w:pStyle w:val="breakline"/>
        <w:rPr>
          <w:rFonts w:eastAsiaTheme="minorEastAsia"/>
          <w:color w:val="002060"/>
        </w:rPr>
      </w:pPr>
    </w:p>
    <w:p w14:paraId="5CF419A5" w14:textId="77777777" w:rsidR="007C3DD0" w:rsidRPr="007C3DD0" w:rsidRDefault="007C3DD0" w:rsidP="007C3DD0">
      <w:pPr>
        <w:pStyle w:val="breakline"/>
        <w:rPr>
          <w:color w:val="002060"/>
        </w:rPr>
      </w:pPr>
    </w:p>
    <w:p w14:paraId="1B88C807" w14:textId="77777777" w:rsidR="007C3DD0" w:rsidRPr="007C3DD0" w:rsidRDefault="007C3DD0" w:rsidP="007C3DD0">
      <w:pPr>
        <w:pStyle w:val="titolocampionato0"/>
        <w:shd w:val="clear" w:color="auto" w:fill="CCCCCC"/>
        <w:spacing w:before="80" w:after="40"/>
        <w:rPr>
          <w:color w:val="002060"/>
        </w:rPr>
      </w:pPr>
      <w:r w:rsidRPr="007C3DD0">
        <w:rPr>
          <w:color w:val="002060"/>
        </w:rPr>
        <w:t>CALCIO A CINQUE SERIE C2</w:t>
      </w:r>
    </w:p>
    <w:p w14:paraId="696E7C66" w14:textId="77777777" w:rsidR="007C3DD0" w:rsidRPr="007C3DD0" w:rsidRDefault="007C3DD0" w:rsidP="007C3DD0">
      <w:pPr>
        <w:pStyle w:val="titoloprinc0"/>
        <w:rPr>
          <w:color w:val="002060"/>
        </w:rPr>
      </w:pPr>
      <w:r w:rsidRPr="007C3DD0">
        <w:rPr>
          <w:color w:val="002060"/>
        </w:rPr>
        <w:t>RISULTATI</w:t>
      </w:r>
    </w:p>
    <w:p w14:paraId="4EA73650" w14:textId="77777777" w:rsidR="007C3DD0" w:rsidRPr="007C3DD0" w:rsidRDefault="007C3DD0" w:rsidP="007C3DD0">
      <w:pPr>
        <w:pStyle w:val="breakline"/>
        <w:rPr>
          <w:color w:val="002060"/>
        </w:rPr>
      </w:pPr>
    </w:p>
    <w:p w14:paraId="7FDB6C0E" w14:textId="77777777" w:rsidR="007C3DD0" w:rsidRPr="007C3DD0" w:rsidRDefault="007C3DD0" w:rsidP="007C3DD0">
      <w:pPr>
        <w:pStyle w:val="sottotitolocampionato10"/>
        <w:rPr>
          <w:color w:val="002060"/>
        </w:rPr>
      </w:pPr>
      <w:r w:rsidRPr="007C3DD0">
        <w:rPr>
          <w:color w:val="002060"/>
        </w:rPr>
        <w:t>RISULTATI UFFICIALI GARE DEL 15/12/2023</w:t>
      </w:r>
    </w:p>
    <w:p w14:paraId="54A78E58"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25561226"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7D0702FE"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78C46ABE"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3042F" w14:textId="77777777" w:rsidR="007C3DD0" w:rsidRPr="007C3DD0" w:rsidRDefault="007C3DD0" w:rsidP="00060964">
                  <w:pPr>
                    <w:pStyle w:val="headertabella0"/>
                    <w:rPr>
                      <w:color w:val="002060"/>
                    </w:rPr>
                  </w:pPr>
                  <w:r w:rsidRPr="007C3DD0">
                    <w:rPr>
                      <w:color w:val="002060"/>
                    </w:rPr>
                    <w:t>GIRONE B - 11 Giornata - A</w:t>
                  </w:r>
                </w:p>
              </w:tc>
            </w:tr>
            <w:tr w:rsidR="007C3DD0" w:rsidRPr="007C3DD0" w14:paraId="0E7978F2"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FFBFA" w14:textId="77777777" w:rsidR="007C3DD0" w:rsidRPr="007C3DD0" w:rsidRDefault="007C3DD0" w:rsidP="00060964">
                  <w:pPr>
                    <w:pStyle w:val="rowtabella0"/>
                    <w:rPr>
                      <w:color w:val="002060"/>
                    </w:rPr>
                  </w:pPr>
                  <w:r w:rsidRPr="007C3DD0">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27087" w14:textId="77777777" w:rsidR="007C3DD0" w:rsidRPr="007C3DD0" w:rsidRDefault="007C3DD0" w:rsidP="00060964">
                  <w:pPr>
                    <w:pStyle w:val="rowtabella0"/>
                    <w:rPr>
                      <w:color w:val="002060"/>
                    </w:rPr>
                  </w:pPr>
                  <w:r w:rsidRPr="007C3DD0">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3A230" w14:textId="77777777" w:rsidR="007C3DD0" w:rsidRPr="007C3DD0" w:rsidRDefault="007C3DD0" w:rsidP="00060964">
                  <w:pPr>
                    <w:pStyle w:val="rowtabella0"/>
                    <w:jc w:val="center"/>
                    <w:rPr>
                      <w:color w:val="002060"/>
                    </w:rPr>
                  </w:pPr>
                  <w:r w:rsidRPr="007C3DD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1FFA6" w14:textId="77777777" w:rsidR="007C3DD0" w:rsidRPr="007C3DD0" w:rsidRDefault="007C3DD0" w:rsidP="00060964">
                  <w:pPr>
                    <w:pStyle w:val="rowtabella0"/>
                    <w:jc w:val="center"/>
                    <w:rPr>
                      <w:color w:val="002060"/>
                    </w:rPr>
                  </w:pPr>
                  <w:r w:rsidRPr="007C3DD0">
                    <w:rPr>
                      <w:color w:val="002060"/>
                    </w:rPr>
                    <w:t> </w:t>
                  </w:r>
                </w:p>
              </w:tc>
            </w:tr>
            <w:tr w:rsidR="007C3DD0" w:rsidRPr="007C3DD0" w14:paraId="0477528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19622" w14:textId="77777777" w:rsidR="007C3DD0" w:rsidRPr="007C3DD0" w:rsidRDefault="007C3DD0" w:rsidP="00060964">
                  <w:pPr>
                    <w:pStyle w:val="rowtabella0"/>
                    <w:rPr>
                      <w:color w:val="002060"/>
                    </w:rPr>
                  </w:pPr>
                  <w:r w:rsidRPr="007C3DD0">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89755C" w14:textId="77777777" w:rsidR="007C3DD0" w:rsidRPr="007C3DD0" w:rsidRDefault="007C3DD0" w:rsidP="00060964">
                  <w:pPr>
                    <w:pStyle w:val="rowtabella0"/>
                    <w:rPr>
                      <w:color w:val="002060"/>
                    </w:rPr>
                  </w:pPr>
                  <w:r w:rsidRPr="007C3DD0">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8308D" w14:textId="77777777" w:rsidR="007C3DD0" w:rsidRPr="007C3DD0" w:rsidRDefault="007C3DD0" w:rsidP="00060964">
                  <w:pPr>
                    <w:pStyle w:val="rowtabella0"/>
                    <w:jc w:val="center"/>
                    <w:rPr>
                      <w:color w:val="002060"/>
                    </w:rPr>
                  </w:pPr>
                  <w:r w:rsidRPr="007C3DD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B5ACE" w14:textId="77777777" w:rsidR="007C3DD0" w:rsidRPr="007C3DD0" w:rsidRDefault="007C3DD0" w:rsidP="00060964">
                  <w:pPr>
                    <w:pStyle w:val="rowtabella0"/>
                    <w:jc w:val="center"/>
                    <w:rPr>
                      <w:color w:val="002060"/>
                    </w:rPr>
                  </w:pPr>
                  <w:r w:rsidRPr="007C3DD0">
                    <w:rPr>
                      <w:color w:val="002060"/>
                    </w:rPr>
                    <w:t> </w:t>
                  </w:r>
                </w:p>
              </w:tc>
            </w:tr>
            <w:tr w:rsidR="007C3DD0" w:rsidRPr="007C3DD0" w14:paraId="7E7D052E"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A6AA29" w14:textId="77777777" w:rsidR="007C3DD0" w:rsidRPr="007C3DD0" w:rsidRDefault="007C3DD0" w:rsidP="00060964">
                  <w:pPr>
                    <w:pStyle w:val="rowtabella0"/>
                    <w:rPr>
                      <w:color w:val="002060"/>
                    </w:rPr>
                  </w:pPr>
                  <w:r w:rsidRPr="007C3DD0">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AD6EA" w14:textId="77777777" w:rsidR="007C3DD0" w:rsidRPr="007C3DD0" w:rsidRDefault="007C3DD0" w:rsidP="00060964">
                  <w:pPr>
                    <w:pStyle w:val="rowtabella0"/>
                    <w:rPr>
                      <w:color w:val="002060"/>
                    </w:rPr>
                  </w:pPr>
                  <w:r w:rsidRPr="007C3DD0">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7397C4" w14:textId="77777777" w:rsidR="007C3DD0" w:rsidRPr="007C3DD0" w:rsidRDefault="007C3DD0" w:rsidP="00060964">
                  <w:pPr>
                    <w:pStyle w:val="rowtabella0"/>
                    <w:jc w:val="center"/>
                    <w:rPr>
                      <w:color w:val="002060"/>
                    </w:rPr>
                  </w:pPr>
                  <w:r w:rsidRPr="007C3DD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91FBFD" w14:textId="77777777" w:rsidR="007C3DD0" w:rsidRPr="007C3DD0" w:rsidRDefault="007C3DD0" w:rsidP="00060964">
                  <w:pPr>
                    <w:pStyle w:val="rowtabella0"/>
                    <w:jc w:val="center"/>
                    <w:rPr>
                      <w:color w:val="002060"/>
                    </w:rPr>
                  </w:pPr>
                  <w:r w:rsidRPr="007C3DD0">
                    <w:rPr>
                      <w:color w:val="002060"/>
                    </w:rPr>
                    <w:t> </w:t>
                  </w:r>
                </w:p>
              </w:tc>
            </w:tr>
            <w:tr w:rsidR="007C3DD0" w:rsidRPr="007C3DD0" w14:paraId="0A11FBBE"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CA19C" w14:textId="77777777" w:rsidR="007C3DD0" w:rsidRPr="007C3DD0" w:rsidRDefault="007C3DD0" w:rsidP="00060964">
                  <w:pPr>
                    <w:pStyle w:val="rowtabella0"/>
                    <w:rPr>
                      <w:color w:val="002060"/>
                    </w:rPr>
                  </w:pPr>
                  <w:r w:rsidRPr="007C3DD0">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0A6BA" w14:textId="77777777" w:rsidR="007C3DD0" w:rsidRPr="007C3DD0" w:rsidRDefault="007C3DD0" w:rsidP="00060964">
                  <w:pPr>
                    <w:pStyle w:val="rowtabella0"/>
                    <w:rPr>
                      <w:color w:val="002060"/>
                    </w:rPr>
                  </w:pPr>
                  <w:r w:rsidRPr="007C3DD0">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D90B3B" w14:textId="77777777" w:rsidR="007C3DD0" w:rsidRPr="007C3DD0" w:rsidRDefault="007C3DD0" w:rsidP="00060964">
                  <w:pPr>
                    <w:pStyle w:val="rowtabella0"/>
                    <w:jc w:val="center"/>
                    <w:rPr>
                      <w:color w:val="002060"/>
                    </w:rPr>
                  </w:pPr>
                  <w:r w:rsidRPr="007C3DD0">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90B239" w14:textId="77777777" w:rsidR="007C3DD0" w:rsidRPr="007C3DD0" w:rsidRDefault="007C3DD0" w:rsidP="00060964">
                  <w:pPr>
                    <w:pStyle w:val="rowtabella0"/>
                    <w:jc w:val="center"/>
                    <w:rPr>
                      <w:color w:val="002060"/>
                    </w:rPr>
                  </w:pPr>
                  <w:r w:rsidRPr="007C3DD0">
                    <w:rPr>
                      <w:color w:val="002060"/>
                    </w:rPr>
                    <w:t> </w:t>
                  </w:r>
                </w:p>
              </w:tc>
            </w:tr>
            <w:tr w:rsidR="007C3DD0" w:rsidRPr="007C3DD0" w14:paraId="42337707"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F362FD" w14:textId="77777777" w:rsidR="007C3DD0" w:rsidRPr="007C3DD0" w:rsidRDefault="007C3DD0" w:rsidP="00060964">
                  <w:pPr>
                    <w:pStyle w:val="rowtabella0"/>
                    <w:rPr>
                      <w:color w:val="002060"/>
                    </w:rPr>
                  </w:pPr>
                  <w:r w:rsidRPr="007C3DD0">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9823E" w14:textId="77777777" w:rsidR="007C3DD0" w:rsidRPr="007C3DD0" w:rsidRDefault="007C3DD0" w:rsidP="00060964">
                  <w:pPr>
                    <w:pStyle w:val="rowtabella0"/>
                    <w:rPr>
                      <w:color w:val="002060"/>
                    </w:rPr>
                  </w:pPr>
                  <w:r w:rsidRPr="007C3DD0">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64196" w14:textId="77777777" w:rsidR="007C3DD0" w:rsidRPr="007C3DD0" w:rsidRDefault="007C3DD0" w:rsidP="00060964">
                  <w:pPr>
                    <w:pStyle w:val="rowtabella0"/>
                    <w:jc w:val="center"/>
                    <w:rPr>
                      <w:color w:val="002060"/>
                    </w:rPr>
                  </w:pPr>
                  <w:r w:rsidRPr="007C3DD0">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F191E" w14:textId="77777777" w:rsidR="007C3DD0" w:rsidRPr="007C3DD0" w:rsidRDefault="007C3DD0" w:rsidP="00060964">
                  <w:pPr>
                    <w:pStyle w:val="rowtabella0"/>
                    <w:jc w:val="center"/>
                    <w:rPr>
                      <w:color w:val="002060"/>
                    </w:rPr>
                  </w:pPr>
                  <w:r w:rsidRPr="007C3DD0">
                    <w:rPr>
                      <w:color w:val="002060"/>
                    </w:rPr>
                    <w:t> </w:t>
                  </w:r>
                </w:p>
              </w:tc>
            </w:tr>
          </w:tbl>
          <w:p w14:paraId="4B6A2D4C"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6A7E16F"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889B6" w14:textId="77777777" w:rsidR="007C3DD0" w:rsidRPr="007C3DD0" w:rsidRDefault="007C3DD0" w:rsidP="00060964">
                  <w:pPr>
                    <w:pStyle w:val="headertabella0"/>
                    <w:rPr>
                      <w:color w:val="002060"/>
                    </w:rPr>
                  </w:pPr>
                  <w:r w:rsidRPr="007C3DD0">
                    <w:rPr>
                      <w:color w:val="002060"/>
                    </w:rPr>
                    <w:t>GIRONE C - 11 Giornata - A</w:t>
                  </w:r>
                </w:p>
              </w:tc>
            </w:tr>
            <w:tr w:rsidR="007C3DD0" w:rsidRPr="007C3DD0" w14:paraId="4BAE8F38"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042C1" w14:textId="77777777" w:rsidR="007C3DD0" w:rsidRPr="007C3DD0" w:rsidRDefault="007C3DD0" w:rsidP="00060964">
                  <w:pPr>
                    <w:pStyle w:val="rowtabella0"/>
                    <w:rPr>
                      <w:color w:val="002060"/>
                    </w:rPr>
                  </w:pPr>
                  <w:r w:rsidRPr="007C3DD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DC161" w14:textId="77777777" w:rsidR="007C3DD0" w:rsidRPr="007C3DD0" w:rsidRDefault="007C3DD0" w:rsidP="00060964">
                  <w:pPr>
                    <w:pStyle w:val="rowtabella0"/>
                    <w:rPr>
                      <w:color w:val="002060"/>
                    </w:rPr>
                  </w:pPr>
                  <w:r w:rsidRPr="007C3DD0">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062DB" w14:textId="77777777" w:rsidR="007C3DD0" w:rsidRPr="007C3DD0" w:rsidRDefault="007C3DD0" w:rsidP="00060964">
                  <w:pPr>
                    <w:pStyle w:val="rowtabella0"/>
                    <w:jc w:val="center"/>
                    <w:rPr>
                      <w:color w:val="002060"/>
                    </w:rPr>
                  </w:pPr>
                  <w:r w:rsidRPr="007C3DD0">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D4360" w14:textId="77777777" w:rsidR="007C3DD0" w:rsidRPr="007C3DD0" w:rsidRDefault="007C3DD0" w:rsidP="00060964">
                  <w:pPr>
                    <w:pStyle w:val="rowtabella0"/>
                    <w:jc w:val="center"/>
                    <w:rPr>
                      <w:color w:val="002060"/>
                    </w:rPr>
                  </w:pPr>
                  <w:r w:rsidRPr="007C3DD0">
                    <w:rPr>
                      <w:color w:val="002060"/>
                    </w:rPr>
                    <w:t> </w:t>
                  </w:r>
                </w:p>
              </w:tc>
            </w:tr>
            <w:tr w:rsidR="007C3DD0" w:rsidRPr="007C3DD0" w14:paraId="0B51E356"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B92CEA" w14:textId="77777777" w:rsidR="007C3DD0" w:rsidRPr="007C3DD0" w:rsidRDefault="007C3DD0" w:rsidP="00060964">
                  <w:pPr>
                    <w:pStyle w:val="rowtabella0"/>
                    <w:rPr>
                      <w:color w:val="002060"/>
                    </w:rPr>
                  </w:pPr>
                  <w:r w:rsidRPr="007C3DD0">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FCD11F" w14:textId="77777777" w:rsidR="007C3DD0" w:rsidRPr="007C3DD0" w:rsidRDefault="007C3DD0" w:rsidP="00060964">
                  <w:pPr>
                    <w:pStyle w:val="rowtabella0"/>
                    <w:rPr>
                      <w:color w:val="002060"/>
                    </w:rPr>
                  </w:pPr>
                  <w:r w:rsidRPr="007C3DD0">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EF4A03" w14:textId="77777777" w:rsidR="007C3DD0" w:rsidRPr="007C3DD0" w:rsidRDefault="007C3DD0" w:rsidP="00060964">
                  <w:pPr>
                    <w:pStyle w:val="rowtabella0"/>
                    <w:jc w:val="center"/>
                    <w:rPr>
                      <w:color w:val="002060"/>
                    </w:rPr>
                  </w:pPr>
                  <w:r w:rsidRPr="007C3DD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F724F7" w14:textId="77777777" w:rsidR="007C3DD0" w:rsidRPr="007C3DD0" w:rsidRDefault="007C3DD0" w:rsidP="00060964">
                  <w:pPr>
                    <w:pStyle w:val="rowtabella0"/>
                    <w:jc w:val="center"/>
                    <w:rPr>
                      <w:color w:val="002060"/>
                    </w:rPr>
                  </w:pPr>
                  <w:r w:rsidRPr="007C3DD0">
                    <w:rPr>
                      <w:color w:val="002060"/>
                    </w:rPr>
                    <w:t> </w:t>
                  </w:r>
                </w:p>
              </w:tc>
            </w:tr>
            <w:tr w:rsidR="007C3DD0" w:rsidRPr="007C3DD0" w14:paraId="0CFBE8B1"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8B1848" w14:textId="77777777" w:rsidR="007C3DD0" w:rsidRPr="007C3DD0" w:rsidRDefault="007C3DD0" w:rsidP="00060964">
                  <w:pPr>
                    <w:pStyle w:val="rowtabella0"/>
                    <w:rPr>
                      <w:color w:val="002060"/>
                    </w:rPr>
                  </w:pPr>
                  <w:r w:rsidRPr="007C3DD0">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2F6B47" w14:textId="77777777" w:rsidR="007C3DD0" w:rsidRPr="007C3DD0" w:rsidRDefault="007C3DD0" w:rsidP="00060964">
                  <w:pPr>
                    <w:pStyle w:val="rowtabella0"/>
                    <w:rPr>
                      <w:color w:val="002060"/>
                    </w:rPr>
                  </w:pPr>
                  <w:r w:rsidRPr="007C3DD0">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337CEE" w14:textId="77777777" w:rsidR="007C3DD0" w:rsidRPr="007C3DD0" w:rsidRDefault="007C3DD0" w:rsidP="00060964">
                  <w:pPr>
                    <w:pStyle w:val="rowtabella0"/>
                    <w:jc w:val="center"/>
                    <w:rPr>
                      <w:color w:val="002060"/>
                    </w:rPr>
                  </w:pPr>
                  <w:r w:rsidRPr="007C3DD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C6CF0" w14:textId="77777777" w:rsidR="007C3DD0" w:rsidRPr="007C3DD0" w:rsidRDefault="007C3DD0" w:rsidP="00060964">
                  <w:pPr>
                    <w:pStyle w:val="rowtabella0"/>
                    <w:jc w:val="center"/>
                    <w:rPr>
                      <w:color w:val="002060"/>
                    </w:rPr>
                  </w:pPr>
                  <w:r w:rsidRPr="007C3DD0">
                    <w:rPr>
                      <w:color w:val="002060"/>
                    </w:rPr>
                    <w:t> </w:t>
                  </w:r>
                </w:p>
              </w:tc>
            </w:tr>
            <w:tr w:rsidR="007C3DD0" w:rsidRPr="007C3DD0" w14:paraId="744A66DC"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1A75F0" w14:textId="77777777" w:rsidR="007C3DD0" w:rsidRPr="007C3DD0" w:rsidRDefault="007C3DD0" w:rsidP="00060964">
                  <w:pPr>
                    <w:pStyle w:val="rowtabella0"/>
                    <w:rPr>
                      <w:color w:val="002060"/>
                    </w:rPr>
                  </w:pPr>
                  <w:r w:rsidRPr="007C3DD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B5567" w14:textId="77777777" w:rsidR="007C3DD0" w:rsidRPr="007C3DD0" w:rsidRDefault="007C3DD0" w:rsidP="00060964">
                  <w:pPr>
                    <w:pStyle w:val="rowtabella0"/>
                    <w:rPr>
                      <w:color w:val="002060"/>
                    </w:rPr>
                  </w:pPr>
                  <w:r w:rsidRPr="007C3DD0">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780265" w14:textId="77777777" w:rsidR="007C3DD0" w:rsidRPr="007C3DD0" w:rsidRDefault="007C3DD0" w:rsidP="00060964">
                  <w:pPr>
                    <w:pStyle w:val="rowtabella0"/>
                    <w:jc w:val="center"/>
                    <w:rPr>
                      <w:color w:val="002060"/>
                    </w:rPr>
                  </w:pPr>
                  <w:r w:rsidRPr="007C3DD0">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0BC73" w14:textId="77777777" w:rsidR="007C3DD0" w:rsidRPr="007C3DD0" w:rsidRDefault="007C3DD0" w:rsidP="00060964">
                  <w:pPr>
                    <w:pStyle w:val="rowtabella0"/>
                    <w:jc w:val="center"/>
                    <w:rPr>
                      <w:color w:val="002060"/>
                    </w:rPr>
                  </w:pPr>
                  <w:r w:rsidRPr="007C3DD0">
                    <w:rPr>
                      <w:color w:val="002060"/>
                    </w:rPr>
                    <w:t> </w:t>
                  </w:r>
                </w:p>
              </w:tc>
            </w:tr>
            <w:tr w:rsidR="007C3DD0" w:rsidRPr="007C3DD0" w14:paraId="6942A7C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8F304" w14:textId="77777777" w:rsidR="007C3DD0" w:rsidRPr="007C3DD0" w:rsidRDefault="007C3DD0" w:rsidP="00060964">
                  <w:pPr>
                    <w:pStyle w:val="rowtabella0"/>
                    <w:rPr>
                      <w:color w:val="002060"/>
                    </w:rPr>
                  </w:pPr>
                  <w:r w:rsidRPr="007C3DD0">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6FCC47" w14:textId="77777777" w:rsidR="007C3DD0" w:rsidRPr="007C3DD0" w:rsidRDefault="007C3DD0" w:rsidP="00060964">
                  <w:pPr>
                    <w:pStyle w:val="rowtabella0"/>
                    <w:rPr>
                      <w:color w:val="002060"/>
                    </w:rPr>
                  </w:pPr>
                  <w:r w:rsidRPr="007C3DD0">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C81E0" w14:textId="77777777" w:rsidR="007C3DD0" w:rsidRPr="007C3DD0" w:rsidRDefault="007C3DD0" w:rsidP="00060964">
                  <w:pPr>
                    <w:pStyle w:val="rowtabella0"/>
                    <w:jc w:val="center"/>
                    <w:rPr>
                      <w:color w:val="002060"/>
                    </w:rPr>
                  </w:pPr>
                  <w:r w:rsidRPr="007C3DD0">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0F7686" w14:textId="77777777" w:rsidR="007C3DD0" w:rsidRPr="007C3DD0" w:rsidRDefault="007C3DD0" w:rsidP="00060964">
                  <w:pPr>
                    <w:pStyle w:val="rowtabella0"/>
                    <w:jc w:val="center"/>
                    <w:rPr>
                      <w:color w:val="002060"/>
                    </w:rPr>
                  </w:pPr>
                  <w:r w:rsidRPr="007C3DD0">
                    <w:rPr>
                      <w:color w:val="002060"/>
                    </w:rPr>
                    <w:t> </w:t>
                  </w:r>
                </w:p>
              </w:tc>
            </w:tr>
            <w:tr w:rsidR="007C3DD0" w:rsidRPr="007C3DD0" w14:paraId="120EE7FB"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C5B5C" w14:textId="77777777" w:rsidR="007C3DD0" w:rsidRPr="007C3DD0" w:rsidRDefault="007C3DD0" w:rsidP="00060964">
                  <w:pPr>
                    <w:pStyle w:val="rowtabella0"/>
                    <w:rPr>
                      <w:color w:val="002060"/>
                    </w:rPr>
                  </w:pPr>
                  <w:r w:rsidRPr="007C3DD0">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9A3DF" w14:textId="77777777" w:rsidR="007C3DD0" w:rsidRPr="007C3DD0" w:rsidRDefault="007C3DD0" w:rsidP="00060964">
                  <w:pPr>
                    <w:pStyle w:val="rowtabella0"/>
                    <w:rPr>
                      <w:color w:val="002060"/>
                    </w:rPr>
                  </w:pPr>
                  <w:r w:rsidRPr="007C3DD0">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09ED8" w14:textId="77777777" w:rsidR="007C3DD0" w:rsidRPr="007C3DD0" w:rsidRDefault="007C3DD0" w:rsidP="00060964">
                  <w:pPr>
                    <w:pStyle w:val="rowtabella0"/>
                    <w:jc w:val="center"/>
                    <w:rPr>
                      <w:color w:val="002060"/>
                    </w:rPr>
                  </w:pPr>
                  <w:r w:rsidRPr="007C3DD0">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A8F7A" w14:textId="77777777" w:rsidR="007C3DD0" w:rsidRPr="007C3DD0" w:rsidRDefault="007C3DD0" w:rsidP="00060964">
                  <w:pPr>
                    <w:pStyle w:val="rowtabella0"/>
                    <w:jc w:val="center"/>
                    <w:rPr>
                      <w:color w:val="002060"/>
                    </w:rPr>
                  </w:pPr>
                  <w:r w:rsidRPr="007C3DD0">
                    <w:rPr>
                      <w:color w:val="002060"/>
                    </w:rPr>
                    <w:t> </w:t>
                  </w:r>
                </w:p>
              </w:tc>
            </w:tr>
          </w:tbl>
          <w:p w14:paraId="60E6458C" w14:textId="77777777" w:rsidR="007C3DD0" w:rsidRPr="007C3DD0" w:rsidRDefault="007C3DD0" w:rsidP="00060964">
            <w:pPr>
              <w:rPr>
                <w:color w:val="002060"/>
              </w:rPr>
            </w:pPr>
          </w:p>
        </w:tc>
      </w:tr>
    </w:tbl>
    <w:p w14:paraId="110AC323" w14:textId="77777777" w:rsidR="007C3DD0" w:rsidRPr="007C3DD0" w:rsidRDefault="007C3DD0" w:rsidP="007C3DD0">
      <w:pPr>
        <w:pStyle w:val="breakline"/>
        <w:rPr>
          <w:rFonts w:eastAsiaTheme="minorEastAsia"/>
          <w:color w:val="002060"/>
        </w:rPr>
      </w:pPr>
    </w:p>
    <w:p w14:paraId="64ECC8BD" w14:textId="77777777" w:rsidR="007C3DD0" w:rsidRPr="007C3DD0" w:rsidRDefault="007C3DD0" w:rsidP="007C3DD0">
      <w:pPr>
        <w:pStyle w:val="breakline"/>
        <w:rPr>
          <w:color w:val="002060"/>
        </w:rPr>
      </w:pPr>
    </w:p>
    <w:p w14:paraId="6ADDEF3F" w14:textId="77777777" w:rsidR="007C3DD0" w:rsidRPr="007C3DD0" w:rsidRDefault="007C3DD0" w:rsidP="007C3DD0">
      <w:pPr>
        <w:pStyle w:val="titoloprinc0"/>
        <w:rPr>
          <w:color w:val="002060"/>
        </w:rPr>
      </w:pPr>
      <w:r w:rsidRPr="007C3DD0">
        <w:rPr>
          <w:color w:val="002060"/>
        </w:rPr>
        <w:t>GIUDICE SPORTIVO</w:t>
      </w:r>
    </w:p>
    <w:p w14:paraId="5F303600"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5794906A" w14:textId="77777777" w:rsidR="007C3DD0" w:rsidRPr="007C3DD0" w:rsidRDefault="007C3DD0" w:rsidP="007C3DD0">
      <w:pPr>
        <w:pStyle w:val="titolo10"/>
        <w:rPr>
          <w:color w:val="002060"/>
        </w:rPr>
      </w:pPr>
      <w:r w:rsidRPr="007C3DD0">
        <w:rPr>
          <w:color w:val="002060"/>
        </w:rPr>
        <w:t xml:space="preserve">GARE DEL 15/12/2023 </w:t>
      </w:r>
    </w:p>
    <w:p w14:paraId="79751A5B" w14:textId="77777777" w:rsidR="007C3DD0" w:rsidRPr="007C3DD0" w:rsidRDefault="007C3DD0" w:rsidP="007C3DD0">
      <w:pPr>
        <w:pStyle w:val="titolo7a"/>
        <w:rPr>
          <w:color w:val="002060"/>
        </w:rPr>
      </w:pPr>
      <w:r w:rsidRPr="007C3DD0">
        <w:rPr>
          <w:color w:val="002060"/>
        </w:rPr>
        <w:t xml:space="preserve">PROVVEDIMENTI DISCIPLINARI </w:t>
      </w:r>
    </w:p>
    <w:p w14:paraId="1C810BD3"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1DAF4D62" w14:textId="77777777" w:rsidR="007C3DD0" w:rsidRPr="007C3DD0" w:rsidRDefault="007C3DD0" w:rsidP="007C3DD0">
      <w:pPr>
        <w:pStyle w:val="titolo30"/>
        <w:rPr>
          <w:color w:val="002060"/>
        </w:rPr>
      </w:pPr>
      <w:r w:rsidRPr="007C3DD0">
        <w:rPr>
          <w:color w:val="002060"/>
        </w:rPr>
        <w:t xml:space="preserve">SOCIETA' </w:t>
      </w:r>
    </w:p>
    <w:p w14:paraId="69387720" w14:textId="77777777" w:rsidR="007C3DD0" w:rsidRPr="007C3DD0" w:rsidRDefault="007C3DD0" w:rsidP="007C3DD0">
      <w:pPr>
        <w:pStyle w:val="titolo20"/>
        <w:rPr>
          <w:color w:val="002060"/>
        </w:rPr>
      </w:pPr>
      <w:r w:rsidRPr="007C3DD0">
        <w:rPr>
          <w:color w:val="002060"/>
        </w:rPr>
        <w:t xml:space="preserve">AMMENDA </w:t>
      </w:r>
    </w:p>
    <w:p w14:paraId="363EEE40" w14:textId="77777777" w:rsidR="007C3DD0" w:rsidRPr="007C3DD0" w:rsidRDefault="007C3DD0" w:rsidP="007C3DD0">
      <w:pPr>
        <w:pStyle w:val="diffida"/>
        <w:spacing w:before="80" w:beforeAutospacing="0" w:after="40" w:afterAutospacing="0"/>
        <w:jc w:val="left"/>
        <w:rPr>
          <w:color w:val="002060"/>
        </w:rPr>
      </w:pPr>
      <w:r w:rsidRPr="007C3DD0">
        <w:rPr>
          <w:color w:val="002060"/>
        </w:rPr>
        <w:t xml:space="preserve">Euro 50,00 VILLA CECCOLINI CALCIO </w:t>
      </w:r>
      <w:r w:rsidRPr="007C3DD0">
        <w:rPr>
          <w:color w:val="002060"/>
        </w:rPr>
        <w:br/>
        <w:t xml:space="preserve">Per essere lo spogliatoio dell'arbitro privo di chiusura. </w:t>
      </w:r>
    </w:p>
    <w:p w14:paraId="2746EF1C" w14:textId="77777777" w:rsidR="007C3DD0" w:rsidRPr="007C3DD0" w:rsidRDefault="007C3DD0" w:rsidP="007C3DD0">
      <w:pPr>
        <w:pStyle w:val="titolo30"/>
        <w:rPr>
          <w:color w:val="002060"/>
        </w:rPr>
      </w:pPr>
      <w:r w:rsidRPr="007C3DD0">
        <w:rPr>
          <w:color w:val="002060"/>
        </w:rPr>
        <w:t xml:space="preserve">DIRIGENTI </w:t>
      </w:r>
    </w:p>
    <w:p w14:paraId="674FC130" w14:textId="77777777" w:rsidR="007C3DD0" w:rsidRPr="007C3DD0" w:rsidRDefault="007C3DD0" w:rsidP="007C3DD0">
      <w:pPr>
        <w:pStyle w:val="titolo20"/>
        <w:rPr>
          <w:color w:val="002060"/>
        </w:rPr>
      </w:pPr>
      <w:r w:rsidRPr="007C3DD0">
        <w:rPr>
          <w:color w:val="002060"/>
        </w:rPr>
        <w:t xml:space="preserve">INIBIZIONE A SVOLGERE OGNI ATTIVITA' FINO AL 17/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FB13C4E" w14:textId="77777777" w:rsidTr="00060964">
        <w:tc>
          <w:tcPr>
            <w:tcW w:w="2200" w:type="dxa"/>
            <w:tcMar>
              <w:top w:w="20" w:type="dxa"/>
              <w:left w:w="20" w:type="dxa"/>
              <w:bottom w:w="20" w:type="dxa"/>
              <w:right w:w="20" w:type="dxa"/>
            </w:tcMar>
            <w:vAlign w:val="center"/>
            <w:hideMark/>
          </w:tcPr>
          <w:p w14:paraId="79B33B3B" w14:textId="77777777" w:rsidR="007C3DD0" w:rsidRPr="007C3DD0" w:rsidRDefault="007C3DD0" w:rsidP="00060964">
            <w:pPr>
              <w:pStyle w:val="movimento"/>
              <w:rPr>
                <w:color w:val="002060"/>
              </w:rPr>
            </w:pPr>
            <w:r w:rsidRPr="007C3DD0">
              <w:rPr>
                <w:color w:val="002060"/>
              </w:rPr>
              <w:t>TONELLI FABIO</w:t>
            </w:r>
          </w:p>
        </w:tc>
        <w:tc>
          <w:tcPr>
            <w:tcW w:w="2200" w:type="dxa"/>
            <w:tcMar>
              <w:top w:w="20" w:type="dxa"/>
              <w:left w:w="20" w:type="dxa"/>
              <w:bottom w:w="20" w:type="dxa"/>
              <w:right w:w="20" w:type="dxa"/>
            </w:tcMar>
            <w:vAlign w:val="center"/>
            <w:hideMark/>
          </w:tcPr>
          <w:p w14:paraId="6BF43CBE" w14:textId="77777777" w:rsidR="007C3DD0" w:rsidRPr="007C3DD0" w:rsidRDefault="007C3DD0" w:rsidP="00060964">
            <w:pPr>
              <w:pStyle w:val="movimento2"/>
              <w:rPr>
                <w:color w:val="002060"/>
              </w:rPr>
            </w:pPr>
            <w:r w:rsidRPr="007C3DD0">
              <w:rPr>
                <w:color w:val="002060"/>
              </w:rPr>
              <w:t xml:space="preserve">(VILLA CECCOLINI CALCIO) </w:t>
            </w:r>
          </w:p>
        </w:tc>
        <w:tc>
          <w:tcPr>
            <w:tcW w:w="800" w:type="dxa"/>
            <w:tcMar>
              <w:top w:w="20" w:type="dxa"/>
              <w:left w:w="20" w:type="dxa"/>
              <w:bottom w:w="20" w:type="dxa"/>
              <w:right w:w="20" w:type="dxa"/>
            </w:tcMar>
            <w:vAlign w:val="center"/>
            <w:hideMark/>
          </w:tcPr>
          <w:p w14:paraId="13CB3E0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717A03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06AE3C7" w14:textId="77777777" w:rsidR="007C3DD0" w:rsidRPr="007C3DD0" w:rsidRDefault="007C3DD0" w:rsidP="00060964">
            <w:pPr>
              <w:pStyle w:val="movimento2"/>
              <w:rPr>
                <w:color w:val="002060"/>
              </w:rPr>
            </w:pPr>
            <w:r w:rsidRPr="007C3DD0">
              <w:rPr>
                <w:color w:val="002060"/>
              </w:rPr>
              <w:t> </w:t>
            </w:r>
          </w:p>
        </w:tc>
      </w:tr>
    </w:tbl>
    <w:p w14:paraId="4D637592"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t xml:space="preserve">Per comportamento irriguardoso verso l'arbitro. </w:t>
      </w:r>
    </w:p>
    <w:p w14:paraId="7BA237FA" w14:textId="77777777" w:rsidR="007C3DD0" w:rsidRPr="007C3DD0" w:rsidRDefault="007C3DD0" w:rsidP="007C3DD0">
      <w:pPr>
        <w:pStyle w:val="titolo20"/>
        <w:rPr>
          <w:color w:val="002060"/>
        </w:rPr>
      </w:pPr>
      <w:r w:rsidRPr="007C3DD0">
        <w:rPr>
          <w:color w:val="002060"/>
        </w:rPr>
        <w:t xml:space="preserve">INIBIZIONE A SVOLGERE OGNI ATTIVITA' FINO AL 10/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44157EE" w14:textId="77777777" w:rsidTr="00060964">
        <w:tc>
          <w:tcPr>
            <w:tcW w:w="2200" w:type="dxa"/>
            <w:tcMar>
              <w:top w:w="20" w:type="dxa"/>
              <w:left w:w="20" w:type="dxa"/>
              <w:bottom w:w="20" w:type="dxa"/>
              <w:right w:w="20" w:type="dxa"/>
            </w:tcMar>
            <w:vAlign w:val="center"/>
            <w:hideMark/>
          </w:tcPr>
          <w:p w14:paraId="194A7F23" w14:textId="77777777" w:rsidR="007C3DD0" w:rsidRPr="007C3DD0" w:rsidRDefault="007C3DD0" w:rsidP="00060964">
            <w:pPr>
              <w:pStyle w:val="movimento"/>
              <w:rPr>
                <w:color w:val="002060"/>
              </w:rPr>
            </w:pPr>
            <w:r w:rsidRPr="007C3DD0">
              <w:rPr>
                <w:color w:val="002060"/>
              </w:rPr>
              <w:t>MAZZIERI DIEGO</w:t>
            </w:r>
          </w:p>
        </w:tc>
        <w:tc>
          <w:tcPr>
            <w:tcW w:w="2200" w:type="dxa"/>
            <w:tcMar>
              <w:top w:w="20" w:type="dxa"/>
              <w:left w:w="20" w:type="dxa"/>
              <w:bottom w:w="20" w:type="dxa"/>
              <w:right w:w="20" w:type="dxa"/>
            </w:tcMar>
            <w:vAlign w:val="center"/>
            <w:hideMark/>
          </w:tcPr>
          <w:p w14:paraId="59FC2B5E" w14:textId="77777777" w:rsidR="007C3DD0" w:rsidRPr="007C3DD0" w:rsidRDefault="007C3DD0" w:rsidP="00060964">
            <w:pPr>
              <w:pStyle w:val="movimento2"/>
              <w:rPr>
                <w:color w:val="002060"/>
              </w:rPr>
            </w:pPr>
            <w:r w:rsidRPr="007C3DD0">
              <w:rPr>
                <w:color w:val="002060"/>
              </w:rPr>
              <w:t xml:space="preserve">(AVENALE) </w:t>
            </w:r>
          </w:p>
        </w:tc>
        <w:tc>
          <w:tcPr>
            <w:tcW w:w="800" w:type="dxa"/>
            <w:tcMar>
              <w:top w:w="20" w:type="dxa"/>
              <w:left w:w="20" w:type="dxa"/>
              <w:bottom w:w="20" w:type="dxa"/>
              <w:right w:w="20" w:type="dxa"/>
            </w:tcMar>
            <w:vAlign w:val="center"/>
            <w:hideMark/>
          </w:tcPr>
          <w:p w14:paraId="3A18A43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E5FCCF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C47A994" w14:textId="77777777" w:rsidR="007C3DD0" w:rsidRPr="007C3DD0" w:rsidRDefault="007C3DD0" w:rsidP="00060964">
            <w:pPr>
              <w:pStyle w:val="movimento2"/>
              <w:rPr>
                <w:color w:val="002060"/>
              </w:rPr>
            </w:pPr>
            <w:r w:rsidRPr="007C3DD0">
              <w:rPr>
                <w:color w:val="002060"/>
              </w:rPr>
              <w:t> </w:t>
            </w:r>
          </w:p>
        </w:tc>
      </w:tr>
    </w:tbl>
    <w:p w14:paraId="59D6EBAC"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t xml:space="preserve">Espulso per somma di ammonizioni, dagli spalti rivolgeva all'arbitro frasi irriguardose. </w:t>
      </w:r>
    </w:p>
    <w:p w14:paraId="251C17C1" w14:textId="77777777" w:rsidR="007C3DD0" w:rsidRPr="007C3DD0" w:rsidRDefault="007C3DD0" w:rsidP="007C3DD0">
      <w:pPr>
        <w:pStyle w:val="titolo30"/>
        <w:rPr>
          <w:color w:val="002060"/>
        </w:rPr>
      </w:pPr>
      <w:r w:rsidRPr="007C3DD0">
        <w:rPr>
          <w:color w:val="002060"/>
        </w:rPr>
        <w:t xml:space="preserve">ALLENATORI </w:t>
      </w:r>
    </w:p>
    <w:p w14:paraId="41C7FAAA"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1C63AE9" w14:textId="77777777" w:rsidTr="00060964">
        <w:tc>
          <w:tcPr>
            <w:tcW w:w="2200" w:type="dxa"/>
            <w:tcMar>
              <w:top w:w="20" w:type="dxa"/>
              <w:left w:w="20" w:type="dxa"/>
              <w:bottom w:w="20" w:type="dxa"/>
              <w:right w:w="20" w:type="dxa"/>
            </w:tcMar>
            <w:vAlign w:val="center"/>
            <w:hideMark/>
          </w:tcPr>
          <w:p w14:paraId="2FE82466" w14:textId="77777777" w:rsidR="007C3DD0" w:rsidRPr="007C3DD0" w:rsidRDefault="007C3DD0" w:rsidP="00060964">
            <w:pPr>
              <w:pStyle w:val="movimento"/>
              <w:rPr>
                <w:color w:val="002060"/>
              </w:rPr>
            </w:pPr>
            <w:r w:rsidRPr="007C3DD0">
              <w:rPr>
                <w:color w:val="002060"/>
              </w:rPr>
              <w:t>BARTOLUCCI FABIO</w:t>
            </w:r>
          </w:p>
        </w:tc>
        <w:tc>
          <w:tcPr>
            <w:tcW w:w="2200" w:type="dxa"/>
            <w:tcMar>
              <w:top w:w="20" w:type="dxa"/>
              <w:left w:w="20" w:type="dxa"/>
              <w:bottom w:w="20" w:type="dxa"/>
              <w:right w:w="20" w:type="dxa"/>
            </w:tcMar>
            <w:vAlign w:val="center"/>
            <w:hideMark/>
          </w:tcPr>
          <w:p w14:paraId="77C93252" w14:textId="77777777" w:rsidR="007C3DD0" w:rsidRPr="007C3DD0" w:rsidRDefault="007C3DD0" w:rsidP="00060964">
            <w:pPr>
              <w:pStyle w:val="movimento2"/>
              <w:rPr>
                <w:color w:val="002060"/>
              </w:rPr>
            </w:pPr>
            <w:r w:rsidRPr="007C3DD0">
              <w:rPr>
                <w:color w:val="002060"/>
              </w:rPr>
              <w:t xml:space="preserve">(LUCREZIA CALCIO A 5) </w:t>
            </w:r>
          </w:p>
        </w:tc>
        <w:tc>
          <w:tcPr>
            <w:tcW w:w="800" w:type="dxa"/>
            <w:tcMar>
              <w:top w:w="20" w:type="dxa"/>
              <w:left w:w="20" w:type="dxa"/>
              <w:bottom w:w="20" w:type="dxa"/>
              <w:right w:w="20" w:type="dxa"/>
            </w:tcMar>
            <w:vAlign w:val="center"/>
            <w:hideMark/>
          </w:tcPr>
          <w:p w14:paraId="7C9C68C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76B7C6C" w14:textId="77777777" w:rsidR="007C3DD0" w:rsidRPr="007C3DD0" w:rsidRDefault="007C3DD0" w:rsidP="00060964">
            <w:pPr>
              <w:pStyle w:val="movimento"/>
              <w:rPr>
                <w:color w:val="002060"/>
              </w:rPr>
            </w:pPr>
            <w:r w:rsidRPr="007C3DD0">
              <w:rPr>
                <w:color w:val="002060"/>
              </w:rPr>
              <w:t>SOLAZZI SIMONE</w:t>
            </w:r>
          </w:p>
        </w:tc>
        <w:tc>
          <w:tcPr>
            <w:tcW w:w="2200" w:type="dxa"/>
            <w:tcMar>
              <w:top w:w="20" w:type="dxa"/>
              <w:left w:w="20" w:type="dxa"/>
              <w:bottom w:w="20" w:type="dxa"/>
              <w:right w:w="20" w:type="dxa"/>
            </w:tcMar>
            <w:vAlign w:val="center"/>
            <w:hideMark/>
          </w:tcPr>
          <w:p w14:paraId="1190F9A7" w14:textId="77777777" w:rsidR="007C3DD0" w:rsidRPr="007C3DD0" w:rsidRDefault="007C3DD0" w:rsidP="00060964">
            <w:pPr>
              <w:pStyle w:val="movimento2"/>
              <w:rPr>
                <w:color w:val="002060"/>
              </w:rPr>
            </w:pPr>
            <w:r w:rsidRPr="007C3DD0">
              <w:rPr>
                <w:color w:val="002060"/>
              </w:rPr>
              <w:t xml:space="preserve">(POLISPORTIVA UROBORO) </w:t>
            </w:r>
          </w:p>
        </w:tc>
      </w:tr>
    </w:tbl>
    <w:p w14:paraId="2CCEBBD0" w14:textId="77777777" w:rsidR="007C3DD0" w:rsidRPr="007C3DD0" w:rsidRDefault="007C3DD0" w:rsidP="007C3DD0">
      <w:pPr>
        <w:pStyle w:val="titolo30"/>
        <w:rPr>
          <w:rFonts w:eastAsiaTheme="minorEastAsia"/>
          <w:color w:val="002060"/>
        </w:rPr>
      </w:pPr>
      <w:r w:rsidRPr="007C3DD0">
        <w:rPr>
          <w:color w:val="002060"/>
        </w:rPr>
        <w:t xml:space="preserve">CALCIATORI ESPULSI </w:t>
      </w:r>
    </w:p>
    <w:p w14:paraId="1207D2C4" w14:textId="77777777" w:rsidR="007C3DD0" w:rsidRPr="007C3DD0" w:rsidRDefault="007C3DD0" w:rsidP="007C3DD0">
      <w:pPr>
        <w:pStyle w:val="titolo20"/>
        <w:rPr>
          <w:color w:val="002060"/>
        </w:rPr>
      </w:pPr>
      <w:r w:rsidRPr="007C3DD0">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5EDCD3A" w14:textId="77777777" w:rsidTr="00060964">
        <w:tc>
          <w:tcPr>
            <w:tcW w:w="2200" w:type="dxa"/>
            <w:tcMar>
              <w:top w:w="20" w:type="dxa"/>
              <w:left w:w="20" w:type="dxa"/>
              <w:bottom w:w="20" w:type="dxa"/>
              <w:right w:w="20" w:type="dxa"/>
            </w:tcMar>
            <w:vAlign w:val="center"/>
            <w:hideMark/>
          </w:tcPr>
          <w:p w14:paraId="512D5629" w14:textId="77777777" w:rsidR="007C3DD0" w:rsidRPr="007C3DD0" w:rsidRDefault="007C3DD0" w:rsidP="00060964">
            <w:pPr>
              <w:pStyle w:val="movimento"/>
              <w:rPr>
                <w:color w:val="002060"/>
              </w:rPr>
            </w:pPr>
            <w:r w:rsidRPr="007C3DD0">
              <w:rPr>
                <w:color w:val="002060"/>
              </w:rPr>
              <w:t>CHIAPPINI MASSIMO</w:t>
            </w:r>
          </w:p>
        </w:tc>
        <w:tc>
          <w:tcPr>
            <w:tcW w:w="2200" w:type="dxa"/>
            <w:tcMar>
              <w:top w:w="20" w:type="dxa"/>
              <w:left w:w="20" w:type="dxa"/>
              <w:bottom w:w="20" w:type="dxa"/>
              <w:right w:w="20" w:type="dxa"/>
            </w:tcMar>
            <w:vAlign w:val="center"/>
            <w:hideMark/>
          </w:tcPr>
          <w:p w14:paraId="534F3C22" w14:textId="77777777" w:rsidR="007C3DD0" w:rsidRPr="007C3DD0" w:rsidRDefault="007C3DD0" w:rsidP="00060964">
            <w:pPr>
              <w:pStyle w:val="movimento2"/>
              <w:rPr>
                <w:color w:val="002060"/>
              </w:rPr>
            </w:pPr>
            <w:r w:rsidRPr="007C3DD0">
              <w:rPr>
                <w:color w:val="002060"/>
              </w:rPr>
              <w:t xml:space="preserve">(ROCCAFLUVIONE) </w:t>
            </w:r>
          </w:p>
        </w:tc>
        <w:tc>
          <w:tcPr>
            <w:tcW w:w="800" w:type="dxa"/>
            <w:tcMar>
              <w:top w:w="20" w:type="dxa"/>
              <w:left w:w="20" w:type="dxa"/>
              <w:bottom w:w="20" w:type="dxa"/>
              <w:right w:w="20" w:type="dxa"/>
            </w:tcMar>
            <w:vAlign w:val="center"/>
            <w:hideMark/>
          </w:tcPr>
          <w:p w14:paraId="21C2CB0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8F2B95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2BDC9A7" w14:textId="77777777" w:rsidR="007C3DD0" w:rsidRPr="007C3DD0" w:rsidRDefault="007C3DD0" w:rsidP="00060964">
            <w:pPr>
              <w:pStyle w:val="movimento2"/>
              <w:rPr>
                <w:color w:val="002060"/>
              </w:rPr>
            </w:pPr>
            <w:r w:rsidRPr="007C3DD0">
              <w:rPr>
                <w:color w:val="002060"/>
              </w:rPr>
              <w:t> </w:t>
            </w:r>
          </w:p>
        </w:tc>
      </w:tr>
    </w:tbl>
    <w:p w14:paraId="6EE727CC" w14:textId="77777777" w:rsidR="007C3DD0" w:rsidRPr="007C3DD0" w:rsidRDefault="007C3DD0" w:rsidP="007C3DD0">
      <w:pPr>
        <w:pStyle w:val="titolo20"/>
        <w:rPr>
          <w:rFonts w:eastAsiaTheme="minorEastAsia"/>
          <w:color w:val="002060"/>
        </w:rPr>
      </w:pPr>
      <w:r w:rsidRPr="007C3DD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A111B5B" w14:textId="77777777" w:rsidTr="00060964">
        <w:tc>
          <w:tcPr>
            <w:tcW w:w="2200" w:type="dxa"/>
            <w:tcMar>
              <w:top w:w="20" w:type="dxa"/>
              <w:left w:w="20" w:type="dxa"/>
              <w:bottom w:w="20" w:type="dxa"/>
              <w:right w:w="20" w:type="dxa"/>
            </w:tcMar>
            <w:vAlign w:val="center"/>
            <w:hideMark/>
          </w:tcPr>
          <w:p w14:paraId="34EEB55F" w14:textId="77777777" w:rsidR="007C3DD0" w:rsidRPr="007C3DD0" w:rsidRDefault="007C3DD0" w:rsidP="00060964">
            <w:pPr>
              <w:pStyle w:val="movimento"/>
              <w:rPr>
                <w:color w:val="002060"/>
              </w:rPr>
            </w:pPr>
            <w:r w:rsidRPr="007C3DD0">
              <w:rPr>
                <w:color w:val="002060"/>
              </w:rPr>
              <w:t>PAZIANI MANUELE</w:t>
            </w:r>
          </w:p>
        </w:tc>
        <w:tc>
          <w:tcPr>
            <w:tcW w:w="2200" w:type="dxa"/>
            <w:tcMar>
              <w:top w:w="20" w:type="dxa"/>
              <w:left w:w="20" w:type="dxa"/>
              <w:bottom w:w="20" w:type="dxa"/>
              <w:right w:w="20" w:type="dxa"/>
            </w:tcMar>
            <w:vAlign w:val="center"/>
            <w:hideMark/>
          </w:tcPr>
          <w:p w14:paraId="44B0C585" w14:textId="77777777" w:rsidR="007C3DD0" w:rsidRPr="007C3DD0" w:rsidRDefault="007C3DD0" w:rsidP="00060964">
            <w:pPr>
              <w:pStyle w:val="movimento2"/>
              <w:rPr>
                <w:color w:val="002060"/>
              </w:rPr>
            </w:pPr>
            <w:r w:rsidRPr="007C3DD0">
              <w:rPr>
                <w:color w:val="002060"/>
              </w:rPr>
              <w:t xml:space="preserve">(CASTELBELLINO CALCIO A 5) </w:t>
            </w:r>
          </w:p>
        </w:tc>
        <w:tc>
          <w:tcPr>
            <w:tcW w:w="800" w:type="dxa"/>
            <w:tcMar>
              <w:top w:w="20" w:type="dxa"/>
              <w:left w:w="20" w:type="dxa"/>
              <w:bottom w:w="20" w:type="dxa"/>
              <w:right w:w="20" w:type="dxa"/>
            </w:tcMar>
            <w:vAlign w:val="center"/>
            <w:hideMark/>
          </w:tcPr>
          <w:p w14:paraId="4C96482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C5AA29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C1B3019" w14:textId="77777777" w:rsidR="007C3DD0" w:rsidRPr="007C3DD0" w:rsidRDefault="007C3DD0" w:rsidP="00060964">
            <w:pPr>
              <w:pStyle w:val="movimento2"/>
              <w:rPr>
                <w:color w:val="002060"/>
              </w:rPr>
            </w:pPr>
            <w:r w:rsidRPr="007C3DD0">
              <w:rPr>
                <w:color w:val="002060"/>
              </w:rPr>
              <w:t> </w:t>
            </w:r>
          </w:p>
        </w:tc>
      </w:tr>
    </w:tbl>
    <w:p w14:paraId="3D5337AB"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3C8B6B25" w14:textId="77777777" w:rsidR="007C3DD0" w:rsidRPr="007C3DD0" w:rsidRDefault="007C3DD0" w:rsidP="007C3DD0">
      <w:pPr>
        <w:pStyle w:val="titolo20"/>
        <w:rPr>
          <w:color w:val="002060"/>
        </w:rPr>
      </w:pPr>
      <w:r w:rsidRPr="007C3DD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2EF69EE" w14:textId="77777777" w:rsidTr="00060964">
        <w:tc>
          <w:tcPr>
            <w:tcW w:w="2200" w:type="dxa"/>
            <w:tcMar>
              <w:top w:w="20" w:type="dxa"/>
              <w:left w:w="20" w:type="dxa"/>
              <w:bottom w:w="20" w:type="dxa"/>
              <w:right w:w="20" w:type="dxa"/>
            </w:tcMar>
            <w:vAlign w:val="center"/>
            <w:hideMark/>
          </w:tcPr>
          <w:p w14:paraId="4B9A43FB" w14:textId="77777777" w:rsidR="007C3DD0" w:rsidRPr="007C3DD0" w:rsidRDefault="007C3DD0" w:rsidP="00060964">
            <w:pPr>
              <w:pStyle w:val="movimento"/>
              <w:rPr>
                <w:color w:val="002060"/>
              </w:rPr>
            </w:pPr>
            <w:r w:rsidRPr="007C3DD0">
              <w:rPr>
                <w:color w:val="002060"/>
              </w:rPr>
              <w:t>ZENOBI MATTEO</w:t>
            </w:r>
          </w:p>
        </w:tc>
        <w:tc>
          <w:tcPr>
            <w:tcW w:w="2200" w:type="dxa"/>
            <w:tcMar>
              <w:top w:w="20" w:type="dxa"/>
              <w:left w:w="20" w:type="dxa"/>
              <w:bottom w:w="20" w:type="dxa"/>
              <w:right w:w="20" w:type="dxa"/>
            </w:tcMar>
            <w:vAlign w:val="center"/>
            <w:hideMark/>
          </w:tcPr>
          <w:p w14:paraId="782ED058" w14:textId="77777777" w:rsidR="007C3DD0" w:rsidRPr="007C3DD0" w:rsidRDefault="007C3DD0" w:rsidP="00060964">
            <w:pPr>
              <w:pStyle w:val="movimento2"/>
              <w:rPr>
                <w:color w:val="002060"/>
              </w:rPr>
            </w:pPr>
            <w:r w:rsidRPr="007C3DD0">
              <w:rPr>
                <w:color w:val="002060"/>
              </w:rPr>
              <w:t xml:space="preserve">(AURORA TREIA) </w:t>
            </w:r>
          </w:p>
        </w:tc>
        <w:tc>
          <w:tcPr>
            <w:tcW w:w="800" w:type="dxa"/>
            <w:tcMar>
              <w:top w:w="20" w:type="dxa"/>
              <w:left w:w="20" w:type="dxa"/>
              <w:bottom w:w="20" w:type="dxa"/>
              <w:right w:w="20" w:type="dxa"/>
            </w:tcMar>
            <w:vAlign w:val="center"/>
            <w:hideMark/>
          </w:tcPr>
          <w:p w14:paraId="36FBA9D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FAF9045" w14:textId="77777777" w:rsidR="007C3DD0" w:rsidRPr="007C3DD0" w:rsidRDefault="007C3DD0" w:rsidP="00060964">
            <w:pPr>
              <w:pStyle w:val="movimento"/>
              <w:rPr>
                <w:color w:val="002060"/>
              </w:rPr>
            </w:pPr>
            <w:r w:rsidRPr="007C3DD0">
              <w:rPr>
                <w:color w:val="002060"/>
              </w:rPr>
              <w:t>FONTANA MATTEO</w:t>
            </w:r>
          </w:p>
        </w:tc>
        <w:tc>
          <w:tcPr>
            <w:tcW w:w="2200" w:type="dxa"/>
            <w:tcMar>
              <w:top w:w="20" w:type="dxa"/>
              <w:left w:w="20" w:type="dxa"/>
              <w:bottom w:w="20" w:type="dxa"/>
              <w:right w:w="20" w:type="dxa"/>
            </w:tcMar>
            <w:vAlign w:val="center"/>
            <w:hideMark/>
          </w:tcPr>
          <w:p w14:paraId="3D3E87E0" w14:textId="77777777" w:rsidR="007C3DD0" w:rsidRPr="007C3DD0" w:rsidRDefault="007C3DD0" w:rsidP="00060964">
            <w:pPr>
              <w:pStyle w:val="movimento2"/>
              <w:rPr>
                <w:color w:val="002060"/>
              </w:rPr>
            </w:pPr>
            <w:r w:rsidRPr="007C3DD0">
              <w:rPr>
                <w:color w:val="002060"/>
              </w:rPr>
              <w:t xml:space="preserve">(FUTSAL CAMPIGLIONE) </w:t>
            </w:r>
          </w:p>
        </w:tc>
      </w:tr>
      <w:tr w:rsidR="007C3DD0" w:rsidRPr="007C3DD0" w14:paraId="0A8D0A29" w14:textId="77777777" w:rsidTr="00060964">
        <w:tc>
          <w:tcPr>
            <w:tcW w:w="2200" w:type="dxa"/>
            <w:tcMar>
              <w:top w:w="20" w:type="dxa"/>
              <w:left w:w="20" w:type="dxa"/>
              <w:bottom w:w="20" w:type="dxa"/>
              <w:right w:w="20" w:type="dxa"/>
            </w:tcMar>
            <w:vAlign w:val="center"/>
            <w:hideMark/>
          </w:tcPr>
          <w:p w14:paraId="55BF82DC" w14:textId="77777777" w:rsidR="007C3DD0" w:rsidRPr="007C3DD0" w:rsidRDefault="007C3DD0" w:rsidP="00060964">
            <w:pPr>
              <w:pStyle w:val="movimento"/>
              <w:rPr>
                <w:color w:val="002060"/>
              </w:rPr>
            </w:pPr>
            <w:r w:rsidRPr="007C3DD0">
              <w:rPr>
                <w:color w:val="002060"/>
              </w:rPr>
              <w:t>DOLLANI CRISTIAN</w:t>
            </w:r>
          </w:p>
        </w:tc>
        <w:tc>
          <w:tcPr>
            <w:tcW w:w="2200" w:type="dxa"/>
            <w:tcMar>
              <w:top w:w="20" w:type="dxa"/>
              <w:left w:w="20" w:type="dxa"/>
              <w:bottom w:w="20" w:type="dxa"/>
              <w:right w:w="20" w:type="dxa"/>
            </w:tcMar>
            <w:vAlign w:val="center"/>
            <w:hideMark/>
          </w:tcPr>
          <w:p w14:paraId="2F0C22FD" w14:textId="77777777" w:rsidR="007C3DD0" w:rsidRPr="007C3DD0" w:rsidRDefault="007C3DD0" w:rsidP="00060964">
            <w:pPr>
              <w:pStyle w:val="movimento2"/>
              <w:rPr>
                <w:color w:val="002060"/>
              </w:rPr>
            </w:pPr>
            <w:r w:rsidRPr="007C3DD0">
              <w:rPr>
                <w:color w:val="002060"/>
              </w:rPr>
              <w:t xml:space="preserve">(OSIMO FIVE) </w:t>
            </w:r>
          </w:p>
        </w:tc>
        <w:tc>
          <w:tcPr>
            <w:tcW w:w="800" w:type="dxa"/>
            <w:tcMar>
              <w:top w:w="20" w:type="dxa"/>
              <w:left w:w="20" w:type="dxa"/>
              <w:bottom w:w="20" w:type="dxa"/>
              <w:right w:w="20" w:type="dxa"/>
            </w:tcMar>
            <w:vAlign w:val="center"/>
            <w:hideMark/>
          </w:tcPr>
          <w:p w14:paraId="7FA7216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9B9FA16" w14:textId="77777777" w:rsidR="007C3DD0" w:rsidRPr="007C3DD0" w:rsidRDefault="007C3DD0" w:rsidP="00060964">
            <w:pPr>
              <w:pStyle w:val="movimento"/>
              <w:rPr>
                <w:color w:val="002060"/>
              </w:rPr>
            </w:pPr>
            <w:r w:rsidRPr="007C3DD0">
              <w:rPr>
                <w:color w:val="002060"/>
              </w:rPr>
              <w:t>MASSA FEDERICO</w:t>
            </w:r>
          </w:p>
        </w:tc>
        <w:tc>
          <w:tcPr>
            <w:tcW w:w="2200" w:type="dxa"/>
            <w:tcMar>
              <w:top w:w="20" w:type="dxa"/>
              <w:left w:w="20" w:type="dxa"/>
              <w:bottom w:w="20" w:type="dxa"/>
              <w:right w:w="20" w:type="dxa"/>
            </w:tcMar>
            <w:vAlign w:val="center"/>
            <w:hideMark/>
          </w:tcPr>
          <w:p w14:paraId="7EBBED56" w14:textId="77777777" w:rsidR="007C3DD0" w:rsidRPr="007C3DD0" w:rsidRDefault="007C3DD0" w:rsidP="00060964">
            <w:pPr>
              <w:pStyle w:val="movimento2"/>
              <w:rPr>
                <w:color w:val="002060"/>
              </w:rPr>
            </w:pPr>
            <w:r w:rsidRPr="007C3DD0">
              <w:rPr>
                <w:color w:val="002060"/>
              </w:rPr>
              <w:t xml:space="preserve">(ROCCAFLUVIONE) </w:t>
            </w:r>
          </w:p>
        </w:tc>
      </w:tr>
      <w:tr w:rsidR="007C3DD0" w:rsidRPr="007C3DD0" w14:paraId="4C903175" w14:textId="77777777" w:rsidTr="00060964">
        <w:tc>
          <w:tcPr>
            <w:tcW w:w="2200" w:type="dxa"/>
            <w:tcMar>
              <w:top w:w="20" w:type="dxa"/>
              <w:left w:w="20" w:type="dxa"/>
              <w:bottom w:w="20" w:type="dxa"/>
              <w:right w:w="20" w:type="dxa"/>
            </w:tcMar>
            <w:vAlign w:val="center"/>
            <w:hideMark/>
          </w:tcPr>
          <w:p w14:paraId="5FCB7B91" w14:textId="77777777" w:rsidR="007C3DD0" w:rsidRPr="007C3DD0" w:rsidRDefault="007C3DD0" w:rsidP="00060964">
            <w:pPr>
              <w:pStyle w:val="movimento"/>
              <w:rPr>
                <w:color w:val="002060"/>
              </w:rPr>
            </w:pPr>
            <w:r w:rsidRPr="007C3DD0">
              <w:rPr>
                <w:color w:val="002060"/>
              </w:rPr>
              <w:t>MINDOLI GIAMPIERO</w:t>
            </w:r>
          </w:p>
        </w:tc>
        <w:tc>
          <w:tcPr>
            <w:tcW w:w="2200" w:type="dxa"/>
            <w:tcMar>
              <w:top w:w="20" w:type="dxa"/>
              <w:left w:w="20" w:type="dxa"/>
              <w:bottom w:w="20" w:type="dxa"/>
              <w:right w:w="20" w:type="dxa"/>
            </w:tcMar>
            <w:vAlign w:val="center"/>
            <w:hideMark/>
          </w:tcPr>
          <w:p w14:paraId="1C505E1E" w14:textId="77777777" w:rsidR="007C3DD0" w:rsidRPr="007C3DD0" w:rsidRDefault="007C3DD0" w:rsidP="00060964">
            <w:pPr>
              <w:pStyle w:val="movimento2"/>
              <w:rPr>
                <w:color w:val="002060"/>
              </w:rPr>
            </w:pPr>
            <w:r w:rsidRPr="007C3DD0">
              <w:rPr>
                <w:color w:val="002060"/>
              </w:rPr>
              <w:t xml:space="preserve">(SAMBENEDETTESE CALCIO A 5) </w:t>
            </w:r>
          </w:p>
        </w:tc>
        <w:tc>
          <w:tcPr>
            <w:tcW w:w="800" w:type="dxa"/>
            <w:tcMar>
              <w:top w:w="20" w:type="dxa"/>
              <w:left w:w="20" w:type="dxa"/>
              <w:bottom w:w="20" w:type="dxa"/>
              <w:right w:w="20" w:type="dxa"/>
            </w:tcMar>
            <w:vAlign w:val="center"/>
            <w:hideMark/>
          </w:tcPr>
          <w:p w14:paraId="523762B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1D2DAB3" w14:textId="77777777" w:rsidR="007C3DD0" w:rsidRPr="007C3DD0" w:rsidRDefault="007C3DD0" w:rsidP="00060964">
            <w:pPr>
              <w:pStyle w:val="movimento"/>
              <w:rPr>
                <w:color w:val="002060"/>
              </w:rPr>
            </w:pPr>
            <w:r w:rsidRPr="007C3DD0">
              <w:rPr>
                <w:color w:val="002060"/>
              </w:rPr>
              <w:t>GIRONACCI DIEGO</w:t>
            </w:r>
          </w:p>
        </w:tc>
        <w:tc>
          <w:tcPr>
            <w:tcW w:w="2200" w:type="dxa"/>
            <w:tcMar>
              <w:top w:w="20" w:type="dxa"/>
              <w:left w:w="20" w:type="dxa"/>
              <w:bottom w:w="20" w:type="dxa"/>
              <w:right w:w="20" w:type="dxa"/>
            </w:tcMar>
            <w:vAlign w:val="center"/>
            <w:hideMark/>
          </w:tcPr>
          <w:p w14:paraId="011CE52A" w14:textId="77777777" w:rsidR="007C3DD0" w:rsidRPr="007C3DD0" w:rsidRDefault="007C3DD0" w:rsidP="00060964">
            <w:pPr>
              <w:pStyle w:val="movimento2"/>
              <w:rPr>
                <w:color w:val="002060"/>
              </w:rPr>
            </w:pPr>
            <w:r w:rsidRPr="007C3DD0">
              <w:rPr>
                <w:color w:val="002060"/>
              </w:rPr>
              <w:t xml:space="preserve">(U.MANDOLESI CALCIO) </w:t>
            </w:r>
          </w:p>
        </w:tc>
      </w:tr>
    </w:tbl>
    <w:p w14:paraId="52C62DFF" w14:textId="77777777" w:rsidR="007C3DD0" w:rsidRPr="007C3DD0" w:rsidRDefault="007C3DD0" w:rsidP="007C3DD0">
      <w:pPr>
        <w:pStyle w:val="titolo20"/>
        <w:rPr>
          <w:rFonts w:eastAsiaTheme="minorEastAsia"/>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C4C0BA3" w14:textId="77777777" w:rsidTr="00060964">
        <w:tc>
          <w:tcPr>
            <w:tcW w:w="2200" w:type="dxa"/>
            <w:tcMar>
              <w:top w:w="20" w:type="dxa"/>
              <w:left w:w="20" w:type="dxa"/>
              <w:bottom w:w="20" w:type="dxa"/>
              <w:right w:w="20" w:type="dxa"/>
            </w:tcMar>
            <w:vAlign w:val="center"/>
            <w:hideMark/>
          </w:tcPr>
          <w:p w14:paraId="17DF626F" w14:textId="77777777" w:rsidR="007C3DD0" w:rsidRPr="007C3DD0" w:rsidRDefault="007C3DD0" w:rsidP="00060964">
            <w:pPr>
              <w:pStyle w:val="movimento"/>
              <w:rPr>
                <w:color w:val="002060"/>
              </w:rPr>
            </w:pPr>
            <w:r w:rsidRPr="007C3DD0">
              <w:rPr>
                <w:color w:val="002060"/>
              </w:rPr>
              <w:t>BOTTOLINI MATTEO</w:t>
            </w:r>
          </w:p>
        </w:tc>
        <w:tc>
          <w:tcPr>
            <w:tcW w:w="2200" w:type="dxa"/>
            <w:tcMar>
              <w:top w:w="20" w:type="dxa"/>
              <w:left w:w="20" w:type="dxa"/>
              <w:bottom w:w="20" w:type="dxa"/>
              <w:right w:w="20" w:type="dxa"/>
            </w:tcMar>
            <w:vAlign w:val="center"/>
            <w:hideMark/>
          </w:tcPr>
          <w:p w14:paraId="6FD00B25" w14:textId="77777777" w:rsidR="007C3DD0" w:rsidRPr="007C3DD0" w:rsidRDefault="007C3DD0" w:rsidP="00060964">
            <w:pPr>
              <w:pStyle w:val="movimento2"/>
              <w:rPr>
                <w:color w:val="002060"/>
              </w:rPr>
            </w:pPr>
            <w:r w:rsidRPr="007C3DD0">
              <w:rPr>
                <w:color w:val="002060"/>
              </w:rPr>
              <w:t xml:space="preserve">(ASCOLI CALCIO A 5) </w:t>
            </w:r>
          </w:p>
        </w:tc>
        <w:tc>
          <w:tcPr>
            <w:tcW w:w="800" w:type="dxa"/>
            <w:tcMar>
              <w:top w:w="20" w:type="dxa"/>
              <w:left w:w="20" w:type="dxa"/>
              <w:bottom w:w="20" w:type="dxa"/>
              <w:right w:w="20" w:type="dxa"/>
            </w:tcMar>
            <w:vAlign w:val="center"/>
            <w:hideMark/>
          </w:tcPr>
          <w:p w14:paraId="1B488DF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97A27FF" w14:textId="77777777" w:rsidR="007C3DD0" w:rsidRPr="007C3DD0" w:rsidRDefault="007C3DD0" w:rsidP="00060964">
            <w:pPr>
              <w:pStyle w:val="movimento"/>
              <w:rPr>
                <w:color w:val="002060"/>
              </w:rPr>
            </w:pPr>
            <w:r w:rsidRPr="007C3DD0">
              <w:rPr>
                <w:color w:val="002060"/>
              </w:rPr>
              <w:t>CAMELI ANDREA</w:t>
            </w:r>
          </w:p>
        </w:tc>
        <w:tc>
          <w:tcPr>
            <w:tcW w:w="2200" w:type="dxa"/>
            <w:tcMar>
              <w:top w:w="20" w:type="dxa"/>
              <w:left w:w="20" w:type="dxa"/>
              <w:bottom w:w="20" w:type="dxa"/>
              <w:right w:w="20" w:type="dxa"/>
            </w:tcMar>
            <w:vAlign w:val="center"/>
            <w:hideMark/>
          </w:tcPr>
          <w:p w14:paraId="6E5D4C7B" w14:textId="77777777" w:rsidR="007C3DD0" w:rsidRPr="007C3DD0" w:rsidRDefault="007C3DD0" w:rsidP="00060964">
            <w:pPr>
              <w:pStyle w:val="movimento2"/>
              <w:rPr>
                <w:color w:val="002060"/>
              </w:rPr>
            </w:pPr>
            <w:r w:rsidRPr="007C3DD0">
              <w:rPr>
                <w:color w:val="002060"/>
              </w:rPr>
              <w:t xml:space="preserve">(ASCOLI CALCIO A 5) </w:t>
            </w:r>
          </w:p>
        </w:tc>
      </w:tr>
      <w:tr w:rsidR="007C3DD0" w:rsidRPr="007C3DD0" w14:paraId="3983B6C2" w14:textId="77777777" w:rsidTr="00060964">
        <w:tc>
          <w:tcPr>
            <w:tcW w:w="2200" w:type="dxa"/>
            <w:tcMar>
              <w:top w:w="20" w:type="dxa"/>
              <w:left w:w="20" w:type="dxa"/>
              <w:bottom w:w="20" w:type="dxa"/>
              <w:right w:w="20" w:type="dxa"/>
            </w:tcMar>
            <w:vAlign w:val="center"/>
            <w:hideMark/>
          </w:tcPr>
          <w:p w14:paraId="5C6736EB" w14:textId="77777777" w:rsidR="007C3DD0" w:rsidRPr="007C3DD0" w:rsidRDefault="007C3DD0" w:rsidP="00060964">
            <w:pPr>
              <w:pStyle w:val="movimento"/>
              <w:rPr>
                <w:color w:val="002060"/>
              </w:rPr>
            </w:pPr>
            <w:r w:rsidRPr="007C3DD0">
              <w:rPr>
                <w:color w:val="002060"/>
              </w:rPr>
              <w:t>IACONI MIRKO</w:t>
            </w:r>
          </w:p>
        </w:tc>
        <w:tc>
          <w:tcPr>
            <w:tcW w:w="2200" w:type="dxa"/>
            <w:tcMar>
              <w:top w:w="20" w:type="dxa"/>
              <w:left w:w="20" w:type="dxa"/>
              <w:bottom w:w="20" w:type="dxa"/>
              <w:right w:w="20" w:type="dxa"/>
            </w:tcMar>
            <w:vAlign w:val="center"/>
            <w:hideMark/>
          </w:tcPr>
          <w:p w14:paraId="7EB2B2E1" w14:textId="77777777" w:rsidR="007C3DD0" w:rsidRPr="007C3DD0" w:rsidRDefault="007C3DD0" w:rsidP="00060964">
            <w:pPr>
              <w:pStyle w:val="movimento2"/>
              <w:rPr>
                <w:color w:val="002060"/>
              </w:rPr>
            </w:pPr>
            <w:r w:rsidRPr="007C3DD0">
              <w:rPr>
                <w:color w:val="002060"/>
              </w:rPr>
              <w:t xml:space="preserve">(ASCOLI CALCIO A 5) </w:t>
            </w:r>
          </w:p>
        </w:tc>
        <w:tc>
          <w:tcPr>
            <w:tcW w:w="800" w:type="dxa"/>
            <w:tcMar>
              <w:top w:w="20" w:type="dxa"/>
              <w:left w:w="20" w:type="dxa"/>
              <w:bottom w:w="20" w:type="dxa"/>
              <w:right w:w="20" w:type="dxa"/>
            </w:tcMar>
            <w:vAlign w:val="center"/>
            <w:hideMark/>
          </w:tcPr>
          <w:p w14:paraId="288555F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E3F40FE" w14:textId="77777777" w:rsidR="007C3DD0" w:rsidRPr="007C3DD0" w:rsidRDefault="007C3DD0" w:rsidP="00060964">
            <w:pPr>
              <w:pStyle w:val="movimento"/>
              <w:rPr>
                <w:color w:val="002060"/>
              </w:rPr>
            </w:pPr>
            <w:r w:rsidRPr="007C3DD0">
              <w:rPr>
                <w:color w:val="002060"/>
              </w:rPr>
              <w:t>BECCACECE MATTEO</w:t>
            </w:r>
          </w:p>
        </w:tc>
        <w:tc>
          <w:tcPr>
            <w:tcW w:w="2200" w:type="dxa"/>
            <w:tcMar>
              <w:top w:w="20" w:type="dxa"/>
              <w:left w:w="20" w:type="dxa"/>
              <w:bottom w:w="20" w:type="dxa"/>
              <w:right w:w="20" w:type="dxa"/>
            </w:tcMar>
            <w:vAlign w:val="center"/>
            <w:hideMark/>
          </w:tcPr>
          <w:p w14:paraId="7BAD1175" w14:textId="77777777" w:rsidR="007C3DD0" w:rsidRPr="007C3DD0" w:rsidRDefault="007C3DD0" w:rsidP="00060964">
            <w:pPr>
              <w:pStyle w:val="movimento2"/>
              <w:rPr>
                <w:color w:val="002060"/>
              </w:rPr>
            </w:pPr>
            <w:r w:rsidRPr="007C3DD0">
              <w:rPr>
                <w:color w:val="002060"/>
              </w:rPr>
              <w:t xml:space="preserve">(AVENALE) </w:t>
            </w:r>
          </w:p>
        </w:tc>
      </w:tr>
      <w:tr w:rsidR="007C3DD0" w:rsidRPr="007C3DD0" w14:paraId="73E49C10" w14:textId="77777777" w:rsidTr="00060964">
        <w:tc>
          <w:tcPr>
            <w:tcW w:w="2200" w:type="dxa"/>
            <w:tcMar>
              <w:top w:w="20" w:type="dxa"/>
              <w:left w:w="20" w:type="dxa"/>
              <w:bottom w:w="20" w:type="dxa"/>
              <w:right w:w="20" w:type="dxa"/>
            </w:tcMar>
            <w:vAlign w:val="center"/>
            <w:hideMark/>
          </w:tcPr>
          <w:p w14:paraId="0D06F0B2" w14:textId="77777777" w:rsidR="007C3DD0" w:rsidRPr="007C3DD0" w:rsidRDefault="007C3DD0" w:rsidP="00060964">
            <w:pPr>
              <w:pStyle w:val="movimento"/>
              <w:rPr>
                <w:color w:val="002060"/>
              </w:rPr>
            </w:pPr>
            <w:r w:rsidRPr="007C3DD0">
              <w:rPr>
                <w:color w:val="002060"/>
              </w:rPr>
              <w:t>DI GIROLAMO LORENZO</w:t>
            </w:r>
          </w:p>
        </w:tc>
        <w:tc>
          <w:tcPr>
            <w:tcW w:w="2200" w:type="dxa"/>
            <w:tcMar>
              <w:top w:w="20" w:type="dxa"/>
              <w:left w:w="20" w:type="dxa"/>
              <w:bottom w:w="20" w:type="dxa"/>
              <w:right w:w="20" w:type="dxa"/>
            </w:tcMar>
            <w:vAlign w:val="center"/>
            <w:hideMark/>
          </w:tcPr>
          <w:p w14:paraId="5E4C8353" w14:textId="77777777" w:rsidR="007C3DD0" w:rsidRPr="007C3DD0" w:rsidRDefault="007C3DD0" w:rsidP="00060964">
            <w:pPr>
              <w:pStyle w:val="movimento2"/>
              <w:rPr>
                <w:color w:val="002060"/>
              </w:rPr>
            </w:pPr>
            <w:r w:rsidRPr="007C3DD0">
              <w:rPr>
                <w:color w:val="002060"/>
              </w:rPr>
              <w:t xml:space="preserve">(CSI STELLA A.S.D.) </w:t>
            </w:r>
          </w:p>
        </w:tc>
        <w:tc>
          <w:tcPr>
            <w:tcW w:w="800" w:type="dxa"/>
            <w:tcMar>
              <w:top w:w="20" w:type="dxa"/>
              <w:left w:w="20" w:type="dxa"/>
              <w:bottom w:w="20" w:type="dxa"/>
              <w:right w:w="20" w:type="dxa"/>
            </w:tcMar>
            <w:vAlign w:val="center"/>
            <w:hideMark/>
          </w:tcPr>
          <w:p w14:paraId="3856FCD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C2F91D5" w14:textId="77777777" w:rsidR="007C3DD0" w:rsidRPr="007C3DD0" w:rsidRDefault="007C3DD0" w:rsidP="00060964">
            <w:pPr>
              <w:pStyle w:val="movimento"/>
              <w:rPr>
                <w:color w:val="002060"/>
              </w:rPr>
            </w:pPr>
            <w:r w:rsidRPr="007C3DD0">
              <w:rPr>
                <w:color w:val="002060"/>
              </w:rPr>
              <w:t>BATTISTELLI ANDREA</w:t>
            </w:r>
          </w:p>
        </w:tc>
        <w:tc>
          <w:tcPr>
            <w:tcW w:w="2200" w:type="dxa"/>
            <w:tcMar>
              <w:top w:w="20" w:type="dxa"/>
              <w:left w:w="20" w:type="dxa"/>
              <w:bottom w:w="20" w:type="dxa"/>
              <w:right w:w="20" w:type="dxa"/>
            </w:tcMar>
            <w:vAlign w:val="center"/>
            <w:hideMark/>
          </w:tcPr>
          <w:p w14:paraId="47FA99A1" w14:textId="77777777" w:rsidR="007C3DD0" w:rsidRPr="007C3DD0" w:rsidRDefault="007C3DD0" w:rsidP="00060964">
            <w:pPr>
              <w:pStyle w:val="movimento2"/>
              <w:rPr>
                <w:color w:val="002060"/>
              </w:rPr>
            </w:pPr>
            <w:r w:rsidRPr="007C3DD0">
              <w:rPr>
                <w:color w:val="002060"/>
              </w:rPr>
              <w:t xml:space="preserve">(LUCREZIA CALCIO A 5) </w:t>
            </w:r>
          </w:p>
        </w:tc>
      </w:tr>
      <w:tr w:rsidR="007C3DD0" w:rsidRPr="007C3DD0" w14:paraId="5407C193" w14:textId="77777777" w:rsidTr="00060964">
        <w:tc>
          <w:tcPr>
            <w:tcW w:w="2200" w:type="dxa"/>
            <w:tcMar>
              <w:top w:w="20" w:type="dxa"/>
              <w:left w:w="20" w:type="dxa"/>
              <w:bottom w:w="20" w:type="dxa"/>
              <w:right w:w="20" w:type="dxa"/>
            </w:tcMar>
            <w:vAlign w:val="center"/>
            <w:hideMark/>
          </w:tcPr>
          <w:p w14:paraId="24440534" w14:textId="77777777" w:rsidR="007C3DD0" w:rsidRPr="007C3DD0" w:rsidRDefault="007C3DD0" w:rsidP="00060964">
            <w:pPr>
              <w:pStyle w:val="movimento"/>
              <w:rPr>
                <w:color w:val="002060"/>
              </w:rPr>
            </w:pPr>
            <w:r w:rsidRPr="007C3DD0">
              <w:rPr>
                <w:color w:val="002060"/>
              </w:rPr>
              <w:t>URENA MONSERRATE ARNOLD EDUARDO</w:t>
            </w:r>
          </w:p>
        </w:tc>
        <w:tc>
          <w:tcPr>
            <w:tcW w:w="2200" w:type="dxa"/>
            <w:tcMar>
              <w:top w:w="20" w:type="dxa"/>
              <w:left w:w="20" w:type="dxa"/>
              <w:bottom w:w="20" w:type="dxa"/>
              <w:right w:w="20" w:type="dxa"/>
            </w:tcMar>
            <w:vAlign w:val="center"/>
            <w:hideMark/>
          </w:tcPr>
          <w:p w14:paraId="60886B3D" w14:textId="77777777" w:rsidR="007C3DD0" w:rsidRPr="007C3DD0" w:rsidRDefault="007C3DD0" w:rsidP="00060964">
            <w:pPr>
              <w:pStyle w:val="movimento2"/>
              <w:rPr>
                <w:color w:val="002060"/>
              </w:rPr>
            </w:pPr>
            <w:r w:rsidRPr="007C3DD0">
              <w:rPr>
                <w:color w:val="002060"/>
              </w:rPr>
              <w:t xml:space="preserve">(VERBENA C5 ANCONA) </w:t>
            </w:r>
          </w:p>
        </w:tc>
        <w:tc>
          <w:tcPr>
            <w:tcW w:w="800" w:type="dxa"/>
            <w:tcMar>
              <w:top w:w="20" w:type="dxa"/>
              <w:left w:w="20" w:type="dxa"/>
              <w:bottom w:w="20" w:type="dxa"/>
              <w:right w:w="20" w:type="dxa"/>
            </w:tcMar>
            <w:vAlign w:val="center"/>
            <w:hideMark/>
          </w:tcPr>
          <w:p w14:paraId="6C86EAB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EE7230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436C3F0" w14:textId="77777777" w:rsidR="007C3DD0" w:rsidRPr="007C3DD0" w:rsidRDefault="007C3DD0" w:rsidP="00060964">
            <w:pPr>
              <w:pStyle w:val="movimento2"/>
              <w:rPr>
                <w:color w:val="002060"/>
              </w:rPr>
            </w:pPr>
            <w:r w:rsidRPr="007C3DD0">
              <w:rPr>
                <w:color w:val="002060"/>
              </w:rPr>
              <w:t> </w:t>
            </w:r>
          </w:p>
        </w:tc>
      </w:tr>
    </w:tbl>
    <w:p w14:paraId="489A1A1D"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9CC75C2" w14:textId="77777777" w:rsidTr="00060964">
        <w:tc>
          <w:tcPr>
            <w:tcW w:w="2200" w:type="dxa"/>
            <w:tcMar>
              <w:top w:w="20" w:type="dxa"/>
              <w:left w:w="20" w:type="dxa"/>
              <w:bottom w:w="20" w:type="dxa"/>
              <w:right w:w="20" w:type="dxa"/>
            </w:tcMar>
            <w:vAlign w:val="center"/>
            <w:hideMark/>
          </w:tcPr>
          <w:p w14:paraId="5AE8B216" w14:textId="77777777" w:rsidR="007C3DD0" w:rsidRPr="007C3DD0" w:rsidRDefault="007C3DD0" w:rsidP="00060964">
            <w:pPr>
              <w:pStyle w:val="movimento"/>
              <w:rPr>
                <w:color w:val="002060"/>
              </w:rPr>
            </w:pPr>
            <w:r w:rsidRPr="007C3DD0">
              <w:rPr>
                <w:color w:val="002060"/>
              </w:rPr>
              <w:t>CENSORI NICO</w:t>
            </w:r>
          </w:p>
        </w:tc>
        <w:tc>
          <w:tcPr>
            <w:tcW w:w="2200" w:type="dxa"/>
            <w:tcMar>
              <w:top w:w="20" w:type="dxa"/>
              <w:left w:w="20" w:type="dxa"/>
              <w:bottom w:w="20" w:type="dxa"/>
              <w:right w:w="20" w:type="dxa"/>
            </w:tcMar>
            <w:vAlign w:val="center"/>
            <w:hideMark/>
          </w:tcPr>
          <w:p w14:paraId="2C04D0E2" w14:textId="77777777" w:rsidR="007C3DD0" w:rsidRPr="007C3DD0" w:rsidRDefault="007C3DD0" w:rsidP="00060964">
            <w:pPr>
              <w:pStyle w:val="movimento2"/>
              <w:rPr>
                <w:color w:val="002060"/>
              </w:rPr>
            </w:pPr>
            <w:r w:rsidRPr="007C3DD0">
              <w:rPr>
                <w:color w:val="002060"/>
              </w:rPr>
              <w:t xml:space="preserve">(ACLI VILLA MUSONE) </w:t>
            </w:r>
          </w:p>
        </w:tc>
        <w:tc>
          <w:tcPr>
            <w:tcW w:w="800" w:type="dxa"/>
            <w:tcMar>
              <w:top w:w="20" w:type="dxa"/>
              <w:left w:w="20" w:type="dxa"/>
              <w:bottom w:w="20" w:type="dxa"/>
              <w:right w:w="20" w:type="dxa"/>
            </w:tcMar>
            <w:vAlign w:val="center"/>
            <w:hideMark/>
          </w:tcPr>
          <w:p w14:paraId="4FCE2E3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3D0C695" w14:textId="77777777" w:rsidR="007C3DD0" w:rsidRPr="007C3DD0" w:rsidRDefault="007C3DD0" w:rsidP="00060964">
            <w:pPr>
              <w:pStyle w:val="movimento"/>
              <w:rPr>
                <w:color w:val="002060"/>
              </w:rPr>
            </w:pPr>
            <w:r w:rsidRPr="007C3DD0">
              <w:rPr>
                <w:color w:val="002060"/>
              </w:rPr>
              <w:t>TODERI SAMUELE</w:t>
            </w:r>
          </w:p>
        </w:tc>
        <w:tc>
          <w:tcPr>
            <w:tcW w:w="2200" w:type="dxa"/>
            <w:tcMar>
              <w:top w:w="20" w:type="dxa"/>
              <w:left w:w="20" w:type="dxa"/>
              <w:bottom w:w="20" w:type="dxa"/>
              <w:right w:w="20" w:type="dxa"/>
            </w:tcMar>
            <w:vAlign w:val="center"/>
            <w:hideMark/>
          </w:tcPr>
          <w:p w14:paraId="6B5F1599" w14:textId="77777777" w:rsidR="007C3DD0" w:rsidRPr="007C3DD0" w:rsidRDefault="007C3DD0" w:rsidP="00060964">
            <w:pPr>
              <w:pStyle w:val="movimento2"/>
              <w:rPr>
                <w:color w:val="002060"/>
              </w:rPr>
            </w:pPr>
            <w:r w:rsidRPr="007C3DD0">
              <w:rPr>
                <w:color w:val="002060"/>
              </w:rPr>
              <w:t xml:space="preserve">(AVIS ARCEVIA 1964) </w:t>
            </w:r>
          </w:p>
        </w:tc>
      </w:tr>
      <w:tr w:rsidR="007C3DD0" w:rsidRPr="007C3DD0" w14:paraId="1290F033" w14:textId="77777777" w:rsidTr="00060964">
        <w:tc>
          <w:tcPr>
            <w:tcW w:w="2200" w:type="dxa"/>
            <w:tcMar>
              <w:top w:w="20" w:type="dxa"/>
              <w:left w:w="20" w:type="dxa"/>
              <w:bottom w:w="20" w:type="dxa"/>
              <w:right w:w="20" w:type="dxa"/>
            </w:tcMar>
            <w:vAlign w:val="center"/>
            <w:hideMark/>
          </w:tcPr>
          <w:p w14:paraId="73CE71F5" w14:textId="77777777" w:rsidR="007C3DD0" w:rsidRPr="007C3DD0" w:rsidRDefault="007C3DD0" w:rsidP="00060964">
            <w:pPr>
              <w:pStyle w:val="movimento"/>
              <w:rPr>
                <w:color w:val="002060"/>
              </w:rPr>
            </w:pPr>
            <w:r w:rsidRPr="007C3DD0">
              <w:rPr>
                <w:color w:val="002060"/>
              </w:rPr>
              <w:t>ALLEGREZZA NICOLO</w:t>
            </w:r>
          </w:p>
        </w:tc>
        <w:tc>
          <w:tcPr>
            <w:tcW w:w="2200" w:type="dxa"/>
            <w:tcMar>
              <w:top w:w="20" w:type="dxa"/>
              <w:left w:w="20" w:type="dxa"/>
              <w:bottom w:w="20" w:type="dxa"/>
              <w:right w:w="20" w:type="dxa"/>
            </w:tcMar>
            <w:vAlign w:val="center"/>
            <w:hideMark/>
          </w:tcPr>
          <w:p w14:paraId="51F6C614" w14:textId="77777777" w:rsidR="007C3DD0" w:rsidRPr="007C3DD0" w:rsidRDefault="007C3DD0" w:rsidP="00060964">
            <w:pPr>
              <w:pStyle w:val="movimento2"/>
              <w:rPr>
                <w:color w:val="002060"/>
              </w:rPr>
            </w:pPr>
            <w:r w:rsidRPr="007C3DD0">
              <w:rPr>
                <w:color w:val="002060"/>
              </w:rPr>
              <w:t xml:space="preserve">(LUCREZIA CALCIO A 5) </w:t>
            </w:r>
          </w:p>
        </w:tc>
        <w:tc>
          <w:tcPr>
            <w:tcW w:w="800" w:type="dxa"/>
            <w:tcMar>
              <w:top w:w="20" w:type="dxa"/>
              <w:left w:w="20" w:type="dxa"/>
              <w:bottom w:w="20" w:type="dxa"/>
              <w:right w:w="20" w:type="dxa"/>
            </w:tcMar>
            <w:vAlign w:val="center"/>
            <w:hideMark/>
          </w:tcPr>
          <w:p w14:paraId="0319D3B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0DB12C2" w14:textId="77777777" w:rsidR="007C3DD0" w:rsidRPr="007C3DD0" w:rsidRDefault="007C3DD0" w:rsidP="00060964">
            <w:pPr>
              <w:pStyle w:val="movimento"/>
              <w:rPr>
                <w:color w:val="002060"/>
              </w:rPr>
            </w:pPr>
            <w:r w:rsidRPr="007C3DD0">
              <w:rPr>
                <w:color w:val="002060"/>
              </w:rPr>
              <w:t>SARAGA ANDREA</w:t>
            </w:r>
          </w:p>
        </w:tc>
        <w:tc>
          <w:tcPr>
            <w:tcW w:w="2200" w:type="dxa"/>
            <w:tcMar>
              <w:top w:w="20" w:type="dxa"/>
              <w:left w:w="20" w:type="dxa"/>
              <w:bottom w:w="20" w:type="dxa"/>
              <w:right w:w="20" w:type="dxa"/>
            </w:tcMar>
            <w:vAlign w:val="center"/>
            <w:hideMark/>
          </w:tcPr>
          <w:p w14:paraId="3F6B4DB5" w14:textId="77777777" w:rsidR="007C3DD0" w:rsidRPr="007C3DD0" w:rsidRDefault="007C3DD0" w:rsidP="00060964">
            <w:pPr>
              <w:pStyle w:val="movimento2"/>
              <w:rPr>
                <w:color w:val="002060"/>
              </w:rPr>
            </w:pPr>
            <w:r w:rsidRPr="007C3DD0">
              <w:rPr>
                <w:color w:val="002060"/>
              </w:rPr>
              <w:t xml:space="preserve">(LUCREZIA CALCIO A 5) </w:t>
            </w:r>
          </w:p>
        </w:tc>
      </w:tr>
      <w:tr w:rsidR="007C3DD0" w:rsidRPr="007C3DD0" w14:paraId="07763427" w14:textId="77777777" w:rsidTr="00060964">
        <w:tc>
          <w:tcPr>
            <w:tcW w:w="2200" w:type="dxa"/>
            <w:tcMar>
              <w:top w:w="20" w:type="dxa"/>
              <w:left w:w="20" w:type="dxa"/>
              <w:bottom w:w="20" w:type="dxa"/>
              <w:right w:w="20" w:type="dxa"/>
            </w:tcMar>
            <w:vAlign w:val="center"/>
            <w:hideMark/>
          </w:tcPr>
          <w:p w14:paraId="5D5B8707" w14:textId="77777777" w:rsidR="007C3DD0" w:rsidRPr="007C3DD0" w:rsidRDefault="007C3DD0" w:rsidP="00060964">
            <w:pPr>
              <w:pStyle w:val="movimento"/>
              <w:rPr>
                <w:color w:val="002060"/>
              </w:rPr>
            </w:pPr>
            <w:r w:rsidRPr="007C3DD0">
              <w:rPr>
                <w:color w:val="002060"/>
              </w:rPr>
              <w:t>STRAPPATO ANDREA</w:t>
            </w:r>
          </w:p>
        </w:tc>
        <w:tc>
          <w:tcPr>
            <w:tcW w:w="2200" w:type="dxa"/>
            <w:tcMar>
              <w:top w:w="20" w:type="dxa"/>
              <w:left w:w="20" w:type="dxa"/>
              <w:bottom w:w="20" w:type="dxa"/>
              <w:right w:w="20" w:type="dxa"/>
            </w:tcMar>
            <w:vAlign w:val="center"/>
            <w:hideMark/>
          </w:tcPr>
          <w:p w14:paraId="1B5801B8" w14:textId="77777777" w:rsidR="007C3DD0" w:rsidRPr="007C3DD0" w:rsidRDefault="007C3DD0" w:rsidP="00060964">
            <w:pPr>
              <w:pStyle w:val="movimento2"/>
              <w:rPr>
                <w:color w:val="002060"/>
              </w:rPr>
            </w:pPr>
            <w:r w:rsidRPr="007C3DD0">
              <w:rPr>
                <w:color w:val="002060"/>
              </w:rPr>
              <w:t xml:space="preserve">(OSIMO FIVE) </w:t>
            </w:r>
          </w:p>
        </w:tc>
        <w:tc>
          <w:tcPr>
            <w:tcW w:w="800" w:type="dxa"/>
            <w:tcMar>
              <w:top w:w="20" w:type="dxa"/>
              <w:left w:w="20" w:type="dxa"/>
              <w:bottom w:w="20" w:type="dxa"/>
              <w:right w:w="20" w:type="dxa"/>
            </w:tcMar>
            <w:vAlign w:val="center"/>
            <w:hideMark/>
          </w:tcPr>
          <w:p w14:paraId="1A46B21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52A98FC" w14:textId="77777777" w:rsidR="007C3DD0" w:rsidRPr="007C3DD0" w:rsidRDefault="007C3DD0" w:rsidP="00060964">
            <w:pPr>
              <w:pStyle w:val="movimento"/>
              <w:rPr>
                <w:color w:val="002060"/>
              </w:rPr>
            </w:pPr>
            <w:r w:rsidRPr="007C3DD0">
              <w:rPr>
                <w:color w:val="002060"/>
              </w:rPr>
              <w:t>BRUNO SIMONE</w:t>
            </w:r>
          </w:p>
        </w:tc>
        <w:tc>
          <w:tcPr>
            <w:tcW w:w="2200" w:type="dxa"/>
            <w:tcMar>
              <w:top w:w="20" w:type="dxa"/>
              <w:left w:w="20" w:type="dxa"/>
              <w:bottom w:w="20" w:type="dxa"/>
              <w:right w:w="20" w:type="dxa"/>
            </w:tcMar>
            <w:vAlign w:val="center"/>
            <w:hideMark/>
          </w:tcPr>
          <w:p w14:paraId="6E3BCEB7" w14:textId="77777777" w:rsidR="007C3DD0" w:rsidRPr="007C3DD0" w:rsidRDefault="007C3DD0" w:rsidP="00060964">
            <w:pPr>
              <w:pStyle w:val="movimento2"/>
              <w:rPr>
                <w:color w:val="002060"/>
              </w:rPr>
            </w:pPr>
            <w:r w:rsidRPr="007C3DD0">
              <w:rPr>
                <w:color w:val="002060"/>
              </w:rPr>
              <w:t xml:space="preserve">(REAL EAGLES VIRTUS PAGLIA) </w:t>
            </w:r>
          </w:p>
        </w:tc>
      </w:tr>
      <w:tr w:rsidR="007C3DD0" w:rsidRPr="007C3DD0" w14:paraId="182B2005" w14:textId="77777777" w:rsidTr="00060964">
        <w:tc>
          <w:tcPr>
            <w:tcW w:w="2200" w:type="dxa"/>
            <w:tcMar>
              <w:top w:w="20" w:type="dxa"/>
              <w:left w:w="20" w:type="dxa"/>
              <w:bottom w:w="20" w:type="dxa"/>
              <w:right w:w="20" w:type="dxa"/>
            </w:tcMar>
            <w:vAlign w:val="center"/>
            <w:hideMark/>
          </w:tcPr>
          <w:p w14:paraId="5CBB5E69" w14:textId="77777777" w:rsidR="007C3DD0" w:rsidRPr="007C3DD0" w:rsidRDefault="007C3DD0" w:rsidP="00060964">
            <w:pPr>
              <w:pStyle w:val="movimento"/>
              <w:rPr>
                <w:color w:val="002060"/>
              </w:rPr>
            </w:pPr>
            <w:r w:rsidRPr="007C3DD0">
              <w:rPr>
                <w:color w:val="002060"/>
              </w:rPr>
              <w:t>GIACOMETTI MATTEO</w:t>
            </w:r>
          </w:p>
        </w:tc>
        <w:tc>
          <w:tcPr>
            <w:tcW w:w="2200" w:type="dxa"/>
            <w:tcMar>
              <w:top w:w="20" w:type="dxa"/>
              <w:left w:w="20" w:type="dxa"/>
              <w:bottom w:w="20" w:type="dxa"/>
              <w:right w:w="20" w:type="dxa"/>
            </w:tcMar>
            <w:vAlign w:val="center"/>
            <w:hideMark/>
          </w:tcPr>
          <w:p w14:paraId="1B21BC5C" w14:textId="77777777" w:rsidR="007C3DD0" w:rsidRPr="007C3DD0" w:rsidRDefault="007C3DD0" w:rsidP="00060964">
            <w:pPr>
              <w:pStyle w:val="movimento2"/>
              <w:rPr>
                <w:color w:val="002060"/>
              </w:rPr>
            </w:pPr>
            <w:r w:rsidRPr="007C3DD0">
              <w:rPr>
                <w:color w:val="002060"/>
              </w:rPr>
              <w:t xml:space="preserve">(REAL FABRIANO) </w:t>
            </w:r>
          </w:p>
        </w:tc>
        <w:tc>
          <w:tcPr>
            <w:tcW w:w="800" w:type="dxa"/>
            <w:tcMar>
              <w:top w:w="20" w:type="dxa"/>
              <w:left w:w="20" w:type="dxa"/>
              <w:bottom w:w="20" w:type="dxa"/>
              <w:right w:w="20" w:type="dxa"/>
            </w:tcMar>
            <w:vAlign w:val="center"/>
            <w:hideMark/>
          </w:tcPr>
          <w:p w14:paraId="7843E39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F7E432F" w14:textId="77777777" w:rsidR="007C3DD0" w:rsidRPr="007C3DD0" w:rsidRDefault="007C3DD0" w:rsidP="00060964">
            <w:pPr>
              <w:pStyle w:val="movimento"/>
              <w:rPr>
                <w:color w:val="002060"/>
              </w:rPr>
            </w:pPr>
            <w:r w:rsidRPr="007C3DD0">
              <w:rPr>
                <w:color w:val="002060"/>
              </w:rPr>
              <w:t>PEZZINI GRAZIANO</w:t>
            </w:r>
          </w:p>
        </w:tc>
        <w:tc>
          <w:tcPr>
            <w:tcW w:w="2200" w:type="dxa"/>
            <w:tcMar>
              <w:top w:w="20" w:type="dxa"/>
              <w:left w:w="20" w:type="dxa"/>
              <w:bottom w:w="20" w:type="dxa"/>
              <w:right w:w="20" w:type="dxa"/>
            </w:tcMar>
            <w:vAlign w:val="center"/>
            <w:hideMark/>
          </w:tcPr>
          <w:p w14:paraId="09E458B0" w14:textId="77777777" w:rsidR="007C3DD0" w:rsidRPr="007C3DD0" w:rsidRDefault="007C3DD0" w:rsidP="00060964">
            <w:pPr>
              <w:pStyle w:val="movimento2"/>
              <w:rPr>
                <w:color w:val="002060"/>
              </w:rPr>
            </w:pPr>
            <w:r w:rsidRPr="007C3DD0">
              <w:rPr>
                <w:color w:val="002060"/>
              </w:rPr>
              <w:t xml:space="preserve">(ROCCAFLUVIONE) </w:t>
            </w:r>
          </w:p>
        </w:tc>
      </w:tr>
      <w:tr w:rsidR="007C3DD0" w:rsidRPr="007C3DD0" w14:paraId="1EA9B013" w14:textId="77777777" w:rsidTr="00060964">
        <w:tc>
          <w:tcPr>
            <w:tcW w:w="2200" w:type="dxa"/>
            <w:tcMar>
              <w:top w:w="20" w:type="dxa"/>
              <w:left w:w="20" w:type="dxa"/>
              <w:bottom w:w="20" w:type="dxa"/>
              <w:right w:w="20" w:type="dxa"/>
            </w:tcMar>
            <w:vAlign w:val="center"/>
            <w:hideMark/>
          </w:tcPr>
          <w:p w14:paraId="49782F9D" w14:textId="77777777" w:rsidR="007C3DD0" w:rsidRPr="007C3DD0" w:rsidRDefault="007C3DD0" w:rsidP="00060964">
            <w:pPr>
              <w:pStyle w:val="movimento"/>
              <w:rPr>
                <w:color w:val="002060"/>
              </w:rPr>
            </w:pPr>
            <w:r w:rsidRPr="007C3DD0">
              <w:rPr>
                <w:color w:val="002060"/>
              </w:rPr>
              <w:t>SABBATINI DIEGO</w:t>
            </w:r>
          </w:p>
        </w:tc>
        <w:tc>
          <w:tcPr>
            <w:tcW w:w="2200" w:type="dxa"/>
            <w:tcMar>
              <w:top w:w="20" w:type="dxa"/>
              <w:left w:w="20" w:type="dxa"/>
              <w:bottom w:w="20" w:type="dxa"/>
              <w:right w:w="20" w:type="dxa"/>
            </w:tcMar>
            <w:vAlign w:val="center"/>
            <w:hideMark/>
          </w:tcPr>
          <w:p w14:paraId="22C78509" w14:textId="77777777" w:rsidR="007C3DD0" w:rsidRPr="007C3DD0" w:rsidRDefault="007C3DD0" w:rsidP="00060964">
            <w:pPr>
              <w:pStyle w:val="movimento2"/>
              <w:rPr>
                <w:color w:val="002060"/>
              </w:rPr>
            </w:pPr>
            <w:r w:rsidRPr="007C3DD0">
              <w:rPr>
                <w:color w:val="002060"/>
              </w:rPr>
              <w:t xml:space="preserve">(VILLA CECCOLINI CALCIO) </w:t>
            </w:r>
          </w:p>
        </w:tc>
        <w:tc>
          <w:tcPr>
            <w:tcW w:w="800" w:type="dxa"/>
            <w:tcMar>
              <w:top w:w="20" w:type="dxa"/>
              <w:left w:w="20" w:type="dxa"/>
              <w:bottom w:w="20" w:type="dxa"/>
              <w:right w:w="20" w:type="dxa"/>
            </w:tcMar>
            <w:vAlign w:val="center"/>
            <w:hideMark/>
          </w:tcPr>
          <w:p w14:paraId="5B476C6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E17A0B6"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B7D3D69" w14:textId="77777777" w:rsidR="007C3DD0" w:rsidRPr="007C3DD0" w:rsidRDefault="007C3DD0" w:rsidP="00060964">
            <w:pPr>
              <w:pStyle w:val="movimento2"/>
              <w:rPr>
                <w:color w:val="002060"/>
              </w:rPr>
            </w:pPr>
            <w:r w:rsidRPr="007C3DD0">
              <w:rPr>
                <w:color w:val="002060"/>
              </w:rPr>
              <w:t> </w:t>
            </w:r>
          </w:p>
        </w:tc>
      </w:tr>
    </w:tbl>
    <w:p w14:paraId="6ED494F4"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512B2F52" w14:textId="77777777" w:rsidTr="00060964">
        <w:tc>
          <w:tcPr>
            <w:tcW w:w="2200" w:type="dxa"/>
            <w:tcMar>
              <w:top w:w="20" w:type="dxa"/>
              <w:left w:w="20" w:type="dxa"/>
              <w:bottom w:w="20" w:type="dxa"/>
              <w:right w:w="20" w:type="dxa"/>
            </w:tcMar>
            <w:vAlign w:val="center"/>
            <w:hideMark/>
          </w:tcPr>
          <w:p w14:paraId="6C633C7D" w14:textId="77777777" w:rsidR="007C3DD0" w:rsidRPr="007C3DD0" w:rsidRDefault="007C3DD0" w:rsidP="00060964">
            <w:pPr>
              <w:pStyle w:val="movimento"/>
              <w:rPr>
                <w:color w:val="002060"/>
              </w:rPr>
            </w:pPr>
            <w:r w:rsidRPr="007C3DD0">
              <w:rPr>
                <w:color w:val="002060"/>
              </w:rPr>
              <w:t>DI TOMMASO GIOVANNI</w:t>
            </w:r>
          </w:p>
        </w:tc>
        <w:tc>
          <w:tcPr>
            <w:tcW w:w="2200" w:type="dxa"/>
            <w:tcMar>
              <w:top w:w="20" w:type="dxa"/>
              <w:left w:w="20" w:type="dxa"/>
              <w:bottom w:w="20" w:type="dxa"/>
              <w:right w:w="20" w:type="dxa"/>
            </w:tcMar>
            <w:vAlign w:val="center"/>
            <w:hideMark/>
          </w:tcPr>
          <w:p w14:paraId="36147E53" w14:textId="77777777" w:rsidR="007C3DD0" w:rsidRPr="007C3DD0" w:rsidRDefault="007C3DD0" w:rsidP="00060964">
            <w:pPr>
              <w:pStyle w:val="movimento2"/>
              <w:rPr>
                <w:color w:val="002060"/>
              </w:rPr>
            </w:pPr>
            <w:r w:rsidRPr="007C3DD0">
              <w:rPr>
                <w:color w:val="002060"/>
              </w:rPr>
              <w:t xml:space="preserve">(AMICI DEL CENTROSOCIO SP.) </w:t>
            </w:r>
          </w:p>
        </w:tc>
        <w:tc>
          <w:tcPr>
            <w:tcW w:w="800" w:type="dxa"/>
            <w:tcMar>
              <w:top w:w="20" w:type="dxa"/>
              <w:left w:w="20" w:type="dxa"/>
              <w:bottom w:w="20" w:type="dxa"/>
              <w:right w:w="20" w:type="dxa"/>
            </w:tcMar>
            <w:vAlign w:val="center"/>
            <w:hideMark/>
          </w:tcPr>
          <w:p w14:paraId="4B3EF3D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91C8592" w14:textId="77777777" w:rsidR="007C3DD0" w:rsidRPr="007C3DD0" w:rsidRDefault="007C3DD0" w:rsidP="00060964">
            <w:pPr>
              <w:pStyle w:val="movimento"/>
              <w:rPr>
                <w:color w:val="002060"/>
              </w:rPr>
            </w:pPr>
            <w:r w:rsidRPr="007C3DD0">
              <w:rPr>
                <w:color w:val="002060"/>
              </w:rPr>
              <w:t>CALVISI MICHELE</w:t>
            </w:r>
          </w:p>
        </w:tc>
        <w:tc>
          <w:tcPr>
            <w:tcW w:w="2200" w:type="dxa"/>
            <w:tcMar>
              <w:top w:w="20" w:type="dxa"/>
              <w:left w:w="20" w:type="dxa"/>
              <w:bottom w:w="20" w:type="dxa"/>
              <w:right w:w="20" w:type="dxa"/>
            </w:tcMar>
            <w:vAlign w:val="center"/>
            <w:hideMark/>
          </w:tcPr>
          <w:p w14:paraId="663D1A6A" w14:textId="77777777" w:rsidR="007C3DD0" w:rsidRPr="007C3DD0" w:rsidRDefault="007C3DD0" w:rsidP="00060964">
            <w:pPr>
              <w:pStyle w:val="movimento2"/>
              <w:rPr>
                <w:color w:val="002060"/>
              </w:rPr>
            </w:pPr>
            <w:r w:rsidRPr="007C3DD0">
              <w:rPr>
                <w:color w:val="002060"/>
              </w:rPr>
              <w:t xml:space="preserve">(AVENALE) </w:t>
            </w:r>
          </w:p>
        </w:tc>
      </w:tr>
      <w:tr w:rsidR="007C3DD0" w:rsidRPr="007C3DD0" w14:paraId="5712EA37" w14:textId="77777777" w:rsidTr="00060964">
        <w:tc>
          <w:tcPr>
            <w:tcW w:w="2200" w:type="dxa"/>
            <w:tcMar>
              <w:top w:w="20" w:type="dxa"/>
              <w:left w:w="20" w:type="dxa"/>
              <w:bottom w:w="20" w:type="dxa"/>
              <w:right w:w="20" w:type="dxa"/>
            </w:tcMar>
            <w:vAlign w:val="center"/>
            <w:hideMark/>
          </w:tcPr>
          <w:p w14:paraId="00C33C54" w14:textId="77777777" w:rsidR="007C3DD0" w:rsidRPr="007C3DD0" w:rsidRDefault="007C3DD0" w:rsidP="00060964">
            <w:pPr>
              <w:pStyle w:val="movimento"/>
              <w:rPr>
                <w:color w:val="002060"/>
              </w:rPr>
            </w:pPr>
            <w:r w:rsidRPr="007C3DD0">
              <w:rPr>
                <w:color w:val="002060"/>
              </w:rPr>
              <w:t>PAPAVERI FEDERICO</w:t>
            </w:r>
          </w:p>
        </w:tc>
        <w:tc>
          <w:tcPr>
            <w:tcW w:w="2200" w:type="dxa"/>
            <w:tcMar>
              <w:top w:w="20" w:type="dxa"/>
              <w:left w:w="20" w:type="dxa"/>
              <w:bottom w:w="20" w:type="dxa"/>
              <w:right w:w="20" w:type="dxa"/>
            </w:tcMar>
            <w:vAlign w:val="center"/>
            <w:hideMark/>
          </w:tcPr>
          <w:p w14:paraId="5CEE0654" w14:textId="77777777" w:rsidR="007C3DD0" w:rsidRPr="007C3DD0" w:rsidRDefault="007C3DD0" w:rsidP="00060964">
            <w:pPr>
              <w:pStyle w:val="movimento2"/>
              <w:rPr>
                <w:color w:val="002060"/>
              </w:rPr>
            </w:pPr>
            <w:r w:rsidRPr="007C3DD0">
              <w:rPr>
                <w:color w:val="002060"/>
              </w:rPr>
              <w:t xml:space="preserve">(CASTELBELLINO CALCIO A 5) </w:t>
            </w:r>
          </w:p>
        </w:tc>
        <w:tc>
          <w:tcPr>
            <w:tcW w:w="800" w:type="dxa"/>
            <w:tcMar>
              <w:top w:w="20" w:type="dxa"/>
              <w:left w:w="20" w:type="dxa"/>
              <w:bottom w:w="20" w:type="dxa"/>
              <w:right w:w="20" w:type="dxa"/>
            </w:tcMar>
            <w:vAlign w:val="center"/>
            <w:hideMark/>
          </w:tcPr>
          <w:p w14:paraId="3275BDF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A05EF9E" w14:textId="77777777" w:rsidR="007C3DD0" w:rsidRPr="007C3DD0" w:rsidRDefault="007C3DD0" w:rsidP="00060964">
            <w:pPr>
              <w:pStyle w:val="movimento"/>
              <w:rPr>
                <w:color w:val="002060"/>
              </w:rPr>
            </w:pPr>
            <w:r w:rsidRPr="007C3DD0">
              <w:rPr>
                <w:color w:val="002060"/>
              </w:rPr>
              <w:t>FUSCO ANDREA</w:t>
            </w:r>
          </w:p>
        </w:tc>
        <w:tc>
          <w:tcPr>
            <w:tcW w:w="2200" w:type="dxa"/>
            <w:tcMar>
              <w:top w:w="20" w:type="dxa"/>
              <w:left w:w="20" w:type="dxa"/>
              <w:bottom w:w="20" w:type="dxa"/>
              <w:right w:w="20" w:type="dxa"/>
            </w:tcMar>
            <w:vAlign w:val="center"/>
            <w:hideMark/>
          </w:tcPr>
          <w:p w14:paraId="00C66B66" w14:textId="77777777" w:rsidR="007C3DD0" w:rsidRPr="007C3DD0" w:rsidRDefault="007C3DD0" w:rsidP="00060964">
            <w:pPr>
              <w:pStyle w:val="movimento2"/>
              <w:rPr>
                <w:color w:val="002060"/>
              </w:rPr>
            </w:pPr>
            <w:r w:rsidRPr="007C3DD0">
              <w:rPr>
                <w:color w:val="002060"/>
              </w:rPr>
              <w:t xml:space="preserve">(CSI STELLA A.S.D.) </w:t>
            </w:r>
          </w:p>
        </w:tc>
      </w:tr>
      <w:tr w:rsidR="007C3DD0" w:rsidRPr="007C3DD0" w14:paraId="20BFF6B9" w14:textId="77777777" w:rsidTr="00060964">
        <w:tc>
          <w:tcPr>
            <w:tcW w:w="2200" w:type="dxa"/>
            <w:tcMar>
              <w:top w:w="20" w:type="dxa"/>
              <w:left w:w="20" w:type="dxa"/>
              <w:bottom w:w="20" w:type="dxa"/>
              <w:right w:w="20" w:type="dxa"/>
            </w:tcMar>
            <w:vAlign w:val="center"/>
            <w:hideMark/>
          </w:tcPr>
          <w:p w14:paraId="0BB028BC" w14:textId="77777777" w:rsidR="007C3DD0" w:rsidRPr="007C3DD0" w:rsidRDefault="007C3DD0" w:rsidP="00060964">
            <w:pPr>
              <w:pStyle w:val="movimento"/>
              <w:rPr>
                <w:color w:val="002060"/>
              </w:rPr>
            </w:pPr>
            <w:r w:rsidRPr="007C3DD0">
              <w:rPr>
                <w:color w:val="002060"/>
              </w:rPr>
              <w:t>FODALI SOUHAIB</w:t>
            </w:r>
          </w:p>
        </w:tc>
        <w:tc>
          <w:tcPr>
            <w:tcW w:w="2200" w:type="dxa"/>
            <w:tcMar>
              <w:top w:w="20" w:type="dxa"/>
              <w:left w:w="20" w:type="dxa"/>
              <w:bottom w:w="20" w:type="dxa"/>
              <w:right w:w="20" w:type="dxa"/>
            </w:tcMar>
            <w:vAlign w:val="center"/>
            <w:hideMark/>
          </w:tcPr>
          <w:p w14:paraId="001770B1" w14:textId="77777777" w:rsidR="007C3DD0" w:rsidRPr="007C3DD0" w:rsidRDefault="007C3DD0" w:rsidP="00060964">
            <w:pPr>
              <w:pStyle w:val="movimento2"/>
              <w:rPr>
                <w:color w:val="002060"/>
              </w:rPr>
            </w:pPr>
            <w:r w:rsidRPr="007C3DD0">
              <w:rPr>
                <w:color w:val="002060"/>
              </w:rPr>
              <w:t xml:space="preserve">(FUTSAL CAMPIGLIONE) </w:t>
            </w:r>
          </w:p>
        </w:tc>
        <w:tc>
          <w:tcPr>
            <w:tcW w:w="800" w:type="dxa"/>
            <w:tcMar>
              <w:top w:w="20" w:type="dxa"/>
              <w:left w:w="20" w:type="dxa"/>
              <w:bottom w:w="20" w:type="dxa"/>
              <w:right w:w="20" w:type="dxa"/>
            </w:tcMar>
            <w:vAlign w:val="center"/>
            <w:hideMark/>
          </w:tcPr>
          <w:p w14:paraId="1E4AF93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D476E53" w14:textId="77777777" w:rsidR="007C3DD0" w:rsidRPr="007C3DD0" w:rsidRDefault="007C3DD0" w:rsidP="00060964">
            <w:pPr>
              <w:pStyle w:val="movimento"/>
              <w:rPr>
                <w:color w:val="002060"/>
              </w:rPr>
            </w:pPr>
            <w:r w:rsidRPr="007C3DD0">
              <w:rPr>
                <w:color w:val="002060"/>
              </w:rPr>
              <w:t>CHIAPPINI MASSIMO</w:t>
            </w:r>
          </w:p>
        </w:tc>
        <w:tc>
          <w:tcPr>
            <w:tcW w:w="2200" w:type="dxa"/>
            <w:tcMar>
              <w:top w:w="20" w:type="dxa"/>
              <w:left w:w="20" w:type="dxa"/>
              <w:bottom w:w="20" w:type="dxa"/>
              <w:right w:w="20" w:type="dxa"/>
            </w:tcMar>
            <w:vAlign w:val="center"/>
            <w:hideMark/>
          </w:tcPr>
          <w:p w14:paraId="7860483B" w14:textId="77777777" w:rsidR="007C3DD0" w:rsidRPr="007C3DD0" w:rsidRDefault="007C3DD0" w:rsidP="00060964">
            <w:pPr>
              <w:pStyle w:val="movimento2"/>
              <w:rPr>
                <w:color w:val="002060"/>
              </w:rPr>
            </w:pPr>
            <w:r w:rsidRPr="007C3DD0">
              <w:rPr>
                <w:color w:val="002060"/>
              </w:rPr>
              <w:t xml:space="preserve">(ROCCAFLUVIONE) </w:t>
            </w:r>
          </w:p>
        </w:tc>
      </w:tr>
      <w:tr w:rsidR="007C3DD0" w:rsidRPr="007C3DD0" w14:paraId="50302714" w14:textId="77777777" w:rsidTr="00060964">
        <w:tc>
          <w:tcPr>
            <w:tcW w:w="2200" w:type="dxa"/>
            <w:tcMar>
              <w:top w:w="20" w:type="dxa"/>
              <w:left w:w="20" w:type="dxa"/>
              <w:bottom w:w="20" w:type="dxa"/>
              <w:right w:w="20" w:type="dxa"/>
            </w:tcMar>
            <w:vAlign w:val="center"/>
            <w:hideMark/>
          </w:tcPr>
          <w:p w14:paraId="7F68D146" w14:textId="77777777" w:rsidR="007C3DD0" w:rsidRPr="007C3DD0" w:rsidRDefault="007C3DD0" w:rsidP="00060964">
            <w:pPr>
              <w:pStyle w:val="movimento"/>
              <w:rPr>
                <w:color w:val="002060"/>
              </w:rPr>
            </w:pPr>
            <w:r w:rsidRPr="007C3DD0">
              <w:rPr>
                <w:color w:val="002060"/>
              </w:rPr>
              <w:t>MECOZZI EDOARDO</w:t>
            </w:r>
          </w:p>
        </w:tc>
        <w:tc>
          <w:tcPr>
            <w:tcW w:w="2200" w:type="dxa"/>
            <w:tcMar>
              <w:top w:w="20" w:type="dxa"/>
              <w:left w:w="20" w:type="dxa"/>
              <w:bottom w:w="20" w:type="dxa"/>
              <w:right w:w="20" w:type="dxa"/>
            </w:tcMar>
            <w:vAlign w:val="center"/>
            <w:hideMark/>
          </w:tcPr>
          <w:p w14:paraId="733161DD" w14:textId="77777777" w:rsidR="007C3DD0" w:rsidRPr="007C3DD0" w:rsidRDefault="007C3DD0" w:rsidP="00060964">
            <w:pPr>
              <w:pStyle w:val="movimento2"/>
              <w:rPr>
                <w:color w:val="002060"/>
              </w:rPr>
            </w:pPr>
            <w:r w:rsidRPr="007C3DD0">
              <w:rPr>
                <w:color w:val="002060"/>
              </w:rPr>
              <w:t xml:space="preserve">(U.MANDOLESI CALCIO) </w:t>
            </w:r>
          </w:p>
        </w:tc>
        <w:tc>
          <w:tcPr>
            <w:tcW w:w="800" w:type="dxa"/>
            <w:tcMar>
              <w:top w:w="20" w:type="dxa"/>
              <w:left w:w="20" w:type="dxa"/>
              <w:bottom w:w="20" w:type="dxa"/>
              <w:right w:w="20" w:type="dxa"/>
            </w:tcMar>
            <w:vAlign w:val="center"/>
            <w:hideMark/>
          </w:tcPr>
          <w:p w14:paraId="488449C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6103AAE" w14:textId="77777777" w:rsidR="007C3DD0" w:rsidRPr="007C3DD0" w:rsidRDefault="007C3DD0" w:rsidP="00060964">
            <w:pPr>
              <w:pStyle w:val="movimento"/>
              <w:rPr>
                <w:color w:val="002060"/>
              </w:rPr>
            </w:pPr>
            <w:r w:rsidRPr="007C3DD0">
              <w:rPr>
                <w:color w:val="002060"/>
              </w:rPr>
              <w:t>MARUSIC DENIS</w:t>
            </w:r>
          </w:p>
        </w:tc>
        <w:tc>
          <w:tcPr>
            <w:tcW w:w="2200" w:type="dxa"/>
            <w:tcMar>
              <w:top w:w="20" w:type="dxa"/>
              <w:left w:w="20" w:type="dxa"/>
              <w:bottom w:w="20" w:type="dxa"/>
              <w:right w:w="20" w:type="dxa"/>
            </w:tcMar>
            <w:vAlign w:val="center"/>
            <w:hideMark/>
          </w:tcPr>
          <w:p w14:paraId="07A7ECB2" w14:textId="77777777" w:rsidR="007C3DD0" w:rsidRPr="007C3DD0" w:rsidRDefault="007C3DD0" w:rsidP="00060964">
            <w:pPr>
              <w:pStyle w:val="movimento2"/>
              <w:rPr>
                <w:color w:val="002060"/>
              </w:rPr>
            </w:pPr>
            <w:r w:rsidRPr="007C3DD0">
              <w:rPr>
                <w:color w:val="002060"/>
              </w:rPr>
              <w:t xml:space="preserve">(VILLA CECCOLINI CALCIO) </w:t>
            </w:r>
          </w:p>
        </w:tc>
      </w:tr>
    </w:tbl>
    <w:p w14:paraId="62580FDE"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B823734" w14:textId="77777777" w:rsidTr="00060964">
        <w:tc>
          <w:tcPr>
            <w:tcW w:w="2200" w:type="dxa"/>
            <w:tcMar>
              <w:top w:w="20" w:type="dxa"/>
              <w:left w:w="20" w:type="dxa"/>
              <w:bottom w:w="20" w:type="dxa"/>
              <w:right w:w="20" w:type="dxa"/>
            </w:tcMar>
            <w:vAlign w:val="center"/>
            <w:hideMark/>
          </w:tcPr>
          <w:p w14:paraId="67659D2D" w14:textId="77777777" w:rsidR="007C3DD0" w:rsidRPr="007C3DD0" w:rsidRDefault="007C3DD0" w:rsidP="00060964">
            <w:pPr>
              <w:pStyle w:val="movimento"/>
              <w:rPr>
                <w:color w:val="002060"/>
              </w:rPr>
            </w:pPr>
            <w:r w:rsidRPr="007C3DD0">
              <w:rPr>
                <w:color w:val="002060"/>
              </w:rPr>
              <w:t>PETRITOLI LORENZO</w:t>
            </w:r>
          </w:p>
        </w:tc>
        <w:tc>
          <w:tcPr>
            <w:tcW w:w="2200" w:type="dxa"/>
            <w:tcMar>
              <w:top w:w="20" w:type="dxa"/>
              <w:left w:w="20" w:type="dxa"/>
              <w:bottom w:w="20" w:type="dxa"/>
              <w:right w:w="20" w:type="dxa"/>
            </w:tcMar>
            <w:vAlign w:val="center"/>
            <w:hideMark/>
          </w:tcPr>
          <w:p w14:paraId="404BA5E8" w14:textId="77777777" w:rsidR="007C3DD0" w:rsidRPr="007C3DD0" w:rsidRDefault="007C3DD0" w:rsidP="00060964">
            <w:pPr>
              <w:pStyle w:val="movimento2"/>
              <w:rPr>
                <w:color w:val="002060"/>
              </w:rPr>
            </w:pPr>
            <w:r w:rsidRPr="007C3DD0">
              <w:rPr>
                <w:color w:val="002060"/>
              </w:rPr>
              <w:t xml:space="preserve">(ACLI AUDAX MONTECOSARO C5) </w:t>
            </w:r>
          </w:p>
        </w:tc>
        <w:tc>
          <w:tcPr>
            <w:tcW w:w="800" w:type="dxa"/>
            <w:tcMar>
              <w:top w:w="20" w:type="dxa"/>
              <w:left w:w="20" w:type="dxa"/>
              <w:bottom w:w="20" w:type="dxa"/>
              <w:right w:w="20" w:type="dxa"/>
            </w:tcMar>
            <w:vAlign w:val="center"/>
            <w:hideMark/>
          </w:tcPr>
          <w:p w14:paraId="312897F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D5A9AAB" w14:textId="77777777" w:rsidR="007C3DD0" w:rsidRPr="007C3DD0" w:rsidRDefault="007C3DD0" w:rsidP="00060964">
            <w:pPr>
              <w:pStyle w:val="movimento"/>
              <w:rPr>
                <w:color w:val="002060"/>
              </w:rPr>
            </w:pPr>
            <w:r w:rsidRPr="007C3DD0">
              <w:rPr>
                <w:color w:val="002060"/>
              </w:rPr>
              <w:t>BACCIAGLIA ALEX</w:t>
            </w:r>
          </w:p>
        </w:tc>
        <w:tc>
          <w:tcPr>
            <w:tcW w:w="2200" w:type="dxa"/>
            <w:tcMar>
              <w:top w:w="20" w:type="dxa"/>
              <w:left w:w="20" w:type="dxa"/>
              <w:bottom w:w="20" w:type="dxa"/>
              <w:right w:w="20" w:type="dxa"/>
            </w:tcMar>
            <w:vAlign w:val="center"/>
            <w:hideMark/>
          </w:tcPr>
          <w:p w14:paraId="17EC9E51" w14:textId="77777777" w:rsidR="007C3DD0" w:rsidRPr="007C3DD0" w:rsidRDefault="007C3DD0" w:rsidP="00060964">
            <w:pPr>
              <w:pStyle w:val="movimento2"/>
              <w:rPr>
                <w:color w:val="002060"/>
              </w:rPr>
            </w:pPr>
            <w:r w:rsidRPr="007C3DD0">
              <w:rPr>
                <w:color w:val="002060"/>
              </w:rPr>
              <w:t xml:space="preserve">(AMICI DEL CENTROSOCIO SP.) </w:t>
            </w:r>
          </w:p>
        </w:tc>
      </w:tr>
      <w:tr w:rsidR="007C3DD0" w:rsidRPr="007C3DD0" w14:paraId="3B6E9E02" w14:textId="77777777" w:rsidTr="00060964">
        <w:tc>
          <w:tcPr>
            <w:tcW w:w="2200" w:type="dxa"/>
            <w:tcMar>
              <w:top w:w="20" w:type="dxa"/>
              <w:left w:w="20" w:type="dxa"/>
              <w:bottom w:w="20" w:type="dxa"/>
              <w:right w:w="20" w:type="dxa"/>
            </w:tcMar>
            <w:vAlign w:val="center"/>
            <w:hideMark/>
          </w:tcPr>
          <w:p w14:paraId="7D8CC56A" w14:textId="77777777" w:rsidR="007C3DD0" w:rsidRPr="007C3DD0" w:rsidRDefault="007C3DD0" w:rsidP="00060964">
            <w:pPr>
              <w:pStyle w:val="movimento"/>
              <w:rPr>
                <w:color w:val="002060"/>
              </w:rPr>
            </w:pPr>
            <w:r w:rsidRPr="007C3DD0">
              <w:rPr>
                <w:color w:val="002060"/>
              </w:rPr>
              <w:t>MONTEFUSCO LEONARDO</w:t>
            </w:r>
          </w:p>
        </w:tc>
        <w:tc>
          <w:tcPr>
            <w:tcW w:w="2200" w:type="dxa"/>
            <w:tcMar>
              <w:top w:w="20" w:type="dxa"/>
              <w:left w:w="20" w:type="dxa"/>
              <w:bottom w:w="20" w:type="dxa"/>
              <w:right w:w="20" w:type="dxa"/>
            </w:tcMar>
            <w:vAlign w:val="center"/>
            <w:hideMark/>
          </w:tcPr>
          <w:p w14:paraId="1C7E79B5" w14:textId="77777777" w:rsidR="007C3DD0" w:rsidRPr="007C3DD0" w:rsidRDefault="007C3DD0" w:rsidP="00060964">
            <w:pPr>
              <w:pStyle w:val="movimento2"/>
              <w:rPr>
                <w:color w:val="002060"/>
              </w:rPr>
            </w:pPr>
            <w:r w:rsidRPr="007C3DD0">
              <w:rPr>
                <w:color w:val="002060"/>
              </w:rPr>
              <w:t xml:space="preserve">(AURORA TREIA) </w:t>
            </w:r>
          </w:p>
        </w:tc>
        <w:tc>
          <w:tcPr>
            <w:tcW w:w="800" w:type="dxa"/>
            <w:tcMar>
              <w:top w:w="20" w:type="dxa"/>
              <w:left w:w="20" w:type="dxa"/>
              <w:bottom w:w="20" w:type="dxa"/>
              <w:right w:w="20" w:type="dxa"/>
            </w:tcMar>
            <w:vAlign w:val="center"/>
            <w:hideMark/>
          </w:tcPr>
          <w:p w14:paraId="3B0FD48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958BBE5" w14:textId="77777777" w:rsidR="007C3DD0" w:rsidRPr="007C3DD0" w:rsidRDefault="007C3DD0" w:rsidP="00060964">
            <w:pPr>
              <w:pStyle w:val="movimento"/>
              <w:rPr>
                <w:color w:val="002060"/>
              </w:rPr>
            </w:pPr>
            <w:r w:rsidRPr="007C3DD0">
              <w:rPr>
                <w:color w:val="002060"/>
              </w:rPr>
              <w:t>FEROCE ROBERTO</w:t>
            </w:r>
          </w:p>
        </w:tc>
        <w:tc>
          <w:tcPr>
            <w:tcW w:w="2200" w:type="dxa"/>
            <w:tcMar>
              <w:top w:w="20" w:type="dxa"/>
              <w:left w:w="20" w:type="dxa"/>
              <w:bottom w:w="20" w:type="dxa"/>
              <w:right w:w="20" w:type="dxa"/>
            </w:tcMar>
            <w:vAlign w:val="center"/>
            <w:hideMark/>
          </w:tcPr>
          <w:p w14:paraId="0C2D2845" w14:textId="77777777" w:rsidR="007C3DD0" w:rsidRPr="007C3DD0" w:rsidRDefault="007C3DD0" w:rsidP="00060964">
            <w:pPr>
              <w:pStyle w:val="movimento2"/>
              <w:rPr>
                <w:color w:val="002060"/>
              </w:rPr>
            </w:pPr>
            <w:r w:rsidRPr="007C3DD0">
              <w:rPr>
                <w:color w:val="002060"/>
              </w:rPr>
              <w:t xml:space="preserve">(BORGOROSSO TOLENTINO) </w:t>
            </w:r>
          </w:p>
        </w:tc>
      </w:tr>
      <w:tr w:rsidR="007C3DD0" w:rsidRPr="007C3DD0" w14:paraId="464E1F74" w14:textId="77777777" w:rsidTr="00060964">
        <w:tc>
          <w:tcPr>
            <w:tcW w:w="2200" w:type="dxa"/>
            <w:tcMar>
              <w:top w:w="20" w:type="dxa"/>
              <w:left w:w="20" w:type="dxa"/>
              <w:bottom w:w="20" w:type="dxa"/>
              <w:right w:w="20" w:type="dxa"/>
            </w:tcMar>
            <w:vAlign w:val="center"/>
            <w:hideMark/>
          </w:tcPr>
          <w:p w14:paraId="1DB07C62" w14:textId="77777777" w:rsidR="007C3DD0" w:rsidRPr="007C3DD0" w:rsidRDefault="007C3DD0" w:rsidP="00060964">
            <w:pPr>
              <w:pStyle w:val="movimento"/>
              <w:rPr>
                <w:color w:val="002060"/>
              </w:rPr>
            </w:pPr>
            <w:r w:rsidRPr="007C3DD0">
              <w:rPr>
                <w:color w:val="002060"/>
              </w:rPr>
              <w:t>MATTIOLI CRISTIAN</w:t>
            </w:r>
          </w:p>
        </w:tc>
        <w:tc>
          <w:tcPr>
            <w:tcW w:w="2200" w:type="dxa"/>
            <w:tcMar>
              <w:top w:w="20" w:type="dxa"/>
              <w:left w:w="20" w:type="dxa"/>
              <w:bottom w:w="20" w:type="dxa"/>
              <w:right w:w="20" w:type="dxa"/>
            </w:tcMar>
            <w:vAlign w:val="center"/>
            <w:hideMark/>
          </w:tcPr>
          <w:p w14:paraId="16A08449" w14:textId="77777777" w:rsidR="007C3DD0" w:rsidRPr="007C3DD0" w:rsidRDefault="007C3DD0" w:rsidP="00060964">
            <w:pPr>
              <w:pStyle w:val="movimento2"/>
              <w:rPr>
                <w:color w:val="002060"/>
              </w:rPr>
            </w:pPr>
            <w:r w:rsidRPr="007C3DD0">
              <w:rPr>
                <w:color w:val="002060"/>
              </w:rPr>
              <w:t xml:space="preserve">(CARISSIMI 2016) </w:t>
            </w:r>
          </w:p>
        </w:tc>
        <w:tc>
          <w:tcPr>
            <w:tcW w:w="800" w:type="dxa"/>
            <w:tcMar>
              <w:top w:w="20" w:type="dxa"/>
              <w:left w:w="20" w:type="dxa"/>
              <w:bottom w:w="20" w:type="dxa"/>
              <w:right w:w="20" w:type="dxa"/>
            </w:tcMar>
            <w:vAlign w:val="center"/>
            <w:hideMark/>
          </w:tcPr>
          <w:p w14:paraId="26FF9F5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79096A3" w14:textId="77777777" w:rsidR="007C3DD0" w:rsidRPr="007C3DD0" w:rsidRDefault="007C3DD0" w:rsidP="00060964">
            <w:pPr>
              <w:pStyle w:val="movimento"/>
              <w:rPr>
                <w:color w:val="002060"/>
              </w:rPr>
            </w:pPr>
            <w:r w:rsidRPr="007C3DD0">
              <w:rPr>
                <w:color w:val="002060"/>
              </w:rPr>
              <w:t>NESPOLA PAOLO</w:t>
            </w:r>
          </w:p>
        </w:tc>
        <w:tc>
          <w:tcPr>
            <w:tcW w:w="2200" w:type="dxa"/>
            <w:tcMar>
              <w:top w:w="20" w:type="dxa"/>
              <w:left w:w="20" w:type="dxa"/>
              <w:bottom w:w="20" w:type="dxa"/>
              <w:right w:w="20" w:type="dxa"/>
            </w:tcMar>
            <w:vAlign w:val="center"/>
            <w:hideMark/>
          </w:tcPr>
          <w:p w14:paraId="40EFB060" w14:textId="77777777" w:rsidR="007C3DD0" w:rsidRPr="007C3DD0" w:rsidRDefault="007C3DD0" w:rsidP="00060964">
            <w:pPr>
              <w:pStyle w:val="movimento2"/>
              <w:rPr>
                <w:color w:val="002060"/>
              </w:rPr>
            </w:pPr>
            <w:r w:rsidRPr="007C3DD0">
              <w:rPr>
                <w:color w:val="002060"/>
              </w:rPr>
              <w:t xml:space="preserve">(CARISSIMI 2016) </w:t>
            </w:r>
          </w:p>
        </w:tc>
      </w:tr>
      <w:tr w:rsidR="007C3DD0" w:rsidRPr="007C3DD0" w14:paraId="71CD849C" w14:textId="77777777" w:rsidTr="00060964">
        <w:tc>
          <w:tcPr>
            <w:tcW w:w="2200" w:type="dxa"/>
            <w:tcMar>
              <w:top w:w="20" w:type="dxa"/>
              <w:left w:w="20" w:type="dxa"/>
              <w:bottom w:w="20" w:type="dxa"/>
              <w:right w:w="20" w:type="dxa"/>
            </w:tcMar>
            <w:vAlign w:val="center"/>
            <w:hideMark/>
          </w:tcPr>
          <w:p w14:paraId="3E19710B" w14:textId="77777777" w:rsidR="007C3DD0" w:rsidRPr="007C3DD0" w:rsidRDefault="007C3DD0" w:rsidP="00060964">
            <w:pPr>
              <w:pStyle w:val="movimento"/>
              <w:rPr>
                <w:color w:val="002060"/>
              </w:rPr>
            </w:pPr>
            <w:r w:rsidRPr="007C3DD0">
              <w:rPr>
                <w:color w:val="002060"/>
              </w:rPr>
              <w:t>PALAZZI FEDERICO</w:t>
            </w:r>
          </w:p>
        </w:tc>
        <w:tc>
          <w:tcPr>
            <w:tcW w:w="2200" w:type="dxa"/>
            <w:tcMar>
              <w:top w:w="20" w:type="dxa"/>
              <w:left w:w="20" w:type="dxa"/>
              <w:bottom w:w="20" w:type="dxa"/>
              <w:right w:w="20" w:type="dxa"/>
            </w:tcMar>
            <w:vAlign w:val="center"/>
            <w:hideMark/>
          </w:tcPr>
          <w:p w14:paraId="71128CE8" w14:textId="77777777" w:rsidR="007C3DD0" w:rsidRPr="007C3DD0" w:rsidRDefault="007C3DD0" w:rsidP="00060964">
            <w:pPr>
              <w:pStyle w:val="movimento2"/>
              <w:rPr>
                <w:color w:val="002060"/>
              </w:rPr>
            </w:pPr>
            <w:r w:rsidRPr="007C3DD0">
              <w:rPr>
                <w:color w:val="002060"/>
              </w:rPr>
              <w:t xml:space="preserve">(CARISSIMI 2016) </w:t>
            </w:r>
          </w:p>
        </w:tc>
        <w:tc>
          <w:tcPr>
            <w:tcW w:w="800" w:type="dxa"/>
            <w:tcMar>
              <w:top w:w="20" w:type="dxa"/>
              <w:left w:w="20" w:type="dxa"/>
              <w:bottom w:w="20" w:type="dxa"/>
              <w:right w:w="20" w:type="dxa"/>
            </w:tcMar>
            <w:vAlign w:val="center"/>
            <w:hideMark/>
          </w:tcPr>
          <w:p w14:paraId="6FB49F4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F4F88DC" w14:textId="77777777" w:rsidR="007C3DD0" w:rsidRPr="007C3DD0" w:rsidRDefault="007C3DD0" w:rsidP="00060964">
            <w:pPr>
              <w:pStyle w:val="movimento"/>
              <w:rPr>
                <w:color w:val="002060"/>
              </w:rPr>
            </w:pPr>
            <w:r w:rsidRPr="007C3DD0">
              <w:rPr>
                <w:color w:val="002060"/>
              </w:rPr>
              <w:t>MINCONE RAMON</w:t>
            </w:r>
          </w:p>
        </w:tc>
        <w:tc>
          <w:tcPr>
            <w:tcW w:w="2200" w:type="dxa"/>
            <w:tcMar>
              <w:top w:w="20" w:type="dxa"/>
              <w:left w:w="20" w:type="dxa"/>
              <w:bottom w:w="20" w:type="dxa"/>
              <w:right w:w="20" w:type="dxa"/>
            </w:tcMar>
            <w:vAlign w:val="center"/>
            <w:hideMark/>
          </w:tcPr>
          <w:p w14:paraId="29425BEE" w14:textId="77777777" w:rsidR="007C3DD0" w:rsidRPr="007C3DD0" w:rsidRDefault="007C3DD0" w:rsidP="00060964">
            <w:pPr>
              <w:pStyle w:val="movimento2"/>
              <w:rPr>
                <w:color w:val="002060"/>
              </w:rPr>
            </w:pPr>
            <w:r w:rsidRPr="007C3DD0">
              <w:rPr>
                <w:color w:val="002060"/>
              </w:rPr>
              <w:t xml:space="preserve">(FIGHT BULLS CORRIDONIA) </w:t>
            </w:r>
          </w:p>
        </w:tc>
      </w:tr>
      <w:tr w:rsidR="007C3DD0" w:rsidRPr="007C3DD0" w14:paraId="76874552" w14:textId="77777777" w:rsidTr="00060964">
        <w:tc>
          <w:tcPr>
            <w:tcW w:w="2200" w:type="dxa"/>
            <w:tcMar>
              <w:top w:w="20" w:type="dxa"/>
              <w:left w:w="20" w:type="dxa"/>
              <w:bottom w:w="20" w:type="dxa"/>
              <w:right w:w="20" w:type="dxa"/>
            </w:tcMar>
            <w:vAlign w:val="center"/>
            <w:hideMark/>
          </w:tcPr>
          <w:p w14:paraId="74655BFD" w14:textId="77777777" w:rsidR="007C3DD0" w:rsidRPr="007C3DD0" w:rsidRDefault="007C3DD0" w:rsidP="00060964">
            <w:pPr>
              <w:pStyle w:val="movimento"/>
              <w:rPr>
                <w:color w:val="002060"/>
              </w:rPr>
            </w:pPr>
            <w:r w:rsidRPr="007C3DD0">
              <w:rPr>
                <w:color w:val="002060"/>
              </w:rPr>
              <w:t>EVANDRI ANDREA</w:t>
            </w:r>
          </w:p>
        </w:tc>
        <w:tc>
          <w:tcPr>
            <w:tcW w:w="2200" w:type="dxa"/>
            <w:tcMar>
              <w:top w:w="20" w:type="dxa"/>
              <w:left w:w="20" w:type="dxa"/>
              <w:bottom w:w="20" w:type="dxa"/>
              <w:right w:w="20" w:type="dxa"/>
            </w:tcMar>
            <w:vAlign w:val="center"/>
            <w:hideMark/>
          </w:tcPr>
          <w:p w14:paraId="6F86FAE8" w14:textId="77777777" w:rsidR="007C3DD0" w:rsidRPr="007C3DD0" w:rsidRDefault="007C3DD0" w:rsidP="00060964">
            <w:pPr>
              <w:pStyle w:val="movimento2"/>
              <w:rPr>
                <w:color w:val="002060"/>
              </w:rPr>
            </w:pPr>
            <w:r w:rsidRPr="007C3DD0">
              <w:rPr>
                <w:color w:val="002060"/>
              </w:rPr>
              <w:t xml:space="preserve">(FUTSAL CAMPIGLIONE) </w:t>
            </w:r>
          </w:p>
        </w:tc>
        <w:tc>
          <w:tcPr>
            <w:tcW w:w="800" w:type="dxa"/>
            <w:tcMar>
              <w:top w:w="20" w:type="dxa"/>
              <w:left w:w="20" w:type="dxa"/>
              <w:bottom w:w="20" w:type="dxa"/>
              <w:right w:w="20" w:type="dxa"/>
            </w:tcMar>
            <w:vAlign w:val="center"/>
            <w:hideMark/>
          </w:tcPr>
          <w:p w14:paraId="28549C2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0F85AF7" w14:textId="77777777" w:rsidR="007C3DD0" w:rsidRPr="007C3DD0" w:rsidRDefault="007C3DD0" w:rsidP="00060964">
            <w:pPr>
              <w:pStyle w:val="movimento"/>
              <w:rPr>
                <w:color w:val="002060"/>
              </w:rPr>
            </w:pPr>
            <w:r w:rsidRPr="007C3DD0">
              <w:rPr>
                <w:color w:val="002060"/>
              </w:rPr>
              <w:t>RADI ALESSANDRO</w:t>
            </w:r>
          </w:p>
        </w:tc>
        <w:tc>
          <w:tcPr>
            <w:tcW w:w="2200" w:type="dxa"/>
            <w:tcMar>
              <w:top w:w="20" w:type="dxa"/>
              <w:left w:w="20" w:type="dxa"/>
              <w:bottom w:w="20" w:type="dxa"/>
              <w:right w:w="20" w:type="dxa"/>
            </w:tcMar>
            <w:vAlign w:val="center"/>
            <w:hideMark/>
          </w:tcPr>
          <w:p w14:paraId="62C68FCB" w14:textId="77777777" w:rsidR="007C3DD0" w:rsidRPr="007C3DD0" w:rsidRDefault="007C3DD0" w:rsidP="00060964">
            <w:pPr>
              <w:pStyle w:val="movimento2"/>
              <w:rPr>
                <w:color w:val="002060"/>
              </w:rPr>
            </w:pPr>
            <w:r w:rsidRPr="007C3DD0">
              <w:rPr>
                <w:color w:val="002060"/>
              </w:rPr>
              <w:t xml:space="preserve">(LUCREZIA CALCIO A 5) </w:t>
            </w:r>
          </w:p>
        </w:tc>
      </w:tr>
      <w:tr w:rsidR="007C3DD0" w:rsidRPr="007C3DD0" w14:paraId="46B70927" w14:textId="77777777" w:rsidTr="00060964">
        <w:tc>
          <w:tcPr>
            <w:tcW w:w="2200" w:type="dxa"/>
            <w:tcMar>
              <w:top w:w="20" w:type="dxa"/>
              <w:left w:w="20" w:type="dxa"/>
              <w:bottom w:w="20" w:type="dxa"/>
              <w:right w:w="20" w:type="dxa"/>
            </w:tcMar>
            <w:vAlign w:val="center"/>
            <w:hideMark/>
          </w:tcPr>
          <w:p w14:paraId="3E7B4E2E" w14:textId="77777777" w:rsidR="007C3DD0" w:rsidRPr="007C3DD0" w:rsidRDefault="007C3DD0" w:rsidP="00060964">
            <w:pPr>
              <w:pStyle w:val="movimento"/>
              <w:rPr>
                <w:color w:val="002060"/>
              </w:rPr>
            </w:pPr>
            <w:r w:rsidRPr="007C3DD0">
              <w:rPr>
                <w:color w:val="002060"/>
              </w:rPr>
              <w:t>TROKA FABIO</w:t>
            </w:r>
          </w:p>
        </w:tc>
        <w:tc>
          <w:tcPr>
            <w:tcW w:w="2200" w:type="dxa"/>
            <w:tcMar>
              <w:top w:w="20" w:type="dxa"/>
              <w:left w:w="20" w:type="dxa"/>
              <w:bottom w:w="20" w:type="dxa"/>
              <w:right w:w="20" w:type="dxa"/>
            </w:tcMar>
            <w:vAlign w:val="center"/>
            <w:hideMark/>
          </w:tcPr>
          <w:p w14:paraId="1B730A10" w14:textId="77777777" w:rsidR="007C3DD0" w:rsidRPr="007C3DD0" w:rsidRDefault="007C3DD0" w:rsidP="00060964">
            <w:pPr>
              <w:pStyle w:val="movimento2"/>
              <w:rPr>
                <w:color w:val="002060"/>
              </w:rPr>
            </w:pPr>
            <w:r w:rsidRPr="007C3DD0">
              <w:rPr>
                <w:color w:val="002060"/>
              </w:rPr>
              <w:t xml:space="preserve">(REAL EAGLES VIRTUS PAGLIA) </w:t>
            </w:r>
          </w:p>
        </w:tc>
        <w:tc>
          <w:tcPr>
            <w:tcW w:w="800" w:type="dxa"/>
            <w:tcMar>
              <w:top w:w="20" w:type="dxa"/>
              <w:left w:w="20" w:type="dxa"/>
              <w:bottom w:w="20" w:type="dxa"/>
              <w:right w:w="20" w:type="dxa"/>
            </w:tcMar>
            <w:vAlign w:val="center"/>
            <w:hideMark/>
          </w:tcPr>
          <w:p w14:paraId="2755C90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10CDFE4" w14:textId="77777777" w:rsidR="007C3DD0" w:rsidRPr="007C3DD0" w:rsidRDefault="007C3DD0" w:rsidP="00060964">
            <w:pPr>
              <w:pStyle w:val="movimento"/>
              <w:rPr>
                <w:color w:val="002060"/>
              </w:rPr>
            </w:pPr>
            <w:r w:rsidRPr="007C3DD0">
              <w:rPr>
                <w:color w:val="002060"/>
              </w:rPr>
              <w:t>ZANETTINI ZECHIN LORENZO</w:t>
            </w:r>
          </w:p>
        </w:tc>
        <w:tc>
          <w:tcPr>
            <w:tcW w:w="2200" w:type="dxa"/>
            <w:tcMar>
              <w:top w:w="20" w:type="dxa"/>
              <w:left w:w="20" w:type="dxa"/>
              <w:bottom w:w="20" w:type="dxa"/>
              <w:right w:w="20" w:type="dxa"/>
            </w:tcMar>
            <w:vAlign w:val="center"/>
            <w:hideMark/>
          </w:tcPr>
          <w:p w14:paraId="05F5EDF8" w14:textId="77777777" w:rsidR="007C3DD0" w:rsidRPr="007C3DD0" w:rsidRDefault="007C3DD0" w:rsidP="00060964">
            <w:pPr>
              <w:pStyle w:val="movimento2"/>
              <w:rPr>
                <w:color w:val="002060"/>
              </w:rPr>
            </w:pPr>
            <w:r w:rsidRPr="007C3DD0">
              <w:rPr>
                <w:color w:val="002060"/>
              </w:rPr>
              <w:t xml:space="preserve">(REAL EAGLES VIRTUS PAGLIA) </w:t>
            </w:r>
          </w:p>
        </w:tc>
      </w:tr>
      <w:tr w:rsidR="007C3DD0" w:rsidRPr="007C3DD0" w14:paraId="6D483302" w14:textId="77777777" w:rsidTr="00060964">
        <w:tc>
          <w:tcPr>
            <w:tcW w:w="2200" w:type="dxa"/>
            <w:tcMar>
              <w:top w:w="20" w:type="dxa"/>
              <w:left w:w="20" w:type="dxa"/>
              <w:bottom w:w="20" w:type="dxa"/>
              <w:right w:w="20" w:type="dxa"/>
            </w:tcMar>
            <w:vAlign w:val="center"/>
            <w:hideMark/>
          </w:tcPr>
          <w:p w14:paraId="76E6F0A3" w14:textId="77777777" w:rsidR="007C3DD0" w:rsidRPr="007C3DD0" w:rsidRDefault="007C3DD0" w:rsidP="00060964">
            <w:pPr>
              <w:pStyle w:val="movimento"/>
              <w:rPr>
                <w:color w:val="002060"/>
              </w:rPr>
            </w:pPr>
            <w:r w:rsidRPr="007C3DD0">
              <w:rPr>
                <w:color w:val="002060"/>
              </w:rPr>
              <w:t>PERONI LEONARDO</w:t>
            </w:r>
          </w:p>
        </w:tc>
        <w:tc>
          <w:tcPr>
            <w:tcW w:w="2200" w:type="dxa"/>
            <w:tcMar>
              <w:top w:w="20" w:type="dxa"/>
              <w:left w:w="20" w:type="dxa"/>
              <w:bottom w:w="20" w:type="dxa"/>
              <w:right w:w="20" w:type="dxa"/>
            </w:tcMar>
            <w:vAlign w:val="center"/>
            <w:hideMark/>
          </w:tcPr>
          <w:p w14:paraId="14AA8465" w14:textId="77777777" w:rsidR="007C3DD0" w:rsidRPr="007C3DD0" w:rsidRDefault="007C3DD0" w:rsidP="00060964">
            <w:pPr>
              <w:pStyle w:val="movimento2"/>
              <w:rPr>
                <w:color w:val="002060"/>
              </w:rPr>
            </w:pPr>
            <w:r w:rsidRPr="007C3DD0">
              <w:rPr>
                <w:color w:val="002060"/>
              </w:rPr>
              <w:t xml:space="preserve">(SAMBENEDETTESE CALCIO A 5) </w:t>
            </w:r>
          </w:p>
        </w:tc>
        <w:tc>
          <w:tcPr>
            <w:tcW w:w="800" w:type="dxa"/>
            <w:tcMar>
              <w:top w:w="20" w:type="dxa"/>
              <w:left w:w="20" w:type="dxa"/>
              <w:bottom w:w="20" w:type="dxa"/>
              <w:right w:w="20" w:type="dxa"/>
            </w:tcMar>
            <w:vAlign w:val="center"/>
            <w:hideMark/>
          </w:tcPr>
          <w:p w14:paraId="6CA5CEC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FFBDD47" w14:textId="77777777" w:rsidR="007C3DD0" w:rsidRPr="007C3DD0" w:rsidRDefault="007C3DD0" w:rsidP="00060964">
            <w:pPr>
              <w:pStyle w:val="movimento"/>
              <w:rPr>
                <w:color w:val="002060"/>
              </w:rPr>
            </w:pPr>
            <w:r w:rsidRPr="007C3DD0">
              <w:rPr>
                <w:color w:val="002060"/>
              </w:rPr>
              <w:t>BARI YOUSSEF</w:t>
            </w:r>
          </w:p>
        </w:tc>
        <w:tc>
          <w:tcPr>
            <w:tcW w:w="2200" w:type="dxa"/>
            <w:tcMar>
              <w:top w:w="20" w:type="dxa"/>
              <w:left w:w="20" w:type="dxa"/>
              <w:bottom w:w="20" w:type="dxa"/>
              <w:right w:w="20" w:type="dxa"/>
            </w:tcMar>
            <w:vAlign w:val="center"/>
            <w:hideMark/>
          </w:tcPr>
          <w:p w14:paraId="6C64ACDB" w14:textId="77777777" w:rsidR="007C3DD0" w:rsidRPr="007C3DD0" w:rsidRDefault="007C3DD0" w:rsidP="00060964">
            <w:pPr>
              <w:pStyle w:val="movimento2"/>
              <w:rPr>
                <w:color w:val="002060"/>
              </w:rPr>
            </w:pPr>
            <w:r w:rsidRPr="007C3DD0">
              <w:rPr>
                <w:color w:val="002060"/>
              </w:rPr>
              <w:t xml:space="preserve">(VILLA CECCOLINI CALCIO) </w:t>
            </w:r>
          </w:p>
        </w:tc>
      </w:tr>
      <w:tr w:rsidR="007C3DD0" w:rsidRPr="007C3DD0" w14:paraId="54E05633" w14:textId="77777777" w:rsidTr="00060964">
        <w:tc>
          <w:tcPr>
            <w:tcW w:w="2200" w:type="dxa"/>
            <w:tcMar>
              <w:top w:w="20" w:type="dxa"/>
              <w:left w:w="20" w:type="dxa"/>
              <w:bottom w:w="20" w:type="dxa"/>
              <w:right w:w="20" w:type="dxa"/>
            </w:tcMar>
            <w:vAlign w:val="center"/>
            <w:hideMark/>
          </w:tcPr>
          <w:p w14:paraId="05D9D1D6" w14:textId="77777777" w:rsidR="007C3DD0" w:rsidRPr="007C3DD0" w:rsidRDefault="007C3DD0" w:rsidP="00060964">
            <w:pPr>
              <w:pStyle w:val="movimento"/>
              <w:rPr>
                <w:color w:val="002060"/>
              </w:rPr>
            </w:pPr>
            <w:r w:rsidRPr="007C3DD0">
              <w:rPr>
                <w:color w:val="002060"/>
              </w:rPr>
              <w:t>MARCHIONNI LUCA</w:t>
            </w:r>
          </w:p>
        </w:tc>
        <w:tc>
          <w:tcPr>
            <w:tcW w:w="2200" w:type="dxa"/>
            <w:tcMar>
              <w:top w:w="20" w:type="dxa"/>
              <w:left w:w="20" w:type="dxa"/>
              <w:bottom w:w="20" w:type="dxa"/>
              <w:right w:w="20" w:type="dxa"/>
            </w:tcMar>
            <w:vAlign w:val="center"/>
            <w:hideMark/>
          </w:tcPr>
          <w:p w14:paraId="1053A6D5" w14:textId="77777777" w:rsidR="007C3DD0" w:rsidRPr="007C3DD0" w:rsidRDefault="007C3DD0" w:rsidP="00060964">
            <w:pPr>
              <w:pStyle w:val="movimento2"/>
              <w:rPr>
                <w:color w:val="002060"/>
              </w:rPr>
            </w:pPr>
            <w:r w:rsidRPr="007C3DD0">
              <w:rPr>
                <w:color w:val="002060"/>
              </w:rPr>
              <w:t xml:space="preserve">(VILLA CECCOLINI CALCIO) </w:t>
            </w:r>
          </w:p>
        </w:tc>
        <w:tc>
          <w:tcPr>
            <w:tcW w:w="800" w:type="dxa"/>
            <w:tcMar>
              <w:top w:w="20" w:type="dxa"/>
              <w:left w:w="20" w:type="dxa"/>
              <w:bottom w:w="20" w:type="dxa"/>
              <w:right w:w="20" w:type="dxa"/>
            </w:tcMar>
            <w:vAlign w:val="center"/>
            <w:hideMark/>
          </w:tcPr>
          <w:p w14:paraId="7433F3A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817F377" w14:textId="77777777" w:rsidR="007C3DD0" w:rsidRPr="007C3DD0" w:rsidRDefault="007C3DD0" w:rsidP="00060964">
            <w:pPr>
              <w:pStyle w:val="movimento"/>
              <w:rPr>
                <w:color w:val="002060"/>
              </w:rPr>
            </w:pPr>
            <w:r w:rsidRPr="007C3DD0">
              <w:rPr>
                <w:color w:val="002060"/>
              </w:rPr>
              <w:t>OLEI GIACOMO</w:t>
            </w:r>
          </w:p>
        </w:tc>
        <w:tc>
          <w:tcPr>
            <w:tcW w:w="2200" w:type="dxa"/>
            <w:tcMar>
              <w:top w:w="20" w:type="dxa"/>
              <w:left w:w="20" w:type="dxa"/>
              <w:bottom w:w="20" w:type="dxa"/>
              <w:right w:w="20" w:type="dxa"/>
            </w:tcMar>
            <w:vAlign w:val="center"/>
            <w:hideMark/>
          </w:tcPr>
          <w:p w14:paraId="19E3D7F3" w14:textId="77777777" w:rsidR="007C3DD0" w:rsidRPr="007C3DD0" w:rsidRDefault="007C3DD0" w:rsidP="00060964">
            <w:pPr>
              <w:pStyle w:val="movimento2"/>
              <w:rPr>
                <w:color w:val="002060"/>
              </w:rPr>
            </w:pPr>
            <w:r w:rsidRPr="007C3DD0">
              <w:rPr>
                <w:color w:val="002060"/>
              </w:rPr>
              <w:t xml:space="preserve">(VILLA CECCOLINI CALCIO) </w:t>
            </w:r>
          </w:p>
        </w:tc>
      </w:tr>
    </w:tbl>
    <w:p w14:paraId="3D57C2F6" w14:textId="77777777" w:rsidR="007C3DD0" w:rsidRPr="007C3DD0" w:rsidRDefault="007C3DD0" w:rsidP="007C3DD0">
      <w:pPr>
        <w:pStyle w:val="titolo10"/>
        <w:rPr>
          <w:rFonts w:eastAsiaTheme="minorEastAsia"/>
          <w:color w:val="002060"/>
        </w:rPr>
      </w:pPr>
      <w:r w:rsidRPr="007C3DD0">
        <w:rPr>
          <w:color w:val="002060"/>
        </w:rPr>
        <w:t xml:space="preserve">GARE DEL 16/12/2023 </w:t>
      </w:r>
    </w:p>
    <w:p w14:paraId="6ADF2870" w14:textId="77777777" w:rsidR="007C3DD0" w:rsidRPr="007C3DD0" w:rsidRDefault="007C3DD0" w:rsidP="007C3DD0">
      <w:pPr>
        <w:pStyle w:val="titolo7a"/>
        <w:rPr>
          <w:color w:val="002060"/>
        </w:rPr>
      </w:pPr>
      <w:r w:rsidRPr="007C3DD0">
        <w:rPr>
          <w:color w:val="002060"/>
        </w:rPr>
        <w:t xml:space="preserve">PROVVEDIMENTI DISCIPLINARI </w:t>
      </w:r>
    </w:p>
    <w:p w14:paraId="0E1F3F0F"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5FC2EB5A" w14:textId="77777777" w:rsidR="007C3DD0" w:rsidRPr="007C3DD0" w:rsidRDefault="007C3DD0" w:rsidP="007C3DD0">
      <w:pPr>
        <w:pStyle w:val="titolo30"/>
        <w:rPr>
          <w:color w:val="002060"/>
        </w:rPr>
      </w:pPr>
      <w:r w:rsidRPr="007C3DD0">
        <w:rPr>
          <w:color w:val="002060"/>
        </w:rPr>
        <w:t xml:space="preserve">DIRIGENTI </w:t>
      </w:r>
    </w:p>
    <w:p w14:paraId="53CBD1C8" w14:textId="77777777" w:rsidR="007C3DD0" w:rsidRPr="007C3DD0" w:rsidRDefault="007C3DD0" w:rsidP="007C3DD0">
      <w:pPr>
        <w:pStyle w:val="titolo20"/>
        <w:rPr>
          <w:color w:val="002060"/>
        </w:rPr>
      </w:pPr>
      <w:r w:rsidRPr="007C3DD0">
        <w:rPr>
          <w:color w:val="002060"/>
        </w:rPr>
        <w:t xml:space="preserve">INIBIZIONE A SVOLGERE OGNI ATTIVITA' FINO AL 3/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1BF30CDB" w14:textId="77777777" w:rsidTr="00060964">
        <w:tc>
          <w:tcPr>
            <w:tcW w:w="2200" w:type="dxa"/>
            <w:tcMar>
              <w:top w:w="20" w:type="dxa"/>
              <w:left w:w="20" w:type="dxa"/>
              <w:bottom w:w="20" w:type="dxa"/>
              <w:right w:w="20" w:type="dxa"/>
            </w:tcMar>
            <w:vAlign w:val="center"/>
            <w:hideMark/>
          </w:tcPr>
          <w:p w14:paraId="4D3BC9AF" w14:textId="77777777" w:rsidR="007C3DD0" w:rsidRPr="007C3DD0" w:rsidRDefault="007C3DD0" w:rsidP="00060964">
            <w:pPr>
              <w:pStyle w:val="movimento"/>
              <w:rPr>
                <w:color w:val="002060"/>
              </w:rPr>
            </w:pPr>
            <w:r w:rsidRPr="007C3DD0">
              <w:rPr>
                <w:color w:val="002060"/>
              </w:rPr>
              <w:t>PETRELLI PAOLO</w:t>
            </w:r>
          </w:p>
        </w:tc>
        <w:tc>
          <w:tcPr>
            <w:tcW w:w="2200" w:type="dxa"/>
            <w:tcMar>
              <w:top w:w="20" w:type="dxa"/>
              <w:left w:w="20" w:type="dxa"/>
              <w:bottom w:w="20" w:type="dxa"/>
              <w:right w:w="20" w:type="dxa"/>
            </w:tcMar>
            <w:vAlign w:val="center"/>
            <w:hideMark/>
          </w:tcPr>
          <w:p w14:paraId="09B52B39" w14:textId="77777777" w:rsidR="007C3DD0" w:rsidRPr="007C3DD0" w:rsidRDefault="007C3DD0" w:rsidP="00060964">
            <w:pPr>
              <w:pStyle w:val="movimento2"/>
              <w:rPr>
                <w:color w:val="002060"/>
              </w:rPr>
            </w:pPr>
            <w:r w:rsidRPr="007C3DD0">
              <w:rPr>
                <w:color w:val="002060"/>
              </w:rPr>
              <w:t xml:space="preserve">(CANDIA BARACCOLA ASPIO) </w:t>
            </w:r>
          </w:p>
        </w:tc>
        <w:tc>
          <w:tcPr>
            <w:tcW w:w="800" w:type="dxa"/>
            <w:tcMar>
              <w:top w:w="20" w:type="dxa"/>
              <w:left w:w="20" w:type="dxa"/>
              <w:bottom w:w="20" w:type="dxa"/>
              <w:right w:w="20" w:type="dxa"/>
            </w:tcMar>
            <w:vAlign w:val="center"/>
            <w:hideMark/>
          </w:tcPr>
          <w:p w14:paraId="0647EBB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02ACCA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4FA2890" w14:textId="77777777" w:rsidR="007C3DD0" w:rsidRPr="007C3DD0" w:rsidRDefault="007C3DD0" w:rsidP="00060964">
            <w:pPr>
              <w:pStyle w:val="movimento2"/>
              <w:rPr>
                <w:color w:val="002060"/>
              </w:rPr>
            </w:pPr>
            <w:r w:rsidRPr="007C3DD0">
              <w:rPr>
                <w:color w:val="002060"/>
              </w:rPr>
              <w:t> </w:t>
            </w:r>
          </w:p>
        </w:tc>
      </w:tr>
    </w:tbl>
    <w:p w14:paraId="564100A7"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lastRenderedPageBreak/>
        <w:t xml:space="preserve">Riconosciuto dall'arbitro, rivolgeva frasi irriguuardose al direttore di gara. </w:t>
      </w:r>
    </w:p>
    <w:p w14:paraId="16C2F15E" w14:textId="77777777" w:rsidR="007C3DD0" w:rsidRPr="007C3DD0" w:rsidRDefault="007C3DD0" w:rsidP="007C3DD0">
      <w:pPr>
        <w:pStyle w:val="titolo30"/>
        <w:rPr>
          <w:color w:val="002060"/>
        </w:rPr>
      </w:pPr>
      <w:r w:rsidRPr="007C3DD0">
        <w:rPr>
          <w:color w:val="002060"/>
        </w:rPr>
        <w:t xml:space="preserve">CALCIATORI NON ESPULSI </w:t>
      </w:r>
    </w:p>
    <w:p w14:paraId="4FB26FCD" w14:textId="77777777" w:rsidR="007C3DD0" w:rsidRPr="007C3DD0" w:rsidRDefault="007C3DD0" w:rsidP="007C3DD0">
      <w:pPr>
        <w:pStyle w:val="titolo20"/>
        <w:rPr>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6FE91A3" w14:textId="77777777" w:rsidTr="00060964">
        <w:tc>
          <w:tcPr>
            <w:tcW w:w="2200" w:type="dxa"/>
            <w:tcMar>
              <w:top w:w="20" w:type="dxa"/>
              <w:left w:w="20" w:type="dxa"/>
              <w:bottom w:w="20" w:type="dxa"/>
              <w:right w:w="20" w:type="dxa"/>
            </w:tcMar>
            <w:vAlign w:val="center"/>
            <w:hideMark/>
          </w:tcPr>
          <w:p w14:paraId="0B77DE59" w14:textId="77777777" w:rsidR="007C3DD0" w:rsidRPr="007C3DD0" w:rsidRDefault="007C3DD0" w:rsidP="00060964">
            <w:pPr>
              <w:pStyle w:val="movimento"/>
              <w:rPr>
                <w:color w:val="002060"/>
              </w:rPr>
            </w:pPr>
            <w:r w:rsidRPr="007C3DD0">
              <w:rPr>
                <w:color w:val="002060"/>
              </w:rPr>
              <w:t>LATINI MIRCO</w:t>
            </w:r>
          </w:p>
        </w:tc>
        <w:tc>
          <w:tcPr>
            <w:tcW w:w="2200" w:type="dxa"/>
            <w:tcMar>
              <w:top w:w="20" w:type="dxa"/>
              <w:left w:w="20" w:type="dxa"/>
              <w:bottom w:w="20" w:type="dxa"/>
              <w:right w:w="20" w:type="dxa"/>
            </w:tcMar>
            <w:vAlign w:val="center"/>
            <w:hideMark/>
          </w:tcPr>
          <w:p w14:paraId="1099ABC4" w14:textId="77777777" w:rsidR="007C3DD0" w:rsidRPr="007C3DD0" w:rsidRDefault="007C3DD0" w:rsidP="00060964">
            <w:pPr>
              <w:pStyle w:val="movimento2"/>
              <w:rPr>
                <w:color w:val="002060"/>
              </w:rPr>
            </w:pPr>
            <w:r w:rsidRPr="007C3DD0">
              <w:rPr>
                <w:color w:val="002060"/>
              </w:rPr>
              <w:t xml:space="preserve">(CANDIA BARACCOLA ASPIO) </w:t>
            </w:r>
          </w:p>
        </w:tc>
        <w:tc>
          <w:tcPr>
            <w:tcW w:w="800" w:type="dxa"/>
            <w:tcMar>
              <w:top w:w="20" w:type="dxa"/>
              <w:left w:w="20" w:type="dxa"/>
              <w:bottom w:w="20" w:type="dxa"/>
              <w:right w:w="20" w:type="dxa"/>
            </w:tcMar>
            <w:vAlign w:val="center"/>
            <w:hideMark/>
          </w:tcPr>
          <w:p w14:paraId="725F30D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8E2134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40B77C5" w14:textId="77777777" w:rsidR="007C3DD0" w:rsidRPr="007C3DD0" w:rsidRDefault="007C3DD0" w:rsidP="00060964">
            <w:pPr>
              <w:pStyle w:val="movimento2"/>
              <w:rPr>
                <w:color w:val="002060"/>
              </w:rPr>
            </w:pPr>
            <w:r w:rsidRPr="007C3DD0">
              <w:rPr>
                <w:color w:val="002060"/>
              </w:rPr>
              <w:t> </w:t>
            </w:r>
          </w:p>
        </w:tc>
      </w:tr>
    </w:tbl>
    <w:p w14:paraId="4F260895"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54643148" w14:textId="77777777" w:rsidTr="00060964">
        <w:tc>
          <w:tcPr>
            <w:tcW w:w="2200" w:type="dxa"/>
            <w:tcMar>
              <w:top w:w="20" w:type="dxa"/>
              <w:left w:w="20" w:type="dxa"/>
              <w:bottom w:w="20" w:type="dxa"/>
              <w:right w:w="20" w:type="dxa"/>
            </w:tcMar>
            <w:vAlign w:val="center"/>
            <w:hideMark/>
          </w:tcPr>
          <w:p w14:paraId="01242B54" w14:textId="77777777" w:rsidR="007C3DD0" w:rsidRPr="007C3DD0" w:rsidRDefault="007C3DD0" w:rsidP="00060964">
            <w:pPr>
              <w:pStyle w:val="movimento"/>
              <w:rPr>
                <w:color w:val="002060"/>
              </w:rPr>
            </w:pPr>
            <w:r w:rsidRPr="007C3DD0">
              <w:rPr>
                <w:color w:val="002060"/>
              </w:rPr>
              <w:t>GIGANTE NICOLAS</w:t>
            </w:r>
          </w:p>
        </w:tc>
        <w:tc>
          <w:tcPr>
            <w:tcW w:w="2200" w:type="dxa"/>
            <w:tcMar>
              <w:top w:w="20" w:type="dxa"/>
              <w:left w:w="20" w:type="dxa"/>
              <w:bottom w:w="20" w:type="dxa"/>
              <w:right w:w="20" w:type="dxa"/>
            </w:tcMar>
            <w:vAlign w:val="center"/>
            <w:hideMark/>
          </w:tcPr>
          <w:p w14:paraId="639ED7E8" w14:textId="77777777" w:rsidR="007C3DD0" w:rsidRPr="007C3DD0" w:rsidRDefault="007C3DD0" w:rsidP="00060964">
            <w:pPr>
              <w:pStyle w:val="movimento2"/>
              <w:rPr>
                <w:color w:val="002060"/>
              </w:rPr>
            </w:pPr>
            <w:r w:rsidRPr="007C3DD0">
              <w:rPr>
                <w:color w:val="002060"/>
              </w:rPr>
              <w:t xml:space="preserve">(ACLI MANTOVANI CALCIO A 5) </w:t>
            </w:r>
          </w:p>
        </w:tc>
        <w:tc>
          <w:tcPr>
            <w:tcW w:w="800" w:type="dxa"/>
            <w:tcMar>
              <w:top w:w="20" w:type="dxa"/>
              <w:left w:w="20" w:type="dxa"/>
              <w:bottom w:w="20" w:type="dxa"/>
              <w:right w:w="20" w:type="dxa"/>
            </w:tcMar>
            <w:vAlign w:val="center"/>
            <w:hideMark/>
          </w:tcPr>
          <w:p w14:paraId="5FCDC76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468BEB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168968A" w14:textId="77777777" w:rsidR="007C3DD0" w:rsidRPr="007C3DD0" w:rsidRDefault="007C3DD0" w:rsidP="00060964">
            <w:pPr>
              <w:pStyle w:val="movimento2"/>
              <w:rPr>
                <w:color w:val="002060"/>
              </w:rPr>
            </w:pPr>
            <w:r w:rsidRPr="007C3DD0">
              <w:rPr>
                <w:color w:val="002060"/>
              </w:rPr>
              <w:t> </w:t>
            </w:r>
          </w:p>
        </w:tc>
      </w:tr>
    </w:tbl>
    <w:p w14:paraId="22C36875"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5F5AF89" w14:textId="77777777" w:rsidTr="00060964">
        <w:tc>
          <w:tcPr>
            <w:tcW w:w="2200" w:type="dxa"/>
            <w:tcMar>
              <w:top w:w="20" w:type="dxa"/>
              <w:left w:w="20" w:type="dxa"/>
              <w:bottom w:w="20" w:type="dxa"/>
              <w:right w:w="20" w:type="dxa"/>
            </w:tcMar>
            <w:vAlign w:val="center"/>
            <w:hideMark/>
          </w:tcPr>
          <w:p w14:paraId="3D8B070D" w14:textId="77777777" w:rsidR="007C3DD0" w:rsidRPr="007C3DD0" w:rsidRDefault="007C3DD0" w:rsidP="00060964">
            <w:pPr>
              <w:pStyle w:val="movimento"/>
              <w:rPr>
                <w:color w:val="002060"/>
              </w:rPr>
            </w:pPr>
            <w:r w:rsidRPr="007C3DD0">
              <w:rPr>
                <w:color w:val="002060"/>
              </w:rPr>
              <w:t>ANGELINI DIEGO</w:t>
            </w:r>
          </w:p>
        </w:tc>
        <w:tc>
          <w:tcPr>
            <w:tcW w:w="2200" w:type="dxa"/>
            <w:tcMar>
              <w:top w:w="20" w:type="dxa"/>
              <w:left w:w="20" w:type="dxa"/>
              <w:bottom w:w="20" w:type="dxa"/>
              <w:right w:w="20" w:type="dxa"/>
            </w:tcMar>
            <w:vAlign w:val="center"/>
            <w:hideMark/>
          </w:tcPr>
          <w:p w14:paraId="199A608E" w14:textId="77777777" w:rsidR="007C3DD0" w:rsidRPr="007C3DD0" w:rsidRDefault="007C3DD0" w:rsidP="00060964">
            <w:pPr>
              <w:pStyle w:val="movimento2"/>
              <w:rPr>
                <w:color w:val="002060"/>
              </w:rPr>
            </w:pPr>
            <w:r w:rsidRPr="007C3DD0">
              <w:rPr>
                <w:color w:val="002060"/>
              </w:rPr>
              <w:t xml:space="preserve">(CANDIA BARACCOLA ASPIO) </w:t>
            </w:r>
          </w:p>
        </w:tc>
        <w:tc>
          <w:tcPr>
            <w:tcW w:w="800" w:type="dxa"/>
            <w:tcMar>
              <w:top w:w="20" w:type="dxa"/>
              <w:left w:w="20" w:type="dxa"/>
              <w:bottom w:w="20" w:type="dxa"/>
              <w:right w:w="20" w:type="dxa"/>
            </w:tcMar>
            <w:vAlign w:val="center"/>
            <w:hideMark/>
          </w:tcPr>
          <w:p w14:paraId="5276F17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81A3FD1" w14:textId="77777777" w:rsidR="007C3DD0" w:rsidRPr="007C3DD0" w:rsidRDefault="007C3DD0" w:rsidP="00060964">
            <w:pPr>
              <w:pStyle w:val="movimento"/>
              <w:rPr>
                <w:color w:val="002060"/>
              </w:rPr>
            </w:pPr>
            <w:r w:rsidRPr="007C3DD0">
              <w:rPr>
                <w:color w:val="002060"/>
              </w:rPr>
              <w:t>LUCCHETTI MATHIAS</w:t>
            </w:r>
          </w:p>
        </w:tc>
        <w:tc>
          <w:tcPr>
            <w:tcW w:w="2200" w:type="dxa"/>
            <w:tcMar>
              <w:top w:w="20" w:type="dxa"/>
              <w:left w:w="20" w:type="dxa"/>
              <w:bottom w:w="20" w:type="dxa"/>
              <w:right w:w="20" w:type="dxa"/>
            </w:tcMar>
            <w:vAlign w:val="center"/>
            <w:hideMark/>
          </w:tcPr>
          <w:p w14:paraId="620F09BE" w14:textId="77777777" w:rsidR="007C3DD0" w:rsidRPr="007C3DD0" w:rsidRDefault="007C3DD0" w:rsidP="00060964">
            <w:pPr>
              <w:pStyle w:val="movimento2"/>
              <w:rPr>
                <w:color w:val="002060"/>
              </w:rPr>
            </w:pPr>
            <w:r w:rsidRPr="007C3DD0">
              <w:rPr>
                <w:color w:val="002060"/>
              </w:rPr>
              <w:t xml:space="preserve">(CANDIA BARACCOLA ASPIO) </w:t>
            </w:r>
          </w:p>
        </w:tc>
      </w:tr>
    </w:tbl>
    <w:p w14:paraId="6D5C2216" w14:textId="77777777" w:rsidR="007C3DD0" w:rsidRPr="007C3DD0" w:rsidRDefault="007C3DD0" w:rsidP="007C3DD0">
      <w:pPr>
        <w:pStyle w:val="titolo10"/>
        <w:rPr>
          <w:rFonts w:eastAsiaTheme="minorEastAsia"/>
          <w:color w:val="002060"/>
        </w:rPr>
      </w:pPr>
      <w:r w:rsidRPr="007C3DD0">
        <w:rPr>
          <w:color w:val="002060"/>
        </w:rPr>
        <w:t xml:space="preserve">GARE DEL 18/12/2023 </w:t>
      </w:r>
    </w:p>
    <w:p w14:paraId="0294A7FF" w14:textId="77777777" w:rsidR="007C3DD0" w:rsidRPr="007C3DD0" w:rsidRDefault="007C3DD0" w:rsidP="007C3DD0">
      <w:pPr>
        <w:pStyle w:val="titolo7a"/>
        <w:rPr>
          <w:color w:val="002060"/>
        </w:rPr>
      </w:pPr>
      <w:r w:rsidRPr="007C3DD0">
        <w:rPr>
          <w:color w:val="002060"/>
        </w:rPr>
        <w:t xml:space="preserve">PROVVEDIMENTI DISCIPLINARI </w:t>
      </w:r>
    </w:p>
    <w:p w14:paraId="1BFD9ACF"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6B28C161" w14:textId="77777777" w:rsidR="007C3DD0" w:rsidRPr="007C3DD0" w:rsidRDefault="007C3DD0" w:rsidP="007C3DD0">
      <w:pPr>
        <w:pStyle w:val="titolo30"/>
        <w:rPr>
          <w:color w:val="002060"/>
        </w:rPr>
      </w:pPr>
      <w:r w:rsidRPr="007C3DD0">
        <w:rPr>
          <w:color w:val="002060"/>
        </w:rPr>
        <w:t xml:space="preserve">CALCIATORI NON ESPULSI </w:t>
      </w:r>
    </w:p>
    <w:p w14:paraId="158F9057" w14:textId="77777777" w:rsidR="007C3DD0" w:rsidRPr="007C3DD0" w:rsidRDefault="007C3DD0" w:rsidP="007C3DD0">
      <w:pPr>
        <w:pStyle w:val="titolo20"/>
        <w:rPr>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DE1ABB8" w14:textId="77777777" w:rsidTr="00060964">
        <w:tc>
          <w:tcPr>
            <w:tcW w:w="2200" w:type="dxa"/>
            <w:tcMar>
              <w:top w:w="20" w:type="dxa"/>
              <w:left w:w="20" w:type="dxa"/>
              <w:bottom w:w="20" w:type="dxa"/>
              <w:right w:w="20" w:type="dxa"/>
            </w:tcMar>
            <w:vAlign w:val="center"/>
            <w:hideMark/>
          </w:tcPr>
          <w:p w14:paraId="3FA114E0" w14:textId="77777777" w:rsidR="007C3DD0" w:rsidRPr="007C3DD0" w:rsidRDefault="007C3DD0" w:rsidP="00060964">
            <w:pPr>
              <w:pStyle w:val="movimento"/>
              <w:rPr>
                <w:color w:val="002060"/>
              </w:rPr>
            </w:pPr>
            <w:r w:rsidRPr="007C3DD0">
              <w:rPr>
                <w:color w:val="002060"/>
              </w:rPr>
              <w:t>BREGA GIACOMO</w:t>
            </w:r>
          </w:p>
        </w:tc>
        <w:tc>
          <w:tcPr>
            <w:tcW w:w="2200" w:type="dxa"/>
            <w:tcMar>
              <w:top w:w="20" w:type="dxa"/>
              <w:left w:w="20" w:type="dxa"/>
              <w:bottom w:w="20" w:type="dxa"/>
              <w:right w:w="20" w:type="dxa"/>
            </w:tcMar>
            <w:vAlign w:val="center"/>
            <w:hideMark/>
          </w:tcPr>
          <w:p w14:paraId="21AAA2DA" w14:textId="77777777" w:rsidR="007C3DD0" w:rsidRPr="007C3DD0" w:rsidRDefault="007C3DD0" w:rsidP="00060964">
            <w:pPr>
              <w:pStyle w:val="movimento2"/>
              <w:rPr>
                <w:color w:val="002060"/>
              </w:rPr>
            </w:pPr>
            <w:r w:rsidRPr="007C3DD0">
              <w:rPr>
                <w:color w:val="002060"/>
              </w:rPr>
              <w:t xml:space="preserve">(DINAMIS 1990) </w:t>
            </w:r>
          </w:p>
        </w:tc>
        <w:tc>
          <w:tcPr>
            <w:tcW w:w="800" w:type="dxa"/>
            <w:tcMar>
              <w:top w:w="20" w:type="dxa"/>
              <w:left w:w="20" w:type="dxa"/>
              <w:bottom w:w="20" w:type="dxa"/>
              <w:right w:w="20" w:type="dxa"/>
            </w:tcMar>
            <w:vAlign w:val="center"/>
            <w:hideMark/>
          </w:tcPr>
          <w:p w14:paraId="2A3657F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1DA7A1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58AEE38" w14:textId="77777777" w:rsidR="007C3DD0" w:rsidRPr="007C3DD0" w:rsidRDefault="007C3DD0" w:rsidP="00060964">
            <w:pPr>
              <w:pStyle w:val="movimento2"/>
              <w:rPr>
                <w:color w:val="002060"/>
              </w:rPr>
            </w:pPr>
            <w:r w:rsidRPr="007C3DD0">
              <w:rPr>
                <w:color w:val="002060"/>
              </w:rPr>
              <w:t> </w:t>
            </w:r>
          </w:p>
        </w:tc>
      </w:tr>
    </w:tbl>
    <w:p w14:paraId="4585865D" w14:textId="77777777" w:rsidR="007C3DD0" w:rsidRDefault="007C3DD0" w:rsidP="007C3DD0">
      <w:pPr>
        <w:pStyle w:val="breakline"/>
        <w:rPr>
          <w:rFonts w:eastAsiaTheme="minorEastAsia"/>
          <w:color w:val="002060"/>
        </w:rPr>
      </w:pPr>
    </w:p>
    <w:p w14:paraId="0C0AFF02"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1CE5A78D"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4194FF17" w14:textId="77777777" w:rsidR="007C3DD0" w:rsidRPr="007C3DD0" w:rsidRDefault="007C3DD0" w:rsidP="007C3DD0">
      <w:pPr>
        <w:pStyle w:val="breakline"/>
        <w:rPr>
          <w:rFonts w:eastAsiaTheme="minorEastAsia"/>
          <w:color w:val="002060"/>
        </w:rPr>
      </w:pPr>
    </w:p>
    <w:p w14:paraId="2E80736E" w14:textId="77777777" w:rsidR="007C3DD0" w:rsidRPr="007C3DD0" w:rsidRDefault="007C3DD0" w:rsidP="007C3DD0">
      <w:pPr>
        <w:pStyle w:val="titoloprinc0"/>
        <w:rPr>
          <w:color w:val="002060"/>
        </w:rPr>
      </w:pPr>
      <w:r w:rsidRPr="007C3DD0">
        <w:rPr>
          <w:color w:val="002060"/>
        </w:rPr>
        <w:t>CLASSIFICA</w:t>
      </w:r>
    </w:p>
    <w:p w14:paraId="10D90E0B" w14:textId="77777777" w:rsidR="007C3DD0" w:rsidRPr="007C3DD0" w:rsidRDefault="007C3DD0" w:rsidP="007C3DD0">
      <w:pPr>
        <w:pStyle w:val="breakline"/>
        <w:rPr>
          <w:color w:val="002060"/>
        </w:rPr>
      </w:pPr>
    </w:p>
    <w:p w14:paraId="71FC6F9E" w14:textId="77777777" w:rsidR="007C3DD0" w:rsidRPr="007C3DD0" w:rsidRDefault="007C3DD0" w:rsidP="007C3DD0">
      <w:pPr>
        <w:pStyle w:val="breakline"/>
        <w:rPr>
          <w:color w:val="002060"/>
        </w:rPr>
      </w:pPr>
    </w:p>
    <w:p w14:paraId="7C53065E"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3856A368"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83BA9"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59171"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98E17"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CF3BA"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F0B93"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BDA8C"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C0605"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F3DD"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B3D7B"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24324" w14:textId="77777777" w:rsidR="007C3DD0" w:rsidRPr="007C3DD0" w:rsidRDefault="007C3DD0" w:rsidP="00060964">
            <w:pPr>
              <w:pStyle w:val="headertabella0"/>
              <w:rPr>
                <w:color w:val="002060"/>
              </w:rPr>
            </w:pPr>
            <w:r w:rsidRPr="007C3DD0">
              <w:rPr>
                <w:color w:val="002060"/>
              </w:rPr>
              <w:t>PE</w:t>
            </w:r>
          </w:p>
        </w:tc>
      </w:tr>
      <w:tr w:rsidR="007C3DD0" w:rsidRPr="007C3DD0" w14:paraId="2093D63C"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C7A9C4" w14:textId="77777777" w:rsidR="007C3DD0" w:rsidRPr="007C3DD0" w:rsidRDefault="007C3DD0" w:rsidP="00060964">
            <w:pPr>
              <w:pStyle w:val="rowtabella0"/>
              <w:rPr>
                <w:color w:val="002060"/>
              </w:rPr>
            </w:pPr>
            <w:r w:rsidRPr="007C3DD0">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AE00"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221F"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1DD4C"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84E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5E2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5477"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1F97"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ACD7"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646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085E8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E8274" w14:textId="77777777" w:rsidR="007C3DD0" w:rsidRPr="007C3DD0" w:rsidRDefault="007C3DD0" w:rsidP="00060964">
            <w:pPr>
              <w:pStyle w:val="rowtabella0"/>
              <w:rPr>
                <w:color w:val="002060"/>
              </w:rPr>
            </w:pPr>
            <w:r w:rsidRPr="007C3DD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80FF"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7CD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4BE0"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AF5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48D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EDA0"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D477"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B2B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2BDC" w14:textId="77777777" w:rsidR="007C3DD0" w:rsidRPr="007C3DD0" w:rsidRDefault="007C3DD0" w:rsidP="00060964">
            <w:pPr>
              <w:pStyle w:val="rowtabella0"/>
              <w:jc w:val="center"/>
              <w:rPr>
                <w:color w:val="002060"/>
              </w:rPr>
            </w:pPr>
            <w:r w:rsidRPr="007C3DD0">
              <w:rPr>
                <w:color w:val="002060"/>
              </w:rPr>
              <w:t>0</w:t>
            </w:r>
          </w:p>
        </w:tc>
      </w:tr>
      <w:tr w:rsidR="007C3DD0" w:rsidRPr="007C3DD0" w14:paraId="3004440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039EF" w14:textId="77777777" w:rsidR="007C3DD0" w:rsidRPr="007C3DD0" w:rsidRDefault="007C3DD0" w:rsidP="00060964">
            <w:pPr>
              <w:pStyle w:val="rowtabella0"/>
              <w:rPr>
                <w:color w:val="002060"/>
              </w:rPr>
            </w:pPr>
            <w:r w:rsidRPr="007C3DD0">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898D"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A64A"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23F9"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DF0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B62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E24D4"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9C01"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94AC"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812C" w14:textId="77777777" w:rsidR="007C3DD0" w:rsidRPr="007C3DD0" w:rsidRDefault="007C3DD0" w:rsidP="00060964">
            <w:pPr>
              <w:pStyle w:val="rowtabella0"/>
              <w:jc w:val="center"/>
              <w:rPr>
                <w:color w:val="002060"/>
              </w:rPr>
            </w:pPr>
            <w:r w:rsidRPr="007C3DD0">
              <w:rPr>
                <w:color w:val="002060"/>
              </w:rPr>
              <w:t>0</w:t>
            </w:r>
          </w:p>
        </w:tc>
      </w:tr>
      <w:tr w:rsidR="007C3DD0" w:rsidRPr="007C3DD0" w14:paraId="211AF33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2D8F3" w14:textId="77777777" w:rsidR="007C3DD0" w:rsidRPr="007C3DD0" w:rsidRDefault="007C3DD0" w:rsidP="00060964">
            <w:pPr>
              <w:pStyle w:val="rowtabella0"/>
              <w:rPr>
                <w:color w:val="002060"/>
              </w:rPr>
            </w:pPr>
            <w:r w:rsidRPr="007C3DD0">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A74A"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38086"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68D3"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3FD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149C"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7CCA"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1C3D"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4153E"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D77F" w14:textId="77777777" w:rsidR="007C3DD0" w:rsidRPr="007C3DD0" w:rsidRDefault="007C3DD0" w:rsidP="00060964">
            <w:pPr>
              <w:pStyle w:val="rowtabella0"/>
              <w:jc w:val="center"/>
              <w:rPr>
                <w:color w:val="002060"/>
              </w:rPr>
            </w:pPr>
            <w:r w:rsidRPr="007C3DD0">
              <w:rPr>
                <w:color w:val="002060"/>
              </w:rPr>
              <w:t>0</w:t>
            </w:r>
          </w:p>
        </w:tc>
      </w:tr>
      <w:tr w:rsidR="007C3DD0" w:rsidRPr="007C3DD0" w14:paraId="7C95ADC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2254F" w14:textId="77777777" w:rsidR="007C3DD0" w:rsidRPr="007C3DD0" w:rsidRDefault="007C3DD0" w:rsidP="00060964">
            <w:pPr>
              <w:pStyle w:val="rowtabella0"/>
              <w:rPr>
                <w:color w:val="002060"/>
              </w:rPr>
            </w:pPr>
            <w:r w:rsidRPr="007C3DD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F960"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C22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0ED5"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C69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4894"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43FC"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FBE1"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BEB4"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E2AD" w14:textId="77777777" w:rsidR="007C3DD0" w:rsidRPr="007C3DD0" w:rsidRDefault="007C3DD0" w:rsidP="00060964">
            <w:pPr>
              <w:pStyle w:val="rowtabella0"/>
              <w:jc w:val="center"/>
              <w:rPr>
                <w:color w:val="002060"/>
              </w:rPr>
            </w:pPr>
            <w:r w:rsidRPr="007C3DD0">
              <w:rPr>
                <w:color w:val="002060"/>
              </w:rPr>
              <w:t>0</w:t>
            </w:r>
          </w:p>
        </w:tc>
      </w:tr>
      <w:tr w:rsidR="007C3DD0" w:rsidRPr="007C3DD0" w14:paraId="4E10245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9C96D" w14:textId="77777777" w:rsidR="007C3DD0" w:rsidRPr="007C3DD0" w:rsidRDefault="007C3DD0" w:rsidP="00060964">
            <w:pPr>
              <w:pStyle w:val="rowtabella0"/>
              <w:rPr>
                <w:color w:val="002060"/>
              </w:rPr>
            </w:pPr>
            <w:r w:rsidRPr="007C3DD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224D"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DDA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4F4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F0B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96D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8156"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81CE"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69334"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03CA" w14:textId="77777777" w:rsidR="007C3DD0" w:rsidRPr="007C3DD0" w:rsidRDefault="007C3DD0" w:rsidP="00060964">
            <w:pPr>
              <w:pStyle w:val="rowtabella0"/>
              <w:jc w:val="center"/>
              <w:rPr>
                <w:color w:val="002060"/>
              </w:rPr>
            </w:pPr>
            <w:r w:rsidRPr="007C3DD0">
              <w:rPr>
                <w:color w:val="002060"/>
              </w:rPr>
              <w:t>0</w:t>
            </w:r>
          </w:p>
        </w:tc>
      </w:tr>
      <w:tr w:rsidR="007C3DD0" w:rsidRPr="007C3DD0" w14:paraId="65E9568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DF949" w14:textId="77777777" w:rsidR="007C3DD0" w:rsidRPr="007C3DD0" w:rsidRDefault="007C3DD0" w:rsidP="00060964">
            <w:pPr>
              <w:pStyle w:val="rowtabella0"/>
              <w:rPr>
                <w:color w:val="002060"/>
              </w:rPr>
            </w:pPr>
            <w:r w:rsidRPr="007C3DD0">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58C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F24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710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8D23"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43EF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0A654"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D67C"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112A"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41FD" w14:textId="77777777" w:rsidR="007C3DD0" w:rsidRPr="007C3DD0" w:rsidRDefault="007C3DD0" w:rsidP="00060964">
            <w:pPr>
              <w:pStyle w:val="rowtabella0"/>
              <w:jc w:val="center"/>
              <w:rPr>
                <w:color w:val="002060"/>
              </w:rPr>
            </w:pPr>
            <w:r w:rsidRPr="007C3DD0">
              <w:rPr>
                <w:color w:val="002060"/>
              </w:rPr>
              <w:t>0</w:t>
            </w:r>
          </w:p>
        </w:tc>
      </w:tr>
      <w:tr w:rsidR="007C3DD0" w:rsidRPr="007C3DD0" w14:paraId="35B2F99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A8903" w14:textId="77777777" w:rsidR="007C3DD0" w:rsidRPr="007C3DD0" w:rsidRDefault="007C3DD0" w:rsidP="00060964">
            <w:pPr>
              <w:pStyle w:val="rowtabella0"/>
              <w:rPr>
                <w:color w:val="002060"/>
              </w:rPr>
            </w:pPr>
            <w:r w:rsidRPr="007C3DD0">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027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83C7"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2144"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09DE"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4D29"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EA9F"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AF99"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789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1EC9" w14:textId="77777777" w:rsidR="007C3DD0" w:rsidRPr="007C3DD0" w:rsidRDefault="007C3DD0" w:rsidP="00060964">
            <w:pPr>
              <w:pStyle w:val="rowtabella0"/>
              <w:jc w:val="center"/>
              <w:rPr>
                <w:color w:val="002060"/>
              </w:rPr>
            </w:pPr>
            <w:r w:rsidRPr="007C3DD0">
              <w:rPr>
                <w:color w:val="002060"/>
              </w:rPr>
              <w:t>0</w:t>
            </w:r>
          </w:p>
        </w:tc>
      </w:tr>
      <w:tr w:rsidR="007C3DD0" w:rsidRPr="007C3DD0" w14:paraId="7C31939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EA16D" w14:textId="77777777" w:rsidR="007C3DD0" w:rsidRPr="007C3DD0" w:rsidRDefault="007C3DD0" w:rsidP="00060964">
            <w:pPr>
              <w:pStyle w:val="rowtabella0"/>
              <w:rPr>
                <w:color w:val="002060"/>
              </w:rPr>
            </w:pPr>
            <w:r w:rsidRPr="007C3DD0">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9E93"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4E4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1B0B"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244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982DE"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7F00"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02AF"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CBB0"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1027"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CCD5C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8DA03" w14:textId="77777777" w:rsidR="007C3DD0" w:rsidRPr="00E15193" w:rsidRDefault="007C3DD0" w:rsidP="00060964">
            <w:pPr>
              <w:pStyle w:val="rowtabella0"/>
              <w:rPr>
                <w:color w:val="002060"/>
                <w:lang w:val="en-US"/>
              </w:rPr>
            </w:pPr>
            <w:r w:rsidRPr="00E15193">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4ED4"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D52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5DEF"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841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961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7568"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EA54"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604B"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1DE5" w14:textId="77777777" w:rsidR="007C3DD0" w:rsidRPr="007C3DD0" w:rsidRDefault="007C3DD0" w:rsidP="00060964">
            <w:pPr>
              <w:pStyle w:val="rowtabella0"/>
              <w:jc w:val="center"/>
              <w:rPr>
                <w:color w:val="002060"/>
              </w:rPr>
            </w:pPr>
            <w:r w:rsidRPr="007C3DD0">
              <w:rPr>
                <w:color w:val="002060"/>
              </w:rPr>
              <w:t>0</w:t>
            </w:r>
          </w:p>
        </w:tc>
      </w:tr>
      <w:tr w:rsidR="007C3DD0" w:rsidRPr="007C3DD0" w14:paraId="2C69BA4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0EE75" w14:textId="77777777" w:rsidR="007C3DD0" w:rsidRPr="007C3DD0" w:rsidRDefault="007C3DD0" w:rsidP="00060964">
            <w:pPr>
              <w:pStyle w:val="rowtabella0"/>
              <w:rPr>
                <w:color w:val="002060"/>
              </w:rPr>
            </w:pPr>
            <w:r w:rsidRPr="007C3DD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D1D4"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64E4"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657B"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F3A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2570"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219E"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5B67"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5050"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FB5C" w14:textId="77777777" w:rsidR="007C3DD0" w:rsidRPr="007C3DD0" w:rsidRDefault="007C3DD0" w:rsidP="00060964">
            <w:pPr>
              <w:pStyle w:val="rowtabella0"/>
              <w:jc w:val="center"/>
              <w:rPr>
                <w:color w:val="002060"/>
              </w:rPr>
            </w:pPr>
            <w:r w:rsidRPr="007C3DD0">
              <w:rPr>
                <w:color w:val="002060"/>
              </w:rPr>
              <w:t>0</w:t>
            </w:r>
          </w:p>
        </w:tc>
      </w:tr>
      <w:tr w:rsidR="007C3DD0" w:rsidRPr="007C3DD0" w14:paraId="103A4050"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C4F65" w14:textId="77777777" w:rsidR="007C3DD0" w:rsidRPr="007C3DD0" w:rsidRDefault="007C3DD0" w:rsidP="00060964">
            <w:pPr>
              <w:pStyle w:val="rowtabella0"/>
              <w:rPr>
                <w:color w:val="002060"/>
              </w:rPr>
            </w:pPr>
            <w:r w:rsidRPr="007C3DD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BD7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6E1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963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998D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1F91"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C9E1"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8C2A"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7EF6B"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8C47" w14:textId="77777777" w:rsidR="007C3DD0" w:rsidRPr="007C3DD0" w:rsidRDefault="007C3DD0" w:rsidP="00060964">
            <w:pPr>
              <w:pStyle w:val="rowtabella0"/>
              <w:jc w:val="center"/>
              <w:rPr>
                <w:color w:val="002060"/>
              </w:rPr>
            </w:pPr>
            <w:r w:rsidRPr="007C3DD0">
              <w:rPr>
                <w:color w:val="002060"/>
              </w:rPr>
              <w:t>0</w:t>
            </w:r>
          </w:p>
        </w:tc>
      </w:tr>
    </w:tbl>
    <w:p w14:paraId="25C1E4BD" w14:textId="77777777" w:rsidR="007C3DD0" w:rsidRPr="007C3DD0" w:rsidRDefault="007C3DD0" w:rsidP="007C3DD0">
      <w:pPr>
        <w:pStyle w:val="breakline"/>
        <w:rPr>
          <w:rFonts w:eastAsiaTheme="minorEastAsia"/>
          <w:color w:val="002060"/>
        </w:rPr>
      </w:pPr>
    </w:p>
    <w:p w14:paraId="1A70F42D" w14:textId="77777777" w:rsidR="007C3DD0" w:rsidRPr="007C3DD0" w:rsidRDefault="007C3DD0" w:rsidP="007C3DD0">
      <w:pPr>
        <w:pStyle w:val="breakline"/>
        <w:rPr>
          <w:color w:val="002060"/>
        </w:rPr>
      </w:pPr>
    </w:p>
    <w:p w14:paraId="7A542571" w14:textId="77777777" w:rsidR="007C3DD0" w:rsidRPr="007C3DD0" w:rsidRDefault="007C3DD0" w:rsidP="007C3DD0">
      <w:pPr>
        <w:pStyle w:val="sottotitolocampionato10"/>
        <w:rPr>
          <w:color w:val="002060"/>
        </w:rPr>
      </w:pPr>
      <w:r w:rsidRPr="007C3DD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355C4677"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D665D"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CB4DC"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322CE"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B0C3B"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113A5"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B5D1C"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FCF8B"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E636"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4982"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DDA4A" w14:textId="77777777" w:rsidR="007C3DD0" w:rsidRPr="007C3DD0" w:rsidRDefault="007C3DD0" w:rsidP="00060964">
            <w:pPr>
              <w:pStyle w:val="headertabella0"/>
              <w:rPr>
                <w:color w:val="002060"/>
              </w:rPr>
            </w:pPr>
            <w:r w:rsidRPr="007C3DD0">
              <w:rPr>
                <w:color w:val="002060"/>
              </w:rPr>
              <w:t>PE</w:t>
            </w:r>
          </w:p>
        </w:tc>
      </w:tr>
      <w:tr w:rsidR="007C3DD0" w:rsidRPr="007C3DD0" w14:paraId="31203FCD"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080731" w14:textId="77777777" w:rsidR="007C3DD0" w:rsidRPr="007C3DD0" w:rsidRDefault="007C3DD0" w:rsidP="00060964">
            <w:pPr>
              <w:pStyle w:val="rowtabella0"/>
              <w:rPr>
                <w:color w:val="002060"/>
              </w:rPr>
            </w:pPr>
            <w:r w:rsidRPr="007C3DD0">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8B2F9"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E1EF"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61BF"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A0A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C5F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51E8"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E057"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1FC7"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12A7" w14:textId="77777777" w:rsidR="007C3DD0" w:rsidRPr="007C3DD0" w:rsidRDefault="007C3DD0" w:rsidP="00060964">
            <w:pPr>
              <w:pStyle w:val="rowtabella0"/>
              <w:jc w:val="center"/>
              <w:rPr>
                <w:color w:val="002060"/>
              </w:rPr>
            </w:pPr>
            <w:r w:rsidRPr="007C3DD0">
              <w:rPr>
                <w:color w:val="002060"/>
              </w:rPr>
              <w:t>0</w:t>
            </w:r>
          </w:p>
        </w:tc>
      </w:tr>
      <w:tr w:rsidR="007C3DD0" w:rsidRPr="007C3DD0" w14:paraId="0F782F6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C589D" w14:textId="77777777" w:rsidR="007C3DD0" w:rsidRPr="007C3DD0" w:rsidRDefault="007C3DD0" w:rsidP="00060964">
            <w:pPr>
              <w:pStyle w:val="rowtabella0"/>
              <w:rPr>
                <w:color w:val="002060"/>
              </w:rPr>
            </w:pPr>
            <w:r w:rsidRPr="007C3DD0">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6144"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4C9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0881"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0EA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36E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001E6"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C76C"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3F2A"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32A8" w14:textId="77777777" w:rsidR="007C3DD0" w:rsidRPr="007C3DD0" w:rsidRDefault="007C3DD0" w:rsidP="00060964">
            <w:pPr>
              <w:pStyle w:val="rowtabella0"/>
              <w:jc w:val="center"/>
              <w:rPr>
                <w:color w:val="002060"/>
              </w:rPr>
            </w:pPr>
            <w:r w:rsidRPr="007C3DD0">
              <w:rPr>
                <w:color w:val="002060"/>
              </w:rPr>
              <w:t>0</w:t>
            </w:r>
          </w:p>
        </w:tc>
      </w:tr>
      <w:tr w:rsidR="007C3DD0" w:rsidRPr="007C3DD0" w14:paraId="2671902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E2F46" w14:textId="77777777" w:rsidR="007C3DD0" w:rsidRPr="00E15193" w:rsidRDefault="007C3DD0" w:rsidP="00060964">
            <w:pPr>
              <w:pStyle w:val="rowtabella0"/>
              <w:rPr>
                <w:color w:val="002060"/>
                <w:lang w:val="en-US"/>
              </w:rPr>
            </w:pPr>
            <w:r w:rsidRPr="00E1519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4926"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23E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1A61"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BD5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FAEF"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77E3C" w14:textId="77777777" w:rsidR="007C3DD0" w:rsidRPr="007C3DD0" w:rsidRDefault="007C3DD0" w:rsidP="00060964">
            <w:pPr>
              <w:pStyle w:val="rowtabella0"/>
              <w:jc w:val="center"/>
              <w:rPr>
                <w:color w:val="002060"/>
              </w:rPr>
            </w:pPr>
            <w:r w:rsidRPr="007C3DD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B4B7"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A021"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EF0D" w14:textId="77777777" w:rsidR="007C3DD0" w:rsidRPr="007C3DD0" w:rsidRDefault="007C3DD0" w:rsidP="00060964">
            <w:pPr>
              <w:pStyle w:val="rowtabella0"/>
              <w:jc w:val="center"/>
              <w:rPr>
                <w:color w:val="002060"/>
              </w:rPr>
            </w:pPr>
            <w:r w:rsidRPr="007C3DD0">
              <w:rPr>
                <w:color w:val="002060"/>
              </w:rPr>
              <w:t>0</w:t>
            </w:r>
          </w:p>
        </w:tc>
      </w:tr>
      <w:tr w:rsidR="007C3DD0" w:rsidRPr="007C3DD0" w14:paraId="092109E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3039F" w14:textId="77777777" w:rsidR="007C3DD0" w:rsidRPr="007C3DD0" w:rsidRDefault="007C3DD0" w:rsidP="00060964">
            <w:pPr>
              <w:pStyle w:val="rowtabella0"/>
              <w:rPr>
                <w:color w:val="002060"/>
              </w:rPr>
            </w:pPr>
            <w:r w:rsidRPr="007C3DD0">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EF77"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4FB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151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00A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0D6F"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3935"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F96F3"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A2F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005E"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A13AB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621E9" w14:textId="77777777" w:rsidR="007C3DD0" w:rsidRPr="007C3DD0" w:rsidRDefault="007C3DD0" w:rsidP="00060964">
            <w:pPr>
              <w:pStyle w:val="rowtabella0"/>
              <w:rPr>
                <w:color w:val="002060"/>
              </w:rPr>
            </w:pPr>
            <w:r w:rsidRPr="007C3DD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C18F"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639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6D21"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333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004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67B5"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6D82"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FD8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F935" w14:textId="77777777" w:rsidR="007C3DD0" w:rsidRPr="007C3DD0" w:rsidRDefault="007C3DD0" w:rsidP="00060964">
            <w:pPr>
              <w:pStyle w:val="rowtabella0"/>
              <w:jc w:val="center"/>
              <w:rPr>
                <w:color w:val="002060"/>
              </w:rPr>
            </w:pPr>
            <w:r w:rsidRPr="007C3DD0">
              <w:rPr>
                <w:color w:val="002060"/>
              </w:rPr>
              <w:t>0</w:t>
            </w:r>
          </w:p>
        </w:tc>
      </w:tr>
      <w:tr w:rsidR="007C3DD0" w:rsidRPr="007C3DD0" w14:paraId="45CAFAB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5B3B3" w14:textId="77777777" w:rsidR="007C3DD0" w:rsidRPr="007C3DD0" w:rsidRDefault="007C3DD0" w:rsidP="00060964">
            <w:pPr>
              <w:pStyle w:val="rowtabella0"/>
              <w:rPr>
                <w:color w:val="002060"/>
              </w:rPr>
            </w:pPr>
            <w:r w:rsidRPr="007C3DD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CF98"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AD7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B7BA"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257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FB9F"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B33D"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1901"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2024"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EAA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15FAB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20339" w14:textId="77777777" w:rsidR="007C3DD0" w:rsidRPr="007C3DD0" w:rsidRDefault="007C3DD0" w:rsidP="00060964">
            <w:pPr>
              <w:pStyle w:val="rowtabella0"/>
              <w:rPr>
                <w:color w:val="002060"/>
              </w:rPr>
            </w:pPr>
            <w:r w:rsidRPr="007C3DD0">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5E06"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EE7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F0DF"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957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08C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EC39"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EFFD"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2C05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6DCC" w14:textId="77777777" w:rsidR="007C3DD0" w:rsidRPr="007C3DD0" w:rsidRDefault="007C3DD0" w:rsidP="00060964">
            <w:pPr>
              <w:pStyle w:val="rowtabella0"/>
              <w:jc w:val="center"/>
              <w:rPr>
                <w:color w:val="002060"/>
              </w:rPr>
            </w:pPr>
            <w:r w:rsidRPr="007C3DD0">
              <w:rPr>
                <w:color w:val="002060"/>
              </w:rPr>
              <w:t>0</w:t>
            </w:r>
          </w:p>
        </w:tc>
      </w:tr>
      <w:tr w:rsidR="007C3DD0" w:rsidRPr="007C3DD0" w14:paraId="0D42EBF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EE1AC" w14:textId="77777777" w:rsidR="007C3DD0" w:rsidRPr="007C3DD0" w:rsidRDefault="007C3DD0" w:rsidP="00060964">
            <w:pPr>
              <w:pStyle w:val="rowtabella0"/>
              <w:rPr>
                <w:color w:val="002060"/>
              </w:rPr>
            </w:pPr>
            <w:r w:rsidRPr="007C3DD0">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42BA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4091"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DC9C"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0FBC"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6893"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4C1F8"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1684"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B47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5CCC" w14:textId="77777777" w:rsidR="007C3DD0" w:rsidRPr="007C3DD0" w:rsidRDefault="007C3DD0" w:rsidP="00060964">
            <w:pPr>
              <w:pStyle w:val="rowtabella0"/>
              <w:jc w:val="center"/>
              <w:rPr>
                <w:color w:val="002060"/>
              </w:rPr>
            </w:pPr>
            <w:r w:rsidRPr="007C3DD0">
              <w:rPr>
                <w:color w:val="002060"/>
              </w:rPr>
              <w:t>0</w:t>
            </w:r>
          </w:p>
        </w:tc>
      </w:tr>
      <w:tr w:rsidR="007C3DD0" w:rsidRPr="007C3DD0" w14:paraId="44AA656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2D46B" w14:textId="77777777" w:rsidR="007C3DD0" w:rsidRPr="007C3DD0" w:rsidRDefault="007C3DD0" w:rsidP="00060964">
            <w:pPr>
              <w:pStyle w:val="rowtabella0"/>
              <w:rPr>
                <w:color w:val="002060"/>
              </w:rPr>
            </w:pPr>
            <w:r w:rsidRPr="007C3DD0">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F278"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F17D"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00AF"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FCD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621B"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A304"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97F0"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909B"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498B" w14:textId="77777777" w:rsidR="007C3DD0" w:rsidRPr="007C3DD0" w:rsidRDefault="007C3DD0" w:rsidP="00060964">
            <w:pPr>
              <w:pStyle w:val="rowtabella0"/>
              <w:jc w:val="center"/>
              <w:rPr>
                <w:color w:val="002060"/>
              </w:rPr>
            </w:pPr>
            <w:r w:rsidRPr="007C3DD0">
              <w:rPr>
                <w:color w:val="002060"/>
              </w:rPr>
              <w:t>0</w:t>
            </w:r>
          </w:p>
        </w:tc>
      </w:tr>
      <w:tr w:rsidR="007C3DD0" w:rsidRPr="007C3DD0" w14:paraId="59D4C9B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06599" w14:textId="77777777" w:rsidR="007C3DD0" w:rsidRPr="007C3DD0" w:rsidRDefault="007C3DD0" w:rsidP="00060964">
            <w:pPr>
              <w:pStyle w:val="rowtabella0"/>
              <w:rPr>
                <w:color w:val="002060"/>
              </w:rPr>
            </w:pPr>
            <w:r w:rsidRPr="007C3DD0">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883C"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1D9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1C9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107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95BA"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E63F"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2EB62"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E90A"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07AF" w14:textId="77777777" w:rsidR="007C3DD0" w:rsidRPr="007C3DD0" w:rsidRDefault="007C3DD0" w:rsidP="00060964">
            <w:pPr>
              <w:pStyle w:val="rowtabella0"/>
              <w:jc w:val="center"/>
              <w:rPr>
                <w:color w:val="002060"/>
              </w:rPr>
            </w:pPr>
            <w:r w:rsidRPr="007C3DD0">
              <w:rPr>
                <w:color w:val="002060"/>
              </w:rPr>
              <w:t>0</w:t>
            </w:r>
          </w:p>
        </w:tc>
      </w:tr>
      <w:tr w:rsidR="007C3DD0" w:rsidRPr="007C3DD0" w14:paraId="64E9F5B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B8F81" w14:textId="77777777" w:rsidR="007C3DD0" w:rsidRPr="007C3DD0" w:rsidRDefault="007C3DD0" w:rsidP="00060964">
            <w:pPr>
              <w:pStyle w:val="rowtabella0"/>
              <w:rPr>
                <w:color w:val="002060"/>
              </w:rPr>
            </w:pPr>
            <w:r w:rsidRPr="007C3DD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24C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A2C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DCB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5C6E"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BCDB"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EFAD"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C30B"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7F4D"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5BA8" w14:textId="77777777" w:rsidR="007C3DD0" w:rsidRPr="007C3DD0" w:rsidRDefault="007C3DD0" w:rsidP="00060964">
            <w:pPr>
              <w:pStyle w:val="rowtabella0"/>
              <w:jc w:val="center"/>
              <w:rPr>
                <w:color w:val="002060"/>
              </w:rPr>
            </w:pPr>
            <w:r w:rsidRPr="007C3DD0">
              <w:rPr>
                <w:color w:val="002060"/>
              </w:rPr>
              <w:t>0</w:t>
            </w:r>
          </w:p>
        </w:tc>
      </w:tr>
      <w:tr w:rsidR="007C3DD0" w:rsidRPr="007C3DD0" w14:paraId="43531479"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4B529" w14:textId="77777777" w:rsidR="007C3DD0" w:rsidRPr="007C3DD0" w:rsidRDefault="007C3DD0" w:rsidP="00060964">
            <w:pPr>
              <w:pStyle w:val="rowtabella0"/>
              <w:rPr>
                <w:color w:val="002060"/>
              </w:rPr>
            </w:pPr>
            <w:r w:rsidRPr="007C3DD0">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E8DF"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79F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F97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D99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58C4"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01B0"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9667"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C29C"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C8AB" w14:textId="77777777" w:rsidR="007C3DD0" w:rsidRPr="007C3DD0" w:rsidRDefault="007C3DD0" w:rsidP="00060964">
            <w:pPr>
              <w:pStyle w:val="rowtabella0"/>
              <w:jc w:val="center"/>
              <w:rPr>
                <w:color w:val="002060"/>
              </w:rPr>
            </w:pPr>
            <w:r w:rsidRPr="007C3DD0">
              <w:rPr>
                <w:color w:val="002060"/>
              </w:rPr>
              <w:t>0</w:t>
            </w:r>
          </w:p>
        </w:tc>
      </w:tr>
    </w:tbl>
    <w:p w14:paraId="65454351" w14:textId="77777777" w:rsidR="007C3DD0" w:rsidRPr="007C3DD0" w:rsidRDefault="007C3DD0" w:rsidP="007C3DD0">
      <w:pPr>
        <w:pStyle w:val="breakline"/>
        <w:rPr>
          <w:rFonts w:eastAsiaTheme="minorEastAsia"/>
          <w:color w:val="002060"/>
        </w:rPr>
      </w:pPr>
    </w:p>
    <w:p w14:paraId="2D3460B4" w14:textId="77777777" w:rsidR="007C3DD0" w:rsidRPr="007C3DD0" w:rsidRDefault="007C3DD0" w:rsidP="007C3DD0">
      <w:pPr>
        <w:pStyle w:val="breakline"/>
        <w:rPr>
          <w:color w:val="002060"/>
        </w:rPr>
      </w:pPr>
    </w:p>
    <w:p w14:paraId="4D6EB0E8" w14:textId="77777777" w:rsidR="007C3DD0" w:rsidRPr="007C3DD0" w:rsidRDefault="007C3DD0" w:rsidP="007C3DD0">
      <w:pPr>
        <w:pStyle w:val="sottotitolocampionato10"/>
        <w:rPr>
          <w:color w:val="002060"/>
        </w:rPr>
      </w:pPr>
      <w:r w:rsidRPr="007C3DD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5EC5D30B"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5941E" w14:textId="77777777" w:rsidR="007C3DD0" w:rsidRPr="007C3DD0" w:rsidRDefault="007C3DD0" w:rsidP="00060964">
            <w:pPr>
              <w:pStyle w:val="headertabella0"/>
              <w:rPr>
                <w:color w:val="002060"/>
              </w:rPr>
            </w:pPr>
            <w:r w:rsidRPr="007C3DD0">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00296"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01D77"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74A6E"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F1C86"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3438"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E25A1"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670CD"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21DC0"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C07D9" w14:textId="77777777" w:rsidR="007C3DD0" w:rsidRPr="007C3DD0" w:rsidRDefault="007C3DD0" w:rsidP="00060964">
            <w:pPr>
              <w:pStyle w:val="headertabella0"/>
              <w:rPr>
                <w:color w:val="002060"/>
              </w:rPr>
            </w:pPr>
            <w:r w:rsidRPr="007C3DD0">
              <w:rPr>
                <w:color w:val="002060"/>
              </w:rPr>
              <w:t>PE</w:t>
            </w:r>
          </w:p>
        </w:tc>
      </w:tr>
      <w:tr w:rsidR="007C3DD0" w:rsidRPr="007C3DD0" w14:paraId="1EF50F0E"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E2436" w14:textId="77777777" w:rsidR="007C3DD0" w:rsidRPr="007C3DD0" w:rsidRDefault="007C3DD0" w:rsidP="00060964">
            <w:pPr>
              <w:pStyle w:val="rowtabella0"/>
              <w:rPr>
                <w:color w:val="002060"/>
              </w:rPr>
            </w:pPr>
            <w:r w:rsidRPr="007C3DD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15F0"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8EB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36D4"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A6B3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BF5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CDE3" w14:textId="77777777" w:rsidR="007C3DD0" w:rsidRPr="007C3DD0" w:rsidRDefault="007C3DD0" w:rsidP="00060964">
            <w:pPr>
              <w:pStyle w:val="rowtabella0"/>
              <w:jc w:val="center"/>
              <w:rPr>
                <w:color w:val="002060"/>
              </w:rPr>
            </w:pPr>
            <w:r w:rsidRPr="007C3DD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452C"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7C4E"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9594" w14:textId="77777777" w:rsidR="007C3DD0" w:rsidRPr="007C3DD0" w:rsidRDefault="007C3DD0" w:rsidP="00060964">
            <w:pPr>
              <w:pStyle w:val="rowtabella0"/>
              <w:jc w:val="center"/>
              <w:rPr>
                <w:color w:val="002060"/>
              </w:rPr>
            </w:pPr>
            <w:r w:rsidRPr="007C3DD0">
              <w:rPr>
                <w:color w:val="002060"/>
              </w:rPr>
              <w:t>0</w:t>
            </w:r>
          </w:p>
        </w:tc>
      </w:tr>
      <w:tr w:rsidR="007C3DD0" w:rsidRPr="007C3DD0" w14:paraId="2306F19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F6015" w14:textId="77777777" w:rsidR="007C3DD0" w:rsidRPr="007C3DD0" w:rsidRDefault="007C3DD0" w:rsidP="00060964">
            <w:pPr>
              <w:pStyle w:val="rowtabella0"/>
              <w:rPr>
                <w:color w:val="002060"/>
              </w:rPr>
            </w:pPr>
            <w:r w:rsidRPr="007C3DD0">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D0DC"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497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F16A"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416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FAB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0058"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FCD9"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D23E"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8450"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8D6CA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6E0EEE" w14:textId="77777777" w:rsidR="007C3DD0" w:rsidRPr="007C3DD0" w:rsidRDefault="007C3DD0" w:rsidP="00060964">
            <w:pPr>
              <w:pStyle w:val="rowtabella0"/>
              <w:rPr>
                <w:color w:val="002060"/>
              </w:rPr>
            </w:pPr>
            <w:r w:rsidRPr="007C3DD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B6B4"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BCA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50E4"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23F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1B6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967D6"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2462"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7A74"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661E" w14:textId="77777777" w:rsidR="007C3DD0" w:rsidRPr="007C3DD0" w:rsidRDefault="007C3DD0" w:rsidP="00060964">
            <w:pPr>
              <w:pStyle w:val="rowtabella0"/>
              <w:jc w:val="center"/>
              <w:rPr>
                <w:color w:val="002060"/>
              </w:rPr>
            </w:pPr>
            <w:r w:rsidRPr="007C3DD0">
              <w:rPr>
                <w:color w:val="002060"/>
              </w:rPr>
              <w:t>0</w:t>
            </w:r>
          </w:p>
        </w:tc>
      </w:tr>
      <w:tr w:rsidR="007C3DD0" w:rsidRPr="007C3DD0" w14:paraId="514EFEA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E481E" w14:textId="77777777" w:rsidR="007C3DD0" w:rsidRPr="007C3DD0" w:rsidRDefault="007C3DD0" w:rsidP="00060964">
            <w:pPr>
              <w:pStyle w:val="rowtabella0"/>
              <w:rPr>
                <w:color w:val="002060"/>
              </w:rPr>
            </w:pPr>
            <w:r w:rsidRPr="007C3DD0">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6DA2"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A54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B025"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8396"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ECFB"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2AB6"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2D36"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20B9"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2436" w14:textId="77777777" w:rsidR="007C3DD0" w:rsidRPr="007C3DD0" w:rsidRDefault="007C3DD0" w:rsidP="00060964">
            <w:pPr>
              <w:pStyle w:val="rowtabella0"/>
              <w:jc w:val="center"/>
              <w:rPr>
                <w:color w:val="002060"/>
              </w:rPr>
            </w:pPr>
            <w:r w:rsidRPr="007C3DD0">
              <w:rPr>
                <w:color w:val="002060"/>
              </w:rPr>
              <w:t>0</w:t>
            </w:r>
          </w:p>
        </w:tc>
      </w:tr>
      <w:tr w:rsidR="007C3DD0" w:rsidRPr="007C3DD0" w14:paraId="138E548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8B96F1" w14:textId="77777777" w:rsidR="007C3DD0" w:rsidRPr="007C3DD0" w:rsidRDefault="007C3DD0" w:rsidP="00060964">
            <w:pPr>
              <w:pStyle w:val="rowtabella0"/>
              <w:rPr>
                <w:color w:val="002060"/>
              </w:rPr>
            </w:pPr>
            <w:r w:rsidRPr="007C3DD0">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92B0"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3C6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47A3"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25D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529E"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4301"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3B68"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6C78A"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F345" w14:textId="77777777" w:rsidR="007C3DD0" w:rsidRPr="007C3DD0" w:rsidRDefault="007C3DD0" w:rsidP="00060964">
            <w:pPr>
              <w:pStyle w:val="rowtabella0"/>
              <w:jc w:val="center"/>
              <w:rPr>
                <w:color w:val="002060"/>
              </w:rPr>
            </w:pPr>
            <w:r w:rsidRPr="007C3DD0">
              <w:rPr>
                <w:color w:val="002060"/>
              </w:rPr>
              <w:t>0</w:t>
            </w:r>
          </w:p>
        </w:tc>
      </w:tr>
      <w:tr w:rsidR="007C3DD0" w:rsidRPr="007C3DD0" w14:paraId="1545F23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E0DFE" w14:textId="77777777" w:rsidR="007C3DD0" w:rsidRPr="007C3DD0" w:rsidRDefault="007C3DD0" w:rsidP="00060964">
            <w:pPr>
              <w:pStyle w:val="rowtabella0"/>
              <w:rPr>
                <w:color w:val="002060"/>
              </w:rPr>
            </w:pPr>
            <w:r w:rsidRPr="007C3DD0">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BDA4"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F36D"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74F0"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FAF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F50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C7BC"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3CC1"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A09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9618" w14:textId="77777777" w:rsidR="007C3DD0" w:rsidRPr="007C3DD0" w:rsidRDefault="007C3DD0" w:rsidP="00060964">
            <w:pPr>
              <w:pStyle w:val="rowtabella0"/>
              <w:jc w:val="center"/>
              <w:rPr>
                <w:color w:val="002060"/>
              </w:rPr>
            </w:pPr>
            <w:r w:rsidRPr="007C3DD0">
              <w:rPr>
                <w:color w:val="002060"/>
              </w:rPr>
              <w:t>0</w:t>
            </w:r>
          </w:p>
        </w:tc>
      </w:tr>
      <w:tr w:rsidR="007C3DD0" w:rsidRPr="007C3DD0" w14:paraId="4DB9C93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9ACC7" w14:textId="77777777" w:rsidR="007C3DD0" w:rsidRPr="007C3DD0" w:rsidRDefault="007C3DD0" w:rsidP="00060964">
            <w:pPr>
              <w:pStyle w:val="rowtabella0"/>
              <w:rPr>
                <w:color w:val="002060"/>
              </w:rPr>
            </w:pPr>
            <w:r w:rsidRPr="007C3DD0">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19BE"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8AD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BEB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2D1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0D8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046AA"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D860"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B4F0"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41C3" w14:textId="77777777" w:rsidR="007C3DD0" w:rsidRPr="007C3DD0" w:rsidRDefault="007C3DD0" w:rsidP="00060964">
            <w:pPr>
              <w:pStyle w:val="rowtabella0"/>
              <w:jc w:val="center"/>
              <w:rPr>
                <w:color w:val="002060"/>
              </w:rPr>
            </w:pPr>
            <w:r w:rsidRPr="007C3DD0">
              <w:rPr>
                <w:color w:val="002060"/>
              </w:rPr>
              <w:t>0</w:t>
            </w:r>
          </w:p>
        </w:tc>
      </w:tr>
      <w:tr w:rsidR="007C3DD0" w:rsidRPr="007C3DD0" w14:paraId="47389E4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9ABC8" w14:textId="77777777" w:rsidR="007C3DD0" w:rsidRPr="007C3DD0" w:rsidRDefault="007C3DD0" w:rsidP="00060964">
            <w:pPr>
              <w:pStyle w:val="rowtabella0"/>
              <w:rPr>
                <w:color w:val="002060"/>
              </w:rPr>
            </w:pPr>
            <w:r w:rsidRPr="007C3DD0">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FF35"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6F4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05E52"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53F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2551"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4E32"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AFBA"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4B10"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6C24" w14:textId="77777777" w:rsidR="007C3DD0" w:rsidRPr="007C3DD0" w:rsidRDefault="007C3DD0" w:rsidP="00060964">
            <w:pPr>
              <w:pStyle w:val="rowtabella0"/>
              <w:jc w:val="center"/>
              <w:rPr>
                <w:color w:val="002060"/>
              </w:rPr>
            </w:pPr>
            <w:r w:rsidRPr="007C3DD0">
              <w:rPr>
                <w:color w:val="002060"/>
              </w:rPr>
              <w:t>0</w:t>
            </w:r>
          </w:p>
        </w:tc>
      </w:tr>
      <w:tr w:rsidR="007C3DD0" w:rsidRPr="007C3DD0" w14:paraId="65CE8E1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D1E13" w14:textId="77777777" w:rsidR="007C3DD0" w:rsidRPr="007C3DD0" w:rsidRDefault="007C3DD0" w:rsidP="00060964">
            <w:pPr>
              <w:pStyle w:val="rowtabella0"/>
              <w:rPr>
                <w:color w:val="002060"/>
              </w:rPr>
            </w:pPr>
            <w:r w:rsidRPr="007C3DD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AAA7"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83C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9BE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87C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58501"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5B8C"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C32E"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93D5"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F6DE" w14:textId="77777777" w:rsidR="007C3DD0" w:rsidRPr="007C3DD0" w:rsidRDefault="007C3DD0" w:rsidP="00060964">
            <w:pPr>
              <w:pStyle w:val="rowtabella0"/>
              <w:jc w:val="center"/>
              <w:rPr>
                <w:color w:val="002060"/>
              </w:rPr>
            </w:pPr>
            <w:r w:rsidRPr="007C3DD0">
              <w:rPr>
                <w:color w:val="002060"/>
              </w:rPr>
              <w:t>0</w:t>
            </w:r>
          </w:p>
        </w:tc>
      </w:tr>
      <w:tr w:rsidR="007C3DD0" w:rsidRPr="007C3DD0" w14:paraId="27E5BF5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E2914" w14:textId="77777777" w:rsidR="007C3DD0" w:rsidRPr="007C3DD0" w:rsidRDefault="007C3DD0" w:rsidP="00060964">
            <w:pPr>
              <w:pStyle w:val="rowtabella0"/>
              <w:rPr>
                <w:color w:val="002060"/>
              </w:rPr>
            </w:pPr>
            <w:r w:rsidRPr="007C3DD0">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AF7E"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5CB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166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F297"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52C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D13E"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E2AD7"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427D"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7AB8" w14:textId="77777777" w:rsidR="007C3DD0" w:rsidRPr="007C3DD0" w:rsidRDefault="007C3DD0" w:rsidP="00060964">
            <w:pPr>
              <w:pStyle w:val="rowtabella0"/>
              <w:jc w:val="center"/>
              <w:rPr>
                <w:color w:val="002060"/>
              </w:rPr>
            </w:pPr>
            <w:r w:rsidRPr="007C3DD0">
              <w:rPr>
                <w:color w:val="002060"/>
              </w:rPr>
              <w:t>0</w:t>
            </w:r>
          </w:p>
        </w:tc>
      </w:tr>
      <w:tr w:rsidR="007C3DD0" w:rsidRPr="007C3DD0" w14:paraId="50C9CE6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AF015" w14:textId="77777777" w:rsidR="007C3DD0" w:rsidRPr="00E15193" w:rsidRDefault="007C3DD0" w:rsidP="00060964">
            <w:pPr>
              <w:pStyle w:val="rowtabella0"/>
              <w:rPr>
                <w:color w:val="002060"/>
                <w:lang w:val="en-US"/>
              </w:rPr>
            </w:pPr>
            <w:r w:rsidRPr="00E15193">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304B"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7ED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F6E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5B2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98CE"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C6F2"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CD68E" w14:textId="77777777" w:rsidR="007C3DD0" w:rsidRPr="007C3DD0" w:rsidRDefault="007C3DD0" w:rsidP="00060964">
            <w:pPr>
              <w:pStyle w:val="rowtabella0"/>
              <w:jc w:val="center"/>
              <w:rPr>
                <w:color w:val="002060"/>
              </w:rPr>
            </w:pPr>
            <w:r w:rsidRPr="007C3DD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D89C"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960B" w14:textId="77777777" w:rsidR="007C3DD0" w:rsidRPr="007C3DD0" w:rsidRDefault="007C3DD0" w:rsidP="00060964">
            <w:pPr>
              <w:pStyle w:val="rowtabella0"/>
              <w:jc w:val="center"/>
              <w:rPr>
                <w:color w:val="002060"/>
              </w:rPr>
            </w:pPr>
            <w:r w:rsidRPr="007C3DD0">
              <w:rPr>
                <w:color w:val="002060"/>
              </w:rPr>
              <w:t>0</w:t>
            </w:r>
          </w:p>
        </w:tc>
      </w:tr>
      <w:tr w:rsidR="007C3DD0" w:rsidRPr="007C3DD0" w14:paraId="2D95B373"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003E46" w14:textId="77777777" w:rsidR="007C3DD0" w:rsidRPr="007C3DD0" w:rsidRDefault="007C3DD0" w:rsidP="00060964">
            <w:pPr>
              <w:pStyle w:val="rowtabella0"/>
              <w:rPr>
                <w:color w:val="002060"/>
              </w:rPr>
            </w:pPr>
            <w:r w:rsidRPr="007C3DD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031B"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106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1BD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AC5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905F"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75A2"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C1FD"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BBD3B"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74B8" w14:textId="77777777" w:rsidR="007C3DD0" w:rsidRPr="007C3DD0" w:rsidRDefault="007C3DD0" w:rsidP="00060964">
            <w:pPr>
              <w:pStyle w:val="rowtabella0"/>
              <w:jc w:val="center"/>
              <w:rPr>
                <w:color w:val="002060"/>
              </w:rPr>
            </w:pPr>
            <w:r w:rsidRPr="007C3DD0">
              <w:rPr>
                <w:color w:val="002060"/>
              </w:rPr>
              <w:t>0</w:t>
            </w:r>
          </w:p>
        </w:tc>
      </w:tr>
    </w:tbl>
    <w:p w14:paraId="63121F50" w14:textId="77777777" w:rsidR="007C3DD0" w:rsidRPr="007C3DD0" w:rsidRDefault="007C3DD0" w:rsidP="007C3DD0">
      <w:pPr>
        <w:pStyle w:val="breakline"/>
        <w:rPr>
          <w:rFonts w:eastAsiaTheme="minorEastAsia"/>
          <w:color w:val="002060"/>
        </w:rPr>
      </w:pPr>
    </w:p>
    <w:p w14:paraId="4948266A" w14:textId="77777777" w:rsidR="007C3DD0" w:rsidRPr="007C3DD0" w:rsidRDefault="007C3DD0" w:rsidP="007C3DD0">
      <w:pPr>
        <w:pStyle w:val="breakline"/>
        <w:rPr>
          <w:color w:val="002060"/>
        </w:rPr>
      </w:pPr>
    </w:p>
    <w:p w14:paraId="6FF68EFD" w14:textId="77777777" w:rsidR="007C3DD0" w:rsidRPr="007C3DD0" w:rsidRDefault="007C3DD0" w:rsidP="007C3DD0">
      <w:pPr>
        <w:pStyle w:val="titolocampionato0"/>
        <w:shd w:val="clear" w:color="auto" w:fill="CCCCCC"/>
        <w:spacing w:before="80" w:after="40"/>
        <w:rPr>
          <w:color w:val="002060"/>
        </w:rPr>
      </w:pPr>
      <w:r w:rsidRPr="007C3DD0">
        <w:rPr>
          <w:color w:val="002060"/>
        </w:rPr>
        <w:t>CALCIO A CINQUE SERIE D</w:t>
      </w:r>
    </w:p>
    <w:p w14:paraId="60D881FC" w14:textId="77777777" w:rsidR="007C3DD0" w:rsidRPr="007C3DD0" w:rsidRDefault="007C3DD0" w:rsidP="007C3DD0">
      <w:pPr>
        <w:pStyle w:val="titoloprinc0"/>
        <w:rPr>
          <w:color w:val="002060"/>
        </w:rPr>
      </w:pPr>
      <w:r w:rsidRPr="007C3DD0">
        <w:rPr>
          <w:color w:val="002060"/>
        </w:rPr>
        <w:t>RISULTATI</w:t>
      </w:r>
    </w:p>
    <w:p w14:paraId="6CFF86F9" w14:textId="77777777" w:rsidR="007C3DD0" w:rsidRPr="007C3DD0" w:rsidRDefault="007C3DD0" w:rsidP="007C3DD0">
      <w:pPr>
        <w:pStyle w:val="breakline"/>
        <w:rPr>
          <w:color w:val="002060"/>
        </w:rPr>
      </w:pPr>
    </w:p>
    <w:p w14:paraId="21E9E3EA" w14:textId="77777777" w:rsidR="007C3DD0" w:rsidRPr="007C3DD0" w:rsidRDefault="007C3DD0" w:rsidP="007C3DD0">
      <w:pPr>
        <w:pStyle w:val="sottotitolocampionato10"/>
        <w:rPr>
          <w:color w:val="002060"/>
        </w:rPr>
      </w:pPr>
      <w:r w:rsidRPr="007C3DD0">
        <w:rPr>
          <w:color w:val="002060"/>
        </w:rPr>
        <w:t>RISULTATI UFFICIALI GARE DEL 15/12/2023</w:t>
      </w:r>
    </w:p>
    <w:p w14:paraId="3B0CB5D7"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3C7B5957"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718214BE"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FBF7F58"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F384B" w14:textId="77777777" w:rsidR="007C3DD0" w:rsidRPr="007C3DD0" w:rsidRDefault="007C3DD0" w:rsidP="00060964">
                  <w:pPr>
                    <w:pStyle w:val="headertabella0"/>
                    <w:rPr>
                      <w:color w:val="002060"/>
                    </w:rPr>
                  </w:pPr>
                  <w:r w:rsidRPr="007C3DD0">
                    <w:rPr>
                      <w:color w:val="002060"/>
                    </w:rPr>
                    <w:t>GIRONE A - 12 Giornata - A</w:t>
                  </w:r>
                </w:p>
              </w:tc>
            </w:tr>
            <w:tr w:rsidR="007C3DD0" w:rsidRPr="007C3DD0" w14:paraId="6CCCB690"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5349A" w14:textId="77777777" w:rsidR="007C3DD0" w:rsidRPr="007C3DD0" w:rsidRDefault="007C3DD0" w:rsidP="00060964">
                  <w:pPr>
                    <w:pStyle w:val="rowtabella0"/>
                    <w:rPr>
                      <w:color w:val="002060"/>
                    </w:rPr>
                  </w:pPr>
                  <w:r w:rsidRPr="007C3DD0">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FC56D" w14:textId="77777777" w:rsidR="007C3DD0" w:rsidRPr="007C3DD0" w:rsidRDefault="007C3DD0" w:rsidP="00060964">
                  <w:pPr>
                    <w:pStyle w:val="rowtabella0"/>
                    <w:rPr>
                      <w:color w:val="002060"/>
                    </w:rPr>
                  </w:pPr>
                  <w:r w:rsidRPr="007C3DD0">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59309" w14:textId="77777777" w:rsidR="007C3DD0" w:rsidRPr="007C3DD0" w:rsidRDefault="007C3DD0" w:rsidP="00060964">
                  <w:pPr>
                    <w:pStyle w:val="rowtabella0"/>
                    <w:jc w:val="center"/>
                    <w:rPr>
                      <w:color w:val="002060"/>
                    </w:rPr>
                  </w:pPr>
                  <w:r w:rsidRPr="007C3DD0">
                    <w:rPr>
                      <w:color w:val="002060"/>
                    </w:rPr>
                    <w:t>7 - 7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668BB" w14:textId="77777777" w:rsidR="007C3DD0" w:rsidRPr="007C3DD0" w:rsidRDefault="007C3DD0" w:rsidP="00060964">
                  <w:pPr>
                    <w:pStyle w:val="rowtabella0"/>
                    <w:jc w:val="center"/>
                    <w:rPr>
                      <w:color w:val="002060"/>
                    </w:rPr>
                  </w:pPr>
                  <w:r w:rsidRPr="007C3DD0">
                    <w:rPr>
                      <w:color w:val="002060"/>
                    </w:rPr>
                    <w:t> </w:t>
                  </w:r>
                </w:p>
              </w:tc>
            </w:tr>
            <w:tr w:rsidR="007C3DD0" w:rsidRPr="007C3DD0" w14:paraId="2912EC45"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84B118" w14:textId="77777777" w:rsidR="007C3DD0" w:rsidRPr="007C3DD0" w:rsidRDefault="007C3DD0" w:rsidP="00060964">
                  <w:pPr>
                    <w:pStyle w:val="rowtabella0"/>
                    <w:rPr>
                      <w:color w:val="002060"/>
                    </w:rPr>
                  </w:pPr>
                  <w:r w:rsidRPr="007C3DD0">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8AA614" w14:textId="77777777" w:rsidR="007C3DD0" w:rsidRPr="007C3DD0" w:rsidRDefault="007C3DD0" w:rsidP="00060964">
                  <w:pPr>
                    <w:pStyle w:val="rowtabella0"/>
                    <w:rPr>
                      <w:color w:val="002060"/>
                    </w:rPr>
                  </w:pPr>
                  <w:r w:rsidRPr="007C3DD0">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124E97" w14:textId="77777777" w:rsidR="007C3DD0" w:rsidRPr="007C3DD0" w:rsidRDefault="007C3DD0" w:rsidP="00060964">
                  <w:pPr>
                    <w:pStyle w:val="rowtabella0"/>
                    <w:jc w:val="center"/>
                    <w:rPr>
                      <w:color w:val="002060"/>
                    </w:rPr>
                  </w:pPr>
                  <w:r w:rsidRPr="007C3DD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5DE47A" w14:textId="77777777" w:rsidR="007C3DD0" w:rsidRPr="007C3DD0" w:rsidRDefault="007C3DD0" w:rsidP="00060964">
                  <w:pPr>
                    <w:pStyle w:val="rowtabella0"/>
                    <w:jc w:val="center"/>
                    <w:rPr>
                      <w:color w:val="002060"/>
                    </w:rPr>
                  </w:pPr>
                  <w:r w:rsidRPr="007C3DD0">
                    <w:rPr>
                      <w:color w:val="002060"/>
                    </w:rPr>
                    <w:t> </w:t>
                  </w:r>
                </w:p>
              </w:tc>
            </w:tr>
            <w:tr w:rsidR="007C3DD0" w:rsidRPr="007C3DD0" w14:paraId="34D37550"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FEE5A3" w14:textId="77777777" w:rsidR="007C3DD0" w:rsidRPr="007C3DD0" w:rsidRDefault="007C3DD0" w:rsidP="00060964">
                  <w:pPr>
                    <w:pStyle w:val="rowtabella0"/>
                    <w:rPr>
                      <w:color w:val="002060"/>
                    </w:rPr>
                  </w:pPr>
                  <w:r w:rsidRPr="007C3DD0">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BC7E80" w14:textId="77777777" w:rsidR="007C3DD0" w:rsidRPr="007C3DD0" w:rsidRDefault="007C3DD0" w:rsidP="00060964">
                  <w:pPr>
                    <w:pStyle w:val="rowtabella0"/>
                    <w:rPr>
                      <w:color w:val="002060"/>
                    </w:rPr>
                  </w:pPr>
                  <w:r w:rsidRPr="007C3DD0">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4DB7A4" w14:textId="77777777" w:rsidR="007C3DD0" w:rsidRPr="007C3DD0" w:rsidRDefault="007C3DD0" w:rsidP="00060964">
                  <w:pPr>
                    <w:pStyle w:val="rowtabella0"/>
                    <w:jc w:val="center"/>
                    <w:rPr>
                      <w:color w:val="002060"/>
                    </w:rPr>
                  </w:pPr>
                  <w:r w:rsidRPr="007C3DD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8AB877" w14:textId="77777777" w:rsidR="007C3DD0" w:rsidRPr="007C3DD0" w:rsidRDefault="007C3DD0" w:rsidP="00060964">
                  <w:pPr>
                    <w:pStyle w:val="rowtabella0"/>
                    <w:jc w:val="center"/>
                    <w:rPr>
                      <w:color w:val="002060"/>
                    </w:rPr>
                  </w:pPr>
                  <w:r w:rsidRPr="007C3DD0">
                    <w:rPr>
                      <w:color w:val="002060"/>
                    </w:rPr>
                    <w:t> </w:t>
                  </w:r>
                </w:p>
              </w:tc>
            </w:tr>
            <w:tr w:rsidR="007C3DD0" w:rsidRPr="007C3DD0" w14:paraId="75F147D7"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84DDD" w14:textId="77777777" w:rsidR="007C3DD0" w:rsidRPr="007C3DD0" w:rsidRDefault="007C3DD0" w:rsidP="00060964">
                  <w:pPr>
                    <w:pStyle w:val="rowtabella0"/>
                    <w:rPr>
                      <w:color w:val="002060"/>
                    </w:rPr>
                  </w:pPr>
                  <w:r w:rsidRPr="007C3DD0">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DFDBEC" w14:textId="77777777" w:rsidR="007C3DD0" w:rsidRPr="007C3DD0" w:rsidRDefault="007C3DD0" w:rsidP="00060964">
                  <w:pPr>
                    <w:pStyle w:val="rowtabella0"/>
                    <w:rPr>
                      <w:color w:val="002060"/>
                    </w:rPr>
                  </w:pPr>
                  <w:r w:rsidRPr="007C3DD0">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04AEE6" w14:textId="77777777" w:rsidR="007C3DD0" w:rsidRPr="007C3DD0" w:rsidRDefault="007C3DD0" w:rsidP="00060964">
                  <w:pPr>
                    <w:pStyle w:val="rowtabella0"/>
                    <w:jc w:val="center"/>
                    <w:rPr>
                      <w:color w:val="002060"/>
                    </w:rPr>
                  </w:pPr>
                  <w:r w:rsidRPr="007C3DD0">
                    <w:rPr>
                      <w:color w:val="002060"/>
                    </w:rPr>
                    <w:t>18 - 1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B66FF1" w14:textId="77777777" w:rsidR="007C3DD0" w:rsidRPr="007C3DD0" w:rsidRDefault="007C3DD0" w:rsidP="00060964">
                  <w:pPr>
                    <w:pStyle w:val="rowtabella0"/>
                    <w:jc w:val="center"/>
                    <w:rPr>
                      <w:color w:val="002060"/>
                    </w:rPr>
                  </w:pPr>
                  <w:r w:rsidRPr="007C3DD0">
                    <w:rPr>
                      <w:color w:val="002060"/>
                    </w:rPr>
                    <w:t> </w:t>
                  </w:r>
                </w:p>
              </w:tc>
            </w:tr>
            <w:tr w:rsidR="007C3DD0" w:rsidRPr="007C3DD0" w14:paraId="16C260C4"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DF466" w14:textId="77777777" w:rsidR="007C3DD0" w:rsidRPr="007C3DD0" w:rsidRDefault="007C3DD0" w:rsidP="00060964">
                  <w:pPr>
                    <w:pStyle w:val="rowtabella0"/>
                    <w:rPr>
                      <w:color w:val="002060"/>
                    </w:rPr>
                  </w:pPr>
                  <w:r w:rsidRPr="007C3DD0">
                    <w:rPr>
                      <w:color w:val="002060"/>
                    </w:rPr>
                    <w:t>(1) 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75B91B" w14:textId="77777777" w:rsidR="007C3DD0" w:rsidRPr="007C3DD0" w:rsidRDefault="007C3DD0" w:rsidP="00060964">
                  <w:pPr>
                    <w:pStyle w:val="rowtabella0"/>
                    <w:rPr>
                      <w:color w:val="002060"/>
                    </w:rPr>
                  </w:pPr>
                  <w:r w:rsidRPr="007C3DD0">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4B28A9" w14:textId="77777777" w:rsidR="007C3DD0" w:rsidRPr="007C3DD0" w:rsidRDefault="007C3DD0" w:rsidP="00060964">
                  <w:pPr>
                    <w:pStyle w:val="rowtabella0"/>
                    <w:jc w:val="center"/>
                    <w:rPr>
                      <w:color w:val="002060"/>
                    </w:rPr>
                  </w:pPr>
                  <w:r w:rsidRPr="007C3DD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63ABCA" w14:textId="77777777" w:rsidR="007C3DD0" w:rsidRPr="007C3DD0" w:rsidRDefault="007C3DD0" w:rsidP="00060964">
                  <w:pPr>
                    <w:pStyle w:val="rowtabella0"/>
                    <w:jc w:val="center"/>
                    <w:rPr>
                      <w:color w:val="002060"/>
                    </w:rPr>
                  </w:pPr>
                  <w:r w:rsidRPr="007C3DD0">
                    <w:rPr>
                      <w:color w:val="002060"/>
                    </w:rPr>
                    <w:t> </w:t>
                  </w:r>
                </w:p>
              </w:tc>
            </w:tr>
            <w:tr w:rsidR="007C3DD0" w:rsidRPr="007C3DD0" w14:paraId="38C5E7A5"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0706C3" w14:textId="77777777" w:rsidR="007C3DD0" w:rsidRPr="007C3DD0" w:rsidRDefault="007C3DD0" w:rsidP="00060964">
                  <w:pPr>
                    <w:pStyle w:val="rowtabella0"/>
                    <w:rPr>
                      <w:color w:val="002060"/>
                    </w:rPr>
                  </w:pPr>
                  <w:r w:rsidRPr="007C3DD0">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B2C39" w14:textId="77777777" w:rsidR="007C3DD0" w:rsidRPr="007C3DD0" w:rsidRDefault="007C3DD0" w:rsidP="00060964">
                  <w:pPr>
                    <w:pStyle w:val="rowtabella0"/>
                    <w:rPr>
                      <w:color w:val="002060"/>
                    </w:rPr>
                  </w:pPr>
                  <w:r w:rsidRPr="007C3DD0">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C6830" w14:textId="77777777" w:rsidR="007C3DD0" w:rsidRPr="007C3DD0" w:rsidRDefault="007C3DD0" w:rsidP="00060964">
                  <w:pPr>
                    <w:pStyle w:val="rowtabella0"/>
                    <w:jc w:val="center"/>
                    <w:rPr>
                      <w:color w:val="002060"/>
                    </w:rPr>
                  </w:pPr>
                  <w:r w:rsidRPr="007C3DD0">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5DF58" w14:textId="77777777" w:rsidR="007C3DD0" w:rsidRPr="007C3DD0" w:rsidRDefault="007C3DD0" w:rsidP="00060964">
                  <w:pPr>
                    <w:pStyle w:val="rowtabella0"/>
                    <w:jc w:val="center"/>
                    <w:rPr>
                      <w:color w:val="002060"/>
                    </w:rPr>
                  </w:pPr>
                  <w:r w:rsidRPr="007C3DD0">
                    <w:rPr>
                      <w:color w:val="002060"/>
                    </w:rPr>
                    <w:t> </w:t>
                  </w:r>
                </w:p>
              </w:tc>
            </w:tr>
            <w:tr w:rsidR="007C3DD0" w:rsidRPr="007C3DD0" w14:paraId="11CD44A3"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1B547305" w14:textId="77777777" w:rsidR="007C3DD0" w:rsidRPr="007C3DD0" w:rsidRDefault="007C3DD0" w:rsidP="00060964">
                  <w:pPr>
                    <w:pStyle w:val="rowtabella0"/>
                    <w:rPr>
                      <w:color w:val="002060"/>
                    </w:rPr>
                  </w:pPr>
                  <w:r w:rsidRPr="007C3DD0">
                    <w:rPr>
                      <w:color w:val="002060"/>
                    </w:rPr>
                    <w:t>(1) - disputata il 16/12/2023</w:t>
                  </w:r>
                </w:p>
              </w:tc>
            </w:tr>
          </w:tbl>
          <w:p w14:paraId="0ACECF13"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5BAE330C"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AC5AC" w14:textId="77777777" w:rsidR="007C3DD0" w:rsidRPr="007C3DD0" w:rsidRDefault="007C3DD0" w:rsidP="00060964">
                  <w:pPr>
                    <w:pStyle w:val="headertabella0"/>
                    <w:rPr>
                      <w:color w:val="002060"/>
                    </w:rPr>
                  </w:pPr>
                  <w:r w:rsidRPr="007C3DD0">
                    <w:rPr>
                      <w:color w:val="002060"/>
                    </w:rPr>
                    <w:t>GIRONE B - 12 Giornata - A</w:t>
                  </w:r>
                </w:p>
              </w:tc>
            </w:tr>
            <w:tr w:rsidR="007C3DD0" w:rsidRPr="007C3DD0" w14:paraId="447295B1"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E92BDA" w14:textId="77777777" w:rsidR="007C3DD0" w:rsidRPr="007C3DD0" w:rsidRDefault="007C3DD0" w:rsidP="00060964">
                  <w:pPr>
                    <w:pStyle w:val="rowtabella0"/>
                    <w:rPr>
                      <w:color w:val="002060"/>
                    </w:rPr>
                  </w:pPr>
                  <w:r w:rsidRPr="007C3DD0">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41187" w14:textId="77777777" w:rsidR="007C3DD0" w:rsidRPr="007C3DD0" w:rsidRDefault="007C3DD0" w:rsidP="00060964">
                  <w:pPr>
                    <w:pStyle w:val="rowtabella0"/>
                    <w:rPr>
                      <w:color w:val="002060"/>
                    </w:rPr>
                  </w:pPr>
                  <w:r w:rsidRPr="007C3DD0">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13EE3" w14:textId="77777777" w:rsidR="007C3DD0" w:rsidRPr="007C3DD0" w:rsidRDefault="007C3DD0" w:rsidP="00060964">
                  <w:pPr>
                    <w:pStyle w:val="rowtabella0"/>
                    <w:jc w:val="center"/>
                    <w:rPr>
                      <w:color w:val="002060"/>
                    </w:rPr>
                  </w:pPr>
                  <w:r w:rsidRPr="007C3DD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651F2" w14:textId="77777777" w:rsidR="007C3DD0" w:rsidRPr="007C3DD0" w:rsidRDefault="007C3DD0" w:rsidP="00060964">
                  <w:pPr>
                    <w:pStyle w:val="rowtabella0"/>
                    <w:jc w:val="center"/>
                    <w:rPr>
                      <w:color w:val="002060"/>
                    </w:rPr>
                  </w:pPr>
                  <w:r w:rsidRPr="007C3DD0">
                    <w:rPr>
                      <w:color w:val="002060"/>
                    </w:rPr>
                    <w:t> </w:t>
                  </w:r>
                </w:p>
              </w:tc>
            </w:tr>
            <w:tr w:rsidR="007C3DD0" w:rsidRPr="007C3DD0" w14:paraId="6212B80F"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E58CE6" w14:textId="77777777" w:rsidR="007C3DD0" w:rsidRPr="007C3DD0" w:rsidRDefault="007C3DD0" w:rsidP="00060964">
                  <w:pPr>
                    <w:pStyle w:val="rowtabella0"/>
                    <w:rPr>
                      <w:color w:val="002060"/>
                    </w:rPr>
                  </w:pPr>
                  <w:r w:rsidRPr="007C3DD0">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5B5F72" w14:textId="77777777" w:rsidR="007C3DD0" w:rsidRPr="007C3DD0" w:rsidRDefault="007C3DD0" w:rsidP="00060964">
                  <w:pPr>
                    <w:pStyle w:val="rowtabella0"/>
                    <w:rPr>
                      <w:color w:val="002060"/>
                    </w:rPr>
                  </w:pPr>
                  <w:r w:rsidRPr="007C3DD0">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69770C" w14:textId="77777777" w:rsidR="007C3DD0" w:rsidRPr="007C3DD0" w:rsidRDefault="007C3DD0" w:rsidP="00060964">
                  <w:pPr>
                    <w:pStyle w:val="rowtabella0"/>
                    <w:jc w:val="center"/>
                    <w:rPr>
                      <w:color w:val="002060"/>
                    </w:rPr>
                  </w:pPr>
                  <w:r w:rsidRPr="007C3DD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8F102" w14:textId="77777777" w:rsidR="007C3DD0" w:rsidRPr="007C3DD0" w:rsidRDefault="007C3DD0" w:rsidP="00060964">
                  <w:pPr>
                    <w:pStyle w:val="rowtabella0"/>
                    <w:jc w:val="center"/>
                    <w:rPr>
                      <w:color w:val="002060"/>
                    </w:rPr>
                  </w:pPr>
                  <w:r w:rsidRPr="007C3DD0">
                    <w:rPr>
                      <w:color w:val="002060"/>
                    </w:rPr>
                    <w:t> </w:t>
                  </w:r>
                </w:p>
              </w:tc>
            </w:tr>
            <w:tr w:rsidR="007C3DD0" w:rsidRPr="007C3DD0" w14:paraId="3D82D514"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2C0B98" w14:textId="77777777" w:rsidR="007C3DD0" w:rsidRPr="007C3DD0" w:rsidRDefault="007C3DD0" w:rsidP="00060964">
                  <w:pPr>
                    <w:pStyle w:val="rowtabella0"/>
                    <w:rPr>
                      <w:color w:val="002060"/>
                    </w:rPr>
                  </w:pPr>
                  <w:r w:rsidRPr="007C3DD0">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56829" w14:textId="77777777" w:rsidR="007C3DD0" w:rsidRPr="007C3DD0" w:rsidRDefault="007C3DD0" w:rsidP="00060964">
                  <w:pPr>
                    <w:pStyle w:val="rowtabella0"/>
                    <w:rPr>
                      <w:color w:val="002060"/>
                    </w:rPr>
                  </w:pPr>
                  <w:r w:rsidRPr="007C3DD0">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39D199" w14:textId="77777777" w:rsidR="007C3DD0" w:rsidRPr="007C3DD0" w:rsidRDefault="007C3DD0" w:rsidP="00060964">
                  <w:pPr>
                    <w:pStyle w:val="rowtabella0"/>
                    <w:jc w:val="center"/>
                    <w:rPr>
                      <w:color w:val="002060"/>
                    </w:rPr>
                  </w:pPr>
                  <w:r w:rsidRPr="007C3DD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2AD039" w14:textId="77777777" w:rsidR="007C3DD0" w:rsidRPr="007C3DD0" w:rsidRDefault="007C3DD0" w:rsidP="00060964">
                  <w:pPr>
                    <w:pStyle w:val="rowtabella0"/>
                    <w:jc w:val="center"/>
                    <w:rPr>
                      <w:color w:val="002060"/>
                    </w:rPr>
                  </w:pPr>
                  <w:r w:rsidRPr="007C3DD0">
                    <w:rPr>
                      <w:color w:val="002060"/>
                    </w:rPr>
                    <w:t> </w:t>
                  </w:r>
                </w:p>
              </w:tc>
            </w:tr>
            <w:tr w:rsidR="007C3DD0" w:rsidRPr="007C3DD0" w14:paraId="769165E8"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3526D9" w14:textId="77777777" w:rsidR="007C3DD0" w:rsidRPr="007C3DD0" w:rsidRDefault="007C3DD0" w:rsidP="00060964">
                  <w:pPr>
                    <w:pStyle w:val="rowtabella0"/>
                    <w:rPr>
                      <w:color w:val="002060"/>
                    </w:rPr>
                  </w:pPr>
                  <w:r w:rsidRPr="007C3DD0">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030B8" w14:textId="77777777" w:rsidR="007C3DD0" w:rsidRPr="007C3DD0" w:rsidRDefault="007C3DD0" w:rsidP="00060964">
                  <w:pPr>
                    <w:pStyle w:val="rowtabella0"/>
                    <w:rPr>
                      <w:color w:val="002060"/>
                    </w:rPr>
                  </w:pPr>
                  <w:r w:rsidRPr="007C3DD0">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F9CD2D" w14:textId="77777777" w:rsidR="007C3DD0" w:rsidRPr="007C3DD0" w:rsidRDefault="007C3DD0" w:rsidP="00060964">
                  <w:pPr>
                    <w:pStyle w:val="rowtabella0"/>
                    <w:jc w:val="center"/>
                    <w:rPr>
                      <w:color w:val="002060"/>
                    </w:rPr>
                  </w:pPr>
                  <w:r w:rsidRPr="007C3DD0">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0F205" w14:textId="77777777" w:rsidR="007C3DD0" w:rsidRPr="007C3DD0" w:rsidRDefault="007C3DD0" w:rsidP="00060964">
                  <w:pPr>
                    <w:pStyle w:val="rowtabella0"/>
                    <w:jc w:val="center"/>
                    <w:rPr>
                      <w:color w:val="002060"/>
                    </w:rPr>
                  </w:pPr>
                  <w:r w:rsidRPr="007C3DD0">
                    <w:rPr>
                      <w:color w:val="002060"/>
                    </w:rPr>
                    <w:t> </w:t>
                  </w:r>
                </w:p>
              </w:tc>
            </w:tr>
            <w:tr w:rsidR="007C3DD0" w:rsidRPr="007C3DD0" w14:paraId="5FA8C5E1"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FF690C" w14:textId="77777777" w:rsidR="007C3DD0" w:rsidRPr="007C3DD0" w:rsidRDefault="007C3DD0" w:rsidP="00060964">
                  <w:pPr>
                    <w:pStyle w:val="rowtabella0"/>
                    <w:rPr>
                      <w:color w:val="002060"/>
                    </w:rPr>
                  </w:pPr>
                  <w:r w:rsidRPr="007C3DD0">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6DBD43" w14:textId="77777777" w:rsidR="007C3DD0" w:rsidRPr="007C3DD0" w:rsidRDefault="007C3DD0" w:rsidP="00060964">
                  <w:pPr>
                    <w:pStyle w:val="rowtabella0"/>
                    <w:rPr>
                      <w:color w:val="002060"/>
                    </w:rPr>
                  </w:pPr>
                  <w:r w:rsidRPr="007C3DD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028D42" w14:textId="77777777" w:rsidR="007C3DD0" w:rsidRPr="007C3DD0" w:rsidRDefault="007C3DD0" w:rsidP="00060964">
                  <w:pPr>
                    <w:pStyle w:val="rowtabella0"/>
                    <w:jc w:val="center"/>
                    <w:rPr>
                      <w:color w:val="002060"/>
                    </w:rPr>
                  </w:pPr>
                  <w:r w:rsidRPr="007C3DD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F1CF41" w14:textId="77777777" w:rsidR="007C3DD0" w:rsidRPr="007C3DD0" w:rsidRDefault="007C3DD0" w:rsidP="00060964">
                  <w:pPr>
                    <w:pStyle w:val="rowtabella0"/>
                    <w:jc w:val="center"/>
                    <w:rPr>
                      <w:color w:val="002060"/>
                    </w:rPr>
                  </w:pPr>
                  <w:r w:rsidRPr="007C3DD0">
                    <w:rPr>
                      <w:color w:val="002060"/>
                    </w:rPr>
                    <w:t> </w:t>
                  </w:r>
                </w:p>
              </w:tc>
            </w:tr>
            <w:tr w:rsidR="007C3DD0" w:rsidRPr="007C3DD0" w14:paraId="2FC6A11B"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C3DB3" w14:textId="77777777" w:rsidR="007C3DD0" w:rsidRPr="007C3DD0" w:rsidRDefault="007C3DD0" w:rsidP="00060964">
                  <w:pPr>
                    <w:pStyle w:val="rowtabella0"/>
                    <w:rPr>
                      <w:color w:val="002060"/>
                    </w:rPr>
                  </w:pPr>
                  <w:r w:rsidRPr="007C3DD0">
                    <w:rPr>
                      <w:color w:val="002060"/>
                    </w:rPr>
                    <w:t>(2) 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7EAA0" w14:textId="77777777" w:rsidR="007C3DD0" w:rsidRPr="007C3DD0" w:rsidRDefault="007C3DD0" w:rsidP="00060964">
                  <w:pPr>
                    <w:pStyle w:val="rowtabella0"/>
                    <w:rPr>
                      <w:color w:val="002060"/>
                    </w:rPr>
                  </w:pPr>
                  <w:r w:rsidRPr="007C3DD0">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0B380" w14:textId="77777777" w:rsidR="007C3DD0" w:rsidRPr="007C3DD0" w:rsidRDefault="007C3DD0" w:rsidP="00060964">
                  <w:pPr>
                    <w:pStyle w:val="rowtabella0"/>
                    <w:jc w:val="center"/>
                    <w:rPr>
                      <w:color w:val="002060"/>
                    </w:rPr>
                  </w:pPr>
                  <w:r w:rsidRPr="007C3DD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2F1E4" w14:textId="77777777" w:rsidR="007C3DD0" w:rsidRPr="007C3DD0" w:rsidRDefault="007C3DD0" w:rsidP="00060964">
                  <w:pPr>
                    <w:pStyle w:val="rowtabella0"/>
                    <w:jc w:val="center"/>
                    <w:rPr>
                      <w:color w:val="002060"/>
                    </w:rPr>
                  </w:pPr>
                  <w:r w:rsidRPr="007C3DD0">
                    <w:rPr>
                      <w:color w:val="002060"/>
                    </w:rPr>
                    <w:t> </w:t>
                  </w:r>
                </w:p>
              </w:tc>
            </w:tr>
            <w:tr w:rsidR="007C3DD0" w:rsidRPr="007C3DD0" w14:paraId="3489407C"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721F4439" w14:textId="77777777" w:rsidR="007C3DD0" w:rsidRPr="007C3DD0" w:rsidRDefault="007C3DD0" w:rsidP="00060964">
                  <w:pPr>
                    <w:pStyle w:val="rowtabella0"/>
                    <w:rPr>
                      <w:color w:val="002060"/>
                    </w:rPr>
                  </w:pPr>
                  <w:r w:rsidRPr="007C3DD0">
                    <w:rPr>
                      <w:color w:val="002060"/>
                    </w:rPr>
                    <w:t>(1) - disputata il 16/12/2023</w:t>
                  </w:r>
                </w:p>
              </w:tc>
            </w:tr>
            <w:tr w:rsidR="007C3DD0" w:rsidRPr="007C3DD0" w14:paraId="71A6A684"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107B9F9B" w14:textId="77777777" w:rsidR="007C3DD0" w:rsidRPr="007C3DD0" w:rsidRDefault="007C3DD0" w:rsidP="00060964">
                  <w:pPr>
                    <w:pStyle w:val="rowtabella0"/>
                    <w:rPr>
                      <w:color w:val="002060"/>
                    </w:rPr>
                  </w:pPr>
                  <w:r w:rsidRPr="007C3DD0">
                    <w:rPr>
                      <w:color w:val="002060"/>
                    </w:rPr>
                    <w:t>(2) - disputata il 12/12/2023</w:t>
                  </w:r>
                </w:p>
              </w:tc>
            </w:tr>
          </w:tbl>
          <w:p w14:paraId="214F1269" w14:textId="77777777" w:rsidR="007C3DD0" w:rsidRPr="007C3DD0" w:rsidRDefault="007C3DD0" w:rsidP="00060964">
            <w:pPr>
              <w:rPr>
                <w:color w:val="002060"/>
              </w:rPr>
            </w:pPr>
          </w:p>
        </w:tc>
      </w:tr>
    </w:tbl>
    <w:p w14:paraId="2662AB9F" w14:textId="77777777" w:rsidR="007C3DD0" w:rsidRPr="007C3DD0" w:rsidRDefault="007C3DD0" w:rsidP="007C3D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5C82080B"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74B1BD1B"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EAA23" w14:textId="77777777" w:rsidR="007C3DD0" w:rsidRPr="007C3DD0" w:rsidRDefault="007C3DD0" w:rsidP="00060964">
                  <w:pPr>
                    <w:pStyle w:val="headertabella0"/>
                    <w:rPr>
                      <w:color w:val="002060"/>
                    </w:rPr>
                  </w:pPr>
                  <w:r w:rsidRPr="007C3DD0">
                    <w:rPr>
                      <w:color w:val="002060"/>
                    </w:rPr>
                    <w:t>GIRONE C - 12 Giornata - A</w:t>
                  </w:r>
                </w:p>
              </w:tc>
            </w:tr>
            <w:tr w:rsidR="007C3DD0" w:rsidRPr="007C3DD0" w14:paraId="7B572C6F"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09E15" w14:textId="77777777" w:rsidR="007C3DD0" w:rsidRPr="007C3DD0" w:rsidRDefault="007C3DD0" w:rsidP="00060964">
                  <w:pPr>
                    <w:pStyle w:val="rowtabella0"/>
                    <w:rPr>
                      <w:color w:val="002060"/>
                    </w:rPr>
                  </w:pPr>
                  <w:r w:rsidRPr="007C3DD0">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D6D69" w14:textId="77777777" w:rsidR="007C3DD0" w:rsidRPr="007C3DD0" w:rsidRDefault="007C3DD0" w:rsidP="00060964">
                  <w:pPr>
                    <w:pStyle w:val="rowtabella0"/>
                    <w:rPr>
                      <w:color w:val="002060"/>
                    </w:rPr>
                  </w:pPr>
                  <w:r w:rsidRPr="007C3DD0">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B308F" w14:textId="77777777" w:rsidR="007C3DD0" w:rsidRPr="007C3DD0" w:rsidRDefault="007C3DD0" w:rsidP="00060964">
                  <w:pPr>
                    <w:pStyle w:val="rowtabella0"/>
                    <w:jc w:val="center"/>
                    <w:rPr>
                      <w:color w:val="002060"/>
                    </w:rPr>
                  </w:pPr>
                  <w:r w:rsidRPr="007C3DD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2A881" w14:textId="77777777" w:rsidR="007C3DD0" w:rsidRPr="007C3DD0" w:rsidRDefault="007C3DD0" w:rsidP="00060964">
                  <w:pPr>
                    <w:pStyle w:val="rowtabella0"/>
                    <w:jc w:val="center"/>
                    <w:rPr>
                      <w:color w:val="002060"/>
                    </w:rPr>
                  </w:pPr>
                  <w:r w:rsidRPr="007C3DD0">
                    <w:rPr>
                      <w:color w:val="002060"/>
                    </w:rPr>
                    <w:t> </w:t>
                  </w:r>
                </w:p>
              </w:tc>
            </w:tr>
            <w:tr w:rsidR="007C3DD0" w:rsidRPr="007C3DD0" w14:paraId="40304BAA"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509AC7" w14:textId="77777777" w:rsidR="007C3DD0" w:rsidRPr="007C3DD0" w:rsidRDefault="007C3DD0" w:rsidP="00060964">
                  <w:pPr>
                    <w:pStyle w:val="rowtabella0"/>
                    <w:rPr>
                      <w:color w:val="002060"/>
                    </w:rPr>
                  </w:pPr>
                  <w:r w:rsidRPr="007C3DD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4EB941" w14:textId="77777777" w:rsidR="007C3DD0" w:rsidRPr="007C3DD0" w:rsidRDefault="007C3DD0" w:rsidP="00060964">
                  <w:pPr>
                    <w:pStyle w:val="rowtabella0"/>
                    <w:rPr>
                      <w:color w:val="002060"/>
                    </w:rPr>
                  </w:pPr>
                  <w:r w:rsidRPr="007C3DD0">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25E136" w14:textId="77777777" w:rsidR="007C3DD0" w:rsidRPr="007C3DD0" w:rsidRDefault="007C3DD0" w:rsidP="00060964">
                  <w:pPr>
                    <w:pStyle w:val="rowtabella0"/>
                    <w:jc w:val="center"/>
                    <w:rPr>
                      <w:color w:val="002060"/>
                    </w:rPr>
                  </w:pPr>
                  <w:r w:rsidRPr="007C3DD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3D8BFD" w14:textId="77777777" w:rsidR="007C3DD0" w:rsidRPr="007C3DD0" w:rsidRDefault="007C3DD0" w:rsidP="00060964">
                  <w:pPr>
                    <w:pStyle w:val="rowtabella0"/>
                    <w:jc w:val="center"/>
                    <w:rPr>
                      <w:color w:val="002060"/>
                    </w:rPr>
                  </w:pPr>
                  <w:r w:rsidRPr="007C3DD0">
                    <w:rPr>
                      <w:color w:val="002060"/>
                    </w:rPr>
                    <w:t> </w:t>
                  </w:r>
                </w:p>
              </w:tc>
            </w:tr>
            <w:tr w:rsidR="007C3DD0" w:rsidRPr="007C3DD0" w14:paraId="0117DAA0"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D3A209" w14:textId="77777777" w:rsidR="007C3DD0" w:rsidRPr="007C3DD0" w:rsidRDefault="007C3DD0" w:rsidP="00060964">
                  <w:pPr>
                    <w:pStyle w:val="rowtabella0"/>
                    <w:rPr>
                      <w:color w:val="002060"/>
                    </w:rPr>
                  </w:pPr>
                  <w:r w:rsidRPr="007C3DD0">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FBEE9D" w14:textId="77777777" w:rsidR="007C3DD0" w:rsidRPr="007C3DD0" w:rsidRDefault="007C3DD0" w:rsidP="00060964">
                  <w:pPr>
                    <w:pStyle w:val="rowtabella0"/>
                    <w:rPr>
                      <w:color w:val="002060"/>
                    </w:rPr>
                  </w:pPr>
                  <w:r w:rsidRPr="007C3DD0">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FDD17A" w14:textId="77777777" w:rsidR="007C3DD0" w:rsidRPr="007C3DD0" w:rsidRDefault="007C3DD0" w:rsidP="00060964">
                  <w:pPr>
                    <w:pStyle w:val="rowtabella0"/>
                    <w:jc w:val="center"/>
                    <w:rPr>
                      <w:color w:val="002060"/>
                    </w:rPr>
                  </w:pPr>
                  <w:r w:rsidRPr="007C3DD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A2A5C" w14:textId="77777777" w:rsidR="007C3DD0" w:rsidRPr="007C3DD0" w:rsidRDefault="007C3DD0" w:rsidP="00060964">
                  <w:pPr>
                    <w:pStyle w:val="rowtabella0"/>
                    <w:jc w:val="center"/>
                    <w:rPr>
                      <w:color w:val="002060"/>
                    </w:rPr>
                  </w:pPr>
                  <w:r w:rsidRPr="007C3DD0">
                    <w:rPr>
                      <w:color w:val="002060"/>
                    </w:rPr>
                    <w:t> </w:t>
                  </w:r>
                </w:p>
              </w:tc>
            </w:tr>
            <w:tr w:rsidR="007C3DD0" w:rsidRPr="007C3DD0" w14:paraId="39E1C993"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2ADF61" w14:textId="77777777" w:rsidR="007C3DD0" w:rsidRPr="007C3DD0" w:rsidRDefault="007C3DD0" w:rsidP="00060964">
                  <w:pPr>
                    <w:pStyle w:val="rowtabella0"/>
                    <w:rPr>
                      <w:color w:val="002060"/>
                    </w:rPr>
                  </w:pPr>
                  <w:r w:rsidRPr="007C3DD0">
                    <w:rPr>
                      <w:color w:val="002060"/>
                    </w:rPr>
                    <w:t>(2)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C84903" w14:textId="77777777" w:rsidR="007C3DD0" w:rsidRPr="007C3DD0" w:rsidRDefault="007C3DD0" w:rsidP="00060964">
                  <w:pPr>
                    <w:pStyle w:val="rowtabella0"/>
                    <w:rPr>
                      <w:color w:val="002060"/>
                    </w:rPr>
                  </w:pPr>
                  <w:r w:rsidRPr="007C3DD0">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A59C9E" w14:textId="77777777" w:rsidR="007C3DD0" w:rsidRPr="007C3DD0" w:rsidRDefault="007C3DD0" w:rsidP="00060964">
                  <w:pPr>
                    <w:pStyle w:val="rowtabella0"/>
                    <w:jc w:val="center"/>
                    <w:rPr>
                      <w:color w:val="002060"/>
                    </w:rPr>
                  </w:pPr>
                  <w:r w:rsidRPr="007C3DD0">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763527" w14:textId="77777777" w:rsidR="007C3DD0" w:rsidRPr="007C3DD0" w:rsidRDefault="007C3DD0" w:rsidP="00060964">
                  <w:pPr>
                    <w:pStyle w:val="rowtabella0"/>
                    <w:jc w:val="center"/>
                    <w:rPr>
                      <w:color w:val="002060"/>
                    </w:rPr>
                  </w:pPr>
                  <w:r w:rsidRPr="007C3DD0">
                    <w:rPr>
                      <w:color w:val="002060"/>
                    </w:rPr>
                    <w:t> </w:t>
                  </w:r>
                </w:p>
              </w:tc>
            </w:tr>
            <w:tr w:rsidR="007C3DD0" w:rsidRPr="007C3DD0" w14:paraId="2A74DE99"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FECCEB" w14:textId="77777777" w:rsidR="007C3DD0" w:rsidRPr="007C3DD0" w:rsidRDefault="007C3DD0" w:rsidP="00060964">
                  <w:pPr>
                    <w:pStyle w:val="rowtabella0"/>
                    <w:rPr>
                      <w:color w:val="002060"/>
                    </w:rPr>
                  </w:pPr>
                  <w:r w:rsidRPr="007C3DD0">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0815E8" w14:textId="77777777" w:rsidR="007C3DD0" w:rsidRPr="007C3DD0" w:rsidRDefault="007C3DD0" w:rsidP="00060964">
                  <w:pPr>
                    <w:pStyle w:val="rowtabella0"/>
                    <w:rPr>
                      <w:color w:val="002060"/>
                    </w:rPr>
                  </w:pPr>
                  <w:r w:rsidRPr="007C3DD0">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D4A82" w14:textId="77777777" w:rsidR="007C3DD0" w:rsidRPr="007C3DD0" w:rsidRDefault="007C3DD0" w:rsidP="00060964">
                  <w:pPr>
                    <w:pStyle w:val="rowtabella0"/>
                    <w:jc w:val="center"/>
                    <w:rPr>
                      <w:color w:val="002060"/>
                    </w:rPr>
                  </w:pPr>
                  <w:r w:rsidRPr="007C3DD0">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604648" w14:textId="77777777" w:rsidR="007C3DD0" w:rsidRPr="007C3DD0" w:rsidRDefault="007C3DD0" w:rsidP="00060964">
                  <w:pPr>
                    <w:pStyle w:val="rowtabella0"/>
                    <w:jc w:val="center"/>
                    <w:rPr>
                      <w:color w:val="002060"/>
                    </w:rPr>
                  </w:pPr>
                  <w:r w:rsidRPr="007C3DD0">
                    <w:rPr>
                      <w:color w:val="002060"/>
                    </w:rPr>
                    <w:t> </w:t>
                  </w:r>
                </w:p>
              </w:tc>
            </w:tr>
            <w:tr w:rsidR="007C3DD0" w:rsidRPr="007C3DD0" w14:paraId="1D3FA3C4"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C4E06" w14:textId="77777777" w:rsidR="007C3DD0" w:rsidRPr="007C3DD0" w:rsidRDefault="007C3DD0" w:rsidP="00060964">
                  <w:pPr>
                    <w:pStyle w:val="rowtabella0"/>
                    <w:rPr>
                      <w:color w:val="002060"/>
                    </w:rPr>
                  </w:pPr>
                  <w:r w:rsidRPr="007C3DD0">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9A3019" w14:textId="77777777" w:rsidR="007C3DD0" w:rsidRPr="007C3DD0" w:rsidRDefault="007C3DD0" w:rsidP="00060964">
                  <w:pPr>
                    <w:pStyle w:val="rowtabella0"/>
                    <w:rPr>
                      <w:color w:val="002060"/>
                    </w:rPr>
                  </w:pPr>
                  <w:r w:rsidRPr="007C3DD0">
                    <w:rPr>
                      <w:color w:val="002060"/>
                    </w:rPr>
                    <w:t>- FABRIANO CALCIO A 5 2023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3E27C" w14:textId="77777777" w:rsidR="007C3DD0" w:rsidRPr="007C3DD0" w:rsidRDefault="007C3DD0" w:rsidP="00060964">
                  <w:pPr>
                    <w:pStyle w:val="rowtabella0"/>
                    <w:jc w:val="center"/>
                    <w:rPr>
                      <w:color w:val="002060"/>
                    </w:rPr>
                  </w:pPr>
                  <w:r w:rsidRPr="007C3DD0">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479C0" w14:textId="77777777" w:rsidR="007C3DD0" w:rsidRPr="007C3DD0" w:rsidRDefault="007C3DD0" w:rsidP="00060964">
                  <w:pPr>
                    <w:pStyle w:val="rowtabella0"/>
                    <w:jc w:val="center"/>
                    <w:rPr>
                      <w:color w:val="002060"/>
                    </w:rPr>
                  </w:pPr>
                  <w:r w:rsidRPr="007C3DD0">
                    <w:rPr>
                      <w:color w:val="002060"/>
                    </w:rPr>
                    <w:t> </w:t>
                  </w:r>
                </w:p>
              </w:tc>
            </w:tr>
            <w:tr w:rsidR="007C3DD0" w:rsidRPr="007C3DD0" w14:paraId="47CE055B"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2D7A4C4E" w14:textId="77777777" w:rsidR="007C3DD0" w:rsidRPr="007C3DD0" w:rsidRDefault="007C3DD0" w:rsidP="00060964">
                  <w:pPr>
                    <w:pStyle w:val="rowtabella0"/>
                    <w:rPr>
                      <w:color w:val="002060"/>
                    </w:rPr>
                  </w:pPr>
                  <w:r w:rsidRPr="007C3DD0">
                    <w:rPr>
                      <w:color w:val="002060"/>
                    </w:rPr>
                    <w:t>(1) - disputata il 16/12/2023</w:t>
                  </w:r>
                </w:p>
              </w:tc>
            </w:tr>
            <w:tr w:rsidR="007C3DD0" w:rsidRPr="007C3DD0" w14:paraId="18F99319"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45B056AA" w14:textId="77777777" w:rsidR="007C3DD0" w:rsidRPr="007C3DD0" w:rsidRDefault="007C3DD0" w:rsidP="00060964">
                  <w:pPr>
                    <w:pStyle w:val="rowtabella0"/>
                    <w:rPr>
                      <w:color w:val="002060"/>
                    </w:rPr>
                  </w:pPr>
                  <w:r w:rsidRPr="007C3DD0">
                    <w:rPr>
                      <w:color w:val="002060"/>
                    </w:rPr>
                    <w:t>(2) - disputata il 14/12/2023</w:t>
                  </w:r>
                </w:p>
              </w:tc>
            </w:tr>
          </w:tbl>
          <w:p w14:paraId="398CE9AB"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BDDDFA5"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D18D0" w14:textId="77777777" w:rsidR="007C3DD0" w:rsidRPr="007C3DD0" w:rsidRDefault="007C3DD0" w:rsidP="00060964">
                  <w:pPr>
                    <w:pStyle w:val="headertabella0"/>
                    <w:rPr>
                      <w:color w:val="002060"/>
                    </w:rPr>
                  </w:pPr>
                  <w:r w:rsidRPr="007C3DD0">
                    <w:rPr>
                      <w:color w:val="002060"/>
                    </w:rPr>
                    <w:t>GIRONE D - 12 Giornata - A</w:t>
                  </w:r>
                </w:p>
              </w:tc>
            </w:tr>
            <w:tr w:rsidR="007C3DD0" w:rsidRPr="007C3DD0" w14:paraId="424B619B"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98EFD" w14:textId="77777777" w:rsidR="007C3DD0" w:rsidRPr="007C3DD0" w:rsidRDefault="007C3DD0" w:rsidP="00060964">
                  <w:pPr>
                    <w:pStyle w:val="rowtabella0"/>
                    <w:rPr>
                      <w:color w:val="002060"/>
                    </w:rPr>
                  </w:pPr>
                  <w:r w:rsidRPr="007C3DD0">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F55C7" w14:textId="77777777" w:rsidR="007C3DD0" w:rsidRPr="007C3DD0" w:rsidRDefault="007C3DD0" w:rsidP="00060964">
                  <w:pPr>
                    <w:pStyle w:val="rowtabella0"/>
                    <w:rPr>
                      <w:color w:val="002060"/>
                    </w:rPr>
                  </w:pPr>
                  <w:r w:rsidRPr="007C3DD0">
                    <w:rPr>
                      <w:color w:val="002060"/>
                    </w:rPr>
                    <w:t>- MOGLIANESE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A9348" w14:textId="77777777" w:rsidR="007C3DD0" w:rsidRPr="007C3DD0" w:rsidRDefault="007C3DD0" w:rsidP="00060964">
                  <w:pPr>
                    <w:pStyle w:val="rowtabella0"/>
                    <w:jc w:val="center"/>
                    <w:rPr>
                      <w:color w:val="002060"/>
                    </w:rPr>
                  </w:pPr>
                  <w:r w:rsidRPr="007C3DD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0D86C" w14:textId="77777777" w:rsidR="007C3DD0" w:rsidRPr="007C3DD0" w:rsidRDefault="007C3DD0" w:rsidP="00060964">
                  <w:pPr>
                    <w:pStyle w:val="rowtabella0"/>
                    <w:jc w:val="center"/>
                    <w:rPr>
                      <w:color w:val="002060"/>
                    </w:rPr>
                  </w:pPr>
                  <w:r w:rsidRPr="007C3DD0">
                    <w:rPr>
                      <w:color w:val="002060"/>
                    </w:rPr>
                    <w:t> </w:t>
                  </w:r>
                </w:p>
              </w:tc>
            </w:tr>
            <w:tr w:rsidR="007C3DD0" w:rsidRPr="007C3DD0" w14:paraId="7630A2F6"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C3DE4" w14:textId="77777777" w:rsidR="007C3DD0" w:rsidRPr="007C3DD0" w:rsidRDefault="007C3DD0" w:rsidP="00060964">
                  <w:pPr>
                    <w:pStyle w:val="rowtabella0"/>
                    <w:rPr>
                      <w:color w:val="002060"/>
                    </w:rPr>
                  </w:pPr>
                  <w:r w:rsidRPr="007C3DD0">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0F31B6" w14:textId="77777777" w:rsidR="007C3DD0" w:rsidRPr="007C3DD0" w:rsidRDefault="007C3DD0" w:rsidP="00060964">
                  <w:pPr>
                    <w:pStyle w:val="rowtabella0"/>
                    <w:rPr>
                      <w:color w:val="002060"/>
                    </w:rPr>
                  </w:pPr>
                  <w:r w:rsidRPr="007C3DD0">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F303CE" w14:textId="77777777" w:rsidR="007C3DD0" w:rsidRPr="007C3DD0" w:rsidRDefault="007C3DD0" w:rsidP="00060964">
                  <w:pPr>
                    <w:pStyle w:val="rowtabella0"/>
                    <w:jc w:val="center"/>
                    <w:rPr>
                      <w:color w:val="002060"/>
                    </w:rPr>
                  </w:pPr>
                  <w:r w:rsidRPr="007C3DD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E5FD3B" w14:textId="77777777" w:rsidR="007C3DD0" w:rsidRPr="007C3DD0" w:rsidRDefault="007C3DD0" w:rsidP="00060964">
                  <w:pPr>
                    <w:pStyle w:val="rowtabella0"/>
                    <w:jc w:val="center"/>
                    <w:rPr>
                      <w:color w:val="002060"/>
                    </w:rPr>
                  </w:pPr>
                  <w:r w:rsidRPr="007C3DD0">
                    <w:rPr>
                      <w:color w:val="002060"/>
                    </w:rPr>
                    <w:t> </w:t>
                  </w:r>
                </w:p>
              </w:tc>
            </w:tr>
            <w:tr w:rsidR="007C3DD0" w:rsidRPr="007C3DD0" w14:paraId="702EE11A"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E8B21A" w14:textId="77777777" w:rsidR="007C3DD0" w:rsidRPr="007C3DD0" w:rsidRDefault="007C3DD0" w:rsidP="00060964">
                  <w:pPr>
                    <w:pStyle w:val="rowtabella0"/>
                    <w:rPr>
                      <w:color w:val="002060"/>
                    </w:rPr>
                  </w:pPr>
                  <w:r w:rsidRPr="007C3DD0">
                    <w:rPr>
                      <w:color w:val="002060"/>
                    </w:rPr>
                    <w:t>C.F. MACERATESE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05574C" w14:textId="77777777" w:rsidR="007C3DD0" w:rsidRPr="007C3DD0" w:rsidRDefault="007C3DD0" w:rsidP="00060964">
                  <w:pPr>
                    <w:pStyle w:val="rowtabella0"/>
                    <w:rPr>
                      <w:color w:val="002060"/>
                    </w:rPr>
                  </w:pPr>
                  <w:r w:rsidRPr="007C3DD0">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F3063C" w14:textId="77777777" w:rsidR="007C3DD0" w:rsidRPr="007C3DD0" w:rsidRDefault="007C3DD0" w:rsidP="00060964">
                  <w:pPr>
                    <w:pStyle w:val="rowtabella0"/>
                    <w:jc w:val="center"/>
                    <w:rPr>
                      <w:color w:val="002060"/>
                    </w:rPr>
                  </w:pPr>
                  <w:r w:rsidRPr="007C3DD0">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42D696" w14:textId="77777777" w:rsidR="007C3DD0" w:rsidRPr="007C3DD0" w:rsidRDefault="007C3DD0" w:rsidP="00060964">
                  <w:pPr>
                    <w:pStyle w:val="rowtabella0"/>
                    <w:jc w:val="center"/>
                    <w:rPr>
                      <w:color w:val="002060"/>
                    </w:rPr>
                  </w:pPr>
                  <w:r w:rsidRPr="007C3DD0">
                    <w:rPr>
                      <w:color w:val="002060"/>
                    </w:rPr>
                    <w:t> </w:t>
                  </w:r>
                </w:p>
              </w:tc>
            </w:tr>
            <w:tr w:rsidR="007C3DD0" w:rsidRPr="007C3DD0" w14:paraId="0A06F472"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7E8D84" w14:textId="77777777" w:rsidR="007C3DD0" w:rsidRPr="007C3DD0" w:rsidRDefault="007C3DD0" w:rsidP="00060964">
                  <w:pPr>
                    <w:pStyle w:val="rowtabella0"/>
                    <w:rPr>
                      <w:color w:val="002060"/>
                    </w:rPr>
                  </w:pPr>
                  <w:r w:rsidRPr="007C3DD0">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07F085" w14:textId="77777777" w:rsidR="007C3DD0" w:rsidRPr="007C3DD0" w:rsidRDefault="007C3DD0" w:rsidP="00060964">
                  <w:pPr>
                    <w:pStyle w:val="rowtabella0"/>
                    <w:rPr>
                      <w:color w:val="002060"/>
                    </w:rPr>
                  </w:pPr>
                  <w:r w:rsidRPr="007C3DD0">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A309E9" w14:textId="77777777" w:rsidR="007C3DD0" w:rsidRPr="007C3DD0" w:rsidRDefault="007C3DD0" w:rsidP="00060964">
                  <w:pPr>
                    <w:pStyle w:val="rowtabella0"/>
                    <w:jc w:val="center"/>
                    <w:rPr>
                      <w:color w:val="002060"/>
                    </w:rPr>
                  </w:pPr>
                  <w:r w:rsidRPr="007C3DD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0298D" w14:textId="77777777" w:rsidR="007C3DD0" w:rsidRPr="007C3DD0" w:rsidRDefault="007C3DD0" w:rsidP="00060964">
                  <w:pPr>
                    <w:pStyle w:val="rowtabella0"/>
                    <w:jc w:val="center"/>
                    <w:rPr>
                      <w:color w:val="002060"/>
                    </w:rPr>
                  </w:pPr>
                  <w:r w:rsidRPr="007C3DD0">
                    <w:rPr>
                      <w:color w:val="002060"/>
                    </w:rPr>
                    <w:t> </w:t>
                  </w:r>
                </w:p>
              </w:tc>
            </w:tr>
            <w:tr w:rsidR="007C3DD0" w:rsidRPr="007C3DD0" w14:paraId="006FF19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C7462" w14:textId="77777777" w:rsidR="007C3DD0" w:rsidRPr="007C3DD0" w:rsidRDefault="007C3DD0" w:rsidP="00060964">
                  <w:pPr>
                    <w:pStyle w:val="rowtabella0"/>
                    <w:rPr>
                      <w:color w:val="002060"/>
                    </w:rPr>
                  </w:pPr>
                  <w:r w:rsidRPr="007C3DD0">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69AB91" w14:textId="77777777" w:rsidR="007C3DD0" w:rsidRPr="007C3DD0" w:rsidRDefault="007C3DD0" w:rsidP="00060964">
                  <w:pPr>
                    <w:pStyle w:val="rowtabella0"/>
                    <w:rPr>
                      <w:color w:val="002060"/>
                    </w:rPr>
                  </w:pPr>
                  <w:r w:rsidRPr="007C3DD0">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E7BCF5" w14:textId="77777777" w:rsidR="007C3DD0" w:rsidRPr="007C3DD0" w:rsidRDefault="007C3DD0" w:rsidP="00060964">
                  <w:pPr>
                    <w:pStyle w:val="rowtabella0"/>
                    <w:jc w:val="center"/>
                    <w:rPr>
                      <w:color w:val="002060"/>
                    </w:rPr>
                  </w:pPr>
                  <w:r w:rsidRPr="007C3DD0">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48D068" w14:textId="77777777" w:rsidR="007C3DD0" w:rsidRPr="007C3DD0" w:rsidRDefault="007C3DD0" w:rsidP="00060964">
                  <w:pPr>
                    <w:pStyle w:val="rowtabella0"/>
                    <w:jc w:val="center"/>
                    <w:rPr>
                      <w:color w:val="002060"/>
                    </w:rPr>
                  </w:pPr>
                  <w:r w:rsidRPr="007C3DD0">
                    <w:rPr>
                      <w:color w:val="002060"/>
                    </w:rPr>
                    <w:t> </w:t>
                  </w:r>
                </w:p>
              </w:tc>
            </w:tr>
            <w:tr w:rsidR="007C3DD0" w:rsidRPr="007C3DD0" w14:paraId="2738C8F9"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94C09E" w14:textId="77777777" w:rsidR="007C3DD0" w:rsidRPr="007C3DD0" w:rsidRDefault="007C3DD0" w:rsidP="00060964">
                  <w:pPr>
                    <w:pStyle w:val="rowtabella0"/>
                    <w:rPr>
                      <w:color w:val="002060"/>
                    </w:rPr>
                  </w:pPr>
                  <w:r w:rsidRPr="007C3DD0">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E4A2A" w14:textId="77777777" w:rsidR="007C3DD0" w:rsidRPr="007C3DD0" w:rsidRDefault="007C3DD0" w:rsidP="00060964">
                  <w:pPr>
                    <w:pStyle w:val="rowtabella0"/>
                    <w:rPr>
                      <w:color w:val="002060"/>
                    </w:rPr>
                  </w:pPr>
                  <w:r w:rsidRPr="007C3DD0">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FE741" w14:textId="77777777" w:rsidR="007C3DD0" w:rsidRPr="007C3DD0" w:rsidRDefault="007C3DD0" w:rsidP="00060964">
                  <w:pPr>
                    <w:pStyle w:val="rowtabella0"/>
                    <w:jc w:val="center"/>
                    <w:rPr>
                      <w:color w:val="002060"/>
                    </w:rPr>
                  </w:pPr>
                  <w:r w:rsidRPr="007C3DD0">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772B7" w14:textId="77777777" w:rsidR="007C3DD0" w:rsidRPr="007C3DD0" w:rsidRDefault="007C3DD0" w:rsidP="00060964">
                  <w:pPr>
                    <w:pStyle w:val="rowtabella0"/>
                    <w:jc w:val="center"/>
                    <w:rPr>
                      <w:color w:val="002060"/>
                    </w:rPr>
                  </w:pPr>
                  <w:r w:rsidRPr="007C3DD0">
                    <w:rPr>
                      <w:color w:val="002060"/>
                    </w:rPr>
                    <w:t> </w:t>
                  </w:r>
                </w:p>
              </w:tc>
            </w:tr>
            <w:tr w:rsidR="007C3DD0" w:rsidRPr="007C3DD0" w14:paraId="5B2F9D49"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4882C0EA" w14:textId="77777777" w:rsidR="007C3DD0" w:rsidRPr="007C3DD0" w:rsidRDefault="007C3DD0" w:rsidP="00060964">
                  <w:pPr>
                    <w:pStyle w:val="rowtabella0"/>
                    <w:rPr>
                      <w:color w:val="002060"/>
                    </w:rPr>
                  </w:pPr>
                  <w:r w:rsidRPr="007C3DD0">
                    <w:rPr>
                      <w:color w:val="002060"/>
                    </w:rPr>
                    <w:t>(1) - disputata il 14/12/2023</w:t>
                  </w:r>
                </w:p>
              </w:tc>
            </w:tr>
          </w:tbl>
          <w:p w14:paraId="4CB1CFE9" w14:textId="77777777" w:rsidR="007C3DD0" w:rsidRPr="007C3DD0" w:rsidRDefault="007C3DD0" w:rsidP="00060964">
            <w:pPr>
              <w:rPr>
                <w:color w:val="002060"/>
              </w:rPr>
            </w:pPr>
          </w:p>
        </w:tc>
      </w:tr>
    </w:tbl>
    <w:p w14:paraId="037B6524" w14:textId="77777777" w:rsidR="007C3DD0" w:rsidRPr="007C3DD0" w:rsidRDefault="007C3DD0" w:rsidP="007C3D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28A2494D"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52252DD5"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3D312" w14:textId="77777777" w:rsidR="007C3DD0" w:rsidRPr="007C3DD0" w:rsidRDefault="007C3DD0" w:rsidP="00060964">
                  <w:pPr>
                    <w:pStyle w:val="headertabella0"/>
                    <w:rPr>
                      <w:color w:val="002060"/>
                    </w:rPr>
                  </w:pPr>
                  <w:r w:rsidRPr="007C3DD0">
                    <w:rPr>
                      <w:color w:val="002060"/>
                    </w:rPr>
                    <w:t>GIRONE E - 12 Giornata - A</w:t>
                  </w:r>
                </w:p>
              </w:tc>
            </w:tr>
            <w:tr w:rsidR="007C3DD0" w:rsidRPr="007C3DD0" w14:paraId="492CD4C5"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5C2B7A" w14:textId="77777777" w:rsidR="007C3DD0" w:rsidRPr="007C3DD0" w:rsidRDefault="007C3DD0" w:rsidP="00060964">
                  <w:pPr>
                    <w:pStyle w:val="rowtabella0"/>
                    <w:rPr>
                      <w:color w:val="002060"/>
                    </w:rPr>
                  </w:pPr>
                  <w:r w:rsidRPr="007C3DD0">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CE520" w14:textId="77777777" w:rsidR="007C3DD0" w:rsidRPr="007C3DD0" w:rsidRDefault="007C3DD0" w:rsidP="00060964">
                  <w:pPr>
                    <w:pStyle w:val="rowtabella0"/>
                    <w:rPr>
                      <w:color w:val="002060"/>
                    </w:rPr>
                  </w:pPr>
                  <w:r w:rsidRPr="007C3DD0">
                    <w:rPr>
                      <w:color w:val="002060"/>
                    </w:rPr>
                    <w:t>- SAMBENEDETTESE BEACH SOCC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ED590" w14:textId="77777777" w:rsidR="007C3DD0" w:rsidRPr="007C3DD0" w:rsidRDefault="007C3DD0" w:rsidP="00060964">
                  <w:pPr>
                    <w:pStyle w:val="rowtabella0"/>
                    <w:jc w:val="center"/>
                    <w:rPr>
                      <w:color w:val="002060"/>
                    </w:rPr>
                  </w:pPr>
                  <w:r w:rsidRPr="007C3DD0">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3E674" w14:textId="77777777" w:rsidR="007C3DD0" w:rsidRPr="007C3DD0" w:rsidRDefault="007C3DD0" w:rsidP="00060964">
                  <w:pPr>
                    <w:pStyle w:val="rowtabella0"/>
                    <w:jc w:val="center"/>
                    <w:rPr>
                      <w:color w:val="002060"/>
                    </w:rPr>
                  </w:pPr>
                  <w:r w:rsidRPr="007C3DD0">
                    <w:rPr>
                      <w:color w:val="002060"/>
                    </w:rPr>
                    <w:t> </w:t>
                  </w:r>
                </w:p>
              </w:tc>
            </w:tr>
            <w:tr w:rsidR="007C3DD0" w:rsidRPr="007C3DD0" w14:paraId="43EAA025"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EB614E" w14:textId="77777777" w:rsidR="007C3DD0" w:rsidRPr="007C3DD0" w:rsidRDefault="007C3DD0" w:rsidP="00060964">
                  <w:pPr>
                    <w:pStyle w:val="rowtabella0"/>
                    <w:rPr>
                      <w:color w:val="002060"/>
                    </w:rPr>
                  </w:pPr>
                  <w:r w:rsidRPr="007C3DD0">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00E212" w14:textId="77777777" w:rsidR="007C3DD0" w:rsidRPr="007C3DD0" w:rsidRDefault="007C3DD0" w:rsidP="00060964">
                  <w:pPr>
                    <w:pStyle w:val="rowtabella0"/>
                    <w:rPr>
                      <w:color w:val="002060"/>
                    </w:rPr>
                  </w:pPr>
                  <w:r w:rsidRPr="007C3DD0">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EDCC97" w14:textId="77777777" w:rsidR="007C3DD0" w:rsidRPr="007C3DD0" w:rsidRDefault="007C3DD0" w:rsidP="00060964">
                  <w:pPr>
                    <w:pStyle w:val="rowtabella0"/>
                    <w:jc w:val="center"/>
                    <w:rPr>
                      <w:color w:val="002060"/>
                    </w:rPr>
                  </w:pPr>
                  <w:r w:rsidRPr="007C3DD0">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CEA707" w14:textId="77777777" w:rsidR="007C3DD0" w:rsidRPr="007C3DD0" w:rsidRDefault="007C3DD0" w:rsidP="00060964">
                  <w:pPr>
                    <w:pStyle w:val="rowtabella0"/>
                    <w:jc w:val="center"/>
                    <w:rPr>
                      <w:color w:val="002060"/>
                    </w:rPr>
                  </w:pPr>
                  <w:r w:rsidRPr="007C3DD0">
                    <w:rPr>
                      <w:color w:val="002060"/>
                    </w:rPr>
                    <w:t> </w:t>
                  </w:r>
                </w:p>
              </w:tc>
            </w:tr>
            <w:tr w:rsidR="007C3DD0" w:rsidRPr="007C3DD0" w14:paraId="6996014C"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E74CC" w14:textId="77777777" w:rsidR="007C3DD0" w:rsidRPr="007C3DD0" w:rsidRDefault="007C3DD0" w:rsidP="00060964">
                  <w:pPr>
                    <w:pStyle w:val="rowtabella0"/>
                    <w:rPr>
                      <w:color w:val="002060"/>
                    </w:rPr>
                  </w:pPr>
                  <w:r w:rsidRPr="007C3DD0">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A38948" w14:textId="77777777" w:rsidR="007C3DD0" w:rsidRPr="007C3DD0" w:rsidRDefault="007C3DD0" w:rsidP="00060964">
                  <w:pPr>
                    <w:pStyle w:val="rowtabella0"/>
                    <w:rPr>
                      <w:color w:val="002060"/>
                    </w:rPr>
                  </w:pPr>
                  <w:r w:rsidRPr="007C3DD0">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D65A75" w14:textId="77777777" w:rsidR="007C3DD0" w:rsidRPr="007C3DD0" w:rsidRDefault="007C3DD0" w:rsidP="00060964">
                  <w:pPr>
                    <w:pStyle w:val="rowtabella0"/>
                    <w:jc w:val="center"/>
                    <w:rPr>
                      <w:color w:val="002060"/>
                    </w:rPr>
                  </w:pPr>
                  <w:r w:rsidRPr="007C3DD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592967" w14:textId="77777777" w:rsidR="007C3DD0" w:rsidRPr="007C3DD0" w:rsidRDefault="007C3DD0" w:rsidP="00060964">
                  <w:pPr>
                    <w:pStyle w:val="rowtabella0"/>
                    <w:jc w:val="center"/>
                    <w:rPr>
                      <w:color w:val="002060"/>
                    </w:rPr>
                  </w:pPr>
                  <w:r w:rsidRPr="007C3DD0">
                    <w:rPr>
                      <w:color w:val="002060"/>
                    </w:rPr>
                    <w:t> </w:t>
                  </w:r>
                </w:p>
              </w:tc>
            </w:tr>
            <w:tr w:rsidR="007C3DD0" w:rsidRPr="007C3DD0" w14:paraId="6A8C703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BCB93F" w14:textId="77777777" w:rsidR="007C3DD0" w:rsidRPr="007C3DD0" w:rsidRDefault="007C3DD0" w:rsidP="00060964">
                  <w:pPr>
                    <w:pStyle w:val="rowtabella0"/>
                    <w:rPr>
                      <w:color w:val="002060"/>
                    </w:rPr>
                  </w:pPr>
                  <w:r w:rsidRPr="007C3DD0">
                    <w:rPr>
                      <w:color w:val="002060"/>
                    </w:rPr>
                    <w:t>(1) 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1B6A4B" w14:textId="77777777" w:rsidR="007C3DD0" w:rsidRPr="007C3DD0" w:rsidRDefault="007C3DD0" w:rsidP="00060964">
                  <w:pPr>
                    <w:pStyle w:val="rowtabella0"/>
                    <w:rPr>
                      <w:color w:val="002060"/>
                    </w:rPr>
                  </w:pPr>
                  <w:r w:rsidRPr="007C3DD0">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9B93B" w14:textId="77777777" w:rsidR="007C3DD0" w:rsidRPr="007C3DD0" w:rsidRDefault="007C3DD0" w:rsidP="00060964">
                  <w:pPr>
                    <w:pStyle w:val="rowtabella0"/>
                    <w:jc w:val="center"/>
                    <w:rPr>
                      <w:color w:val="002060"/>
                    </w:rPr>
                  </w:pPr>
                  <w:r w:rsidRPr="007C3DD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3DB2F" w14:textId="77777777" w:rsidR="007C3DD0" w:rsidRPr="007C3DD0" w:rsidRDefault="007C3DD0" w:rsidP="00060964">
                  <w:pPr>
                    <w:pStyle w:val="rowtabella0"/>
                    <w:jc w:val="center"/>
                    <w:rPr>
                      <w:color w:val="002060"/>
                    </w:rPr>
                  </w:pPr>
                  <w:r w:rsidRPr="007C3DD0">
                    <w:rPr>
                      <w:color w:val="002060"/>
                    </w:rPr>
                    <w:t> </w:t>
                  </w:r>
                </w:p>
              </w:tc>
            </w:tr>
            <w:tr w:rsidR="007C3DD0" w:rsidRPr="007C3DD0" w14:paraId="7DFC4E38"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BAD005" w14:textId="77777777" w:rsidR="007C3DD0" w:rsidRPr="007C3DD0" w:rsidRDefault="007C3DD0" w:rsidP="00060964">
                  <w:pPr>
                    <w:pStyle w:val="rowtabella0"/>
                    <w:rPr>
                      <w:color w:val="002060"/>
                    </w:rPr>
                  </w:pPr>
                  <w:r w:rsidRPr="007C3DD0">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B0CF6" w14:textId="77777777" w:rsidR="007C3DD0" w:rsidRPr="007C3DD0" w:rsidRDefault="007C3DD0" w:rsidP="00060964">
                  <w:pPr>
                    <w:pStyle w:val="rowtabella0"/>
                    <w:rPr>
                      <w:color w:val="002060"/>
                    </w:rPr>
                  </w:pPr>
                  <w:r w:rsidRPr="007C3DD0">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BCF53D" w14:textId="77777777" w:rsidR="007C3DD0" w:rsidRPr="007C3DD0" w:rsidRDefault="007C3DD0" w:rsidP="00060964">
                  <w:pPr>
                    <w:pStyle w:val="rowtabella0"/>
                    <w:jc w:val="center"/>
                    <w:rPr>
                      <w:color w:val="002060"/>
                    </w:rPr>
                  </w:pPr>
                  <w:r w:rsidRPr="007C3DD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18DDA8" w14:textId="77777777" w:rsidR="007C3DD0" w:rsidRPr="007C3DD0" w:rsidRDefault="007C3DD0" w:rsidP="00060964">
                  <w:pPr>
                    <w:pStyle w:val="rowtabella0"/>
                    <w:jc w:val="center"/>
                    <w:rPr>
                      <w:color w:val="002060"/>
                    </w:rPr>
                  </w:pPr>
                  <w:r w:rsidRPr="007C3DD0">
                    <w:rPr>
                      <w:color w:val="002060"/>
                    </w:rPr>
                    <w:t> </w:t>
                  </w:r>
                </w:p>
              </w:tc>
            </w:tr>
            <w:tr w:rsidR="007C3DD0" w:rsidRPr="007C3DD0" w14:paraId="7A61F8E5"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51B287" w14:textId="77777777" w:rsidR="007C3DD0" w:rsidRPr="007C3DD0" w:rsidRDefault="007C3DD0" w:rsidP="00060964">
                  <w:pPr>
                    <w:pStyle w:val="rowtabella0"/>
                    <w:rPr>
                      <w:color w:val="002060"/>
                    </w:rPr>
                  </w:pPr>
                  <w:r w:rsidRPr="007C3DD0">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3ACC60" w14:textId="77777777" w:rsidR="007C3DD0" w:rsidRPr="007C3DD0" w:rsidRDefault="007C3DD0" w:rsidP="00060964">
                  <w:pPr>
                    <w:pStyle w:val="rowtabella0"/>
                    <w:rPr>
                      <w:color w:val="002060"/>
                    </w:rPr>
                  </w:pPr>
                  <w:r w:rsidRPr="007C3DD0">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BF1E7E" w14:textId="77777777" w:rsidR="007C3DD0" w:rsidRPr="007C3DD0" w:rsidRDefault="007C3DD0" w:rsidP="00060964">
                  <w:pPr>
                    <w:pStyle w:val="rowtabella0"/>
                    <w:jc w:val="center"/>
                    <w:rPr>
                      <w:color w:val="002060"/>
                    </w:rPr>
                  </w:pPr>
                  <w:r w:rsidRPr="007C3DD0">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01BAA4" w14:textId="77777777" w:rsidR="007C3DD0" w:rsidRPr="007C3DD0" w:rsidRDefault="007C3DD0" w:rsidP="00060964">
                  <w:pPr>
                    <w:pStyle w:val="rowtabella0"/>
                    <w:jc w:val="center"/>
                    <w:rPr>
                      <w:color w:val="002060"/>
                    </w:rPr>
                  </w:pPr>
                  <w:r w:rsidRPr="007C3DD0">
                    <w:rPr>
                      <w:color w:val="002060"/>
                    </w:rPr>
                    <w:t> </w:t>
                  </w:r>
                </w:p>
              </w:tc>
            </w:tr>
            <w:tr w:rsidR="007C3DD0" w:rsidRPr="007C3DD0" w14:paraId="4FF35225"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9668CC" w14:textId="77777777" w:rsidR="007C3DD0" w:rsidRPr="007C3DD0" w:rsidRDefault="007C3DD0" w:rsidP="00060964">
                  <w:pPr>
                    <w:pStyle w:val="rowtabella0"/>
                    <w:rPr>
                      <w:color w:val="002060"/>
                    </w:rPr>
                  </w:pPr>
                  <w:r w:rsidRPr="007C3DD0">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F1A78" w14:textId="77777777" w:rsidR="007C3DD0" w:rsidRPr="007C3DD0" w:rsidRDefault="007C3DD0" w:rsidP="00060964">
                  <w:pPr>
                    <w:pStyle w:val="rowtabella0"/>
                    <w:rPr>
                      <w:color w:val="002060"/>
                    </w:rPr>
                  </w:pPr>
                  <w:r w:rsidRPr="007C3DD0">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76EEC" w14:textId="77777777" w:rsidR="007C3DD0" w:rsidRPr="007C3DD0" w:rsidRDefault="007C3DD0" w:rsidP="00060964">
                  <w:pPr>
                    <w:pStyle w:val="rowtabella0"/>
                    <w:jc w:val="center"/>
                    <w:rPr>
                      <w:color w:val="002060"/>
                    </w:rPr>
                  </w:pPr>
                  <w:r w:rsidRPr="007C3DD0">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71AFE" w14:textId="77777777" w:rsidR="007C3DD0" w:rsidRPr="007C3DD0" w:rsidRDefault="007C3DD0" w:rsidP="00060964">
                  <w:pPr>
                    <w:pStyle w:val="rowtabella0"/>
                    <w:jc w:val="center"/>
                    <w:rPr>
                      <w:color w:val="002060"/>
                    </w:rPr>
                  </w:pPr>
                  <w:r w:rsidRPr="007C3DD0">
                    <w:rPr>
                      <w:color w:val="002060"/>
                    </w:rPr>
                    <w:t> </w:t>
                  </w:r>
                </w:p>
              </w:tc>
            </w:tr>
            <w:tr w:rsidR="007C3DD0" w:rsidRPr="007C3DD0" w14:paraId="46F7452F"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44A34768" w14:textId="77777777" w:rsidR="007C3DD0" w:rsidRPr="007C3DD0" w:rsidRDefault="007C3DD0" w:rsidP="00060964">
                  <w:pPr>
                    <w:pStyle w:val="rowtabella0"/>
                    <w:rPr>
                      <w:color w:val="002060"/>
                    </w:rPr>
                  </w:pPr>
                  <w:r w:rsidRPr="007C3DD0">
                    <w:rPr>
                      <w:color w:val="002060"/>
                    </w:rPr>
                    <w:t>(1) - disputata il 18/12/2023</w:t>
                  </w:r>
                </w:p>
              </w:tc>
            </w:tr>
          </w:tbl>
          <w:p w14:paraId="17260534" w14:textId="77777777" w:rsidR="007C3DD0" w:rsidRPr="007C3DD0" w:rsidRDefault="007C3DD0" w:rsidP="00060964">
            <w:pPr>
              <w:rPr>
                <w:color w:val="002060"/>
              </w:rPr>
            </w:pPr>
          </w:p>
        </w:tc>
      </w:tr>
    </w:tbl>
    <w:p w14:paraId="74E2C54B" w14:textId="77777777" w:rsidR="007C3DD0" w:rsidRPr="007C3DD0" w:rsidRDefault="007C3DD0" w:rsidP="007C3DD0">
      <w:pPr>
        <w:pStyle w:val="breakline"/>
        <w:rPr>
          <w:rFonts w:eastAsiaTheme="minorEastAsia"/>
          <w:color w:val="002060"/>
        </w:rPr>
      </w:pPr>
    </w:p>
    <w:p w14:paraId="3AB7C289" w14:textId="77777777" w:rsidR="007C3DD0" w:rsidRPr="007C3DD0" w:rsidRDefault="007C3DD0" w:rsidP="007C3DD0">
      <w:pPr>
        <w:pStyle w:val="breakline"/>
        <w:rPr>
          <w:color w:val="002060"/>
        </w:rPr>
      </w:pPr>
    </w:p>
    <w:p w14:paraId="36AED803" w14:textId="77777777" w:rsidR="007C3DD0" w:rsidRPr="007C3DD0" w:rsidRDefault="007C3DD0" w:rsidP="007C3DD0">
      <w:pPr>
        <w:pStyle w:val="titoloprinc0"/>
        <w:rPr>
          <w:color w:val="002060"/>
        </w:rPr>
      </w:pPr>
      <w:r w:rsidRPr="007C3DD0">
        <w:rPr>
          <w:color w:val="002060"/>
        </w:rPr>
        <w:t>GIUDICE SPORTIVO</w:t>
      </w:r>
    </w:p>
    <w:p w14:paraId="6CA1C78D"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15714B9C" w14:textId="77777777" w:rsidR="007C3DD0" w:rsidRPr="007C3DD0" w:rsidRDefault="007C3DD0" w:rsidP="007C3DD0">
      <w:pPr>
        <w:pStyle w:val="titolo10"/>
        <w:rPr>
          <w:color w:val="002060"/>
        </w:rPr>
      </w:pPr>
      <w:r w:rsidRPr="007C3DD0">
        <w:rPr>
          <w:color w:val="002060"/>
        </w:rPr>
        <w:t xml:space="preserve">GARE DEL 12/12/2023 </w:t>
      </w:r>
    </w:p>
    <w:p w14:paraId="366E5BFD" w14:textId="77777777" w:rsidR="007C3DD0" w:rsidRPr="007C3DD0" w:rsidRDefault="007C3DD0" w:rsidP="007C3DD0">
      <w:pPr>
        <w:pStyle w:val="titolo7a"/>
        <w:rPr>
          <w:color w:val="002060"/>
        </w:rPr>
      </w:pPr>
      <w:r w:rsidRPr="007C3DD0">
        <w:rPr>
          <w:color w:val="002060"/>
        </w:rPr>
        <w:t xml:space="preserve">PROVVEDIMENTI DISCIPLINARI </w:t>
      </w:r>
    </w:p>
    <w:p w14:paraId="42CBDB37"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21A5B2CF" w14:textId="77777777" w:rsidR="007C3DD0" w:rsidRPr="007C3DD0" w:rsidRDefault="007C3DD0" w:rsidP="007C3DD0">
      <w:pPr>
        <w:pStyle w:val="titolo30"/>
        <w:rPr>
          <w:color w:val="002060"/>
        </w:rPr>
      </w:pPr>
      <w:r w:rsidRPr="007C3DD0">
        <w:rPr>
          <w:color w:val="002060"/>
        </w:rPr>
        <w:lastRenderedPageBreak/>
        <w:t xml:space="preserve">CALCIATORI NON ESPULSI </w:t>
      </w:r>
    </w:p>
    <w:p w14:paraId="6CC98344" w14:textId="77777777" w:rsidR="007C3DD0" w:rsidRPr="007C3DD0" w:rsidRDefault="007C3DD0" w:rsidP="007C3DD0">
      <w:pPr>
        <w:pStyle w:val="titolo20"/>
        <w:rPr>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66E95B3" w14:textId="77777777" w:rsidTr="00060964">
        <w:tc>
          <w:tcPr>
            <w:tcW w:w="2200" w:type="dxa"/>
            <w:tcMar>
              <w:top w:w="20" w:type="dxa"/>
              <w:left w:w="20" w:type="dxa"/>
              <w:bottom w:w="20" w:type="dxa"/>
              <w:right w:w="20" w:type="dxa"/>
            </w:tcMar>
            <w:vAlign w:val="center"/>
            <w:hideMark/>
          </w:tcPr>
          <w:p w14:paraId="09BDC044" w14:textId="77777777" w:rsidR="007C3DD0" w:rsidRPr="007C3DD0" w:rsidRDefault="007C3DD0" w:rsidP="00060964">
            <w:pPr>
              <w:pStyle w:val="movimento"/>
              <w:rPr>
                <w:color w:val="002060"/>
              </w:rPr>
            </w:pPr>
            <w:r w:rsidRPr="007C3DD0">
              <w:rPr>
                <w:color w:val="002060"/>
              </w:rPr>
              <w:t>MONTERVINO EGIDIO DOMENICO</w:t>
            </w:r>
          </w:p>
        </w:tc>
        <w:tc>
          <w:tcPr>
            <w:tcW w:w="2200" w:type="dxa"/>
            <w:tcMar>
              <w:top w:w="20" w:type="dxa"/>
              <w:left w:w="20" w:type="dxa"/>
              <w:bottom w:w="20" w:type="dxa"/>
              <w:right w:w="20" w:type="dxa"/>
            </w:tcMar>
            <w:vAlign w:val="center"/>
            <w:hideMark/>
          </w:tcPr>
          <w:p w14:paraId="4F85AE38" w14:textId="77777777" w:rsidR="007C3DD0" w:rsidRPr="007C3DD0" w:rsidRDefault="007C3DD0" w:rsidP="00060964">
            <w:pPr>
              <w:pStyle w:val="movimento2"/>
              <w:rPr>
                <w:color w:val="002060"/>
              </w:rPr>
            </w:pPr>
            <w:r w:rsidRPr="007C3DD0">
              <w:rPr>
                <w:color w:val="002060"/>
              </w:rPr>
              <w:t xml:space="preserve">(CITTA DI FALCONARA) </w:t>
            </w:r>
          </w:p>
        </w:tc>
        <w:tc>
          <w:tcPr>
            <w:tcW w:w="800" w:type="dxa"/>
            <w:tcMar>
              <w:top w:w="20" w:type="dxa"/>
              <w:left w:w="20" w:type="dxa"/>
              <w:bottom w:w="20" w:type="dxa"/>
              <w:right w:w="20" w:type="dxa"/>
            </w:tcMar>
            <w:vAlign w:val="center"/>
            <w:hideMark/>
          </w:tcPr>
          <w:p w14:paraId="5679790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D25D85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FE95BAA" w14:textId="77777777" w:rsidR="007C3DD0" w:rsidRPr="007C3DD0" w:rsidRDefault="007C3DD0" w:rsidP="00060964">
            <w:pPr>
              <w:pStyle w:val="movimento2"/>
              <w:rPr>
                <w:color w:val="002060"/>
              </w:rPr>
            </w:pPr>
            <w:r w:rsidRPr="007C3DD0">
              <w:rPr>
                <w:color w:val="002060"/>
              </w:rPr>
              <w:t> </w:t>
            </w:r>
          </w:p>
        </w:tc>
      </w:tr>
    </w:tbl>
    <w:p w14:paraId="4B71C121"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1C2E8AB" w14:textId="77777777" w:rsidTr="00060964">
        <w:tc>
          <w:tcPr>
            <w:tcW w:w="2200" w:type="dxa"/>
            <w:tcMar>
              <w:top w:w="20" w:type="dxa"/>
              <w:left w:w="20" w:type="dxa"/>
              <w:bottom w:w="20" w:type="dxa"/>
              <w:right w:w="20" w:type="dxa"/>
            </w:tcMar>
            <w:vAlign w:val="center"/>
            <w:hideMark/>
          </w:tcPr>
          <w:p w14:paraId="660AE54E" w14:textId="77777777" w:rsidR="007C3DD0" w:rsidRPr="007C3DD0" w:rsidRDefault="007C3DD0" w:rsidP="00060964">
            <w:pPr>
              <w:pStyle w:val="movimento"/>
              <w:rPr>
                <w:color w:val="002060"/>
              </w:rPr>
            </w:pPr>
            <w:r w:rsidRPr="007C3DD0">
              <w:rPr>
                <w:color w:val="002060"/>
              </w:rPr>
              <w:t>CELANO CARMELO</w:t>
            </w:r>
          </w:p>
        </w:tc>
        <w:tc>
          <w:tcPr>
            <w:tcW w:w="2200" w:type="dxa"/>
            <w:tcMar>
              <w:top w:w="20" w:type="dxa"/>
              <w:left w:w="20" w:type="dxa"/>
              <w:bottom w:w="20" w:type="dxa"/>
              <w:right w:w="20" w:type="dxa"/>
            </w:tcMar>
            <w:vAlign w:val="center"/>
            <w:hideMark/>
          </w:tcPr>
          <w:p w14:paraId="4B0BC4C4" w14:textId="77777777" w:rsidR="007C3DD0" w:rsidRPr="007C3DD0" w:rsidRDefault="007C3DD0" w:rsidP="00060964">
            <w:pPr>
              <w:pStyle w:val="movimento2"/>
              <w:rPr>
                <w:color w:val="002060"/>
              </w:rPr>
            </w:pPr>
            <w:r w:rsidRPr="007C3DD0">
              <w:rPr>
                <w:color w:val="002060"/>
              </w:rPr>
              <w:t xml:space="preserve">(CITTA DI FALCONARA) </w:t>
            </w:r>
          </w:p>
        </w:tc>
        <w:tc>
          <w:tcPr>
            <w:tcW w:w="800" w:type="dxa"/>
            <w:tcMar>
              <w:top w:w="20" w:type="dxa"/>
              <w:left w:w="20" w:type="dxa"/>
              <w:bottom w:w="20" w:type="dxa"/>
              <w:right w:w="20" w:type="dxa"/>
            </w:tcMar>
            <w:vAlign w:val="center"/>
            <w:hideMark/>
          </w:tcPr>
          <w:p w14:paraId="1D886E7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602AE3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FE2256E" w14:textId="77777777" w:rsidR="007C3DD0" w:rsidRPr="007C3DD0" w:rsidRDefault="007C3DD0" w:rsidP="00060964">
            <w:pPr>
              <w:pStyle w:val="movimento2"/>
              <w:rPr>
                <w:color w:val="002060"/>
              </w:rPr>
            </w:pPr>
            <w:r w:rsidRPr="007C3DD0">
              <w:rPr>
                <w:color w:val="002060"/>
              </w:rPr>
              <w:t> </w:t>
            </w:r>
          </w:p>
        </w:tc>
      </w:tr>
    </w:tbl>
    <w:p w14:paraId="4D64BDC3" w14:textId="77777777" w:rsidR="007C3DD0" w:rsidRPr="007C3DD0" w:rsidRDefault="007C3DD0" w:rsidP="007C3DD0">
      <w:pPr>
        <w:pStyle w:val="titolo10"/>
        <w:rPr>
          <w:rFonts w:eastAsiaTheme="minorEastAsia"/>
          <w:color w:val="002060"/>
        </w:rPr>
      </w:pPr>
      <w:r w:rsidRPr="007C3DD0">
        <w:rPr>
          <w:color w:val="002060"/>
        </w:rPr>
        <w:t xml:space="preserve">GARE DEL 14/12/2023 </w:t>
      </w:r>
    </w:p>
    <w:p w14:paraId="2CD0D348" w14:textId="77777777" w:rsidR="007C3DD0" w:rsidRPr="007C3DD0" w:rsidRDefault="007C3DD0" w:rsidP="007C3DD0">
      <w:pPr>
        <w:pStyle w:val="titolo7a"/>
        <w:rPr>
          <w:color w:val="002060"/>
        </w:rPr>
      </w:pPr>
      <w:r w:rsidRPr="007C3DD0">
        <w:rPr>
          <w:color w:val="002060"/>
        </w:rPr>
        <w:t xml:space="preserve">PROVVEDIMENTI DISCIPLINARI </w:t>
      </w:r>
    </w:p>
    <w:p w14:paraId="62464B25"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3DBDAA0D" w14:textId="77777777" w:rsidR="007C3DD0" w:rsidRPr="007C3DD0" w:rsidRDefault="007C3DD0" w:rsidP="007C3DD0">
      <w:pPr>
        <w:pStyle w:val="titolo30"/>
        <w:rPr>
          <w:color w:val="002060"/>
        </w:rPr>
      </w:pPr>
      <w:r w:rsidRPr="007C3DD0">
        <w:rPr>
          <w:color w:val="002060"/>
        </w:rPr>
        <w:t xml:space="preserve">CALCIATORI NON ESPULSI </w:t>
      </w:r>
    </w:p>
    <w:p w14:paraId="303185DF" w14:textId="77777777" w:rsidR="007C3DD0" w:rsidRPr="007C3DD0" w:rsidRDefault="007C3DD0" w:rsidP="007C3DD0">
      <w:pPr>
        <w:pStyle w:val="titolo20"/>
        <w:rPr>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17A9C7D" w14:textId="77777777" w:rsidTr="00060964">
        <w:tc>
          <w:tcPr>
            <w:tcW w:w="2200" w:type="dxa"/>
            <w:tcMar>
              <w:top w:w="20" w:type="dxa"/>
              <w:left w:w="20" w:type="dxa"/>
              <w:bottom w:w="20" w:type="dxa"/>
              <w:right w:w="20" w:type="dxa"/>
            </w:tcMar>
            <w:vAlign w:val="center"/>
            <w:hideMark/>
          </w:tcPr>
          <w:p w14:paraId="76E98AFC" w14:textId="77777777" w:rsidR="007C3DD0" w:rsidRPr="007C3DD0" w:rsidRDefault="007C3DD0" w:rsidP="00060964">
            <w:pPr>
              <w:pStyle w:val="movimento"/>
              <w:rPr>
                <w:color w:val="002060"/>
              </w:rPr>
            </w:pPr>
            <w:r w:rsidRPr="007C3DD0">
              <w:rPr>
                <w:color w:val="002060"/>
              </w:rPr>
              <w:t>CORNELL PABLO</w:t>
            </w:r>
          </w:p>
        </w:tc>
        <w:tc>
          <w:tcPr>
            <w:tcW w:w="2200" w:type="dxa"/>
            <w:tcMar>
              <w:top w:w="20" w:type="dxa"/>
              <w:left w:w="20" w:type="dxa"/>
              <w:bottom w:w="20" w:type="dxa"/>
              <w:right w:w="20" w:type="dxa"/>
            </w:tcMar>
            <w:vAlign w:val="center"/>
            <w:hideMark/>
          </w:tcPr>
          <w:p w14:paraId="7885D09E" w14:textId="77777777" w:rsidR="007C3DD0" w:rsidRPr="007C3DD0" w:rsidRDefault="007C3DD0" w:rsidP="00060964">
            <w:pPr>
              <w:pStyle w:val="movimento2"/>
              <w:rPr>
                <w:color w:val="002060"/>
              </w:rPr>
            </w:pPr>
            <w:r w:rsidRPr="007C3DD0">
              <w:rPr>
                <w:color w:val="002060"/>
              </w:rPr>
              <w:t xml:space="preserve">(FOLGORE CASTELRAIMONDO) </w:t>
            </w:r>
          </w:p>
        </w:tc>
        <w:tc>
          <w:tcPr>
            <w:tcW w:w="800" w:type="dxa"/>
            <w:tcMar>
              <w:top w:w="20" w:type="dxa"/>
              <w:left w:w="20" w:type="dxa"/>
              <w:bottom w:w="20" w:type="dxa"/>
              <w:right w:w="20" w:type="dxa"/>
            </w:tcMar>
            <w:vAlign w:val="center"/>
            <w:hideMark/>
          </w:tcPr>
          <w:p w14:paraId="40A12CF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246EB68" w14:textId="77777777" w:rsidR="007C3DD0" w:rsidRPr="007C3DD0" w:rsidRDefault="007C3DD0" w:rsidP="00060964">
            <w:pPr>
              <w:pStyle w:val="movimento"/>
              <w:rPr>
                <w:color w:val="002060"/>
              </w:rPr>
            </w:pPr>
            <w:r w:rsidRPr="007C3DD0">
              <w:rPr>
                <w:color w:val="002060"/>
              </w:rPr>
              <w:t>SMERILLI MARCO</w:t>
            </w:r>
          </w:p>
        </w:tc>
        <w:tc>
          <w:tcPr>
            <w:tcW w:w="2200" w:type="dxa"/>
            <w:tcMar>
              <w:top w:w="20" w:type="dxa"/>
              <w:left w:w="20" w:type="dxa"/>
              <w:bottom w:w="20" w:type="dxa"/>
              <w:right w:w="20" w:type="dxa"/>
            </w:tcMar>
            <w:vAlign w:val="center"/>
            <w:hideMark/>
          </w:tcPr>
          <w:p w14:paraId="75C1A8EE" w14:textId="77777777" w:rsidR="007C3DD0" w:rsidRPr="007C3DD0" w:rsidRDefault="007C3DD0" w:rsidP="00060964">
            <w:pPr>
              <w:pStyle w:val="movimento2"/>
              <w:rPr>
                <w:color w:val="002060"/>
              </w:rPr>
            </w:pPr>
            <w:r w:rsidRPr="007C3DD0">
              <w:rPr>
                <w:color w:val="002060"/>
              </w:rPr>
              <w:t xml:space="preserve">(VAL TENNA UNITED) </w:t>
            </w:r>
          </w:p>
        </w:tc>
      </w:tr>
    </w:tbl>
    <w:p w14:paraId="77D232B6" w14:textId="77777777" w:rsidR="007C3DD0" w:rsidRPr="007C3DD0" w:rsidRDefault="007C3DD0" w:rsidP="007C3DD0">
      <w:pPr>
        <w:pStyle w:val="titolo10"/>
        <w:rPr>
          <w:rFonts w:eastAsiaTheme="minorEastAsia"/>
          <w:color w:val="002060"/>
        </w:rPr>
      </w:pPr>
      <w:r w:rsidRPr="007C3DD0">
        <w:rPr>
          <w:color w:val="002060"/>
        </w:rPr>
        <w:t xml:space="preserve">GARE DEL 15/12/2023 </w:t>
      </w:r>
    </w:p>
    <w:p w14:paraId="55F05F03" w14:textId="77777777" w:rsidR="007C3DD0" w:rsidRPr="007C3DD0" w:rsidRDefault="007C3DD0" w:rsidP="007C3DD0">
      <w:pPr>
        <w:pStyle w:val="titolo7a"/>
        <w:rPr>
          <w:color w:val="002060"/>
        </w:rPr>
      </w:pPr>
      <w:r w:rsidRPr="007C3DD0">
        <w:rPr>
          <w:color w:val="002060"/>
        </w:rPr>
        <w:t xml:space="preserve">PROVVEDIMENTI DISCIPLINARI </w:t>
      </w:r>
    </w:p>
    <w:p w14:paraId="0179C957"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382DBA84" w14:textId="77777777" w:rsidR="007C3DD0" w:rsidRPr="007C3DD0" w:rsidRDefault="007C3DD0" w:rsidP="007C3DD0">
      <w:pPr>
        <w:pStyle w:val="titolo30"/>
        <w:rPr>
          <w:color w:val="002060"/>
        </w:rPr>
      </w:pPr>
      <w:r w:rsidRPr="007C3DD0">
        <w:rPr>
          <w:color w:val="002060"/>
        </w:rPr>
        <w:t xml:space="preserve">SOCIETA' </w:t>
      </w:r>
    </w:p>
    <w:p w14:paraId="4D591E5D" w14:textId="77777777" w:rsidR="007C3DD0" w:rsidRPr="007C3DD0" w:rsidRDefault="007C3DD0" w:rsidP="007C3DD0">
      <w:pPr>
        <w:pStyle w:val="titolo20"/>
        <w:rPr>
          <w:color w:val="002060"/>
        </w:rPr>
      </w:pPr>
      <w:r w:rsidRPr="007C3DD0">
        <w:rPr>
          <w:color w:val="002060"/>
        </w:rPr>
        <w:t xml:space="preserve">AMMENDA </w:t>
      </w:r>
    </w:p>
    <w:p w14:paraId="6EEEB4DE" w14:textId="77777777" w:rsidR="007C3DD0" w:rsidRPr="007C3DD0" w:rsidRDefault="007C3DD0" w:rsidP="007C3DD0">
      <w:pPr>
        <w:pStyle w:val="diffida"/>
        <w:spacing w:before="80" w:beforeAutospacing="0" w:after="40" w:afterAutospacing="0"/>
        <w:jc w:val="left"/>
        <w:rPr>
          <w:color w:val="002060"/>
        </w:rPr>
      </w:pPr>
      <w:r w:rsidRPr="007C3DD0">
        <w:rPr>
          <w:color w:val="002060"/>
        </w:rPr>
        <w:t xml:space="preserve">Euro 80,00 URBINO CALCIO A 5 </w:t>
      </w:r>
      <w:r w:rsidRPr="007C3DD0">
        <w:rPr>
          <w:color w:val="002060"/>
        </w:rPr>
        <w:br/>
        <w:t xml:space="preserve">Per comportamento offensivo del proprio pubblico nei confronti dell'arbitro. In particolare un proprio sostenitore faceva abusivamente ingresso nell'area spogliatoi per offendere e minacciare il diretto-re di gara,comportamento questo reiterato all'uscita dell'arbitro dal-l'impianto sportivo. </w:t>
      </w:r>
    </w:p>
    <w:p w14:paraId="569D95BE" w14:textId="77777777" w:rsidR="007C3DD0" w:rsidRPr="007C3DD0" w:rsidRDefault="007C3DD0" w:rsidP="007C3DD0">
      <w:pPr>
        <w:pStyle w:val="titolo30"/>
        <w:rPr>
          <w:color w:val="002060"/>
        </w:rPr>
      </w:pPr>
      <w:r w:rsidRPr="007C3DD0">
        <w:rPr>
          <w:color w:val="002060"/>
        </w:rPr>
        <w:t xml:space="preserve">DIRIGENTI </w:t>
      </w:r>
    </w:p>
    <w:p w14:paraId="768685D8" w14:textId="77777777" w:rsidR="007C3DD0" w:rsidRPr="007C3DD0" w:rsidRDefault="007C3DD0" w:rsidP="007C3DD0">
      <w:pPr>
        <w:pStyle w:val="titolo20"/>
        <w:rPr>
          <w:color w:val="002060"/>
        </w:rPr>
      </w:pPr>
      <w:r w:rsidRPr="007C3DD0">
        <w:rPr>
          <w:color w:val="002060"/>
        </w:rPr>
        <w:t xml:space="preserve">INIBIZIONE A SVOLGERE OGNI ATTIVITA' FINO AL 3/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B9EBCA3" w14:textId="77777777" w:rsidTr="00060964">
        <w:tc>
          <w:tcPr>
            <w:tcW w:w="2200" w:type="dxa"/>
            <w:tcMar>
              <w:top w:w="20" w:type="dxa"/>
              <w:left w:w="20" w:type="dxa"/>
              <w:bottom w:w="20" w:type="dxa"/>
              <w:right w:w="20" w:type="dxa"/>
            </w:tcMar>
            <w:vAlign w:val="center"/>
            <w:hideMark/>
          </w:tcPr>
          <w:p w14:paraId="21C997EC" w14:textId="77777777" w:rsidR="007C3DD0" w:rsidRPr="007C3DD0" w:rsidRDefault="007C3DD0" w:rsidP="00060964">
            <w:pPr>
              <w:pStyle w:val="movimento"/>
              <w:rPr>
                <w:color w:val="002060"/>
              </w:rPr>
            </w:pPr>
            <w:r w:rsidRPr="007C3DD0">
              <w:rPr>
                <w:color w:val="002060"/>
              </w:rPr>
              <w:t>MARUCCI ALESSANDRO</w:t>
            </w:r>
          </w:p>
        </w:tc>
        <w:tc>
          <w:tcPr>
            <w:tcW w:w="2200" w:type="dxa"/>
            <w:tcMar>
              <w:top w:w="20" w:type="dxa"/>
              <w:left w:w="20" w:type="dxa"/>
              <w:bottom w:w="20" w:type="dxa"/>
              <w:right w:w="20" w:type="dxa"/>
            </w:tcMar>
            <w:vAlign w:val="center"/>
            <w:hideMark/>
          </w:tcPr>
          <w:p w14:paraId="4DD5F44D" w14:textId="77777777" w:rsidR="007C3DD0" w:rsidRPr="007C3DD0" w:rsidRDefault="007C3DD0" w:rsidP="00060964">
            <w:pPr>
              <w:pStyle w:val="movimento2"/>
              <w:rPr>
                <w:color w:val="002060"/>
              </w:rPr>
            </w:pPr>
            <w:r w:rsidRPr="007C3DD0">
              <w:rPr>
                <w:color w:val="002060"/>
              </w:rPr>
              <w:t xml:space="preserve">(TRUENTIN LAMA) </w:t>
            </w:r>
          </w:p>
        </w:tc>
        <w:tc>
          <w:tcPr>
            <w:tcW w:w="800" w:type="dxa"/>
            <w:tcMar>
              <w:top w:w="20" w:type="dxa"/>
              <w:left w:w="20" w:type="dxa"/>
              <w:bottom w:w="20" w:type="dxa"/>
              <w:right w:w="20" w:type="dxa"/>
            </w:tcMar>
            <w:vAlign w:val="center"/>
            <w:hideMark/>
          </w:tcPr>
          <w:p w14:paraId="240A1753"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22D8D7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898DE8E" w14:textId="77777777" w:rsidR="007C3DD0" w:rsidRPr="007C3DD0" w:rsidRDefault="007C3DD0" w:rsidP="00060964">
            <w:pPr>
              <w:pStyle w:val="movimento2"/>
              <w:rPr>
                <w:color w:val="002060"/>
              </w:rPr>
            </w:pPr>
            <w:r w:rsidRPr="007C3DD0">
              <w:rPr>
                <w:color w:val="002060"/>
              </w:rPr>
              <w:t> </w:t>
            </w:r>
          </w:p>
        </w:tc>
      </w:tr>
    </w:tbl>
    <w:p w14:paraId="53B784E4"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t xml:space="preserve">Per comportamento irriguardoso verso l'arbitro. Allontanato. </w:t>
      </w:r>
    </w:p>
    <w:p w14:paraId="42720A33"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8CDE517" w14:textId="77777777" w:rsidTr="00060964">
        <w:tc>
          <w:tcPr>
            <w:tcW w:w="2200" w:type="dxa"/>
            <w:tcMar>
              <w:top w:w="20" w:type="dxa"/>
              <w:left w:w="20" w:type="dxa"/>
              <w:bottom w:w="20" w:type="dxa"/>
              <w:right w:w="20" w:type="dxa"/>
            </w:tcMar>
            <w:vAlign w:val="center"/>
            <w:hideMark/>
          </w:tcPr>
          <w:p w14:paraId="2BFE2B88" w14:textId="77777777" w:rsidR="007C3DD0" w:rsidRPr="007C3DD0" w:rsidRDefault="007C3DD0" w:rsidP="00060964">
            <w:pPr>
              <w:pStyle w:val="movimento"/>
              <w:rPr>
                <w:color w:val="002060"/>
              </w:rPr>
            </w:pPr>
            <w:r w:rsidRPr="007C3DD0">
              <w:rPr>
                <w:color w:val="002060"/>
              </w:rPr>
              <w:t>ANTINORI ANDREA</w:t>
            </w:r>
          </w:p>
        </w:tc>
        <w:tc>
          <w:tcPr>
            <w:tcW w:w="2200" w:type="dxa"/>
            <w:tcMar>
              <w:top w:w="20" w:type="dxa"/>
              <w:left w:w="20" w:type="dxa"/>
              <w:bottom w:w="20" w:type="dxa"/>
              <w:right w:w="20" w:type="dxa"/>
            </w:tcMar>
            <w:vAlign w:val="center"/>
            <w:hideMark/>
          </w:tcPr>
          <w:p w14:paraId="50D8D48D" w14:textId="77777777" w:rsidR="007C3DD0" w:rsidRPr="007C3DD0" w:rsidRDefault="007C3DD0" w:rsidP="00060964">
            <w:pPr>
              <w:pStyle w:val="movimento2"/>
              <w:rPr>
                <w:color w:val="002060"/>
              </w:rPr>
            </w:pPr>
            <w:r w:rsidRPr="007C3DD0">
              <w:rPr>
                <w:color w:val="002060"/>
              </w:rPr>
              <w:t xml:space="preserve">(GIOVANI SANT IPPOLITO) </w:t>
            </w:r>
          </w:p>
        </w:tc>
        <w:tc>
          <w:tcPr>
            <w:tcW w:w="800" w:type="dxa"/>
            <w:tcMar>
              <w:top w:w="20" w:type="dxa"/>
              <w:left w:w="20" w:type="dxa"/>
              <w:bottom w:w="20" w:type="dxa"/>
              <w:right w:w="20" w:type="dxa"/>
            </w:tcMar>
            <w:vAlign w:val="center"/>
            <w:hideMark/>
          </w:tcPr>
          <w:p w14:paraId="295EFE6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C51FBA6" w14:textId="77777777" w:rsidR="007C3DD0" w:rsidRPr="007C3DD0" w:rsidRDefault="007C3DD0" w:rsidP="00060964">
            <w:pPr>
              <w:pStyle w:val="movimento"/>
              <w:rPr>
                <w:color w:val="002060"/>
              </w:rPr>
            </w:pPr>
            <w:r w:rsidRPr="007C3DD0">
              <w:rPr>
                <w:color w:val="002060"/>
              </w:rPr>
              <w:t>STRONATI DIEGO</w:t>
            </w:r>
          </w:p>
        </w:tc>
        <w:tc>
          <w:tcPr>
            <w:tcW w:w="2200" w:type="dxa"/>
            <w:tcMar>
              <w:top w:w="20" w:type="dxa"/>
              <w:left w:w="20" w:type="dxa"/>
              <w:bottom w:w="20" w:type="dxa"/>
              <w:right w:w="20" w:type="dxa"/>
            </w:tcMar>
            <w:vAlign w:val="center"/>
            <w:hideMark/>
          </w:tcPr>
          <w:p w14:paraId="302FE76C" w14:textId="77777777" w:rsidR="007C3DD0" w:rsidRPr="007C3DD0" w:rsidRDefault="007C3DD0" w:rsidP="00060964">
            <w:pPr>
              <w:pStyle w:val="movimento2"/>
              <w:rPr>
                <w:color w:val="002060"/>
              </w:rPr>
            </w:pPr>
            <w:r w:rsidRPr="007C3DD0">
              <w:rPr>
                <w:color w:val="002060"/>
              </w:rPr>
              <w:t xml:space="preserve">(VIRTUS AURORA C5) </w:t>
            </w:r>
          </w:p>
        </w:tc>
      </w:tr>
    </w:tbl>
    <w:p w14:paraId="4DDA6870" w14:textId="77777777" w:rsidR="007C3DD0" w:rsidRPr="007C3DD0" w:rsidRDefault="007C3DD0" w:rsidP="007C3DD0">
      <w:pPr>
        <w:pStyle w:val="titolo30"/>
        <w:rPr>
          <w:rFonts w:eastAsiaTheme="minorEastAsia"/>
          <w:color w:val="002060"/>
        </w:rPr>
      </w:pPr>
      <w:r w:rsidRPr="007C3DD0">
        <w:rPr>
          <w:color w:val="002060"/>
        </w:rPr>
        <w:t xml:space="preserve">MASSAGGIATORI </w:t>
      </w:r>
    </w:p>
    <w:p w14:paraId="4EE57CA9" w14:textId="77777777" w:rsidR="007C3DD0" w:rsidRPr="007C3DD0" w:rsidRDefault="007C3DD0" w:rsidP="007C3DD0">
      <w:pPr>
        <w:pStyle w:val="titolo20"/>
        <w:rPr>
          <w:color w:val="002060"/>
        </w:rPr>
      </w:pPr>
      <w:r w:rsidRPr="007C3DD0">
        <w:rPr>
          <w:color w:val="002060"/>
        </w:rPr>
        <w:t xml:space="preserve">SQUALIFICA.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C88C4D0" w14:textId="77777777" w:rsidTr="00060964">
        <w:tc>
          <w:tcPr>
            <w:tcW w:w="2200" w:type="dxa"/>
            <w:tcMar>
              <w:top w:w="20" w:type="dxa"/>
              <w:left w:w="20" w:type="dxa"/>
              <w:bottom w:w="20" w:type="dxa"/>
              <w:right w:w="20" w:type="dxa"/>
            </w:tcMar>
            <w:vAlign w:val="center"/>
            <w:hideMark/>
          </w:tcPr>
          <w:p w14:paraId="54EC2F6B" w14:textId="77777777" w:rsidR="007C3DD0" w:rsidRPr="007C3DD0" w:rsidRDefault="007C3DD0" w:rsidP="00060964">
            <w:pPr>
              <w:pStyle w:val="movimento"/>
              <w:rPr>
                <w:color w:val="002060"/>
              </w:rPr>
            </w:pPr>
            <w:r w:rsidRPr="007C3DD0">
              <w:rPr>
                <w:color w:val="002060"/>
              </w:rPr>
              <w:t>TAMBURO EMANUELE</w:t>
            </w:r>
          </w:p>
        </w:tc>
        <w:tc>
          <w:tcPr>
            <w:tcW w:w="2200" w:type="dxa"/>
            <w:tcMar>
              <w:top w:w="20" w:type="dxa"/>
              <w:left w:w="20" w:type="dxa"/>
              <w:bottom w:w="20" w:type="dxa"/>
              <w:right w:w="20" w:type="dxa"/>
            </w:tcMar>
            <w:vAlign w:val="center"/>
            <w:hideMark/>
          </w:tcPr>
          <w:p w14:paraId="03E3F56A" w14:textId="77777777" w:rsidR="007C3DD0" w:rsidRPr="007C3DD0" w:rsidRDefault="007C3DD0" w:rsidP="00060964">
            <w:pPr>
              <w:pStyle w:val="movimento2"/>
              <w:rPr>
                <w:color w:val="002060"/>
              </w:rPr>
            </w:pPr>
            <w:r w:rsidRPr="007C3DD0">
              <w:rPr>
                <w:color w:val="002060"/>
              </w:rPr>
              <w:t xml:space="preserve">(POLVERIGI C5) </w:t>
            </w:r>
          </w:p>
        </w:tc>
        <w:tc>
          <w:tcPr>
            <w:tcW w:w="800" w:type="dxa"/>
            <w:tcMar>
              <w:top w:w="20" w:type="dxa"/>
              <w:left w:w="20" w:type="dxa"/>
              <w:bottom w:w="20" w:type="dxa"/>
              <w:right w:w="20" w:type="dxa"/>
            </w:tcMar>
            <w:vAlign w:val="center"/>
            <w:hideMark/>
          </w:tcPr>
          <w:p w14:paraId="5B4A994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7E82F3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167F759" w14:textId="77777777" w:rsidR="007C3DD0" w:rsidRPr="007C3DD0" w:rsidRDefault="007C3DD0" w:rsidP="00060964">
            <w:pPr>
              <w:pStyle w:val="movimento2"/>
              <w:rPr>
                <w:color w:val="002060"/>
              </w:rPr>
            </w:pPr>
            <w:r w:rsidRPr="007C3DD0">
              <w:rPr>
                <w:color w:val="002060"/>
              </w:rPr>
              <w:t> </w:t>
            </w:r>
          </w:p>
        </w:tc>
      </w:tr>
    </w:tbl>
    <w:p w14:paraId="75F30ADF"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t xml:space="preserve">Per aver integrato nei confronti dell'arbitro la condotta gravemente irriguardosa prevista dall'art. 36 co.1 lett. B CGS. </w:t>
      </w:r>
    </w:p>
    <w:p w14:paraId="07F4F1E8" w14:textId="77777777" w:rsidR="007C3DD0" w:rsidRPr="007C3DD0" w:rsidRDefault="007C3DD0" w:rsidP="007C3DD0">
      <w:pPr>
        <w:pStyle w:val="titolo30"/>
        <w:rPr>
          <w:color w:val="002060"/>
        </w:rPr>
      </w:pPr>
      <w:r w:rsidRPr="007C3DD0">
        <w:rPr>
          <w:color w:val="002060"/>
        </w:rPr>
        <w:t xml:space="preserve">ALLENATORI </w:t>
      </w:r>
    </w:p>
    <w:p w14:paraId="5AF107E7" w14:textId="77777777" w:rsidR="007C3DD0" w:rsidRPr="007C3DD0" w:rsidRDefault="007C3DD0" w:rsidP="007C3DD0">
      <w:pPr>
        <w:pStyle w:val="titolo20"/>
        <w:rPr>
          <w:color w:val="002060"/>
        </w:rPr>
      </w:pPr>
      <w:r w:rsidRPr="007C3DD0">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6BDB5A0" w14:textId="77777777" w:rsidTr="00060964">
        <w:tc>
          <w:tcPr>
            <w:tcW w:w="2200" w:type="dxa"/>
            <w:tcMar>
              <w:top w:w="20" w:type="dxa"/>
              <w:left w:w="20" w:type="dxa"/>
              <w:bottom w:w="20" w:type="dxa"/>
              <w:right w:w="20" w:type="dxa"/>
            </w:tcMar>
            <w:vAlign w:val="center"/>
            <w:hideMark/>
          </w:tcPr>
          <w:p w14:paraId="6BC912B7" w14:textId="77777777" w:rsidR="007C3DD0" w:rsidRPr="007C3DD0" w:rsidRDefault="007C3DD0" w:rsidP="00060964">
            <w:pPr>
              <w:pStyle w:val="movimento"/>
              <w:rPr>
                <w:color w:val="002060"/>
              </w:rPr>
            </w:pPr>
            <w:r w:rsidRPr="007C3DD0">
              <w:rPr>
                <w:color w:val="002060"/>
              </w:rPr>
              <w:t>SALVUCCI ALESSANDRO</w:t>
            </w:r>
          </w:p>
        </w:tc>
        <w:tc>
          <w:tcPr>
            <w:tcW w:w="2200" w:type="dxa"/>
            <w:tcMar>
              <w:top w:w="20" w:type="dxa"/>
              <w:left w:w="20" w:type="dxa"/>
              <w:bottom w:w="20" w:type="dxa"/>
              <w:right w:w="20" w:type="dxa"/>
            </w:tcMar>
            <w:vAlign w:val="center"/>
            <w:hideMark/>
          </w:tcPr>
          <w:p w14:paraId="1BDFE29B" w14:textId="77777777" w:rsidR="007C3DD0" w:rsidRPr="007C3DD0" w:rsidRDefault="007C3DD0" w:rsidP="00060964">
            <w:pPr>
              <w:pStyle w:val="movimento2"/>
              <w:rPr>
                <w:color w:val="002060"/>
              </w:rPr>
            </w:pPr>
            <w:r w:rsidRPr="007C3DD0">
              <w:rPr>
                <w:color w:val="002060"/>
              </w:rPr>
              <w:t xml:space="preserve">(PIEDIRIPA C5) 1 gara </w:t>
            </w:r>
          </w:p>
        </w:tc>
        <w:tc>
          <w:tcPr>
            <w:tcW w:w="800" w:type="dxa"/>
            <w:tcMar>
              <w:top w:w="20" w:type="dxa"/>
              <w:left w:w="20" w:type="dxa"/>
              <w:bottom w:w="20" w:type="dxa"/>
              <w:right w:w="20" w:type="dxa"/>
            </w:tcMar>
            <w:vAlign w:val="center"/>
            <w:hideMark/>
          </w:tcPr>
          <w:p w14:paraId="77050BF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7A9747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AE538B7" w14:textId="77777777" w:rsidR="007C3DD0" w:rsidRPr="007C3DD0" w:rsidRDefault="007C3DD0" w:rsidP="00060964">
            <w:pPr>
              <w:pStyle w:val="movimento2"/>
              <w:rPr>
                <w:color w:val="002060"/>
              </w:rPr>
            </w:pPr>
            <w:r w:rsidRPr="007C3DD0">
              <w:rPr>
                <w:color w:val="002060"/>
              </w:rPr>
              <w:t> </w:t>
            </w:r>
          </w:p>
        </w:tc>
      </w:tr>
    </w:tbl>
    <w:p w14:paraId="56ED793D" w14:textId="77777777" w:rsidR="007C3DD0" w:rsidRPr="007C3DD0" w:rsidRDefault="007C3DD0" w:rsidP="007C3DD0">
      <w:pPr>
        <w:pStyle w:val="diffida"/>
        <w:spacing w:before="80" w:beforeAutospacing="0" w:after="40" w:afterAutospacing="0"/>
        <w:jc w:val="left"/>
        <w:rPr>
          <w:rFonts w:eastAsiaTheme="minorEastAsia"/>
          <w:color w:val="002060"/>
        </w:rPr>
      </w:pPr>
      <w:r w:rsidRPr="007C3DD0">
        <w:rPr>
          <w:color w:val="002060"/>
        </w:rPr>
        <w:t xml:space="preserve">Per proteste verso l'arbitro. Allontanato. </w:t>
      </w:r>
    </w:p>
    <w:p w14:paraId="6F510940" w14:textId="77777777" w:rsidR="007C3DD0" w:rsidRPr="007C3DD0" w:rsidRDefault="007C3DD0" w:rsidP="007C3DD0">
      <w:pPr>
        <w:pStyle w:val="titolo20"/>
        <w:rPr>
          <w:color w:val="002060"/>
        </w:rPr>
      </w:pPr>
      <w:r w:rsidRPr="007C3DD0">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0DE887D" w14:textId="77777777" w:rsidTr="00060964">
        <w:tc>
          <w:tcPr>
            <w:tcW w:w="2200" w:type="dxa"/>
            <w:tcMar>
              <w:top w:w="20" w:type="dxa"/>
              <w:left w:w="20" w:type="dxa"/>
              <w:bottom w:w="20" w:type="dxa"/>
              <w:right w:w="20" w:type="dxa"/>
            </w:tcMar>
            <w:vAlign w:val="center"/>
            <w:hideMark/>
          </w:tcPr>
          <w:p w14:paraId="12DCD244" w14:textId="77777777" w:rsidR="007C3DD0" w:rsidRPr="007C3DD0" w:rsidRDefault="007C3DD0" w:rsidP="00060964">
            <w:pPr>
              <w:pStyle w:val="movimento"/>
              <w:rPr>
                <w:color w:val="002060"/>
              </w:rPr>
            </w:pPr>
            <w:r w:rsidRPr="007C3DD0">
              <w:rPr>
                <w:color w:val="002060"/>
              </w:rPr>
              <w:t>SPERANZINI MATTEO</w:t>
            </w:r>
          </w:p>
        </w:tc>
        <w:tc>
          <w:tcPr>
            <w:tcW w:w="2200" w:type="dxa"/>
            <w:tcMar>
              <w:top w:w="20" w:type="dxa"/>
              <w:left w:w="20" w:type="dxa"/>
              <w:bottom w:w="20" w:type="dxa"/>
              <w:right w:w="20" w:type="dxa"/>
            </w:tcMar>
            <w:vAlign w:val="center"/>
            <w:hideMark/>
          </w:tcPr>
          <w:p w14:paraId="3C7B317A" w14:textId="77777777" w:rsidR="007C3DD0" w:rsidRPr="007C3DD0" w:rsidRDefault="007C3DD0" w:rsidP="00060964">
            <w:pPr>
              <w:pStyle w:val="movimento2"/>
              <w:rPr>
                <w:color w:val="002060"/>
              </w:rPr>
            </w:pPr>
            <w:r w:rsidRPr="007C3DD0">
              <w:rPr>
                <w:color w:val="002060"/>
              </w:rPr>
              <w:t xml:space="preserve">(BOCA CIVITANOVA A.) </w:t>
            </w:r>
          </w:p>
        </w:tc>
        <w:tc>
          <w:tcPr>
            <w:tcW w:w="800" w:type="dxa"/>
            <w:tcMar>
              <w:top w:w="20" w:type="dxa"/>
              <w:left w:w="20" w:type="dxa"/>
              <w:bottom w:w="20" w:type="dxa"/>
              <w:right w:w="20" w:type="dxa"/>
            </w:tcMar>
            <w:vAlign w:val="center"/>
            <w:hideMark/>
          </w:tcPr>
          <w:p w14:paraId="5D25E6B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20FF82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9B0DB6D" w14:textId="77777777" w:rsidR="007C3DD0" w:rsidRPr="007C3DD0" w:rsidRDefault="007C3DD0" w:rsidP="00060964">
            <w:pPr>
              <w:pStyle w:val="movimento2"/>
              <w:rPr>
                <w:color w:val="002060"/>
              </w:rPr>
            </w:pPr>
            <w:r w:rsidRPr="007C3DD0">
              <w:rPr>
                <w:color w:val="002060"/>
              </w:rPr>
              <w:t> </w:t>
            </w:r>
          </w:p>
        </w:tc>
      </w:tr>
    </w:tbl>
    <w:p w14:paraId="5426FD79" w14:textId="77777777" w:rsidR="007C3DD0" w:rsidRPr="007C3DD0" w:rsidRDefault="007C3DD0" w:rsidP="007C3DD0">
      <w:pPr>
        <w:pStyle w:val="titolo30"/>
        <w:rPr>
          <w:rFonts w:eastAsiaTheme="minorEastAsia"/>
          <w:color w:val="002060"/>
        </w:rPr>
      </w:pPr>
      <w:r w:rsidRPr="007C3DD0">
        <w:rPr>
          <w:color w:val="002060"/>
        </w:rPr>
        <w:t xml:space="preserve">CALCIATORI ESPULSI </w:t>
      </w:r>
    </w:p>
    <w:p w14:paraId="76D6F188" w14:textId="77777777" w:rsidR="007C3DD0" w:rsidRPr="007C3DD0" w:rsidRDefault="007C3DD0" w:rsidP="007C3DD0">
      <w:pPr>
        <w:pStyle w:val="titolo20"/>
        <w:rPr>
          <w:color w:val="002060"/>
        </w:rPr>
      </w:pPr>
      <w:r w:rsidRPr="007C3DD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A78BA6E" w14:textId="77777777" w:rsidTr="00060964">
        <w:tc>
          <w:tcPr>
            <w:tcW w:w="2200" w:type="dxa"/>
            <w:tcMar>
              <w:top w:w="20" w:type="dxa"/>
              <w:left w:w="20" w:type="dxa"/>
              <w:bottom w:w="20" w:type="dxa"/>
              <w:right w:w="20" w:type="dxa"/>
            </w:tcMar>
            <w:vAlign w:val="center"/>
            <w:hideMark/>
          </w:tcPr>
          <w:p w14:paraId="2EFCE1CC" w14:textId="77777777" w:rsidR="007C3DD0" w:rsidRPr="007C3DD0" w:rsidRDefault="007C3DD0" w:rsidP="00060964">
            <w:pPr>
              <w:pStyle w:val="movimento"/>
              <w:rPr>
                <w:color w:val="002060"/>
              </w:rPr>
            </w:pPr>
            <w:r w:rsidRPr="007C3DD0">
              <w:rPr>
                <w:color w:val="002060"/>
              </w:rPr>
              <w:t>AIT SALAH SOUFIANE</w:t>
            </w:r>
          </w:p>
        </w:tc>
        <w:tc>
          <w:tcPr>
            <w:tcW w:w="2200" w:type="dxa"/>
            <w:tcMar>
              <w:top w:w="20" w:type="dxa"/>
              <w:left w:w="20" w:type="dxa"/>
              <w:bottom w:w="20" w:type="dxa"/>
              <w:right w:w="20" w:type="dxa"/>
            </w:tcMar>
            <w:vAlign w:val="center"/>
            <w:hideMark/>
          </w:tcPr>
          <w:p w14:paraId="366F1E76" w14:textId="77777777" w:rsidR="007C3DD0" w:rsidRPr="007C3DD0" w:rsidRDefault="007C3DD0" w:rsidP="00060964">
            <w:pPr>
              <w:pStyle w:val="movimento2"/>
              <w:rPr>
                <w:color w:val="002060"/>
              </w:rPr>
            </w:pPr>
            <w:r w:rsidRPr="007C3DD0">
              <w:rPr>
                <w:color w:val="002060"/>
              </w:rPr>
              <w:t xml:space="preserve">(GNANO 04) </w:t>
            </w:r>
          </w:p>
        </w:tc>
        <w:tc>
          <w:tcPr>
            <w:tcW w:w="800" w:type="dxa"/>
            <w:tcMar>
              <w:top w:w="20" w:type="dxa"/>
              <w:left w:w="20" w:type="dxa"/>
              <w:bottom w:w="20" w:type="dxa"/>
              <w:right w:w="20" w:type="dxa"/>
            </w:tcMar>
            <w:vAlign w:val="center"/>
            <w:hideMark/>
          </w:tcPr>
          <w:p w14:paraId="5FF0560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22231FA" w14:textId="77777777" w:rsidR="007C3DD0" w:rsidRPr="007C3DD0" w:rsidRDefault="007C3DD0" w:rsidP="00060964">
            <w:pPr>
              <w:pStyle w:val="movimento"/>
              <w:rPr>
                <w:color w:val="002060"/>
              </w:rPr>
            </w:pPr>
            <w:r w:rsidRPr="007C3DD0">
              <w:rPr>
                <w:color w:val="002060"/>
              </w:rPr>
              <w:t>DE SANTIS DANIELE</w:t>
            </w:r>
          </w:p>
        </w:tc>
        <w:tc>
          <w:tcPr>
            <w:tcW w:w="2200" w:type="dxa"/>
            <w:tcMar>
              <w:top w:w="20" w:type="dxa"/>
              <w:left w:w="20" w:type="dxa"/>
              <w:bottom w:w="20" w:type="dxa"/>
              <w:right w:w="20" w:type="dxa"/>
            </w:tcMar>
            <w:vAlign w:val="center"/>
            <w:hideMark/>
          </w:tcPr>
          <w:p w14:paraId="14E403F6" w14:textId="77777777" w:rsidR="007C3DD0" w:rsidRPr="007C3DD0" w:rsidRDefault="007C3DD0" w:rsidP="00060964">
            <w:pPr>
              <w:pStyle w:val="movimento2"/>
              <w:rPr>
                <w:color w:val="002060"/>
              </w:rPr>
            </w:pPr>
            <w:r w:rsidRPr="007C3DD0">
              <w:rPr>
                <w:color w:val="002060"/>
              </w:rPr>
              <w:t xml:space="preserve">(PIEDIRIPA C5) </w:t>
            </w:r>
          </w:p>
        </w:tc>
      </w:tr>
      <w:tr w:rsidR="007C3DD0" w:rsidRPr="007C3DD0" w14:paraId="494FF284" w14:textId="77777777" w:rsidTr="00060964">
        <w:tc>
          <w:tcPr>
            <w:tcW w:w="2200" w:type="dxa"/>
            <w:tcMar>
              <w:top w:w="20" w:type="dxa"/>
              <w:left w:w="20" w:type="dxa"/>
              <w:bottom w:w="20" w:type="dxa"/>
              <w:right w:w="20" w:type="dxa"/>
            </w:tcMar>
            <w:vAlign w:val="center"/>
            <w:hideMark/>
          </w:tcPr>
          <w:p w14:paraId="5494BB11" w14:textId="77777777" w:rsidR="007C3DD0" w:rsidRPr="007C3DD0" w:rsidRDefault="007C3DD0" w:rsidP="00060964">
            <w:pPr>
              <w:pStyle w:val="movimento"/>
              <w:rPr>
                <w:color w:val="002060"/>
              </w:rPr>
            </w:pPr>
            <w:r w:rsidRPr="007C3DD0">
              <w:rPr>
                <w:color w:val="002060"/>
              </w:rPr>
              <w:t>VILLAFRATI DAVIDE</w:t>
            </w:r>
          </w:p>
        </w:tc>
        <w:tc>
          <w:tcPr>
            <w:tcW w:w="2200" w:type="dxa"/>
            <w:tcMar>
              <w:top w:w="20" w:type="dxa"/>
              <w:left w:w="20" w:type="dxa"/>
              <w:bottom w:w="20" w:type="dxa"/>
              <w:right w:w="20" w:type="dxa"/>
            </w:tcMar>
            <w:vAlign w:val="center"/>
            <w:hideMark/>
          </w:tcPr>
          <w:p w14:paraId="68D9625A" w14:textId="77777777" w:rsidR="007C3DD0" w:rsidRPr="007C3DD0" w:rsidRDefault="007C3DD0" w:rsidP="00060964">
            <w:pPr>
              <w:pStyle w:val="movimento2"/>
              <w:rPr>
                <w:color w:val="002060"/>
              </w:rPr>
            </w:pPr>
            <w:r w:rsidRPr="007C3DD0">
              <w:rPr>
                <w:color w:val="002060"/>
              </w:rPr>
              <w:t xml:space="preserve">(POLVERIGI C5) </w:t>
            </w:r>
          </w:p>
        </w:tc>
        <w:tc>
          <w:tcPr>
            <w:tcW w:w="800" w:type="dxa"/>
            <w:tcMar>
              <w:top w:w="20" w:type="dxa"/>
              <w:left w:w="20" w:type="dxa"/>
              <w:bottom w:w="20" w:type="dxa"/>
              <w:right w:w="20" w:type="dxa"/>
            </w:tcMar>
            <w:vAlign w:val="center"/>
            <w:hideMark/>
          </w:tcPr>
          <w:p w14:paraId="769EF51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B2DE18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A32C8D9" w14:textId="77777777" w:rsidR="007C3DD0" w:rsidRPr="007C3DD0" w:rsidRDefault="007C3DD0" w:rsidP="00060964">
            <w:pPr>
              <w:pStyle w:val="movimento2"/>
              <w:rPr>
                <w:color w:val="002060"/>
              </w:rPr>
            </w:pPr>
            <w:r w:rsidRPr="007C3DD0">
              <w:rPr>
                <w:color w:val="002060"/>
              </w:rPr>
              <w:t> </w:t>
            </w:r>
          </w:p>
        </w:tc>
      </w:tr>
    </w:tbl>
    <w:p w14:paraId="1B1788F3" w14:textId="77777777" w:rsidR="007C3DD0" w:rsidRPr="007C3DD0" w:rsidRDefault="007C3DD0" w:rsidP="007C3DD0">
      <w:pPr>
        <w:pStyle w:val="titolo20"/>
        <w:rPr>
          <w:rFonts w:eastAsiaTheme="minorEastAsia"/>
          <w:color w:val="002060"/>
        </w:rPr>
      </w:pPr>
      <w:r w:rsidRPr="007C3DD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15638069" w14:textId="77777777" w:rsidTr="00060964">
        <w:tc>
          <w:tcPr>
            <w:tcW w:w="2200" w:type="dxa"/>
            <w:tcMar>
              <w:top w:w="20" w:type="dxa"/>
              <w:left w:w="20" w:type="dxa"/>
              <w:bottom w:w="20" w:type="dxa"/>
              <w:right w:w="20" w:type="dxa"/>
            </w:tcMar>
            <w:vAlign w:val="center"/>
            <w:hideMark/>
          </w:tcPr>
          <w:p w14:paraId="70ED8154" w14:textId="77777777" w:rsidR="007C3DD0" w:rsidRPr="007C3DD0" w:rsidRDefault="007C3DD0" w:rsidP="00060964">
            <w:pPr>
              <w:pStyle w:val="movimento"/>
              <w:rPr>
                <w:color w:val="002060"/>
              </w:rPr>
            </w:pPr>
            <w:r w:rsidRPr="007C3DD0">
              <w:rPr>
                <w:color w:val="002060"/>
              </w:rPr>
              <w:t>BLASI GUGLIELMO</w:t>
            </w:r>
          </w:p>
        </w:tc>
        <w:tc>
          <w:tcPr>
            <w:tcW w:w="2200" w:type="dxa"/>
            <w:tcMar>
              <w:top w:w="20" w:type="dxa"/>
              <w:left w:w="20" w:type="dxa"/>
              <w:bottom w:w="20" w:type="dxa"/>
              <w:right w:w="20" w:type="dxa"/>
            </w:tcMar>
            <w:vAlign w:val="center"/>
            <w:hideMark/>
          </w:tcPr>
          <w:p w14:paraId="6287766A" w14:textId="77777777" w:rsidR="007C3DD0" w:rsidRPr="007C3DD0" w:rsidRDefault="007C3DD0" w:rsidP="00060964">
            <w:pPr>
              <w:pStyle w:val="movimento2"/>
              <w:rPr>
                <w:color w:val="002060"/>
              </w:rPr>
            </w:pPr>
            <w:r w:rsidRPr="007C3DD0">
              <w:rPr>
                <w:color w:val="002060"/>
              </w:rPr>
              <w:t xml:space="preserve">(AUDAX CALCIO PIOBBICO) </w:t>
            </w:r>
          </w:p>
        </w:tc>
        <w:tc>
          <w:tcPr>
            <w:tcW w:w="800" w:type="dxa"/>
            <w:tcMar>
              <w:top w:w="20" w:type="dxa"/>
              <w:left w:w="20" w:type="dxa"/>
              <w:bottom w:w="20" w:type="dxa"/>
              <w:right w:w="20" w:type="dxa"/>
            </w:tcMar>
            <w:vAlign w:val="center"/>
            <w:hideMark/>
          </w:tcPr>
          <w:p w14:paraId="01D6A6F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2CF0447" w14:textId="77777777" w:rsidR="007C3DD0" w:rsidRPr="007C3DD0" w:rsidRDefault="007C3DD0" w:rsidP="00060964">
            <w:pPr>
              <w:pStyle w:val="movimento"/>
              <w:rPr>
                <w:color w:val="002060"/>
              </w:rPr>
            </w:pPr>
            <w:r w:rsidRPr="007C3DD0">
              <w:rPr>
                <w:color w:val="002060"/>
              </w:rPr>
              <w:t>BLASI PIETRO</w:t>
            </w:r>
          </w:p>
        </w:tc>
        <w:tc>
          <w:tcPr>
            <w:tcW w:w="2200" w:type="dxa"/>
            <w:tcMar>
              <w:top w:w="20" w:type="dxa"/>
              <w:left w:w="20" w:type="dxa"/>
              <w:bottom w:w="20" w:type="dxa"/>
              <w:right w:w="20" w:type="dxa"/>
            </w:tcMar>
            <w:vAlign w:val="center"/>
            <w:hideMark/>
          </w:tcPr>
          <w:p w14:paraId="7AE3EF62" w14:textId="77777777" w:rsidR="007C3DD0" w:rsidRPr="007C3DD0" w:rsidRDefault="007C3DD0" w:rsidP="00060964">
            <w:pPr>
              <w:pStyle w:val="movimento2"/>
              <w:rPr>
                <w:color w:val="002060"/>
              </w:rPr>
            </w:pPr>
            <w:r w:rsidRPr="007C3DD0">
              <w:rPr>
                <w:color w:val="002060"/>
              </w:rPr>
              <w:t xml:space="preserve">(AUDAX CALCIO PIOBBICO) </w:t>
            </w:r>
          </w:p>
        </w:tc>
      </w:tr>
      <w:tr w:rsidR="007C3DD0" w:rsidRPr="007C3DD0" w14:paraId="0DEFB617" w14:textId="77777777" w:rsidTr="00060964">
        <w:tc>
          <w:tcPr>
            <w:tcW w:w="2200" w:type="dxa"/>
            <w:tcMar>
              <w:top w:w="20" w:type="dxa"/>
              <w:left w:w="20" w:type="dxa"/>
              <w:bottom w:w="20" w:type="dxa"/>
              <w:right w:w="20" w:type="dxa"/>
            </w:tcMar>
            <w:vAlign w:val="center"/>
            <w:hideMark/>
          </w:tcPr>
          <w:p w14:paraId="2541EEB9" w14:textId="77777777" w:rsidR="007C3DD0" w:rsidRPr="007C3DD0" w:rsidRDefault="007C3DD0" w:rsidP="00060964">
            <w:pPr>
              <w:pStyle w:val="movimento"/>
              <w:rPr>
                <w:color w:val="002060"/>
              </w:rPr>
            </w:pPr>
            <w:r w:rsidRPr="007C3DD0">
              <w:rPr>
                <w:color w:val="002060"/>
              </w:rPr>
              <w:t>BRUNI MATTEO</w:t>
            </w:r>
          </w:p>
        </w:tc>
        <w:tc>
          <w:tcPr>
            <w:tcW w:w="2200" w:type="dxa"/>
            <w:tcMar>
              <w:top w:w="20" w:type="dxa"/>
              <w:left w:w="20" w:type="dxa"/>
              <w:bottom w:w="20" w:type="dxa"/>
              <w:right w:w="20" w:type="dxa"/>
            </w:tcMar>
            <w:vAlign w:val="center"/>
            <w:hideMark/>
          </w:tcPr>
          <w:p w14:paraId="6D6FF9FC" w14:textId="77777777" w:rsidR="007C3DD0" w:rsidRPr="007C3DD0" w:rsidRDefault="007C3DD0" w:rsidP="00060964">
            <w:pPr>
              <w:pStyle w:val="movimento2"/>
              <w:rPr>
                <w:color w:val="002060"/>
              </w:rPr>
            </w:pPr>
            <w:r w:rsidRPr="007C3DD0">
              <w:rPr>
                <w:color w:val="002060"/>
              </w:rPr>
              <w:t xml:space="preserve">(TRUENTIN LAMA) </w:t>
            </w:r>
          </w:p>
        </w:tc>
        <w:tc>
          <w:tcPr>
            <w:tcW w:w="800" w:type="dxa"/>
            <w:tcMar>
              <w:top w:w="20" w:type="dxa"/>
              <w:left w:w="20" w:type="dxa"/>
              <w:bottom w:w="20" w:type="dxa"/>
              <w:right w:w="20" w:type="dxa"/>
            </w:tcMar>
            <w:vAlign w:val="center"/>
            <w:hideMark/>
          </w:tcPr>
          <w:p w14:paraId="7BD61D06"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0245F5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E6AB006" w14:textId="77777777" w:rsidR="007C3DD0" w:rsidRPr="007C3DD0" w:rsidRDefault="007C3DD0" w:rsidP="00060964">
            <w:pPr>
              <w:pStyle w:val="movimento2"/>
              <w:rPr>
                <w:color w:val="002060"/>
              </w:rPr>
            </w:pPr>
            <w:r w:rsidRPr="007C3DD0">
              <w:rPr>
                <w:color w:val="002060"/>
              </w:rPr>
              <w:t> </w:t>
            </w:r>
          </w:p>
        </w:tc>
      </w:tr>
    </w:tbl>
    <w:p w14:paraId="40295703"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0CFBF2F2" w14:textId="77777777" w:rsidR="007C3DD0" w:rsidRPr="007C3DD0" w:rsidRDefault="007C3DD0" w:rsidP="007C3DD0">
      <w:pPr>
        <w:pStyle w:val="titolo20"/>
        <w:rPr>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06E6531" w14:textId="77777777" w:rsidTr="00060964">
        <w:tc>
          <w:tcPr>
            <w:tcW w:w="2200" w:type="dxa"/>
            <w:tcMar>
              <w:top w:w="20" w:type="dxa"/>
              <w:left w:w="20" w:type="dxa"/>
              <w:bottom w:w="20" w:type="dxa"/>
              <w:right w:w="20" w:type="dxa"/>
            </w:tcMar>
            <w:vAlign w:val="center"/>
            <w:hideMark/>
          </w:tcPr>
          <w:p w14:paraId="38A3F41F" w14:textId="77777777" w:rsidR="007C3DD0" w:rsidRPr="007C3DD0" w:rsidRDefault="007C3DD0" w:rsidP="00060964">
            <w:pPr>
              <w:pStyle w:val="movimento"/>
              <w:rPr>
                <w:color w:val="002060"/>
              </w:rPr>
            </w:pPr>
            <w:r w:rsidRPr="007C3DD0">
              <w:rPr>
                <w:color w:val="002060"/>
              </w:rPr>
              <w:t>TORRESI CLYDE</w:t>
            </w:r>
          </w:p>
        </w:tc>
        <w:tc>
          <w:tcPr>
            <w:tcW w:w="2200" w:type="dxa"/>
            <w:tcMar>
              <w:top w:w="20" w:type="dxa"/>
              <w:left w:w="20" w:type="dxa"/>
              <w:bottom w:w="20" w:type="dxa"/>
              <w:right w:w="20" w:type="dxa"/>
            </w:tcMar>
            <w:vAlign w:val="center"/>
            <w:hideMark/>
          </w:tcPr>
          <w:p w14:paraId="04D92AAC" w14:textId="77777777" w:rsidR="007C3DD0" w:rsidRPr="007C3DD0" w:rsidRDefault="007C3DD0" w:rsidP="00060964">
            <w:pPr>
              <w:pStyle w:val="movimento2"/>
              <w:rPr>
                <w:color w:val="002060"/>
              </w:rPr>
            </w:pPr>
            <w:r w:rsidRPr="007C3DD0">
              <w:rPr>
                <w:color w:val="002060"/>
              </w:rPr>
              <w:t xml:space="preserve">(C.F. MACERATESE A.S.D.) </w:t>
            </w:r>
          </w:p>
        </w:tc>
        <w:tc>
          <w:tcPr>
            <w:tcW w:w="800" w:type="dxa"/>
            <w:tcMar>
              <w:top w:w="20" w:type="dxa"/>
              <w:left w:w="20" w:type="dxa"/>
              <w:bottom w:w="20" w:type="dxa"/>
              <w:right w:w="20" w:type="dxa"/>
            </w:tcMar>
            <w:vAlign w:val="center"/>
            <w:hideMark/>
          </w:tcPr>
          <w:p w14:paraId="1A46C10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769153F" w14:textId="77777777" w:rsidR="007C3DD0" w:rsidRPr="007C3DD0" w:rsidRDefault="007C3DD0" w:rsidP="00060964">
            <w:pPr>
              <w:pStyle w:val="movimento"/>
              <w:rPr>
                <w:color w:val="002060"/>
              </w:rPr>
            </w:pPr>
            <w:r w:rsidRPr="007C3DD0">
              <w:rPr>
                <w:color w:val="002060"/>
              </w:rPr>
              <w:t>DANO DRITAN</w:t>
            </w:r>
          </w:p>
        </w:tc>
        <w:tc>
          <w:tcPr>
            <w:tcW w:w="2200" w:type="dxa"/>
            <w:tcMar>
              <w:top w:w="20" w:type="dxa"/>
              <w:left w:w="20" w:type="dxa"/>
              <w:bottom w:w="20" w:type="dxa"/>
              <w:right w:w="20" w:type="dxa"/>
            </w:tcMar>
            <w:vAlign w:val="center"/>
            <w:hideMark/>
          </w:tcPr>
          <w:p w14:paraId="0560DF97" w14:textId="77777777" w:rsidR="007C3DD0" w:rsidRPr="007C3DD0" w:rsidRDefault="007C3DD0" w:rsidP="00060964">
            <w:pPr>
              <w:pStyle w:val="movimento2"/>
              <w:rPr>
                <w:color w:val="002060"/>
              </w:rPr>
            </w:pPr>
            <w:r w:rsidRPr="007C3DD0">
              <w:rPr>
                <w:color w:val="002060"/>
              </w:rPr>
              <w:t xml:space="preserve">(CANTINE RIUNITE CSI) </w:t>
            </w:r>
          </w:p>
        </w:tc>
      </w:tr>
      <w:tr w:rsidR="007C3DD0" w:rsidRPr="007C3DD0" w14:paraId="6157537D" w14:textId="77777777" w:rsidTr="00060964">
        <w:tc>
          <w:tcPr>
            <w:tcW w:w="2200" w:type="dxa"/>
            <w:tcMar>
              <w:top w:w="20" w:type="dxa"/>
              <w:left w:w="20" w:type="dxa"/>
              <w:bottom w:w="20" w:type="dxa"/>
              <w:right w:w="20" w:type="dxa"/>
            </w:tcMar>
            <w:vAlign w:val="center"/>
            <w:hideMark/>
          </w:tcPr>
          <w:p w14:paraId="562CF1A0" w14:textId="77777777" w:rsidR="007C3DD0" w:rsidRPr="007C3DD0" w:rsidRDefault="007C3DD0" w:rsidP="00060964">
            <w:pPr>
              <w:pStyle w:val="movimento"/>
              <w:rPr>
                <w:color w:val="002060"/>
              </w:rPr>
            </w:pPr>
            <w:r w:rsidRPr="007C3DD0">
              <w:rPr>
                <w:color w:val="002060"/>
              </w:rPr>
              <w:t>FARABINI MATTIA</w:t>
            </w:r>
          </w:p>
        </w:tc>
        <w:tc>
          <w:tcPr>
            <w:tcW w:w="2200" w:type="dxa"/>
            <w:tcMar>
              <w:top w:w="20" w:type="dxa"/>
              <w:left w:w="20" w:type="dxa"/>
              <w:bottom w:w="20" w:type="dxa"/>
              <w:right w:w="20" w:type="dxa"/>
            </w:tcMar>
            <w:vAlign w:val="center"/>
            <w:hideMark/>
          </w:tcPr>
          <w:p w14:paraId="153E6576" w14:textId="77777777" w:rsidR="007C3DD0" w:rsidRPr="007C3DD0" w:rsidRDefault="007C3DD0" w:rsidP="00060964">
            <w:pPr>
              <w:pStyle w:val="movimento2"/>
              <w:rPr>
                <w:color w:val="002060"/>
              </w:rPr>
            </w:pPr>
            <w:r w:rsidRPr="007C3DD0">
              <w:rPr>
                <w:color w:val="002060"/>
              </w:rPr>
              <w:t xml:space="preserve">(GIOVANI SANT IPPOLITO) </w:t>
            </w:r>
          </w:p>
        </w:tc>
        <w:tc>
          <w:tcPr>
            <w:tcW w:w="800" w:type="dxa"/>
            <w:tcMar>
              <w:top w:w="20" w:type="dxa"/>
              <w:left w:w="20" w:type="dxa"/>
              <w:bottom w:w="20" w:type="dxa"/>
              <w:right w:w="20" w:type="dxa"/>
            </w:tcMar>
            <w:vAlign w:val="center"/>
            <w:hideMark/>
          </w:tcPr>
          <w:p w14:paraId="15C72DA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52EDB40" w14:textId="77777777" w:rsidR="007C3DD0" w:rsidRPr="007C3DD0" w:rsidRDefault="007C3DD0" w:rsidP="00060964">
            <w:pPr>
              <w:pStyle w:val="movimento"/>
              <w:rPr>
                <w:color w:val="002060"/>
              </w:rPr>
            </w:pPr>
            <w:r w:rsidRPr="007C3DD0">
              <w:rPr>
                <w:color w:val="002060"/>
              </w:rPr>
              <w:t>TOMASSINI LUCA</w:t>
            </w:r>
          </w:p>
        </w:tc>
        <w:tc>
          <w:tcPr>
            <w:tcW w:w="2200" w:type="dxa"/>
            <w:tcMar>
              <w:top w:w="20" w:type="dxa"/>
              <w:left w:w="20" w:type="dxa"/>
              <w:bottom w:w="20" w:type="dxa"/>
              <w:right w:w="20" w:type="dxa"/>
            </w:tcMar>
            <w:vAlign w:val="center"/>
            <w:hideMark/>
          </w:tcPr>
          <w:p w14:paraId="419DE497" w14:textId="77777777" w:rsidR="007C3DD0" w:rsidRPr="007C3DD0" w:rsidRDefault="007C3DD0" w:rsidP="00060964">
            <w:pPr>
              <w:pStyle w:val="movimento2"/>
              <w:rPr>
                <w:color w:val="002060"/>
              </w:rPr>
            </w:pPr>
            <w:r w:rsidRPr="007C3DD0">
              <w:rPr>
                <w:color w:val="002060"/>
              </w:rPr>
              <w:t xml:space="preserve">(GIOVANI SANT IPPOLITO) </w:t>
            </w:r>
          </w:p>
        </w:tc>
      </w:tr>
      <w:tr w:rsidR="007C3DD0" w:rsidRPr="007C3DD0" w14:paraId="0E89FB7B" w14:textId="77777777" w:rsidTr="00060964">
        <w:tc>
          <w:tcPr>
            <w:tcW w:w="2200" w:type="dxa"/>
            <w:tcMar>
              <w:top w:w="20" w:type="dxa"/>
              <w:left w:w="20" w:type="dxa"/>
              <w:bottom w:w="20" w:type="dxa"/>
              <w:right w:w="20" w:type="dxa"/>
            </w:tcMar>
            <w:vAlign w:val="center"/>
            <w:hideMark/>
          </w:tcPr>
          <w:p w14:paraId="6E2ACC0E" w14:textId="77777777" w:rsidR="007C3DD0" w:rsidRPr="007C3DD0" w:rsidRDefault="007C3DD0" w:rsidP="00060964">
            <w:pPr>
              <w:pStyle w:val="movimento"/>
              <w:rPr>
                <w:color w:val="002060"/>
              </w:rPr>
            </w:pPr>
            <w:r w:rsidRPr="007C3DD0">
              <w:rPr>
                <w:color w:val="002060"/>
              </w:rPr>
              <w:t>GALANDRINI LUCA</w:t>
            </w:r>
          </w:p>
        </w:tc>
        <w:tc>
          <w:tcPr>
            <w:tcW w:w="2200" w:type="dxa"/>
            <w:tcMar>
              <w:top w:w="20" w:type="dxa"/>
              <w:left w:w="20" w:type="dxa"/>
              <w:bottom w:w="20" w:type="dxa"/>
              <w:right w:w="20" w:type="dxa"/>
            </w:tcMar>
            <w:vAlign w:val="center"/>
            <w:hideMark/>
          </w:tcPr>
          <w:p w14:paraId="7AE339A1" w14:textId="77777777" w:rsidR="007C3DD0" w:rsidRPr="007C3DD0" w:rsidRDefault="007C3DD0" w:rsidP="00060964">
            <w:pPr>
              <w:pStyle w:val="movimento2"/>
              <w:rPr>
                <w:color w:val="002060"/>
              </w:rPr>
            </w:pPr>
            <w:r w:rsidRPr="007C3DD0">
              <w:rPr>
                <w:color w:val="002060"/>
              </w:rPr>
              <w:t xml:space="preserve">(MOGLIANESE) </w:t>
            </w:r>
          </w:p>
        </w:tc>
        <w:tc>
          <w:tcPr>
            <w:tcW w:w="800" w:type="dxa"/>
            <w:tcMar>
              <w:top w:w="20" w:type="dxa"/>
              <w:left w:w="20" w:type="dxa"/>
              <w:bottom w:w="20" w:type="dxa"/>
              <w:right w:w="20" w:type="dxa"/>
            </w:tcMar>
            <w:vAlign w:val="center"/>
            <w:hideMark/>
          </w:tcPr>
          <w:p w14:paraId="7A26E22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0BDE394" w14:textId="77777777" w:rsidR="007C3DD0" w:rsidRPr="007C3DD0" w:rsidRDefault="007C3DD0" w:rsidP="00060964">
            <w:pPr>
              <w:pStyle w:val="movimento"/>
              <w:rPr>
                <w:color w:val="002060"/>
              </w:rPr>
            </w:pPr>
            <w:r w:rsidRPr="007C3DD0">
              <w:rPr>
                <w:color w:val="002060"/>
              </w:rPr>
              <w:t>LIBERATI LORENZO</w:t>
            </w:r>
          </w:p>
        </w:tc>
        <w:tc>
          <w:tcPr>
            <w:tcW w:w="2200" w:type="dxa"/>
            <w:tcMar>
              <w:top w:w="20" w:type="dxa"/>
              <w:left w:w="20" w:type="dxa"/>
              <w:bottom w:w="20" w:type="dxa"/>
              <w:right w:w="20" w:type="dxa"/>
            </w:tcMar>
            <w:vAlign w:val="center"/>
            <w:hideMark/>
          </w:tcPr>
          <w:p w14:paraId="4FD08BA4" w14:textId="77777777" w:rsidR="007C3DD0" w:rsidRPr="007C3DD0" w:rsidRDefault="007C3DD0" w:rsidP="00060964">
            <w:pPr>
              <w:pStyle w:val="movimento2"/>
              <w:rPr>
                <w:color w:val="002060"/>
              </w:rPr>
            </w:pPr>
            <w:r w:rsidRPr="007C3DD0">
              <w:rPr>
                <w:color w:val="002060"/>
              </w:rPr>
              <w:t xml:space="preserve">(VALMISA FUTSAL A.S.D.) </w:t>
            </w:r>
          </w:p>
        </w:tc>
      </w:tr>
      <w:tr w:rsidR="007C3DD0" w:rsidRPr="007C3DD0" w14:paraId="6243EDD0" w14:textId="77777777" w:rsidTr="00060964">
        <w:tc>
          <w:tcPr>
            <w:tcW w:w="2200" w:type="dxa"/>
            <w:tcMar>
              <w:top w:w="20" w:type="dxa"/>
              <w:left w:w="20" w:type="dxa"/>
              <w:bottom w:w="20" w:type="dxa"/>
              <w:right w:w="20" w:type="dxa"/>
            </w:tcMar>
            <w:vAlign w:val="center"/>
            <w:hideMark/>
          </w:tcPr>
          <w:p w14:paraId="5E815C8C" w14:textId="77777777" w:rsidR="007C3DD0" w:rsidRPr="007C3DD0" w:rsidRDefault="007C3DD0" w:rsidP="00060964">
            <w:pPr>
              <w:pStyle w:val="movimento"/>
              <w:rPr>
                <w:color w:val="002060"/>
              </w:rPr>
            </w:pPr>
            <w:r w:rsidRPr="007C3DD0">
              <w:rPr>
                <w:color w:val="002060"/>
              </w:rPr>
              <w:t>GIULIANI SERGIO</w:t>
            </w:r>
          </w:p>
        </w:tc>
        <w:tc>
          <w:tcPr>
            <w:tcW w:w="2200" w:type="dxa"/>
            <w:tcMar>
              <w:top w:w="20" w:type="dxa"/>
              <w:left w:w="20" w:type="dxa"/>
              <w:bottom w:w="20" w:type="dxa"/>
              <w:right w:w="20" w:type="dxa"/>
            </w:tcMar>
            <w:vAlign w:val="center"/>
            <w:hideMark/>
          </w:tcPr>
          <w:p w14:paraId="23C84FE9" w14:textId="77777777" w:rsidR="007C3DD0" w:rsidRPr="007C3DD0" w:rsidRDefault="007C3DD0" w:rsidP="00060964">
            <w:pPr>
              <w:pStyle w:val="movimento2"/>
              <w:rPr>
                <w:color w:val="002060"/>
              </w:rPr>
            </w:pPr>
            <w:r w:rsidRPr="007C3DD0">
              <w:rPr>
                <w:color w:val="002060"/>
              </w:rPr>
              <w:t xml:space="preserve">(VIRTUS AURORA C5) </w:t>
            </w:r>
          </w:p>
        </w:tc>
        <w:tc>
          <w:tcPr>
            <w:tcW w:w="800" w:type="dxa"/>
            <w:tcMar>
              <w:top w:w="20" w:type="dxa"/>
              <w:left w:w="20" w:type="dxa"/>
              <w:bottom w:w="20" w:type="dxa"/>
              <w:right w:w="20" w:type="dxa"/>
            </w:tcMar>
            <w:vAlign w:val="center"/>
            <w:hideMark/>
          </w:tcPr>
          <w:p w14:paraId="56AE6A7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C36783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0AEF042" w14:textId="77777777" w:rsidR="007C3DD0" w:rsidRPr="007C3DD0" w:rsidRDefault="007C3DD0" w:rsidP="00060964">
            <w:pPr>
              <w:pStyle w:val="movimento2"/>
              <w:rPr>
                <w:color w:val="002060"/>
              </w:rPr>
            </w:pPr>
            <w:r w:rsidRPr="007C3DD0">
              <w:rPr>
                <w:color w:val="002060"/>
              </w:rPr>
              <w:t> </w:t>
            </w:r>
          </w:p>
        </w:tc>
      </w:tr>
    </w:tbl>
    <w:p w14:paraId="63073C99"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1662EA0" w14:textId="77777777" w:rsidTr="00060964">
        <w:tc>
          <w:tcPr>
            <w:tcW w:w="2200" w:type="dxa"/>
            <w:tcMar>
              <w:top w:w="20" w:type="dxa"/>
              <w:left w:w="20" w:type="dxa"/>
              <w:bottom w:w="20" w:type="dxa"/>
              <w:right w:w="20" w:type="dxa"/>
            </w:tcMar>
            <w:vAlign w:val="center"/>
            <w:hideMark/>
          </w:tcPr>
          <w:p w14:paraId="27AC92F9" w14:textId="77777777" w:rsidR="007C3DD0" w:rsidRPr="007C3DD0" w:rsidRDefault="007C3DD0" w:rsidP="00060964">
            <w:pPr>
              <w:pStyle w:val="movimento"/>
              <w:rPr>
                <w:color w:val="002060"/>
              </w:rPr>
            </w:pPr>
            <w:r w:rsidRPr="007C3DD0">
              <w:rPr>
                <w:color w:val="002060"/>
              </w:rPr>
              <w:t>NICCOLINI RICCARDO</w:t>
            </w:r>
          </w:p>
        </w:tc>
        <w:tc>
          <w:tcPr>
            <w:tcW w:w="2200" w:type="dxa"/>
            <w:tcMar>
              <w:top w:w="20" w:type="dxa"/>
              <w:left w:w="20" w:type="dxa"/>
              <w:bottom w:w="20" w:type="dxa"/>
              <w:right w:w="20" w:type="dxa"/>
            </w:tcMar>
            <w:vAlign w:val="center"/>
            <w:hideMark/>
          </w:tcPr>
          <w:p w14:paraId="228F28AF" w14:textId="77777777" w:rsidR="007C3DD0" w:rsidRPr="007C3DD0" w:rsidRDefault="007C3DD0" w:rsidP="00060964">
            <w:pPr>
              <w:pStyle w:val="movimento2"/>
              <w:rPr>
                <w:color w:val="002060"/>
              </w:rPr>
            </w:pPr>
            <w:r w:rsidRPr="007C3DD0">
              <w:rPr>
                <w:color w:val="002060"/>
              </w:rPr>
              <w:t xml:space="preserve">(ANKON NOVA MARMI) </w:t>
            </w:r>
          </w:p>
        </w:tc>
        <w:tc>
          <w:tcPr>
            <w:tcW w:w="800" w:type="dxa"/>
            <w:tcMar>
              <w:top w:w="20" w:type="dxa"/>
              <w:left w:w="20" w:type="dxa"/>
              <w:bottom w:w="20" w:type="dxa"/>
              <w:right w:w="20" w:type="dxa"/>
            </w:tcMar>
            <w:vAlign w:val="center"/>
            <w:hideMark/>
          </w:tcPr>
          <w:p w14:paraId="69188D53"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DF29B7E" w14:textId="77777777" w:rsidR="007C3DD0" w:rsidRPr="007C3DD0" w:rsidRDefault="007C3DD0" w:rsidP="00060964">
            <w:pPr>
              <w:pStyle w:val="movimento"/>
              <w:rPr>
                <w:color w:val="002060"/>
              </w:rPr>
            </w:pPr>
            <w:r w:rsidRPr="007C3DD0">
              <w:rPr>
                <w:color w:val="002060"/>
              </w:rPr>
              <w:t>BAJRAMI NADIR</w:t>
            </w:r>
          </w:p>
        </w:tc>
        <w:tc>
          <w:tcPr>
            <w:tcW w:w="2200" w:type="dxa"/>
            <w:tcMar>
              <w:top w:w="20" w:type="dxa"/>
              <w:left w:w="20" w:type="dxa"/>
              <w:bottom w:w="20" w:type="dxa"/>
              <w:right w:w="20" w:type="dxa"/>
            </w:tcMar>
            <w:vAlign w:val="center"/>
            <w:hideMark/>
          </w:tcPr>
          <w:p w14:paraId="0F4411A9" w14:textId="77777777" w:rsidR="007C3DD0" w:rsidRPr="007C3DD0" w:rsidRDefault="007C3DD0" w:rsidP="00060964">
            <w:pPr>
              <w:pStyle w:val="movimento2"/>
              <w:rPr>
                <w:color w:val="002060"/>
              </w:rPr>
            </w:pPr>
            <w:r w:rsidRPr="007C3DD0">
              <w:rPr>
                <w:color w:val="002060"/>
              </w:rPr>
              <w:t xml:space="preserve">(C.F. MACERATESE A.S.D.) </w:t>
            </w:r>
          </w:p>
        </w:tc>
      </w:tr>
      <w:tr w:rsidR="007C3DD0" w:rsidRPr="007C3DD0" w14:paraId="1821BE37" w14:textId="77777777" w:rsidTr="00060964">
        <w:tc>
          <w:tcPr>
            <w:tcW w:w="2200" w:type="dxa"/>
            <w:tcMar>
              <w:top w:w="20" w:type="dxa"/>
              <w:left w:w="20" w:type="dxa"/>
              <w:bottom w:w="20" w:type="dxa"/>
              <w:right w:w="20" w:type="dxa"/>
            </w:tcMar>
            <w:vAlign w:val="center"/>
            <w:hideMark/>
          </w:tcPr>
          <w:p w14:paraId="08178CBD" w14:textId="77777777" w:rsidR="007C3DD0" w:rsidRPr="007C3DD0" w:rsidRDefault="007C3DD0" w:rsidP="00060964">
            <w:pPr>
              <w:pStyle w:val="movimento"/>
              <w:rPr>
                <w:color w:val="002060"/>
              </w:rPr>
            </w:pPr>
            <w:r w:rsidRPr="007C3DD0">
              <w:rPr>
                <w:color w:val="002060"/>
              </w:rPr>
              <w:t>LAMBERTUCCI LORENZO</w:t>
            </w:r>
          </w:p>
        </w:tc>
        <w:tc>
          <w:tcPr>
            <w:tcW w:w="2200" w:type="dxa"/>
            <w:tcMar>
              <w:top w:w="20" w:type="dxa"/>
              <w:left w:w="20" w:type="dxa"/>
              <w:bottom w:w="20" w:type="dxa"/>
              <w:right w:w="20" w:type="dxa"/>
            </w:tcMar>
            <w:vAlign w:val="center"/>
            <w:hideMark/>
          </w:tcPr>
          <w:p w14:paraId="0A7EF59F" w14:textId="77777777" w:rsidR="007C3DD0" w:rsidRPr="007C3DD0" w:rsidRDefault="007C3DD0" w:rsidP="00060964">
            <w:pPr>
              <w:pStyle w:val="movimento2"/>
              <w:rPr>
                <w:color w:val="002060"/>
              </w:rPr>
            </w:pPr>
            <w:r w:rsidRPr="007C3DD0">
              <w:rPr>
                <w:color w:val="002060"/>
              </w:rPr>
              <w:t xml:space="preserve">(CANTINE RIUNITE CSI) </w:t>
            </w:r>
          </w:p>
        </w:tc>
        <w:tc>
          <w:tcPr>
            <w:tcW w:w="800" w:type="dxa"/>
            <w:tcMar>
              <w:top w:w="20" w:type="dxa"/>
              <w:left w:w="20" w:type="dxa"/>
              <w:bottom w:w="20" w:type="dxa"/>
              <w:right w:w="20" w:type="dxa"/>
            </w:tcMar>
            <w:vAlign w:val="center"/>
            <w:hideMark/>
          </w:tcPr>
          <w:p w14:paraId="43A188C3"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7087CEE" w14:textId="77777777" w:rsidR="007C3DD0" w:rsidRPr="007C3DD0" w:rsidRDefault="007C3DD0" w:rsidP="00060964">
            <w:pPr>
              <w:pStyle w:val="movimento"/>
              <w:rPr>
                <w:color w:val="002060"/>
              </w:rPr>
            </w:pPr>
            <w:r w:rsidRPr="007C3DD0">
              <w:rPr>
                <w:color w:val="002060"/>
              </w:rPr>
              <w:t>VITTORI STEFANO</w:t>
            </w:r>
          </w:p>
        </w:tc>
        <w:tc>
          <w:tcPr>
            <w:tcW w:w="2200" w:type="dxa"/>
            <w:tcMar>
              <w:top w:w="20" w:type="dxa"/>
              <w:left w:w="20" w:type="dxa"/>
              <w:bottom w:w="20" w:type="dxa"/>
              <w:right w:w="20" w:type="dxa"/>
            </w:tcMar>
            <w:vAlign w:val="center"/>
            <w:hideMark/>
          </w:tcPr>
          <w:p w14:paraId="0BAD7302" w14:textId="77777777" w:rsidR="007C3DD0" w:rsidRPr="007C3DD0" w:rsidRDefault="007C3DD0" w:rsidP="00060964">
            <w:pPr>
              <w:pStyle w:val="movimento2"/>
              <w:rPr>
                <w:color w:val="002060"/>
              </w:rPr>
            </w:pPr>
            <w:r w:rsidRPr="007C3DD0">
              <w:rPr>
                <w:color w:val="002060"/>
              </w:rPr>
              <w:t xml:space="preserve">(FROG S CLUB SPORT) </w:t>
            </w:r>
          </w:p>
        </w:tc>
      </w:tr>
      <w:tr w:rsidR="007C3DD0" w:rsidRPr="007C3DD0" w14:paraId="3543A9CA" w14:textId="77777777" w:rsidTr="00060964">
        <w:tc>
          <w:tcPr>
            <w:tcW w:w="2200" w:type="dxa"/>
            <w:tcMar>
              <w:top w:w="20" w:type="dxa"/>
              <w:left w:w="20" w:type="dxa"/>
              <w:bottom w:w="20" w:type="dxa"/>
              <w:right w:w="20" w:type="dxa"/>
            </w:tcMar>
            <w:vAlign w:val="center"/>
            <w:hideMark/>
          </w:tcPr>
          <w:p w14:paraId="618AF714" w14:textId="77777777" w:rsidR="007C3DD0" w:rsidRPr="007C3DD0" w:rsidRDefault="007C3DD0" w:rsidP="00060964">
            <w:pPr>
              <w:pStyle w:val="movimento"/>
              <w:rPr>
                <w:color w:val="002060"/>
              </w:rPr>
            </w:pPr>
            <w:r w:rsidRPr="007C3DD0">
              <w:rPr>
                <w:color w:val="002060"/>
              </w:rPr>
              <w:t>RADI RICCARDO</w:t>
            </w:r>
          </w:p>
        </w:tc>
        <w:tc>
          <w:tcPr>
            <w:tcW w:w="2200" w:type="dxa"/>
            <w:tcMar>
              <w:top w:w="20" w:type="dxa"/>
              <w:left w:w="20" w:type="dxa"/>
              <w:bottom w:w="20" w:type="dxa"/>
              <w:right w:w="20" w:type="dxa"/>
            </w:tcMar>
            <w:vAlign w:val="center"/>
            <w:hideMark/>
          </w:tcPr>
          <w:p w14:paraId="2B35B5D3" w14:textId="77777777" w:rsidR="007C3DD0" w:rsidRPr="007C3DD0" w:rsidRDefault="007C3DD0" w:rsidP="00060964">
            <w:pPr>
              <w:pStyle w:val="movimento2"/>
              <w:rPr>
                <w:color w:val="002060"/>
              </w:rPr>
            </w:pPr>
            <w:r w:rsidRPr="007C3DD0">
              <w:rPr>
                <w:color w:val="002060"/>
              </w:rPr>
              <w:t xml:space="preserve">(GIOVANI SANT IPPOLITO) </w:t>
            </w:r>
          </w:p>
        </w:tc>
        <w:tc>
          <w:tcPr>
            <w:tcW w:w="800" w:type="dxa"/>
            <w:tcMar>
              <w:top w:w="20" w:type="dxa"/>
              <w:left w:w="20" w:type="dxa"/>
              <w:bottom w:w="20" w:type="dxa"/>
              <w:right w:w="20" w:type="dxa"/>
            </w:tcMar>
            <w:vAlign w:val="center"/>
            <w:hideMark/>
          </w:tcPr>
          <w:p w14:paraId="468D274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028E7DF" w14:textId="77777777" w:rsidR="007C3DD0" w:rsidRPr="007C3DD0" w:rsidRDefault="007C3DD0" w:rsidP="00060964">
            <w:pPr>
              <w:pStyle w:val="movimento"/>
              <w:rPr>
                <w:color w:val="002060"/>
              </w:rPr>
            </w:pPr>
            <w:r w:rsidRPr="007C3DD0">
              <w:rPr>
                <w:color w:val="002060"/>
              </w:rPr>
              <w:t>BAJRAMI HADIS</w:t>
            </w:r>
          </w:p>
        </w:tc>
        <w:tc>
          <w:tcPr>
            <w:tcW w:w="2200" w:type="dxa"/>
            <w:tcMar>
              <w:top w:w="20" w:type="dxa"/>
              <w:left w:w="20" w:type="dxa"/>
              <w:bottom w:w="20" w:type="dxa"/>
              <w:right w:w="20" w:type="dxa"/>
            </w:tcMar>
            <w:vAlign w:val="center"/>
            <w:hideMark/>
          </w:tcPr>
          <w:p w14:paraId="2C543360" w14:textId="77777777" w:rsidR="007C3DD0" w:rsidRPr="007C3DD0" w:rsidRDefault="007C3DD0" w:rsidP="00060964">
            <w:pPr>
              <w:pStyle w:val="movimento2"/>
              <w:rPr>
                <w:color w:val="002060"/>
              </w:rPr>
            </w:pPr>
            <w:r w:rsidRPr="007C3DD0">
              <w:rPr>
                <w:color w:val="002060"/>
              </w:rPr>
              <w:t xml:space="preserve">(MOGLIANESE) </w:t>
            </w:r>
          </w:p>
        </w:tc>
      </w:tr>
      <w:tr w:rsidR="007C3DD0" w:rsidRPr="007C3DD0" w14:paraId="19C96FE1" w14:textId="77777777" w:rsidTr="00060964">
        <w:tc>
          <w:tcPr>
            <w:tcW w:w="2200" w:type="dxa"/>
            <w:tcMar>
              <w:top w:w="20" w:type="dxa"/>
              <w:left w:w="20" w:type="dxa"/>
              <w:bottom w:w="20" w:type="dxa"/>
              <w:right w:w="20" w:type="dxa"/>
            </w:tcMar>
            <w:vAlign w:val="center"/>
            <w:hideMark/>
          </w:tcPr>
          <w:p w14:paraId="7FD581E5" w14:textId="77777777" w:rsidR="007C3DD0" w:rsidRPr="007C3DD0" w:rsidRDefault="007C3DD0" w:rsidP="00060964">
            <w:pPr>
              <w:pStyle w:val="movimento"/>
              <w:rPr>
                <w:color w:val="002060"/>
              </w:rPr>
            </w:pPr>
            <w:r w:rsidRPr="007C3DD0">
              <w:rPr>
                <w:color w:val="002060"/>
              </w:rPr>
              <w:t>XHUVELAJ SULEJMEN</w:t>
            </w:r>
          </w:p>
        </w:tc>
        <w:tc>
          <w:tcPr>
            <w:tcW w:w="2200" w:type="dxa"/>
            <w:tcMar>
              <w:top w:w="20" w:type="dxa"/>
              <w:left w:w="20" w:type="dxa"/>
              <w:bottom w:w="20" w:type="dxa"/>
              <w:right w:w="20" w:type="dxa"/>
            </w:tcMar>
            <w:vAlign w:val="center"/>
            <w:hideMark/>
          </w:tcPr>
          <w:p w14:paraId="3CE53463" w14:textId="77777777" w:rsidR="007C3DD0" w:rsidRPr="007C3DD0" w:rsidRDefault="007C3DD0" w:rsidP="00060964">
            <w:pPr>
              <w:pStyle w:val="movimento2"/>
              <w:rPr>
                <w:color w:val="002060"/>
              </w:rPr>
            </w:pPr>
            <w:r w:rsidRPr="007C3DD0">
              <w:rPr>
                <w:color w:val="002060"/>
              </w:rPr>
              <w:t xml:space="preserve">(PIEDIRIPA C5) </w:t>
            </w:r>
          </w:p>
        </w:tc>
        <w:tc>
          <w:tcPr>
            <w:tcW w:w="800" w:type="dxa"/>
            <w:tcMar>
              <w:top w:w="20" w:type="dxa"/>
              <w:left w:w="20" w:type="dxa"/>
              <w:bottom w:w="20" w:type="dxa"/>
              <w:right w:w="20" w:type="dxa"/>
            </w:tcMar>
            <w:vAlign w:val="center"/>
            <w:hideMark/>
          </w:tcPr>
          <w:p w14:paraId="4017A01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565824C" w14:textId="77777777" w:rsidR="007C3DD0" w:rsidRPr="007C3DD0" w:rsidRDefault="007C3DD0" w:rsidP="00060964">
            <w:pPr>
              <w:pStyle w:val="movimento"/>
              <w:rPr>
                <w:color w:val="002060"/>
              </w:rPr>
            </w:pPr>
            <w:r w:rsidRPr="007C3DD0">
              <w:rPr>
                <w:color w:val="002060"/>
              </w:rPr>
              <w:t>RAMUNDO PIGNASECCA MARCO</w:t>
            </w:r>
          </w:p>
        </w:tc>
        <w:tc>
          <w:tcPr>
            <w:tcW w:w="2200" w:type="dxa"/>
            <w:tcMar>
              <w:top w:w="20" w:type="dxa"/>
              <w:left w:w="20" w:type="dxa"/>
              <w:bottom w:w="20" w:type="dxa"/>
              <w:right w:w="20" w:type="dxa"/>
            </w:tcMar>
            <w:vAlign w:val="center"/>
            <w:hideMark/>
          </w:tcPr>
          <w:p w14:paraId="024485B0" w14:textId="77777777" w:rsidR="007C3DD0" w:rsidRPr="007C3DD0" w:rsidRDefault="007C3DD0" w:rsidP="00060964">
            <w:pPr>
              <w:pStyle w:val="movimento2"/>
              <w:rPr>
                <w:color w:val="002060"/>
              </w:rPr>
            </w:pPr>
            <w:r w:rsidRPr="007C3DD0">
              <w:rPr>
                <w:color w:val="002060"/>
              </w:rPr>
              <w:t xml:space="preserve">(POL. SPORT COMMUNICATION) </w:t>
            </w:r>
          </w:p>
        </w:tc>
      </w:tr>
      <w:tr w:rsidR="007C3DD0" w:rsidRPr="007C3DD0" w14:paraId="776F1482" w14:textId="77777777" w:rsidTr="00060964">
        <w:tc>
          <w:tcPr>
            <w:tcW w:w="2200" w:type="dxa"/>
            <w:tcMar>
              <w:top w:w="20" w:type="dxa"/>
              <w:left w:w="20" w:type="dxa"/>
              <w:bottom w:w="20" w:type="dxa"/>
              <w:right w:w="20" w:type="dxa"/>
            </w:tcMar>
            <w:vAlign w:val="center"/>
            <w:hideMark/>
          </w:tcPr>
          <w:p w14:paraId="5FD5D465" w14:textId="77777777" w:rsidR="007C3DD0" w:rsidRPr="007C3DD0" w:rsidRDefault="007C3DD0" w:rsidP="00060964">
            <w:pPr>
              <w:pStyle w:val="movimento"/>
              <w:rPr>
                <w:color w:val="002060"/>
              </w:rPr>
            </w:pPr>
            <w:r w:rsidRPr="007C3DD0">
              <w:rPr>
                <w:color w:val="002060"/>
              </w:rPr>
              <w:t>SCONOCCHINI FEDERICO</w:t>
            </w:r>
          </w:p>
        </w:tc>
        <w:tc>
          <w:tcPr>
            <w:tcW w:w="2200" w:type="dxa"/>
            <w:tcMar>
              <w:top w:w="20" w:type="dxa"/>
              <w:left w:w="20" w:type="dxa"/>
              <w:bottom w:w="20" w:type="dxa"/>
              <w:right w:w="20" w:type="dxa"/>
            </w:tcMar>
            <w:vAlign w:val="center"/>
            <w:hideMark/>
          </w:tcPr>
          <w:p w14:paraId="29420660" w14:textId="77777777" w:rsidR="007C3DD0" w:rsidRPr="007C3DD0" w:rsidRDefault="007C3DD0" w:rsidP="00060964">
            <w:pPr>
              <w:pStyle w:val="movimento2"/>
              <w:rPr>
                <w:color w:val="002060"/>
              </w:rPr>
            </w:pPr>
            <w:r w:rsidRPr="007C3DD0">
              <w:rPr>
                <w:color w:val="002060"/>
              </w:rPr>
              <w:t xml:space="preserve">(POLVERIGI C5) </w:t>
            </w:r>
          </w:p>
        </w:tc>
        <w:tc>
          <w:tcPr>
            <w:tcW w:w="800" w:type="dxa"/>
            <w:tcMar>
              <w:top w:w="20" w:type="dxa"/>
              <w:left w:w="20" w:type="dxa"/>
              <w:bottom w:w="20" w:type="dxa"/>
              <w:right w:w="20" w:type="dxa"/>
            </w:tcMar>
            <w:vAlign w:val="center"/>
            <w:hideMark/>
          </w:tcPr>
          <w:p w14:paraId="64FB68F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BF7A321" w14:textId="77777777" w:rsidR="007C3DD0" w:rsidRPr="007C3DD0" w:rsidRDefault="007C3DD0" w:rsidP="00060964">
            <w:pPr>
              <w:pStyle w:val="movimento"/>
              <w:rPr>
                <w:color w:val="002060"/>
              </w:rPr>
            </w:pPr>
            <w:r w:rsidRPr="007C3DD0">
              <w:rPr>
                <w:color w:val="002060"/>
              </w:rPr>
              <w:t>TOGNETTI MATTIA</w:t>
            </w:r>
          </w:p>
        </w:tc>
        <w:tc>
          <w:tcPr>
            <w:tcW w:w="2200" w:type="dxa"/>
            <w:tcMar>
              <w:top w:w="20" w:type="dxa"/>
              <w:left w:w="20" w:type="dxa"/>
              <w:bottom w:w="20" w:type="dxa"/>
              <w:right w:w="20" w:type="dxa"/>
            </w:tcMar>
            <w:vAlign w:val="center"/>
            <w:hideMark/>
          </w:tcPr>
          <w:p w14:paraId="0639EE13" w14:textId="77777777" w:rsidR="007C3DD0" w:rsidRPr="007C3DD0" w:rsidRDefault="007C3DD0" w:rsidP="00060964">
            <w:pPr>
              <w:pStyle w:val="movimento2"/>
              <w:rPr>
                <w:color w:val="002060"/>
              </w:rPr>
            </w:pPr>
            <w:r w:rsidRPr="007C3DD0">
              <w:rPr>
                <w:color w:val="002060"/>
              </w:rPr>
              <w:t xml:space="preserve">(POLVERIGI C5) </w:t>
            </w:r>
          </w:p>
        </w:tc>
      </w:tr>
      <w:tr w:rsidR="007C3DD0" w:rsidRPr="007C3DD0" w14:paraId="5B2E7330" w14:textId="77777777" w:rsidTr="00060964">
        <w:tc>
          <w:tcPr>
            <w:tcW w:w="2200" w:type="dxa"/>
            <w:tcMar>
              <w:top w:w="20" w:type="dxa"/>
              <w:left w:w="20" w:type="dxa"/>
              <w:bottom w:w="20" w:type="dxa"/>
              <w:right w:w="20" w:type="dxa"/>
            </w:tcMar>
            <w:vAlign w:val="center"/>
            <w:hideMark/>
          </w:tcPr>
          <w:p w14:paraId="7B72B59C" w14:textId="77777777" w:rsidR="007C3DD0" w:rsidRPr="007C3DD0" w:rsidRDefault="007C3DD0" w:rsidP="00060964">
            <w:pPr>
              <w:pStyle w:val="movimento"/>
              <w:rPr>
                <w:color w:val="002060"/>
              </w:rPr>
            </w:pPr>
            <w:r w:rsidRPr="007C3DD0">
              <w:rPr>
                <w:color w:val="002060"/>
              </w:rPr>
              <w:t>NARDINI ANDREA</w:t>
            </w:r>
          </w:p>
        </w:tc>
        <w:tc>
          <w:tcPr>
            <w:tcW w:w="2200" w:type="dxa"/>
            <w:tcMar>
              <w:top w:w="20" w:type="dxa"/>
              <w:left w:w="20" w:type="dxa"/>
              <w:bottom w:w="20" w:type="dxa"/>
              <w:right w:w="20" w:type="dxa"/>
            </w:tcMar>
            <w:vAlign w:val="center"/>
            <w:hideMark/>
          </w:tcPr>
          <w:p w14:paraId="7AAE2192" w14:textId="77777777" w:rsidR="007C3DD0" w:rsidRPr="007C3DD0" w:rsidRDefault="007C3DD0" w:rsidP="00060964">
            <w:pPr>
              <w:pStyle w:val="movimento2"/>
              <w:rPr>
                <w:color w:val="002060"/>
              </w:rPr>
            </w:pPr>
            <w:r w:rsidRPr="007C3DD0">
              <w:rPr>
                <w:color w:val="002060"/>
              </w:rPr>
              <w:t xml:space="preserve">(SPECIAL ONE SPORTING CLUB) </w:t>
            </w:r>
          </w:p>
        </w:tc>
        <w:tc>
          <w:tcPr>
            <w:tcW w:w="800" w:type="dxa"/>
            <w:tcMar>
              <w:top w:w="20" w:type="dxa"/>
              <w:left w:w="20" w:type="dxa"/>
              <w:bottom w:w="20" w:type="dxa"/>
              <w:right w:w="20" w:type="dxa"/>
            </w:tcMar>
            <w:vAlign w:val="center"/>
            <w:hideMark/>
          </w:tcPr>
          <w:p w14:paraId="054AE0A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498BE22" w14:textId="77777777" w:rsidR="007C3DD0" w:rsidRPr="007C3DD0" w:rsidRDefault="007C3DD0" w:rsidP="00060964">
            <w:pPr>
              <w:pStyle w:val="movimento"/>
              <w:rPr>
                <w:color w:val="002060"/>
              </w:rPr>
            </w:pPr>
            <w:r w:rsidRPr="007C3DD0">
              <w:rPr>
                <w:color w:val="002060"/>
              </w:rPr>
              <w:t>SARRECCHIA TOMMASO</w:t>
            </w:r>
          </w:p>
        </w:tc>
        <w:tc>
          <w:tcPr>
            <w:tcW w:w="2200" w:type="dxa"/>
            <w:tcMar>
              <w:top w:w="20" w:type="dxa"/>
              <w:left w:w="20" w:type="dxa"/>
              <w:bottom w:w="20" w:type="dxa"/>
              <w:right w:w="20" w:type="dxa"/>
            </w:tcMar>
            <w:vAlign w:val="center"/>
            <w:hideMark/>
          </w:tcPr>
          <w:p w14:paraId="12C2EDEE" w14:textId="77777777" w:rsidR="007C3DD0" w:rsidRPr="007C3DD0" w:rsidRDefault="007C3DD0" w:rsidP="00060964">
            <w:pPr>
              <w:pStyle w:val="movimento2"/>
              <w:rPr>
                <w:color w:val="002060"/>
              </w:rPr>
            </w:pPr>
            <w:r w:rsidRPr="007C3DD0">
              <w:rPr>
                <w:color w:val="002060"/>
              </w:rPr>
              <w:t xml:space="preserve">(URBINO CALCIO A 5) </w:t>
            </w:r>
          </w:p>
        </w:tc>
      </w:tr>
      <w:tr w:rsidR="007C3DD0" w:rsidRPr="007C3DD0" w14:paraId="54A21DF6" w14:textId="77777777" w:rsidTr="00060964">
        <w:tc>
          <w:tcPr>
            <w:tcW w:w="2200" w:type="dxa"/>
            <w:tcMar>
              <w:top w:w="20" w:type="dxa"/>
              <w:left w:w="20" w:type="dxa"/>
              <w:bottom w:w="20" w:type="dxa"/>
              <w:right w:w="20" w:type="dxa"/>
            </w:tcMar>
            <w:vAlign w:val="center"/>
            <w:hideMark/>
          </w:tcPr>
          <w:p w14:paraId="2005ED54" w14:textId="77777777" w:rsidR="007C3DD0" w:rsidRPr="007C3DD0" w:rsidRDefault="007C3DD0" w:rsidP="00060964">
            <w:pPr>
              <w:pStyle w:val="movimento"/>
              <w:rPr>
                <w:color w:val="002060"/>
              </w:rPr>
            </w:pPr>
            <w:r w:rsidRPr="007C3DD0">
              <w:rPr>
                <w:color w:val="002060"/>
              </w:rPr>
              <w:t>SANTONI GIACOMO</w:t>
            </w:r>
          </w:p>
        </w:tc>
        <w:tc>
          <w:tcPr>
            <w:tcW w:w="2200" w:type="dxa"/>
            <w:tcMar>
              <w:top w:w="20" w:type="dxa"/>
              <w:left w:w="20" w:type="dxa"/>
              <w:bottom w:w="20" w:type="dxa"/>
              <w:right w:w="20" w:type="dxa"/>
            </w:tcMar>
            <w:vAlign w:val="center"/>
            <w:hideMark/>
          </w:tcPr>
          <w:p w14:paraId="1E6E70C8" w14:textId="77777777" w:rsidR="007C3DD0" w:rsidRPr="007C3DD0" w:rsidRDefault="007C3DD0" w:rsidP="00060964">
            <w:pPr>
              <w:pStyle w:val="movimento2"/>
              <w:rPr>
                <w:color w:val="002060"/>
              </w:rPr>
            </w:pPr>
            <w:r w:rsidRPr="007C3DD0">
              <w:rPr>
                <w:color w:val="002060"/>
              </w:rPr>
              <w:t xml:space="preserve">(VIRTUS AURORA C5) </w:t>
            </w:r>
          </w:p>
        </w:tc>
        <w:tc>
          <w:tcPr>
            <w:tcW w:w="800" w:type="dxa"/>
            <w:tcMar>
              <w:top w:w="20" w:type="dxa"/>
              <w:left w:w="20" w:type="dxa"/>
              <w:bottom w:w="20" w:type="dxa"/>
              <w:right w:w="20" w:type="dxa"/>
            </w:tcMar>
            <w:vAlign w:val="center"/>
            <w:hideMark/>
          </w:tcPr>
          <w:p w14:paraId="0DE9642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DB3E82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9DF3FE0" w14:textId="77777777" w:rsidR="007C3DD0" w:rsidRPr="007C3DD0" w:rsidRDefault="007C3DD0" w:rsidP="00060964">
            <w:pPr>
              <w:pStyle w:val="movimento2"/>
              <w:rPr>
                <w:color w:val="002060"/>
              </w:rPr>
            </w:pPr>
            <w:r w:rsidRPr="007C3DD0">
              <w:rPr>
                <w:color w:val="002060"/>
              </w:rPr>
              <w:t> </w:t>
            </w:r>
          </w:p>
        </w:tc>
      </w:tr>
    </w:tbl>
    <w:p w14:paraId="6A6438F0"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8748E70" w14:textId="77777777" w:rsidTr="00060964">
        <w:tc>
          <w:tcPr>
            <w:tcW w:w="2200" w:type="dxa"/>
            <w:tcMar>
              <w:top w:w="20" w:type="dxa"/>
              <w:left w:w="20" w:type="dxa"/>
              <w:bottom w:w="20" w:type="dxa"/>
              <w:right w:w="20" w:type="dxa"/>
            </w:tcMar>
            <w:vAlign w:val="center"/>
            <w:hideMark/>
          </w:tcPr>
          <w:p w14:paraId="21E92F79" w14:textId="77777777" w:rsidR="007C3DD0" w:rsidRPr="007C3DD0" w:rsidRDefault="007C3DD0" w:rsidP="00060964">
            <w:pPr>
              <w:pStyle w:val="movimento"/>
              <w:rPr>
                <w:color w:val="002060"/>
              </w:rPr>
            </w:pPr>
            <w:r w:rsidRPr="007C3DD0">
              <w:rPr>
                <w:color w:val="002060"/>
              </w:rPr>
              <w:t>MANNOCCHI STEFANO</w:t>
            </w:r>
          </w:p>
        </w:tc>
        <w:tc>
          <w:tcPr>
            <w:tcW w:w="2200" w:type="dxa"/>
            <w:tcMar>
              <w:top w:w="20" w:type="dxa"/>
              <w:left w:w="20" w:type="dxa"/>
              <w:bottom w:w="20" w:type="dxa"/>
              <w:right w:w="20" w:type="dxa"/>
            </w:tcMar>
            <w:vAlign w:val="center"/>
            <w:hideMark/>
          </w:tcPr>
          <w:p w14:paraId="09CEF819" w14:textId="77777777" w:rsidR="007C3DD0" w:rsidRPr="007C3DD0" w:rsidRDefault="007C3DD0" w:rsidP="00060964">
            <w:pPr>
              <w:pStyle w:val="movimento2"/>
              <w:rPr>
                <w:color w:val="002060"/>
              </w:rPr>
            </w:pPr>
            <w:r w:rsidRPr="007C3DD0">
              <w:rPr>
                <w:color w:val="002060"/>
              </w:rPr>
              <w:t xml:space="preserve">(AMATORI STESE 2007 SRL) </w:t>
            </w:r>
          </w:p>
        </w:tc>
        <w:tc>
          <w:tcPr>
            <w:tcW w:w="800" w:type="dxa"/>
            <w:tcMar>
              <w:top w:w="20" w:type="dxa"/>
              <w:left w:w="20" w:type="dxa"/>
              <w:bottom w:w="20" w:type="dxa"/>
              <w:right w:w="20" w:type="dxa"/>
            </w:tcMar>
            <w:vAlign w:val="center"/>
            <w:hideMark/>
          </w:tcPr>
          <w:p w14:paraId="641080F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830722C" w14:textId="77777777" w:rsidR="007C3DD0" w:rsidRPr="007C3DD0" w:rsidRDefault="007C3DD0" w:rsidP="00060964">
            <w:pPr>
              <w:pStyle w:val="movimento"/>
              <w:rPr>
                <w:color w:val="002060"/>
              </w:rPr>
            </w:pPr>
            <w:r w:rsidRPr="007C3DD0">
              <w:rPr>
                <w:color w:val="002060"/>
              </w:rPr>
              <w:t>IMERAJ SKANDILAJDI</w:t>
            </w:r>
          </w:p>
        </w:tc>
        <w:tc>
          <w:tcPr>
            <w:tcW w:w="2200" w:type="dxa"/>
            <w:tcMar>
              <w:top w:w="20" w:type="dxa"/>
              <w:left w:w="20" w:type="dxa"/>
              <w:bottom w:w="20" w:type="dxa"/>
              <w:right w:w="20" w:type="dxa"/>
            </w:tcMar>
            <w:vAlign w:val="center"/>
            <w:hideMark/>
          </w:tcPr>
          <w:p w14:paraId="2598F826" w14:textId="77777777" w:rsidR="007C3DD0" w:rsidRPr="007C3DD0" w:rsidRDefault="007C3DD0" w:rsidP="00060964">
            <w:pPr>
              <w:pStyle w:val="movimento2"/>
              <w:rPr>
                <w:color w:val="002060"/>
              </w:rPr>
            </w:pPr>
            <w:r w:rsidRPr="007C3DD0">
              <w:rPr>
                <w:color w:val="002060"/>
              </w:rPr>
              <w:t xml:space="preserve">(C.F. MACERATESE A.S.D.) </w:t>
            </w:r>
          </w:p>
        </w:tc>
      </w:tr>
      <w:tr w:rsidR="007C3DD0" w:rsidRPr="007C3DD0" w14:paraId="082352CD" w14:textId="77777777" w:rsidTr="00060964">
        <w:tc>
          <w:tcPr>
            <w:tcW w:w="2200" w:type="dxa"/>
            <w:tcMar>
              <w:top w:w="20" w:type="dxa"/>
              <w:left w:w="20" w:type="dxa"/>
              <w:bottom w:w="20" w:type="dxa"/>
              <w:right w:w="20" w:type="dxa"/>
            </w:tcMar>
            <w:vAlign w:val="center"/>
            <w:hideMark/>
          </w:tcPr>
          <w:p w14:paraId="2A894737" w14:textId="77777777" w:rsidR="007C3DD0" w:rsidRPr="007C3DD0" w:rsidRDefault="007C3DD0" w:rsidP="00060964">
            <w:pPr>
              <w:pStyle w:val="movimento"/>
              <w:rPr>
                <w:color w:val="002060"/>
              </w:rPr>
            </w:pPr>
            <w:r w:rsidRPr="007C3DD0">
              <w:rPr>
                <w:color w:val="002060"/>
              </w:rPr>
              <w:t>FETH ANOUAR</w:t>
            </w:r>
          </w:p>
        </w:tc>
        <w:tc>
          <w:tcPr>
            <w:tcW w:w="2200" w:type="dxa"/>
            <w:tcMar>
              <w:top w:w="20" w:type="dxa"/>
              <w:left w:w="20" w:type="dxa"/>
              <w:bottom w:w="20" w:type="dxa"/>
              <w:right w:w="20" w:type="dxa"/>
            </w:tcMar>
            <w:vAlign w:val="center"/>
            <w:hideMark/>
          </w:tcPr>
          <w:p w14:paraId="6F7DCB70" w14:textId="77777777" w:rsidR="007C3DD0" w:rsidRPr="007C3DD0" w:rsidRDefault="007C3DD0" w:rsidP="00060964">
            <w:pPr>
              <w:pStyle w:val="movimento2"/>
              <w:rPr>
                <w:color w:val="002060"/>
              </w:rPr>
            </w:pPr>
            <w:r w:rsidRPr="007C3DD0">
              <w:rPr>
                <w:color w:val="002060"/>
              </w:rPr>
              <w:t xml:space="preserve">(FABRIANO CALCIO A 5 2023) </w:t>
            </w:r>
          </w:p>
        </w:tc>
        <w:tc>
          <w:tcPr>
            <w:tcW w:w="800" w:type="dxa"/>
            <w:tcMar>
              <w:top w:w="20" w:type="dxa"/>
              <w:left w:w="20" w:type="dxa"/>
              <w:bottom w:w="20" w:type="dxa"/>
              <w:right w:w="20" w:type="dxa"/>
            </w:tcMar>
            <w:vAlign w:val="center"/>
            <w:hideMark/>
          </w:tcPr>
          <w:p w14:paraId="47F28C4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EFDA005" w14:textId="77777777" w:rsidR="007C3DD0" w:rsidRPr="007C3DD0" w:rsidRDefault="007C3DD0" w:rsidP="00060964">
            <w:pPr>
              <w:pStyle w:val="movimento"/>
              <w:rPr>
                <w:color w:val="002060"/>
              </w:rPr>
            </w:pPr>
            <w:r w:rsidRPr="007C3DD0">
              <w:rPr>
                <w:color w:val="002060"/>
              </w:rPr>
              <w:t>EUSEPI DAVIDE</w:t>
            </w:r>
          </w:p>
        </w:tc>
        <w:tc>
          <w:tcPr>
            <w:tcW w:w="2200" w:type="dxa"/>
            <w:tcMar>
              <w:top w:w="20" w:type="dxa"/>
              <w:left w:w="20" w:type="dxa"/>
              <w:bottom w:w="20" w:type="dxa"/>
              <w:right w:w="20" w:type="dxa"/>
            </w:tcMar>
            <w:vAlign w:val="center"/>
            <w:hideMark/>
          </w:tcPr>
          <w:p w14:paraId="22F0BA2F" w14:textId="77777777" w:rsidR="007C3DD0" w:rsidRPr="007C3DD0" w:rsidRDefault="007C3DD0" w:rsidP="00060964">
            <w:pPr>
              <w:pStyle w:val="movimento2"/>
              <w:rPr>
                <w:color w:val="002060"/>
              </w:rPr>
            </w:pPr>
            <w:r w:rsidRPr="007C3DD0">
              <w:rPr>
                <w:color w:val="002060"/>
              </w:rPr>
              <w:t xml:space="preserve">(FFJ CALCIO A 5) </w:t>
            </w:r>
          </w:p>
        </w:tc>
      </w:tr>
      <w:tr w:rsidR="007C3DD0" w:rsidRPr="007C3DD0" w14:paraId="4A6ADA85" w14:textId="77777777" w:rsidTr="00060964">
        <w:tc>
          <w:tcPr>
            <w:tcW w:w="2200" w:type="dxa"/>
            <w:tcMar>
              <w:top w:w="20" w:type="dxa"/>
              <w:left w:w="20" w:type="dxa"/>
              <w:bottom w:w="20" w:type="dxa"/>
              <w:right w:w="20" w:type="dxa"/>
            </w:tcMar>
            <w:vAlign w:val="center"/>
            <w:hideMark/>
          </w:tcPr>
          <w:p w14:paraId="4E2C3F04" w14:textId="77777777" w:rsidR="007C3DD0" w:rsidRPr="007C3DD0" w:rsidRDefault="007C3DD0" w:rsidP="00060964">
            <w:pPr>
              <w:pStyle w:val="movimento"/>
              <w:rPr>
                <w:color w:val="002060"/>
              </w:rPr>
            </w:pPr>
            <w:r w:rsidRPr="007C3DD0">
              <w:rPr>
                <w:color w:val="002060"/>
              </w:rPr>
              <w:t>ISUFI IZER</w:t>
            </w:r>
          </w:p>
        </w:tc>
        <w:tc>
          <w:tcPr>
            <w:tcW w:w="2200" w:type="dxa"/>
            <w:tcMar>
              <w:top w:w="20" w:type="dxa"/>
              <w:left w:w="20" w:type="dxa"/>
              <w:bottom w:w="20" w:type="dxa"/>
              <w:right w:w="20" w:type="dxa"/>
            </w:tcMar>
            <w:vAlign w:val="center"/>
            <w:hideMark/>
          </w:tcPr>
          <w:p w14:paraId="127A4D4E" w14:textId="77777777" w:rsidR="007C3DD0" w:rsidRPr="007C3DD0" w:rsidRDefault="007C3DD0" w:rsidP="00060964">
            <w:pPr>
              <w:pStyle w:val="movimento2"/>
              <w:rPr>
                <w:color w:val="002060"/>
              </w:rPr>
            </w:pPr>
            <w:r w:rsidRPr="007C3DD0">
              <w:rPr>
                <w:color w:val="002060"/>
              </w:rPr>
              <w:t xml:space="preserve">(FFJ CALCIO A 5) </w:t>
            </w:r>
          </w:p>
        </w:tc>
        <w:tc>
          <w:tcPr>
            <w:tcW w:w="800" w:type="dxa"/>
            <w:tcMar>
              <w:top w:w="20" w:type="dxa"/>
              <w:left w:w="20" w:type="dxa"/>
              <w:bottom w:w="20" w:type="dxa"/>
              <w:right w:w="20" w:type="dxa"/>
            </w:tcMar>
            <w:vAlign w:val="center"/>
            <w:hideMark/>
          </w:tcPr>
          <w:p w14:paraId="78F45C6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18B09E1" w14:textId="77777777" w:rsidR="007C3DD0" w:rsidRPr="007C3DD0" w:rsidRDefault="007C3DD0" w:rsidP="00060964">
            <w:pPr>
              <w:pStyle w:val="movimento"/>
              <w:rPr>
                <w:color w:val="002060"/>
              </w:rPr>
            </w:pPr>
            <w:r w:rsidRPr="007C3DD0">
              <w:rPr>
                <w:color w:val="002060"/>
              </w:rPr>
              <w:t>BORIA SAMUELE</w:t>
            </w:r>
          </w:p>
        </w:tc>
        <w:tc>
          <w:tcPr>
            <w:tcW w:w="2200" w:type="dxa"/>
            <w:tcMar>
              <w:top w:w="20" w:type="dxa"/>
              <w:left w:w="20" w:type="dxa"/>
              <w:bottom w:w="20" w:type="dxa"/>
              <w:right w:w="20" w:type="dxa"/>
            </w:tcMar>
            <w:vAlign w:val="center"/>
            <w:hideMark/>
          </w:tcPr>
          <w:p w14:paraId="5E06EACE" w14:textId="77777777" w:rsidR="007C3DD0" w:rsidRPr="007C3DD0" w:rsidRDefault="007C3DD0" w:rsidP="00060964">
            <w:pPr>
              <w:pStyle w:val="movimento2"/>
              <w:rPr>
                <w:color w:val="002060"/>
              </w:rPr>
            </w:pPr>
            <w:r w:rsidRPr="007C3DD0">
              <w:rPr>
                <w:color w:val="002060"/>
              </w:rPr>
              <w:t xml:space="preserve">(FRASASSI C5) </w:t>
            </w:r>
          </w:p>
        </w:tc>
      </w:tr>
      <w:tr w:rsidR="007C3DD0" w:rsidRPr="007C3DD0" w14:paraId="0A0F3FCC" w14:textId="77777777" w:rsidTr="00060964">
        <w:tc>
          <w:tcPr>
            <w:tcW w:w="2200" w:type="dxa"/>
            <w:tcMar>
              <w:top w:w="20" w:type="dxa"/>
              <w:left w:w="20" w:type="dxa"/>
              <w:bottom w:w="20" w:type="dxa"/>
              <w:right w:w="20" w:type="dxa"/>
            </w:tcMar>
            <w:vAlign w:val="center"/>
            <w:hideMark/>
          </w:tcPr>
          <w:p w14:paraId="004DF98F" w14:textId="77777777" w:rsidR="007C3DD0" w:rsidRPr="007C3DD0" w:rsidRDefault="007C3DD0" w:rsidP="00060964">
            <w:pPr>
              <w:pStyle w:val="movimento"/>
              <w:rPr>
                <w:color w:val="002060"/>
              </w:rPr>
            </w:pPr>
            <w:r w:rsidRPr="007C3DD0">
              <w:rPr>
                <w:color w:val="002060"/>
              </w:rPr>
              <w:t>BASILI FEDERICO</w:t>
            </w:r>
          </w:p>
        </w:tc>
        <w:tc>
          <w:tcPr>
            <w:tcW w:w="2200" w:type="dxa"/>
            <w:tcMar>
              <w:top w:w="20" w:type="dxa"/>
              <w:left w:w="20" w:type="dxa"/>
              <w:bottom w:w="20" w:type="dxa"/>
              <w:right w:w="20" w:type="dxa"/>
            </w:tcMar>
            <w:vAlign w:val="center"/>
            <w:hideMark/>
          </w:tcPr>
          <w:p w14:paraId="4A6BA33D" w14:textId="77777777" w:rsidR="007C3DD0" w:rsidRPr="007C3DD0" w:rsidRDefault="007C3DD0" w:rsidP="00060964">
            <w:pPr>
              <w:pStyle w:val="movimento2"/>
              <w:rPr>
                <w:color w:val="002060"/>
              </w:rPr>
            </w:pPr>
            <w:r w:rsidRPr="007C3DD0">
              <w:rPr>
                <w:color w:val="002060"/>
              </w:rPr>
              <w:t xml:space="preserve">(FROG S CLUB SPORT) </w:t>
            </w:r>
          </w:p>
        </w:tc>
        <w:tc>
          <w:tcPr>
            <w:tcW w:w="800" w:type="dxa"/>
            <w:tcMar>
              <w:top w:w="20" w:type="dxa"/>
              <w:left w:w="20" w:type="dxa"/>
              <w:bottom w:w="20" w:type="dxa"/>
              <w:right w:w="20" w:type="dxa"/>
            </w:tcMar>
            <w:vAlign w:val="center"/>
            <w:hideMark/>
          </w:tcPr>
          <w:p w14:paraId="1E622F2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7B7EB25" w14:textId="77777777" w:rsidR="007C3DD0" w:rsidRPr="007C3DD0" w:rsidRDefault="007C3DD0" w:rsidP="00060964">
            <w:pPr>
              <w:pStyle w:val="movimento"/>
              <w:rPr>
                <w:color w:val="002060"/>
              </w:rPr>
            </w:pPr>
            <w:r w:rsidRPr="007C3DD0">
              <w:rPr>
                <w:color w:val="002060"/>
              </w:rPr>
              <w:t>SABBATINI LEONARDO</w:t>
            </w:r>
          </w:p>
        </w:tc>
        <w:tc>
          <w:tcPr>
            <w:tcW w:w="2200" w:type="dxa"/>
            <w:tcMar>
              <w:top w:w="20" w:type="dxa"/>
              <w:left w:w="20" w:type="dxa"/>
              <w:bottom w:w="20" w:type="dxa"/>
              <w:right w:w="20" w:type="dxa"/>
            </w:tcMar>
            <w:vAlign w:val="center"/>
            <w:hideMark/>
          </w:tcPr>
          <w:p w14:paraId="25C4CD93" w14:textId="77777777" w:rsidR="007C3DD0" w:rsidRPr="007C3DD0" w:rsidRDefault="007C3DD0" w:rsidP="00060964">
            <w:pPr>
              <w:pStyle w:val="movimento2"/>
              <w:rPr>
                <w:color w:val="002060"/>
              </w:rPr>
            </w:pPr>
            <w:r w:rsidRPr="007C3DD0">
              <w:rPr>
                <w:color w:val="002060"/>
              </w:rPr>
              <w:t xml:space="preserve">(FROG S CLUB SPORT) </w:t>
            </w:r>
          </w:p>
        </w:tc>
      </w:tr>
      <w:tr w:rsidR="007C3DD0" w:rsidRPr="007C3DD0" w14:paraId="333E41C7" w14:textId="77777777" w:rsidTr="00060964">
        <w:tc>
          <w:tcPr>
            <w:tcW w:w="2200" w:type="dxa"/>
            <w:tcMar>
              <w:top w:w="20" w:type="dxa"/>
              <w:left w:w="20" w:type="dxa"/>
              <w:bottom w:w="20" w:type="dxa"/>
              <w:right w:w="20" w:type="dxa"/>
            </w:tcMar>
            <w:vAlign w:val="center"/>
            <w:hideMark/>
          </w:tcPr>
          <w:p w14:paraId="060F1BDA" w14:textId="77777777" w:rsidR="007C3DD0" w:rsidRPr="007C3DD0" w:rsidRDefault="007C3DD0" w:rsidP="00060964">
            <w:pPr>
              <w:pStyle w:val="movimento"/>
              <w:rPr>
                <w:color w:val="002060"/>
              </w:rPr>
            </w:pPr>
            <w:r w:rsidRPr="007C3DD0">
              <w:rPr>
                <w:color w:val="002060"/>
              </w:rPr>
              <w:t>NWAKIRE CLINTON ONYEMAE</w:t>
            </w:r>
          </w:p>
        </w:tc>
        <w:tc>
          <w:tcPr>
            <w:tcW w:w="2200" w:type="dxa"/>
            <w:tcMar>
              <w:top w:w="20" w:type="dxa"/>
              <w:left w:w="20" w:type="dxa"/>
              <w:bottom w:w="20" w:type="dxa"/>
              <w:right w:w="20" w:type="dxa"/>
            </w:tcMar>
            <w:vAlign w:val="center"/>
            <w:hideMark/>
          </w:tcPr>
          <w:p w14:paraId="0CAC2A27" w14:textId="77777777" w:rsidR="007C3DD0" w:rsidRPr="007C3DD0" w:rsidRDefault="007C3DD0" w:rsidP="00060964">
            <w:pPr>
              <w:pStyle w:val="movimento2"/>
              <w:rPr>
                <w:color w:val="002060"/>
              </w:rPr>
            </w:pPr>
            <w:r w:rsidRPr="007C3DD0">
              <w:rPr>
                <w:color w:val="002060"/>
              </w:rPr>
              <w:t xml:space="preserve">(GNANO 04) </w:t>
            </w:r>
          </w:p>
        </w:tc>
        <w:tc>
          <w:tcPr>
            <w:tcW w:w="800" w:type="dxa"/>
            <w:tcMar>
              <w:top w:w="20" w:type="dxa"/>
              <w:left w:w="20" w:type="dxa"/>
              <w:bottom w:w="20" w:type="dxa"/>
              <w:right w:w="20" w:type="dxa"/>
            </w:tcMar>
            <w:vAlign w:val="center"/>
            <w:hideMark/>
          </w:tcPr>
          <w:p w14:paraId="43D9D73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722F410" w14:textId="77777777" w:rsidR="007C3DD0" w:rsidRPr="007C3DD0" w:rsidRDefault="007C3DD0" w:rsidP="00060964">
            <w:pPr>
              <w:pStyle w:val="movimento"/>
              <w:rPr>
                <w:color w:val="002060"/>
              </w:rPr>
            </w:pPr>
            <w:r w:rsidRPr="007C3DD0">
              <w:rPr>
                <w:color w:val="002060"/>
              </w:rPr>
              <w:t>IORIO MATTIA</w:t>
            </w:r>
          </w:p>
        </w:tc>
        <w:tc>
          <w:tcPr>
            <w:tcW w:w="2200" w:type="dxa"/>
            <w:tcMar>
              <w:top w:w="20" w:type="dxa"/>
              <w:left w:w="20" w:type="dxa"/>
              <w:bottom w:w="20" w:type="dxa"/>
              <w:right w:w="20" w:type="dxa"/>
            </w:tcMar>
            <w:vAlign w:val="center"/>
            <w:hideMark/>
          </w:tcPr>
          <w:p w14:paraId="32F9C66E" w14:textId="77777777" w:rsidR="007C3DD0" w:rsidRPr="007C3DD0" w:rsidRDefault="007C3DD0" w:rsidP="00060964">
            <w:pPr>
              <w:pStyle w:val="movimento2"/>
              <w:rPr>
                <w:color w:val="002060"/>
              </w:rPr>
            </w:pPr>
            <w:r w:rsidRPr="007C3DD0">
              <w:rPr>
                <w:color w:val="002060"/>
              </w:rPr>
              <w:t xml:space="preserve">(POLVERIGI C5) </w:t>
            </w:r>
          </w:p>
        </w:tc>
      </w:tr>
      <w:tr w:rsidR="007C3DD0" w:rsidRPr="007C3DD0" w14:paraId="532DFD64" w14:textId="77777777" w:rsidTr="00060964">
        <w:tc>
          <w:tcPr>
            <w:tcW w:w="2200" w:type="dxa"/>
            <w:tcMar>
              <w:top w:w="20" w:type="dxa"/>
              <w:left w:w="20" w:type="dxa"/>
              <w:bottom w:w="20" w:type="dxa"/>
              <w:right w:w="20" w:type="dxa"/>
            </w:tcMar>
            <w:vAlign w:val="center"/>
            <w:hideMark/>
          </w:tcPr>
          <w:p w14:paraId="766E44A2" w14:textId="77777777" w:rsidR="007C3DD0" w:rsidRPr="007C3DD0" w:rsidRDefault="007C3DD0" w:rsidP="00060964">
            <w:pPr>
              <w:pStyle w:val="movimento"/>
              <w:rPr>
                <w:color w:val="002060"/>
              </w:rPr>
            </w:pPr>
            <w:r w:rsidRPr="007C3DD0">
              <w:rPr>
                <w:color w:val="002060"/>
              </w:rPr>
              <w:t>VILLAFRATI DAVIDE</w:t>
            </w:r>
          </w:p>
        </w:tc>
        <w:tc>
          <w:tcPr>
            <w:tcW w:w="2200" w:type="dxa"/>
            <w:tcMar>
              <w:top w:w="20" w:type="dxa"/>
              <w:left w:w="20" w:type="dxa"/>
              <w:bottom w:w="20" w:type="dxa"/>
              <w:right w:w="20" w:type="dxa"/>
            </w:tcMar>
            <w:vAlign w:val="center"/>
            <w:hideMark/>
          </w:tcPr>
          <w:p w14:paraId="7F4BF6C8" w14:textId="77777777" w:rsidR="007C3DD0" w:rsidRPr="007C3DD0" w:rsidRDefault="007C3DD0" w:rsidP="00060964">
            <w:pPr>
              <w:pStyle w:val="movimento2"/>
              <w:rPr>
                <w:color w:val="002060"/>
              </w:rPr>
            </w:pPr>
            <w:r w:rsidRPr="007C3DD0">
              <w:rPr>
                <w:color w:val="002060"/>
              </w:rPr>
              <w:t xml:space="preserve">(POLVERIGI C5) </w:t>
            </w:r>
          </w:p>
        </w:tc>
        <w:tc>
          <w:tcPr>
            <w:tcW w:w="800" w:type="dxa"/>
            <w:tcMar>
              <w:top w:w="20" w:type="dxa"/>
              <w:left w:w="20" w:type="dxa"/>
              <w:bottom w:w="20" w:type="dxa"/>
              <w:right w:w="20" w:type="dxa"/>
            </w:tcMar>
            <w:vAlign w:val="center"/>
            <w:hideMark/>
          </w:tcPr>
          <w:p w14:paraId="2047414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8A02CE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3E7EAF7" w14:textId="77777777" w:rsidR="007C3DD0" w:rsidRPr="007C3DD0" w:rsidRDefault="007C3DD0" w:rsidP="00060964">
            <w:pPr>
              <w:pStyle w:val="movimento2"/>
              <w:rPr>
                <w:color w:val="002060"/>
              </w:rPr>
            </w:pPr>
            <w:r w:rsidRPr="007C3DD0">
              <w:rPr>
                <w:color w:val="002060"/>
              </w:rPr>
              <w:t> </w:t>
            </w:r>
          </w:p>
        </w:tc>
      </w:tr>
    </w:tbl>
    <w:p w14:paraId="265EC23E"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21069C7" w14:textId="77777777" w:rsidTr="00060964">
        <w:tc>
          <w:tcPr>
            <w:tcW w:w="2200" w:type="dxa"/>
            <w:tcMar>
              <w:top w:w="20" w:type="dxa"/>
              <w:left w:w="20" w:type="dxa"/>
              <w:bottom w:w="20" w:type="dxa"/>
              <w:right w:w="20" w:type="dxa"/>
            </w:tcMar>
            <w:vAlign w:val="center"/>
            <w:hideMark/>
          </w:tcPr>
          <w:p w14:paraId="1C4E80FE" w14:textId="77777777" w:rsidR="007C3DD0" w:rsidRPr="007C3DD0" w:rsidRDefault="007C3DD0" w:rsidP="00060964">
            <w:pPr>
              <w:pStyle w:val="movimento"/>
              <w:rPr>
                <w:color w:val="002060"/>
              </w:rPr>
            </w:pPr>
            <w:r w:rsidRPr="007C3DD0">
              <w:rPr>
                <w:color w:val="002060"/>
              </w:rPr>
              <w:t>LUCIANI MATTEO</w:t>
            </w:r>
          </w:p>
        </w:tc>
        <w:tc>
          <w:tcPr>
            <w:tcW w:w="2200" w:type="dxa"/>
            <w:tcMar>
              <w:top w:w="20" w:type="dxa"/>
              <w:left w:w="20" w:type="dxa"/>
              <w:bottom w:w="20" w:type="dxa"/>
              <w:right w:w="20" w:type="dxa"/>
            </w:tcMar>
            <w:vAlign w:val="center"/>
            <w:hideMark/>
          </w:tcPr>
          <w:p w14:paraId="0AB75A28" w14:textId="77777777" w:rsidR="007C3DD0" w:rsidRPr="007C3DD0" w:rsidRDefault="007C3DD0" w:rsidP="00060964">
            <w:pPr>
              <w:pStyle w:val="movimento2"/>
              <w:rPr>
                <w:color w:val="002060"/>
              </w:rPr>
            </w:pPr>
            <w:r w:rsidRPr="007C3DD0">
              <w:rPr>
                <w:color w:val="002060"/>
              </w:rPr>
              <w:t xml:space="preserve">(AMATORI STESE 2007 SRL) </w:t>
            </w:r>
          </w:p>
        </w:tc>
        <w:tc>
          <w:tcPr>
            <w:tcW w:w="800" w:type="dxa"/>
            <w:tcMar>
              <w:top w:w="20" w:type="dxa"/>
              <w:left w:w="20" w:type="dxa"/>
              <w:bottom w:w="20" w:type="dxa"/>
              <w:right w:w="20" w:type="dxa"/>
            </w:tcMar>
            <w:vAlign w:val="center"/>
            <w:hideMark/>
          </w:tcPr>
          <w:p w14:paraId="370A67C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53B2BEF" w14:textId="77777777" w:rsidR="007C3DD0" w:rsidRPr="007C3DD0" w:rsidRDefault="007C3DD0" w:rsidP="00060964">
            <w:pPr>
              <w:pStyle w:val="movimento"/>
              <w:rPr>
                <w:color w:val="002060"/>
              </w:rPr>
            </w:pPr>
            <w:r w:rsidRPr="007C3DD0">
              <w:rPr>
                <w:color w:val="002060"/>
              </w:rPr>
              <w:t>BARBABELLA DANIELE</w:t>
            </w:r>
          </w:p>
        </w:tc>
        <w:tc>
          <w:tcPr>
            <w:tcW w:w="2200" w:type="dxa"/>
            <w:tcMar>
              <w:top w:w="20" w:type="dxa"/>
              <w:left w:w="20" w:type="dxa"/>
              <w:bottom w:w="20" w:type="dxa"/>
              <w:right w:w="20" w:type="dxa"/>
            </w:tcMar>
            <w:vAlign w:val="center"/>
            <w:hideMark/>
          </w:tcPr>
          <w:p w14:paraId="6A113AFA" w14:textId="77777777" w:rsidR="007C3DD0" w:rsidRPr="007C3DD0" w:rsidRDefault="007C3DD0" w:rsidP="00060964">
            <w:pPr>
              <w:pStyle w:val="movimento2"/>
              <w:rPr>
                <w:color w:val="002060"/>
              </w:rPr>
            </w:pPr>
            <w:r w:rsidRPr="007C3DD0">
              <w:rPr>
                <w:color w:val="002060"/>
              </w:rPr>
              <w:t xml:space="preserve">(ASPIO 2005) </w:t>
            </w:r>
          </w:p>
        </w:tc>
      </w:tr>
      <w:tr w:rsidR="007C3DD0" w:rsidRPr="007C3DD0" w14:paraId="7A16496B" w14:textId="77777777" w:rsidTr="00060964">
        <w:tc>
          <w:tcPr>
            <w:tcW w:w="2200" w:type="dxa"/>
            <w:tcMar>
              <w:top w:w="20" w:type="dxa"/>
              <w:left w:w="20" w:type="dxa"/>
              <w:bottom w:w="20" w:type="dxa"/>
              <w:right w:w="20" w:type="dxa"/>
            </w:tcMar>
            <w:vAlign w:val="center"/>
            <w:hideMark/>
          </w:tcPr>
          <w:p w14:paraId="3AB6D2C8" w14:textId="77777777" w:rsidR="007C3DD0" w:rsidRPr="007C3DD0" w:rsidRDefault="007C3DD0" w:rsidP="00060964">
            <w:pPr>
              <w:pStyle w:val="movimento"/>
              <w:rPr>
                <w:color w:val="002060"/>
              </w:rPr>
            </w:pPr>
            <w:r w:rsidRPr="007C3DD0">
              <w:rPr>
                <w:color w:val="002060"/>
              </w:rPr>
              <w:t>MARTONE VITTORIO</w:t>
            </w:r>
          </w:p>
        </w:tc>
        <w:tc>
          <w:tcPr>
            <w:tcW w:w="2200" w:type="dxa"/>
            <w:tcMar>
              <w:top w:w="20" w:type="dxa"/>
              <w:left w:w="20" w:type="dxa"/>
              <w:bottom w:w="20" w:type="dxa"/>
              <w:right w:w="20" w:type="dxa"/>
            </w:tcMar>
            <w:vAlign w:val="center"/>
            <w:hideMark/>
          </w:tcPr>
          <w:p w14:paraId="12C1142E" w14:textId="77777777" w:rsidR="007C3DD0" w:rsidRPr="007C3DD0" w:rsidRDefault="007C3DD0" w:rsidP="00060964">
            <w:pPr>
              <w:pStyle w:val="movimento2"/>
              <w:rPr>
                <w:color w:val="002060"/>
              </w:rPr>
            </w:pPr>
            <w:r w:rsidRPr="007C3DD0">
              <w:rPr>
                <w:color w:val="002060"/>
              </w:rPr>
              <w:t xml:space="preserve">(ASPIO 2005) </w:t>
            </w:r>
          </w:p>
        </w:tc>
        <w:tc>
          <w:tcPr>
            <w:tcW w:w="800" w:type="dxa"/>
            <w:tcMar>
              <w:top w:w="20" w:type="dxa"/>
              <w:left w:w="20" w:type="dxa"/>
              <w:bottom w:w="20" w:type="dxa"/>
              <w:right w:w="20" w:type="dxa"/>
            </w:tcMar>
            <w:vAlign w:val="center"/>
            <w:hideMark/>
          </w:tcPr>
          <w:p w14:paraId="142FF42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EB6C5BA" w14:textId="77777777" w:rsidR="007C3DD0" w:rsidRPr="007C3DD0" w:rsidRDefault="007C3DD0" w:rsidP="00060964">
            <w:pPr>
              <w:pStyle w:val="movimento"/>
              <w:rPr>
                <w:color w:val="002060"/>
              </w:rPr>
            </w:pPr>
            <w:r w:rsidRPr="007C3DD0">
              <w:rPr>
                <w:color w:val="002060"/>
              </w:rPr>
              <w:t>SGROI GIANLUCA</w:t>
            </w:r>
          </w:p>
        </w:tc>
        <w:tc>
          <w:tcPr>
            <w:tcW w:w="2200" w:type="dxa"/>
            <w:tcMar>
              <w:top w:w="20" w:type="dxa"/>
              <w:left w:w="20" w:type="dxa"/>
              <w:bottom w:w="20" w:type="dxa"/>
              <w:right w:w="20" w:type="dxa"/>
            </w:tcMar>
            <w:vAlign w:val="center"/>
            <w:hideMark/>
          </w:tcPr>
          <w:p w14:paraId="14CC3B94" w14:textId="77777777" w:rsidR="007C3DD0" w:rsidRPr="007C3DD0" w:rsidRDefault="007C3DD0" w:rsidP="00060964">
            <w:pPr>
              <w:pStyle w:val="movimento2"/>
              <w:rPr>
                <w:color w:val="002060"/>
              </w:rPr>
            </w:pPr>
            <w:r w:rsidRPr="007C3DD0">
              <w:rPr>
                <w:color w:val="002060"/>
              </w:rPr>
              <w:t xml:space="preserve">(ASPIO 2005) </w:t>
            </w:r>
          </w:p>
        </w:tc>
      </w:tr>
      <w:tr w:rsidR="007C3DD0" w:rsidRPr="007C3DD0" w14:paraId="17A9C79E" w14:textId="77777777" w:rsidTr="00060964">
        <w:tc>
          <w:tcPr>
            <w:tcW w:w="2200" w:type="dxa"/>
            <w:tcMar>
              <w:top w:w="20" w:type="dxa"/>
              <w:left w:w="20" w:type="dxa"/>
              <w:bottom w:w="20" w:type="dxa"/>
              <w:right w:w="20" w:type="dxa"/>
            </w:tcMar>
            <w:vAlign w:val="center"/>
            <w:hideMark/>
          </w:tcPr>
          <w:p w14:paraId="440B97F7" w14:textId="77777777" w:rsidR="007C3DD0" w:rsidRPr="007C3DD0" w:rsidRDefault="007C3DD0" w:rsidP="00060964">
            <w:pPr>
              <w:pStyle w:val="movimento"/>
              <w:rPr>
                <w:color w:val="002060"/>
              </w:rPr>
            </w:pPr>
            <w:r w:rsidRPr="007C3DD0">
              <w:rPr>
                <w:color w:val="002060"/>
              </w:rPr>
              <w:t>SPERANZINI FRANCESCO</w:t>
            </w:r>
          </w:p>
        </w:tc>
        <w:tc>
          <w:tcPr>
            <w:tcW w:w="2200" w:type="dxa"/>
            <w:tcMar>
              <w:top w:w="20" w:type="dxa"/>
              <w:left w:w="20" w:type="dxa"/>
              <w:bottom w:w="20" w:type="dxa"/>
              <w:right w:w="20" w:type="dxa"/>
            </w:tcMar>
            <w:vAlign w:val="center"/>
            <w:hideMark/>
          </w:tcPr>
          <w:p w14:paraId="0BD1AF95" w14:textId="77777777" w:rsidR="007C3DD0" w:rsidRPr="007C3DD0" w:rsidRDefault="007C3DD0" w:rsidP="00060964">
            <w:pPr>
              <w:pStyle w:val="movimento2"/>
              <w:rPr>
                <w:color w:val="002060"/>
              </w:rPr>
            </w:pPr>
            <w:r w:rsidRPr="007C3DD0">
              <w:rPr>
                <w:color w:val="002060"/>
              </w:rPr>
              <w:t xml:space="preserve">(BOCA CIVITANOVA A.) </w:t>
            </w:r>
          </w:p>
        </w:tc>
        <w:tc>
          <w:tcPr>
            <w:tcW w:w="800" w:type="dxa"/>
            <w:tcMar>
              <w:top w:w="20" w:type="dxa"/>
              <w:left w:w="20" w:type="dxa"/>
              <w:bottom w:w="20" w:type="dxa"/>
              <w:right w:w="20" w:type="dxa"/>
            </w:tcMar>
            <w:vAlign w:val="center"/>
            <w:hideMark/>
          </w:tcPr>
          <w:p w14:paraId="06499A3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0AE9EA0" w14:textId="77777777" w:rsidR="007C3DD0" w:rsidRPr="007C3DD0" w:rsidRDefault="007C3DD0" w:rsidP="00060964">
            <w:pPr>
              <w:pStyle w:val="movimento"/>
              <w:rPr>
                <w:color w:val="002060"/>
              </w:rPr>
            </w:pPr>
            <w:r w:rsidRPr="007C3DD0">
              <w:rPr>
                <w:color w:val="002060"/>
              </w:rPr>
              <w:t>ASFALDO ANDREA</w:t>
            </w:r>
          </w:p>
        </w:tc>
        <w:tc>
          <w:tcPr>
            <w:tcW w:w="2200" w:type="dxa"/>
            <w:tcMar>
              <w:top w:w="20" w:type="dxa"/>
              <w:left w:w="20" w:type="dxa"/>
              <w:bottom w:w="20" w:type="dxa"/>
              <w:right w:w="20" w:type="dxa"/>
            </w:tcMar>
            <w:vAlign w:val="center"/>
            <w:hideMark/>
          </w:tcPr>
          <w:p w14:paraId="56084E1E" w14:textId="77777777" w:rsidR="007C3DD0" w:rsidRPr="007C3DD0" w:rsidRDefault="007C3DD0" w:rsidP="00060964">
            <w:pPr>
              <w:pStyle w:val="movimento2"/>
              <w:rPr>
                <w:color w:val="002060"/>
              </w:rPr>
            </w:pPr>
            <w:r w:rsidRPr="007C3DD0">
              <w:rPr>
                <w:color w:val="002060"/>
              </w:rPr>
              <w:t xml:space="preserve">(CANTINE RIUNITE CSI) </w:t>
            </w:r>
          </w:p>
        </w:tc>
      </w:tr>
      <w:tr w:rsidR="007C3DD0" w:rsidRPr="007C3DD0" w14:paraId="5C78DBFB" w14:textId="77777777" w:rsidTr="00060964">
        <w:tc>
          <w:tcPr>
            <w:tcW w:w="2200" w:type="dxa"/>
            <w:tcMar>
              <w:top w:w="20" w:type="dxa"/>
              <w:left w:w="20" w:type="dxa"/>
              <w:bottom w:w="20" w:type="dxa"/>
              <w:right w:w="20" w:type="dxa"/>
            </w:tcMar>
            <w:vAlign w:val="center"/>
            <w:hideMark/>
          </w:tcPr>
          <w:p w14:paraId="675BAF65" w14:textId="77777777" w:rsidR="007C3DD0" w:rsidRPr="007C3DD0" w:rsidRDefault="007C3DD0" w:rsidP="00060964">
            <w:pPr>
              <w:pStyle w:val="movimento"/>
              <w:rPr>
                <w:color w:val="002060"/>
              </w:rPr>
            </w:pPr>
            <w:r w:rsidRPr="007C3DD0">
              <w:rPr>
                <w:color w:val="002060"/>
              </w:rPr>
              <w:t>TOMASETTI FABIO</w:t>
            </w:r>
          </w:p>
        </w:tc>
        <w:tc>
          <w:tcPr>
            <w:tcW w:w="2200" w:type="dxa"/>
            <w:tcMar>
              <w:top w:w="20" w:type="dxa"/>
              <w:left w:w="20" w:type="dxa"/>
              <w:bottom w:w="20" w:type="dxa"/>
              <w:right w:w="20" w:type="dxa"/>
            </w:tcMar>
            <w:vAlign w:val="center"/>
            <w:hideMark/>
          </w:tcPr>
          <w:p w14:paraId="43649BF8" w14:textId="77777777" w:rsidR="007C3DD0" w:rsidRPr="007C3DD0" w:rsidRDefault="007C3DD0" w:rsidP="00060964">
            <w:pPr>
              <w:pStyle w:val="movimento2"/>
              <w:rPr>
                <w:color w:val="002060"/>
              </w:rPr>
            </w:pPr>
            <w:r w:rsidRPr="007C3DD0">
              <w:rPr>
                <w:color w:val="002060"/>
              </w:rPr>
              <w:t xml:space="preserve">(CIARNIN) </w:t>
            </w:r>
          </w:p>
        </w:tc>
        <w:tc>
          <w:tcPr>
            <w:tcW w:w="800" w:type="dxa"/>
            <w:tcMar>
              <w:top w:w="20" w:type="dxa"/>
              <w:left w:w="20" w:type="dxa"/>
              <w:bottom w:w="20" w:type="dxa"/>
              <w:right w:w="20" w:type="dxa"/>
            </w:tcMar>
            <w:vAlign w:val="center"/>
            <w:hideMark/>
          </w:tcPr>
          <w:p w14:paraId="05C0509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DE15081" w14:textId="77777777" w:rsidR="007C3DD0" w:rsidRPr="007C3DD0" w:rsidRDefault="007C3DD0" w:rsidP="00060964">
            <w:pPr>
              <w:pStyle w:val="movimento"/>
              <w:rPr>
                <w:color w:val="002060"/>
              </w:rPr>
            </w:pPr>
            <w:r w:rsidRPr="007C3DD0">
              <w:rPr>
                <w:color w:val="002060"/>
              </w:rPr>
              <w:t>MARINELLI SIMONE</w:t>
            </w:r>
          </w:p>
        </w:tc>
        <w:tc>
          <w:tcPr>
            <w:tcW w:w="2200" w:type="dxa"/>
            <w:tcMar>
              <w:top w:w="20" w:type="dxa"/>
              <w:left w:w="20" w:type="dxa"/>
              <w:bottom w:w="20" w:type="dxa"/>
              <w:right w:w="20" w:type="dxa"/>
            </w:tcMar>
            <w:vAlign w:val="center"/>
            <w:hideMark/>
          </w:tcPr>
          <w:p w14:paraId="07DA4AEB" w14:textId="77777777" w:rsidR="007C3DD0" w:rsidRPr="007C3DD0" w:rsidRDefault="007C3DD0" w:rsidP="00060964">
            <w:pPr>
              <w:pStyle w:val="movimento2"/>
              <w:rPr>
                <w:color w:val="002060"/>
              </w:rPr>
            </w:pPr>
            <w:r w:rsidRPr="007C3DD0">
              <w:rPr>
                <w:color w:val="002060"/>
              </w:rPr>
              <w:t xml:space="preserve">(CIRCOLO COLLODI CALCIO 5) </w:t>
            </w:r>
          </w:p>
        </w:tc>
      </w:tr>
      <w:tr w:rsidR="007C3DD0" w:rsidRPr="007C3DD0" w14:paraId="512BF8A3" w14:textId="77777777" w:rsidTr="00060964">
        <w:tc>
          <w:tcPr>
            <w:tcW w:w="2200" w:type="dxa"/>
            <w:tcMar>
              <w:top w:w="20" w:type="dxa"/>
              <w:left w:w="20" w:type="dxa"/>
              <w:bottom w:w="20" w:type="dxa"/>
              <w:right w:w="20" w:type="dxa"/>
            </w:tcMar>
            <w:vAlign w:val="center"/>
            <w:hideMark/>
          </w:tcPr>
          <w:p w14:paraId="239C1862" w14:textId="77777777" w:rsidR="007C3DD0" w:rsidRPr="007C3DD0" w:rsidRDefault="007C3DD0" w:rsidP="00060964">
            <w:pPr>
              <w:pStyle w:val="movimento"/>
              <w:rPr>
                <w:color w:val="002060"/>
              </w:rPr>
            </w:pPr>
            <w:r w:rsidRPr="007C3DD0">
              <w:rPr>
                <w:color w:val="002060"/>
              </w:rPr>
              <w:t>RADI ALESSANDRO</w:t>
            </w:r>
          </w:p>
        </w:tc>
        <w:tc>
          <w:tcPr>
            <w:tcW w:w="2200" w:type="dxa"/>
            <w:tcMar>
              <w:top w:w="20" w:type="dxa"/>
              <w:left w:w="20" w:type="dxa"/>
              <w:bottom w:w="20" w:type="dxa"/>
              <w:right w:w="20" w:type="dxa"/>
            </w:tcMar>
            <w:vAlign w:val="center"/>
            <w:hideMark/>
          </w:tcPr>
          <w:p w14:paraId="3660262B" w14:textId="77777777" w:rsidR="007C3DD0" w:rsidRPr="007C3DD0" w:rsidRDefault="007C3DD0" w:rsidP="00060964">
            <w:pPr>
              <w:pStyle w:val="movimento2"/>
              <w:rPr>
                <w:color w:val="002060"/>
              </w:rPr>
            </w:pPr>
            <w:r w:rsidRPr="007C3DD0">
              <w:rPr>
                <w:color w:val="002060"/>
              </w:rPr>
              <w:t xml:space="preserve">(FFJ CALCIO A 5) </w:t>
            </w:r>
          </w:p>
        </w:tc>
        <w:tc>
          <w:tcPr>
            <w:tcW w:w="800" w:type="dxa"/>
            <w:tcMar>
              <w:top w:w="20" w:type="dxa"/>
              <w:left w:w="20" w:type="dxa"/>
              <w:bottom w:w="20" w:type="dxa"/>
              <w:right w:w="20" w:type="dxa"/>
            </w:tcMar>
            <w:vAlign w:val="center"/>
            <w:hideMark/>
          </w:tcPr>
          <w:p w14:paraId="21A50CC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3E8CB65" w14:textId="77777777" w:rsidR="007C3DD0" w:rsidRPr="007C3DD0" w:rsidRDefault="007C3DD0" w:rsidP="00060964">
            <w:pPr>
              <w:pStyle w:val="movimento"/>
              <w:rPr>
                <w:color w:val="002060"/>
              </w:rPr>
            </w:pPr>
            <w:r w:rsidRPr="007C3DD0">
              <w:rPr>
                <w:color w:val="002060"/>
              </w:rPr>
              <w:t>SHQOPA XHOI</w:t>
            </w:r>
          </w:p>
        </w:tc>
        <w:tc>
          <w:tcPr>
            <w:tcW w:w="2200" w:type="dxa"/>
            <w:tcMar>
              <w:top w:w="20" w:type="dxa"/>
              <w:left w:w="20" w:type="dxa"/>
              <w:bottom w:w="20" w:type="dxa"/>
              <w:right w:w="20" w:type="dxa"/>
            </w:tcMar>
            <w:vAlign w:val="center"/>
            <w:hideMark/>
          </w:tcPr>
          <w:p w14:paraId="24CFC101" w14:textId="77777777" w:rsidR="007C3DD0" w:rsidRPr="007C3DD0" w:rsidRDefault="007C3DD0" w:rsidP="00060964">
            <w:pPr>
              <w:pStyle w:val="movimento2"/>
              <w:rPr>
                <w:color w:val="002060"/>
              </w:rPr>
            </w:pPr>
            <w:r w:rsidRPr="007C3DD0">
              <w:rPr>
                <w:color w:val="002060"/>
              </w:rPr>
              <w:t xml:space="preserve">(GNANO 04) </w:t>
            </w:r>
          </w:p>
        </w:tc>
      </w:tr>
      <w:tr w:rsidR="007C3DD0" w:rsidRPr="007C3DD0" w14:paraId="6D51D6F2" w14:textId="77777777" w:rsidTr="00060964">
        <w:tc>
          <w:tcPr>
            <w:tcW w:w="2200" w:type="dxa"/>
            <w:tcMar>
              <w:top w:w="20" w:type="dxa"/>
              <w:left w:w="20" w:type="dxa"/>
              <w:bottom w:w="20" w:type="dxa"/>
              <w:right w:w="20" w:type="dxa"/>
            </w:tcMar>
            <w:vAlign w:val="center"/>
            <w:hideMark/>
          </w:tcPr>
          <w:p w14:paraId="1EEE64AD" w14:textId="77777777" w:rsidR="007C3DD0" w:rsidRPr="007C3DD0" w:rsidRDefault="007C3DD0" w:rsidP="00060964">
            <w:pPr>
              <w:pStyle w:val="movimento"/>
              <w:rPr>
                <w:color w:val="002060"/>
              </w:rPr>
            </w:pPr>
            <w:r w:rsidRPr="007C3DD0">
              <w:rPr>
                <w:color w:val="002060"/>
              </w:rPr>
              <w:t>ANDREOZZI DANIELE</w:t>
            </w:r>
          </w:p>
        </w:tc>
        <w:tc>
          <w:tcPr>
            <w:tcW w:w="2200" w:type="dxa"/>
            <w:tcMar>
              <w:top w:w="20" w:type="dxa"/>
              <w:left w:w="20" w:type="dxa"/>
              <w:bottom w:w="20" w:type="dxa"/>
              <w:right w:w="20" w:type="dxa"/>
            </w:tcMar>
            <w:vAlign w:val="center"/>
            <w:hideMark/>
          </w:tcPr>
          <w:p w14:paraId="3A99040F" w14:textId="77777777" w:rsidR="007C3DD0" w:rsidRPr="007C3DD0" w:rsidRDefault="007C3DD0" w:rsidP="00060964">
            <w:pPr>
              <w:pStyle w:val="movimento2"/>
              <w:rPr>
                <w:color w:val="002060"/>
              </w:rPr>
            </w:pPr>
            <w:r w:rsidRPr="007C3DD0">
              <w:rPr>
                <w:color w:val="002060"/>
              </w:rPr>
              <w:t xml:space="preserve">(MOGLIANESE) </w:t>
            </w:r>
          </w:p>
        </w:tc>
        <w:tc>
          <w:tcPr>
            <w:tcW w:w="800" w:type="dxa"/>
            <w:tcMar>
              <w:top w:w="20" w:type="dxa"/>
              <w:left w:w="20" w:type="dxa"/>
              <w:bottom w:w="20" w:type="dxa"/>
              <w:right w:w="20" w:type="dxa"/>
            </w:tcMar>
            <w:vAlign w:val="center"/>
            <w:hideMark/>
          </w:tcPr>
          <w:p w14:paraId="1B3D8AA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2FD8615" w14:textId="77777777" w:rsidR="007C3DD0" w:rsidRPr="007C3DD0" w:rsidRDefault="007C3DD0" w:rsidP="00060964">
            <w:pPr>
              <w:pStyle w:val="movimento"/>
              <w:rPr>
                <w:color w:val="002060"/>
              </w:rPr>
            </w:pPr>
            <w:r w:rsidRPr="007C3DD0">
              <w:rPr>
                <w:color w:val="002060"/>
              </w:rPr>
              <w:t>FELICETTI FRANCESCO</w:t>
            </w:r>
          </w:p>
        </w:tc>
        <w:tc>
          <w:tcPr>
            <w:tcW w:w="2200" w:type="dxa"/>
            <w:tcMar>
              <w:top w:w="20" w:type="dxa"/>
              <w:left w:w="20" w:type="dxa"/>
              <w:bottom w:w="20" w:type="dxa"/>
              <w:right w:w="20" w:type="dxa"/>
            </w:tcMar>
            <w:vAlign w:val="center"/>
            <w:hideMark/>
          </w:tcPr>
          <w:p w14:paraId="730DA3CD" w14:textId="77777777" w:rsidR="007C3DD0" w:rsidRPr="007C3DD0" w:rsidRDefault="007C3DD0" w:rsidP="00060964">
            <w:pPr>
              <w:pStyle w:val="movimento2"/>
              <w:rPr>
                <w:color w:val="002060"/>
              </w:rPr>
            </w:pPr>
            <w:r w:rsidRPr="007C3DD0">
              <w:rPr>
                <w:color w:val="002060"/>
              </w:rPr>
              <w:t xml:space="preserve">(MOGLIANESE) </w:t>
            </w:r>
          </w:p>
        </w:tc>
      </w:tr>
      <w:tr w:rsidR="007C3DD0" w:rsidRPr="007C3DD0" w14:paraId="7604B7A5" w14:textId="77777777" w:rsidTr="00060964">
        <w:tc>
          <w:tcPr>
            <w:tcW w:w="2200" w:type="dxa"/>
            <w:tcMar>
              <w:top w:w="20" w:type="dxa"/>
              <w:left w:w="20" w:type="dxa"/>
              <w:bottom w:w="20" w:type="dxa"/>
              <w:right w:w="20" w:type="dxa"/>
            </w:tcMar>
            <w:vAlign w:val="center"/>
            <w:hideMark/>
          </w:tcPr>
          <w:p w14:paraId="77AFFC45" w14:textId="77777777" w:rsidR="007C3DD0" w:rsidRPr="007C3DD0" w:rsidRDefault="007C3DD0" w:rsidP="00060964">
            <w:pPr>
              <w:pStyle w:val="movimento"/>
              <w:rPr>
                <w:color w:val="002060"/>
              </w:rPr>
            </w:pPr>
            <w:r w:rsidRPr="007C3DD0">
              <w:rPr>
                <w:color w:val="002060"/>
              </w:rPr>
              <w:t>LUCIANI GIACOMO</w:t>
            </w:r>
          </w:p>
        </w:tc>
        <w:tc>
          <w:tcPr>
            <w:tcW w:w="2200" w:type="dxa"/>
            <w:tcMar>
              <w:top w:w="20" w:type="dxa"/>
              <w:left w:w="20" w:type="dxa"/>
              <w:bottom w:w="20" w:type="dxa"/>
              <w:right w:w="20" w:type="dxa"/>
            </w:tcMar>
            <w:vAlign w:val="center"/>
            <w:hideMark/>
          </w:tcPr>
          <w:p w14:paraId="356DD4BC" w14:textId="77777777" w:rsidR="007C3DD0" w:rsidRPr="007C3DD0" w:rsidRDefault="007C3DD0" w:rsidP="00060964">
            <w:pPr>
              <w:pStyle w:val="movimento2"/>
              <w:rPr>
                <w:color w:val="002060"/>
              </w:rPr>
            </w:pPr>
            <w:r w:rsidRPr="007C3DD0">
              <w:rPr>
                <w:color w:val="002060"/>
              </w:rPr>
              <w:t xml:space="preserve">(PIEDIRIPA C5) </w:t>
            </w:r>
          </w:p>
        </w:tc>
        <w:tc>
          <w:tcPr>
            <w:tcW w:w="800" w:type="dxa"/>
            <w:tcMar>
              <w:top w:w="20" w:type="dxa"/>
              <w:left w:w="20" w:type="dxa"/>
              <w:bottom w:w="20" w:type="dxa"/>
              <w:right w:w="20" w:type="dxa"/>
            </w:tcMar>
            <w:vAlign w:val="center"/>
            <w:hideMark/>
          </w:tcPr>
          <w:p w14:paraId="5186F8E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2079022" w14:textId="77777777" w:rsidR="007C3DD0" w:rsidRPr="007C3DD0" w:rsidRDefault="007C3DD0" w:rsidP="00060964">
            <w:pPr>
              <w:pStyle w:val="movimento"/>
              <w:rPr>
                <w:color w:val="002060"/>
              </w:rPr>
            </w:pPr>
            <w:r w:rsidRPr="007C3DD0">
              <w:rPr>
                <w:color w:val="002060"/>
              </w:rPr>
              <w:t>AJELLO DAVIDE</w:t>
            </w:r>
          </w:p>
        </w:tc>
        <w:tc>
          <w:tcPr>
            <w:tcW w:w="2200" w:type="dxa"/>
            <w:tcMar>
              <w:top w:w="20" w:type="dxa"/>
              <w:left w:w="20" w:type="dxa"/>
              <w:bottom w:w="20" w:type="dxa"/>
              <w:right w:w="20" w:type="dxa"/>
            </w:tcMar>
            <w:vAlign w:val="center"/>
            <w:hideMark/>
          </w:tcPr>
          <w:p w14:paraId="37313681" w14:textId="77777777" w:rsidR="007C3DD0" w:rsidRPr="007C3DD0" w:rsidRDefault="007C3DD0" w:rsidP="00060964">
            <w:pPr>
              <w:pStyle w:val="movimento2"/>
              <w:rPr>
                <w:color w:val="002060"/>
              </w:rPr>
            </w:pPr>
            <w:r w:rsidRPr="007C3DD0">
              <w:rPr>
                <w:color w:val="002060"/>
              </w:rPr>
              <w:t xml:space="preserve">(SANTA MARIA NUOVA A.S.D.) </w:t>
            </w:r>
          </w:p>
        </w:tc>
      </w:tr>
      <w:tr w:rsidR="007C3DD0" w:rsidRPr="007C3DD0" w14:paraId="4EFE11A9" w14:textId="77777777" w:rsidTr="00060964">
        <w:tc>
          <w:tcPr>
            <w:tcW w:w="2200" w:type="dxa"/>
            <w:tcMar>
              <w:top w:w="20" w:type="dxa"/>
              <w:left w:w="20" w:type="dxa"/>
              <w:bottom w:w="20" w:type="dxa"/>
              <w:right w:w="20" w:type="dxa"/>
            </w:tcMar>
            <w:vAlign w:val="center"/>
            <w:hideMark/>
          </w:tcPr>
          <w:p w14:paraId="2E062B68" w14:textId="77777777" w:rsidR="007C3DD0" w:rsidRPr="007C3DD0" w:rsidRDefault="007C3DD0" w:rsidP="00060964">
            <w:pPr>
              <w:pStyle w:val="movimento"/>
              <w:rPr>
                <w:color w:val="002060"/>
              </w:rPr>
            </w:pPr>
            <w:r w:rsidRPr="007C3DD0">
              <w:rPr>
                <w:color w:val="002060"/>
              </w:rPr>
              <w:t>CARFAGNINI FRANCESCO</w:t>
            </w:r>
          </w:p>
        </w:tc>
        <w:tc>
          <w:tcPr>
            <w:tcW w:w="2200" w:type="dxa"/>
            <w:tcMar>
              <w:top w:w="20" w:type="dxa"/>
              <w:left w:w="20" w:type="dxa"/>
              <w:bottom w:w="20" w:type="dxa"/>
              <w:right w:w="20" w:type="dxa"/>
            </w:tcMar>
            <w:vAlign w:val="center"/>
            <w:hideMark/>
          </w:tcPr>
          <w:p w14:paraId="3DBBEF00" w14:textId="77777777" w:rsidR="007C3DD0" w:rsidRPr="007C3DD0" w:rsidRDefault="007C3DD0" w:rsidP="00060964">
            <w:pPr>
              <w:pStyle w:val="movimento2"/>
              <w:rPr>
                <w:color w:val="002060"/>
              </w:rPr>
            </w:pPr>
            <w:r w:rsidRPr="007C3DD0">
              <w:rPr>
                <w:color w:val="002060"/>
              </w:rPr>
              <w:t xml:space="preserve">(URBINO CALCIO A 5) </w:t>
            </w:r>
          </w:p>
        </w:tc>
        <w:tc>
          <w:tcPr>
            <w:tcW w:w="800" w:type="dxa"/>
            <w:tcMar>
              <w:top w:w="20" w:type="dxa"/>
              <w:left w:w="20" w:type="dxa"/>
              <w:bottom w:w="20" w:type="dxa"/>
              <w:right w:w="20" w:type="dxa"/>
            </w:tcMar>
            <w:vAlign w:val="center"/>
            <w:hideMark/>
          </w:tcPr>
          <w:p w14:paraId="6DCCB20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0D5DCDA" w14:textId="77777777" w:rsidR="007C3DD0" w:rsidRPr="007C3DD0" w:rsidRDefault="007C3DD0" w:rsidP="00060964">
            <w:pPr>
              <w:pStyle w:val="movimento"/>
              <w:rPr>
                <w:color w:val="002060"/>
              </w:rPr>
            </w:pPr>
            <w:r w:rsidRPr="007C3DD0">
              <w:rPr>
                <w:color w:val="002060"/>
              </w:rPr>
              <w:t>CERIONI ALESSANDRO</w:t>
            </w:r>
          </w:p>
        </w:tc>
        <w:tc>
          <w:tcPr>
            <w:tcW w:w="2200" w:type="dxa"/>
            <w:tcMar>
              <w:top w:w="20" w:type="dxa"/>
              <w:left w:w="20" w:type="dxa"/>
              <w:bottom w:w="20" w:type="dxa"/>
              <w:right w:w="20" w:type="dxa"/>
            </w:tcMar>
            <w:vAlign w:val="center"/>
            <w:hideMark/>
          </w:tcPr>
          <w:p w14:paraId="07868738" w14:textId="77777777" w:rsidR="007C3DD0" w:rsidRPr="007C3DD0" w:rsidRDefault="007C3DD0" w:rsidP="00060964">
            <w:pPr>
              <w:pStyle w:val="movimento2"/>
              <w:rPr>
                <w:color w:val="002060"/>
              </w:rPr>
            </w:pPr>
            <w:r w:rsidRPr="007C3DD0">
              <w:rPr>
                <w:color w:val="002060"/>
              </w:rPr>
              <w:t xml:space="preserve">(VIRTUS AURORA C5) </w:t>
            </w:r>
          </w:p>
        </w:tc>
      </w:tr>
    </w:tbl>
    <w:p w14:paraId="03F86195" w14:textId="77777777" w:rsidR="007C3DD0" w:rsidRPr="007C3DD0" w:rsidRDefault="007C3DD0" w:rsidP="007C3DD0">
      <w:pPr>
        <w:pStyle w:val="titolo10"/>
        <w:rPr>
          <w:rFonts w:eastAsiaTheme="minorEastAsia"/>
          <w:color w:val="002060"/>
        </w:rPr>
      </w:pPr>
      <w:r w:rsidRPr="007C3DD0">
        <w:rPr>
          <w:color w:val="002060"/>
        </w:rPr>
        <w:t xml:space="preserve">GARE DEL 16/12/2023 </w:t>
      </w:r>
    </w:p>
    <w:p w14:paraId="6AC434CB" w14:textId="77777777" w:rsidR="007C3DD0" w:rsidRPr="007C3DD0" w:rsidRDefault="007C3DD0" w:rsidP="007C3DD0">
      <w:pPr>
        <w:pStyle w:val="titolo7a"/>
        <w:rPr>
          <w:color w:val="002060"/>
        </w:rPr>
      </w:pPr>
      <w:r w:rsidRPr="007C3DD0">
        <w:rPr>
          <w:color w:val="002060"/>
        </w:rPr>
        <w:t xml:space="preserve">PROVVEDIMENTI DISCIPLINARI </w:t>
      </w:r>
    </w:p>
    <w:p w14:paraId="042A3B46"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633092B7" w14:textId="77777777" w:rsidR="007C3DD0" w:rsidRPr="007C3DD0" w:rsidRDefault="007C3DD0" w:rsidP="007C3DD0">
      <w:pPr>
        <w:pStyle w:val="titolo30"/>
        <w:rPr>
          <w:color w:val="002060"/>
        </w:rPr>
      </w:pPr>
      <w:r w:rsidRPr="007C3DD0">
        <w:rPr>
          <w:color w:val="002060"/>
        </w:rPr>
        <w:lastRenderedPageBreak/>
        <w:t xml:space="preserve">CALCIATORI ESPULSI </w:t>
      </w:r>
    </w:p>
    <w:p w14:paraId="59796FB7" w14:textId="77777777" w:rsidR="007C3DD0" w:rsidRPr="007C3DD0" w:rsidRDefault="007C3DD0" w:rsidP="007C3DD0">
      <w:pPr>
        <w:pStyle w:val="titolo20"/>
        <w:rPr>
          <w:color w:val="002060"/>
        </w:rPr>
      </w:pPr>
      <w:r w:rsidRPr="007C3DD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F7F00F8" w14:textId="77777777" w:rsidTr="00060964">
        <w:tc>
          <w:tcPr>
            <w:tcW w:w="2200" w:type="dxa"/>
            <w:tcMar>
              <w:top w:w="20" w:type="dxa"/>
              <w:left w:w="20" w:type="dxa"/>
              <w:bottom w:w="20" w:type="dxa"/>
              <w:right w:w="20" w:type="dxa"/>
            </w:tcMar>
            <w:vAlign w:val="center"/>
            <w:hideMark/>
          </w:tcPr>
          <w:p w14:paraId="22BF9547" w14:textId="77777777" w:rsidR="007C3DD0" w:rsidRPr="007C3DD0" w:rsidRDefault="007C3DD0" w:rsidP="00060964">
            <w:pPr>
              <w:pStyle w:val="movimento"/>
              <w:rPr>
                <w:color w:val="002060"/>
              </w:rPr>
            </w:pPr>
            <w:r w:rsidRPr="007C3DD0">
              <w:rPr>
                <w:color w:val="002060"/>
              </w:rPr>
              <w:t>SABBATINI GABRIELE</w:t>
            </w:r>
          </w:p>
        </w:tc>
        <w:tc>
          <w:tcPr>
            <w:tcW w:w="2200" w:type="dxa"/>
            <w:tcMar>
              <w:top w:w="20" w:type="dxa"/>
              <w:left w:w="20" w:type="dxa"/>
              <w:bottom w:w="20" w:type="dxa"/>
              <w:right w:w="20" w:type="dxa"/>
            </w:tcMar>
            <w:vAlign w:val="center"/>
            <w:hideMark/>
          </w:tcPr>
          <w:p w14:paraId="2ACE7772" w14:textId="77777777" w:rsidR="007C3DD0" w:rsidRPr="007C3DD0" w:rsidRDefault="007C3DD0" w:rsidP="00060964">
            <w:pPr>
              <w:pStyle w:val="movimento2"/>
              <w:rPr>
                <w:color w:val="002060"/>
              </w:rPr>
            </w:pPr>
            <w:r w:rsidRPr="007C3DD0">
              <w:rPr>
                <w:color w:val="002060"/>
              </w:rPr>
              <w:t xml:space="preserve">(VISSO-ALTONERA CALCIO1970) </w:t>
            </w:r>
          </w:p>
        </w:tc>
        <w:tc>
          <w:tcPr>
            <w:tcW w:w="800" w:type="dxa"/>
            <w:tcMar>
              <w:top w:w="20" w:type="dxa"/>
              <w:left w:w="20" w:type="dxa"/>
              <w:bottom w:w="20" w:type="dxa"/>
              <w:right w:w="20" w:type="dxa"/>
            </w:tcMar>
            <w:vAlign w:val="center"/>
            <w:hideMark/>
          </w:tcPr>
          <w:p w14:paraId="4DC9222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8305F4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2C30AB8" w14:textId="77777777" w:rsidR="007C3DD0" w:rsidRPr="007C3DD0" w:rsidRDefault="007C3DD0" w:rsidP="00060964">
            <w:pPr>
              <w:pStyle w:val="movimento2"/>
              <w:rPr>
                <w:color w:val="002060"/>
              </w:rPr>
            </w:pPr>
            <w:r w:rsidRPr="007C3DD0">
              <w:rPr>
                <w:color w:val="002060"/>
              </w:rPr>
              <w:t> </w:t>
            </w:r>
          </w:p>
        </w:tc>
      </w:tr>
    </w:tbl>
    <w:p w14:paraId="465518EA"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49A9955C" w14:textId="77777777" w:rsidR="007C3DD0" w:rsidRPr="007C3DD0" w:rsidRDefault="007C3DD0" w:rsidP="007C3DD0">
      <w:pPr>
        <w:pStyle w:val="titolo20"/>
        <w:rPr>
          <w:color w:val="002060"/>
        </w:rPr>
      </w:pPr>
      <w:r w:rsidRPr="007C3DD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DDA23C9" w14:textId="77777777" w:rsidTr="00060964">
        <w:tc>
          <w:tcPr>
            <w:tcW w:w="2200" w:type="dxa"/>
            <w:tcMar>
              <w:top w:w="20" w:type="dxa"/>
              <w:left w:w="20" w:type="dxa"/>
              <w:bottom w:w="20" w:type="dxa"/>
              <w:right w:w="20" w:type="dxa"/>
            </w:tcMar>
            <w:vAlign w:val="center"/>
            <w:hideMark/>
          </w:tcPr>
          <w:p w14:paraId="09D3C7C9" w14:textId="77777777" w:rsidR="007C3DD0" w:rsidRPr="007C3DD0" w:rsidRDefault="007C3DD0" w:rsidP="00060964">
            <w:pPr>
              <w:pStyle w:val="movimento"/>
              <w:rPr>
                <w:color w:val="002060"/>
              </w:rPr>
            </w:pPr>
            <w:r w:rsidRPr="007C3DD0">
              <w:rPr>
                <w:color w:val="002060"/>
              </w:rPr>
              <w:t>MIRA FRANCESCO</w:t>
            </w:r>
          </w:p>
        </w:tc>
        <w:tc>
          <w:tcPr>
            <w:tcW w:w="2200" w:type="dxa"/>
            <w:tcMar>
              <w:top w:w="20" w:type="dxa"/>
              <w:left w:w="20" w:type="dxa"/>
              <w:bottom w:w="20" w:type="dxa"/>
              <w:right w:w="20" w:type="dxa"/>
            </w:tcMar>
            <w:vAlign w:val="center"/>
            <w:hideMark/>
          </w:tcPr>
          <w:p w14:paraId="1CA429F0" w14:textId="77777777" w:rsidR="007C3DD0" w:rsidRPr="007C3DD0" w:rsidRDefault="007C3DD0" w:rsidP="00060964">
            <w:pPr>
              <w:pStyle w:val="movimento2"/>
              <w:rPr>
                <w:color w:val="002060"/>
              </w:rPr>
            </w:pPr>
            <w:r w:rsidRPr="007C3DD0">
              <w:rPr>
                <w:color w:val="002060"/>
              </w:rPr>
              <w:t xml:space="preserve">(CASTELRAIMONDO CALCIO A 5) </w:t>
            </w:r>
          </w:p>
        </w:tc>
        <w:tc>
          <w:tcPr>
            <w:tcW w:w="800" w:type="dxa"/>
            <w:tcMar>
              <w:top w:w="20" w:type="dxa"/>
              <w:left w:w="20" w:type="dxa"/>
              <w:bottom w:w="20" w:type="dxa"/>
              <w:right w:w="20" w:type="dxa"/>
            </w:tcMar>
            <w:vAlign w:val="center"/>
            <w:hideMark/>
          </w:tcPr>
          <w:p w14:paraId="60E98D5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AE0226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39608BE" w14:textId="77777777" w:rsidR="007C3DD0" w:rsidRPr="007C3DD0" w:rsidRDefault="007C3DD0" w:rsidP="00060964">
            <w:pPr>
              <w:pStyle w:val="movimento2"/>
              <w:rPr>
                <w:color w:val="002060"/>
              </w:rPr>
            </w:pPr>
            <w:r w:rsidRPr="007C3DD0">
              <w:rPr>
                <w:color w:val="002060"/>
              </w:rPr>
              <w:t> </w:t>
            </w:r>
          </w:p>
        </w:tc>
      </w:tr>
    </w:tbl>
    <w:p w14:paraId="249BA9CB"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81624A7" w14:textId="77777777" w:rsidTr="00060964">
        <w:tc>
          <w:tcPr>
            <w:tcW w:w="2200" w:type="dxa"/>
            <w:tcMar>
              <w:top w:w="20" w:type="dxa"/>
              <w:left w:w="20" w:type="dxa"/>
              <w:bottom w:w="20" w:type="dxa"/>
              <w:right w:w="20" w:type="dxa"/>
            </w:tcMar>
            <w:vAlign w:val="center"/>
            <w:hideMark/>
          </w:tcPr>
          <w:p w14:paraId="02CD8713" w14:textId="77777777" w:rsidR="007C3DD0" w:rsidRPr="007C3DD0" w:rsidRDefault="007C3DD0" w:rsidP="00060964">
            <w:pPr>
              <w:pStyle w:val="movimento"/>
              <w:rPr>
                <w:color w:val="002060"/>
              </w:rPr>
            </w:pPr>
            <w:r w:rsidRPr="007C3DD0">
              <w:rPr>
                <w:color w:val="002060"/>
              </w:rPr>
              <w:t>MORESCHI LEONARDO</w:t>
            </w:r>
          </w:p>
        </w:tc>
        <w:tc>
          <w:tcPr>
            <w:tcW w:w="2200" w:type="dxa"/>
            <w:tcMar>
              <w:top w:w="20" w:type="dxa"/>
              <w:left w:w="20" w:type="dxa"/>
              <w:bottom w:w="20" w:type="dxa"/>
              <w:right w:w="20" w:type="dxa"/>
            </w:tcMar>
            <w:vAlign w:val="center"/>
            <w:hideMark/>
          </w:tcPr>
          <w:p w14:paraId="21C38B77" w14:textId="77777777" w:rsidR="007C3DD0" w:rsidRPr="007C3DD0" w:rsidRDefault="007C3DD0" w:rsidP="00060964">
            <w:pPr>
              <w:pStyle w:val="movimento2"/>
              <w:rPr>
                <w:color w:val="002060"/>
              </w:rPr>
            </w:pPr>
            <w:r w:rsidRPr="007C3DD0">
              <w:rPr>
                <w:color w:val="002060"/>
              </w:rPr>
              <w:t xml:space="preserve">(SAN BIAGIO) </w:t>
            </w:r>
          </w:p>
        </w:tc>
        <w:tc>
          <w:tcPr>
            <w:tcW w:w="800" w:type="dxa"/>
            <w:tcMar>
              <w:top w:w="20" w:type="dxa"/>
              <w:left w:w="20" w:type="dxa"/>
              <w:bottom w:w="20" w:type="dxa"/>
              <w:right w:w="20" w:type="dxa"/>
            </w:tcMar>
            <w:vAlign w:val="center"/>
            <w:hideMark/>
          </w:tcPr>
          <w:p w14:paraId="65CA2A7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7CC576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542A08E" w14:textId="77777777" w:rsidR="007C3DD0" w:rsidRPr="007C3DD0" w:rsidRDefault="007C3DD0" w:rsidP="00060964">
            <w:pPr>
              <w:pStyle w:val="movimento2"/>
              <w:rPr>
                <w:color w:val="002060"/>
              </w:rPr>
            </w:pPr>
            <w:r w:rsidRPr="007C3DD0">
              <w:rPr>
                <w:color w:val="002060"/>
              </w:rPr>
              <w:t> </w:t>
            </w:r>
          </w:p>
        </w:tc>
      </w:tr>
    </w:tbl>
    <w:p w14:paraId="4488F5EE"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5F0CBE0" w14:textId="77777777" w:rsidTr="00060964">
        <w:tc>
          <w:tcPr>
            <w:tcW w:w="2200" w:type="dxa"/>
            <w:tcMar>
              <w:top w:w="20" w:type="dxa"/>
              <w:left w:w="20" w:type="dxa"/>
              <w:bottom w:w="20" w:type="dxa"/>
              <w:right w:w="20" w:type="dxa"/>
            </w:tcMar>
            <w:vAlign w:val="center"/>
            <w:hideMark/>
          </w:tcPr>
          <w:p w14:paraId="554F8E71" w14:textId="77777777" w:rsidR="007C3DD0" w:rsidRPr="007C3DD0" w:rsidRDefault="007C3DD0" w:rsidP="00060964">
            <w:pPr>
              <w:pStyle w:val="movimento"/>
              <w:rPr>
                <w:color w:val="002060"/>
              </w:rPr>
            </w:pPr>
            <w:r w:rsidRPr="007C3DD0">
              <w:rPr>
                <w:color w:val="002060"/>
              </w:rPr>
              <w:t>PASSARELLI NICOLA</w:t>
            </w:r>
          </w:p>
        </w:tc>
        <w:tc>
          <w:tcPr>
            <w:tcW w:w="2200" w:type="dxa"/>
            <w:tcMar>
              <w:top w:w="20" w:type="dxa"/>
              <w:left w:w="20" w:type="dxa"/>
              <w:bottom w:w="20" w:type="dxa"/>
              <w:right w:w="20" w:type="dxa"/>
            </w:tcMar>
            <w:vAlign w:val="center"/>
            <w:hideMark/>
          </w:tcPr>
          <w:p w14:paraId="68185CDD" w14:textId="77777777" w:rsidR="007C3DD0" w:rsidRPr="007C3DD0" w:rsidRDefault="007C3DD0" w:rsidP="00060964">
            <w:pPr>
              <w:pStyle w:val="movimento2"/>
              <w:rPr>
                <w:color w:val="002060"/>
              </w:rPr>
            </w:pPr>
            <w:r w:rsidRPr="007C3DD0">
              <w:rPr>
                <w:color w:val="002060"/>
              </w:rPr>
              <w:t xml:space="preserve">(MONTECCHIO SPORT) </w:t>
            </w:r>
          </w:p>
        </w:tc>
        <w:tc>
          <w:tcPr>
            <w:tcW w:w="800" w:type="dxa"/>
            <w:tcMar>
              <w:top w:w="20" w:type="dxa"/>
              <w:left w:w="20" w:type="dxa"/>
              <w:bottom w:w="20" w:type="dxa"/>
              <w:right w:w="20" w:type="dxa"/>
            </w:tcMar>
            <w:vAlign w:val="center"/>
            <w:hideMark/>
          </w:tcPr>
          <w:p w14:paraId="09AF85F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DB436D8" w14:textId="77777777" w:rsidR="007C3DD0" w:rsidRPr="007C3DD0" w:rsidRDefault="007C3DD0" w:rsidP="00060964">
            <w:pPr>
              <w:pStyle w:val="movimento"/>
              <w:rPr>
                <w:color w:val="002060"/>
              </w:rPr>
            </w:pPr>
            <w:r w:rsidRPr="007C3DD0">
              <w:rPr>
                <w:color w:val="002060"/>
              </w:rPr>
              <w:t>GARAVANI ANDREA</w:t>
            </w:r>
          </w:p>
        </w:tc>
        <w:tc>
          <w:tcPr>
            <w:tcW w:w="2200" w:type="dxa"/>
            <w:tcMar>
              <w:top w:w="20" w:type="dxa"/>
              <w:left w:w="20" w:type="dxa"/>
              <w:bottom w:w="20" w:type="dxa"/>
              <w:right w:w="20" w:type="dxa"/>
            </w:tcMar>
            <w:vAlign w:val="center"/>
            <w:hideMark/>
          </w:tcPr>
          <w:p w14:paraId="75A8C093" w14:textId="77777777" w:rsidR="007C3DD0" w:rsidRPr="007C3DD0" w:rsidRDefault="007C3DD0" w:rsidP="00060964">
            <w:pPr>
              <w:pStyle w:val="movimento2"/>
              <w:rPr>
                <w:color w:val="002060"/>
              </w:rPr>
            </w:pPr>
            <w:r w:rsidRPr="007C3DD0">
              <w:rPr>
                <w:color w:val="002060"/>
              </w:rPr>
              <w:t xml:space="preserve">(VADO C5) </w:t>
            </w:r>
          </w:p>
        </w:tc>
      </w:tr>
    </w:tbl>
    <w:p w14:paraId="61CA2F9B"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5B49C29B" w14:textId="77777777" w:rsidTr="00060964">
        <w:tc>
          <w:tcPr>
            <w:tcW w:w="2200" w:type="dxa"/>
            <w:tcMar>
              <w:top w:w="20" w:type="dxa"/>
              <w:left w:w="20" w:type="dxa"/>
              <w:bottom w:w="20" w:type="dxa"/>
              <w:right w:w="20" w:type="dxa"/>
            </w:tcMar>
            <w:vAlign w:val="center"/>
            <w:hideMark/>
          </w:tcPr>
          <w:p w14:paraId="24914858" w14:textId="77777777" w:rsidR="007C3DD0" w:rsidRPr="007C3DD0" w:rsidRDefault="007C3DD0" w:rsidP="00060964">
            <w:pPr>
              <w:pStyle w:val="movimento"/>
              <w:rPr>
                <w:color w:val="002060"/>
              </w:rPr>
            </w:pPr>
            <w:r w:rsidRPr="007C3DD0">
              <w:rPr>
                <w:color w:val="002060"/>
              </w:rPr>
              <w:t>DI PANCRAZIO LUCA</w:t>
            </w:r>
          </w:p>
        </w:tc>
        <w:tc>
          <w:tcPr>
            <w:tcW w:w="2200" w:type="dxa"/>
            <w:tcMar>
              <w:top w:w="20" w:type="dxa"/>
              <w:left w:w="20" w:type="dxa"/>
              <w:bottom w:w="20" w:type="dxa"/>
              <w:right w:w="20" w:type="dxa"/>
            </w:tcMar>
            <w:vAlign w:val="center"/>
            <w:hideMark/>
          </w:tcPr>
          <w:p w14:paraId="7491152F" w14:textId="77777777" w:rsidR="007C3DD0" w:rsidRPr="007C3DD0" w:rsidRDefault="007C3DD0" w:rsidP="00060964">
            <w:pPr>
              <w:pStyle w:val="movimento2"/>
              <w:rPr>
                <w:color w:val="002060"/>
              </w:rPr>
            </w:pPr>
            <w:r w:rsidRPr="007C3DD0">
              <w:rPr>
                <w:color w:val="002060"/>
              </w:rPr>
              <w:t xml:space="preserve">(FUTSAL ANCONA) </w:t>
            </w:r>
          </w:p>
        </w:tc>
        <w:tc>
          <w:tcPr>
            <w:tcW w:w="800" w:type="dxa"/>
            <w:tcMar>
              <w:top w:w="20" w:type="dxa"/>
              <w:left w:w="20" w:type="dxa"/>
              <w:bottom w:w="20" w:type="dxa"/>
              <w:right w:w="20" w:type="dxa"/>
            </w:tcMar>
            <w:vAlign w:val="center"/>
            <w:hideMark/>
          </w:tcPr>
          <w:p w14:paraId="7CE6954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4F9792B" w14:textId="77777777" w:rsidR="007C3DD0" w:rsidRPr="007C3DD0" w:rsidRDefault="007C3DD0" w:rsidP="00060964">
            <w:pPr>
              <w:pStyle w:val="movimento"/>
              <w:rPr>
                <w:color w:val="002060"/>
              </w:rPr>
            </w:pPr>
            <w:r w:rsidRPr="007C3DD0">
              <w:rPr>
                <w:color w:val="002060"/>
              </w:rPr>
              <w:t>MORELLI NICOLA</w:t>
            </w:r>
          </w:p>
        </w:tc>
        <w:tc>
          <w:tcPr>
            <w:tcW w:w="2200" w:type="dxa"/>
            <w:tcMar>
              <w:top w:w="20" w:type="dxa"/>
              <w:left w:w="20" w:type="dxa"/>
              <w:bottom w:w="20" w:type="dxa"/>
              <w:right w:w="20" w:type="dxa"/>
            </w:tcMar>
            <w:vAlign w:val="center"/>
            <w:hideMark/>
          </w:tcPr>
          <w:p w14:paraId="61AA3F42" w14:textId="77777777" w:rsidR="007C3DD0" w:rsidRPr="007C3DD0" w:rsidRDefault="007C3DD0" w:rsidP="00060964">
            <w:pPr>
              <w:pStyle w:val="movimento2"/>
              <w:rPr>
                <w:color w:val="002060"/>
              </w:rPr>
            </w:pPr>
            <w:r w:rsidRPr="007C3DD0">
              <w:rPr>
                <w:color w:val="002060"/>
              </w:rPr>
              <w:t xml:space="preserve">(MONTECCHIO SPORT) </w:t>
            </w:r>
          </w:p>
        </w:tc>
      </w:tr>
      <w:tr w:rsidR="007C3DD0" w:rsidRPr="007C3DD0" w14:paraId="56D11251" w14:textId="77777777" w:rsidTr="00060964">
        <w:tc>
          <w:tcPr>
            <w:tcW w:w="2200" w:type="dxa"/>
            <w:tcMar>
              <w:top w:w="20" w:type="dxa"/>
              <w:left w:w="20" w:type="dxa"/>
              <w:bottom w:w="20" w:type="dxa"/>
              <w:right w:w="20" w:type="dxa"/>
            </w:tcMar>
            <w:vAlign w:val="center"/>
            <w:hideMark/>
          </w:tcPr>
          <w:p w14:paraId="37BBA946" w14:textId="77777777" w:rsidR="007C3DD0" w:rsidRPr="007C3DD0" w:rsidRDefault="007C3DD0" w:rsidP="00060964">
            <w:pPr>
              <w:pStyle w:val="movimento"/>
              <w:rPr>
                <w:color w:val="002060"/>
              </w:rPr>
            </w:pPr>
            <w:r w:rsidRPr="007C3DD0">
              <w:rPr>
                <w:color w:val="002060"/>
              </w:rPr>
              <w:t>FINI CESARE</w:t>
            </w:r>
          </w:p>
        </w:tc>
        <w:tc>
          <w:tcPr>
            <w:tcW w:w="2200" w:type="dxa"/>
            <w:tcMar>
              <w:top w:w="20" w:type="dxa"/>
              <w:left w:w="20" w:type="dxa"/>
              <w:bottom w:w="20" w:type="dxa"/>
              <w:right w:w="20" w:type="dxa"/>
            </w:tcMar>
            <w:vAlign w:val="center"/>
            <w:hideMark/>
          </w:tcPr>
          <w:p w14:paraId="3559AAA9" w14:textId="77777777" w:rsidR="007C3DD0" w:rsidRPr="007C3DD0" w:rsidRDefault="007C3DD0" w:rsidP="00060964">
            <w:pPr>
              <w:pStyle w:val="movimento2"/>
              <w:rPr>
                <w:color w:val="002060"/>
              </w:rPr>
            </w:pPr>
            <w:r w:rsidRPr="007C3DD0">
              <w:rPr>
                <w:color w:val="002060"/>
              </w:rPr>
              <w:t xml:space="preserve">(VADO C5) </w:t>
            </w:r>
          </w:p>
        </w:tc>
        <w:tc>
          <w:tcPr>
            <w:tcW w:w="800" w:type="dxa"/>
            <w:tcMar>
              <w:top w:w="20" w:type="dxa"/>
              <w:left w:w="20" w:type="dxa"/>
              <w:bottom w:w="20" w:type="dxa"/>
              <w:right w:w="20" w:type="dxa"/>
            </w:tcMar>
            <w:vAlign w:val="center"/>
            <w:hideMark/>
          </w:tcPr>
          <w:p w14:paraId="4BF4F32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F201BB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DD5314C" w14:textId="77777777" w:rsidR="007C3DD0" w:rsidRPr="007C3DD0" w:rsidRDefault="007C3DD0" w:rsidP="00060964">
            <w:pPr>
              <w:pStyle w:val="movimento2"/>
              <w:rPr>
                <w:color w:val="002060"/>
              </w:rPr>
            </w:pPr>
            <w:r w:rsidRPr="007C3DD0">
              <w:rPr>
                <w:color w:val="002060"/>
              </w:rPr>
              <w:t> </w:t>
            </w:r>
          </w:p>
        </w:tc>
      </w:tr>
    </w:tbl>
    <w:p w14:paraId="2DB881DF" w14:textId="77777777" w:rsidR="007C3DD0" w:rsidRPr="007C3DD0" w:rsidRDefault="007C3DD0" w:rsidP="007C3DD0">
      <w:pPr>
        <w:pStyle w:val="titolo10"/>
        <w:rPr>
          <w:rFonts w:eastAsiaTheme="minorEastAsia"/>
          <w:color w:val="002060"/>
        </w:rPr>
      </w:pPr>
      <w:r w:rsidRPr="007C3DD0">
        <w:rPr>
          <w:color w:val="002060"/>
        </w:rPr>
        <w:t xml:space="preserve">GARE DEL 18/12/2023 </w:t>
      </w:r>
    </w:p>
    <w:p w14:paraId="1A5B16B0" w14:textId="77777777" w:rsidR="007C3DD0" w:rsidRPr="007C3DD0" w:rsidRDefault="007C3DD0" w:rsidP="007C3DD0">
      <w:pPr>
        <w:pStyle w:val="titolo7a"/>
        <w:rPr>
          <w:color w:val="002060"/>
        </w:rPr>
      </w:pPr>
      <w:r w:rsidRPr="007C3DD0">
        <w:rPr>
          <w:color w:val="002060"/>
        </w:rPr>
        <w:t xml:space="preserve">PROVVEDIMENTI DISCIPLINARI </w:t>
      </w:r>
    </w:p>
    <w:p w14:paraId="33822D23"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240A7155" w14:textId="77777777" w:rsidR="007C3DD0" w:rsidRPr="007C3DD0" w:rsidRDefault="007C3DD0" w:rsidP="007C3DD0">
      <w:pPr>
        <w:pStyle w:val="titolo30"/>
        <w:rPr>
          <w:color w:val="002060"/>
        </w:rPr>
      </w:pPr>
      <w:r w:rsidRPr="007C3DD0">
        <w:rPr>
          <w:color w:val="002060"/>
        </w:rPr>
        <w:t xml:space="preserve">CALCIATORI NON ESPULSI </w:t>
      </w:r>
    </w:p>
    <w:p w14:paraId="3FAA86A5"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BAA2928" w14:textId="77777777" w:rsidTr="00060964">
        <w:tc>
          <w:tcPr>
            <w:tcW w:w="2200" w:type="dxa"/>
            <w:tcMar>
              <w:top w:w="20" w:type="dxa"/>
              <w:left w:w="20" w:type="dxa"/>
              <w:bottom w:w="20" w:type="dxa"/>
              <w:right w:w="20" w:type="dxa"/>
            </w:tcMar>
            <w:vAlign w:val="center"/>
            <w:hideMark/>
          </w:tcPr>
          <w:p w14:paraId="0BFC4DB3" w14:textId="77777777" w:rsidR="007C3DD0" w:rsidRPr="007C3DD0" w:rsidRDefault="007C3DD0" w:rsidP="00060964">
            <w:pPr>
              <w:pStyle w:val="movimento"/>
              <w:rPr>
                <w:color w:val="002060"/>
              </w:rPr>
            </w:pPr>
            <w:r w:rsidRPr="007C3DD0">
              <w:rPr>
                <w:color w:val="002060"/>
              </w:rPr>
              <w:t>VOLTATTORNI MATTEO</w:t>
            </w:r>
          </w:p>
        </w:tc>
        <w:tc>
          <w:tcPr>
            <w:tcW w:w="2200" w:type="dxa"/>
            <w:tcMar>
              <w:top w:w="20" w:type="dxa"/>
              <w:left w:w="20" w:type="dxa"/>
              <w:bottom w:w="20" w:type="dxa"/>
              <w:right w:w="20" w:type="dxa"/>
            </w:tcMar>
            <w:vAlign w:val="center"/>
            <w:hideMark/>
          </w:tcPr>
          <w:p w14:paraId="693D72C3" w14:textId="77777777" w:rsidR="007C3DD0" w:rsidRPr="007C3DD0" w:rsidRDefault="007C3DD0" w:rsidP="00060964">
            <w:pPr>
              <w:pStyle w:val="movimento2"/>
              <w:rPr>
                <w:color w:val="002060"/>
              </w:rPr>
            </w:pPr>
            <w:r w:rsidRPr="007C3DD0">
              <w:rPr>
                <w:color w:val="002060"/>
              </w:rPr>
              <w:t xml:space="preserve">(FUTSAL L.C.) </w:t>
            </w:r>
          </w:p>
        </w:tc>
        <w:tc>
          <w:tcPr>
            <w:tcW w:w="800" w:type="dxa"/>
            <w:tcMar>
              <w:top w:w="20" w:type="dxa"/>
              <w:left w:w="20" w:type="dxa"/>
              <w:bottom w:w="20" w:type="dxa"/>
              <w:right w:w="20" w:type="dxa"/>
            </w:tcMar>
            <w:vAlign w:val="center"/>
            <w:hideMark/>
          </w:tcPr>
          <w:p w14:paraId="75689F8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9BC94B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2A33EB9" w14:textId="77777777" w:rsidR="007C3DD0" w:rsidRPr="007C3DD0" w:rsidRDefault="007C3DD0" w:rsidP="00060964">
            <w:pPr>
              <w:pStyle w:val="movimento2"/>
              <w:rPr>
                <w:color w:val="002060"/>
              </w:rPr>
            </w:pPr>
            <w:r w:rsidRPr="007C3DD0">
              <w:rPr>
                <w:color w:val="002060"/>
              </w:rPr>
              <w:t> </w:t>
            </w:r>
          </w:p>
        </w:tc>
      </w:tr>
    </w:tbl>
    <w:p w14:paraId="39F9B73A" w14:textId="77777777" w:rsidR="007C3DD0" w:rsidRDefault="007C3DD0" w:rsidP="007C3DD0">
      <w:pPr>
        <w:pStyle w:val="breakline"/>
        <w:rPr>
          <w:rFonts w:eastAsiaTheme="minorEastAsia"/>
          <w:color w:val="002060"/>
        </w:rPr>
      </w:pPr>
    </w:p>
    <w:p w14:paraId="01503761"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7D69438D"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535F125C" w14:textId="77777777" w:rsidR="007C3DD0" w:rsidRPr="007C3DD0" w:rsidRDefault="007C3DD0" w:rsidP="007C3DD0">
      <w:pPr>
        <w:pStyle w:val="breakline"/>
        <w:rPr>
          <w:rFonts w:eastAsiaTheme="minorEastAsia"/>
          <w:color w:val="002060"/>
        </w:rPr>
      </w:pPr>
    </w:p>
    <w:p w14:paraId="3BF701CA" w14:textId="77777777" w:rsidR="007C3DD0" w:rsidRPr="007C3DD0" w:rsidRDefault="007C3DD0" w:rsidP="007C3DD0">
      <w:pPr>
        <w:pStyle w:val="titoloprinc0"/>
        <w:rPr>
          <w:color w:val="002060"/>
        </w:rPr>
      </w:pPr>
      <w:r w:rsidRPr="007C3DD0">
        <w:rPr>
          <w:color w:val="002060"/>
        </w:rPr>
        <w:t>CLASSIFICA</w:t>
      </w:r>
    </w:p>
    <w:p w14:paraId="0E0C746F" w14:textId="77777777" w:rsidR="007C3DD0" w:rsidRPr="007C3DD0" w:rsidRDefault="007C3DD0" w:rsidP="007C3DD0">
      <w:pPr>
        <w:pStyle w:val="breakline"/>
        <w:rPr>
          <w:color w:val="002060"/>
        </w:rPr>
      </w:pPr>
    </w:p>
    <w:p w14:paraId="0EDB75D5" w14:textId="77777777" w:rsidR="007C3DD0" w:rsidRPr="007C3DD0" w:rsidRDefault="007C3DD0" w:rsidP="007C3DD0">
      <w:pPr>
        <w:pStyle w:val="breakline"/>
        <w:rPr>
          <w:color w:val="002060"/>
        </w:rPr>
      </w:pPr>
    </w:p>
    <w:p w14:paraId="14442600"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678A2B6C"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29BA1"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929DB"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7A382"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69C0"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DB515"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8A14B"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0C311"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830BB"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22957"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892F2" w14:textId="77777777" w:rsidR="007C3DD0" w:rsidRPr="007C3DD0" w:rsidRDefault="007C3DD0" w:rsidP="00060964">
            <w:pPr>
              <w:pStyle w:val="headertabella0"/>
              <w:rPr>
                <w:color w:val="002060"/>
              </w:rPr>
            </w:pPr>
            <w:r w:rsidRPr="007C3DD0">
              <w:rPr>
                <w:color w:val="002060"/>
              </w:rPr>
              <w:t>PE</w:t>
            </w:r>
          </w:p>
        </w:tc>
      </w:tr>
      <w:tr w:rsidR="007C3DD0" w:rsidRPr="007C3DD0" w14:paraId="2DEAE8B3"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0C273" w14:textId="77777777" w:rsidR="007C3DD0" w:rsidRPr="007C3DD0" w:rsidRDefault="007C3DD0" w:rsidP="00060964">
            <w:pPr>
              <w:pStyle w:val="rowtabella0"/>
              <w:rPr>
                <w:color w:val="002060"/>
              </w:rPr>
            </w:pPr>
            <w:r w:rsidRPr="007C3DD0">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850E"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244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A358"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4D1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81B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F858"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02C9"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C96A"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ACAB" w14:textId="77777777" w:rsidR="007C3DD0" w:rsidRPr="007C3DD0" w:rsidRDefault="007C3DD0" w:rsidP="00060964">
            <w:pPr>
              <w:pStyle w:val="rowtabella0"/>
              <w:jc w:val="center"/>
              <w:rPr>
                <w:color w:val="002060"/>
              </w:rPr>
            </w:pPr>
            <w:r w:rsidRPr="007C3DD0">
              <w:rPr>
                <w:color w:val="002060"/>
              </w:rPr>
              <w:t>0</w:t>
            </w:r>
          </w:p>
        </w:tc>
      </w:tr>
      <w:tr w:rsidR="007C3DD0" w:rsidRPr="007C3DD0" w14:paraId="3C7E8CE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DE6EE" w14:textId="77777777" w:rsidR="007C3DD0" w:rsidRPr="007C3DD0" w:rsidRDefault="007C3DD0" w:rsidP="00060964">
            <w:pPr>
              <w:pStyle w:val="rowtabella0"/>
              <w:rPr>
                <w:color w:val="002060"/>
              </w:rPr>
            </w:pPr>
            <w:r w:rsidRPr="007C3DD0">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125F"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C58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2E4C"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EF2F"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7BD2"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0567" w14:textId="77777777" w:rsidR="007C3DD0" w:rsidRPr="007C3DD0" w:rsidRDefault="007C3DD0" w:rsidP="00060964">
            <w:pPr>
              <w:pStyle w:val="rowtabella0"/>
              <w:jc w:val="center"/>
              <w:rPr>
                <w:color w:val="002060"/>
              </w:rPr>
            </w:pPr>
            <w:r w:rsidRPr="007C3DD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04CB"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9CB3"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6306" w14:textId="77777777" w:rsidR="007C3DD0" w:rsidRPr="007C3DD0" w:rsidRDefault="007C3DD0" w:rsidP="00060964">
            <w:pPr>
              <w:pStyle w:val="rowtabella0"/>
              <w:jc w:val="center"/>
              <w:rPr>
                <w:color w:val="002060"/>
              </w:rPr>
            </w:pPr>
            <w:r w:rsidRPr="007C3DD0">
              <w:rPr>
                <w:color w:val="002060"/>
              </w:rPr>
              <w:t>0</w:t>
            </w:r>
          </w:p>
        </w:tc>
      </w:tr>
      <w:tr w:rsidR="007C3DD0" w:rsidRPr="007C3DD0" w14:paraId="1F67158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0952B" w14:textId="77777777" w:rsidR="007C3DD0" w:rsidRPr="007C3DD0" w:rsidRDefault="007C3DD0" w:rsidP="00060964">
            <w:pPr>
              <w:pStyle w:val="rowtabella0"/>
              <w:rPr>
                <w:color w:val="002060"/>
              </w:rPr>
            </w:pPr>
            <w:r w:rsidRPr="007C3DD0">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7A3F"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A4BE"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EF8E"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EEF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F4B6"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BD6F"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4AEE"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4CD4"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159E" w14:textId="77777777" w:rsidR="007C3DD0" w:rsidRPr="007C3DD0" w:rsidRDefault="007C3DD0" w:rsidP="00060964">
            <w:pPr>
              <w:pStyle w:val="rowtabella0"/>
              <w:jc w:val="center"/>
              <w:rPr>
                <w:color w:val="002060"/>
              </w:rPr>
            </w:pPr>
            <w:r w:rsidRPr="007C3DD0">
              <w:rPr>
                <w:color w:val="002060"/>
              </w:rPr>
              <w:t>0</w:t>
            </w:r>
          </w:p>
        </w:tc>
      </w:tr>
      <w:tr w:rsidR="007C3DD0" w:rsidRPr="007C3DD0" w14:paraId="56E671D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0DE2A" w14:textId="77777777" w:rsidR="007C3DD0" w:rsidRPr="007C3DD0" w:rsidRDefault="007C3DD0" w:rsidP="00060964">
            <w:pPr>
              <w:pStyle w:val="rowtabella0"/>
              <w:rPr>
                <w:color w:val="002060"/>
              </w:rPr>
            </w:pPr>
            <w:r w:rsidRPr="007C3DD0">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C51B"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5A1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6140"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AADE"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DF96"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6EA2"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2154"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839C"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C752" w14:textId="77777777" w:rsidR="007C3DD0" w:rsidRPr="007C3DD0" w:rsidRDefault="007C3DD0" w:rsidP="00060964">
            <w:pPr>
              <w:pStyle w:val="rowtabella0"/>
              <w:jc w:val="center"/>
              <w:rPr>
                <w:color w:val="002060"/>
              </w:rPr>
            </w:pPr>
            <w:r w:rsidRPr="007C3DD0">
              <w:rPr>
                <w:color w:val="002060"/>
              </w:rPr>
              <w:t>0</w:t>
            </w:r>
          </w:p>
        </w:tc>
      </w:tr>
      <w:tr w:rsidR="007C3DD0" w:rsidRPr="007C3DD0" w14:paraId="6D3E1C4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A8299" w14:textId="77777777" w:rsidR="007C3DD0" w:rsidRPr="007C3DD0" w:rsidRDefault="007C3DD0" w:rsidP="00060964">
            <w:pPr>
              <w:pStyle w:val="rowtabella0"/>
              <w:rPr>
                <w:color w:val="002060"/>
              </w:rPr>
            </w:pPr>
            <w:r w:rsidRPr="007C3DD0">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0F95"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A576"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9402"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D90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EC9C"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B4E"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1C8FD"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49B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7123" w14:textId="77777777" w:rsidR="007C3DD0" w:rsidRPr="007C3DD0" w:rsidRDefault="007C3DD0" w:rsidP="00060964">
            <w:pPr>
              <w:pStyle w:val="rowtabella0"/>
              <w:jc w:val="center"/>
              <w:rPr>
                <w:color w:val="002060"/>
              </w:rPr>
            </w:pPr>
            <w:r w:rsidRPr="007C3DD0">
              <w:rPr>
                <w:color w:val="002060"/>
              </w:rPr>
              <w:t>0</w:t>
            </w:r>
          </w:p>
        </w:tc>
      </w:tr>
      <w:tr w:rsidR="007C3DD0" w:rsidRPr="007C3DD0" w14:paraId="04D75FC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F1A4C" w14:textId="77777777" w:rsidR="007C3DD0" w:rsidRPr="007C3DD0" w:rsidRDefault="007C3DD0" w:rsidP="00060964">
            <w:pPr>
              <w:pStyle w:val="rowtabella0"/>
              <w:rPr>
                <w:color w:val="002060"/>
              </w:rPr>
            </w:pPr>
            <w:r w:rsidRPr="007C3DD0">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09512"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CDF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B2A8"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B1C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AB22"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05A7"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AA63"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862F"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9A68" w14:textId="77777777" w:rsidR="007C3DD0" w:rsidRPr="007C3DD0" w:rsidRDefault="007C3DD0" w:rsidP="00060964">
            <w:pPr>
              <w:pStyle w:val="rowtabella0"/>
              <w:jc w:val="center"/>
              <w:rPr>
                <w:color w:val="002060"/>
              </w:rPr>
            </w:pPr>
            <w:r w:rsidRPr="007C3DD0">
              <w:rPr>
                <w:color w:val="002060"/>
              </w:rPr>
              <w:t>0</w:t>
            </w:r>
          </w:p>
        </w:tc>
      </w:tr>
      <w:tr w:rsidR="007C3DD0" w:rsidRPr="007C3DD0" w14:paraId="548DE1C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105AA" w14:textId="77777777" w:rsidR="007C3DD0" w:rsidRPr="007C3DD0" w:rsidRDefault="007C3DD0" w:rsidP="00060964">
            <w:pPr>
              <w:pStyle w:val="rowtabella0"/>
              <w:rPr>
                <w:color w:val="002060"/>
              </w:rPr>
            </w:pPr>
            <w:r w:rsidRPr="007C3DD0">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3E72"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86A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CF249"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908B"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FCEB"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7460"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458C7"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6BDC"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BF27" w14:textId="77777777" w:rsidR="007C3DD0" w:rsidRPr="007C3DD0" w:rsidRDefault="007C3DD0" w:rsidP="00060964">
            <w:pPr>
              <w:pStyle w:val="rowtabella0"/>
              <w:jc w:val="center"/>
              <w:rPr>
                <w:color w:val="002060"/>
              </w:rPr>
            </w:pPr>
            <w:r w:rsidRPr="007C3DD0">
              <w:rPr>
                <w:color w:val="002060"/>
              </w:rPr>
              <w:t>0</w:t>
            </w:r>
          </w:p>
        </w:tc>
      </w:tr>
      <w:tr w:rsidR="007C3DD0" w:rsidRPr="007C3DD0" w14:paraId="3A73237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A97DB" w14:textId="77777777" w:rsidR="007C3DD0" w:rsidRPr="007C3DD0" w:rsidRDefault="007C3DD0" w:rsidP="00060964">
            <w:pPr>
              <w:pStyle w:val="rowtabella0"/>
              <w:rPr>
                <w:color w:val="002060"/>
              </w:rPr>
            </w:pPr>
            <w:r w:rsidRPr="007C3DD0">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983B"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E9F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D2EF"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1BD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4BF2"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3CE8"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80C0"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11E1"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AAD32"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BE2D1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37C71" w14:textId="77777777" w:rsidR="007C3DD0" w:rsidRPr="007C3DD0" w:rsidRDefault="007C3DD0" w:rsidP="00060964">
            <w:pPr>
              <w:pStyle w:val="rowtabella0"/>
              <w:rPr>
                <w:color w:val="002060"/>
              </w:rPr>
            </w:pPr>
            <w:r w:rsidRPr="007C3DD0">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E572"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43E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71BA"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C0D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C563"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3E68"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F4A5"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481D"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6923" w14:textId="77777777" w:rsidR="007C3DD0" w:rsidRPr="007C3DD0" w:rsidRDefault="007C3DD0" w:rsidP="00060964">
            <w:pPr>
              <w:pStyle w:val="rowtabella0"/>
              <w:jc w:val="center"/>
              <w:rPr>
                <w:color w:val="002060"/>
              </w:rPr>
            </w:pPr>
            <w:r w:rsidRPr="007C3DD0">
              <w:rPr>
                <w:color w:val="002060"/>
              </w:rPr>
              <w:t>0</w:t>
            </w:r>
          </w:p>
        </w:tc>
      </w:tr>
      <w:tr w:rsidR="007C3DD0" w:rsidRPr="007C3DD0" w14:paraId="29B36B3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3DEB5" w14:textId="77777777" w:rsidR="007C3DD0" w:rsidRPr="007C3DD0" w:rsidRDefault="007C3DD0" w:rsidP="00060964">
            <w:pPr>
              <w:pStyle w:val="rowtabella0"/>
              <w:rPr>
                <w:color w:val="002060"/>
              </w:rPr>
            </w:pPr>
            <w:r w:rsidRPr="007C3DD0">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B76D"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72C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9C73"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C7B4"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298B"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9BBA"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0D6D"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0D2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62FD"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D08CF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5C924" w14:textId="77777777" w:rsidR="007C3DD0" w:rsidRPr="007C3DD0" w:rsidRDefault="007C3DD0" w:rsidP="00060964">
            <w:pPr>
              <w:pStyle w:val="rowtabella0"/>
              <w:rPr>
                <w:color w:val="002060"/>
              </w:rPr>
            </w:pPr>
            <w:r w:rsidRPr="007C3DD0">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5CF2"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74D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86DF"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CAEB"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4BC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B451"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4DC8"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E10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93D8" w14:textId="77777777" w:rsidR="007C3DD0" w:rsidRPr="007C3DD0" w:rsidRDefault="007C3DD0" w:rsidP="00060964">
            <w:pPr>
              <w:pStyle w:val="rowtabella0"/>
              <w:jc w:val="center"/>
              <w:rPr>
                <w:color w:val="002060"/>
              </w:rPr>
            </w:pPr>
            <w:r w:rsidRPr="007C3DD0">
              <w:rPr>
                <w:color w:val="002060"/>
              </w:rPr>
              <w:t>0</w:t>
            </w:r>
          </w:p>
        </w:tc>
      </w:tr>
      <w:tr w:rsidR="007C3DD0" w:rsidRPr="007C3DD0" w14:paraId="31EE87D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C2B0F" w14:textId="77777777" w:rsidR="007C3DD0" w:rsidRPr="007C3DD0" w:rsidRDefault="007C3DD0" w:rsidP="00060964">
            <w:pPr>
              <w:pStyle w:val="rowtabella0"/>
              <w:rPr>
                <w:color w:val="002060"/>
              </w:rPr>
            </w:pPr>
            <w:r w:rsidRPr="007C3DD0">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9DB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4E7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09C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16D1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E11E"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21B9"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B0A5"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55ED"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3079" w14:textId="77777777" w:rsidR="007C3DD0" w:rsidRPr="007C3DD0" w:rsidRDefault="007C3DD0" w:rsidP="00060964">
            <w:pPr>
              <w:pStyle w:val="rowtabella0"/>
              <w:jc w:val="center"/>
              <w:rPr>
                <w:color w:val="002060"/>
              </w:rPr>
            </w:pPr>
            <w:r w:rsidRPr="007C3DD0">
              <w:rPr>
                <w:color w:val="002060"/>
              </w:rPr>
              <w:t>0</w:t>
            </w:r>
          </w:p>
        </w:tc>
      </w:tr>
      <w:tr w:rsidR="007C3DD0" w:rsidRPr="007C3DD0" w14:paraId="69BE187E"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DD526A" w14:textId="77777777" w:rsidR="007C3DD0" w:rsidRPr="007C3DD0" w:rsidRDefault="007C3DD0" w:rsidP="00060964">
            <w:pPr>
              <w:pStyle w:val="rowtabella0"/>
              <w:rPr>
                <w:color w:val="002060"/>
              </w:rPr>
            </w:pPr>
            <w:r w:rsidRPr="007C3DD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7F2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E26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083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4FE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08F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9A62"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681C" w14:textId="77777777" w:rsidR="007C3DD0" w:rsidRPr="007C3DD0" w:rsidRDefault="007C3DD0" w:rsidP="00060964">
            <w:pPr>
              <w:pStyle w:val="rowtabella0"/>
              <w:jc w:val="center"/>
              <w:rPr>
                <w:color w:val="002060"/>
              </w:rPr>
            </w:pPr>
            <w:r w:rsidRPr="007C3DD0">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D116" w14:textId="77777777" w:rsidR="007C3DD0" w:rsidRPr="007C3DD0" w:rsidRDefault="007C3DD0" w:rsidP="00060964">
            <w:pPr>
              <w:pStyle w:val="rowtabella0"/>
              <w:jc w:val="center"/>
              <w:rPr>
                <w:color w:val="002060"/>
              </w:rPr>
            </w:pPr>
            <w:r w:rsidRPr="007C3DD0">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42DCE" w14:textId="77777777" w:rsidR="007C3DD0" w:rsidRPr="007C3DD0" w:rsidRDefault="007C3DD0" w:rsidP="00060964">
            <w:pPr>
              <w:pStyle w:val="rowtabella0"/>
              <w:jc w:val="center"/>
              <w:rPr>
                <w:color w:val="002060"/>
              </w:rPr>
            </w:pPr>
            <w:r w:rsidRPr="007C3DD0">
              <w:rPr>
                <w:color w:val="002060"/>
              </w:rPr>
              <w:t>0</w:t>
            </w:r>
          </w:p>
        </w:tc>
      </w:tr>
    </w:tbl>
    <w:p w14:paraId="3CBE7FC0" w14:textId="77777777" w:rsidR="007C3DD0" w:rsidRPr="007C3DD0" w:rsidRDefault="007C3DD0" w:rsidP="007C3DD0">
      <w:pPr>
        <w:pStyle w:val="breakline"/>
        <w:rPr>
          <w:rFonts w:eastAsiaTheme="minorEastAsia"/>
          <w:color w:val="002060"/>
        </w:rPr>
      </w:pPr>
    </w:p>
    <w:p w14:paraId="7337CAC1" w14:textId="77777777" w:rsidR="007C3DD0" w:rsidRPr="007C3DD0" w:rsidRDefault="007C3DD0" w:rsidP="007C3DD0">
      <w:pPr>
        <w:pStyle w:val="breakline"/>
        <w:rPr>
          <w:color w:val="002060"/>
        </w:rPr>
      </w:pPr>
    </w:p>
    <w:p w14:paraId="3E6A3E6E" w14:textId="77777777" w:rsidR="007C3DD0" w:rsidRPr="007C3DD0" w:rsidRDefault="007C3DD0" w:rsidP="007C3DD0">
      <w:pPr>
        <w:pStyle w:val="sottotitolocampionato10"/>
        <w:rPr>
          <w:color w:val="002060"/>
        </w:rPr>
      </w:pPr>
      <w:r w:rsidRPr="007C3DD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06325CB7"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9E698"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00687"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0A17"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ACBCD"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6133"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2A065"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00561"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2709"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58B70"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33B99" w14:textId="77777777" w:rsidR="007C3DD0" w:rsidRPr="007C3DD0" w:rsidRDefault="007C3DD0" w:rsidP="00060964">
            <w:pPr>
              <w:pStyle w:val="headertabella0"/>
              <w:rPr>
                <w:color w:val="002060"/>
              </w:rPr>
            </w:pPr>
            <w:r w:rsidRPr="007C3DD0">
              <w:rPr>
                <w:color w:val="002060"/>
              </w:rPr>
              <w:t>PE</w:t>
            </w:r>
          </w:p>
        </w:tc>
      </w:tr>
      <w:tr w:rsidR="007C3DD0" w:rsidRPr="007C3DD0" w14:paraId="146566D6"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B7CF8" w14:textId="77777777" w:rsidR="007C3DD0" w:rsidRPr="007C3DD0" w:rsidRDefault="007C3DD0" w:rsidP="00060964">
            <w:pPr>
              <w:pStyle w:val="rowtabella0"/>
              <w:rPr>
                <w:color w:val="002060"/>
              </w:rPr>
            </w:pPr>
            <w:r w:rsidRPr="007C3DD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218B"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971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B6D5"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E2E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62D8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A46E" w14:textId="77777777" w:rsidR="007C3DD0" w:rsidRPr="007C3DD0" w:rsidRDefault="007C3DD0" w:rsidP="00060964">
            <w:pPr>
              <w:pStyle w:val="rowtabella0"/>
              <w:jc w:val="center"/>
              <w:rPr>
                <w:color w:val="002060"/>
              </w:rPr>
            </w:pPr>
            <w:r w:rsidRPr="007C3DD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EA9F"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CDB8"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04A1"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49FDC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6EB20" w14:textId="77777777" w:rsidR="007C3DD0" w:rsidRPr="007C3DD0" w:rsidRDefault="007C3DD0" w:rsidP="00060964">
            <w:pPr>
              <w:pStyle w:val="rowtabella0"/>
              <w:rPr>
                <w:color w:val="002060"/>
              </w:rPr>
            </w:pPr>
            <w:r w:rsidRPr="007C3DD0">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6D3C3"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AEF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0C6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A62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FF0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99FD"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4378"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3427"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82AD" w14:textId="77777777" w:rsidR="007C3DD0" w:rsidRPr="007C3DD0" w:rsidRDefault="007C3DD0" w:rsidP="00060964">
            <w:pPr>
              <w:pStyle w:val="rowtabella0"/>
              <w:jc w:val="center"/>
              <w:rPr>
                <w:color w:val="002060"/>
              </w:rPr>
            </w:pPr>
            <w:r w:rsidRPr="007C3DD0">
              <w:rPr>
                <w:color w:val="002060"/>
              </w:rPr>
              <w:t>0</w:t>
            </w:r>
          </w:p>
        </w:tc>
      </w:tr>
      <w:tr w:rsidR="007C3DD0" w:rsidRPr="007C3DD0" w14:paraId="4ECDD96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9916A7" w14:textId="77777777" w:rsidR="007C3DD0" w:rsidRPr="007C3DD0" w:rsidRDefault="007C3DD0" w:rsidP="00060964">
            <w:pPr>
              <w:pStyle w:val="rowtabella0"/>
              <w:rPr>
                <w:color w:val="002060"/>
              </w:rPr>
            </w:pPr>
            <w:r w:rsidRPr="007C3DD0">
              <w:rPr>
                <w:color w:val="002060"/>
              </w:rPr>
              <w:lastRenderedPageBreak/>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E554"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872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DEFF"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A69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2D36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33D8"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B0FF"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D0412"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13CA" w14:textId="77777777" w:rsidR="007C3DD0" w:rsidRPr="007C3DD0" w:rsidRDefault="007C3DD0" w:rsidP="00060964">
            <w:pPr>
              <w:pStyle w:val="rowtabella0"/>
              <w:jc w:val="center"/>
              <w:rPr>
                <w:color w:val="002060"/>
              </w:rPr>
            </w:pPr>
            <w:r w:rsidRPr="007C3DD0">
              <w:rPr>
                <w:color w:val="002060"/>
              </w:rPr>
              <w:t>0</w:t>
            </w:r>
          </w:p>
        </w:tc>
      </w:tr>
      <w:tr w:rsidR="007C3DD0" w:rsidRPr="007C3DD0" w14:paraId="7A990B0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A97B7" w14:textId="77777777" w:rsidR="007C3DD0" w:rsidRPr="007C3DD0" w:rsidRDefault="007C3DD0" w:rsidP="00060964">
            <w:pPr>
              <w:pStyle w:val="rowtabella0"/>
              <w:rPr>
                <w:color w:val="002060"/>
              </w:rPr>
            </w:pPr>
            <w:r w:rsidRPr="007C3DD0">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2A02"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8975"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3BBA"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098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CB1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615D"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FA1D"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EF64"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CCC2" w14:textId="77777777" w:rsidR="007C3DD0" w:rsidRPr="007C3DD0" w:rsidRDefault="007C3DD0" w:rsidP="00060964">
            <w:pPr>
              <w:pStyle w:val="rowtabella0"/>
              <w:jc w:val="center"/>
              <w:rPr>
                <w:color w:val="002060"/>
              </w:rPr>
            </w:pPr>
            <w:r w:rsidRPr="007C3DD0">
              <w:rPr>
                <w:color w:val="002060"/>
              </w:rPr>
              <w:t>0</w:t>
            </w:r>
          </w:p>
        </w:tc>
      </w:tr>
      <w:tr w:rsidR="007C3DD0" w:rsidRPr="007C3DD0" w14:paraId="67E4026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85871" w14:textId="77777777" w:rsidR="007C3DD0" w:rsidRPr="007C3DD0" w:rsidRDefault="007C3DD0" w:rsidP="00060964">
            <w:pPr>
              <w:pStyle w:val="rowtabella0"/>
              <w:rPr>
                <w:color w:val="002060"/>
              </w:rPr>
            </w:pPr>
            <w:r w:rsidRPr="007C3DD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C5AF"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B439"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CCE4"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2D0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5C75"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B218"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2866"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9730"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E6E0" w14:textId="77777777" w:rsidR="007C3DD0" w:rsidRPr="007C3DD0" w:rsidRDefault="007C3DD0" w:rsidP="00060964">
            <w:pPr>
              <w:pStyle w:val="rowtabella0"/>
              <w:jc w:val="center"/>
              <w:rPr>
                <w:color w:val="002060"/>
              </w:rPr>
            </w:pPr>
            <w:r w:rsidRPr="007C3DD0">
              <w:rPr>
                <w:color w:val="002060"/>
              </w:rPr>
              <w:t>0</w:t>
            </w:r>
          </w:p>
        </w:tc>
      </w:tr>
      <w:tr w:rsidR="007C3DD0" w:rsidRPr="007C3DD0" w14:paraId="4E73015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E14E5" w14:textId="77777777" w:rsidR="007C3DD0" w:rsidRPr="007C3DD0" w:rsidRDefault="007C3DD0" w:rsidP="00060964">
            <w:pPr>
              <w:pStyle w:val="rowtabella0"/>
              <w:rPr>
                <w:color w:val="002060"/>
              </w:rPr>
            </w:pPr>
            <w:r w:rsidRPr="007C3DD0">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4745A"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6E6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0064"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E52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E76E"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2DC5"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AFF"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B69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141A" w14:textId="77777777" w:rsidR="007C3DD0" w:rsidRPr="007C3DD0" w:rsidRDefault="007C3DD0" w:rsidP="00060964">
            <w:pPr>
              <w:pStyle w:val="rowtabella0"/>
              <w:jc w:val="center"/>
              <w:rPr>
                <w:color w:val="002060"/>
              </w:rPr>
            </w:pPr>
            <w:r w:rsidRPr="007C3DD0">
              <w:rPr>
                <w:color w:val="002060"/>
              </w:rPr>
              <w:t>0</w:t>
            </w:r>
          </w:p>
        </w:tc>
      </w:tr>
      <w:tr w:rsidR="007C3DD0" w:rsidRPr="007C3DD0" w14:paraId="0DABCF8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71C8E" w14:textId="77777777" w:rsidR="007C3DD0" w:rsidRPr="007C3DD0" w:rsidRDefault="007C3DD0" w:rsidP="00060964">
            <w:pPr>
              <w:pStyle w:val="rowtabella0"/>
              <w:rPr>
                <w:color w:val="002060"/>
              </w:rPr>
            </w:pPr>
            <w:r w:rsidRPr="007C3DD0">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F4509"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2EC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7CB4"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D00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265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6964"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1697"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8308"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C47D" w14:textId="77777777" w:rsidR="007C3DD0" w:rsidRPr="007C3DD0" w:rsidRDefault="007C3DD0" w:rsidP="00060964">
            <w:pPr>
              <w:pStyle w:val="rowtabella0"/>
              <w:jc w:val="center"/>
              <w:rPr>
                <w:color w:val="002060"/>
              </w:rPr>
            </w:pPr>
            <w:r w:rsidRPr="007C3DD0">
              <w:rPr>
                <w:color w:val="002060"/>
              </w:rPr>
              <w:t>0</w:t>
            </w:r>
          </w:p>
        </w:tc>
      </w:tr>
      <w:tr w:rsidR="007C3DD0" w:rsidRPr="007C3DD0" w14:paraId="6A7F2F9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5E310" w14:textId="77777777" w:rsidR="007C3DD0" w:rsidRPr="007C3DD0" w:rsidRDefault="007C3DD0" w:rsidP="00060964">
            <w:pPr>
              <w:pStyle w:val="rowtabella0"/>
              <w:rPr>
                <w:color w:val="002060"/>
              </w:rPr>
            </w:pPr>
            <w:r w:rsidRPr="007C3DD0">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8EF0"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C7AE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06F1"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3964"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BC7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2D45"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9C90"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1AC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61AC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985AD8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2B7FC" w14:textId="77777777" w:rsidR="007C3DD0" w:rsidRPr="007C3DD0" w:rsidRDefault="007C3DD0" w:rsidP="00060964">
            <w:pPr>
              <w:pStyle w:val="rowtabella0"/>
              <w:rPr>
                <w:color w:val="002060"/>
              </w:rPr>
            </w:pPr>
            <w:r w:rsidRPr="007C3DD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9147C"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E65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477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682BB"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211F"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4601"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607D"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8A3B"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8C5B6" w14:textId="77777777" w:rsidR="007C3DD0" w:rsidRPr="007C3DD0" w:rsidRDefault="007C3DD0" w:rsidP="00060964">
            <w:pPr>
              <w:pStyle w:val="rowtabella0"/>
              <w:jc w:val="center"/>
              <w:rPr>
                <w:color w:val="002060"/>
              </w:rPr>
            </w:pPr>
            <w:r w:rsidRPr="007C3DD0">
              <w:rPr>
                <w:color w:val="002060"/>
              </w:rPr>
              <w:t>0</w:t>
            </w:r>
          </w:p>
        </w:tc>
      </w:tr>
      <w:tr w:rsidR="007C3DD0" w:rsidRPr="007C3DD0" w14:paraId="034F787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E3E9F" w14:textId="77777777" w:rsidR="007C3DD0" w:rsidRPr="007C3DD0" w:rsidRDefault="007C3DD0" w:rsidP="00060964">
            <w:pPr>
              <w:pStyle w:val="rowtabella0"/>
              <w:rPr>
                <w:color w:val="002060"/>
              </w:rPr>
            </w:pPr>
            <w:r w:rsidRPr="007C3DD0">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5745"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AF0F"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A6C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C52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515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3679"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AA0D" w14:textId="77777777" w:rsidR="007C3DD0" w:rsidRPr="007C3DD0" w:rsidRDefault="007C3DD0" w:rsidP="00060964">
            <w:pPr>
              <w:pStyle w:val="rowtabella0"/>
              <w:jc w:val="center"/>
              <w:rPr>
                <w:color w:val="002060"/>
              </w:rPr>
            </w:pPr>
            <w:r w:rsidRPr="007C3DD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BCB8"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AC65" w14:textId="77777777" w:rsidR="007C3DD0" w:rsidRPr="007C3DD0" w:rsidRDefault="007C3DD0" w:rsidP="00060964">
            <w:pPr>
              <w:pStyle w:val="rowtabella0"/>
              <w:jc w:val="center"/>
              <w:rPr>
                <w:color w:val="002060"/>
              </w:rPr>
            </w:pPr>
            <w:r w:rsidRPr="007C3DD0">
              <w:rPr>
                <w:color w:val="002060"/>
              </w:rPr>
              <w:t>0</w:t>
            </w:r>
          </w:p>
        </w:tc>
      </w:tr>
      <w:tr w:rsidR="007C3DD0" w:rsidRPr="007C3DD0" w14:paraId="417AD9A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CEB36" w14:textId="77777777" w:rsidR="007C3DD0" w:rsidRPr="007C3DD0" w:rsidRDefault="007C3DD0" w:rsidP="00060964">
            <w:pPr>
              <w:pStyle w:val="rowtabella0"/>
              <w:rPr>
                <w:color w:val="002060"/>
              </w:rPr>
            </w:pPr>
            <w:r w:rsidRPr="007C3DD0">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2DC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9D0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0EA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247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BBA0"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A1EB"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A870"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9206"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DD901" w14:textId="77777777" w:rsidR="007C3DD0" w:rsidRPr="007C3DD0" w:rsidRDefault="007C3DD0" w:rsidP="00060964">
            <w:pPr>
              <w:pStyle w:val="rowtabella0"/>
              <w:jc w:val="center"/>
              <w:rPr>
                <w:color w:val="002060"/>
              </w:rPr>
            </w:pPr>
            <w:r w:rsidRPr="007C3DD0">
              <w:rPr>
                <w:color w:val="002060"/>
              </w:rPr>
              <w:t>0</w:t>
            </w:r>
          </w:p>
        </w:tc>
      </w:tr>
      <w:tr w:rsidR="007C3DD0" w:rsidRPr="007C3DD0" w14:paraId="0248AB9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B95EF" w14:textId="77777777" w:rsidR="007C3DD0" w:rsidRPr="007C3DD0" w:rsidRDefault="007C3DD0" w:rsidP="00060964">
            <w:pPr>
              <w:pStyle w:val="rowtabella0"/>
              <w:rPr>
                <w:color w:val="002060"/>
              </w:rPr>
            </w:pPr>
            <w:r w:rsidRPr="007C3DD0">
              <w:rPr>
                <w:color w:val="002060"/>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BE4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8195"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ED0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D17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ED8D4"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1D99"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5597"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67FC"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F833" w14:textId="77777777" w:rsidR="007C3DD0" w:rsidRPr="007C3DD0" w:rsidRDefault="007C3DD0" w:rsidP="00060964">
            <w:pPr>
              <w:pStyle w:val="rowtabella0"/>
              <w:jc w:val="center"/>
              <w:rPr>
                <w:color w:val="002060"/>
              </w:rPr>
            </w:pPr>
            <w:r w:rsidRPr="007C3DD0">
              <w:rPr>
                <w:color w:val="002060"/>
              </w:rPr>
              <w:t>0</w:t>
            </w:r>
          </w:p>
        </w:tc>
      </w:tr>
      <w:tr w:rsidR="007C3DD0" w:rsidRPr="007C3DD0" w14:paraId="0F6EE1A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AE139" w14:textId="77777777" w:rsidR="007C3DD0" w:rsidRPr="007C3DD0" w:rsidRDefault="007C3DD0" w:rsidP="00060964">
            <w:pPr>
              <w:pStyle w:val="rowtabella0"/>
              <w:rPr>
                <w:color w:val="002060"/>
              </w:rPr>
            </w:pPr>
            <w:r w:rsidRPr="007C3DD0">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F11BE"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5BD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712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24F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B16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F4A4"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EA9C"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0A89"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F587" w14:textId="77777777" w:rsidR="007C3DD0" w:rsidRPr="007C3DD0" w:rsidRDefault="007C3DD0" w:rsidP="00060964">
            <w:pPr>
              <w:pStyle w:val="rowtabella0"/>
              <w:jc w:val="center"/>
              <w:rPr>
                <w:color w:val="002060"/>
              </w:rPr>
            </w:pPr>
            <w:r w:rsidRPr="007C3DD0">
              <w:rPr>
                <w:color w:val="002060"/>
              </w:rPr>
              <w:t>0</w:t>
            </w:r>
          </w:p>
        </w:tc>
      </w:tr>
      <w:tr w:rsidR="007C3DD0" w:rsidRPr="007C3DD0" w14:paraId="3EBDA9E1"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3CAEA" w14:textId="77777777" w:rsidR="007C3DD0" w:rsidRPr="007C3DD0" w:rsidRDefault="007C3DD0" w:rsidP="00060964">
            <w:pPr>
              <w:pStyle w:val="rowtabella0"/>
              <w:rPr>
                <w:color w:val="002060"/>
              </w:rPr>
            </w:pPr>
            <w:r w:rsidRPr="007C3DD0">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4786"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DBB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BA17"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E55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098D"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37BF"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65D8"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BF92"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3567" w14:textId="77777777" w:rsidR="007C3DD0" w:rsidRPr="007C3DD0" w:rsidRDefault="007C3DD0" w:rsidP="00060964">
            <w:pPr>
              <w:pStyle w:val="rowtabella0"/>
              <w:jc w:val="center"/>
              <w:rPr>
                <w:color w:val="002060"/>
              </w:rPr>
            </w:pPr>
            <w:r w:rsidRPr="007C3DD0">
              <w:rPr>
                <w:color w:val="002060"/>
              </w:rPr>
              <w:t>0</w:t>
            </w:r>
          </w:p>
        </w:tc>
      </w:tr>
    </w:tbl>
    <w:p w14:paraId="0D2AE127" w14:textId="77777777" w:rsidR="007C3DD0" w:rsidRPr="007C3DD0" w:rsidRDefault="007C3DD0" w:rsidP="007C3DD0">
      <w:pPr>
        <w:pStyle w:val="breakline"/>
        <w:rPr>
          <w:rFonts w:eastAsiaTheme="minorEastAsia"/>
          <w:color w:val="002060"/>
        </w:rPr>
      </w:pPr>
    </w:p>
    <w:p w14:paraId="410C426D" w14:textId="77777777" w:rsidR="007C3DD0" w:rsidRPr="007C3DD0" w:rsidRDefault="007C3DD0" w:rsidP="007C3DD0">
      <w:pPr>
        <w:pStyle w:val="breakline"/>
        <w:rPr>
          <w:color w:val="002060"/>
        </w:rPr>
      </w:pPr>
    </w:p>
    <w:p w14:paraId="0E5D1E5A" w14:textId="77777777" w:rsidR="007C3DD0" w:rsidRPr="007C3DD0" w:rsidRDefault="007C3DD0" w:rsidP="007C3DD0">
      <w:pPr>
        <w:pStyle w:val="sottotitolocampionato10"/>
        <w:rPr>
          <w:color w:val="002060"/>
        </w:rPr>
      </w:pPr>
      <w:r w:rsidRPr="007C3DD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6A3BDD52"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21280"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C8DFE"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02CC7"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B086"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AE38A"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FD52"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E2AFA"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379C8"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3DA01"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F2504" w14:textId="77777777" w:rsidR="007C3DD0" w:rsidRPr="007C3DD0" w:rsidRDefault="007C3DD0" w:rsidP="00060964">
            <w:pPr>
              <w:pStyle w:val="headertabella0"/>
              <w:rPr>
                <w:color w:val="002060"/>
              </w:rPr>
            </w:pPr>
            <w:r w:rsidRPr="007C3DD0">
              <w:rPr>
                <w:color w:val="002060"/>
              </w:rPr>
              <w:t>PE</w:t>
            </w:r>
          </w:p>
        </w:tc>
      </w:tr>
      <w:tr w:rsidR="007C3DD0" w:rsidRPr="007C3DD0" w14:paraId="4C04BC77"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A68EF3" w14:textId="77777777" w:rsidR="007C3DD0" w:rsidRPr="007C3DD0" w:rsidRDefault="007C3DD0" w:rsidP="00060964">
            <w:pPr>
              <w:pStyle w:val="rowtabella0"/>
              <w:rPr>
                <w:color w:val="002060"/>
              </w:rPr>
            </w:pPr>
            <w:r w:rsidRPr="007C3DD0">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6B2EE"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2636"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9F9D"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1424"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753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3AB5"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82465"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0D3C"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88C5" w14:textId="77777777" w:rsidR="007C3DD0" w:rsidRPr="007C3DD0" w:rsidRDefault="007C3DD0" w:rsidP="00060964">
            <w:pPr>
              <w:pStyle w:val="rowtabella0"/>
              <w:jc w:val="center"/>
              <w:rPr>
                <w:color w:val="002060"/>
              </w:rPr>
            </w:pPr>
            <w:r w:rsidRPr="007C3DD0">
              <w:rPr>
                <w:color w:val="002060"/>
              </w:rPr>
              <w:t>0</w:t>
            </w:r>
          </w:p>
        </w:tc>
      </w:tr>
      <w:tr w:rsidR="007C3DD0" w:rsidRPr="007C3DD0" w14:paraId="0DE18FC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F0555" w14:textId="77777777" w:rsidR="007C3DD0" w:rsidRPr="007C3DD0" w:rsidRDefault="007C3DD0" w:rsidP="00060964">
            <w:pPr>
              <w:pStyle w:val="rowtabella0"/>
              <w:rPr>
                <w:color w:val="002060"/>
              </w:rPr>
            </w:pPr>
            <w:r w:rsidRPr="007C3DD0">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817D"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A31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FEAD"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11B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24F2"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29BD" w14:textId="77777777" w:rsidR="007C3DD0" w:rsidRPr="007C3DD0" w:rsidRDefault="007C3DD0" w:rsidP="00060964">
            <w:pPr>
              <w:pStyle w:val="rowtabella0"/>
              <w:jc w:val="center"/>
              <w:rPr>
                <w:color w:val="002060"/>
              </w:rPr>
            </w:pPr>
            <w:r w:rsidRPr="007C3DD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F8A0"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1D81C"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76AD" w14:textId="77777777" w:rsidR="007C3DD0" w:rsidRPr="007C3DD0" w:rsidRDefault="007C3DD0" w:rsidP="00060964">
            <w:pPr>
              <w:pStyle w:val="rowtabella0"/>
              <w:jc w:val="center"/>
              <w:rPr>
                <w:color w:val="002060"/>
              </w:rPr>
            </w:pPr>
            <w:r w:rsidRPr="007C3DD0">
              <w:rPr>
                <w:color w:val="002060"/>
              </w:rPr>
              <w:t>0</w:t>
            </w:r>
          </w:p>
        </w:tc>
      </w:tr>
      <w:tr w:rsidR="007C3DD0" w:rsidRPr="007C3DD0" w14:paraId="64949E9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5C9B2" w14:textId="77777777" w:rsidR="007C3DD0" w:rsidRPr="007C3DD0" w:rsidRDefault="007C3DD0" w:rsidP="00060964">
            <w:pPr>
              <w:pStyle w:val="rowtabella0"/>
              <w:rPr>
                <w:color w:val="002060"/>
              </w:rPr>
            </w:pPr>
            <w:r w:rsidRPr="007C3DD0">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6390"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8A7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DA82"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A0EB"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1C3A"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DA80"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3D0A"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689F"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7A3E" w14:textId="77777777" w:rsidR="007C3DD0" w:rsidRPr="007C3DD0" w:rsidRDefault="007C3DD0" w:rsidP="00060964">
            <w:pPr>
              <w:pStyle w:val="rowtabella0"/>
              <w:jc w:val="center"/>
              <w:rPr>
                <w:color w:val="002060"/>
              </w:rPr>
            </w:pPr>
            <w:r w:rsidRPr="007C3DD0">
              <w:rPr>
                <w:color w:val="002060"/>
              </w:rPr>
              <w:t>0</w:t>
            </w:r>
          </w:p>
        </w:tc>
      </w:tr>
      <w:tr w:rsidR="007C3DD0" w:rsidRPr="007C3DD0" w14:paraId="57943B8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53A03" w14:textId="77777777" w:rsidR="007C3DD0" w:rsidRPr="007C3DD0" w:rsidRDefault="007C3DD0" w:rsidP="00060964">
            <w:pPr>
              <w:pStyle w:val="rowtabella0"/>
              <w:rPr>
                <w:color w:val="002060"/>
              </w:rPr>
            </w:pPr>
            <w:r w:rsidRPr="007C3DD0">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442E"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704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20C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2DDC"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3A4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51E3"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7616"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1751"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3281" w14:textId="77777777" w:rsidR="007C3DD0" w:rsidRPr="007C3DD0" w:rsidRDefault="007C3DD0" w:rsidP="00060964">
            <w:pPr>
              <w:pStyle w:val="rowtabella0"/>
              <w:jc w:val="center"/>
              <w:rPr>
                <w:color w:val="002060"/>
              </w:rPr>
            </w:pPr>
            <w:r w:rsidRPr="007C3DD0">
              <w:rPr>
                <w:color w:val="002060"/>
              </w:rPr>
              <w:t>0</w:t>
            </w:r>
          </w:p>
        </w:tc>
      </w:tr>
      <w:tr w:rsidR="007C3DD0" w:rsidRPr="007C3DD0" w14:paraId="2399714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D955E" w14:textId="77777777" w:rsidR="007C3DD0" w:rsidRPr="007C3DD0" w:rsidRDefault="007C3DD0" w:rsidP="00060964">
            <w:pPr>
              <w:pStyle w:val="rowtabella0"/>
              <w:rPr>
                <w:color w:val="002060"/>
              </w:rPr>
            </w:pPr>
            <w:r w:rsidRPr="007C3DD0">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82EBC"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B83D"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E31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993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B57B"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10DD"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DEAD"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7E60"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CF16" w14:textId="77777777" w:rsidR="007C3DD0" w:rsidRPr="007C3DD0" w:rsidRDefault="007C3DD0" w:rsidP="00060964">
            <w:pPr>
              <w:pStyle w:val="rowtabella0"/>
              <w:jc w:val="center"/>
              <w:rPr>
                <w:color w:val="002060"/>
              </w:rPr>
            </w:pPr>
            <w:r w:rsidRPr="007C3DD0">
              <w:rPr>
                <w:color w:val="002060"/>
              </w:rPr>
              <w:t>0</w:t>
            </w:r>
          </w:p>
        </w:tc>
      </w:tr>
      <w:tr w:rsidR="007C3DD0" w:rsidRPr="007C3DD0" w14:paraId="5625173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AD681" w14:textId="77777777" w:rsidR="007C3DD0" w:rsidRPr="007C3DD0" w:rsidRDefault="007C3DD0" w:rsidP="00060964">
            <w:pPr>
              <w:pStyle w:val="rowtabella0"/>
              <w:rPr>
                <w:color w:val="002060"/>
              </w:rPr>
            </w:pPr>
            <w:r w:rsidRPr="007C3DD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F16C"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9EE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A5950"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37E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055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8AF7"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F8D3"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A159"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C659" w14:textId="77777777" w:rsidR="007C3DD0" w:rsidRPr="007C3DD0" w:rsidRDefault="007C3DD0" w:rsidP="00060964">
            <w:pPr>
              <w:pStyle w:val="rowtabella0"/>
              <w:jc w:val="center"/>
              <w:rPr>
                <w:color w:val="002060"/>
              </w:rPr>
            </w:pPr>
            <w:r w:rsidRPr="007C3DD0">
              <w:rPr>
                <w:color w:val="002060"/>
              </w:rPr>
              <w:t>0</w:t>
            </w:r>
          </w:p>
        </w:tc>
      </w:tr>
      <w:tr w:rsidR="007C3DD0" w:rsidRPr="007C3DD0" w14:paraId="70B32C2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7FBAE" w14:textId="77777777" w:rsidR="007C3DD0" w:rsidRPr="007C3DD0" w:rsidRDefault="007C3DD0" w:rsidP="00060964">
            <w:pPr>
              <w:pStyle w:val="rowtabella0"/>
              <w:rPr>
                <w:color w:val="002060"/>
              </w:rPr>
            </w:pPr>
            <w:r w:rsidRPr="007C3DD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4197"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0F9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674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E57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EC4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490A"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CCCA" w14:textId="77777777" w:rsidR="007C3DD0" w:rsidRPr="007C3DD0" w:rsidRDefault="007C3DD0" w:rsidP="00060964">
            <w:pPr>
              <w:pStyle w:val="rowtabella0"/>
              <w:jc w:val="center"/>
              <w:rPr>
                <w:color w:val="002060"/>
              </w:rPr>
            </w:pPr>
            <w:r w:rsidRPr="007C3DD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F3825"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F0AF" w14:textId="77777777" w:rsidR="007C3DD0" w:rsidRPr="007C3DD0" w:rsidRDefault="007C3DD0" w:rsidP="00060964">
            <w:pPr>
              <w:pStyle w:val="rowtabella0"/>
              <w:jc w:val="center"/>
              <w:rPr>
                <w:color w:val="002060"/>
              </w:rPr>
            </w:pPr>
            <w:r w:rsidRPr="007C3DD0">
              <w:rPr>
                <w:color w:val="002060"/>
              </w:rPr>
              <w:t>0</w:t>
            </w:r>
          </w:p>
        </w:tc>
      </w:tr>
      <w:tr w:rsidR="007C3DD0" w:rsidRPr="007C3DD0" w14:paraId="5A23F4F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2F346" w14:textId="77777777" w:rsidR="007C3DD0" w:rsidRPr="007C3DD0" w:rsidRDefault="007C3DD0" w:rsidP="00060964">
            <w:pPr>
              <w:pStyle w:val="rowtabella0"/>
              <w:rPr>
                <w:color w:val="002060"/>
              </w:rPr>
            </w:pPr>
            <w:r w:rsidRPr="007C3DD0">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B8300"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3DD1"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31D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3F8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F4E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6FF2"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7BB1"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1AE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F572" w14:textId="77777777" w:rsidR="007C3DD0" w:rsidRPr="007C3DD0" w:rsidRDefault="007C3DD0" w:rsidP="00060964">
            <w:pPr>
              <w:pStyle w:val="rowtabella0"/>
              <w:jc w:val="center"/>
              <w:rPr>
                <w:color w:val="002060"/>
              </w:rPr>
            </w:pPr>
            <w:r w:rsidRPr="007C3DD0">
              <w:rPr>
                <w:color w:val="002060"/>
              </w:rPr>
              <w:t>0</w:t>
            </w:r>
          </w:p>
        </w:tc>
      </w:tr>
      <w:tr w:rsidR="007C3DD0" w:rsidRPr="007C3DD0" w14:paraId="403612B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9D724" w14:textId="77777777" w:rsidR="007C3DD0" w:rsidRPr="007C3DD0" w:rsidRDefault="007C3DD0" w:rsidP="00060964">
            <w:pPr>
              <w:pStyle w:val="rowtabella0"/>
              <w:rPr>
                <w:color w:val="002060"/>
              </w:rPr>
            </w:pPr>
            <w:r w:rsidRPr="007C3DD0">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3C0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71A6"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9B04"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944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9854"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7FE4"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14291"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8E5D"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6FE2" w14:textId="77777777" w:rsidR="007C3DD0" w:rsidRPr="007C3DD0" w:rsidRDefault="007C3DD0" w:rsidP="00060964">
            <w:pPr>
              <w:pStyle w:val="rowtabella0"/>
              <w:jc w:val="center"/>
              <w:rPr>
                <w:color w:val="002060"/>
              </w:rPr>
            </w:pPr>
            <w:r w:rsidRPr="007C3DD0">
              <w:rPr>
                <w:color w:val="002060"/>
              </w:rPr>
              <w:t>0</w:t>
            </w:r>
          </w:p>
        </w:tc>
      </w:tr>
      <w:tr w:rsidR="007C3DD0" w:rsidRPr="007C3DD0" w14:paraId="2C645B5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983C5" w14:textId="77777777" w:rsidR="007C3DD0" w:rsidRPr="007C3DD0" w:rsidRDefault="007C3DD0" w:rsidP="00060964">
            <w:pPr>
              <w:pStyle w:val="rowtabella0"/>
              <w:rPr>
                <w:color w:val="002060"/>
              </w:rPr>
            </w:pPr>
            <w:r w:rsidRPr="007C3DD0">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15BA"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4F7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92B2"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AA4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4A20"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697E"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E5A3"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500A"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87D3" w14:textId="77777777" w:rsidR="007C3DD0" w:rsidRPr="007C3DD0" w:rsidRDefault="007C3DD0" w:rsidP="00060964">
            <w:pPr>
              <w:pStyle w:val="rowtabella0"/>
              <w:jc w:val="center"/>
              <w:rPr>
                <w:color w:val="002060"/>
              </w:rPr>
            </w:pPr>
            <w:r w:rsidRPr="007C3DD0">
              <w:rPr>
                <w:color w:val="002060"/>
              </w:rPr>
              <w:t>0</w:t>
            </w:r>
          </w:p>
        </w:tc>
      </w:tr>
      <w:tr w:rsidR="007C3DD0" w:rsidRPr="007C3DD0" w14:paraId="5A0C925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08FC4" w14:textId="77777777" w:rsidR="007C3DD0" w:rsidRPr="007C3DD0" w:rsidRDefault="007C3DD0" w:rsidP="00060964">
            <w:pPr>
              <w:pStyle w:val="rowtabella0"/>
              <w:rPr>
                <w:color w:val="002060"/>
              </w:rPr>
            </w:pPr>
            <w:r w:rsidRPr="007C3DD0">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1B69"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5061"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6CC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22C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ECEA"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89B3"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76CF" w14:textId="77777777" w:rsidR="007C3DD0" w:rsidRPr="007C3DD0" w:rsidRDefault="007C3DD0" w:rsidP="00060964">
            <w:pPr>
              <w:pStyle w:val="rowtabella0"/>
              <w:jc w:val="center"/>
              <w:rPr>
                <w:color w:val="002060"/>
              </w:rPr>
            </w:pPr>
            <w:r w:rsidRPr="007C3DD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3DAC9"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26F7" w14:textId="77777777" w:rsidR="007C3DD0" w:rsidRPr="007C3DD0" w:rsidRDefault="007C3DD0" w:rsidP="00060964">
            <w:pPr>
              <w:pStyle w:val="rowtabella0"/>
              <w:jc w:val="center"/>
              <w:rPr>
                <w:color w:val="002060"/>
              </w:rPr>
            </w:pPr>
            <w:r w:rsidRPr="007C3DD0">
              <w:rPr>
                <w:color w:val="002060"/>
              </w:rPr>
              <w:t>0</w:t>
            </w:r>
          </w:p>
        </w:tc>
      </w:tr>
      <w:tr w:rsidR="007C3DD0" w:rsidRPr="007C3DD0" w14:paraId="2B4AF88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61D4C" w14:textId="77777777" w:rsidR="007C3DD0" w:rsidRPr="007C3DD0" w:rsidRDefault="007C3DD0" w:rsidP="00060964">
            <w:pPr>
              <w:pStyle w:val="rowtabella0"/>
              <w:rPr>
                <w:color w:val="002060"/>
              </w:rPr>
            </w:pPr>
            <w:r w:rsidRPr="007C3DD0">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A75B"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111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89B8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3EFB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7587"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8B2C"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C344" w14:textId="77777777" w:rsidR="007C3DD0" w:rsidRPr="007C3DD0" w:rsidRDefault="007C3DD0" w:rsidP="00060964">
            <w:pPr>
              <w:pStyle w:val="rowtabella0"/>
              <w:jc w:val="center"/>
              <w:rPr>
                <w:color w:val="002060"/>
              </w:rPr>
            </w:pPr>
            <w:r w:rsidRPr="007C3DD0">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EEF6"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9F78E" w14:textId="77777777" w:rsidR="007C3DD0" w:rsidRPr="007C3DD0" w:rsidRDefault="007C3DD0" w:rsidP="00060964">
            <w:pPr>
              <w:pStyle w:val="rowtabella0"/>
              <w:jc w:val="center"/>
              <w:rPr>
                <w:color w:val="002060"/>
              </w:rPr>
            </w:pPr>
            <w:r w:rsidRPr="007C3DD0">
              <w:rPr>
                <w:color w:val="002060"/>
              </w:rPr>
              <w:t>0</w:t>
            </w:r>
          </w:p>
        </w:tc>
      </w:tr>
      <w:tr w:rsidR="007C3DD0" w:rsidRPr="007C3DD0" w14:paraId="5EAE61A2"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2D02EB" w14:textId="77777777" w:rsidR="007C3DD0" w:rsidRPr="007C3DD0" w:rsidRDefault="007C3DD0" w:rsidP="00060964">
            <w:pPr>
              <w:pStyle w:val="rowtabella0"/>
              <w:rPr>
                <w:color w:val="002060"/>
              </w:rPr>
            </w:pPr>
            <w:r w:rsidRPr="007C3DD0">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F432"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01B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FA3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965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BF07"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628F"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DAE4" w14:textId="77777777" w:rsidR="007C3DD0" w:rsidRPr="007C3DD0" w:rsidRDefault="007C3DD0" w:rsidP="00060964">
            <w:pPr>
              <w:pStyle w:val="rowtabella0"/>
              <w:jc w:val="center"/>
              <w:rPr>
                <w:color w:val="002060"/>
              </w:rPr>
            </w:pPr>
            <w:r w:rsidRPr="007C3DD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5FF5"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FE8AF" w14:textId="77777777" w:rsidR="007C3DD0" w:rsidRPr="007C3DD0" w:rsidRDefault="007C3DD0" w:rsidP="00060964">
            <w:pPr>
              <w:pStyle w:val="rowtabella0"/>
              <w:jc w:val="center"/>
              <w:rPr>
                <w:color w:val="002060"/>
              </w:rPr>
            </w:pPr>
            <w:r w:rsidRPr="007C3DD0">
              <w:rPr>
                <w:color w:val="002060"/>
              </w:rPr>
              <w:t>0</w:t>
            </w:r>
          </w:p>
        </w:tc>
      </w:tr>
    </w:tbl>
    <w:p w14:paraId="62E46F72" w14:textId="77777777" w:rsidR="007C3DD0" w:rsidRPr="007C3DD0" w:rsidRDefault="007C3DD0" w:rsidP="007C3DD0">
      <w:pPr>
        <w:pStyle w:val="breakline"/>
        <w:rPr>
          <w:rFonts w:eastAsiaTheme="minorEastAsia"/>
          <w:color w:val="002060"/>
        </w:rPr>
      </w:pPr>
    </w:p>
    <w:p w14:paraId="70946252" w14:textId="77777777" w:rsidR="007C3DD0" w:rsidRPr="007C3DD0" w:rsidRDefault="007C3DD0" w:rsidP="007C3DD0">
      <w:pPr>
        <w:pStyle w:val="breakline"/>
        <w:rPr>
          <w:color w:val="002060"/>
        </w:rPr>
      </w:pPr>
    </w:p>
    <w:p w14:paraId="078CD1F0" w14:textId="77777777" w:rsidR="007C3DD0" w:rsidRPr="007C3DD0" w:rsidRDefault="007C3DD0" w:rsidP="007C3DD0">
      <w:pPr>
        <w:pStyle w:val="sottotitolocampionato10"/>
        <w:rPr>
          <w:color w:val="002060"/>
        </w:rPr>
      </w:pPr>
      <w:r w:rsidRPr="007C3DD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4B835FB5"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E9843"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42566"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B727A"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3838C"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A4171"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4CA3"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F915"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D7BD0"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3A4AB"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1003F" w14:textId="77777777" w:rsidR="007C3DD0" w:rsidRPr="007C3DD0" w:rsidRDefault="007C3DD0" w:rsidP="00060964">
            <w:pPr>
              <w:pStyle w:val="headertabella0"/>
              <w:rPr>
                <w:color w:val="002060"/>
              </w:rPr>
            </w:pPr>
            <w:r w:rsidRPr="007C3DD0">
              <w:rPr>
                <w:color w:val="002060"/>
              </w:rPr>
              <w:t>PE</w:t>
            </w:r>
          </w:p>
        </w:tc>
      </w:tr>
      <w:tr w:rsidR="007C3DD0" w:rsidRPr="007C3DD0" w14:paraId="3AF4A6E7"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FB6F1C" w14:textId="77777777" w:rsidR="007C3DD0" w:rsidRPr="007C3DD0" w:rsidRDefault="007C3DD0" w:rsidP="00060964">
            <w:pPr>
              <w:pStyle w:val="rowtabella0"/>
              <w:rPr>
                <w:color w:val="002060"/>
              </w:rPr>
            </w:pPr>
            <w:r w:rsidRPr="007C3DD0">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3C2C"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23E6"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0613"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C05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E29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A2D3"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63CD"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7F92"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E48C" w14:textId="77777777" w:rsidR="007C3DD0" w:rsidRPr="007C3DD0" w:rsidRDefault="007C3DD0" w:rsidP="00060964">
            <w:pPr>
              <w:pStyle w:val="rowtabella0"/>
              <w:jc w:val="center"/>
              <w:rPr>
                <w:color w:val="002060"/>
              </w:rPr>
            </w:pPr>
            <w:r w:rsidRPr="007C3DD0">
              <w:rPr>
                <w:color w:val="002060"/>
              </w:rPr>
              <w:t>0</w:t>
            </w:r>
          </w:p>
        </w:tc>
      </w:tr>
      <w:tr w:rsidR="007C3DD0" w:rsidRPr="007C3DD0" w14:paraId="566ED64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3AFCD" w14:textId="77777777" w:rsidR="007C3DD0" w:rsidRPr="007C3DD0" w:rsidRDefault="007C3DD0" w:rsidP="00060964">
            <w:pPr>
              <w:pStyle w:val="rowtabella0"/>
              <w:rPr>
                <w:color w:val="002060"/>
              </w:rPr>
            </w:pPr>
            <w:r w:rsidRPr="007C3DD0">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3B0A"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DA3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DDCFA"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50F6"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EE0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0B03" w14:textId="77777777" w:rsidR="007C3DD0" w:rsidRPr="007C3DD0" w:rsidRDefault="007C3DD0" w:rsidP="00060964">
            <w:pPr>
              <w:pStyle w:val="rowtabella0"/>
              <w:jc w:val="center"/>
              <w:rPr>
                <w:color w:val="002060"/>
              </w:rPr>
            </w:pPr>
            <w:r w:rsidRPr="007C3DD0">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839CB"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1A6D"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C734" w14:textId="77777777" w:rsidR="007C3DD0" w:rsidRPr="007C3DD0" w:rsidRDefault="007C3DD0" w:rsidP="00060964">
            <w:pPr>
              <w:pStyle w:val="rowtabella0"/>
              <w:jc w:val="center"/>
              <w:rPr>
                <w:color w:val="002060"/>
              </w:rPr>
            </w:pPr>
            <w:r w:rsidRPr="007C3DD0">
              <w:rPr>
                <w:color w:val="002060"/>
              </w:rPr>
              <w:t>0</w:t>
            </w:r>
          </w:p>
        </w:tc>
      </w:tr>
      <w:tr w:rsidR="007C3DD0" w:rsidRPr="007C3DD0" w14:paraId="3E70904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E5693" w14:textId="77777777" w:rsidR="007C3DD0" w:rsidRPr="007C3DD0" w:rsidRDefault="007C3DD0" w:rsidP="00060964">
            <w:pPr>
              <w:pStyle w:val="rowtabella0"/>
              <w:rPr>
                <w:color w:val="002060"/>
              </w:rPr>
            </w:pPr>
            <w:r w:rsidRPr="007C3DD0">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32E0"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87D6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19C7"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C6D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7D3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BA42"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60AD"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998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965F" w14:textId="77777777" w:rsidR="007C3DD0" w:rsidRPr="007C3DD0" w:rsidRDefault="007C3DD0" w:rsidP="00060964">
            <w:pPr>
              <w:pStyle w:val="rowtabella0"/>
              <w:jc w:val="center"/>
              <w:rPr>
                <w:color w:val="002060"/>
              </w:rPr>
            </w:pPr>
            <w:r w:rsidRPr="007C3DD0">
              <w:rPr>
                <w:color w:val="002060"/>
              </w:rPr>
              <w:t>0</w:t>
            </w:r>
          </w:p>
        </w:tc>
      </w:tr>
      <w:tr w:rsidR="007C3DD0" w:rsidRPr="007C3DD0" w14:paraId="383E64C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CD959" w14:textId="77777777" w:rsidR="007C3DD0" w:rsidRPr="007C3DD0" w:rsidRDefault="007C3DD0" w:rsidP="00060964">
            <w:pPr>
              <w:pStyle w:val="rowtabella0"/>
              <w:rPr>
                <w:color w:val="002060"/>
              </w:rPr>
            </w:pPr>
            <w:r w:rsidRPr="007C3DD0">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2372"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867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141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B14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6CE6"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7C4E"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CAD9"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D341"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3815" w14:textId="77777777" w:rsidR="007C3DD0" w:rsidRPr="007C3DD0" w:rsidRDefault="007C3DD0" w:rsidP="00060964">
            <w:pPr>
              <w:pStyle w:val="rowtabella0"/>
              <w:jc w:val="center"/>
              <w:rPr>
                <w:color w:val="002060"/>
              </w:rPr>
            </w:pPr>
            <w:r w:rsidRPr="007C3DD0">
              <w:rPr>
                <w:color w:val="002060"/>
              </w:rPr>
              <w:t>0</w:t>
            </w:r>
          </w:p>
        </w:tc>
      </w:tr>
      <w:tr w:rsidR="007C3DD0" w:rsidRPr="007C3DD0" w14:paraId="18F011B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E113F" w14:textId="77777777" w:rsidR="007C3DD0" w:rsidRPr="007C3DD0" w:rsidRDefault="007C3DD0" w:rsidP="00060964">
            <w:pPr>
              <w:pStyle w:val="rowtabella0"/>
              <w:rPr>
                <w:color w:val="002060"/>
              </w:rPr>
            </w:pPr>
            <w:r w:rsidRPr="007C3DD0">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872A1"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750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0BF5A"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947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AE74"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9EA3"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FAEDA"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C0A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B03F" w14:textId="77777777" w:rsidR="007C3DD0" w:rsidRPr="007C3DD0" w:rsidRDefault="007C3DD0" w:rsidP="00060964">
            <w:pPr>
              <w:pStyle w:val="rowtabella0"/>
              <w:jc w:val="center"/>
              <w:rPr>
                <w:color w:val="002060"/>
              </w:rPr>
            </w:pPr>
            <w:r w:rsidRPr="007C3DD0">
              <w:rPr>
                <w:color w:val="002060"/>
              </w:rPr>
              <w:t>0</w:t>
            </w:r>
          </w:p>
        </w:tc>
      </w:tr>
      <w:tr w:rsidR="007C3DD0" w:rsidRPr="007C3DD0" w14:paraId="6EC9FDA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569FC" w14:textId="77777777" w:rsidR="007C3DD0" w:rsidRPr="007C3DD0" w:rsidRDefault="007C3DD0" w:rsidP="00060964">
            <w:pPr>
              <w:pStyle w:val="rowtabella0"/>
              <w:rPr>
                <w:color w:val="002060"/>
              </w:rPr>
            </w:pPr>
            <w:r w:rsidRPr="007C3DD0">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B8B9"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525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E7B6"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F56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B4FE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E7BA"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9FFD"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18972"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C0C4" w14:textId="77777777" w:rsidR="007C3DD0" w:rsidRPr="007C3DD0" w:rsidRDefault="007C3DD0" w:rsidP="00060964">
            <w:pPr>
              <w:pStyle w:val="rowtabella0"/>
              <w:jc w:val="center"/>
              <w:rPr>
                <w:color w:val="002060"/>
              </w:rPr>
            </w:pPr>
            <w:r w:rsidRPr="007C3DD0">
              <w:rPr>
                <w:color w:val="002060"/>
              </w:rPr>
              <w:t>0</w:t>
            </w:r>
          </w:p>
        </w:tc>
      </w:tr>
      <w:tr w:rsidR="007C3DD0" w:rsidRPr="007C3DD0" w14:paraId="69E6249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624A6" w14:textId="77777777" w:rsidR="007C3DD0" w:rsidRPr="007C3DD0" w:rsidRDefault="007C3DD0" w:rsidP="00060964">
            <w:pPr>
              <w:pStyle w:val="rowtabella0"/>
              <w:rPr>
                <w:color w:val="002060"/>
              </w:rPr>
            </w:pPr>
            <w:r w:rsidRPr="007C3DD0">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8DABC"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1D6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368F"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CC63"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D3E6"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E18B"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53CF"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FC86"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6FBB" w14:textId="77777777" w:rsidR="007C3DD0" w:rsidRPr="007C3DD0" w:rsidRDefault="007C3DD0" w:rsidP="00060964">
            <w:pPr>
              <w:pStyle w:val="rowtabella0"/>
              <w:jc w:val="center"/>
              <w:rPr>
                <w:color w:val="002060"/>
              </w:rPr>
            </w:pPr>
            <w:r w:rsidRPr="007C3DD0">
              <w:rPr>
                <w:color w:val="002060"/>
              </w:rPr>
              <w:t>0</w:t>
            </w:r>
          </w:p>
        </w:tc>
      </w:tr>
      <w:tr w:rsidR="007C3DD0" w:rsidRPr="007C3DD0" w14:paraId="189C934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7600B" w14:textId="77777777" w:rsidR="007C3DD0" w:rsidRPr="007C3DD0" w:rsidRDefault="007C3DD0" w:rsidP="00060964">
            <w:pPr>
              <w:pStyle w:val="rowtabella0"/>
              <w:rPr>
                <w:color w:val="002060"/>
              </w:rPr>
            </w:pPr>
            <w:r w:rsidRPr="007C3DD0">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6B00"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B32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6B9C"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F924"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C02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9AF7"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0BB90"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683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DFC7" w14:textId="77777777" w:rsidR="007C3DD0" w:rsidRPr="007C3DD0" w:rsidRDefault="007C3DD0" w:rsidP="00060964">
            <w:pPr>
              <w:pStyle w:val="rowtabella0"/>
              <w:jc w:val="center"/>
              <w:rPr>
                <w:color w:val="002060"/>
              </w:rPr>
            </w:pPr>
            <w:r w:rsidRPr="007C3DD0">
              <w:rPr>
                <w:color w:val="002060"/>
              </w:rPr>
              <w:t>0</w:t>
            </w:r>
          </w:p>
        </w:tc>
      </w:tr>
      <w:tr w:rsidR="007C3DD0" w:rsidRPr="007C3DD0" w14:paraId="43DA5F3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A2D22" w14:textId="77777777" w:rsidR="007C3DD0" w:rsidRPr="007C3DD0" w:rsidRDefault="007C3DD0" w:rsidP="00060964">
            <w:pPr>
              <w:pStyle w:val="rowtabella0"/>
              <w:rPr>
                <w:color w:val="002060"/>
              </w:rPr>
            </w:pPr>
            <w:r w:rsidRPr="007C3DD0">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493D"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ABD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023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D64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891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C1CD"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AC04"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E76E"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0F80" w14:textId="77777777" w:rsidR="007C3DD0" w:rsidRPr="007C3DD0" w:rsidRDefault="007C3DD0" w:rsidP="00060964">
            <w:pPr>
              <w:pStyle w:val="rowtabella0"/>
              <w:jc w:val="center"/>
              <w:rPr>
                <w:color w:val="002060"/>
              </w:rPr>
            </w:pPr>
            <w:r w:rsidRPr="007C3DD0">
              <w:rPr>
                <w:color w:val="002060"/>
              </w:rPr>
              <w:t>0</w:t>
            </w:r>
          </w:p>
        </w:tc>
      </w:tr>
      <w:tr w:rsidR="007C3DD0" w:rsidRPr="007C3DD0" w14:paraId="48A5DB4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49AC7" w14:textId="77777777" w:rsidR="007C3DD0" w:rsidRPr="007C3DD0" w:rsidRDefault="007C3DD0" w:rsidP="00060964">
            <w:pPr>
              <w:pStyle w:val="rowtabella0"/>
              <w:rPr>
                <w:color w:val="002060"/>
              </w:rPr>
            </w:pPr>
            <w:r w:rsidRPr="007C3DD0">
              <w:rPr>
                <w:color w:val="002060"/>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993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988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882C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34E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901A"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12BB"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36F3E"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792A"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F95A" w14:textId="77777777" w:rsidR="007C3DD0" w:rsidRPr="007C3DD0" w:rsidRDefault="007C3DD0" w:rsidP="00060964">
            <w:pPr>
              <w:pStyle w:val="rowtabella0"/>
              <w:jc w:val="center"/>
              <w:rPr>
                <w:color w:val="002060"/>
              </w:rPr>
            </w:pPr>
            <w:r w:rsidRPr="007C3DD0">
              <w:rPr>
                <w:color w:val="002060"/>
              </w:rPr>
              <w:t>0</w:t>
            </w:r>
          </w:p>
        </w:tc>
      </w:tr>
      <w:tr w:rsidR="007C3DD0" w:rsidRPr="007C3DD0" w14:paraId="39D70DC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9BD49" w14:textId="77777777" w:rsidR="007C3DD0" w:rsidRPr="007C3DD0" w:rsidRDefault="007C3DD0" w:rsidP="00060964">
            <w:pPr>
              <w:pStyle w:val="rowtabella0"/>
              <w:rPr>
                <w:color w:val="002060"/>
              </w:rPr>
            </w:pPr>
            <w:r w:rsidRPr="007C3DD0">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5D7B"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07D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440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E13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D90F"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007F"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DF21"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CA68"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D451" w14:textId="77777777" w:rsidR="007C3DD0" w:rsidRPr="007C3DD0" w:rsidRDefault="007C3DD0" w:rsidP="00060964">
            <w:pPr>
              <w:pStyle w:val="rowtabella0"/>
              <w:jc w:val="center"/>
              <w:rPr>
                <w:color w:val="002060"/>
              </w:rPr>
            </w:pPr>
            <w:r w:rsidRPr="007C3DD0">
              <w:rPr>
                <w:color w:val="002060"/>
              </w:rPr>
              <w:t>0</w:t>
            </w:r>
          </w:p>
        </w:tc>
      </w:tr>
      <w:tr w:rsidR="007C3DD0" w:rsidRPr="007C3DD0" w14:paraId="3CCA4C2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869EE" w14:textId="77777777" w:rsidR="007C3DD0" w:rsidRPr="007C3DD0" w:rsidRDefault="007C3DD0" w:rsidP="00060964">
            <w:pPr>
              <w:pStyle w:val="rowtabella0"/>
              <w:rPr>
                <w:color w:val="002060"/>
              </w:rPr>
            </w:pPr>
            <w:r w:rsidRPr="007C3DD0">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92B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8793"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D23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651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477F"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9273"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3246"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281DE"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04B4" w14:textId="77777777" w:rsidR="007C3DD0" w:rsidRPr="007C3DD0" w:rsidRDefault="007C3DD0" w:rsidP="00060964">
            <w:pPr>
              <w:pStyle w:val="rowtabella0"/>
              <w:jc w:val="center"/>
              <w:rPr>
                <w:color w:val="002060"/>
              </w:rPr>
            </w:pPr>
            <w:r w:rsidRPr="007C3DD0">
              <w:rPr>
                <w:color w:val="002060"/>
              </w:rPr>
              <w:t>0</w:t>
            </w:r>
          </w:p>
        </w:tc>
      </w:tr>
      <w:tr w:rsidR="007C3DD0" w:rsidRPr="007C3DD0" w14:paraId="21B246D2"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D92B92" w14:textId="77777777" w:rsidR="007C3DD0" w:rsidRPr="007C3DD0" w:rsidRDefault="007C3DD0" w:rsidP="00060964">
            <w:pPr>
              <w:pStyle w:val="rowtabella0"/>
              <w:rPr>
                <w:color w:val="002060"/>
              </w:rPr>
            </w:pPr>
            <w:r w:rsidRPr="007C3DD0">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55F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46522"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B93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7A7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773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DCF2C"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9731" w14:textId="77777777" w:rsidR="007C3DD0" w:rsidRPr="007C3DD0" w:rsidRDefault="007C3DD0" w:rsidP="00060964">
            <w:pPr>
              <w:pStyle w:val="rowtabella0"/>
              <w:jc w:val="center"/>
              <w:rPr>
                <w:color w:val="002060"/>
              </w:rPr>
            </w:pPr>
            <w:r w:rsidRPr="007C3DD0">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DBDC"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7570" w14:textId="77777777" w:rsidR="007C3DD0" w:rsidRPr="007C3DD0" w:rsidRDefault="007C3DD0" w:rsidP="00060964">
            <w:pPr>
              <w:pStyle w:val="rowtabella0"/>
              <w:jc w:val="center"/>
              <w:rPr>
                <w:color w:val="002060"/>
              </w:rPr>
            </w:pPr>
            <w:r w:rsidRPr="007C3DD0">
              <w:rPr>
                <w:color w:val="002060"/>
              </w:rPr>
              <w:t>0</w:t>
            </w:r>
          </w:p>
        </w:tc>
      </w:tr>
    </w:tbl>
    <w:p w14:paraId="4F53A6CD" w14:textId="77777777" w:rsidR="007C3DD0" w:rsidRPr="007C3DD0" w:rsidRDefault="007C3DD0" w:rsidP="007C3DD0">
      <w:pPr>
        <w:pStyle w:val="breakline"/>
        <w:rPr>
          <w:rFonts w:eastAsiaTheme="minorEastAsia"/>
          <w:color w:val="002060"/>
        </w:rPr>
      </w:pPr>
    </w:p>
    <w:p w14:paraId="5732EF5F" w14:textId="77777777" w:rsidR="007C3DD0" w:rsidRPr="007C3DD0" w:rsidRDefault="007C3DD0" w:rsidP="007C3DD0">
      <w:pPr>
        <w:pStyle w:val="breakline"/>
        <w:rPr>
          <w:color w:val="002060"/>
        </w:rPr>
      </w:pPr>
    </w:p>
    <w:p w14:paraId="5815F4BD" w14:textId="77777777" w:rsidR="007C3DD0" w:rsidRPr="007C3DD0" w:rsidRDefault="007C3DD0" w:rsidP="007C3DD0">
      <w:pPr>
        <w:pStyle w:val="sottotitolocampionato10"/>
        <w:rPr>
          <w:color w:val="002060"/>
        </w:rPr>
      </w:pPr>
      <w:r w:rsidRPr="007C3DD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56665300"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ADFB5"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515EC"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6B92E"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AE744"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6E61B"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681D0"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EC089"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D158C"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0642B"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F83F6" w14:textId="77777777" w:rsidR="007C3DD0" w:rsidRPr="007C3DD0" w:rsidRDefault="007C3DD0" w:rsidP="00060964">
            <w:pPr>
              <w:pStyle w:val="headertabella0"/>
              <w:rPr>
                <w:color w:val="002060"/>
              </w:rPr>
            </w:pPr>
            <w:r w:rsidRPr="007C3DD0">
              <w:rPr>
                <w:color w:val="002060"/>
              </w:rPr>
              <w:t>PE</w:t>
            </w:r>
          </w:p>
        </w:tc>
      </w:tr>
      <w:tr w:rsidR="007C3DD0" w:rsidRPr="007C3DD0" w14:paraId="656D1450"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B10A6" w14:textId="77777777" w:rsidR="007C3DD0" w:rsidRPr="007C3DD0" w:rsidRDefault="007C3DD0" w:rsidP="00060964">
            <w:pPr>
              <w:pStyle w:val="rowtabella0"/>
              <w:rPr>
                <w:color w:val="002060"/>
              </w:rPr>
            </w:pPr>
            <w:r w:rsidRPr="007C3DD0">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A8E7E"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379D"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529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8021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C54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2DD5" w14:textId="77777777" w:rsidR="007C3DD0" w:rsidRPr="007C3DD0" w:rsidRDefault="007C3DD0" w:rsidP="00060964">
            <w:pPr>
              <w:pStyle w:val="rowtabella0"/>
              <w:jc w:val="center"/>
              <w:rPr>
                <w:color w:val="002060"/>
              </w:rPr>
            </w:pPr>
            <w:r w:rsidRPr="007C3DD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1ED1"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1AFB"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EDF9" w14:textId="77777777" w:rsidR="007C3DD0" w:rsidRPr="007C3DD0" w:rsidRDefault="007C3DD0" w:rsidP="00060964">
            <w:pPr>
              <w:pStyle w:val="rowtabella0"/>
              <w:jc w:val="center"/>
              <w:rPr>
                <w:color w:val="002060"/>
              </w:rPr>
            </w:pPr>
            <w:r w:rsidRPr="007C3DD0">
              <w:rPr>
                <w:color w:val="002060"/>
              </w:rPr>
              <w:t>0</w:t>
            </w:r>
          </w:p>
        </w:tc>
      </w:tr>
      <w:tr w:rsidR="007C3DD0" w:rsidRPr="007C3DD0" w14:paraId="1388D79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13D5F" w14:textId="77777777" w:rsidR="007C3DD0" w:rsidRPr="007C3DD0" w:rsidRDefault="007C3DD0" w:rsidP="00060964">
            <w:pPr>
              <w:pStyle w:val="rowtabella0"/>
              <w:rPr>
                <w:color w:val="002060"/>
              </w:rPr>
            </w:pPr>
            <w:r w:rsidRPr="007C3DD0">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261A"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7CF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5762"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340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B9D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9FDA"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640E"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6294"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740C" w14:textId="77777777" w:rsidR="007C3DD0" w:rsidRPr="007C3DD0" w:rsidRDefault="007C3DD0" w:rsidP="00060964">
            <w:pPr>
              <w:pStyle w:val="rowtabella0"/>
              <w:jc w:val="center"/>
              <w:rPr>
                <w:color w:val="002060"/>
              </w:rPr>
            </w:pPr>
            <w:r w:rsidRPr="007C3DD0">
              <w:rPr>
                <w:color w:val="002060"/>
              </w:rPr>
              <w:t>0</w:t>
            </w:r>
          </w:p>
        </w:tc>
      </w:tr>
      <w:tr w:rsidR="007C3DD0" w:rsidRPr="007C3DD0" w14:paraId="3E77120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C4610E" w14:textId="77777777" w:rsidR="007C3DD0" w:rsidRPr="007C3DD0" w:rsidRDefault="007C3DD0" w:rsidP="00060964">
            <w:pPr>
              <w:pStyle w:val="rowtabella0"/>
              <w:rPr>
                <w:color w:val="002060"/>
              </w:rPr>
            </w:pPr>
            <w:r w:rsidRPr="007C3DD0">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0059"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1AE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7E62"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629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529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3D9B" w14:textId="77777777" w:rsidR="007C3DD0" w:rsidRPr="007C3DD0" w:rsidRDefault="007C3DD0" w:rsidP="00060964">
            <w:pPr>
              <w:pStyle w:val="rowtabella0"/>
              <w:jc w:val="center"/>
              <w:rPr>
                <w:color w:val="002060"/>
              </w:rPr>
            </w:pPr>
            <w:r w:rsidRPr="007C3DD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544CB"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CDF49"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CE8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72A348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B545B" w14:textId="77777777" w:rsidR="007C3DD0" w:rsidRPr="007C3DD0" w:rsidRDefault="007C3DD0" w:rsidP="00060964">
            <w:pPr>
              <w:pStyle w:val="rowtabella0"/>
              <w:rPr>
                <w:color w:val="002060"/>
              </w:rPr>
            </w:pPr>
            <w:r w:rsidRPr="007C3DD0">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021A4"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70B7"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D1A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D8B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38BA"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E80C"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0235"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69D3"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6A78" w14:textId="77777777" w:rsidR="007C3DD0" w:rsidRPr="007C3DD0" w:rsidRDefault="007C3DD0" w:rsidP="00060964">
            <w:pPr>
              <w:pStyle w:val="rowtabella0"/>
              <w:jc w:val="center"/>
              <w:rPr>
                <w:color w:val="002060"/>
              </w:rPr>
            </w:pPr>
            <w:r w:rsidRPr="007C3DD0">
              <w:rPr>
                <w:color w:val="002060"/>
              </w:rPr>
              <w:t>0</w:t>
            </w:r>
          </w:p>
        </w:tc>
      </w:tr>
      <w:tr w:rsidR="007C3DD0" w:rsidRPr="007C3DD0" w14:paraId="623E664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D8B42" w14:textId="77777777" w:rsidR="007C3DD0" w:rsidRPr="007C3DD0" w:rsidRDefault="007C3DD0" w:rsidP="00060964">
            <w:pPr>
              <w:pStyle w:val="rowtabella0"/>
              <w:rPr>
                <w:color w:val="002060"/>
              </w:rPr>
            </w:pPr>
            <w:r w:rsidRPr="007C3DD0">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64FA"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AA5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E2F3C"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0A4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4A63"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8B95"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C83E"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C8B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03CB" w14:textId="77777777" w:rsidR="007C3DD0" w:rsidRPr="007C3DD0" w:rsidRDefault="007C3DD0" w:rsidP="00060964">
            <w:pPr>
              <w:pStyle w:val="rowtabella0"/>
              <w:jc w:val="center"/>
              <w:rPr>
                <w:color w:val="002060"/>
              </w:rPr>
            </w:pPr>
            <w:r w:rsidRPr="007C3DD0">
              <w:rPr>
                <w:color w:val="002060"/>
              </w:rPr>
              <w:t>0</w:t>
            </w:r>
          </w:p>
        </w:tc>
      </w:tr>
      <w:tr w:rsidR="007C3DD0" w:rsidRPr="007C3DD0" w14:paraId="5D8910D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5877C" w14:textId="77777777" w:rsidR="007C3DD0" w:rsidRPr="007C3DD0" w:rsidRDefault="007C3DD0" w:rsidP="00060964">
            <w:pPr>
              <w:pStyle w:val="rowtabella0"/>
              <w:rPr>
                <w:color w:val="002060"/>
              </w:rPr>
            </w:pPr>
            <w:r w:rsidRPr="007C3DD0">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B588C"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A4AF"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C5C3"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8AC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C6D2"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32CA"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5AAD"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A34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803A" w14:textId="77777777" w:rsidR="007C3DD0" w:rsidRPr="007C3DD0" w:rsidRDefault="007C3DD0" w:rsidP="00060964">
            <w:pPr>
              <w:pStyle w:val="rowtabella0"/>
              <w:jc w:val="center"/>
              <w:rPr>
                <w:color w:val="002060"/>
              </w:rPr>
            </w:pPr>
            <w:r w:rsidRPr="007C3DD0">
              <w:rPr>
                <w:color w:val="002060"/>
              </w:rPr>
              <w:t>0</w:t>
            </w:r>
          </w:p>
        </w:tc>
      </w:tr>
      <w:tr w:rsidR="007C3DD0" w:rsidRPr="007C3DD0" w14:paraId="37184A4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77419" w14:textId="77777777" w:rsidR="007C3DD0" w:rsidRPr="007C3DD0" w:rsidRDefault="007C3DD0" w:rsidP="00060964">
            <w:pPr>
              <w:pStyle w:val="rowtabella0"/>
              <w:rPr>
                <w:color w:val="002060"/>
              </w:rPr>
            </w:pPr>
            <w:r w:rsidRPr="007C3DD0">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D02E"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3A2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C6C1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D053"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6B533"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5672"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2310"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F9D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D0C7" w14:textId="77777777" w:rsidR="007C3DD0" w:rsidRPr="007C3DD0" w:rsidRDefault="007C3DD0" w:rsidP="00060964">
            <w:pPr>
              <w:pStyle w:val="rowtabella0"/>
              <w:jc w:val="center"/>
              <w:rPr>
                <w:color w:val="002060"/>
              </w:rPr>
            </w:pPr>
            <w:r w:rsidRPr="007C3DD0">
              <w:rPr>
                <w:color w:val="002060"/>
              </w:rPr>
              <w:t>0</w:t>
            </w:r>
          </w:p>
        </w:tc>
      </w:tr>
      <w:tr w:rsidR="007C3DD0" w:rsidRPr="007C3DD0" w14:paraId="700CA04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6FD95" w14:textId="77777777" w:rsidR="007C3DD0" w:rsidRPr="007C3DD0" w:rsidRDefault="007C3DD0" w:rsidP="00060964">
            <w:pPr>
              <w:pStyle w:val="rowtabella0"/>
              <w:rPr>
                <w:color w:val="002060"/>
              </w:rPr>
            </w:pPr>
            <w:r w:rsidRPr="007C3DD0">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0AE7"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2E96"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154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DDBF"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AE85"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FEC1"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152C"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F16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F401" w14:textId="77777777" w:rsidR="007C3DD0" w:rsidRPr="007C3DD0" w:rsidRDefault="007C3DD0" w:rsidP="00060964">
            <w:pPr>
              <w:pStyle w:val="rowtabella0"/>
              <w:jc w:val="center"/>
              <w:rPr>
                <w:color w:val="002060"/>
              </w:rPr>
            </w:pPr>
            <w:r w:rsidRPr="007C3DD0">
              <w:rPr>
                <w:color w:val="002060"/>
              </w:rPr>
              <w:t>0</w:t>
            </w:r>
          </w:p>
        </w:tc>
      </w:tr>
      <w:tr w:rsidR="007C3DD0" w:rsidRPr="007C3DD0" w14:paraId="1233AF7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ECE4B" w14:textId="77777777" w:rsidR="007C3DD0" w:rsidRPr="007C3DD0" w:rsidRDefault="007C3DD0" w:rsidP="00060964">
            <w:pPr>
              <w:pStyle w:val="rowtabella0"/>
              <w:rPr>
                <w:color w:val="002060"/>
              </w:rPr>
            </w:pPr>
            <w:r w:rsidRPr="007C3DD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D3C2"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A26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221B"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7287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5CEF"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4413"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3B21"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063F7"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D8C5" w14:textId="77777777" w:rsidR="007C3DD0" w:rsidRPr="007C3DD0" w:rsidRDefault="007C3DD0" w:rsidP="00060964">
            <w:pPr>
              <w:pStyle w:val="rowtabella0"/>
              <w:jc w:val="center"/>
              <w:rPr>
                <w:color w:val="002060"/>
              </w:rPr>
            </w:pPr>
            <w:r w:rsidRPr="007C3DD0">
              <w:rPr>
                <w:color w:val="002060"/>
              </w:rPr>
              <w:t>0</w:t>
            </w:r>
          </w:p>
        </w:tc>
      </w:tr>
      <w:tr w:rsidR="007C3DD0" w:rsidRPr="007C3DD0" w14:paraId="502C4C1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F6762" w14:textId="77777777" w:rsidR="007C3DD0" w:rsidRPr="007C3DD0" w:rsidRDefault="007C3DD0" w:rsidP="00060964">
            <w:pPr>
              <w:pStyle w:val="rowtabella0"/>
              <w:rPr>
                <w:color w:val="002060"/>
              </w:rPr>
            </w:pPr>
            <w:r w:rsidRPr="007C3DD0">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FDCF"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B48F"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9AE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732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B7F2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C8CB"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F47A"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D958"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C376" w14:textId="77777777" w:rsidR="007C3DD0" w:rsidRPr="007C3DD0" w:rsidRDefault="007C3DD0" w:rsidP="00060964">
            <w:pPr>
              <w:pStyle w:val="rowtabella0"/>
              <w:jc w:val="center"/>
              <w:rPr>
                <w:color w:val="002060"/>
              </w:rPr>
            </w:pPr>
            <w:r w:rsidRPr="007C3DD0">
              <w:rPr>
                <w:color w:val="002060"/>
              </w:rPr>
              <w:t>0</w:t>
            </w:r>
          </w:p>
        </w:tc>
      </w:tr>
      <w:tr w:rsidR="007C3DD0" w:rsidRPr="007C3DD0" w14:paraId="3A1B0E6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F564F" w14:textId="77777777" w:rsidR="007C3DD0" w:rsidRPr="007C3DD0" w:rsidRDefault="007C3DD0" w:rsidP="00060964">
            <w:pPr>
              <w:pStyle w:val="rowtabella0"/>
              <w:rPr>
                <w:color w:val="002060"/>
              </w:rPr>
            </w:pPr>
            <w:r w:rsidRPr="007C3DD0">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F3A3"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6D0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D9C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021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C875"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E867"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7E3B"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04380"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4376" w14:textId="77777777" w:rsidR="007C3DD0" w:rsidRPr="007C3DD0" w:rsidRDefault="007C3DD0" w:rsidP="00060964">
            <w:pPr>
              <w:pStyle w:val="rowtabella0"/>
              <w:jc w:val="center"/>
              <w:rPr>
                <w:color w:val="002060"/>
              </w:rPr>
            </w:pPr>
            <w:r w:rsidRPr="007C3DD0">
              <w:rPr>
                <w:color w:val="002060"/>
              </w:rPr>
              <w:t>0</w:t>
            </w:r>
          </w:p>
        </w:tc>
      </w:tr>
      <w:tr w:rsidR="007C3DD0" w:rsidRPr="007C3DD0" w14:paraId="2D719E2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3C402" w14:textId="77777777" w:rsidR="007C3DD0" w:rsidRPr="007C3DD0" w:rsidRDefault="007C3DD0" w:rsidP="00060964">
            <w:pPr>
              <w:pStyle w:val="rowtabella0"/>
              <w:rPr>
                <w:color w:val="002060"/>
              </w:rPr>
            </w:pPr>
            <w:r w:rsidRPr="007C3DD0">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449D"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043E"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83C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7D0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16F6"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B5A7"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C327" w14:textId="77777777" w:rsidR="007C3DD0" w:rsidRPr="007C3DD0" w:rsidRDefault="007C3DD0" w:rsidP="00060964">
            <w:pPr>
              <w:pStyle w:val="rowtabella0"/>
              <w:jc w:val="center"/>
              <w:rPr>
                <w:color w:val="002060"/>
              </w:rPr>
            </w:pPr>
            <w:r w:rsidRPr="007C3DD0">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6FD5"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0EDB" w14:textId="77777777" w:rsidR="007C3DD0" w:rsidRPr="007C3DD0" w:rsidRDefault="007C3DD0" w:rsidP="00060964">
            <w:pPr>
              <w:pStyle w:val="rowtabella0"/>
              <w:jc w:val="center"/>
              <w:rPr>
                <w:color w:val="002060"/>
              </w:rPr>
            </w:pPr>
            <w:r w:rsidRPr="007C3DD0">
              <w:rPr>
                <w:color w:val="002060"/>
              </w:rPr>
              <w:t>0</w:t>
            </w:r>
          </w:p>
        </w:tc>
      </w:tr>
      <w:tr w:rsidR="007C3DD0" w:rsidRPr="007C3DD0" w14:paraId="793CE78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E3482" w14:textId="77777777" w:rsidR="007C3DD0" w:rsidRPr="007C3DD0" w:rsidRDefault="007C3DD0" w:rsidP="00060964">
            <w:pPr>
              <w:pStyle w:val="rowtabella0"/>
              <w:rPr>
                <w:color w:val="002060"/>
              </w:rPr>
            </w:pPr>
            <w:r w:rsidRPr="007C3DD0">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4B59"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735E"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B56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7C4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52D0"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E248"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1D380" w14:textId="77777777" w:rsidR="007C3DD0" w:rsidRPr="007C3DD0" w:rsidRDefault="007C3DD0" w:rsidP="00060964">
            <w:pPr>
              <w:pStyle w:val="rowtabella0"/>
              <w:jc w:val="center"/>
              <w:rPr>
                <w:color w:val="002060"/>
              </w:rPr>
            </w:pPr>
            <w:r w:rsidRPr="007C3DD0">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AC58"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7374" w14:textId="77777777" w:rsidR="007C3DD0" w:rsidRPr="007C3DD0" w:rsidRDefault="007C3DD0" w:rsidP="00060964">
            <w:pPr>
              <w:pStyle w:val="rowtabella0"/>
              <w:jc w:val="center"/>
              <w:rPr>
                <w:color w:val="002060"/>
              </w:rPr>
            </w:pPr>
            <w:r w:rsidRPr="007C3DD0">
              <w:rPr>
                <w:color w:val="002060"/>
              </w:rPr>
              <w:t>0</w:t>
            </w:r>
          </w:p>
        </w:tc>
      </w:tr>
      <w:tr w:rsidR="007C3DD0" w:rsidRPr="007C3DD0" w14:paraId="7A5BDA65"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C1831" w14:textId="77777777" w:rsidR="007C3DD0" w:rsidRPr="007C3DD0" w:rsidRDefault="007C3DD0" w:rsidP="00060964">
            <w:pPr>
              <w:pStyle w:val="rowtabella0"/>
              <w:rPr>
                <w:color w:val="002060"/>
              </w:rPr>
            </w:pPr>
            <w:r w:rsidRPr="007C3DD0">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CEF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8B84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D19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639F"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8A3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A723"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E246" w14:textId="77777777" w:rsidR="007C3DD0" w:rsidRPr="007C3DD0" w:rsidRDefault="007C3DD0" w:rsidP="00060964">
            <w:pPr>
              <w:pStyle w:val="rowtabella0"/>
              <w:jc w:val="center"/>
              <w:rPr>
                <w:color w:val="002060"/>
              </w:rPr>
            </w:pPr>
            <w:r w:rsidRPr="007C3DD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7B50"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6469" w14:textId="77777777" w:rsidR="007C3DD0" w:rsidRPr="007C3DD0" w:rsidRDefault="007C3DD0" w:rsidP="00060964">
            <w:pPr>
              <w:pStyle w:val="rowtabella0"/>
              <w:jc w:val="center"/>
              <w:rPr>
                <w:color w:val="002060"/>
              </w:rPr>
            </w:pPr>
            <w:r w:rsidRPr="007C3DD0">
              <w:rPr>
                <w:color w:val="002060"/>
              </w:rPr>
              <w:t>0</w:t>
            </w:r>
          </w:p>
        </w:tc>
      </w:tr>
    </w:tbl>
    <w:p w14:paraId="30D6551F" w14:textId="77777777" w:rsidR="007C3DD0" w:rsidRPr="007C3DD0" w:rsidRDefault="007C3DD0" w:rsidP="007C3DD0">
      <w:pPr>
        <w:pStyle w:val="breakline"/>
        <w:rPr>
          <w:rFonts w:eastAsiaTheme="minorEastAsia"/>
          <w:color w:val="002060"/>
        </w:rPr>
      </w:pPr>
    </w:p>
    <w:p w14:paraId="298C46A0" w14:textId="77777777" w:rsidR="007C3DD0" w:rsidRPr="007C3DD0" w:rsidRDefault="007C3DD0" w:rsidP="007C3DD0">
      <w:pPr>
        <w:pStyle w:val="breakline"/>
        <w:rPr>
          <w:color w:val="002060"/>
        </w:rPr>
      </w:pPr>
    </w:p>
    <w:p w14:paraId="057E4318" w14:textId="77777777" w:rsidR="007C3DD0" w:rsidRPr="007C3DD0" w:rsidRDefault="007C3DD0" w:rsidP="007C3DD0">
      <w:pPr>
        <w:pStyle w:val="titolocampionato0"/>
        <w:shd w:val="clear" w:color="auto" w:fill="CCCCCC"/>
        <w:spacing w:before="80" w:after="40"/>
        <w:rPr>
          <w:color w:val="002060"/>
        </w:rPr>
      </w:pPr>
      <w:r w:rsidRPr="007C3DD0">
        <w:rPr>
          <w:color w:val="002060"/>
        </w:rPr>
        <w:t>REGIONALE CALCIO A 5 FEMMINILE</w:t>
      </w:r>
    </w:p>
    <w:p w14:paraId="57E09076" w14:textId="77777777" w:rsidR="007C3DD0" w:rsidRPr="007C3DD0" w:rsidRDefault="007C3DD0" w:rsidP="007C3DD0">
      <w:pPr>
        <w:pStyle w:val="titoloprinc0"/>
        <w:rPr>
          <w:color w:val="002060"/>
        </w:rPr>
      </w:pPr>
      <w:r w:rsidRPr="007C3DD0">
        <w:rPr>
          <w:color w:val="002060"/>
        </w:rPr>
        <w:t>RISULTATI</w:t>
      </w:r>
    </w:p>
    <w:p w14:paraId="5D12E72A" w14:textId="77777777" w:rsidR="007C3DD0" w:rsidRPr="007C3DD0" w:rsidRDefault="007C3DD0" w:rsidP="007C3DD0">
      <w:pPr>
        <w:pStyle w:val="breakline"/>
        <w:rPr>
          <w:color w:val="002060"/>
        </w:rPr>
      </w:pPr>
    </w:p>
    <w:p w14:paraId="393B3077" w14:textId="77777777" w:rsidR="007C3DD0" w:rsidRPr="007C3DD0" w:rsidRDefault="007C3DD0" w:rsidP="007C3DD0">
      <w:pPr>
        <w:pStyle w:val="sottotitolocampionato10"/>
        <w:rPr>
          <w:color w:val="002060"/>
        </w:rPr>
      </w:pPr>
      <w:r w:rsidRPr="007C3DD0">
        <w:rPr>
          <w:color w:val="002060"/>
        </w:rPr>
        <w:t>RISULTATI UFFICIALI GARE DEL 15/12/2023</w:t>
      </w:r>
    </w:p>
    <w:p w14:paraId="71A8CAD9"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76905644"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0C4453F0"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411F184"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A6BB0" w14:textId="77777777" w:rsidR="007C3DD0" w:rsidRPr="007C3DD0" w:rsidRDefault="007C3DD0" w:rsidP="00060964">
                  <w:pPr>
                    <w:pStyle w:val="headertabella0"/>
                    <w:rPr>
                      <w:color w:val="002060"/>
                    </w:rPr>
                  </w:pPr>
                  <w:r w:rsidRPr="007C3DD0">
                    <w:rPr>
                      <w:color w:val="002060"/>
                    </w:rPr>
                    <w:t>GIRONE A - 12 Giornata - A</w:t>
                  </w:r>
                </w:p>
              </w:tc>
            </w:tr>
            <w:tr w:rsidR="007C3DD0" w:rsidRPr="007C3DD0" w14:paraId="09401657"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B1FBC" w14:textId="77777777" w:rsidR="007C3DD0" w:rsidRPr="007C3DD0" w:rsidRDefault="007C3DD0" w:rsidP="00060964">
                  <w:pPr>
                    <w:pStyle w:val="rowtabella0"/>
                    <w:rPr>
                      <w:color w:val="002060"/>
                    </w:rPr>
                  </w:pPr>
                  <w:r w:rsidRPr="007C3DD0">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D2D6A" w14:textId="77777777" w:rsidR="007C3DD0" w:rsidRPr="007C3DD0" w:rsidRDefault="007C3DD0" w:rsidP="00060964">
                  <w:pPr>
                    <w:pStyle w:val="rowtabella0"/>
                    <w:rPr>
                      <w:color w:val="002060"/>
                    </w:rPr>
                  </w:pPr>
                  <w:r w:rsidRPr="007C3DD0">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4053C" w14:textId="77777777" w:rsidR="007C3DD0" w:rsidRPr="007C3DD0" w:rsidRDefault="007C3DD0" w:rsidP="00060964">
                  <w:pPr>
                    <w:pStyle w:val="rowtabella0"/>
                    <w:jc w:val="center"/>
                    <w:rPr>
                      <w:color w:val="002060"/>
                    </w:rPr>
                  </w:pPr>
                  <w:r w:rsidRPr="007C3DD0">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9C4CE" w14:textId="77777777" w:rsidR="007C3DD0" w:rsidRPr="007C3DD0" w:rsidRDefault="007C3DD0" w:rsidP="00060964">
                  <w:pPr>
                    <w:pStyle w:val="rowtabella0"/>
                    <w:jc w:val="center"/>
                    <w:rPr>
                      <w:color w:val="002060"/>
                    </w:rPr>
                  </w:pPr>
                  <w:r w:rsidRPr="007C3DD0">
                    <w:rPr>
                      <w:color w:val="002060"/>
                    </w:rPr>
                    <w:t> </w:t>
                  </w:r>
                </w:p>
              </w:tc>
            </w:tr>
            <w:tr w:rsidR="007C3DD0" w:rsidRPr="007C3DD0" w14:paraId="4B36184C"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A5B2B0" w14:textId="77777777" w:rsidR="007C3DD0" w:rsidRPr="007C3DD0" w:rsidRDefault="007C3DD0" w:rsidP="00060964">
                  <w:pPr>
                    <w:pStyle w:val="rowtabella0"/>
                    <w:rPr>
                      <w:color w:val="002060"/>
                    </w:rPr>
                  </w:pPr>
                  <w:r w:rsidRPr="007C3DD0">
                    <w:rPr>
                      <w:color w:val="002060"/>
                    </w:rPr>
                    <w:t>(1)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C4F4C9" w14:textId="77777777" w:rsidR="007C3DD0" w:rsidRPr="007C3DD0" w:rsidRDefault="007C3DD0" w:rsidP="00060964">
                  <w:pPr>
                    <w:pStyle w:val="rowtabella0"/>
                    <w:rPr>
                      <w:color w:val="002060"/>
                    </w:rPr>
                  </w:pPr>
                  <w:r w:rsidRPr="007C3DD0">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EF9DC2" w14:textId="77777777" w:rsidR="007C3DD0" w:rsidRPr="007C3DD0" w:rsidRDefault="007C3DD0" w:rsidP="00060964">
                  <w:pPr>
                    <w:pStyle w:val="rowtabella0"/>
                    <w:jc w:val="center"/>
                    <w:rPr>
                      <w:color w:val="002060"/>
                    </w:rPr>
                  </w:pPr>
                  <w:r w:rsidRPr="007C3DD0">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3F40A" w14:textId="77777777" w:rsidR="007C3DD0" w:rsidRPr="007C3DD0" w:rsidRDefault="007C3DD0" w:rsidP="00060964">
                  <w:pPr>
                    <w:pStyle w:val="rowtabella0"/>
                    <w:jc w:val="center"/>
                    <w:rPr>
                      <w:color w:val="002060"/>
                    </w:rPr>
                  </w:pPr>
                  <w:r w:rsidRPr="007C3DD0">
                    <w:rPr>
                      <w:color w:val="002060"/>
                    </w:rPr>
                    <w:t> </w:t>
                  </w:r>
                </w:p>
              </w:tc>
            </w:tr>
            <w:tr w:rsidR="007C3DD0" w:rsidRPr="007C3DD0" w14:paraId="6B5FC1C4"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4EEE67" w14:textId="77777777" w:rsidR="007C3DD0" w:rsidRPr="007C3DD0" w:rsidRDefault="007C3DD0" w:rsidP="00060964">
                  <w:pPr>
                    <w:pStyle w:val="rowtabella0"/>
                    <w:rPr>
                      <w:color w:val="002060"/>
                    </w:rPr>
                  </w:pPr>
                  <w:r w:rsidRPr="007C3DD0">
                    <w:rPr>
                      <w:color w:val="002060"/>
                    </w:rPr>
                    <w:t>(2)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1CDA9A" w14:textId="77777777" w:rsidR="007C3DD0" w:rsidRPr="007C3DD0" w:rsidRDefault="007C3DD0" w:rsidP="00060964">
                  <w:pPr>
                    <w:pStyle w:val="rowtabella0"/>
                    <w:rPr>
                      <w:color w:val="002060"/>
                    </w:rPr>
                  </w:pPr>
                  <w:r w:rsidRPr="007C3DD0">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FB4972" w14:textId="77777777" w:rsidR="007C3DD0" w:rsidRPr="007C3DD0" w:rsidRDefault="007C3DD0" w:rsidP="00060964">
                  <w:pPr>
                    <w:pStyle w:val="rowtabella0"/>
                    <w:jc w:val="center"/>
                    <w:rPr>
                      <w:color w:val="002060"/>
                    </w:rPr>
                  </w:pPr>
                  <w:r w:rsidRPr="007C3DD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3D6BDC" w14:textId="77777777" w:rsidR="007C3DD0" w:rsidRPr="007C3DD0" w:rsidRDefault="007C3DD0" w:rsidP="00060964">
                  <w:pPr>
                    <w:pStyle w:val="rowtabella0"/>
                    <w:jc w:val="center"/>
                    <w:rPr>
                      <w:color w:val="002060"/>
                    </w:rPr>
                  </w:pPr>
                  <w:r w:rsidRPr="007C3DD0">
                    <w:rPr>
                      <w:color w:val="002060"/>
                    </w:rPr>
                    <w:t> </w:t>
                  </w:r>
                </w:p>
              </w:tc>
            </w:tr>
            <w:tr w:rsidR="007C3DD0" w:rsidRPr="007C3DD0" w14:paraId="68457192"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97D27" w14:textId="77777777" w:rsidR="007C3DD0" w:rsidRPr="007C3DD0" w:rsidRDefault="007C3DD0" w:rsidP="00060964">
                  <w:pPr>
                    <w:pStyle w:val="rowtabella0"/>
                    <w:rPr>
                      <w:color w:val="002060"/>
                    </w:rPr>
                  </w:pPr>
                  <w:r w:rsidRPr="007C3DD0">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63323C" w14:textId="77777777" w:rsidR="007C3DD0" w:rsidRPr="007C3DD0" w:rsidRDefault="007C3DD0" w:rsidP="00060964">
                  <w:pPr>
                    <w:pStyle w:val="rowtabella0"/>
                    <w:rPr>
                      <w:color w:val="002060"/>
                    </w:rPr>
                  </w:pPr>
                  <w:r w:rsidRPr="007C3DD0">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8B054E" w14:textId="77777777" w:rsidR="007C3DD0" w:rsidRPr="007C3DD0" w:rsidRDefault="007C3DD0" w:rsidP="00060964">
                  <w:pPr>
                    <w:pStyle w:val="rowtabella0"/>
                    <w:jc w:val="center"/>
                    <w:rPr>
                      <w:color w:val="002060"/>
                    </w:rPr>
                  </w:pPr>
                  <w:r w:rsidRPr="007C3DD0">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57758C" w14:textId="77777777" w:rsidR="007C3DD0" w:rsidRPr="007C3DD0" w:rsidRDefault="007C3DD0" w:rsidP="00060964">
                  <w:pPr>
                    <w:pStyle w:val="rowtabella0"/>
                    <w:jc w:val="center"/>
                    <w:rPr>
                      <w:color w:val="002060"/>
                    </w:rPr>
                  </w:pPr>
                  <w:r w:rsidRPr="007C3DD0">
                    <w:rPr>
                      <w:color w:val="002060"/>
                    </w:rPr>
                    <w:t> </w:t>
                  </w:r>
                </w:p>
              </w:tc>
            </w:tr>
            <w:tr w:rsidR="007C3DD0" w:rsidRPr="007C3DD0" w14:paraId="37BEF8EB"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22D597" w14:textId="77777777" w:rsidR="007C3DD0" w:rsidRPr="007C3DD0" w:rsidRDefault="007C3DD0" w:rsidP="00060964">
                  <w:pPr>
                    <w:pStyle w:val="rowtabella0"/>
                    <w:rPr>
                      <w:color w:val="002060"/>
                    </w:rPr>
                  </w:pPr>
                  <w:r w:rsidRPr="007C3DD0">
                    <w:rPr>
                      <w:color w:val="002060"/>
                    </w:rPr>
                    <w:t>(2)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68DCBF" w14:textId="77777777" w:rsidR="007C3DD0" w:rsidRPr="007C3DD0" w:rsidRDefault="007C3DD0" w:rsidP="00060964">
                  <w:pPr>
                    <w:pStyle w:val="rowtabella0"/>
                    <w:rPr>
                      <w:color w:val="002060"/>
                    </w:rPr>
                  </w:pPr>
                  <w:r w:rsidRPr="007C3DD0">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94B86" w14:textId="77777777" w:rsidR="007C3DD0" w:rsidRPr="007C3DD0" w:rsidRDefault="007C3DD0" w:rsidP="00060964">
                  <w:pPr>
                    <w:pStyle w:val="rowtabella0"/>
                    <w:jc w:val="center"/>
                    <w:rPr>
                      <w:color w:val="002060"/>
                    </w:rPr>
                  </w:pPr>
                  <w:r w:rsidRPr="007C3DD0">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03401A" w14:textId="77777777" w:rsidR="007C3DD0" w:rsidRPr="007C3DD0" w:rsidRDefault="007C3DD0" w:rsidP="00060964">
                  <w:pPr>
                    <w:pStyle w:val="rowtabella0"/>
                    <w:jc w:val="center"/>
                    <w:rPr>
                      <w:color w:val="002060"/>
                    </w:rPr>
                  </w:pPr>
                  <w:r w:rsidRPr="007C3DD0">
                    <w:rPr>
                      <w:color w:val="002060"/>
                    </w:rPr>
                    <w:t> </w:t>
                  </w:r>
                </w:p>
              </w:tc>
            </w:tr>
            <w:tr w:rsidR="007C3DD0" w:rsidRPr="007C3DD0" w14:paraId="3F51B08A"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60102F" w14:textId="77777777" w:rsidR="007C3DD0" w:rsidRPr="007C3DD0" w:rsidRDefault="007C3DD0" w:rsidP="00060964">
                  <w:pPr>
                    <w:pStyle w:val="rowtabella0"/>
                    <w:rPr>
                      <w:color w:val="002060"/>
                    </w:rPr>
                  </w:pPr>
                  <w:r w:rsidRPr="007C3DD0">
                    <w:rPr>
                      <w:color w:val="002060"/>
                    </w:rPr>
                    <w:t>POTENZA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9B97B" w14:textId="77777777" w:rsidR="007C3DD0" w:rsidRPr="007C3DD0" w:rsidRDefault="007C3DD0" w:rsidP="00060964">
                  <w:pPr>
                    <w:pStyle w:val="rowtabella0"/>
                    <w:rPr>
                      <w:color w:val="002060"/>
                    </w:rPr>
                  </w:pPr>
                  <w:r w:rsidRPr="007C3DD0">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D9ECA" w14:textId="77777777" w:rsidR="007C3DD0" w:rsidRPr="007C3DD0" w:rsidRDefault="007C3DD0" w:rsidP="00060964">
                  <w:pPr>
                    <w:pStyle w:val="rowtabella0"/>
                    <w:jc w:val="center"/>
                    <w:rPr>
                      <w:color w:val="002060"/>
                    </w:rPr>
                  </w:pPr>
                  <w:r w:rsidRPr="007C3DD0">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195EF" w14:textId="77777777" w:rsidR="007C3DD0" w:rsidRPr="007C3DD0" w:rsidRDefault="007C3DD0" w:rsidP="00060964">
                  <w:pPr>
                    <w:pStyle w:val="rowtabella0"/>
                    <w:jc w:val="center"/>
                    <w:rPr>
                      <w:color w:val="002060"/>
                    </w:rPr>
                  </w:pPr>
                  <w:r w:rsidRPr="007C3DD0">
                    <w:rPr>
                      <w:color w:val="002060"/>
                    </w:rPr>
                    <w:t> </w:t>
                  </w:r>
                </w:p>
              </w:tc>
            </w:tr>
            <w:tr w:rsidR="007C3DD0" w:rsidRPr="007C3DD0" w14:paraId="46AE3AEE"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3BEE793F" w14:textId="77777777" w:rsidR="007C3DD0" w:rsidRPr="007C3DD0" w:rsidRDefault="007C3DD0" w:rsidP="00060964">
                  <w:pPr>
                    <w:pStyle w:val="rowtabella0"/>
                    <w:rPr>
                      <w:color w:val="002060"/>
                    </w:rPr>
                  </w:pPr>
                  <w:r w:rsidRPr="007C3DD0">
                    <w:rPr>
                      <w:color w:val="002060"/>
                    </w:rPr>
                    <w:t>(1) - disputata il 17/12/2023</w:t>
                  </w:r>
                </w:p>
              </w:tc>
            </w:tr>
            <w:tr w:rsidR="007C3DD0" w:rsidRPr="007C3DD0" w14:paraId="15DC6EEA"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25179C85" w14:textId="77777777" w:rsidR="007C3DD0" w:rsidRPr="007C3DD0" w:rsidRDefault="007C3DD0" w:rsidP="00060964">
                  <w:pPr>
                    <w:pStyle w:val="rowtabella0"/>
                    <w:rPr>
                      <w:color w:val="002060"/>
                    </w:rPr>
                  </w:pPr>
                  <w:r w:rsidRPr="007C3DD0">
                    <w:rPr>
                      <w:color w:val="002060"/>
                    </w:rPr>
                    <w:t>(2) - disputata il 16/12/2023</w:t>
                  </w:r>
                </w:p>
              </w:tc>
            </w:tr>
          </w:tbl>
          <w:p w14:paraId="4497BD42" w14:textId="77777777" w:rsidR="007C3DD0" w:rsidRPr="007C3DD0" w:rsidRDefault="007C3DD0" w:rsidP="00060964">
            <w:pPr>
              <w:rPr>
                <w:color w:val="002060"/>
              </w:rPr>
            </w:pPr>
          </w:p>
        </w:tc>
      </w:tr>
    </w:tbl>
    <w:p w14:paraId="3454D230" w14:textId="77777777" w:rsidR="007C3DD0" w:rsidRPr="007C3DD0" w:rsidRDefault="007C3DD0" w:rsidP="007C3DD0">
      <w:pPr>
        <w:pStyle w:val="breakline"/>
        <w:rPr>
          <w:rFonts w:eastAsiaTheme="minorEastAsia"/>
          <w:color w:val="002060"/>
        </w:rPr>
      </w:pPr>
    </w:p>
    <w:p w14:paraId="35105786" w14:textId="77777777" w:rsidR="007C3DD0" w:rsidRPr="007C3DD0" w:rsidRDefault="007C3DD0" w:rsidP="007C3DD0">
      <w:pPr>
        <w:pStyle w:val="breakline"/>
        <w:rPr>
          <w:color w:val="002060"/>
        </w:rPr>
      </w:pPr>
    </w:p>
    <w:p w14:paraId="4EFA9296" w14:textId="77777777" w:rsidR="007C3DD0" w:rsidRPr="007C3DD0" w:rsidRDefault="007C3DD0" w:rsidP="007C3DD0">
      <w:pPr>
        <w:pStyle w:val="titoloprinc0"/>
        <w:rPr>
          <w:color w:val="002060"/>
        </w:rPr>
      </w:pPr>
      <w:r w:rsidRPr="007C3DD0">
        <w:rPr>
          <w:color w:val="002060"/>
        </w:rPr>
        <w:t>GIUDICE SPORTIVO</w:t>
      </w:r>
    </w:p>
    <w:p w14:paraId="7DD65556"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2294C412" w14:textId="77777777" w:rsidR="007C3DD0" w:rsidRPr="007C3DD0" w:rsidRDefault="007C3DD0" w:rsidP="007C3DD0">
      <w:pPr>
        <w:pStyle w:val="titolo10"/>
        <w:rPr>
          <w:color w:val="002060"/>
        </w:rPr>
      </w:pPr>
      <w:r w:rsidRPr="007C3DD0">
        <w:rPr>
          <w:color w:val="002060"/>
        </w:rPr>
        <w:t xml:space="preserve">GARE DEL 15/12/2023 </w:t>
      </w:r>
    </w:p>
    <w:p w14:paraId="4032BBE2" w14:textId="77777777" w:rsidR="007C3DD0" w:rsidRPr="007C3DD0" w:rsidRDefault="007C3DD0" w:rsidP="007C3DD0">
      <w:pPr>
        <w:pStyle w:val="titolo7a"/>
        <w:rPr>
          <w:color w:val="002060"/>
        </w:rPr>
      </w:pPr>
      <w:r w:rsidRPr="007C3DD0">
        <w:rPr>
          <w:color w:val="002060"/>
        </w:rPr>
        <w:t xml:space="preserve">PROVVEDIMENTI DISCIPLINARI </w:t>
      </w:r>
    </w:p>
    <w:p w14:paraId="755EA2AB"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4A936498" w14:textId="77777777" w:rsidR="007C3DD0" w:rsidRPr="007C3DD0" w:rsidRDefault="007C3DD0" w:rsidP="007C3DD0">
      <w:pPr>
        <w:pStyle w:val="titolo30"/>
        <w:rPr>
          <w:color w:val="002060"/>
        </w:rPr>
      </w:pPr>
      <w:r w:rsidRPr="007C3DD0">
        <w:rPr>
          <w:color w:val="002060"/>
        </w:rPr>
        <w:t xml:space="preserve">CALCIATORI NON ESPULSI </w:t>
      </w:r>
    </w:p>
    <w:p w14:paraId="1386F968"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F28839A" w14:textId="77777777" w:rsidTr="00060964">
        <w:tc>
          <w:tcPr>
            <w:tcW w:w="2200" w:type="dxa"/>
            <w:tcMar>
              <w:top w:w="20" w:type="dxa"/>
              <w:left w:w="20" w:type="dxa"/>
              <w:bottom w:w="20" w:type="dxa"/>
              <w:right w:w="20" w:type="dxa"/>
            </w:tcMar>
            <w:vAlign w:val="center"/>
            <w:hideMark/>
          </w:tcPr>
          <w:p w14:paraId="3C1ACA9F" w14:textId="77777777" w:rsidR="007C3DD0" w:rsidRPr="007C3DD0" w:rsidRDefault="007C3DD0" w:rsidP="00060964">
            <w:pPr>
              <w:pStyle w:val="movimento"/>
              <w:rPr>
                <w:color w:val="002060"/>
              </w:rPr>
            </w:pPr>
            <w:r w:rsidRPr="007C3DD0">
              <w:rPr>
                <w:color w:val="002060"/>
              </w:rPr>
              <w:t>GIOACCHINI TATIANA</w:t>
            </w:r>
          </w:p>
        </w:tc>
        <w:tc>
          <w:tcPr>
            <w:tcW w:w="2200" w:type="dxa"/>
            <w:tcMar>
              <w:top w:w="20" w:type="dxa"/>
              <w:left w:w="20" w:type="dxa"/>
              <w:bottom w:w="20" w:type="dxa"/>
              <w:right w:w="20" w:type="dxa"/>
            </w:tcMar>
            <w:vAlign w:val="center"/>
            <w:hideMark/>
          </w:tcPr>
          <w:p w14:paraId="6ADC064F" w14:textId="77777777" w:rsidR="007C3DD0" w:rsidRPr="007C3DD0" w:rsidRDefault="007C3DD0" w:rsidP="00060964">
            <w:pPr>
              <w:pStyle w:val="movimento2"/>
              <w:rPr>
                <w:color w:val="002060"/>
              </w:rPr>
            </w:pPr>
            <w:r w:rsidRPr="007C3DD0">
              <w:rPr>
                <w:color w:val="002060"/>
              </w:rPr>
              <w:t xml:space="preserve">(ASD KAPPABI POTENZAPICENA) </w:t>
            </w:r>
          </w:p>
        </w:tc>
        <w:tc>
          <w:tcPr>
            <w:tcW w:w="800" w:type="dxa"/>
            <w:tcMar>
              <w:top w:w="20" w:type="dxa"/>
              <w:left w:w="20" w:type="dxa"/>
              <w:bottom w:w="20" w:type="dxa"/>
              <w:right w:w="20" w:type="dxa"/>
            </w:tcMar>
            <w:vAlign w:val="center"/>
            <w:hideMark/>
          </w:tcPr>
          <w:p w14:paraId="15EAE8A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FEC347E" w14:textId="77777777" w:rsidR="007C3DD0" w:rsidRPr="007C3DD0" w:rsidRDefault="007C3DD0" w:rsidP="00060964">
            <w:pPr>
              <w:pStyle w:val="movimento"/>
              <w:rPr>
                <w:color w:val="002060"/>
              </w:rPr>
            </w:pPr>
            <w:r w:rsidRPr="007C3DD0">
              <w:rPr>
                <w:color w:val="002060"/>
              </w:rPr>
              <w:t>CREMONESI DILETTA</w:t>
            </w:r>
          </w:p>
        </w:tc>
        <w:tc>
          <w:tcPr>
            <w:tcW w:w="2200" w:type="dxa"/>
            <w:tcMar>
              <w:top w:w="20" w:type="dxa"/>
              <w:left w:w="20" w:type="dxa"/>
              <w:bottom w:w="20" w:type="dxa"/>
              <w:right w:w="20" w:type="dxa"/>
            </w:tcMar>
            <w:vAlign w:val="center"/>
            <w:hideMark/>
          </w:tcPr>
          <w:p w14:paraId="53A6C035" w14:textId="77777777" w:rsidR="007C3DD0" w:rsidRPr="007C3DD0" w:rsidRDefault="007C3DD0" w:rsidP="00060964">
            <w:pPr>
              <w:pStyle w:val="movimento2"/>
              <w:rPr>
                <w:color w:val="002060"/>
              </w:rPr>
            </w:pPr>
            <w:r w:rsidRPr="007C3DD0">
              <w:rPr>
                <w:color w:val="002060"/>
              </w:rPr>
              <w:t xml:space="preserve">(GLS DORICA AN.UR) </w:t>
            </w:r>
          </w:p>
        </w:tc>
      </w:tr>
    </w:tbl>
    <w:p w14:paraId="104D7654" w14:textId="77777777" w:rsidR="007C3DD0" w:rsidRPr="007C3DD0" w:rsidRDefault="007C3DD0" w:rsidP="007C3DD0">
      <w:pPr>
        <w:pStyle w:val="titolo10"/>
        <w:rPr>
          <w:rFonts w:eastAsiaTheme="minorEastAsia"/>
          <w:color w:val="002060"/>
        </w:rPr>
      </w:pPr>
      <w:r w:rsidRPr="007C3DD0">
        <w:rPr>
          <w:color w:val="002060"/>
        </w:rPr>
        <w:t xml:space="preserve">GARE DEL 16/12/2023 </w:t>
      </w:r>
    </w:p>
    <w:p w14:paraId="06C11DA8" w14:textId="77777777" w:rsidR="007C3DD0" w:rsidRPr="007C3DD0" w:rsidRDefault="007C3DD0" w:rsidP="007C3DD0">
      <w:pPr>
        <w:pStyle w:val="titolo7a"/>
        <w:rPr>
          <w:color w:val="002060"/>
        </w:rPr>
      </w:pPr>
      <w:r w:rsidRPr="007C3DD0">
        <w:rPr>
          <w:color w:val="002060"/>
        </w:rPr>
        <w:t xml:space="preserve">PROVVEDIMENTI DISCIPLINARI </w:t>
      </w:r>
    </w:p>
    <w:p w14:paraId="399B5ECB"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18906465" w14:textId="77777777" w:rsidR="007C3DD0" w:rsidRPr="007C3DD0" w:rsidRDefault="007C3DD0" w:rsidP="007C3DD0">
      <w:pPr>
        <w:pStyle w:val="titolo30"/>
        <w:rPr>
          <w:color w:val="002060"/>
        </w:rPr>
      </w:pPr>
      <w:r w:rsidRPr="007C3DD0">
        <w:rPr>
          <w:color w:val="002060"/>
        </w:rPr>
        <w:t xml:space="preserve">CALCIATORI ESPULSI </w:t>
      </w:r>
    </w:p>
    <w:p w14:paraId="76683794" w14:textId="77777777" w:rsidR="007C3DD0" w:rsidRPr="007C3DD0" w:rsidRDefault="007C3DD0" w:rsidP="007C3DD0">
      <w:pPr>
        <w:pStyle w:val="titolo20"/>
        <w:rPr>
          <w:color w:val="002060"/>
        </w:rPr>
      </w:pPr>
      <w:r w:rsidRPr="007C3DD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0BC4977" w14:textId="77777777" w:rsidTr="00060964">
        <w:tc>
          <w:tcPr>
            <w:tcW w:w="2200" w:type="dxa"/>
            <w:tcMar>
              <w:top w:w="20" w:type="dxa"/>
              <w:left w:w="20" w:type="dxa"/>
              <w:bottom w:w="20" w:type="dxa"/>
              <w:right w:w="20" w:type="dxa"/>
            </w:tcMar>
            <w:vAlign w:val="center"/>
            <w:hideMark/>
          </w:tcPr>
          <w:p w14:paraId="17290E25" w14:textId="77777777" w:rsidR="007C3DD0" w:rsidRPr="007C3DD0" w:rsidRDefault="007C3DD0" w:rsidP="00060964">
            <w:pPr>
              <w:pStyle w:val="movimento"/>
              <w:rPr>
                <w:color w:val="002060"/>
              </w:rPr>
            </w:pPr>
            <w:r w:rsidRPr="007C3DD0">
              <w:rPr>
                <w:color w:val="002060"/>
              </w:rPr>
              <w:t>CARNEVALI SARA</w:t>
            </w:r>
          </w:p>
        </w:tc>
        <w:tc>
          <w:tcPr>
            <w:tcW w:w="2200" w:type="dxa"/>
            <w:tcMar>
              <w:top w:w="20" w:type="dxa"/>
              <w:left w:w="20" w:type="dxa"/>
              <w:bottom w:w="20" w:type="dxa"/>
              <w:right w:w="20" w:type="dxa"/>
            </w:tcMar>
            <w:vAlign w:val="center"/>
            <w:hideMark/>
          </w:tcPr>
          <w:p w14:paraId="1D107224" w14:textId="77777777" w:rsidR="007C3DD0" w:rsidRPr="007C3DD0" w:rsidRDefault="007C3DD0" w:rsidP="00060964">
            <w:pPr>
              <w:pStyle w:val="movimento2"/>
              <w:rPr>
                <w:color w:val="002060"/>
              </w:rPr>
            </w:pPr>
            <w:r w:rsidRPr="007C3DD0">
              <w:rPr>
                <w:color w:val="002060"/>
              </w:rPr>
              <w:t xml:space="preserve">(PIANDIROSE) </w:t>
            </w:r>
          </w:p>
        </w:tc>
        <w:tc>
          <w:tcPr>
            <w:tcW w:w="800" w:type="dxa"/>
            <w:tcMar>
              <w:top w:w="20" w:type="dxa"/>
              <w:left w:w="20" w:type="dxa"/>
              <w:bottom w:w="20" w:type="dxa"/>
              <w:right w:w="20" w:type="dxa"/>
            </w:tcMar>
            <w:vAlign w:val="center"/>
            <w:hideMark/>
          </w:tcPr>
          <w:p w14:paraId="1AF79A9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7F309BF" w14:textId="77777777" w:rsidR="007C3DD0" w:rsidRPr="007C3DD0" w:rsidRDefault="007C3DD0" w:rsidP="00060964">
            <w:pPr>
              <w:pStyle w:val="movimento"/>
              <w:rPr>
                <w:color w:val="002060"/>
              </w:rPr>
            </w:pPr>
            <w:r w:rsidRPr="007C3DD0">
              <w:rPr>
                <w:color w:val="002060"/>
              </w:rPr>
              <w:t>FATICA MARIA MADDALENA</w:t>
            </w:r>
          </w:p>
        </w:tc>
        <w:tc>
          <w:tcPr>
            <w:tcW w:w="2200" w:type="dxa"/>
            <w:tcMar>
              <w:top w:w="20" w:type="dxa"/>
              <w:left w:w="20" w:type="dxa"/>
              <w:bottom w:w="20" w:type="dxa"/>
              <w:right w:w="20" w:type="dxa"/>
            </w:tcMar>
            <w:vAlign w:val="center"/>
            <w:hideMark/>
          </w:tcPr>
          <w:p w14:paraId="31C9AB45" w14:textId="77777777" w:rsidR="007C3DD0" w:rsidRPr="007C3DD0" w:rsidRDefault="007C3DD0" w:rsidP="00060964">
            <w:pPr>
              <w:pStyle w:val="movimento2"/>
              <w:rPr>
                <w:color w:val="002060"/>
              </w:rPr>
            </w:pPr>
            <w:r w:rsidRPr="007C3DD0">
              <w:rPr>
                <w:color w:val="002060"/>
              </w:rPr>
              <w:t xml:space="preserve">(PIANDIROSE) </w:t>
            </w:r>
          </w:p>
        </w:tc>
      </w:tr>
    </w:tbl>
    <w:p w14:paraId="725B1413"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2B1DFF6F" w14:textId="77777777" w:rsidR="007C3DD0" w:rsidRPr="007C3DD0" w:rsidRDefault="007C3DD0" w:rsidP="007C3DD0">
      <w:pPr>
        <w:pStyle w:val="titolo20"/>
        <w:rPr>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0BDD5B2" w14:textId="77777777" w:rsidTr="00060964">
        <w:tc>
          <w:tcPr>
            <w:tcW w:w="2200" w:type="dxa"/>
            <w:tcMar>
              <w:top w:w="20" w:type="dxa"/>
              <w:left w:w="20" w:type="dxa"/>
              <w:bottom w:w="20" w:type="dxa"/>
              <w:right w:w="20" w:type="dxa"/>
            </w:tcMar>
            <w:vAlign w:val="center"/>
            <w:hideMark/>
          </w:tcPr>
          <w:p w14:paraId="38DD19C5" w14:textId="77777777" w:rsidR="007C3DD0" w:rsidRPr="007C3DD0" w:rsidRDefault="007C3DD0" w:rsidP="00060964">
            <w:pPr>
              <w:pStyle w:val="movimento"/>
              <w:rPr>
                <w:color w:val="002060"/>
              </w:rPr>
            </w:pPr>
            <w:r w:rsidRPr="007C3DD0">
              <w:rPr>
                <w:color w:val="002060"/>
              </w:rPr>
              <w:t>NESPOLA GLORIA</w:t>
            </w:r>
          </w:p>
        </w:tc>
        <w:tc>
          <w:tcPr>
            <w:tcW w:w="2200" w:type="dxa"/>
            <w:tcMar>
              <w:top w:w="20" w:type="dxa"/>
              <w:left w:w="20" w:type="dxa"/>
              <w:bottom w:w="20" w:type="dxa"/>
              <w:right w:w="20" w:type="dxa"/>
            </w:tcMar>
            <w:vAlign w:val="center"/>
            <w:hideMark/>
          </w:tcPr>
          <w:p w14:paraId="1532693E" w14:textId="77777777" w:rsidR="007C3DD0" w:rsidRPr="007C3DD0" w:rsidRDefault="007C3DD0" w:rsidP="00060964">
            <w:pPr>
              <w:pStyle w:val="movimento2"/>
              <w:rPr>
                <w:color w:val="002060"/>
              </w:rPr>
            </w:pPr>
            <w:r w:rsidRPr="007C3DD0">
              <w:rPr>
                <w:color w:val="002060"/>
              </w:rPr>
              <w:t xml:space="preserve">(PIANDIROSE) </w:t>
            </w:r>
          </w:p>
        </w:tc>
        <w:tc>
          <w:tcPr>
            <w:tcW w:w="800" w:type="dxa"/>
            <w:tcMar>
              <w:top w:w="20" w:type="dxa"/>
              <w:left w:w="20" w:type="dxa"/>
              <w:bottom w:w="20" w:type="dxa"/>
              <w:right w:w="20" w:type="dxa"/>
            </w:tcMar>
            <w:vAlign w:val="center"/>
            <w:hideMark/>
          </w:tcPr>
          <w:p w14:paraId="49FC3EB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CFF18D2" w14:textId="77777777" w:rsidR="007C3DD0" w:rsidRPr="007C3DD0" w:rsidRDefault="007C3DD0" w:rsidP="00060964">
            <w:pPr>
              <w:pStyle w:val="movimento"/>
              <w:rPr>
                <w:color w:val="002060"/>
              </w:rPr>
            </w:pPr>
            <w:r w:rsidRPr="007C3DD0">
              <w:rPr>
                <w:color w:val="002060"/>
              </w:rPr>
              <w:t>FIORELLA MIRIAM</w:t>
            </w:r>
          </w:p>
        </w:tc>
        <w:tc>
          <w:tcPr>
            <w:tcW w:w="2200" w:type="dxa"/>
            <w:tcMar>
              <w:top w:w="20" w:type="dxa"/>
              <w:left w:w="20" w:type="dxa"/>
              <w:bottom w:w="20" w:type="dxa"/>
              <w:right w:w="20" w:type="dxa"/>
            </w:tcMar>
            <w:vAlign w:val="center"/>
            <w:hideMark/>
          </w:tcPr>
          <w:p w14:paraId="1168136C" w14:textId="77777777" w:rsidR="007C3DD0" w:rsidRPr="007C3DD0" w:rsidRDefault="007C3DD0" w:rsidP="00060964">
            <w:pPr>
              <w:pStyle w:val="movimento2"/>
              <w:rPr>
                <w:color w:val="002060"/>
              </w:rPr>
            </w:pPr>
            <w:r w:rsidRPr="007C3DD0">
              <w:rPr>
                <w:color w:val="002060"/>
              </w:rPr>
              <w:t xml:space="preserve">(POLISPORTIVA BOCA S.E.M.) </w:t>
            </w:r>
          </w:p>
        </w:tc>
      </w:tr>
    </w:tbl>
    <w:p w14:paraId="6DBC0818"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C2DCE67" w14:textId="77777777" w:rsidTr="00060964">
        <w:tc>
          <w:tcPr>
            <w:tcW w:w="2200" w:type="dxa"/>
            <w:tcMar>
              <w:top w:w="20" w:type="dxa"/>
              <w:left w:w="20" w:type="dxa"/>
              <w:bottom w:w="20" w:type="dxa"/>
              <w:right w:w="20" w:type="dxa"/>
            </w:tcMar>
            <w:vAlign w:val="center"/>
            <w:hideMark/>
          </w:tcPr>
          <w:p w14:paraId="618F7947" w14:textId="77777777" w:rsidR="007C3DD0" w:rsidRPr="007C3DD0" w:rsidRDefault="007C3DD0" w:rsidP="00060964">
            <w:pPr>
              <w:pStyle w:val="movimento"/>
              <w:rPr>
                <w:color w:val="002060"/>
              </w:rPr>
            </w:pPr>
            <w:r w:rsidRPr="007C3DD0">
              <w:rPr>
                <w:color w:val="002060"/>
              </w:rPr>
              <w:t>ANGELINI VANESSA</w:t>
            </w:r>
          </w:p>
        </w:tc>
        <w:tc>
          <w:tcPr>
            <w:tcW w:w="2200" w:type="dxa"/>
            <w:tcMar>
              <w:top w:w="20" w:type="dxa"/>
              <w:left w:w="20" w:type="dxa"/>
              <w:bottom w:w="20" w:type="dxa"/>
              <w:right w:w="20" w:type="dxa"/>
            </w:tcMar>
            <w:vAlign w:val="center"/>
            <w:hideMark/>
          </w:tcPr>
          <w:p w14:paraId="582C7CAC" w14:textId="77777777" w:rsidR="007C3DD0" w:rsidRPr="007C3DD0" w:rsidRDefault="007C3DD0" w:rsidP="00060964">
            <w:pPr>
              <w:pStyle w:val="movimento2"/>
              <w:rPr>
                <w:color w:val="002060"/>
              </w:rPr>
            </w:pPr>
            <w:r w:rsidRPr="007C3DD0">
              <w:rPr>
                <w:color w:val="002060"/>
              </w:rPr>
              <w:t xml:space="preserve">(GRADARA CALCIO) </w:t>
            </w:r>
          </w:p>
        </w:tc>
        <w:tc>
          <w:tcPr>
            <w:tcW w:w="800" w:type="dxa"/>
            <w:tcMar>
              <w:top w:w="20" w:type="dxa"/>
              <w:left w:w="20" w:type="dxa"/>
              <w:bottom w:w="20" w:type="dxa"/>
              <w:right w:w="20" w:type="dxa"/>
            </w:tcMar>
            <w:vAlign w:val="center"/>
            <w:hideMark/>
          </w:tcPr>
          <w:p w14:paraId="3DB7B13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B15956B" w14:textId="77777777" w:rsidR="007C3DD0" w:rsidRPr="007C3DD0" w:rsidRDefault="007C3DD0" w:rsidP="00060964">
            <w:pPr>
              <w:pStyle w:val="movimento"/>
              <w:rPr>
                <w:color w:val="002060"/>
              </w:rPr>
            </w:pPr>
            <w:r w:rsidRPr="007C3DD0">
              <w:rPr>
                <w:color w:val="002060"/>
              </w:rPr>
              <w:t>FATICA MARIA MADDALENA</w:t>
            </w:r>
          </w:p>
        </w:tc>
        <w:tc>
          <w:tcPr>
            <w:tcW w:w="2200" w:type="dxa"/>
            <w:tcMar>
              <w:top w:w="20" w:type="dxa"/>
              <w:left w:w="20" w:type="dxa"/>
              <w:bottom w:w="20" w:type="dxa"/>
              <w:right w:w="20" w:type="dxa"/>
            </w:tcMar>
            <w:vAlign w:val="center"/>
            <w:hideMark/>
          </w:tcPr>
          <w:p w14:paraId="161203F0" w14:textId="77777777" w:rsidR="007C3DD0" w:rsidRPr="007C3DD0" w:rsidRDefault="007C3DD0" w:rsidP="00060964">
            <w:pPr>
              <w:pStyle w:val="movimento2"/>
              <w:rPr>
                <w:color w:val="002060"/>
              </w:rPr>
            </w:pPr>
            <w:r w:rsidRPr="007C3DD0">
              <w:rPr>
                <w:color w:val="002060"/>
              </w:rPr>
              <w:t xml:space="preserve">(PIANDIROSE) </w:t>
            </w:r>
          </w:p>
        </w:tc>
      </w:tr>
    </w:tbl>
    <w:p w14:paraId="14541272"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675FBB0" w14:textId="77777777" w:rsidTr="00060964">
        <w:tc>
          <w:tcPr>
            <w:tcW w:w="2200" w:type="dxa"/>
            <w:tcMar>
              <w:top w:w="20" w:type="dxa"/>
              <w:left w:w="20" w:type="dxa"/>
              <w:bottom w:w="20" w:type="dxa"/>
              <w:right w:w="20" w:type="dxa"/>
            </w:tcMar>
            <w:vAlign w:val="center"/>
            <w:hideMark/>
          </w:tcPr>
          <w:p w14:paraId="78546EC3" w14:textId="77777777" w:rsidR="007C3DD0" w:rsidRPr="007C3DD0" w:rsidRDefault="007C3DD0" w:rsidP="00060964">
            <w:pPr>
              <w:pStyle w:val="movimento"/>
              <w:rPr>
                <w:color w:val="002060"/>
              </w:rPr>
            </w:pPr>
            <w:r w:rsidRPr="007C3DD0">
              <w:rPr>
                <w:color w:val="002060"/>
              </w:rPr>
              <w:t>CIACCI SARA</w:t>
            </w:r>
          </w:p>
        </w:tc>
        <w:tc>
          <w:tcPr>
            <w:tcW w:w="2200" w:type="dxa"/>
            <w:tcMar>
              <w:top w:w="20" w:type="dxa"/>
              <w:left w:w="20" w:type="dxa"/>
              <w:bottom w:w="20" w:type="dxa"/>
              <w:right w:w="20" w:type="dxa"/>
            </w:tcMar>
            <w:vAlign w:val="center"/>
            <w:hideMark/>
          </w:tcPr>
          <w:p w14:paraId="5A2A1664" w14:textId="77777777" w:rsidR="007C3DD0" w:rsidRPr="007C3DD0" w:rsidRDefault="007C3DD0" w:rsidP="00060964">
            <w:pPr>
              <w:pStyle w:val="movimento2"/>
              <w:rPr>
                <w:color w:val="002060"/>
              </w:rPr>
            </w:pPr>
            <w:r w:rsidRPr="007C3DD0">
              <w:rPr>
                <w:color w:val="002060"/>
              </w:rPr>
              <w:t xml:space="preserve">(PIANDIROSE) </w:t>
            </w:r>
          </w:p>
        </w:tc>
        <w:tc>
          <w:tcPr>
            <w:tcW w:w="800" w:type="dxa"/>
            <w:tcMar>
              <w:top w:w="20" w:type="dxa"/>
              <w:left w:w="20" w:type="dxa"/>
              <w:bottom w:w="20" w:type="dxa"/>
              <w:right w:w="20" w:type="dxa"/>
            </w:tcMar>
            <w:vAlign w:val="center"/>
            <w:hideMark/>
          </w:tcPr>
          <w:p w14:paraId="1BA9D55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D6B4539" w14:textId="77777777" w:rsidR="007C3DD0" w:rsidRPr="007C3DD0" w:rsidRDefault="007C3DD0" w:rsidP="00060964">
            <w:pPr>
              <w:pStyle w:val="movimento"/>
              <w:rPr>
                <w:color w:val="002060"/>
              </w:rPr>
            </w:pPr>
            <w:r w:rsidRPr="007C3DD0">
              <w:rPr>
                <w:color w:val="002060"/>
              </w:rPr>
              <w:t>CECCHETTO CARLA</w:t>
            </w:r>
          </w:p>
        </w:tc>
        <w:tc>
          <w:tcPr>
            <w:tcW w:w="2200" w:type="dxa"/>
            <w:tcMar>
              <w:top w:w="20" w:type="dxa"/>
              <w:left w:w="20" w:type="dxa"/>
              <w:bottom w:w="20" w:type="dxa"/>
              <w:right w:w="20" w:type="dxa"/>
            </w:tcMar>
            <w:vAlign w:val="center"/>
            <w:hideMark/>
          </w:tcPr>
          <w:p w14:paraId="774B7FE2" w14:textId="77777777" w:rsidR="007C3DD0" w:rsidRPr="007C3DD0" w:rsidRDefault="007C3DD0" w:rsidP="00060964">
            <w:pPr>
              <w:pStyle w:val="movimento2"/>
              <w:rPr>
                <w:color w:val="002060"/>
              </w:rPr>
            </w:pPr>
            <w:r w:rsidRPr="007C3DD0">
              <w:rPr>
                <w:color w:val="002060"/>
              </w:rPr>
              <w:t xml:space="preserve">(SANTANGIOLESE) </w:t>
            </w:r>
          </w:p>
        </w:tc>
      </w:tr>
      <w:tr w:rsidR="007C3DD0" w:rsidRPr="007C3DD0" w14:paraId="14DA3D48" w14:textId="77777777" w:rsidTr="00060964">
        <w:tc>
          <w:tcPr>
            <w:tcW w:w="2200" w:type="dxa"/>
            <w:tcMar>
              <w:top w:w="20" w:type="dxa"/>
              <w:left w:w="20" w:type="dxa"/>
              <w:bottom w:w="20" w:type="dxa"/>
              <w:right w:w="20" w:type="dxa"/>
            </w:tcMar>
            <w:vAlign w:val="center"/>
            <w:hideMark/>
          </w:tcPr>
          <w:p w14:paraId="174548B6" w14:textId="77777777" w:rsidR="007C3DD0" w:rsidRPr="007C3DD0" w:rsidRDefault="007C3DD0" w:rsidP="00060964">
            <w:pPr>
              <w:pStyle w:val="movimento"/>
              <w:rPr>
                <w:color w:val="002060"/>
              </w:rPr>
            </w:pPr>
            <w:r w:rsidRPr="007C3DD0">
              <w:rPr>
                <w:color w:val="002060"/>
              </w:rPr>
              <w:t>LANI ELISA</w:t>
            </w:r>
          </w:p>
        </w:tc>
        <w:tc>
          <w:tcPr>
            <w:tcW w:w="2200" w:type="dxa"/>
            <w:tcMar>
              <w:top w:w="20" w:type="dxa"/>
              <w:left w:w="20" w:type="dxa"/>
              <w:bottom w:w="20" w:type="dxa"/>
              <w:right w:w="20" w:type="dxa"/>
            </w:tcMar>
            <w:vAlign w:val="center"/>
            <w:hideMark/>
          </w:tcPr>
          <w:p w14:paraId="58032351" w14:textId="77777777" w:rsidR="007C3DD0" w:rsidRPr="007C3DD0" w:rsidRDefault="007C3DD0" w:rsidP="00060964">
            <w:pPr>
              <w:pStyle w:val="movimento2"/>
              <w:rPr>
                <w:color w:val="002060"/>
              </w:rPr>
            </w:pPr>
            <w:r w:rsidRPr="007C3DD0">
              <w:rPr>
                <w:color w:val="002060"/>
              </w:rPr>
              <w:t xml:space="preserve">(SANTANGIOLESE) </w:t>
            </w:r>
          </w:p>
        </w:tc>
        <w:tc>
          <w:tcPr>
            <w:tcW w:w="800" w:type="dxa"/>
            <w:tcMar>
              <w:top w:w="20" w:type="dxa"/>
              <w:left w:w="20" w:type="dxa"/>
              <w:bottom w:w="20" w:type="dxa"/>
              <w:right w:w="20" w:type="dxa"/>
            </w:tcMar>
            <w:vAlign w:val="center"/>
            <w:hideMark/>
          </w:tcPr>
          <w:p w14:paraId="0B6EB2E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0D2A8B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C9ED83C" w14:textId="77777777" w:rsidR="007C3DD0" w:rsidRPr="007C3DD0" w:rsidRDefault="007C3DD0" w:rsidP="00060964">
            <w:pPr>
              <w:pStyle w:val="movimento2"/>
              <w:rPr>
                <w:color w:val="002060"/>
              </w:rPr>
            </w:pPr>
            <w:r w:rsidRPr="007C3DD0">
              <w:rPr>
                <w:color w:val="002060"/>
              </w:rPr>
              <w:t> </w:t>
            </w:r>
          </w:p>
        </w:tc>
      </w:tr>
    </w:tbl>
    <w:p w14:paraId="136DB193" w14:textId="77777777" w:rsidR="007C3DD0" w:rsidRPr="007C3DD0" w:rsidRDefault="007C3DD0" w:rsidP="007C3DD0">
      <w:pPr>
        <w:pStyle w:val="titolo10"/>
        <w:rPr>
          <w:rFonts w:eastAsiaTheme="minorEastAsia"/>
          <w:color w:val="002060"/>
        </w:rPr>
      </w:pPr>
      <w:r w:rsidRPr="007C3DD0">
        <w:rPr>
          <w:color w:val="002060"/>
        </w:rPr>
        <w:t xml:space="preserve">GARE DEL 17/12/2023 </w:t>
      </w:r>
    </w:p>
    <w:p w14:paraId="724213A4" w14:textId="77777777" w:rsidR="007C3DD0" w:rsidRPr="007C3DD0" w:rsidRDefault="007C3DD0" w:rsidP="007C3DD0">
      <w:pPr>
        <w:pStyle w:val="titolo7a"/>
        <w:rPr>
          <w:color w:val="002060"/>
        </w:rPr>
      </w:pPr>
      <w:r w:rsidRPr="007C3DD0">
        <w:rPr>
          <w:color w:val="002060"/>
        </w:rPr>
        <w:t xml:space="preserve">PROVVEDIMENTI DISCIPLINARI </w:t>
      </w:r>
    </w:p>
    <w:p w14:paraId="6BF8601B" w14:textId="77777777" w:rsidR="007C3DD0" w:rsidRPr="007C3DD0" w:rsidRDefault="007C3DD0" w:rsidP="007C3DD0">
      <w:pPr>
        <w:pStyle w:val="titolo7b0"/>
        <w:rPr>
          <w:color w:val="002060"/>
        </w:rPr>
      </w:pPr>
      <w:r w:rsidRPr="007C3DD0">
        <w:rPr>
          <w:color w:val="002060"/>
        </w:rPr>
        <w:lastRenderedPageBreak/>
        <w:t xml:space="preserve">In base alle risultanze degli atti ufficiali sono state deliberate le seguenti sanzioni disciplinari. </w:t>
      </w:r>
    </w:p>
    <w:p w14:paraId="328BCA72" w14:textId="77777777" w:rsidR="007C3DD0" w:rsidRPr="007C3DD0" w:rsidRDefault="007C3DD0" w:rsidP="007C3DD0">
      <w:pPr>
        <w:pStyle w:val="titolo30"/>
        <w:rPr>
          <w:color w:val="002060"/>
        </w:rPr>
      </w:pPr>
      <w:r w:rsidRPr="007C3DD0">
        <w:rPr>
          <w:color w:val="002060"/>
        </w:rPr>
        <w:t xml:space="preserve">ALLENATORI </w:t>
      </w:r>
    </w:p>
    <w:p w14:paraId="37E23AC7"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AF8535A" w14:textId="77777777" w:rsidTr="00060964">
        <w:tc>
          <w:tcPr>
            <w:tcW w:w="2200" w:type="dxa"/>
            <w:tcMar>
              <w:top w:w="20" w:type="dxa"/>
              <w:left w:w="20" w:type="dxa"/>
              <w:bottom w:w="20" w:type="dxa"/>
              <w:right w:w="20" w:type="dxa"/>
            </w:tcMar>
            <w:vAlign w:val="center"/>
            <w:hideMark/>
          </w:tcPr>
          <w:p w14:paraId="7CF5A314" w14:textId="77777777" w:rsidR="007C3DD0" w:rsidRPr="007C3DD0" w:rsidRDefault="007C3DD0" w:rsidP="00060964">
            <w:pPr>
              <w:pStyle w:val="movimento"/>
              <w:rPr>
                <w:color w:val="002060"/>
              </w:rPr>
            </w:pPr>
            <w:r w:rsidRPr="007C3DD0">
              <w:rPr>
                <w:color w:val="002060"/>
              </w:rPr>
              <w:t>GIAMBARTOLOMEI GIULIA</w:t>
            </w:r>
          </w:p>
        </w:tc>
        <w:tc>
          <w:tcPr>
            <w:tcW w:w="2200" w:type="dxa"/>
            <w:tcMar>
              <w:top w:w="20" w:type="dxa"/>
              <w:left w:w="20" w:type="dxa"/>
              <w:bottom w:w="20" w:type="dxa"/>
              <w:right w:w="20" w:type="dxa"/>
            </w:tcMar>
            <w:vAlign w:val="center"/>
            <w:hideMark/>
          </w:tcPr>
          <w:p w14:paraId="767E3EB5" w14:textId="77777777" w:rsidR="007C3DD0" w:rsidRPr="007C3DD0" w:rsidRDefault="007C3DD0" w:rsidP="00060964">
            <w:pPr>
              <w:pStyle w:val="movimento2"/>
              <w:rPr>
                <w:color w:val="002060"/>
              </w:rPr>
            </w:pPr>
            <w:r w:rsidRPr="007C3DD0">
              <w:rPr>
                <w:color w:val="002060"/>
              </w:rPr>
              <w:t xml:space="preserve">(CENTRO SPORTIVO SUASA) </w:t>
            </w:r>
          </w:p>
        </w:tc>
        <w:tc>
          <w:tcPr>
            <w:tcW w:w="800" w:type="dxa"/>
            <w:tcMar>
              <w:top w:w="20" w:type="dxa"/>
              <w:left w:w="20" w:type="dxa"/>
              <w:bottom w:w="20" w:type="dxa"/>
              <w:right w:w="20" w:type="dxa"/>
            </w:tcMar>
            <w:vAlign w:val="center"/>
            <w:hideMark/>
          </w:tcPr>
          <w:p w14:paraId="64389D1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AF0490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F2DCC03" w14:textId="77777777" w:rsidR="007C3DD0" w:rsidRPr="007C3DD0" w:rsidRDefault="007C3DD0" w:rsidP="00060964">
            <w:pPr>
              <w:pStyle w:val="movimento2"/>
              <w:rPr>
                <w:color w:val="002060"/>
              </w:rPr>
            </w:pPr>
            <w:r w:rsidRPr="007C3DD0">
              <w:rPr>
                <w:color w:val="002060"/>
              </w:rPr>
              <w:t> </w:t>
            </w:r>
          </w:p>
        </w:tc>
      </w:tr>
    </w:tbl>
    <w:p w14:paraId="63A26960" w14:textId="77777777" w:rsidR="007C3DD0" w:rsidRDefault="007C3DD0" w:rsidP="007C3DD0">
      <w:pPr>
        <w:pStyle w:val="breakline"/>
        <w:rPr>
          <w:rFonts w:eastAsiaTheme="minorEastAsia"/>
          <w:color w:val="002060"/>
        </w:rPr>
      </w:pPr>
    </w:p>
    <w:p w14:paraId="65E23B5B" w14:textId="06294B93"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330BF8B6"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2F91CCD3" w14:textId="6D51321C" w:rsidR="007C3DD0" w:rsidRPr="007C3DD0" w:rsidRDefault="007C3DD0" w:rsidP="007C3DD0">
      <w:pPr>
        <w:pStyle w:val="breakline"/>
        <w:rPr>
          <w:rFonts w:eastAsiaTheme="minorEastAsia"/>
          <w:color w:val="002060"/>
        </w:rPr>
      </w:pPr>
    </w:p>
    <w:p w14:paraId="68B1853A" w14:textId="77777777" w:rsidR="007C3DD0" w:rsidRPr="007C3DD0" w:rsidRDefault="007C3DD0" w:rsidP="007C3DD0">
      <w:pPr>
        <w:pStyle w:val="titoloprinc0"/>
        <w:rPr>
          <w:color w:val="002060"/>
        </w:rPr>
      </w:pPr>
      <w:r w:rsidRPr="007C3DD0">
        <w:rPr>
          <w:color w:val="002060"/>
        </w:rPr>
        <w:t>CLASSIFICA</w:t>
      </w:r>
    </w:p>
    <w:p w14:paraId="7D50FDD9" w14:textId="77777777" w:rsidR="007C3DD0" w:rsidRPr="007C3DD0" w:rsidRDefault="007C3DD0" w:rsidP="007C3DD0">
      <w:pPr>
        <w:pStyle w:val="breakline"/>
        <w:rPr>
          <w:color w:val="002060"/>
        </w:rPr>
      </w:pPr>
    </w:p>
    <w:p w14:paraId="272770BC" w14:textId="77777777" w:rsidR="007C3DD0" w:rsidRPr="007C3DD0" w:rsidRDefault="007C3DD0" w:rsidP="007C3DD0">
      <w:pPr>
        <w:pStyle w:val="breakline"/>
        <w:rPr>
          <w:color w:val="002060"/>
        </w:rPr>
      </w:pPr>
    </w:p>
    <w:p w14:paraId="2F1C9C5D"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09BB3012"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75ADF"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61AF7"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55C9C"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E8F35"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8C97B"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65CBC"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06519"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350E3"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30861"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54B01" w14:textId="77777777" w:rsidR="007C3DD0" w:rsidRPr="007C3DD0" w:rsidRDefault="007C3DD0" w:rsidP="00060964">
            <w:pPr>
              <w:pStyle w:val="headertabella0"/>
              <w:rPr>
                <w:color w:val="002060"/>
              </w:rPr>
            </w:pPr>
            <w:r w:rsidRPr="007C3DD0">
              <w:rPr>
                <w:color w:val="002060"/>
              </w:rPr>
              <w:t>PE</w:t>
            </w:r>
          </w:p>
        </w:tc>
      </w:tr>
      <w:tr w:rsidR="007C3DD0" w:rsidRPr="007C3DD0" w14:paraId="18451DDB"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FD9AF" w14:textId="77777777" w:rsidR="007C3DD0" w:rsidRPr="007C3DD0" w:rsidRDefault="007C3DD0" w:rsidP="00060964">
            <w:pPr>
              <w:pStyle w:val="rowtabella0"/>
              <w:rPr>
                <w:color w:val="002060"/>
              </w:rPr>
            </w:pPr>
            <w:r w:rsidRPr="007C3DD0">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02C9"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CEBB"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9C37D"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46E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255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CD93" w14:textId="77777777" w:rsidR="007C3DD0" w:rsidRPr="007C3DD0" w:rsidRDefault="007C3DD0" w:rsidP="00060964">
            <w:pPr>
              <w:pStyle w:val="rowtabella0"/>
              <w:jc w:val="center"/>
              <w:rPr>
                <w:color w:val="002060"/>
              </w:rPr>
            </w:pPr>
            <w:r w:rsidRPr="007C3DD0">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53F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590E" w14:textId="77777777" w:rsidR="007C3DD0" w:rsidRPr="007C3DD0" w:rsidRDefault="007C3DD0" w:rsidP="00060964">
            <w:pPr>
              <w:pStyle w:val="rowtabella0"/>
              <w:jc w:val="center"/>
              <w:rPr>
                <w:color w:val="002060"/>
              </w:rPr>
            </w:pPr>
            <w:r w:rsidRPr="007C3DD0">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6EBE" w14:textId="77777777" w:rsidR="007C3DD0" w:rsidRPr="007C3DD0" w:rsidRDefault="007C3DD0" w:rsidP="00060964">
            <w:pPr>
              <w:pStyle w:val="rowtabella0"/>
              <w:jc w:val="center"/>
              <w:rPr>
                <w:color w:val="002060"/>
              </w:rPr>
            </w:pPr>
            <w:r w:rsidRPr="007C3DD0">
              <w:rPr>
                <w:color w:val="002060"/>
              </w:rPr>
              <w:t>0</w:t>
            </w:r>
          </w:p>
        </w:tc>
      </w:tr>
      <w:tr w:rsidR="007C3DD0" w:rsidRPr="007C3DD0" w14:paraId="616B382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72231" w14:textId="77777777" w:rsidR="007C3DD0" w:rsidRPr="007C3DD0" w:rsidRDefault="007C3DD0" w:rsidP="00060964">
            <w:pPr>
              <w:pStyle w:val="rowtabella0"/>
              <w:rPr>
                <w:color w:val="002060"/>
              </w:rPr>
            </w:pPr>
            <w:r w:rsidRPr="007C3DD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7E26"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7B87"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D079"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712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90D3"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AAF8" w14:textId="77777777" w:rsidR="007C3DD0" w:rsidRPr="007C3DD0" w:rsidRDefault="007C3DD0" w:rsidP="00060964">
            <w:pPr>
              <w:pStyle w:val="rowtabella0"/>
              <w:jc w:val="center"/>
              <w:rPr>
                <w:color w:val="002060"/>
              </w:rPr>
            </w:pPr>
            <w:r w:rsidRPr="007C3DD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CE67"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04E2"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262C" w14:textId="77777777" w:rsidR="007C3DD0" w:rsidRPr="007C3DD0" w:rsidRDefault="007C3DD0" w:rsidP="00060964">
            <w:pPr>
              <w:pStyle w:val="rowtabella0"/>
              <w:jc w:val="center"/>
              <w:rPr>
                <w:color w:val="002060"/>
              </w:rPr>
            </w:pPr>
            <w:r w:rsidRPr="007C3DD0">
              <w:rPr>
                <w:color w:val="002060"/>
              </w:rPr>
              <w:t>0</w:t>
            </w:r>
          </w:p>
        </w:tc>
      </w:tr>
      <w:tr w:rsidR="007C3DD0" w:rsidRPr="007C3DD0" w14:paraId="4EC976DB"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72083" w14:textId="77777777" w:rsidR="007C3DD0" w:rsidRPr="007C3DD0" w:rsidRDefault="007C3DD0" w:rsidP="00060964">
            <w:pPr>
              <w:pStyle w:val="rowtabella0"/>
              <w:rPr>
                <w:color w:val="002060"/>
              </w:rPr>
            </w:pPr>
            <w:r w:rsidRPr="007C3DD0">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3FB2"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5E0A"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7F5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56E3"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241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A0A2" w14:textId="77777777" w:rsidR="007C3DD0" w:rsidRPr="007C3DD0" w:rsidRDefault="007C3DD0" w:rsidP="00060964">
            <w:pPr>
              <w:pStyle w:val="rowtabella0"/>
              <w:jc w:val="center"/>
              <w:rPr>
                <w:color w:val="002060"/>
              </w:rPr>
            </w:pPr>
            <w:r w:rsidRPr="007C3DD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409E"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B81B"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9AF5" w14:textId="77777777" w:rsidR="007C3DD0" w:rsidRPr="007C3DD0" w:rsidRDefault="007C3DD0" w:rsidP="00060964">
            <w:pPr>
              <w:pStyle w:val="rowtabella0"/>
              <w:jc w:val="center"/>
              <w:rPr>
                <w:color w:val="002060"/>
              </w:rPr>
            </w:pPr>
            <w:r w:rsidRPr="007C3DD0">
              <w:rPr>
                <w:color w:val="002060"/>
              </w:rPr>
              <w:t>0</w:t>
            </w:r>
          </w:p>
        </w:tc>
      </w:tr>
      <w:tr w:rsidR="007C3DD0" w:rsidRPr="007C3DD0" w14:paraId="3EDE318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17ED6" w14:textId="77777777" w:rsidR="007C3DD0" w:rsidRPr="007C3DD0" w:rsidRDefault="007C3DD0" w:rsidP="00060964">
            <w:pPr>
              <w:pStyle w:val="rowtabella0"/>
              <w:rPr>
                <w:color w:val="002060"/>
              </w:rPr>
            </w:pPr>
            <w:r w:rsidRPr="007C3DD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91F6"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B6961"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6E00"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E5F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36A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7D6E"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AE9D"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AC14"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5C9A" w14:textId="77777777" w:rsidR="007C3DD0" w:rsidRPr="007C3DD0" w:rsidRDefault="007C3DD0" w:rsidP="00060964">
            <w:pPr>
              <w:pStyle w:val="rowtabella0"/>
              <w:jc w:val="center"/>
              <w:rPr>
                <w:color w:val="002060"/>
              </w:rPr>
            </w:pPr>
            <w:r w:rsidRPr="007C3DD0">
              <w:rPr>
                <w:color w:val="002060"/>
              </w:rPr>
              <w:t>0</w:t>
            </w:r>
          </w:p>
        </w:tc>
      </w:tr>
      <w:tr w:rsidR="007C3DD0" w:rsidRPr="007C3DD0" w14:paraId="438387D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FAB23" w14:textId="77777777" w:rsidR="007C3DD0" w:rsidRPr="007C3DD0" w:rsidRDefault="007C3DD0" w:rsidP="00060964">
            <w:pPr>
              <w:pStyle w:val="rowtabella0"/>
              <w:rPr>
                <w:color w:val="002060"/>
              </w:rPr>
            </w:pPr>
            <w:r w:rsidRPr="007C3DD0">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5167"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C7A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B5B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373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973F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E622"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758C"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7BD6"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A3E0" w14:textId="77777777" w:rsidR="007C3DD0" w:rsidRPr="007C3DD0" w:rsidRDefault="007C3DD0" w:rsidP="00060964">
            <w:pPr>
              <w:pStyle w:val="rowtabella0"/>
              <w:jc w:val="center"/>
              <w:rPr>
                <w:color w:val="002060"/>
              </w:rPr>
            </w:pPr>
            <w:r w:rsidRPr="007C3DD0">
              <w:rPr>
                <w:color w:val="002060"/>
              </w:rPr>
              <w:t>0</w:t>
            </w:r>
          </w:p>
        </w:tc>
      </w:tr>
      <w:tr w:rsidR="007C3DD0" w:rsidRPr="007C3DD0" w14:paraId="0DEB6D0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F172E" w14:textId="77777777" w:rsidR="007C3DD0" w:rsidRPr="007C3DD0" w:rsidRDefault="007C3DD0" w:rsidP="00060964">
            <w:pPr>
              <w:pStyle w:val="rowtabella0"/>
              <w:rPr>
                <w:color w:val="002060"/>
              </w:rPr>
            </w:pPr>
            <w:r w:rsidRPr="007C3DD0">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F703"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E38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D05FD"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844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F7E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17AE" w14:textId="77777777" w:rsidR="007C3DD0" w:rsidRPr="007C3DD0" w:rsidRDefault="007C3DD0" w:rsidP="00060964">
            <w:pPr>
              <w:pStyle w:val="rowtabella0"/>
              <w:jc w:val="center"/>
              <w:rPr>
                <w:color w:val="002060"/>
              </w:rPr>
            </w:pPr>
            <w:r w:rsidRPr="007C3DD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36BF"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EA45"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02B57" w14:textId="77777777" w:rsidR="007C3DD0" w:rsidRPr="007C3DD0" w:rsidRDefault="007C3DD0" w:rsidP="00060964">
            <w:pPr>
              <w:pStyle w:val="rowtabella0"/>
              <w:jc w:val="center"/>
              <w:rPr>
                <w:color w:val="002060"/>
              </w:rPr>
            </w:pPr>
            <w:r w:rsidRPr="007C3DD0">
              <w:rPr>
                <w:color w:val="002060"/>
              </w:rPr>
              <w:t>0</w:t>
            </w:r>
          </w:p>
        </w:tc>
      </w:tr>
      <w:tr w:rsidR="007C3DD0" w:rsidRPr="007C3DD0" w14:paraId="4187DC4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20613" w14:textId="77777777" w:rsidR="007C3DD0" w:rsidRPr="007C3DD0" w:rsidRDefault="007C3DD0" w:rsidP="00060964">
            <w:pPr>
              <w:pStyle w:val="rowtabella0"/>
              <w:rPr>
                <w:color w:val="002060"/>
              </w:rPr>
            </w:pPr>
            <w:r w:rsidRPr="007C3DD0">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D5A6"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43DD6"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1063"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710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8CFC"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7F3B"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D28C"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3614"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625A" w14:textId="77777777" w:rsidR="007C3DD0" w:rsidRPr="007C3DD0" w:rsidRDefault="007C3DD0" w:rsidP="00060964">
            <w:pPr>
              <w:pStyle w:val="rowtabella0"/>
              <w:jc w:val="center"/>
              <w:rPr>
                <w:color w:val="002060"/>
              </w:rPr>
            </w:pPr>
            <w:r w:rsidRPr="007C3DD0">
              <w:rPr>
                <w:color w:val="002060"/>
              </w:rPr>
              <w:t>0</w:t>
            </w:r>
          </w:p>
        </w:tc>
      </w:tr>
      <w:tr w:rsidR="007C3DD0" w:rsidRPr="007C3DD0" w14:paraId="7C896E7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B6C5D" w14:textId="77777777" w:rsidR="007C3DD0" w:rsidRPr="007C3DD0" w:rsidRDefault="007C3DD0" w:rsidP="00060964">
            <w:pPr>
              <w:pStyle w:val="rowtabella0"/>
              <w:rPr>
                <w:color w:val="002060"/>
              </w:rPr>
            </w:pPr>
            <w:r w:rsidRPr="007C3DD0">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DEF5"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5F88"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3A812"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6ED7"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FFB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85D1"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6C34"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F97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CD01" w14:textId="77777777" w:rsidR="007C3DD0" w:rsidRPr="007C3DD0" w:rsidRDefault="007C3DD0" w:rsidP="00060964">
            <w:pPr>
              <w:pStyle w:val="rowtabella0"/>
              <w:jc w:val="center"/>
              <w:rPr>
                <w:color w:val="002060"/>
              </w:rPr>
            </w:pPr>
            <w:r w:rsidRPr="007C3DD0">
              <w:rPr>
                <w:color w:val="002060"/>
              </w:rPr>
              <w:t>0</w:t>
            </w:r>
          </w:p>
        </w:tc>
      </w:tr>
      <w:tr w:rsidR="007C3DD0" w:rsidRPr="007C3DD0" w14:paraId="04F073A3"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0840E" w14:textId="77777777" w:rsidR="007C3DD0" w:rsidRPr="007C3DD0" w:rsidRDefault="007C3DD0" w:rsidP="00060964">
            <w:pPr>
              <w:pStyle w:val="rowtabella0"/>
              <w:rPr>
                <w:color w:val="002060"/>
              </w:rPr>
            </w:pPr>
            <w:r w:rsidRPr="007C3DD0">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F469"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4C7E"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4A6C"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0A7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738A"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135B8"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6C3B5"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FE3A"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BA22" w14:textId="77777777" w:rsidR="007C3DD0" w:rsidRPr="007C3DD0" w:rsidRDefault="007C3DD0" w:rsidP="00060964">
            <w:pPr>
              <w:pStyle w:val="rowtabella0"/>
              <w:jc w:val="center"/>
              <w:rPr>
                <w:color w:val="002060"/>
              </w:rPr>
            </w:pPr>
            <w:r w:rsidRPr="007C3DD0">
              <w:rPr>
                <w:color w:val="002060"/>
              </w:rPr>
              <w:t>0</w:t>
            </w:r>
          </w:p>
        </w:tc>
      </w:tr>
      <w:tr w:rsidR="007C3DD0" w:rsidRPr="007C3DD0" w14:paraId="14FC513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0DA0E" w14:textId="77777777" w:rsidR="007C3DD0" w:rsidRPr="007C3DD0" w:rsidRDefault="007C3DD0" w:rsidP="00060964">
            <w:pPr>
              <w:pStyle w:val="rowtabella0"/>
              <w:rPr>
                <w:color w:val="002060"/>
              </w:rPr>
            </w:pPr>
            <w:r w:rsidRPr="007C3DD0">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A1A83"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DBBF"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0527"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900B"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DEF9"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BC4B"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47D0"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C3BD"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06F2" w14:textId="77777777" w:rsidR="007C3DD0" w:rsidRPr="007C3DD0" w:rsidRDefault="007C3DD0" w:rsidP="00060964">
            <w:pPr>
              <w:pStyle w:val="rowtabella0"/>
              <w:jc w:val="center"/>
              <w:rPr>
                <w:color w:val="002060"/>
              </w:rPr>
            </w:pPr>
            <w:r w:rsidRPr="007C3DD0">
              <w:rPr>
                <w:color w:val="002060"/>
              </w:rPr>
              <w:t>0</w:t>
            </w:r>
          </w:p>
        </w:tc>
      </w:tr>
      <w:tr w:rsidR="007C3DD0" w:rsidRPr="007C3DD0" w14:paraId="0D81C9B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4D359" w14:textId="77777777" w:rsidR="007C3DD0" w:rsidRPr="007C3DD0" w:rsidRDefault="007C3DD0" w:rsidP="00060964">
            <w:pPr>
              <w:pStyle w:val="rowtabella0"/>
              <w:rPr>
                <w:color w:val="002060"/>
              </w:rPr>
            </w:pPr>
            <w:r w:rsidRPr="007C3DD0">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B66D"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5D2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3834"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E6D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095E"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42A0"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7C81F" w14:textId="77777777" w:rsidR="007C3DD0" w:rsidRPr="007C3DD0" w:rsidRDefault="007C3DD0" w:rsidP="00060964">
            <w:pPr>
              <w:pStyle w:val="rowtabella0"/>
              <w:jc w:val="center"/>
              <w:rPr>
                <w:color w:val="002060"/>
              </w:rPr>
            </w:pPr>
            <w:r w:rsidRPr="007C3DD0">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187C"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5B57" w14:textId="77777777" w:rsidR="007C3DD0" w:rsidRPr="007C3DD0" w:rsidRDefault="007C3DD0" w:rsidP="00060964">
            <w:pPr>
              <w:pStyle w:val="rowtabella0"/>
              <w:jc w:val="center"/>
              <w:rPr>
                <w:color w:val="002060"/>
              </w:rPr>
            </w:pPr>
            <w:r w:rsidRPr="007C3DD0">
              <w:rPr>
                <w:color w:val="002060"/>
              </w:rPr>
              <w:t>0</w:t>
            </w:r>
          </w:p>
        </w:tc>
      </w:tr>
      <w:tr w:rsidR="007C3DD0" w:rsidRPr="007C3DD0" w14:paraId="5C495EF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31771" w14:textId="77777777" w:rsidR="007C3DD0" w:rsidRPr="007C3DD0" w:rsidRDefault="007C3DD0" w:rsidP="00060964">
            <w:pPr>
              <w:pStyle w:val="rowtabella0"/>
              <w:rPr>
                <w:color w:val="002060"/>
              </w:rPr>
            </w:pPr>
            <w:r w:rsidRPr="007C3DD0">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195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4D5B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613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3F8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4C99"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5269"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7543" w14:textId="77777777" w:rsidR="007C3DD0" w:rsidRPr="007C3DD0" w:rsidRDefault="007C3DD0" w:rsidP="00060964">
            <w:pPr>
              <w:pStyle w:val="rowtabella0"/>
              <w:jc w:val="center"/>
              <w:rPr>
                <w:color w:val="002060"/>
              </w:rPr>
            </w:pPr>
            <w:r w:rsidRPr="007C3DD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7390"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4E8D" w14:textId="77777777" w:rsidR="007C3DD0" w:rsidRPr="007C3DD0" w:rsidRDefault="007C3DD0" w:rsidP="00060964">
            <w:pPr>
              <w:pStyle w:val="rowtabella0"/>
              <w:jc w:val="center"/>
              <w:rPr>
                <w:color w:val="002060"/>
              </w:rPr>
            </w:pPr>
            <w:r w:rsidRPr="007C3DD0">
              <w:rPr>
                <w:color w:val="002060"/>
              </w:rPr>
              <w:t>0</w:t>
            </w:r>
          </w:p>
        </w:tc>
      </w:tr>
      <w:tr w:rsidR="007C3DD0" w:rsidRPr="007C3DD0" w14:paraId="68224FAC"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E4C6F" w14:textId="77777777" w:rsidR="007C3DD0" w:rsidRPr="007C3DD0" w:rsidRDefault="007C3DD0" w:rsidP="00060964">
            <w:pPr>
              <w:pStyle w:val="rowtabella0"/>
              <w:rPr>
                <w:color w:val="002060"/>
              </w:rPr>
            </w:pPr>
            <w:r w:rsidRPr="007C3DD0">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F21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96A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676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5D6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8F8A"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676B" w14:textId="77777777" w:rsidR="007C3DD0" w:rsidRPr="007C3DD0" w:rsidRDefault="007C3DD0" w:rsidP="00060964">
            <w:pPr>
              <w:pStyle w:val="rowtabella0"/>
              <w:jc w:val="center"/>
              <w:rPr>
                <w:color w:val="002060"/>
              </w:rPr>
            </w:pPr>
            <w:r w:rsidRPr="007C3DD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35E3" w14:textId="77777777" w:rsidR="007C3DD0" w:rsidRPr="007C3DD0" w:rsidRDefault="007C3DD0" w:rsidP="00060964">
            <w:pPr>
              <w:pStyle w:val="rowtabella0"/>
              <w:jc w:val="center"/>
              <w:rPr>
                <w:color w:val="002060"/>
              </w:rPr>
            </w:pPr>
            <w:r w:rsidRPr="007C3DD0">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F9EB"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658A" w14:textId="77777777" w:rsidR="007C3DD0" w:rsidRPr="007C3DD0" w:rsidRDefault="007C3DD0" w:rsidP="00060964">
            <w:pPr>
              <w:pStyle w:val="rowtabella0"/>
              <w:jc w:val="center"/>
              <w:rPr>
                <w:color w:val="002060"/>
              </w:rPr>
            </w:pPr>
            <w:r w:rsidRPr="007C3DD0">
              <w:rPr>
                <w:color w:val="002060"/>
              </w:rPr>
              <w:t>1</w:t>
            </w:r>
          </w:p>
        </w:tc>
      </w:tr>
    </w:tbl>
    <w:p w14:paraId="075772F2" w14:textId="77777777" w:rsidR="007C3DD0" w:rsidRPr="007C3DD0" w:rsidRDefault="007C3DD0" w:rsidP="007C3DD0">
      <w:pPr>
        <w:pStyle w:val="breakline"/>
        <w:rPr>
          <w:rFonts w:eastAsiaTheme="minorEastAsia"/>
          <w:color w:val="002060"/>
        </w:rPr>
      </w:pPr>
    </w:p>
    <w:p w14:paraId="40E17240" w14:textId="77777777" w:rsidR="007C3DD0" w:rsidRPr="007C3DD0" w:rsidRDefault="007C3DD0" w:rsidP="007C3DD0">
      <w:pPr>
        <w:pStyle w:val="breakline"/>
        <w:rPr>
          <w:color w:val="002060"/>
        </w:rPr>
      </w:pPr>
    </w:p>
    <w:p w14:paraId="1725F0F9" w14:textId="77777777" w:rsidR="007C3DD0" w:rsidRPr="007C3DD0" w:rsidRDefault="007C3DD0" w:rsidP="007C3DD0">
      <w:pPr>
        <w:pStyle w:val="breakline"/>
        <w:rPr>
          <w:color w:val="002060"/>
        </w:rPr>
      </w:pPr>
    </w:p>
    <w:p w14:paraId="259A4911" w14:textId="77777777" w:rsidR="007C3DD0" w:rsidRPr="007C3DD0" w:rsidRDefault="007C3DD0" w:rsidP="007C3DD0">
      <w:pPr>
        <w:pStyle w:val="titolocampionato0"/>
        <w:shd w:val="clear" w:color="auto" w:fill="CCCCCC"/>
        <w:spacing w:before="80" w:after="40"/>
        <w:rPr>
          <w:color w:val="002060"/>
        </w:rPr>
      </w:pPr>
      <w:r w:rsidRPr="007C3DD0">
        <w:rPr>
          <w:color w:val="002060"/>
        </w:rPr>
        <w:t>UNDER 19 CALCIO A 5 REGIONALE</w:t>
      </w:r>
    </w:p>
    <w:p w14:paraId="2AF1C507" w14:textId="77777777" w:rsidR="007C3DD0" w:rsidRPr="007C3DD0" w:rsidRDefault="007C3DD0" w:rsidP="007C3DD0">
      <w:pPr>
        <w:pStyle w:val="titoloprinc0"/>
        <w:rPr>
          <w:color w:val="002060"/>
        </w:rPr>
      </w:pPr>
      <w:r w:rsidRPr="007C3DD0">
        <w:rPr>
          <w:color w:val="002060"/>
        </w:rPr>
        <w:t>RISULTATI</w:t>
      </w:r>
    </w:p>
    <w:p w14:paraId="18206BB2" w14:textId="77777777" w:rsidR="007C3DD0" w:rsidRPr="007C3DD0" w:rsidRDefault="007C3DD0" w:rsidP="007C3DD0">
      <w:pPr>
        <w:pStyle w:val="breakline"/>
        <w:rPr>
          <w:color w:val="002060"/>
        </w:rPr>
      </w:pPr>
    </w:p>
    <w:p w14:paraId="2ED05073" w14:textId="77777777" w:rsidR="007C3DD0" w:rsidRPr="007C3DD0" w:rsidRDefault="007C3DD0" w:rsidP="007C3DD0">
      <w:pPr>
        <w:pStyle w:val="sottotitolocampionato10"/>
        <w:rPr>
          <w:color w:val="002060"/>
        </w:rPr>
      </w:pPr>
      <w:r w:rsidRPr="007C3DD0">
        <w:rPr>
          <w:color w:val="002060"/>
        </w:rPr>
        <w:t>RISULTATI UFFICIALI GARE DEL 16/12/2023</w:t>
      </w:r>
    </w:p>
    <w:p w14:paraId="737AED8D"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275940E2"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098DC199"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7361AD53"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AF625" w14:textId="77777777" w:rsidR="007C3DD0" w:rsidRPr="007C3DD0" w:rsidRDefault="007C3DD0" w:rsidP="00060964">
                  <w:pPr>
                    <w:pStyle w:val="headertabella0"/>
                    <w:rPr>
                      <w:color w:val="002060"/>
                    </w:rPr>
                  </w:pPr>
                  <w:r w:rsidRPr="007C3DD0">
                    <w:rPr>
                      <w:color w:val="002060"/>
                    </w:rPr>
                    <w:t>GIRONE A - 12 Giornata - A</w:t>
                  </w:r>
                </w:p>
              </w:tc>
            </w:tr>
            <w:tr w:rsidR="007C3DD0" w:rsidRPr="007C3DD0" w14:paraId="23785B47"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4338B9" w14:textId="77777777" w:rsidR="007C3DD0" w:rsidRPr="007C3DD0" w:rsidRDefault="007C3DD0" w:rsidP="00060964">
                  <w:pPr>
                    <w:pStyle w:val="rowtabella0"/>
                    <w:rPr>
                      <w:color w:val="002060"/>
                    </w:rPr>
                  </w:pPr>
                  <w:r w:rsidRPr="007C3DD0">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3D683" w14:textId="77777777" w:rsidR="007C3DD0" w:rsidRPr="007C3DD0" w:rsidRDefault="007C3DD0" w:rsidP="00060964">
                  <w:pPr>
                    <w:pStyle w:val="rowtabella0"/>
                    <w:rPr>
                      <w:color w:val="002060"/>
                    </w:rPr>
                  </w:pPr>
                  <w:r w:rsidRPr="007C3DD0">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96078" w14:textId="77777777" w:rsidR="007C3DD0" w:rsidRPr="007C3DD0" w:rsidRDefault="007C3DD0" w:rsidP="00060964">
                  <w:pPr>
                    <w:pStyle w:val="rowtabella0"/>
                    <w:jc w:val="center"/>
                    <w:rPr>
                      <w:color w:val="002060"/>
                    </w:rPr>
                  </w:pPr>
                  <w:r w:rsidRPr="007C3DD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69F41" w14:textId="77777777" w:rsidR="007C3DD0" w:rsidRPr="007C3DD0" w:rsidRDefault="007C3DD0" w:rsidP="00060964">
                  <w:pPr>
                    <w:pStyle w:val="rowtabella0"/>
                    <w:jc w:val="center"/>
                    <w:rPr>
                      <w:color w:val="002060"/>
                    </w:rPr>
                  </w:pPr>
                  <w:r w:rsidRPr="007C3DD0">
                    <w:rPr>
                      <w:color w:val="002060"/>
                    </w:rPr>
                    <w:t> </w:t>
                  </w:r>
                </w:p>
              </w:tc>
            </w:tr>
            <w:tr w:rsidR="007C3DD0" w:rsidRPr="007C3DD0" w14:paraId="2171C25E"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528463" w14:textId="77777777" w:rsidR="007C3DD0" w:rsidRPr="007C3DD0" w:rsidRDefault="007C3DD0" w:rsidP="00060964">
                  <w:pPr>
                    <w:pStyle w:val="rowtabella0"/>
                    <w:rPr>
                      <w:color w:val="002060"/>
                    </w:rPr>
                  </w:pPr>
                  <w:r w:rsidRPr="007C3DD0">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ADC2C1" w14:textId="77777777" w:rsidR="007C3DD0" w:rsidRPr="007C3DD0" w:rsidRDefault="007C3DD0" w:rsidP="00060964">
                  <w:pPr>
                    <w:pStyle w:val="rowtabella0"/>
                    <w:rPr>
                      <w:color w:val="002060"/>
                    </w:rPr>
                  </w:pPr>
                  <w:r w:rsidRPr="007C3DD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51219" w14:textId="77777777" w:rsidR="007C3DD0" w:rsidRPr="007C3DD0" w:rsidRDefault="007C3DD0" w:rsidP="00060964">
                  <w:pPr>
                    <w:pStyle w:val="rowtabella0"/>
                    <w:jc w:val="center"/>
                    <w:rPr>
                      <w:color w:val="002060"/>
                    </w:rPr>
                  </w:pPr>
                  <w:r w:rsidRPr="007C3DD0">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641476" w14:textId="77777777" w:rsidR="007C3DD0" w:rsidRPr="007C3DD0" w:rsidRDefault="007C3DD0" w:rsidP="00060964">
                  <w:pPr>
                    <w:pStyle w:val="rowtabella0"/>
                    <w:jc w:val="center"/>
                    <w:rPr>
                      <w:color w:val="002060"/>
                    </w:rPr>
                  </w:pPr>
                  <w:r w:rsidRPr="007C3DD0">
                    <w:rPr>
                      <w:color w:val="002060"/>
                    </w:rPr>
                    <w:t> </w:t>
                  </w:r>
                </w:p>
              </w:tc>
            </w:tr>
            <w:tr w:rsidR="007C3DD0" w:rsidRPr="007C3DD0" w14:paraId="76F71338"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3A5F46" w14:textId="77777777" w:rsidR="007C3DD0" w:rsidRPr="007C3DD0" w:rsidRDefault="007C3DD0" w:rsidP="00060964">
                  <w:pPr>
                    <w:pStyle w:val="rowtabella0"/>
                    <w:rPr>
                      <w:color w:val="002060"/>
                    </w:rPr>
                  </w:pPr>
                  <w:r w:rsidRPr="007C3DD0">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65D313" w14:textId="77777777" w:rsidR="007C3DD0" w:rsidRPr="007C3DD0" w:rsidRDefault="007C3DD0" w:rsidP="00060964">
                  <w:pPr>
                    <w:pStyle w:val="rowtabella0"/>
                    <w:rPr>
                      <w:color w:val="002060"/>
                    </w:rPr>
                  </w:pPr>
                  <w:r w:rsidRPr="007C3DD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5F6727" w14:textId="77777777" w:rsidR="007C3DD0" w:rsidRPr="007C3DD0" w:rsidRDefault="007C3DD0" w:rsidP="00060964">
                  <w:pPr>
                    <w:pStyle w:val="rowtabella0"/>
                    <w:jc w:val="center"/>
                    <w:rPr>
                      <w:color w:val="002060"/>
                    </w:rPr>
                  </w:pPr>
                  <w:r w:rsidRPr="007C3DD0">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528B3" w14:textId="77777777" w:rsidR="007C3DD0" w:rsidRPr="007C3DD0" w:rsidRDefault="007C3DD0" w:rsidP="00060964">
                  <w:pPr>
                    <w:pStyle w:val="rowtabella0"/>
                    <w:jc w:val="center"/>
                    <w:rPr>
                      <w:color w:val="002060"/>
                    </w:rPr>
                  </w:pPr>
                  <w:r w:rsidRPr="007C3DD0">
                    <w:rPr>
                      <w:color w:val="002060"/>
                    </w:rPr>
                    <w:t> </w:t>
                  </w:r>
                </w:p>
              </w:tc>
            </w:tr>
            <w:tr w:rsidR="007C3DD0" w:rsidRPr="007C3DD0" w14:paraId="4E264FA1"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95462" w14:textId="77777777" w:rsidR="007C3DD0" w:rsidRPr="007C3DD0" w:rsidRDefault="007C3DD0" w:rsidP="00060964">
                  <w:pPr>
                    <w:pStyle w:val="rowtabella0"/>
                    <w:rPr>
                      <w:color w:val="002060"/>
                    </w:rPr>
                  </w:pPr>
                  <w:r w:rsidRPr="007C3DD0">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173C59" w14:textId="77777777" w:rsidR="007C3DD0" w:rsidRPr="007C3DD0" w:rsidRDefault="007C3DD0" w:rsidP="00060964">
                  <w:pPr>
                    <w:pStyle w:val="rowtabella0"/>
                    <w:rPr>
                      <w:color w:val="002060"/>
                    </w:rPr>
                  </w:pPr>
                  <w:r w:rsidRPr="007C3DD0">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72E8D6" w14:textId="77777777" w:rsidR="007C3DD0" w:rsidRPr="007C3DD0" w:rsidRDefault="007C3DD0" w:rsidP="00060964">
                  <w:pPr>
                    <w:pStyle w:val="rowtabella0"/>
                    <w:jc w:val="center"/>
                    <w:rPr>
                      <w:color w:val="002060"/>
                    </w:rPr>
                  </w:pPr>
                  <w:r w:rsidRPr="007C3DD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5B5705" w14:textId="77777777" w:rsidR="007C3DD0" w:rsidRPr="007C3DD0" w:rsidRDefault="007C3DD0" w:rsidP="00060964">
                  <w:pPr>
                    <w:pStyle w:val="rowtabella0"/>
                    <w:jc w:val="center"/>
                    <w:rPr>
                      <w:color w:val="002060"/>
                    </w:rPr>
                  </w:pPr>
                  <w:r w:rsidRPr="007C3DD0">
                    <w:rPr>
                      <w:color w:val="002060"/>
                    </w:rPr>
                    <w:t> </w:t>
                  </w:r>
                </w:p>
              </w:tc>
            </w:tr>
            <w:tr w:rsidR="007C3DD0" w:rsidRPr="007C3DD0" w14:paraId="07642ADC"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C9B426" w14:textId="77777777" w:rsidR="007C3DD0" w:rsidRPr="007C3DD0" w:rsidRDefault="007C3DD0" w:rsidP="00060964">
                  <w:pPr>
                    <w:pStyle w:val="rowtabella0"/>
                    <w:rPr>
                      <w:color w:val="002060"/>
                    </w:rPr>
                  </w:pPr>
                  <w:r w:rsidRPr="007C3DD0">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10D56C" w14:textId="77777777" w:rsidR="007C3DD0" w:rsidRPr="007C3DD0" w:rsidRDefault="007C3DD0" w:rsidP="00060964">
                  <w:pPr>
                    <w:pStyle w:val="rowtabella0"/>
                    <w:rPr>
                      <w:color w:val="002060"/>
                    </w:rPr>
                  </w:pPr>
                  <w:r w:rsidRPr="007C3DD0">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84BE1" w14:textId="77777777" w:rsidR="007C3DD0" w:rsidRPr="007C3DD0" w:rsidRDefault="007C3DD0" w:rsidP="00060964">
                  <w:pPr>
                    <w:pStyle w:val="rowtabella0"/>
                    <w:jc w:val="center"/>
                    <w:rPr>
                      <w:color w:val="002060"/>
                    </w:rPr>
                  </w:pPr>
                  <w:r w:rsidRPr="007C3DD0">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E3C0B1" w14:textId="77777777" w:rsidR="007C3DD0" w:rsidRPr="007C3DD0" w:rsidRDefault="007C3DD0" w:rsidP="00060964">
                  <w:pPr>
                    <w:pStyle w:val="rowtabella0"/>
                    <w:jc w:val="center"/>
                    <w:rPr>
                      <w:color w:val="002060"/>
                    </w:rPr>
                  </w:pPr>
                  <w:r w:rsidRPr="007C3DD0">
                    <w:rPr>
                      <w:color w:val="002060"/>
                    </w:rPr>
                    <w:t> </w:t>
                  </w:r>
                </w:p>
              </w:tc>
            </w:tr>
            <w:tr w:rsidR="007C3DD0" w:rsidRPr="007C3DD0" w14:paraId="2A3F85F5"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CCE442" w14:textId="77777777" w:rsidR="007C3DD0" w:rsidRPr="007C3DD0" w:rsidRDefault="007C3DD0" w:rsidP="00060964">
                  <w:pPr>
                    <w:pStyle w:val="rowtabella0"/>
                    <w:rPr>
                      <w:color w:val="002060"/>
                    </w:rPr>
                  </w:pPr>
                  <w:r w:rsidRPr="007C3DD0">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5D8381" w14:textId="77777777" w:rsidR="007C3DD0" w:rsidRPr="007C3DD0" w:rsidRDefault="007C3DD0" w:rsidP="00060964">
                  <w:pPr>
                    <w:pStyle w:val="rowtabella0"/>
                    <w:rPr>
                      <w:color w:val="002060"/>
                    </w:rPr>
                  </w:pPr>
                  <w:r w:rsidRPr="007C3DD0">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8AC94D" w14:textId="77777777" w:rsidR="007C3DD0" w:rsidRPr="007C3DD0" w:rsidRDefault="007C3DD0" w:rsidP="00060964">
                  <w:pPr>
                    <w:pStyle w:val="rowtabella0"/>
                    <w:jc w:val="center"/>
                    <w:rPr>
                      <w:color w:val="002060"/>
                    </w:rPr>
                  </w:pPr>
                  <w:r w:rsidRPr="007C3DD0">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955DB" w14:textId="77777777" w:rsidR="007C3DD0" w:rsidRPr="007C3DD0" w:rsidRDefault="007C3DD0" w:rsidP="00060964">
                  <w:pPr>
                    <w:pStyle w:val="rowtabella0"/>
                    <w:jc w:val="center"/>
                    <w:rPr>
                      <w:color w:val="002060"/>
                    </w:rPr>
                  </w:pPr>
                  <w:r w:rsidRPr="007C3DD0">
                    <w:rPr>
                      <w:color w:val="002060"/>
                    </w:rPr>
                    <w:t> </w:t>
                  </w:r>
                </w:p>
              </w:tc>
            </w:tr>
            <w:tr w:rsidR="007C3DD0" w:rsidRPr="007C3DD0" w14:paraId="26455D7B"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02C1D9" w14:textId="77777777" w:rsidR="007C3DD0" w:rsidRPr="007C3DD0" w:rsidRDefault="007C3DD0" w:rsidP="00060964">
                  <w:pPr>
                    <w:pStyle w:val="rowtabella0"/>
                    <w:rPr>
                      <w:color w:val="002060"/>
                    </w:rPr>
                  </w:pPr>
                  <w:r w:rsidRPr="007C3DD0">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3845D" w14:textId="77777777" w:rsidR="007C3DD0" w:rsidRPr="007C3DD0" w:rsidRDefault="007C3DD0" w:rsidP="00060964">
                  <w:pPr>
                    <w:pStyle w:val="rowtabella0"/>
                    <w:rPr>
                      <w:color w:val="002060"/>
                    </w:rPr>
                  </w:pPr>
                  <w:r w:rsidRPr="007C3DD0">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9B828" w14:textId="77777777" w:rsidR="007C3DD0" w:rsidRPr="007C3DD0" w:rsidRDefault="007C3DD0" w:rsidP="00060964">
                  <w:pPr>
                    <w:pStyle w:val="rowtabella0"/>
                    <w:jc w:val="center"/>
                    <w:rPr>
                      <w:color w:val="002060"/>
                    </w:rPr>
                  </w:pPr>
                  <w:r w:rsidRPr="007C3DD0">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A9E3D" w14:textId="77777777" w:rsidR="007C3DD0" w:rsidRPr="007C3DD0" w:rsidRDefault="007C3DD0" w:rsidP="00060964">
                  <w:pPr>
                    <w:pStyle w:val="rowtabella0"/>
                    <w:jc w:val="center"/>
                    <w:rPr>
                      <w:color w:val="002060"/>
                    </w:rPr>
                  </w:pPr>
                  <w:r w:rsidRPr="007C3DD0">
                    <w:rPr>
                      <w:color w:val="002060"/>
                    </w:rPr>
                    <w:t> </w:t>
                  </w:r>
                </w:p>
              </w:tc>
            </w:tr>
            <w:tr w:rsidR="007C3DD0" w:rsidRPr="007C3DD0" w14:paraId="3F361463"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4E2010EC" w14:textId="77777777" w:rsidR="007C3DD0" w:rsidRPr="007C3DD0" w:rsidRDefault="007C3DD0" w:rsidP="00060964">
                  <w:pPr>
                    <w:pStyle w:val="rowtabella0"/>
                    <w:rPr>
                      <w:color w:val="002060"/>
                    </w:rPr>
                  </w:pPr>
                  <w:r w:rsidRPr="007C3DD0">
                    <w:rPr>
                      <w:color w:val="002060"/>
                    </w:rPr>
                    <w:t>(1) - disputata il 17/12/2023</w:t>
                  </w:r>
                </w:p>
              </w:tc>
            </w:tr>
          </w:tbl>
          <w:p w14:paraId="18B8EDF6" w14:textId="77777777" w:rsidR="007C3DD0" w:rsidRPr="007C3DD0" w:rsidRDefault="007C3DD0" w:rsidP="00060964">
            <w:pPr>
              <w:rPr>
                <w:color w:val="002060"/>
              </w:rPr>
            </w:pPr>
          </w:p>
        </w:tc>
      </w:tr>
    </w:tbl>
    <w:p w14:paraId="1E48CC26" w14:textId="77777777" w:rsidR="007C3DD0" w:rsidRPr="007C3DD0" w:rsidRDefault="007C3DD0" w:rsidP="007C3DD0">
      <w:pPr>
        <w:pStyle w:val="breakline"/>
        <w:rPr>
          <w:rFonts w:eastAsiaTheme="minorEastAsia"/>
          <w:color w:val="002060"/>
        </w:rPr>
      </w:pPr>
    </w:p>
    <w:p w14:paraId="69CC7ECE" w14:textId="77777777" w:rsidR="007C3DD0" w:rsidRPr="007C3DD0" w:rsidRDefault="007C3DD0" w:rsidP="007C3DD0">
      <w:pPr>
        <w:pStyle w:val="breakline"/>
        <w:rPr>
          <w:color w:val="002060"/>
        </w:rPr>
      </w:pPr>
    </w:p>
    <w:p w14:paraId="65299D18" w14:textId="77777777" w:rsidR="007C3DD0" w:rsidRPr="007C3DD0" w:rsidRDefault="007C3DD0" w:rsidP="007C3DD0">
      <w:pPr>
        <w:pStyle w:val="titoloprinc0"/>
        <w:rPr>
          <w:color w:val="002060"/>
        </w:rPr>
      </w:pPr>
      <w:r w:rsidRPr="007C3DD0">
        <w:rPr>
          <w:color w:val="002060"/>
        </w:rPr>
        <w:t>GIUDICE SPORTIVO</w:t>
      </w:r>
    </w:p>
    <w:p w14:paraId="087C9004"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2DADAB51" w14:textId="77777777" w:rsidR="007C3DD0" w:rsidRPr="007C3DD0" w:rsidRDefault="007C3DD0" w:rsidP="007C3DD0">
      <w:pPr>
        <w:pStyle w:val="titolo10"/>
        <w:rPr>
          <w:color w:val="002060"/>
        </w:rPr>
      </w:pPr>
      <w:r w:rsidRPr="007C3DD0">
        <w:rPr>
          <w:color w:val="002060"/>
        </w:rPr>
        <w:t xml:space="preserve">GARE DEL 16/12/2023 </w:t>
      </w:r>
    </w:p>
    <w:p w14:paraId="7A920F4D" w14:textId="77777777" w:rsidR="007C3DD0" w:rsidRPr="007C3DD0" w:rsidRDefault="007C3DD0" w:rsidP="007C3DD0">
      <w:pPr>
        <w:pStyle w:val="titolo7a"/>
        <w:rPr>
          <w:color w:val="002060"/>
        </w:rPr>
      </w:pPr>
      <w:r w:rsidRPr="007C3DD0">
        <w:rPr>
          <w:color w:val="002060"/>
        </w:rPr>
        <w:t xml:space="preserve">PROVVEDIMENTI DISCIPLINARI </w:t>
      </w:r>
    </w:p>
    <w:p w14:paraId="5061E4BF"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56916341" w14:textId="77777777" w:rsidR="007C3DD0" w:rsidRPr="007C3DD0" w:rsidRDefault="007C3DD0" w:rsidP="007C3DD0">
      <w:pPr>
        <w:pStyle w:val="titolo30"/>
        <w:rPr>
          <w:color w:val="002060"/>
        </w:rPr>
      </w:pPr>
      <w:r w:rsidRPr="007C3DD0">
        <w:rPr>
          <w:color w:val="002060"/>
        </w:rPr>
        <w:t xml:space="preserve">CALCIATORI NON ESPULSI </w:t>
      </w:r>
    </w:p>
    <w:p w14:paraId="229995B9" w14:textId="77777777" w:rsidR="007C3DD0" w:rsidRPr="007C3DD0" w:rsidRDefault="007C3DD0" w:rsidP="007C3DD0">
      <w:pPr>
        <w:pStyle w:val="titolo20"/>
        <w:rPr>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C49A0F6" w14:textId="77777777" w:rsidTr="00060964">
        <w:tc>
          <w:tcPr>
            <w:tcW w:w="2200" w:type="dxa"/>
            <w:tcMar>
              <w:top w:w="20" w:type="dxa"/>
              <w:left w:w="20" w:type="dxa"/>
              <w:bottom w:w="20" w:type="dxa"/>
              <w:right w:w="20" w:type="dxa"/>
            </w:tcMar>
            <w:vAlign w:val="center"/>
            <w:hideMark/>
          </w:tcPr>
          <w:p w14:paraId="79119D44" w14:textId="77777777" w:rsidR="007C3DD0" w:rsidRPr="007C3DD0" w:rsidRDefault="007C3DD0" w:rsidP="00060964">
            <w:pPr>
              <w:pStyle w:val="movimento"/>
              <w:rPr>
                <w:color w:val="002060"/>
              </w:rPr>
            </w:pPr>
            <w:r w:rsidRPr="007C3DD0">
              <w:rPr>
                <w:color w:val="002060"/>
              </w:rPr>
              <w:lastRenderedPageBreak/>
              <w:t>CICOTTO THOMAS</w:t>
            </w:r>
          </w:p>
        </w:tc>
        <w:tc>
          <w:tcPr>
            <w:tcW w:w="2200" w:type="dxa"/>
            <w:tcMar>
              <w:top w:w="20" w:type="dxa"/>
              <w:left w:w="20" w:type="dxa"/>
              <w:bottom w:w="20" w:type="dxa"/>
              <w:right w:w="20" w:type="dxa"/>
            </w:tcMar>
            <w:vAlign w:val="center"/>
            <w:hideMark/>
          </w:tcPr>
          <w:p w14:paraId="33CB2959" w14:textId="77777777" w:rsidR="007C3DD0" w:rsidRPr="007C3DD0" w:rsidRDefault="007C3DD0" w:rsidP="00060964">
            <w:pPr>
              <w:pStyle w:val="movimento2"/>
              <w:rPr>
                <w:color w:val="002060"/>
              </w:rPr>
            </w:pPr>
            <w:r w:rsidRPr="007C3DD0">
              <w:rPr>
                <w:color w:val="002060"/>
              </w:rPr>
              <w:t xml:space="preserve">(ACLI AUDAX MONTECOSARO C5) </w:t>
            </w:r>
          </w:p>
        </w:tc>
        <w:tc>
          <w:tcPr>
            <w:tcW w:w="800" w:type="dxa"/>
            <w:tcMar>
              <w:top w:w="20" w:type="dxa"/>
              <w:left w:w="20" w:type="dxa"/>
              <w:bottom w:w="20" w:type="dxa"/>
              <w:right w:w="20" w:type="dxa"/>
            </w:tcMar>
            <w:vAlign w:val="center"/>
            <w:hideMark/>
          </w:tcPr>
          <w:p w14:paraId="13FE07B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379A1F0" w14:textId="77777777" w:rsidR="007C3DD0" w:rsidRPr="007C3DD0" w:rsidRDefault="007C3DD0" w:rsidP="00060964">
            <w:pPr>
              <w:pStyle w:val="movimento"/>
              <w:rPr>
                <w:color w:val="002060"/>
              </w:rPr>
            </w:pPr>
            <w:r w:rsidRPr="007C3DD0">
              <w:rPr>
                <w:color w:val="002060"/>
              </w:rPr>
              <w:t>PIERANGELI ALESSIO</w:t>
            </w:r>
          </w:p>
        </w:tc>
        <w:tc>
          <w:tcPr>
            <w:tcW w:w="2200" w:type="dxa"/>
            <w:tcMar>
              <w:top w:w="20" w:type="dxa"/>
              <w:left w:w="20" w:type="dxa"/>
              <w:bottom w:w="20" w:type="dxa"/>
              <w:right w:w="20" w:type="dxa"/>
            </w:tcMar>
            <w:vAlign w:val="center"/>
            <w:hideMark/>
          </w:tcPr>
          <w:p w14:paraId="3C46341A" w14:textId="77777777" w:rsidR="007C3DD0" w:rsidRPr="007C3DD0" w:rsidRDefault="007C3DD0" w:rsidP="00060964">
            <w:pPr>
              <w:pStyle w:val="movimento2"/>
              <w:rPr>
                <w:color w:val="002060"/>
              </w:rPr>
            </w:pPr>
            <w:r w:rsidRPr="007C3DD0">
              <w:rPr>
                <w:color w:val="002060"/>
              </w:rPr>
              <w:t xml:space="preserve">(CARISSIMI 2016) </w:t>
            </w:r>
          </w:p>
        </w:tc>
      </w:tr>
      <w:tr w:rsidR="007C3DD0" w:rsidRPr="007C3DD0" w14:paraId="33B9DCF5" w14:textId="77777777" w:rsidTr="00060964">
        <w:tc>
          <w:tcPr>
            <w:tcW w:w="2200" w:type="dxa"/>
            <w:tcMar>
              <w:top w:w="20" w:type="dxa"/>
              <w:left w:w="20" w:type="dxa"/>
              <w:bottom w:w="20" w:type="dxa"/>
              <w:right w:w="20" w:type="dxa"/>
            </w:tcMar>
            <w:vAlign w:val="center"/>
            <w:hideMark/>
          </w:tcPr>
          <w:p w14:paraId="5FB0DD33" w14:textId="77777777" w:rsidR="007C3DD0" w:rsidRPr="007C3DD0" w:rsidRDefault="007C3DD0" w:rsidP="00060964">
            <w:pPr>
              <w:pStyle w:val="movimento"/>
              <w:rPr>
                <w:color w:val="002060"/>
              </w:rPr>
            </w:pPr>
            <w:r w:rsidRPr="007C3DD0">
              <w:rPr>
                <w:color w:val="002060"/>
              </w:rPr>
              <w:t>GUCCIARDI ALESSIO</w:t>
            </w:r>
          </w:p>
        </w:tc>
        <w:tc>
          <w:tcPr>
            <w:tcW w:w="2200" w:type="dxa"/>
            <w:tcMar>
              <w:top w:w="20" w:type="dxa"/>
              <w:left w:w="20" w:type="dxa"/>
              <w:bottom w:w="20" w:type="dxa"/>
              <w:right w:w="20" w:type="dxa"/>
            </w:tcMar>
            <w:vAlign w:val="center"/>
            <w:hideMark/>
          </w:tcPr>
          <w:p w14:paraId="1F22D3A8" w14:textId="77777777" w:rsidR="007C3DD0" w:rsidRPr="007C3DD0" w:rsidRDefault="007C3DD0" w:rsidP="00060964">
            <w:pPr>
              <w:pStyle w:val="movimento2"/>
              <w:rPr>
                <w:color w:val="002060"/>
              </w:rPr>
            </w:pPr>
            <w:r w:rsidRPr="007C3DD0">
              <w:rPr>
                <w:color w:val="002060"/>
              </w:rPr>
              <w:t xml:space="preserve">(DINAMIS 1990) </w:t>
            </w:r>
          </w:p>
        </w:tc>
        <w:tc>
          <w:tcPr>
            <w:tcW w:w="800" w:type="dxa"/>
            <w:tcMar>
              <w:top w:w="20" w:type="dxa"/>
              <w:left w:w="20" w:type="dxa"/>
              <w:bottom w:w="20" w:type="dxa"/>
              <w:right w:w="20" w:type="dxa"/>
            </w:tcMar>
            <w:vAlign w:val="center"/>
            <w:hideMark/>
          </w:tcPr>
          <w:p w14:paraId="161E9D9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F9151C0" w14:textId="77777777" w:rsidR="007C3DD0" w:rsidRPr="007C3DD0" w:rsidRDefault="007C3DD0" w:rsidP="00060964">
            <w:pPr>
              <w:pStyle w:val="movimento"/>
              <w:rPr>
                <w:color w:val="002060"/>
              </w:rPr>
            </w:pPr>
            <w:r w:rsidRPr="007C3DD0">
              <w:rPr>
                <w:color w:val="002060"/>
              </w:rPr>
              <w:t>ABBONATO MANUEL</w:t>
            </w:r>
          </w:p>
        </w:tc>
        <w:tc>
          <w:tcPr>
            <w:tcW w:w="2200" w:type="dxa"/>
            <w:tcMar>
              <w:top w:w="20" w:type="dxa"/>
              <w:left w:w="20" w:type="dxa"/>
              <w:bottom w:w="20" w:type="dxa"/>
              <w:right w:w="20" w:type="dxa"/>
            </w:tcMar>
            <w:vAlign w:val="center"/>
            <w:hideMark/>
          </w:tcPr>
          <w:p w14:paraId="74F9F1B0" w14:textId="77777777" w:rsidR="007C3DD0" w:rsidRPr="007C3DD0" w:rsidRDefault="007C3DD0" w:rsidP="00060964">
            <w:pPr>
              <w:pStyle w:val="movimento2"/>
              <w:rPr>
                <w:color w:val="002060"/>
              </w:rPr>
            </w:pPr>
            <w:r w:rsidRPr="007C3DD0">
              <w:rPr>
                <w:color w:val="002060"/>
              </w:rPr>
              <w:t xml:space="preserve">(MONTELUPONE CALCIO A 5) </w:t>
            </w:r>
          </w:p>
        </w:tc>
      </w:tr>
    </w:tbl>
    <w:p w14:paraId="7C5E6BC2"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17B44DD" w14:textId="77777777" w:rsidTr="00060964">
        <w:tc>
          <w:tcPr>
            <w:tcW w:w="2200" w:type="dxa"/>
            <w:tcMar>
              <w:top w:w="20" w:type="dxa"/>
              <w:left w:w="20" w:type="dxa"/>
              <w:bottom w:w="20" w:type="dxa"/>
              <w:right w:w="20" w:type="dxa"/>
            </w:tcMar>
            <w:vAlign w:val="center"/>
            <w:hideMark/>
          </w:tcPr>
          <w:p w14:paraId="4D58D9A0" w14:textId="77777777" w:rsidR="007C3DD0" w:rsidRPr="007C3DD0" w:rsidRDefault="007C3DD0" w:rsidP="00060964">
            <w:pPr>
              <w:pStyle w:val="movimento"/>
              <w:rPr>
                <w:color w:val="002060"/>
              </w:rPr>
            </w:pPr>
            <w:r w:rsidRPr="007C3DD0">
              <w:rPr>
                <w:color w:val="002060"/>
              </w:rPr>
              <w:t>SCIAMANNA MARCO</w:t>
            </w:r>
          </w:p>
        </w:tc>
        <w:tc>
          <w:tcPr>
            <w:tcW w:w="2200" w:type="dxa"/>
            <w:tcMar>
              <w:top w:w="20" w:type="dxa"/>
              <w:left w:w="20" w:type="dxa"/>
              <w:bottom w:w="20" w:type="dxa"/>
              <w:right w:w="20" w:type="dxa"/>
            </w:tcMar>
            <w:vAlign w:val="center"/>
            <w:hideMark/>
          </w:tcPr>
          <w:p w14:paraId="64A1BB8B" w14:textId="77777777" w:rsidR="007C3DD0" w:rsidRPr="007C3DD0" w:rsidRDefault="007C3DD0" w:rsidP="00060964">
            <w:pPr>
              <w:pStyle w:val="movimento2"/>
              <w:rPr>
                <w:color w:val="002060"/>
              </w:rPr>
            </w:pPr>
            <w:r w:rsidRPr="007C3DD0">
              <w:rPr>
                <w:color w:val="002060"/>
              </w:rPr>
              <w:t xml:space="preserve">(ACLI AUDAX MONTECOSARO C5) </w:t>
            </w:r>
          </w:p>
        </w:tc>
        <w:tc>
          <w:tcPr>
            <w:tcW w:w="800" w:type="dxa"/>
            <w:tcMar>
              <w:top w:w="20" w:type="dxa"/>
              <w:left w:w="20" w:type="dxa"/>
              <w:bottom w:w="20" w:type="dxa"/>
              <w:right w:w="20" w:type="dxa"/>
            </w:tcMar>
            <w:vAlign w:val="center"/>
            <w:hideMark/>
          </w:tcPr>
          <w:p w14:paraId="2BA4BD55"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A0026B1" w14:textId="77777777" w:rsidR="007C3DD0" w:rsidRPr="007C3DD0" w:rsidRDefault="007C3DD0" w:rsidP="00060964">
            <w:pPr>
              <w:pStyle w:val="movimento"/>
              <w:rPr>
                <w:color w:val="002060"/>
              </w:rPr>
            </w:pPr>
            <w:r w:rsidRPr="007C3DD0">
              <w:rPr>
                <w:color w:val="002060"/>
              </w:rPr>
              <w:t>PISTOIA MATTIA</w:t>
            </w:r>
          </w:p>
        </w:tc>
        <w:tc>
          <w:tcPr>
            <w:tcW w:w="2200" w:type="dxa"/>
            <w:tcMar>
              <w:top w:w="20" w:type="dxa"/>
              <w:left w:w="20" w:type="dxa"/>
              <w:bottom w:w="20" w:type="dxa"/>
              <w:right w:w="20" w:type="dxa"/>
            </w:tcMar>
            <w:vAlign w:val="center"/>
            <w:hideMark/>
          </w:tcPr>
          <w:p w14:paraId="22D932B6" w14:textId="77777777" w:rsidR="007C3DD0" w:rsidRPr="007C3DD0" w:rsidRDefault="007C3DD0" w:rsidP="00060964">
            <w:pPr>
              <w:pStyle w:val="movimento2"/>
              <w:rPr>
                <w:color w:val="002060"/>
              </w:rPr>
            </w:pPr>
            <w:r w:rsidRPr="007C3DD0">
              <w:rPr>
                <w:color w:val="002060"/>
              </w:rPr>
              <w:t xml:space="preserve">(CARISSIMI 2016) </w:t>
            </w:r>
          </w:p>
        </w:tc>
      </w:tr>
      <w:tr w:rsidR="007C3DD0" w:rsidRPr="007C3DD0" w14:paraId="72EED618" w14:textId="77777777" w:rsidTr="00060964">
        <w:tc>
          <w:tcPr>
            <w:tcW w:w="2200" w:type="dxa"/>
            <w:tcMar>
              <w:top w:w="20" w:type="dxa"/>
              <w:left w:w="20" w:type="dxa"/>
              <w:bottom w:w="20" w:type="dxa"/>
              <w:right w:w="20" w:type="dxa"/>
            </w:tcMar>
            <w:vAlign w:val="center"/>
            <w:hideMark/>
          </w:tcPr>
          <w:p w14:paraId="710D9678" w14:textId="77777777" w:rsidR="007C3DD0" w:rsidRPr="007C3DD0" w:rsidRDefault="007C3DD0" w:rsidP="00060964">
            <w:pPr>
              <w:pStyle w:val="movimento"/>
              <w:rPr>
                <w:color w:val="002060"/>
              </w:rPr>
            </w:pPr>
            <w:r w:rsidRPr="007C3DD0">
              <w:rPr>
                <w:color w:val="002060"/>
              </w:rPr>
              <w:t>COLANGELO DIMITRI</w:t>
            </w:r>
          </w:p>
        </w:tc>
        <w:tc>
          <w:tcPr>
            <w:tcW w:w="2200" w:type="dxa"/>
            <w:tcMar>
              <w:top w:w="20" w:type="dxa"/>
              <w:left w:w="20" w:type="dxa"/>
              <w:bottom w:w="20" w:type="dxa"/>
              <w:right w:w="20" w:type="dxa"/>
            </w:tcMar>
            <w:vAlign w:val="center"/>
            <w:hideMark/>
          </w:tcPr>
          <w:p w14:paraId="31525EAD" w14:textId="77777777" w:rsidR="007C3DD0" w:rsidRPr="007C3DD0" w:rsidRDefault="007C3DD0" w:rsidP="00060964">
            <w:pPr>
              <w:pStyle w:val="movimento2"/>
              <w:rPr>
                <w:color w:val="002060"/>
              </w:rPr>
            </w:pPr>
            <w:r w:rsidRPr="007C3DD0">
              <w:rPr>
                <w:color w:val="002060"/>
              </w:rPr>
              <w:t xml:space="preserve">(FERMANA FUTSAL 2022) </w:t>
            </w:r>
          </w:p>
        </w:tc>
        <w:tc>
          <w:tcPr>
            <w:tcW w:w="800" w:type="dxa"/>
            <w:tcMar>
              <w:top w:w="20" w:type="dxa"/>
              <w:left w:w="20" w:type="dxa"/>
              <w:bottom w:w="20" w:type="dxa"/>
              <w:right w:w="20" w:type="dxa"/>
            </w:tcMar>
            <w:vAlign w:val="center"/>
            <w:hideMark/>
          </w:tcPr>
          <w:p w14:paraId="4006D336"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0E19994" w14:textId="77777777" w:rsidR="007C3DD0" w:rsidRPr="007C3DD0" w:rsidRDefault="007C3DD0" w:rsidP="00060964">
            <w:pPr>
              <w:pStyle w:val="movimento"/>
              <w:rPr>
                <w:color w:val="002060"/>
              </w:rPr>
            </w:pPr>
            <w:r w:rsidRPr="007C3DD0">
              <w:rPr>
                <w:color w:val="002060"/>
              </w:rPr>
              <w:t>FERRACUTI GIOVANNI</w:t>
            </w:r>
          </w:p>
        </w:tc>
        <w:tc>
          <w:tcPr>
            <w:tcW w:w="2200" w:type="dxa"/>
            <w:tcMar>
              <w:top w:w="20" w:type="dxa"/>
              <w:left w:w="20" w:type="dxa"/>
              <w:bottom w:w="20" w:type="dxa"/>
              <w:right w:w="20" w:type="dxa"/>
            </w:tcMar>
            <w:vAlign w:val="center"/>
            <w:hideMark/>
          </w:tcPr>
          <w:p w14:paraId="49CDB03C" w14:textId="77777777" w:rsidR="007C3DD0" w:rsidRPr="007C3DD0" w:rsidRDefault="007C3DD0" w:rsidP="00060964">
            <w:pPr>
              <w:pStyle w:val="movimento2"/>
              <w:rPr>
                <w:color w:val="002060"/>
              </w:rPr>
            </w:pPr>
            <w:r w:rsidRPr="007C3DD0">
              <w:rPr>
                <w:color w:val="002060"/>
              </w:rPr>
              <w:t xml:space="preserve">(MONTELUPONE CALCIO A 5) </w:t>
            </w:r>
          </w:p>
        </w:tc>
      </w:tr>
      <w:tr w:rsidR="007C3DD0" w:rsidRPr="007C3DD0" w14:paraId="544DAC58" w14:textId="77777777" w:rsidTr="00060964">
        <w:tc>
          <w:tcPr>
            <w:tcW w:w="2200" w:type="dxa"/>
            <w:tcMar>
              <w:top w:w="20" w:type="dxa"/>
              <w:left w:w="20" w:type="dxa"/>
              <w:bottom w:w="20" w:type="dxa"/>
              <w:right w:w="20" w:type="dxa"/>
            </w:tcMar>
            <w:vAlign w:val="center"/>
            <w:hideMark/>
          </w:tcPr>
          <w:p w14:paraId="4F9850ED" w14:textId="77777777" w:rsidR="007C3DD0" w:rsidRPr="007C3DD0" w:rsidRDefault="007C3DD0" w:rsidP="00060964">
            <w:pPr>
              <w:pStyle w:val="movimento"/>
              <w:rPr>
                <w:color w:val="002060"/>
              </w:rPr>
            </w:pPr>
            <w:r w:rsidRPr="007C3DD0">
              <w:rPr>
                <w:color w:val="002060"/>
              </w:rPr>
              <w:t>ROSINI TIZIANO</w:t>
            </w:r>
          </w:p>
        </w:tc>
        <w:tc>
          <w:tcPr>
            <w:tcW w:w="2200" w:type="dxa"/>
            <w:tcMar>
              <w:top w:w="20" w:type="dxa"/>
              <w:left w:w="20" w:type="dxa"/>
              <w:bottom w:w="20" w:type="dxa"/>
              <w:right w:w="20" w:type="dxa"/>
            </w:tcMar>
            <w:vAlign w:val="center"/>
            <w:hideMark/>
          </w:tcPr>
          <w:p w14:paraId="216577D4" w14:textId="77777777" w:rsidR="007C3DD0" w:rsidRPr="007C3DD0" w:rsidRDefault="007C3DD0" w:rsidP="00060964">
            <w:pPr>
              <w:pStyle w:val="movimento2"/>
              <w:rPr>
                <w:color w:val="002060"/>
              </w:rPr>
            </w:pPr>
            <w:r w:rsidRPr="007C3DD0">
              <w:rPr>
                <w:color w:val="002060"/>
              </w:rPr>
              <w:t xml:space="preserve">(REAL FABRIANO) </w:t>
            </w:r>
          </w:p>
        </w:tc>
        <w:tc>
          <w:tcPr>
            <w:tcW w:w="800" w:type="dxa"/>
            <w:tcMar>
              <w:top w:w="20" w:type="dxa"/>
              <w:left w:w="20" w:type="dxa"/>
              <w:bottom w:w="20" w:type="dxa"/>
              <w:right w:w="20" w:type="dxa"/>
            </w:tcMar>
            <w:vAlign w:val="center"/>
            <w:hideMark/>
          </w:tcPr>
          <w:p w14:paraId="4CB2D0C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300A7E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B353C0D" w14:textId="77777777" w:rsidR="007C3DD0" w:rsidRPr="007C3DD0" w:rsidRDefault="007C3DD0" w:rsidP="00060964">
            <w:pPr>
              <w:pStyle w:val="movimento2"/>
              <w:rPr>
                <w:color w:val="002060"/>
              </w:rPr>
            </w:pPr>
            <w:r w:rsidRPr="007C3DD0">
              <w:rPr>
                <w:color w:val="002060"/>
              </w:rPr>
              <w:t> </w:t>
            </w:r>
          </w:p>
        </w:tc>
      </w:tr>
    </w:tbl>
    <w:p w14:paraId="42D992D8" w14:textId="77777777" w:rsidR="007C3DD0" w:rsidRPr="007C3DD0" w:rsidRDefault="007C3DD0" w:rsidP="007C3DD0">
      <w:pPr>
        <w:pStyle w:val="titolo10"/>
        <w:rPr>
          <w:rFonts w:eastAsiaTheme="minorEastAsia"/>
          <w:color w:val="002060"/>
        </w:rPr>
      </w:pPr>
      <w:r w:rsidRPr="007C3DD0">
        <w:rPr>
          <w:color w:val="002060"/>
        </w:rPr>
        <w:t xml:space="preserve">GARE DEL 17/12/2023 </w:t>
      </w:r>
    </w:p>
    <w:p w14:paraId="2FE3515F" w14:textId="77777777" w:rsidR="007C3DD0" w:rsidRPr="007C3DD0" w:rsidRDefault="007C3DD0" w:rsidP="007C3DD0">
      <w:pPr>
        <w:pStyle w:val="titolo7a"/>
        <w:rPr>
          <w:color w:val="002060"/>
        </w:rPr>
      </w:pPr>
      <w:r w:rsidRPr="007C3DD0">
        <w:rPr>
          <w:color w:val="002060"/>
        </w:rPr>
        <w:t xml:space="preserve">PROVVEDIMENTI DISCIPLINARI </w:t>
      </w:r>
    </w:p>
    <w:p w14:paraId="3EB56861"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507213EC" w14:textId="77777777" w:rsidR="007C3DD0" w:rsidRPr="007C3DD0" w:rsidRDefault="007C3DD0" w:rsidP="007C3DD0">
      <w:pPr>
        <w:pStyle w:val="titolo30"/>
        <w:rPr>
          <w:color w:val="002060"/>
        </w:rPr>
      </w:pPr>
      <w:r w:rsidRPr="007C3DD0">
        <w:rPr>
          <w:color w:val="002060"/>
        </w:rPr>
        <w:t xml:space="preserve">CALCIATORI NON ESPULSI </w:t>
      </w:r>
    </w:p>
    <w:p w14:paraId="437337E6" w14:textId="77777777" w:rsidR="007C3DD0" w:rsidRPr="007C3DD0" w:rsidRDefault="007C3DD0" w:rsidP="007C3DD0">
      <w:pPr>
        <w:pStyle w:val="titolo20"/>
        <w:rPr>
          <w:color w:val="002060"/>
        </w:rPr>
      </w:pPr>
      <w:r w:rsidRPr="007C3DD0">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52AD28CF" w14:textId="77777777" w:rsidTr="00060964">
        <w:tc>
          <w:tcPr>
            <w:tcW w:w="2200" w:type="dxa"/>
            <w:tcMar>
              <w:top w:w="20" w:type="dxa"/>
              <w:left w:w="20" w:type="dxa"/>
              <w:bottom w:w="20" w:type="dxa"/>
              <w:right w:w="20" w:type="dxa"/>
            </w:tcMar>
            <w:vAlign w:val="center"/>
            <w:hideMark/>
          </w:tcPr>
          <w:p w14:paraId="3634535D" w14:textId="77777777" w:rsidR="007C3DD0" w:rsidRPr="007C3DD0" w:rsidRDefault="007C3DD0" w:rsidP="00060964">
            <w:pPr>
              <w:pStyle w:val="movimento"/>
              <w:rPr>
                <w:color w:val="002060"/>
              </w:rPr>
            </w:pPr>
            <w:r w:rsidRPr="007C3DD0">
              <w:rPr>
                <w:color w:val="002060"/>
              </w:rPr>
              <w:t>SERRANY MOSTAFA</w:t>
            </w:r>
          </w:p>
        </w:tc>
        <w:tc>
          <w:tcPr>
            <w:tcW w:w="2200" w:type="dxa"/>
            <w:tcMar>
              <w:top w:w="20" w:type="dxa"/>
              <w:left w:w="20" w:type="dxa"/>
              <w:bottom w:w="20" w:type="dxa"/>
              <w:right w:w="20" w:type="dxa"/>
            </w:tcMar>
            <w:vAlign w:val="center"/>
            <w:hideMark/>
          </w:tcPr>
          <w:p w14:paraId="106EE457" w14:textId="77777777" w:rsidR="007C3DD0" w:rsidRPr="007C3DD0" w:rsidRDefault="007C3DD0" w:rsidP="00060964">
            <w:pPr>
              <w:pStyle w:val="movimento2"/>
              <w:rPr>
                <w:color w:val="002060"/>
              </w:rPr>
            </w:pPr>
            <w:r w:rsidRPr="007C3DD0">
              <w:rPr>
                <w:color w:val="002060"/>
              </w:rPr>
              <w:t xml:space="preserve">(JESI) </w:t>
            </w:r>
          </w:p>
        </w:tc>
        <w:tc>
          <w:tcPr>
            <w:tcW w:w="800" w:type="dxa"/>
            <w:tcMar>
              <w:top w:w="20" w:type="dxa"/>
              <w:left w:w="20" w:type="dxa"/>
              <w:bottom w:w="20" w:type="dxa"/>
              <w:right w:w="20" w:type="dxa"/>
            </w:tcMar>
            <w:vAlign w:val="center"/>
            <w:hideMark/>
          </w:tcPr>
          <w:p w14:paraId="093A9103"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6D9C46F"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B518D7A" w14:textId="77777777" w:rsidR="007C3DD0" w:rsidRPr="007C3DD0" w:rsidRDefault="007C3DD0" w:rsidP="00060964">
            <w:pPr>
              <w:pStyle w:val="movimento2"/>
              <w:rPr>
                <w:color w:val="002060"/>
              </w:rPr>
            </w:pPr>
            <w:r w:rsidRPr="007C3DD0">
              <w:rPr>
                <w:color w:val="002060"/>
              </w:rPr>
              <w:t> </w:t>
            </w:r>
          </w:p>
        </w:tc>
      </w:tr>
    </w:tbl>
    <w:p w14:paraId="58035C79"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DA46272" w14:textId="77777777" w:rsidTr="00060964">
        <w:tc>
          <w:tcPr>
            <w:tcW w:w="2200" w:type="dxa"/>
            <w:tcMar>
              <w:top w:w="20" w:type="dxa"/>
              <w:left w:w="20" w:type="dxa"/>
              <w:bottom w:w="20" w:type="dxa"/>
              <w:right w:w="20" w:type="dxa"/>
            </w:tcMar>
            <w:vAlign w:val="center"/>
            <w:hideMark/>
          </w:tcPr>
          <w:p w14:paraId="13FF6E8B" w14:textId="77777777" w:rsidR="007C3DD0" w:rsidRPr="007C3DD0" w:rsidRDefault="007C3DD0" w:rsidP="00060964">
            <w:pPr>
              <w:pStyle w:val="movimento"/>
              <w:rPr>
                <w:color w:val="002060"/>
              </w:rPr>
            </w:pPr>
            <w:r w:rsidRPr="007C3DD0">
              <w:rPr>
                <w:color w:val="002060"/>
              </w:rPr>
              <w:t>IBRAHIMI DAVID</w:t>
            </w:r>
          </w:p>
        </w:tc>
        <w:tc>
          <w:tcPr>
            <w:tcW w:w="2200" w:type="dxa"/>
            <w:tcMar>
              <w:top w:w="20" w:type="dxa"/>
              <w:left w:w="20" w:type="dxa"/>
              <w:bottom w:w="20" w:type="dxa"/>
              <w:right w:w="20" w:type="dxa"/>
            </w:tcMar>
            <w:vAlign w:val="center"/>
            <w:hideMark/>
          </w:tcPr>
          <w:p w14:paraId="49408324" w14:textId="77777777" w:rsidR="007C3DD0" w:rsidRPr="007C3DD0" w:rsidRDefault="007C3DD0" w:rsidP="00060964">
            <w:pPr>
              <w:pStyle w:val="movimento2"/>
              <w:rPr>
                <w:color w:val="002060"/>
              </w:rPr>
            </w:pPr>
            <w:r w:rsidRPr="007C3DD0">
              <w:rPr>
                <w:color w:val="002060"/>
              </w:rPr>
              <w:t xml:space="preserve">(ACLI MANTOVANI CALCIO A 5) </w:t>
            </w:r>
          </w:p>
        </w:tc>
        <w:tc>
          <w:tcPr>
            <w:tcW w:w="800" w:type="dxa"/>
            <w:tcMar>
              <w:top w:w="20" w:type="dxa"/>
              <w:left w:w="20" w:type="dxa"/>
              <w:bottom w:w="20" w:type="dxa"/>
              <w:right w:w="20" w:type="dxa"/>
            </w:tcMar>
            <w:vAlign w:val="center"/>
            <w:hideMark/>
          </w:tcPr>
          <w:p w14:paraId="4AF3E23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939D4D6"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AA6D775" w14:textId="77777777" w:rsidR="007C3DD0" w:rsidRPr="007C3DD0" w:rsidRDefault="007C3DD0" w:rsidP="00060964">
            <w:pPr>
              <w:pStyle w:val="movimento2"/>
              <w:rPr>
                <w:color w:val="002060"/>
              </w:rPr>
            </w:pPr>
            <w:r w:rsidRPr="007C3DD0">
              <w:rPr>
                <w:color w:val="002060"/>
              </w:rPr>
              <w:t> </w:t>
            </w:r>
          </w:p>
        </w:tc>
      </w:tr>
    </w:tbl>
    <w:p w14:paraId="66617911"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C23FE1A" w14:textId="77777777" w:rsidTr="00060964">
        <w:tc>
          <w:tcPr>
            <w:tcW w:w="2200" w:type="dxa"/>
            <w:tcMar>
              <w:top w:w="20" w:type="dxa"/>
              <w:left w:w="20" w:type="dxa"/>
              <w:bottom w:w="20" w:type="dxa"/>
              <w:right w:w="20" w:type="dxa"/>
            </w:tcMar>
            <w:vAlign w:val="center"/>
            <w:hideMark/>
          </w:tcPr>
          <w:p w14:paraId="446E7038" w14:textId="77777777" w:rsidR="007C3DD0" w:rsidRPr="007C3DD0" w:rsidRDefault="007C3DD0" w:rsidP="00060964">
            <w:pPr>
              <w:pStyle w:val="movimento"/>
              <w:rPr>
                <w:color w:val="002060"/>
              </w:rPr>
            </w:pPr>
            <w:r w:rsidRPr="007C3DD0">
              <w:rPr>
                <w:color w:val="002060"/>
              </w:rPr>
              <w:t>ARCIDIACONO THOMAS</w:t>
            </w:r>
          </w:p>
        </w:tc>
        <w:tc>
          <w:tcPr>
            <w:tcW w:w="2200" w:type="dxa"/>
            <w:tcMar>
              <w:top w:w="20" w:type="dxa"/>
              <w:left w:w="20" w:type="dxa"/>
              <w:bottom w:w="20" w:type="dxa"/>
              <w:right w:w="20" w:type="dxa"/>
            </w:tcMar>
            <w:vAlign w:val="center"/>
            <w:hideMark/>
          </w:tcPr>
          <w:p w14:paraId="5BD3F586" w14:textId="77777777" w:rsidR="007C3DD0" w:rsidRPr="007C3DD0" w:rsidRDefault="007C3DD0" w:rsidP="00060964">
            <w:pPr>
              <w:pStyle w:val="movimento2"/>
              <w:rPr>
                <w:color w:val="002060"/>
              </w:rPr>
            </w:pPr>
            <w:r w:rsidRPr="007C3DD0">
              <w:rPr>
                <w:color w:val="002060"/>
              </w:rPr>
              <w:t xml:space="preserve">(ALMA JUVENTUS FANO) </w:t>
            </w:r>
          </w:p>
        </w:tc>
        <w:tc>
          <w:tcPr>
            <w:tcW w:w="800" w:type="dxa"/>
            <w:tcMar>
              <w:top w:w="20" w:type="dxa"/>
              <w:left w:w="20" w:type="dxa"/>
              <w:bottom w:w="20" w:type="dxa"/>
              <w:right w:w="20" w:type="dxa"/>
            </w:tcMar>
            <w:vAlign w:val="center"/>
            <w:hideMark/>
          </w:tcPr>
          <w:p w14:paraId="6D7F061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D18CC10"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B594E76" w14:textId="77777777" w:rsidR="007C3DD0" w:rsidRPr="007C3DD0" w:rsidRDefault="007C3DD0" w:rsidP="00060964">
            <w:pPr>
              <w:pStyle w:val="movimento2"/>
              <w:rPr>
                <w:color w:val="002060"/>
              </w:rPr>
            </w:pPr>
            <w:r w:rsidRPr="007C3DD0">
              <w:rPr>
                <w:color w:val="002060"/>
              </w:rPr>
              <w:t> </w:t>
            </w:r>
          </w:p>
        </w:tc>
      </w:tr>
    </w:tbl>
    <w:p w14:paraId="7BD80162" w14:textId="77777777" w:rsidR="007C3DD0" w:rsidRDefault="007C3DD0" w:rsidP="007C3DD0">
      <w:pPr>
        <w:pStyle w:val="breakline"/>
        <w:rPr>
          <w:rFonts w:eastAsiaTheme="minorEastAsia"/>
          <w:color w:val="002060"/>
        </w:rPr>
      </w:pPr>
    </w:p>
    <w:p w14:paraId="6A8BA3C5"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0A16B7FA"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2F18EEBD" w14:textId="77777777" w:rsidR="007C3DD0" w:rsidRPr="007C3DD0" w:rsidRDefault="007C3DD0" w:rsidP="007C3DD0">
      <w:pPr>
        <w:pStyle w:val="breakline"/>
        <w:rPr>
          <w:rFonts w:eastAsiaTheme="minorEastAsia"/>
          <w:color w:val="002060"/>
        </w:rPr>
      </w:pPr>
    </w:p>
    <w:p w14:paraId="28BA19EB" w14:textId="77777777" w:rsidR="007C3DD0" w:rsidRPr="007C3DD0" w:rsidRDefault="007C3DD0" w:rsidP="007C3DD0">
      <w:pPr>
        <w:pStyle w:val="titoloprinc0"/>
        <w:rPr>
          <w:color w:val="002060"/>
        </w:rPr>
      </w:pPr>
      <w:r w:rsidRPr="007C3DD0">
        <w:rPr>
          <w:color w:val="002060"/>
        </w:rPr>
        <w:t>CLASSIFICA</w:t>
      </w:r>
    </w:p>
    <w:p w14:paraId="06811608" w14:textId="77777777" w:rsidR="007C3DD0" w:rsidRPr="007C3DD0" w:rsidRDefault="007C3DD0" w:rsidP="007C3DD0">
      <w:pPr>
        <w:pStyle w:val="breakline"/>
        <w:rPr>
          <w:color w:val="002060"/>
        </w:rPr>
      </w:pPr>
    </w:p>
    <w:p w14:paraId="2136D33A" w14:textId="77777777" w:rsidR="007C3DD0" w:rsidRPr="007C3DD0" w:rsidRDefault="007C3DD0" w:rsidP="007C3DD0">
      <w:pPr>
        <w:pStyle w:val="breakline"/>
        <w:rPr>
          <w:color w:val="002060"/>
        </w:rPr>
      </w:pPr>
    </w:p>
    <w:p w14:paraId="4F5212E3"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48A2C3AD"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B7EDC"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E8315"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8934"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78228"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91272"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5780E"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B865B"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E1FA8"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15EA0"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7FDDC" w14:textId="77777777" w:rsidR="007C3DD0" w:rsidRPr="007C3DD0" w:rsidRDefault="007C3DD0" w:rsidP="00060964">
            <w:pPr>
              <w:pStyle w:val="headertabella0"/>
              <w:rPr>
                <w:color w:val="002060"/>
              </w:rPr>
            </w:pPr>
            <w:r w:rsidRPr="007C3DD0">
              <w:rPr>
                <w:color w:val="002060"/>
              </w:rPr>
              <w:t>PE</w:t>
            </w:r>
          </w:p>
        </w:tc>
      </w:tr>
      <w:tr w:rsidR="007C3DD0" w:rsidRPr="007C3DD0" w14:paraId="5E546A81"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9AD20" w14:textId="77777777" w:rsidR="007C3DD0" w:rsidRPr="007C3DD0" w:rsidRDefault="007C3DD0" w:rsidP="00060964">
            <w:pPr>
              <w:pStyle w:val="rowtabella0"/>
              <w:rPr>
                <w:color w:val="002060"/>
              </w:rPr>
            </w:pPr>
            <w:r w:rsidRPr="007C3DD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5FF7"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8189"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59CE"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298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C77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C1E7" w14:textId="77777777" w:rsidR="007C3DD0" w:rsidRPr="007C3DD0" w:rsidRDefault="007C3DD0" w:rsidP="00060964">
            <w:pPr>
              <w:pStyle w:val="rowtabella0"/>
              <w:jc w:val="center"/>
              <w:rPr>
                <w:color w:val="002060"/>
              </w:rPr>
            </w:pPr>
            <w:r w:rsidRPr="007C3DD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9D4D"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5969"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BABB" w14:textId="77777777" w:rsidR="007C3DD0" w:rsidRPr="007C3DD0" w:rsidRDefault="007C3DD0" w:rsidP="00060964">
            <w:pPr>
              <w:pStyle w:val="rowtabella0"/>
              <w:jc w:val="center"/>
              <w:rPr>
                <w:color w:val="002060"/>
              </w:rPr>
            </w:pPr>
            <w:r w:rsidRPr="007C3DD0">
              <w:rPr>
                <w:color w:val="002060"/>
              </w:rPr>
              <w:t>0</w:t>
            </w:r>
          </w:p>
        </w:tc>
      </w:tr>
      <w:tr w:rsidR="007C3DD0" w:rsidRPr="007C3DD0" w14:paraId="64E6078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6B725" w14:textId="77777777" w:rsidR="007C3DD0" w:rsidRPr="007C3DD0" w:rsidRDefault="007C3DD0" w:rsidP="00060964">
            <w:pPr>
              <w:pStyle w:val="rowtabella0"/>
              <w:rPr>
                <w:color w:val="002060"/>
              </w:rPr>
            </w:pPr>
            <w:r w:rsidRPr="007C3DD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EFF1" w14:textId="77777777" w:rsidR="007C3DD0" w:rsidRPr="007C3DD0" w:rsidRDefault="007C3DD0" w:rsidP="00060964">
            <w:pPr>
              <w:pStyle w:val="rowtabella0"/>
              <w:jc w:val="center"/>
              <w:rPr>
                <w:color w:val="002060"/>
              </w:rPr>
            </w:pPr>
            <w:r w:rsidRPr="007C3DD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DC0C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408E"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578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F55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5EAE4" w14:textId="77777777" w:rsidR="007C3DD0" w:rsidRPr="007C3DD0" w:rsidRDefault="007C3DD0" w:rsidP="00060964">
            <w:pPr>
              <w:pStyle w:val="rowtabella0"/>
              <w:jc w:val="center"/>
              <w:rPr>
                <w:color w:val="002060"/>
              </w:rPr>
            </w:pPr>
            <w:r w:rsidRPr="007C3DD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0EFF7"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A6FB"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B345" w14:textId="77777777" w:rsidR="007C3DD0" w:rsidRPr="007C3DD0" w:rsidRDefault="007C3DD0" w:rsidP="00060964">
            <w:pPr>
              <w:pStyle w:val="rowtabella0"/>
              <w:jc w:val="center"/>
              <w:rPr>
                <w:color w:val="002060"/>
              </w:rPr>
            </w:pPr>
            <w:r w:rsidRPr="007C3DD0">
              <w:rPr>
                <w:color w:val="002060"/>
              </w:rPr>
              <w:t>0</w:t>
            </w:r>
          </w:p>
        </w:tc>
      </w:tr>
      <w:tr w:rsidR="007C3DD0" w:rsidRPr="007C3DD0" w14:paraId="7FC5FE3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AA47F" w14:textId="77777777" w:rsidR="007C3DD0" w:rsidRPr="007C3DD0" w:rsidRDefault="007C3DD0" w:rsidP="00060964">
            <w:pPr>
              <w:pStyle w:val="rowtabella0"/>
              <w:rPr>
                <w:color w:val="002060"/>
              </w:rPr>
            </w:pPr>
            <w:r w:rsidRPr="007C3DD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9BA9"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A871"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CF3E"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4F5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CA4B"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8B99" w14:textId="77777777" w:rsidR="007C3DD0" w:rsidRPr="007C3DD0" w:rsidRDefault="007C3DD0" w:rsidP="00060964">
            <w:pPr>
              <w:pStyle w:val="rowtabella0"/>
              <w:jc w:val="center"/>
              <w:rPr>
                <w:color w:val="002060"/>
              </w:rPr>
            </w:pPr>
            <w:r w:rsidRPr="007C3DD0">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29B9"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806F"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278C" w14:textId="77777777" w:rsidR="007C3DD0" w:rsidRPr="007C3DD0" w:rsidRDefault="007C3DD0" w:rsidP="00060964">
            <w:pPr>
              <w:pStyle w:val="rowtabella0"/>
              <w:jc w:val="center"/>
              <w:rPr>
                <w:color w:val="002060"/>
              </w:rPr>
            </w:pPr>
            <w:r w:rsidRPr="007C3DD0">
              <w:rPr>
                <w:color w:val="002060"/>
              </w:rPr>
              <w:t>0</w:t>
            </w:r>
          </w:p>
        </w:tc>
      </w:tr>
      <w:tr w:rsidR="007C3DD0" w:rsidRPr="007C3DD0" w14:paraId="021579A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5CA49" w14:textId="77777777" w:rsidR="007C3DD0" w:rsidRPr="007C3DD0" w:rsidRDefault="007C3DD0" w:rsidP="00060964">
            <w:pPr>
              <w:pStyle w:val="rowtabella0"/>
              <w:rPr>
                <w:color w:val="002060"/>
              </w:rPr>
            </w:pPr>
            <w:r w:rsidRPr="007C3DD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31C0"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8DC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1564"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47B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F02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207D9" w14:textId="77777777" w:rsidR="007C3DD0" w:rsidRPr="007C3DD0" w:rsidRDefault="007C3DD0" w:rsidP="00060964">
            <w:pPr>
              <w:pStyle w:val="rowtabella0"/>
              <w:jc w:val="center"/>
              <w:rPr>
                <w:color w:val="002060"/>
              </w:rPr>
            </w:pPr>
            <w:r w:rsidRPr="007C3DD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D718"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5D3B" w14:textId="77777777" w:rsidR="007C3DD0" w:rsidRPr="007C3DD0" w:rsidRDefault="007C3DD0" w:rsidP="00060964">
            <w:pPr>
              <w:pStyle w:val="rowtabella0"/>
              <w:jc w:val="center"/>
              <w:rPr>
                <w:color w:val="002060"/>
              </w:rPr>
            </w:pPr>
            <w:r w:rsidRPr="007C3DD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6C0A" w14:textId="77777777" w:rsidR="007C3DD0" w:rsidRPr="007C3DD0" w:rsidRDefault="007C3DD0" w:rsidP="00060964">
            <w:pPr>
              <w:pStyle w:val="rowtabella0"/>
              <w:jc w:val="center"/>
              <w:rPr>
                <w:color w:val="002060"/>
              </w:rPr>
            </w:pPr>
            <w:r w:rsidRPr="007C3DD0">
              <w:rPr>
                <w:color w:val="002060"/>
              </w:rPr>
              <w:t>0</w:t>
            </w:r>
          </w:p>
        </w:tc>
      </w:tr>
      <w:tr w:rsidR="007C3DD0" w:rsidRPr="007C3DD0" w14:paraId="615050B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9A49D" w14:textId="77777777" w:rsidR="007C3DD0" w:rsidRPr="007C3DD0" w:rsidRDefault="007C3DD0" w:rsidP="00060964">
            <w:pPr>
              <w:pStyle w:val="rowtabella0"/>
              <w:rPr>
                <w:color w:val="002060"/>
              </w:rPr>
            </w:pPr>
            <w:r w:rsidRPr="007C3DD0">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C871"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8ABB"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0406"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16B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880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5A8D" w14:textId="77777777" w:rsidR="007C3DD0" w:rsidRPr="007C3DD0" w:rsidRDefault="007C3DD0" w:rsidP="00060964">
            <w:pPr>
              <w:pStyle w:val="rowtabella0"/>
              <w:jc w:val="center"/>
              <w:rPr>
                <w:color w:val="002060"/>
              </w:rPr>
            </w:pPr>
            <w:r w:rsidRPr="007C3DD0">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A891"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983E"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66D00" w14:textId="77777777" w:rsidR="007C3DD0" w:rsidRPr="007C3DD0" w:rsidRDefault="007C3DD0" w:rsidP="00060964">
            <w:pPr>
              <w:pStyle w:val="rowtabella0"/>
              <w:jc w:val="center"/>
              <w:rPr>
                <w:color w:val="002060"/>
              </w:rPr>
            </w:pPr>
            <w:r w:rsidRPr="007C3DD0">
              <w:rPr>
                <w:color w:val="002060"/>
              </w:rPr>
              <w:t>0</w:t>
            </w:r>
          </w:p>
        </w:tc>
      </w:tr>
      <w:tr w:rsidR="007C3DD0" w:rsidRPr="007C3DD0" w14:paraId="6FC0991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68E9E" w14:textId="77777777" w:rsidR="007C3DD0" w:rsidRPr="007C3DD0" w:rsidRDefault="007C3DD0" w:rsidP="00060964">
            <w:pPr>
              <w:pStyle w:val="rowtabella0"/>
              <w:rPr>
                <w:color w:val="002060"/>
              </w:rPr>
            </w:pPr>
            <w:r w:rsidRPr="007C3DD0">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3E6F"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E58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C856"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3F9F"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68F7"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9A09"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0318"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6F8F"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917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89998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DED08" w14:textId="77777777" w:rsidR="007C3DD0" w:rsidRPr="007C3DD0" w:rsidRDefault="007C3DD0" w:rsidP="00060964">
            <w:pPr>
              <w:pStyle w:val="rowtabella0"/>
              <w:rPr>
                <w:color w:val="002060"/>
              </w:rPr>
            </w:pPr>
            <w:r w:rsidRPr="007C3DD0">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B3879"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81B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9B8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830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4AE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8170" w14:textId="77777777" w:rsidR="007C3DD0" w:rsidRPr="007C3DD0" w:rsidRDefault="007C3DD0" w:rsidP="00060964">
            <w:pPr>
              <w:pStyle w:val="rowtabella0"/>
              <w:jc w:val="center"/>
              <w:rPr>
                <w:color w:val="002060"/>
              </w:rPr>
            </w:pPr>
            <w:r w:rsidRPr="007C3DD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8E82"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15D9"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1327" w14:textId="77777777" w:rsidR="007C3DD0" w:rsidRPr="007C3DD0" w:rsidRDefault="007C3DD0" w:rsidP="00060964">
            <w:pPr>
              <w:pStyle w:val="rowtabella0"/>
              <w:jc w:val="center"/>
              <w:rPr>
                <w:color w:val="002060"/>
              </w:rPr>
            </w:pPr>
            <w:r w:rsidRPr="007C3DD0">
              <w:rPr>
                <w:color w:val="002060"/>
              </w:rPr>
              <w:t>0</w:t>
            </w:r>
          </w:p>
        </w:tc>
      </w:tr>
      <w:tr w:rsidR="007C3DD0" w:rsidRPr="007C3DD0" w14:paraId="5EE8401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3D27E" w14:textId="77777777" w:rsidR="007C3DD0" w:rsidRPr="007C3DD0" w:rsidRDefault="007C3DD0" w:rsidP="00060964">
            <w:pPr>
              <w:pStyle w:val="rowtabella0"/>
              <w:rPr>
                <w:color w:val="002060"/>
              </w:rPr>
            </w:pPr>
            <w:r w:rsidRPr="007C3DD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0EAD"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FA0F"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EAEB"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3E83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DA85"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1309" w14:textId="77777777" w:rsidR="007C3DD0" w:rsidRPr="007C3DD0" w:rsidRDefault="007C3DD0" w:rsidP="00060964">
            <w:pPr>
              <w:pStyle w:val="rowtabella0"/>
              <w:jc w:val="center"/>
              <w:rPr>
                <w:color w:val="002060"/>
              </w:rPr>
            </w:pPr>
            <w:r w:rsidRPr="007C3DD0">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F758" w14:textId="77777777" w:rsidR="007C3DD0" w:rsidRPr="007C3DD0" w:rsidRDefault="007C3DD0" w:rsidP="00060964">
            <w:pPr>
              <w:pStyle w:val="rowtabella0"/>
              <w:jc w:val="center"/>
              <w:rPr>
                <w:color w:val="002060"/>
              </w:rPr>
            </w:pPr>
            <w:r w:rsidRPr="007C3DD0">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B1DA"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CB98" w14:textId="77777777" w:rsidR="007C3DD0" w:rsidRPr="007C3DD0" w:rsidRDefault="007C3DD0" w:rsidP="00060964">
            <w:pPr>
              <w:pStyle w:val="rowtabella0"/>
              <w:jc w:val="center"/>
              <w:rPr>
                <w:color w:val="002060"/>
              </w:rPr>
            </w:pPr>
            <w:r w:rsidRPr="007C3DD0">
              <w:rPr>
                <w:color w:val="002060"/>
              </w:rPr>
              <w:t>0</w:t>
            </w:r>
          </w:p>
        </w:tc>
      </w:tr>
      <w:tr w:rsidR="007C3DD0" w:rsidRPr="007C3DD0" w14:paraId="1A1D2D0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E8859" w14:textId="77777777" w:rsidR="007C3DD0" w:rsidRPr="007C3DD0" w:rsidRDefault="007C3DD0" w:rsidP="00060964">
            <w:pPr>
              <w:pStyle w:val="rowtabella0"/>
              <w:rPr>
                <w:color w:val="002060"/>
              </w:rPr>
            </w:pPr>
            <w:r w:rsidRPr="007C3DD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6C56"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0D5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8974"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B2DB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81A6"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B91AD"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618E"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57E7"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3886" w14:textId="77777777" w:rsidR="007C3DD0" w:rsidRPr="007C3DD0" w:rsidRDefault="007C3DD0" w:rsidP="00060964">
            <w:pPr>
              <w:pStyle w:val="rowtabella0"/>
              <w:jc w:val="center"/>
              <w:rPr>
                <w:color w:val="002060"/>
              </w:rPr>
            </w:pPr>
            <w:r w:rsidRPr="007C3DD0">
              <w:rPr>
                <w:color w:val="002060"/>
              </w:rPr>
              <w:t>0</w:t>
            </w:r>
          </w:p>
        </w:tc>
      </w:tr>
      <w:tr w:rsidR="007C3DD0" w:rsidRPr="007C3DD0" w14:paraId="1CC8264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5D9F5" w14:textId="77777777" w:rsidR="007C3DD0" w:rsidRPr="007C3DD0" w:rsidRDefault="007C3DD0" w:rsidP="00060964">
            <w:pPr>
              <w:pStyle w:val="rowtabella0"/>
              <w:rPr>
                <w:color w:val="002060"/>
              </w:rPr>
            </w:pPr>
            <w:r w:rsidRPr="007C3DD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797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FF55"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3AB0"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77D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116FF"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C0EB3"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CF9C" w14:textId="77777777" w:rsidR="007C3DD0" w:rsidRPr="007C3DD0" w:rsidRDefault="007C3DD0" w:rsidP="00060964">
            <w:pPr>
              <w:pStyle w:val="rowtabella0"/>
              <w:jc w:val="center"/>
              <w:rPr>
                <w:color w:val="002060"/>
              </w:rPr>
            </w:pPr>
            <w:r w:rsidRPr="007C3DD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3A6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EA477" w14:textId="77777777" w:rsidR="007C3DD0" w:rsidRPr="007C3DD0" w:rsidRDefault="007C3DD0" w:rsidP="00060964">
            <w:pPr>
              <w:pStyle w:val="rowtabella0"/>
              <w:jc w:val="center"/>
              <w:rPr>
                <w:color w:val="002060"/>
              </w:rPr>
            </w:pPr>
            <w:r w:rsidRPr="007C3DD0">
              <w:rPr>
                <w:color w:val="002060"/>
              </w:rPr>
              <w:t>0</w:t>
            </w:r>
          </w:p>
        </w:tc>
      </w:tr>
      <w:tr w:rsidR="007C3DD0" w:rsidRPr="007C3DD0" w14:paraId="036580DE"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20CDF" w14:textId="77777777" w:rsidR="007C3DD0" w:rsidRPr="007C3DD0" w:rsidRDefault="007C3DD0" w:rsidP="00060964">
            <w:pPr>
              <w:pStyle w:val="rowtabella0"/>
              <w:rPr>
                <w:color w:val="002060"/>
              </w:rPr>
            </w:pPr>
            <w:r w:rsidRPr="007C3DD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A9FE"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4D1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40B3"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E89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9F9B1"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D969"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7060" w14:textId="77777777" w:rsidR="007C3DD0" w:rsidRPr="007C3DD0" w:rsidRDefault="007C3DD0" w:rsidP="00060964">
            <w:pPr>
              <w:pStyle w:val="rowtabella0"/>
              <w:jc w:val="center"/>
              <w:rPr>
                <w:color w:val="002060"/>
              </w:rPr>
            </w:pPr>
            <w:r w:rsidRPr="007C3DD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0DE9"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6103" w14:textId="77777777" w:rsidR="007C3DD0" w:rsidRPr="007C3DD0" w:rsidRDefault="007C3DD0" w:rsidP="00060964">
            <w:pPr>
              <w:pStyle w:val="rowtabella0"/>
              <w:jc w:val="center"/>
              <w:rPr>
                <w:color w:val="002060"/>
              </w:rPr>
            </w:pPr>
            <w:r w:rsidRPr="007C3DD0">
              <w:rPr>
                <w:color w:val="002060"/>
              </w:rPr>
              <w:t>0</w:t>
            </w:r>
          </w:p>
        </w:tc>
      </w:tr>
      <w:tr w:rsidR="007C3DD0" w:rsidRPr="007C3DD0" w14:paraId="572A19B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D70C7" w14:textId="77777777" w:rsidR="007C3DD0" w:rsidRPr="007C3DD0" w:rsidRDefault="007C3DD0" w:rsidP="00060964">
            <w:pPr>
              <w:pStyle w:val="rowtabella0"/>
              <w:rPr>
                <w:color w:val="002060"/>
              </w:rPr>
            </w:pPr>
            <w:r w:rsidRPr="007C3DD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81F8"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F4B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E05B"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CEA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24CE"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AC89" w14:textId="77777777" w:rsidR="007C3DD0" w:rsidRPr="007C3DD0" w:rsidRDefault="007C3DD0" w:rsidP="00060964">
            <w:pPr>
              <w:pStyle w:val="rowtabella0"/>
              <w:jc w:val="center"/>
              <w:rPr>
                <w:color w:val="002060"/>
              </w:rPr>
            </w:pPr>
            <w:r w:rsidRPr="007C3DD0">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B200" w14:textId="77777777" w:rsidR="007C3DD0" w:rsidRPr="007C3DD0" w:rsidRDefault="007C3DD0" w:rsidP="00060964">
            <w:pPr>
              <w:pStyle w:val="rowtabella0"/>
              <w:jc w:val="center"/>
              <w:rPr>
                <w:color w:val="002060"/>
              </w:rPr>
            </w:pPr>
            <w:r w:rsidRPr="007C3DD0">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869C"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FBF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1F2561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93E2D" w14:textId="77777777" w:rsidR="007C3DD0" w:rsidRPr="007C3DD0" w:rsidRDefault="007C3DD0" w:rsidP="00060964">
            <w:pPr>
              <w:pStyle w:val="rowtabella0"/>
              <w:rPr>
                <w:color w:val="002060"/>
              </w:rPr>
            </w:pPr>
            <w:r w:rsidRPr="007C3DD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FCC5"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E2CB"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3553"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981B"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0D50"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972C"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360C" w14:textId="77777777" w:rsidR="007C3DD0" w:rsidRPr="007C3DD0" w:rsidRDefault="007C3DD0" w:rsidP="00060964">
            <w:pPr>
              <w:pStyle w:val="rowtabella0"/>
              <w:jc w:val="center"/>
              <w:rPr>
                <w:color w:val="002060"/>
              </w:rPr>
            </w:pPr>
            <w:r w:rsidRPr="007C3DD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33A4"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0E6C7" w14:textId="77777777" w:rsidR="007C3DD0" w:rsidRPr="007C3DD0" w:rsidRDefault="007C3DD0" w:rsidP="00060964">
            <w:pPr>
              <w:pStyle w:val="rowtabella0"/>
              <w:jc w:val="center"/>
              <w:rPr>
                <w:color w:val="002060"/>
              </w:rPr>
            </w:pPr>
            <w:r w:rsidRPr="007C3DD0">
              <w:rPr>
                <w:color w:val="002060"/>
              </w:rPr>
              <w:t>0</w:t>
            </w:r>
          </w:p>
        </w:tc>
      </w:tr>
      <w:tr w:rsidR="007C3DD0" w:rsidRPr="007C3DD0" w14:paraId="24625E6F"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DD2BC9" w14:textId="77777777" w:rsidR="007C3DD0" w:rsidRPr="007C3DD0" w:rsidRDefault="007C3DD0" w:rsidP="00060964">
            <w:pPr>
              <w:pStyle w:val="rowtabella0"/>
              <w:rPr>
                <w:color w:val="002060"/>
              </w:rPr>
            </w:pPr>
            <w:r w:rsidRPr="007C3DD0">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94C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E0E6"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B76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371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5D4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14D7"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F229F" w14:textId="77777777" w:rsidR="007C3DD0" w:rsidRPr="007C3DD0" w:rsidRDefault="007C3DD0" w:rsidP="00060964">
            <w:pPr>
              <w:pStyle w:val="rowtabella0"/>
              <w:jc w:val="center"/>
              <w:rPr>
                <w:color w:val="002060"/>
              </w:rPr>
            </w:pPr>
            <w:r w:rsidRPr="007C3DD0">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EF2C" w14:textId="77777777" w:rsidR="007C3DD0" w:rsidRPr="007C3DD0" w:rsidRDefault="007C3DD0" w:rsidP="00060964">
            <w:pPr>
              <w:pStyle w:val="rowtabella0"/>
              <w:jc w:val="center"/>
              <w:rPr>
                <w:color w:val="002060"/>
              </w:rPr>
            </w:pPr>
            <w:r w:rsidRPr="007C3DD0">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5AC7" w14:textId="77777777" w:rsidR="007C3DD0" w:rsidRPr="007C3DD0" w:rsidRDefault="007C3DD0" w:rsidP="00060964">
            <w:pPr>
              <w:pStyle w:val="rowtabella0"/>
              <w:jc w:val="center"/>
              <w:rPr>
                <w:color w:val="002060"/>
              </w:rPr>
            </w:pPr>
            <w:r w:rsidRPr="007C3DD0">
              <w:rPr>
                <w:color w:val="002060"/>
              </w:rPr>
              <w:t>0</w:t>
            </w:r>
          </w:p>
        </w:tc>
      </w:tr>
    </w:tbl>
    <w:p w14:paraId="6CCD8F81" w14:textId="77777777" w:rsidR="007C3DD0" w:rsidRPr="007C3DD0" w:rsidRDefault="007C3DD0" w:rsidP="007C3DD0">
      <w:pPr>
        <w:pStyle w:val="breakline"/>
        <w:rPr>
          <w:rFonts w:eastAsiaTheme="minorEastAsia"/>
          <w:color w:val="002060"/>
        </w:rPr>
      </w:pPr>
    </w:p>
    <w:p w14:paraId="25073722" w14:textId="77777777" w:rsidR="007C3DD0" w:rsidRPr="007C3DD0" w:rsidRDefault="007C3DD0" w:rsidP="007C3DD0">
      <w:pPr>
        <w:pStyle w:val="breakline"/>
        <w:rPr>
          <w:color w:val="002060"/>
        </w:rPr>
      </w:pPr>
    </w:p>
    <w:p w14:paraId="29229B74" w14:textId="77777777" w:rsidR="007C3DD0" w:rsidRPr="007C3DD0" w:rsidRDefault="007C3DD0" w:rsidP="007C3DD0">
      <w:pPr>
        <w:pStyle w:val="titolocampionato0"/>
        <w:shd w:val="clear" w:color="auto" w:fill="CCCCCC"/>
        <w:spacing w:before="80" w:after="40"/>
        <w:rPr>
          <w:color w:val="002060"/>
        </w:rPr>
      </w:pPr>
      <w:r w:rsidRPr="007C3DD0">
        <w:rPr>
          <w:color w:val="002060"/>
        </w:rPr>
        <w:t>UNDER 17 C5 REGIONALI MASCHILI</w:t>
      </w:r>
    </w:p>
    <w:p w14:paraId="2FB27DD5" w14:textId="77777777" w:rsidR="007C3DD0" w:rsidRPr="007C3DD0" w:rsidRDefault="007C3DD0" w:rsidP="007C3DD0">
      <w:pPr>
        <w:pStyle w:val="titoloprinc0"/>
        <w:rPr>
          <w:color w:val="002060"/>
        </w:rPr>
      </w:pPr>
      <w:r w:rsidRPr="007C3DD0">
        <w:rPr>
          <w:color w:val="002060"/>
        </w:rPr>
        <w:t>RISULTATI</w:t>
      </w:r>
    </w:p>
    <w:p w14:paraId="6D92178D" w14:textId="77777777" w:rsidR="007C3DD0" w:rsidRPr="007C3DD0" w:rsidRDefault="007C3DD0" w:rsidP="007C3DD0">
      <w:pPr>
        <w:pStyle w:val="breakline"/>
        <w:rPr>
          <w:color w:val="002060"/>
        </w:rPr>
      </w:pPr>
    </w:p>
    <w:p w14:paraId="72E64A3A" w14:textId="77777777" w:rsidR="007C3DD0" w:rsidRPr="007C3DD0" w:rsidRDefault="007C3DD0" w:rsidP="007C3DD0">
      <w:pPr>
        <w:pStyle w:val="sottotitolocampionato10"/>
        <w:rPr>
          <w:color w:val="002060"/>
        </w:rPr>
      </w:pPr>
      <w:r w:rsidRPr="007C3DD0">
        <w:rPr>
          <w:color w:val="002060"/>
        </w:rPr>
        <w:t>RISULTATI UFFICIALI GARE DEL 16/12/2023</w:t>
      </w:r>
    </w:p>
    <w:p w14:paraId="4DF82AD7"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199A0E3C"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649FC633"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7366F024"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0CD0B" w14:textId="77777777" w:rsidR="007C3DD0" w:rsidRPr="007C3DD0" w:rsidRDefault="007C3DD0" w:rsidP="00060964">
                  <w:pPr>
                    <w:pStyle w:val="headertabella0"/>
                    <w:rPr>
                      <w:color w:val="002060"/>
                    </w:rPr>
                  </w:pPr>
                  <w:r w:rsidRPr="007C3DD0">
                    <w:rPr>
                      <w:color w:val="002060"/>
                    </w:rPr>
                    <w:t>GIRONE A - 5 Giornata - R</w:t>
                  </w:r>
                </w:p>
              </w:tc>
            </w:tr>
            <w:tr w:rsidR="007C3DD0" w:rsidRPr="007C3DD0" w14:paraId="0223CA62"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78A6A" w14:textId="77777777" w:rsidR="007C3DD0" w:rsidRPr="007C3DD0" w:rsidRDefault="007C3DD0" w:rsidP="00060964">
                  <w:pPr>
                    <w:pStyle w:val="rowtabella0"/>
                    <w:rPr>
                      <w:color w:val="002060"/>
                    </w:rPr>
                  </w:pPr>
                  <w:r w:rsidRPr="007C3DD0">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5EFBB" w14:textId="77777777" w:rsidR="007C3DD0" w:rsidRPr="007C3DD0" w:rsidRDefault="007C3DD0" w:rsidP="00060964">
                  <w:pPr>
                    <w:pStyle w:val="rowtabella0"/>
                    <w:rPr>
                      <w:color w:val="002060"/>
                    </w:rPr>
                  </w:pPr>
                  <w:r w:rsidRPr="007C3DD0">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AB000" w14:textId="77777777" w:rsidR="007C3DD0" w:rsidRPr="007C3DD0" w:rsidRDefault="007C3DD0" w:rsidP="00060964">
                  <w:pPr>
                    <w:pStyle w:val="rowtabella0"/>
                    <w:jc w:val="center"/>
                    <w:rPr>
                      <w:color w:val="002060"/>
                    </w:rPr>
                  </w:pPr>
                  <w:r w:rsidRPr="007C3DD0">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ECC63" w14:textId="77777777" w:rsidR="007C3DD0" w:rsidRPr="007C3DD0" w:rsidRDefault="007C3DD0" w:rsidP="00060964">
                  <w:pPr>
                    <w:pStyle w:val="rowtabella0"/>
                    <w:jc w:val="center"/>
                    <w:rPr>
                      <w:color w:val="002060"/>
                    </w:rPr>
                  </w:pPr>
                  <w:r w:rsidRPr="007C3DD0">
                    <w:rPr>
                      <w:color w:val="002060"/>
                    </w:rPr>
                    <w:t> </w:t>
                  </w:r>
                </w:p>
              </w:tc>
            </w:tr>
            <w:tr w:rsidR="007C3DD0" w:rsidRPr="007C3DD0" w14:paraId="5508EFED"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17D1F7" w14:textId="77777777" w:rsidR="007C3DD0" w:rsidRPr="007C3DD0" w:rsidRDefault="007C3DD0" w:rsidP="00060964">
                  <w:pPr>
                    <w:pStyle w:val="rowtabella0"/>
                    <w:rPr>
                      <w:color w:val="002060"/>
                    </w:rPr>
                  </w:pPr>
                  <w:r w:rsidRPr="007C3DD0">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DECBB2" w14:textId="77777777" w:rsidR="007C3DD0" w:rsidRPr="007C3DD0" w:rsidRDefault="007C3DD0" w:rsidP="00060964">
                  <w:pPr>
                    <w:pStyle w:val="rowtabella0"/>
                    <w:rPr>
                      <w:color w:val="002060"/>
                    </w:rPr>
                  </w:pPr>
                  <w:r w:rsidRPr="007C3DD0">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3949C6" w14:textId="77777777" w:rsidR="007C3DD0" w:rsidRPr="007C3DD0" w:rsidRDefault="007C3DD0" w:rsidP="00060964">
                  <w:pPr>
                    <w:pStyle w:val="rowtabella0"/>
                    <w:jc w:val="center"/>
                    <w:rPr>
                      <w:color w:val="002060"/>
                    </w:rPr>
                  </w:pPr>
                  <w:r w:rsidRPr="007C3DD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D01029" w14:textId="77777777" w:rsidR="007C3DD0" w:rsidRPr="007C3DD0" w:rsidRDefault="007C3DD0" w:rsidP="00060964">
                  <w:pPr>
                    <w:pStyle w:val="rowtabella0"/>
                    <w:jc w:val="center"/>
                    <w:rPr>
                      <w:color w:val="002060"/>
                    </w:rPr>
                  </w:pPr>
                  <w:r w:rsidRPr="007C3DD0">
                    <w:rPr>
                      <w:color w:val="002060"/>
                    </w:rPr>
                    <w:t> </w:t>
                  </w:r>
                </w:p>
              </w:tc>
            </w:tr>
            <w:tr w:rsidR="007C3DD0" w:rsidRPr="007C3DD0" w14:paraId="2454DF58"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93AD4" w14:textId="77777777" w:rsidR="007C3DD0" w:rsidRPr="007C3DD0" w:rsidRDefault="007C3DD0" w:rsidP="00060964">
                  <w:pPr>
                    <w:pStyle w:val="rowtabella0"/>
                    <w:rPr>
                      <w:color w:val="002060"/>
                    </w:rPr>
                  </w:pPr>
                  <w:r w:rsidRPr="007C3DD0">
                    <w:rPr>
                      <w:color w:val="002060"/>
                    </w:rPr>
                    <w:lastRenderedPageBreak/>
                    <w:t>CARISSIMI 2016</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2A7CA" w14:textId="77777777" w:rsidR="007C3DD0" w:rsidRPr="007C3DD0" w:rsidRDefault="007C3DD0" w:rsidP="00060964">
                  <w:pPr>
                    <w:pStyle w:val="rowtabella0"/>
                    <w:rPr>
                      <w:color w:val="002060"/>
                    </w:rPr>
                  </w:pPr>
                  <w:r w:rsidRPr="007C3DD0">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BC2E1" w14:textId="77777777" w:rsidR="007C3DD0" w:rsidRPr="007C3DD0" w:rsidRDefault="007C3DD0" w:rsidP="00060964">
                  <w:pPr>
                    <w:pStyle w:val="rowtabella0"/>
                    <w:jc w:val="center"/>
                    <w:rPr>
                      <w:color w:val="002060"/>
                    </w:rPr>
                  </w:pPr>
                  <w:r w:rsidRPr="007C3DD0">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00B0D" w14:textId="77777777" w:rsidR="007C3DD0" w:rsidRPr="007C3DD0" w:rsidRDefault="007C3DD0" w:rsidP="00060964">
                  <w:pPr>
                    <w:pStyle w:val="rowtabella0"/>
                    <w:jc w:val="center"/>
                    <w:rPr>
                      <w:color w:val="002060"/>
                    </w:rPr>
                  </w:pPr>
                  <w:r w:rsidRPr="007C3DD0">
                    <w:rPr>
                      <w:color w:val="002060"/>
                    </w:rPr>
                    <w:t> </w:t>
                  </w:r>
                </w:p>
              </w:tc>
            </w:tr>
            <w:tr w:rsidR="007C3DD0" w:rsidRPr="007C3DD0" w14:paraId="5FC1C3F1"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670902EA" w14:textId="77777777" w:rsidR="007C3DD0" w:rsidRPr="007C3DD0" w:rsidRDefault="007C3DD0" w:rsidP="00060964">
                  <w:pPr>
                    <w:pStyle w:val="rowtabella0"/>
                    <w:rPr>
                      <w:color w:val="002060"/>
                    </w:rPr>
                  </w:pPr>
                  <w:r w:rsidRPr="007C3DD0">
                    <w:rPr>
                      <w:color w:val="002060"/>
                    </w:rPr>
                    <w:t>(1) - disputata il 17/12/2023</w:t>
                  </w:r>
                </w:p>
              </w:tc>
            </w:tr>
          </w:tbl>
          <w:p w14:paraId="2786D4D6"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614FFFFC"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FD8E0" w14:textId="77777777" w:rsidR="007C3DD0" w:rsidRPr="007C3DD0" w:rsidRDefault="007C3DD0" w:rsidP="00060964">
                  <w:pPr>
                    <w:pStyle w:val="headertabella0"/>
                    <w:rPr>
                      <w:color w:val="002060"/>
                    </w:rPr>
                  </w:pPr>
                  <w:r w:rsidRPr="007C3DD0">
                    <w:rPr>
                      <w:color w:val="002060"/>
                    </w:rPr>
                    <w:lastRenderedPageBreak/>
                    <w:t>GIRONE B - 5 Giornata - R</w:t>
                  </w:r>
                </w:p>
              </w:tc>
            </w:tr>
            <w:tr w:rsidR="007C3DD0" w:rsidRPr="007C3DD0" w14:paraId="2594E65E"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1C5511" w14:textId="77777777" w:rsidR="007C3DD0" w:rsidRPr="007C3DD0" w:rsidRDefault="007C3DD0" w:rsidP="00060964">
                  <w:pPr>
                    <w:pStyle w:val="rowtabella0"/>
                    <w:rPr>
                      <w:color w:val="002060"/>
                    </w:rPr>
                  </w:pPr>
                  <w:r w:rsidRPr="007C3DD0">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843F2" w14:textId="77777777" w:rsidR="007C3DD0" w:rsidRPr="007C3DD0" w:rsidRDefault="007C3DD0" w:rsidP="00060964">
                  <w:pPr>
                    <w:pStyle w:val="rowtabella0"/>
                    <w:rPr>
                      <w:color w:val="002060"/>
                    </w:rPr>
                  </w:pPr>
                  <w:r w:rsidRPr="007C3DD0">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35B6D" w14:textId="77777777" w:rsidR="007C3DD0" w:rsidRPr="007C3DD0" w:rsidRDefault="007C3DD0" w:rsidP="00060964">
                  <w:pPr>
                    <w:pStyle w:val="rowtabella0"/>
                    <w:jc w:val="center"/>
                    <w:rPr>
                      <w:color w:val="002060"/>
                    </w:rPr>
                  </w:pPr>
                  <w:r w:rsidRPr="007C3DD0">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74D7F" w14:textId="77777777" w:rsidR="007C3DD0" w:rsidRPr="007C3DD0" w:rsidRDefault="007C3DD0" w:rsidP="00060964">
                  <w:pPr>
                    <w:pStyle w:val="rowtabella0"/>
                    <w:jc w:val="center"/>
                    <w:rPr>
                      <w:color w:val="002060"/>
                    </w:rPr>
                  </w:pPr>
                  <w:r w:rsidRPr="007C3DD0">
                    <w:rPr>
                      <w:color w:val="002060"/>
                    </w:rPr>
                    <w:t> </w:t>
                  </w:r>
                </w:p>
              </w:tc>
            </w:tr>
            <w:tr w:rsidR="007C3DD0" w:rsidRPr="007C3DD0" w14:paraId="459E003B"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5666D5" w14:textId="77777777" w:rsidR="007C3DD0" w:rsidRPr="007C3DD0" w:rsidRDefault="007C3DD0" w:rsidP="00060964">
                  <w:pPr>
                    <w:pStyle w:val="rowtabella0"/>
                    <w:rPr>
                      <w:color w:val="002060"/>
                    </w:rPr>
                  </w:pPr>
                  <w:r w:rsidRPr="007C3DD0">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B3EC8A" w14:textId="77777777" w:rsidR="007C3DD0" w:rsidRPr="007C3DD0" w:rsidRDefault="007C3DD0" w:rsidP="00060964">
                  <w:pPr>
                    <w:pStyle w:val="rowtabella0"/>
                    <w:rPr>
                      <w:color w:val="002060"/>
                    </w:rPr>
                  </w:pPr>
                  <w:r w:rsidRPr="007C3DD0">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86714F" w14:textId="77777777" w:rsidR="007C3DD0" w:rsidRPr="007C3DD0" w:rsidRDefault="007C3DD0" w:rsidP="00060964">
                  <w:pPr>
                    <w:pStyle w:val="rowtabella0"/>
                    <w:jc w:val="center"/>
                    <w:rPr>
                      <w:color w:val="002060"/>
                    </w:rPr>
                  </w:pPr>
                  <w:r w:rsidRPr="007C3DD0">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B58AE2" w14:textId="77777777" w:rsidR="007C3DD0" w:rsidRPr="007C3DD0" w:rsidRDefault="007C3DD0" w:rsidP="00060964">
                  <w:pPr>
                    <w:pStyle w:val="rowtabella0"/>
                    <w:jc w:val="center"/>
                    <w:rPr>
                      <w:color w:val="002060"/>
                    </w:rPr>
                  </w:pPr>
                  <w:r w:rsidRPr="007C3DD0">
                    <w:rPr>
                      <w:color w:val="002060"/>
                    </w:rPr>
                    <w:t> </w:t>
                  </w:r>
                </w:p>
              </w:tc>
            </w:tr>
            <w:tr w:rsidR="007C3DD0" w:rsidRPr="007C3DD0" w14:paraId="20BDD0EC"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7BA249" w14:textId="77777777" w:rsidR="007C3DD0" w:rsidRPr="007C3DD0" w:rsidRDefault="007C3DD0" w:rsidP="00060964">
                  <w:pPr>
                    <w:pStyle w:val="rowtabella0"/>
                    <w:rPr>
                      <w:color w:val="002060"/>
                    </w:rPr>
                  </w:pPr>
                  <w:r w:rsidRPr="007C3DD0">
                    <w:rPr>
                      <w:color w:val="002060"/>
                    </w:rPr>
                    <w:lastRenderedPageBreak/>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0DB5F7" w14:textId="77777777" w:rsidR="007C3DD0" w:rsidRPr="007C3DD0" w:rsidRDefault="007C3DD0" w:rsidP="00060964">
                  <w:pPr>
                    <w:pStyle w:val="rowtabella0"/>
                    <w:rPr>
                      <w:color w:val="002060"/>
                    </w:rPr>
                  </w:pPr>
                  <w:r w:rsidRPr="007C3DD0">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AB0B3" w14:textId="77777777" w:rsidR="007C3DD0" w:rsidRPr="007C3DD0" w:rsidRDefault="007C3DD0" w:rsidP="00060964">
                  <w:pPr>
                    <w:pStyle w:val="rowtabella0"/>
                    <w:jc w:val="center"/>
                    <w:rPr>
                      <w:color w:val="002060"/>
                    </w:rPr>
                  </w:pPr>
                  <w:r w:rsidRPr="007C3DD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29B97E" w14:textId="77777777" w:rsidR="007C3DD0" w:rsidRPr="007C3DD0" w:rsidRDefault="007C3DD0" w:rsidP="00060964">
                  <w:pPr>
                    <w:pStyle w:val="rowtabella0"/>
                    <w:jc w:val="center"/>
                    <w:rPr>
                      <w:color w:val="002060"/>
                    </w:rPr>
                  </w:pPr>
                  <w:r w:rsidRPr="007C3DD0">
                    <w:rPr>
                      <w:color w:val="002060"/>
                    </w:rPr>
                    <w:t> </w:t>
                  </w:r>
                </w:p>
              </w:tc>
            </w:tr>
            <w:tr w:rsidR="007C3DD0" w:rsidRPr="007C3DD0" w14:paraId="70A474ED"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049F6A" w14:textId="77777777" w:rsidR="007C3DD0" w:rsidRPr="007C3DD0" w:rsidRDefault="007C3DD0" w:rsidP="00060964">
                  <w:pPr>
                    <w:pStyle w:val="rowtabella0"/>
                    <w:rPr>
                      <w:color w:val="002060"/>
                    </w:rPr>
                  </w:pPr>
                  <w:r w:rsidRPr="007C3DD0">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46965" w14:textId="77777777" w:rsidR="007C3DD0" w:rsidRPr="007C3DD0" w:rsidRDefault="007C3DD0" w:rsidP="00060964">
                  <w:pPr>
                    <w:pStyle w:val="rowtabella0"/>
                    <w:rPr>
                      <w:color w:val="002060"/>
                    </w:rPr>
                  </w:pPr>
                  <w:r w:rsidRPr="007C3DD0">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C10E6" w14:textId="77777777" w:rsidR="007C3DD0" w:rsidRPr="007C3DD0" w:rsidRDefault="007C3DD0" w:rsidP="00060964">
                  <w:pPr>
                    <w:pStyle w:val="rowtabella0"/>
                    <w:jc w:val="center"/>
                    <w:rPr>
                      <w:color w:val="002060"/>
                    </w:rPr>
                  </w:pPr>
                  <w:r w:rsidRPr="007C3DD0">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10CC9" w14:textId="77777777" w:rsidR="007C3DD0" w:rsidRPr="007C3DD0" w:rsidRDefault="007C3DD0" w:rsidP="00060964">
                  <w:pPr>
                    <w:pStyle w:val="rowtabella0"/>
                    <w:jc w:val="center"/>
                    <w:rPr>
                      <w:color w:val="002060"/>
                    </w:rPr>
                  </w:pPr>
                  <w:r w:rsidRPr="007C3DD0">
                    <w:rPr>
                      <w:color w:val="002060"/>
                    </w:rPr>
                    <w:t> </w:t>
                  </w:r>
                </w:p>
              </w:tc>
            </w:tr>
            <w:tr w:rsidR="007C3DD0" w:rsidRPr="007C3DD0" w14:paraId="136182C3"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70269651" w14:textId="77777777" w:rsidR="007C3DD0" w:rsidRPr="007C3DD0" w:rsidRDefault="007C3DD0" w:rsidP="00060964">
                  <w:pPr>
                    <w:pStyle w:val="rowtabella0"/>
                    <w:rPr>
                      <w:color w:val="002060"/>
                    </w:rPr>
                  </w:pPr>
                  <w:r w:rsidRPr="007C3DD0">
                    <w:rPr>
                      <w:color w:val="002060"/>
                    </w:rPr>
                    <w:t>(1) - disputata il 17/12/2023</w:t>
                  </w:r>
                </w:p>
              </w:tc>
            </w:tr>
          </w:tbl>
          <w:p w14:paraId="1EE22485" w14:textId="77777777" w:rsidR="007C3DD0" w:rsidRPr="007C3DD0" w:rsidRDefault="007C3DD0" w:rsidP="00060964">
            <w:pPr>
              <w:rPr>
                <w:color w:val="002060"/>
              </w:rPr>
            </w:pPr>
          </w:p>
        </w:tc>
      </w:tr>
    </w:tbl>
    <w:p w14:paraId="60838218" w14:textId="77777777" w:rsidR="007C3DD0" w:rsidRPr="007C3DD0" w:rsidRDefault="007C3DD0" w:rsidP="007C3D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4820DA4D"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FEBFCF9"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2BE51" w14:textId="77777777" w:rsidR="007C3DD0" w:rsidRPr="007C3DD0" w:rsidRDefault="007C3DD0" w:rsidP="00060964">
                  <w:pPr>
                    <w:pStyle w:val="headertabella0"/>
                    <w:rPr>
                      <w:color w:val="002060"/>
                    </w:rPr>
                  </w:pPr>
                  <w:r w:rsidRPr="007C3DD0">
                    <w:rPr>
                      <w:color w:val="002060"/>
                    </w:rPr>
                    <w:t>GIRONE C - 5 Giornata - R</w:t>
                  </w:r>
                </w:p>
              </w:tc>
            </w:tr>
            <w:tr w:rsidR="007C3DD0" w:rsidRPr="007C3DD0" w14:paraId="17EAF6D2"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54A43D" w14:textId="77777777" w:rsidR="007C3DD0" w:rsidRPr="007C3DD0" w:rsidRDefault="007C3DD0" w:rsidP="00060964">
                  <w:pPr>
                    <w:pStyle w:val="rowtabella0"/>
                    <w:rPr>
                      <w:color w:val="002060"/>
                    </w:rPr>
                  </w:pPr>
                  <w:r w:rsidRPr="007C3DD0">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D9273" w14:textId="77777777" w:rsidR="007C3DD0" w:rsidRPr="007C3DD0" w:rsidRDefault="007C3DD0" w:rsidP="00060964">
                  <w:pPr>
                    <w:pStyle w:val="rowtabella0"/>
                    <w:rPr>
                      <w:color w:val="002060"/>
                    </w:rPr>
                  </w:pPr>
                  <w:r w:rsidRPr="007C3DD0">
                    <w:rPr>
                      <w:color w:val="002060"/>
                    </w:rPr>
                    <w:t>- FIGHT BULLS CORRIDONIsq.B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81AE5" w14:textId="77777777" w:rsidR="007C3DD0" w:rsidRPr="007C3DD0" w:rsidRDefault="007C3DD0" w:rsidP="00060964">
                  <w:pPr>
                    <w:pStyle w:val="rowtabella0"/>
                    <w:jc w:val="center"/>
                    <w:rPr>
                      <w:color w:val="002060"/>
                    </w:rPr>
                  </w:pPr>
                  <w:r w:rsidRPr="007C3DD0">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CAA39" w14:textId="77777777" w:rsidR="007C3DD0" w:rsidRPr="007C3DD0" w:rsidRDefault="007C3DD0" w:rsidP="00060964">
                  <w:pPr>
                    <w:pStyle w:val="rowtabella0"/>
                    <w:jc w:val="center"/>
                    <w:rPr>
                      <w:color w:val="002060"/>
                    </w:rPr>
                  </w:pPr>
                  <w:r w:rsidRPr="007C3DD0">
                    <w:rPr>
                      <w:color w:val="002060"/>
                    </w:rPr>
                    <w:t> </w:t>
                  </w:r>
                </w:p>
              </w:tc>
            </w:tr>
            <w:tr w:rsidR="007C3DD0" w:rsidRPr="007C3DD0" w14:paraId="3F952776"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0B8CEA" w14:textId="77777777" w:rsidR="007C3DD0" w:rsidRPr="007C3DD0" w:rsidRDefault="007C3DD0" w:rsidP="00060964">
                  <w:pPr>
                    <w:pStyle w:val="rowtabella0"/>
                    <w:rPr>
                      <w:color w:val="002060"/>
                    </w:rPr>
                  </w:pPr>
                  <w:r w:rsidRPr="007C3DD0">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9C772" w14:textId="77777777" w:rsidR="007C3DD0" w:rsidRPr="007C3DD0" w:rsidRDefault="007C3DD0" w:rsidP="00060964">
                  <w:pPr>
                    <w:pStyle w:val="rowtabella0"/>
                    <w:rPr>
                      <w:color w:val="002060"/>
                    </w:rPr>
                  </w:pPr>
                  <w:r w:rsidRPr="007C3DD0">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D54379" w14:textId="77777777" w:rsidR="007C3DD0" w:rsidRPr="007C3DD0" w:rsidRDefault="007C3DD0" w:rsidP="00060964">
                  <w:pPr>
                    <w:pStyle w:val="rowtabella0"/>
                    <w:jc w:val="center"/>
                    <w:rPr>
                      <w:color w:val="002060"/>
                    </w:rPr>
                  </w:pPr>
                  <w:r w:rsidRPr="007C3DD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A3161" w14:textId="77777777" w:rsidR="007C3DD0" w:rsidRPr="007C3DD0" w:rsidRDefault="007C3DD0" w:rsidP="00060964">
                  <w:pPr>
                    <w:pStyle w:val="rowtabella0"/>
                    <w:jc w:val="center"/>
                    <w:rPr>
                      <w:color w:val="002060"/>
                    </w:rPr>
                  </w:pPr>
                  <w:r w:rsidRPr="007C3DD0">
                    <w:rPr>
                      <w:color w:val="002060"/>
                    </w:rPr>
                    <w:t> </w:t>
                  </w:r>
                </w:p>
              </w:tc>
            </w:tr>
            <w:tr w:rsidR="007C3DD0" w:rsidRPr="007C3DD0" w14:paraId="05701949"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17AFCF" w14:textId="77777777" w:rsidR="007C3DD0" w:rsidRPr="007C3DD0" w:rsidRDefault="007C3DD0" w:rsidP="00060964">
                  <w:pPr>
                    <w:pStyle w:val="rowtabella0"/>
                    <w:rPr>
                      <w:color w:val="002060"/>
                    </w:rPr>
                  </w:pPr>
                  <w:r w:rsidRPr="007C3DD0">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C07F27" w14:textId="77777777" w:rsidR="007C3DD0" w:rsidRPr="007C3DD0" w:rsidRDefault="007C3DD0" w:rsidP="00060964">
                  <w:pPr>
                    <w:pStyle w:val="rowtabella0"/>
                    <w:rPr>
                      <w:color w:val="002060"/>
                    </w:rPr>
                  </w:pPr>
                  <w:r w:rsidRPr="007C3DD0">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DAC4AC" w14:textId="77777777" w:rsidR="007C3DD0" w:rsidRPr="007C3DD0" w:rsidRDefault="007C3DD0" w:rsidP="00060964">
                  <w:pPr>
                    <w:pStyle w:val="rowtabella0"/>
                    <w:jc w:val="center"/>
                    <w:rPr>
                      <w:color w:val="002060"/>
                    </w:rPr>
                  </w:pPr>
                  <w:r w:rsidRPr="007C3DD0">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7DB98" w14:textId="77777777" w:rsidR="007C3DD0" w:rsidRPr="007C3DD0" w:rsidRDefault="007C3DD0" w:rsidP="00060964">
                  <w:pPr>
                    <w:pStyle w:val="rowtabella0"/>
                    <w:jc w:val="center"/>
                    <w:rPr>
                      <w:color w:val="002060"/>
                    </w:rPr>
                  </w:pPr>
                  <w:r w:rsidRPr="007C3DD0">
                    <w:rPr>
                      <w:color w:val="002060"/>
                    </w:rPr>
                    <w:t> </w:t>
                  </w:r>
                </w:p>
              </w:tc>
            </w:tr>
            <w:tr w:rsidR="007C3DD0" w:rsidRPr="007C3DD0" w14:paraId="44063FDA"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86A870" w14:textId="77777777" w:rsidR="007C3DD0" w:rsidRPr="007C3DD0" w:rsidRDefault="007C3DD0" w:rsidP="00060964">
                  <w:pPr>
                    <w:pStyle w:val="rowtabella0"/>
                    <w:rPr>
                      <w:color w:val="002060"/>
                    </w:rPr>
                  </w:pPr>
                  <w:r w:rsidRPr="007C3DD0">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8B3E3" w14:textId="77777777" w:rsidR="007C3DD0" w:rsidRPr="007C3DD0" w:rsidRDefault="007C3DD0" w:rsidP="00060964">
                  <w:pPr>
                    <w:pStyle w:val="rowtabella0"/>
                    <w:rPr>
                      <w:color w:val="002060"/>
                    </w:rPr>
                  </w:pPr>
                  <w:r w:rsidRPr="007C3DD0">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9C28B" w14:textId="77777777" w:rsidR="007C3DD0" w:rsidRPr="007C3DD0" w:rsidRDefault="007C3DD0" w:rsidP="00060964">
                  <w:pPr>
                    <w:pStyle w:val="rowtabella0"/>
                    <w:jc w:val="center"/>
                    <w:rPr>
                      <w:color w:val="002060"/>
                    </w:rPr>
                  </w:pPr>
                  <w:r w:rsidRPr="007C3DD0">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8EF03" w14:textId="77777777" w:rsidR="007C3DD0" w:rsidRPr="007C3DD0" w:rsidRDefault="007C3DD0" w:rsidP="00060964">
                  <w:pPr>
                    <w:pStyle w:val="rowtabella0"/>
                    <w:jc w:val="center"/>
                    <w:rPr>
                      <w:color w:val="002060"/>
                    </w:rPr>
                  </w:pPr>
                  <w:r w:rsidRPr="007C3DD0">
                    <w:rPr>
                      <w:color w:val="002060"/>
                    </w:rPr>
                    <w:t> </w:t>
                  </w:r>
                </w:p>
              </w:tc>
            </w:tr>
            <w:tr w:rsidR="007C3DD0" w:rsidRPr="007C3DD0" w14:paraId="4002927F"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3ECC55C1" w14:textId="77777777" w:rsidR="007C3DD0" w:rsidRPr="007C3DD0" w:rsidRDefault="007C3DD0" w:rsidP="00060964">
                  <w:pPr>
                    <w:pStyle w:val="rowtabella0"/>
                    <w:rPr>
                      <w:color w:val="002060"/>
                    </w:rPr>
                  </w:pPr>
                  <w:r w:rsidRPr="007C3DD0">
                    <w:rPr>
                      <w:color w:val="002060"/>
                    </w:rPr>
                    <w:t>(1) - disputata il 17/12/2023</w:t>
                  </w:r>
                </w:p>
              </w:tc>
            </w:tr>
          </w:tbl>
          <w:p w14:paraId="3DBAF39E" w14:textId="77777777" w:rsidR="007C3DD0" w:rsidRPr="007C3DD0" w:rsidRDefault="007C3DD0" w:rsidP="00060964">
            <w:pPr>
              <w:rPr>
                <w:color w:val="002060"/>
              </w:rPr>
            </w:pPr>
          </w:p>
        </w:tc>
      </w:tr>
    </w:tbl>
    <w:p w14:paraId="2F639703" w14:textId="77777777" w:rsidR="007C3DD0" w:rsidRPr="007C3DD0" w:rsidRDefault="007C3DD0" w:rsidP="007C3DD0">
      <w:pPr>
        <w:pStyle w:val="breakline"/>
        <w:rPr>
          <w:rFonts w:eastAsiaTheme="minorEastAsia"/>
          <w:color w:val="002060"/>
        </w:rPr>
      </w:pPr>
    </w:p>
    <w:p w14:paraId="1AA51C2B" w14:textId="77777777" w:rsidR="007C3DD0" w:rsidRPr="007C3DD0" w:rsidRDefault="007C3DD0" w:rsidP="007C3DD0">
      <w:pPr>
        <w:pStyle w:val="breakline"/>
        <w:rPr>
          <w:color w:val="002060"/>
        </w:rPr>
      </w:pPr>
    </w:p>
    <w:p w14:paraId="4B365B70" w14:textId="77777777" w:rsidR="007C3DD0" w:rsidRPr="007C3DD0" w:rsidRDefault="007C3DD0" w:rsidP="007C3DD0">
      <w:pPr>
        <w:pStyle w:val="titoloprinc0"/>
        <w:rPr>
          <w:color w:val="002060"/>
        </w:rPr>
      </w:pPr>
      <w:r w:rsidRPr="007C3DD0">
        <w:rPr>
          <w:color w:val="002060"/>
        </w:rPr>
        <w:t>GIUDICE SPORTIVO</w:t>
      </w:r>
    </w:p>
    <w:p w14:paraId="7F5EABE7"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6DF5C369" w14:textId="77777777" w:rsidR="007C3DD0" w:rsidRPr="007C3DD0" w:rsidRDefault="007C3DD0" w:rsidP="007C3DD0">
      <w:pPr>
        <w:pStyle w:val="titolo10"/>
        <w:rPr>
          <w:color w:val="002060"/>
        </w:rPr>
      </w:pPr>
      <w:r w:rsidRPr="007C3DD0">
        <w:rPr>
          <w:color w:val="002060"/>
        </w:rPr>
        <w:t xml:space="preserve">GARE DEL 16/12/2023 </w:t>
      </w:r>
    </w:p>
    <w:p w14:paraId="08569526" w14:textId="77777777" w:rsidR="007C3DD0" w:rsidRPr="007C3DD0" w:rsidRDefault="007C3DD0" w:rsidP="007C3DD0">
      <w:pPr>
        <w:pStyle w:val="titolo7a"/>
        <w:rPr>
          <w:color w:val="002060"/>
        </w:rPr>
      </w:pPr>
      <w:r w:rsidRPr="007C3DD0">
        <w:rPr>
          <w:color w:val="002060"/>
        </w:rPr>
        <w:t xml:space="preserve">PROVVEDIMENTI DISCIPLINARI </w:t>
      </w:r>
    </w:p>
    <w:p w14:paraId="7CA48BF9"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4F9AC000" w14:textId="77777777" w:rsidR="007C3DD0" w:rsidRPr="007C3DD0" w:rsidRDefault="007C3DD0" w:rsidP="007C3DD0">
      <w:pPr>
        <w:pStyle w:val="titolo30"/>
        <w:rPr>
          <w:color w:val="002060"/>
        </w:rPr>
      </w:pPr>
      <w:r w:rsidRPr="007C3DD0">
        <w:rPr>
          <w:color w:val="002060"/>
        </w:rPr>
        <w:t xml:space="preserve">DIRIGENTI </w:t>
      </w:r>
    </w:p>
    <w:p w14:paraId="7EC4933E" w14:textId="77777777" w:rsidR="007C3DD0" w:rsidRPr="007C3DD0" w:rsidRDefault="007C3DD0" w:rsidP="007C3DD0">
      <w:pPr>
        <w:pStyle w:val="titolo20"/>
        <w:rPr>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8D75F63" w14:textId="77777777" w:rsidTr="00060964">
        <w:tc>
          <w:tcPr>
            <w:tcW w:w="2200" w:type="dxa"/>
            <w:tcMar>
              <w:top w:w="20" w:type="dxa"/>
              <w:left w:w="20" w:type="dxa"/>
              <w:bottom w:w="20" w:type="dxa"/>
              <w:right w:w="20" w:type="dxa"/>
            </w:tcMar>
            <w:vAlign w:val="center"/>
            <w:hideMark/>
          </w:tcPr>
          <w:p w14:paraId="5651AA28" w14:textId="77777777" w:rsidR="007C3DD0" w:rsidRPr="007C3DD0" w:rsidRDefault="007C3DD0" w:rsidP="00060964">
            <w:pPr>
              <w:pStyle w:val="movimento"/>
              <w:rPr>
                <w:color w:val="002060"/>
              </w:rPr>
            </w:pPr>
            <w:r w:rsidRPr="007C3DD0">
              <w:rPr>
                <w:color w:val="002060"/>
              </w:rPr>
              <w:t>ANGELONI FRANCESCO</w:t>
            </w:r>
          </w:p>
        </w:tc>
        <w:tc>
          <w:tcPr>
            <w:tcW w:w="2200" w:type="dxa"/>
            <w:tcMar>
              <w:top w:w="20" w:type="dxa"/>
              <w:left w:w="20" w:type="dxa"/>
              <w:bottom w:w="20" w:type="dxa"/>
              <w:right w:w="20" w:type="dxa"/>
            </w:tcMar>
            <w:vAlign w:val="center"/>
            <w:hideMark/>
          </w:tcPr>
          <w:p w14:paraId="15F9AB75" w14:textId="77777777" w:rsidR="007C3DD0" w:rsidRPr="007C3DD0" w:rsidRDefault="007C3DD0" w:rsidP="00060964">
            <w:pPr>
              <w:pStyle w:val="movimento2"/>
              <w:rPr>
                <w:color w:val="002060"/>
              </w:rPr>
            </w:pPr>
            <w:r w:rsidRPr="007C3DD0">
              <w:rPr>
                <w:color w:val="002060"/>
              </w:rPr>
              <w:t xml:space="preserve">(REAL FABRIANO) </w:t>
            </w:r>
          </w:p>
        </w:tc>
        <w:tc>
          <w:tcPr>
            <w:tcW w:w="800" w:type="dxa"/>
            <w:tcMar>
              <w:top w:w="20" w:type="dxa"/>
              <w:left w:w="20" w:type="dxa"/>
              <w:bottom w:w="20" w:type="dxa"/>
              <w:right w:w="20" w:type="dxa"/>
            </w:tcMar>
            <w:vAlign w:val="center"/>
            <w:hideMark/>
          </w:tcPr>
          <w:p w14:paraId="263362B3"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1C5E338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4EBE5AF" w14:textId="77777777" w:rsidR="007C3DD0" w:rsidRPr="007C3DD0" w:rsidRDefault="007C3DD0" w:rsidP="00060964">
            <w:pPr>
              <w:pStyle w:val="movimento2"/>
              <w:rPr>
                <w:color w:val="002060"/>
              </w:rPr>
            </w:pPr>
            <w:r w:rsidRPr="007C3DD0">
              <w:rPr>
                <w:color w:val="002060"/>
              </w:rPr>
              <w:t> </w:t>
            </w:r>
          </w:p>
        </w:tc>
      </w:tr>
    </w:tbl>
    <w:p w14:paraId="097339A0" w14:textId="77777777" w:rsidR="007C3DD0" w:rsidRPr="007C3DD0" w:rsidRDefault="007C3DD0" w:rsidP="007C3DD0">
      <w:pPr>
        <w:pStyle w:val="titolo30"/>
        <w:rPr>
          <w:rFonts w:eastAsiaTheme="minorEastAsia"/>
          <w:color w:val="002060"/>
        </w:rPr>
      </w:pPr>
      <w:r w:rsidRPr="007C3DD0">
        <w:rPr>
          <w:color w:val="002060"/>
        </w:rPr>
        <w:t xml:space="preserve">ALLENATORI </w:t>
      </w:r>
    </w:p>
    <w:p w14:paraId="24766EBE" w14:textId="77777777" w:rsidR="007C3DD0" w:rsidRPr="007C3DD0" w:rsidRDefault="007C3DD0" w:rsidP="007C3DD0">
      <w:pPr>
        <w:pStyle w:val="titolo20"/>
        <w:rPr>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3EFB282" w14:textId="77777777" w:rsidTr="00060964">
        <w:tc>
          <w:tcPr>
            <w:tcW w:w="2200" w:type="dxa"/>
            <w:tcMar>
              <w:top w:w="20" w:type="dxa"/>
              <w:left w:w="20" w:type="dxa"/>
              <w:bottom w:w="20" w:type="dxa"/>
              <w:right w:w="20" w:type="dxa"/>
            </w:tcMar>
            <w:vAlign w:val="center"/>
            <w:hideMark/>
          </w:tcPr>
          <w:p w14:paraId="6E832AAA" w14:textId="77777777" w:rsidR="007C3DD0" w:rsidRPr="007C3DD0" w:rsidRDefault="007C3DD0" w:rsidP="00060964">
            <w:pPr>
              <w:pStyle w:val="movimento"/>
              <w:rPr>
                <w:color w:val="002060"/>
              </w:rPr>
            </w:pPr>
            <w:r w:rsidRPr="007C3DD0">
              <w:rPr>
                <w:color w:val="002060"/>
              </w:rPr>
              <w:t>ZENGARINI STEFANO</w:t>
            </w:r>
          </w:p>
        </w:tc>
        <w:tc>
          <w:tcPr>
            <w:tcW w:w="2200" w:type="dxa"/>
            <w:tcMar>
              <w:top w:w="20" w:type="dxa"/>
              <w:left w:w="20" w:type="dxa"/>
              <w:bottom w:w="20" w:type="dxa"/>
              <w:right w:w="20" w:type="dxa"/>
            </w:tcMar>
            <w:vAlign w:val="center"/>
            <w:hideMark/>
          </w:tcPr>
          <w:p w14:paraId="3908AC13" w14:textId="77777777" w:rsidR="007C3DD0" w:rsidRPr="007C3DD0" w:rsidRDefault="007C3DD0" w:rsidP="00060964">
            <w:pPr>
              <w:pStyle w:val="movimento2"/>
              <w:rPr>
                <w:color w:val="002060"/>
              </w:rPr>
            </w:pPr>
            <w:r w:rsidRPr="007C3DD0">
              <w:rPr>
                <w:color w:val="002060"/>
              </w:rPr>
              <w:t xml:space="preserve">(BULDOG T.N.T. LUCREZIA) </w:t>
            </w:r>
          </w:p>
        </w:tc>
        <w:tc>
          <w:tcPr>
            <w:tcW w:w="800" w:type="dxa"/>
            <w:tcMar>
              <w:top w:w="20" w:type="dxa"/>
              <w:left w:w="20" w:type="dxa"/>
              <w:bottom w:w="20" w:type="dxa"/>
              <w:right w:w="20" w:type="dxa"/>
            </w:tcMar>
            <w:vAlign w:val="center"/>
            <w:hideMark/>
          </w:tcPr>
          <w:p w14:paraId="1CBE398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8B1EE1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D07164E" w14:textId="77777777" w:rsidR="007C3DD0" w:rsidRPr="007C3DD0" w:rsidRDefault="007C3DD0" w:rsidP="00060964">
            <w:pPr>
              <w:pStyle w:val="movimento2"/>
              <w:rPr>
                <w:color w:val="002060"/>
              </w:rPr>
            </w:pPr>
            <w:r w:rsidRPr="007C3DD0">
              <w:rPr>
                <w:color w:val="002060"/>
              </w:rPr>
              <w:t> </w:t>
            </w:r>
          </w:p>
        </w:tc>
      </w:tr>
    </w:tbl>
    <w:p w14:paraId="5DA00EF3"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606A656E" w14:textId="77777777" w:rsidR="007C3DD0" w:rsidRPr="007C3DD0" w:rsidRDefault="007C3DD0" w:rsidP="007C3DD0">
      <w:pPr>
        <w:pStyle w:val="titolo20"/>
        <w:rPr>
          <w:color w:val="002060"/>
        </w:rPr>
      </w:pPr>
      <w:r w:rsidRPr="007C3DD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08AD643" w14:textId="77777777" w:rsidTr="00060964">
        <w:tc>
          <w:tcPr>
            <w:tcW w:w="2200" w:type="dxa"/>
            <w:tcMar>
              <w:top w:w="20" w:type="dxa"/>
              <w:left w:w="20" w:type="dxa"/>
              <w:bottom w:w="20" w:type="dxa"/>
              <w:right w:w="20" w:type="dxa"/>
            </w:tcMar>
            <w:vAlign w:val="center"/>
            <w:hideMark/>
          </w:tcPr>
          <w:p w14:paraId="6CC20F0A" w14:textId="77777777" w:rsidR="007C3DD0" w:rsidRPr="007C3DD0" w:rsidRDefault="007C3DD0" w:rsidP="00060964">
            <w:pPr>
              <w:pStyle w:val="movimento"/>
              <w:rPr>
                <w:color w:val="002060"/>
              </w:rPr>
            </w:pPr>
            <w:r w:rsidRPr="007C3DD0">
              <w:rPr>
                <w:color w:val="002060"/>
              </w:rPr>
              <w:t>BIBINI ALESSANDRO</w:t>
            </w:r>
          </w:p>
        </w:tc>
        <w:tc>
          <w:tcPr>
            <w:tcW w:w="2200" w:type="dxa"/>
            <w:tcMar>
              <w:top w:w="20" w:type="dxa"/>
              <w:left w:w="20" w:type="dxa"/>
              <w:bottom w:w="20" w:type="dxa"/>
              <w:right w:w="20" w:type="dxa"/>
            </w:tcMar>
            <w:vAlign w:val="center"/>
            <w:hideMark/>
          </w:tcPr>
          <w:p w14:paraId="6BC7E9EB" w14:textId="77777777" w:rsidR="007C3DD0" w:rsidRPr="007C3DD0" w:rsidRDefault="007C3DD0" w:rsidP="00060964">
            <w:pPr>
              <w:pStyle w:val="movimento2"/>
              <w:rPr>
                <w:color w:val="002060"/>
              </w:rPr>
            </w:pPr>
            <w:r w:rsidRPr="007C3DD0">
              <w:rPr>
                <w:color w:val="002060"/>
              </w:rPr>
              <w:t xml:space="preserve">(C.U.S. MACERATA CALCIO A5) </w:t>
            </w:r>
          </w:p>
        </w:tc>
        <w:tc>
          <w:tcPr>
            <w:tcW w:w="800" w:type="dxa"/>
            <w:tcMar>
              <w:top w:w="20" w:type="dxa"/>
              <w:left w:w="20" w:type="dxa"/>
              <w:bottom w:w="20" w:type="dxa"/>
              <w:right w:w="20" w:type="dxa"/>
            </w:tcMar>
            <w:vAlign w:val="center"/>
            <w:hideMark/>
          </w:tcPr>
          <w:p w14:paraId="6F65BCCD"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D08FBF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CB7C199" w14:textId="77777777" w:rsidR="007C3DD0" w:rsidRPr="007C3DD0" w:rsidRDefault="007C3DD0" w:rsidP="00060964">
            <w:pPr>
              <w:pStyle w:val="movimento2"/>
              <w:rPr>
                <w:color w:val="002060"/>
              </w:rPr>
            </w:pPr>
            <w:r w:rsidRPr="007C3DD0">
              <w:rPr>
                <w:color w:val="002060"/>
              </w:rPr>
              <w:t> </w:t>
            </w:r>
          </w:p>
        </w:tc>
      </w:tr>
    </w:tbl>
    <w:p w14:paraId="294A8D5A" w14:textId="77777777" w:rsidR="007C3DD0" w:rsidRPr="007C3DD0" w:rsidRDefault="007C3DD0" w:rsidP="007C3DD0">
      <w:pPr>
        <w:pStyle w:val="titolo20"/>
        <w:rPr>
          <w:rFonts w:eastAsiaTheme="minorEastAsia"/>
          <w:color w:val="002060"/>
        </w:rPr>
      </w:pPr>
      <w:r w:rsidRPr="007C3DD0">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1AF8CFEA" w14:textId="77777777" w:rsidTr="00060964">
        <w:tc>
          <w:tcPr>
            <w:tcW w:w="2200" w:type="dxa"/>
            <w:tcMar>
              <w:top w:w="20" w:type="dxa"/>
              <w:left w:w="20" w:type="dxa"/>
              <w:bottom w:w="20" w:type="dxa"/>
              <w:right w:w="20" w:type="dxa"/>
            </w:tcMar>
            <w:vAlign w:val="center"/>
            <w:hideMark/>
          </w:tcPr>
          <w:p w14:paraId="2C1D7456" w14:textId="77777777" w:rsidR="007C3DD0" w:rsidRPr="007C3DD0" w:rsidRDefault="007C3DD0" w:rsidP="00060964">
            <w:pPr>
              <w:pStyle w:val="movimento"/>
              <w:rPr>
                <w:color w:val="002060"/>
              </w:rPr>
            </w:pPr>
            <w:r w:rsidRPr="007C3DD0">
              <w:rPr>
                <w:color w:val="002060"/>
              </w:rPr>
              <w:t>CARELLA FRANCESCO</w:t>
            </w:r>
          </w:p>
        </w:tc>
        <w:tc>
          <w:tcPr>
            <w:tcW w:w="2200" w:type="dxa"/>
            <w:tcMar>
              <w:top w:w="20" w:type="dxa"/>
              <w:left w:w="20" w:type="dxa"/>
              <w:bottom w:w="20" w:type="dxa"/>
              <w:right w:w="20" w:type="dxa"/>
            </w:tcMar>
            <w:vAlign w:val="center"/>
            <w:hideMark/>
          </w:tcPr>
          <w:p w14:paraId="0104DB64" w14:textId="77777777" w:rsidR="007C3DD0" w:rsidRPr="007C3DD0" w:rsidRDefault="007C3DD0" w:rsidP="00060964">
            <w:pPr>
              <w:pStyle w:val="movimento2"/>
              <w:rPr>
                <w:color w:val="002060"/>
              </w:rPr>
            </w:pPr>
            <w:r w:rsidRPr="007C3DD0">
              <w:rPr>
                <w:color w:val="002060"/>
              </w:rPr>
              <w:t xml:space="preserve">(CARISSIMI 2016) </w:t>
            </w:r>
          </w:p>
        </w:tc>
        <w:tc>
          <w:tcPr>
            <w:tcW w:w="800" w:type="dxa"/>
            <w:tcMar>
              <w:top w:w="20" w:type="dxa"/>
              <w:left w:w="20" w:type="dxa"/>
              <w:bottom w:w="20" w:type="dxa"/>
              <w:right w:w="20" w:type="dxa"/>
            </w:tcMar>
            <w:vAlign w:val="center"/>
            <w:hideMark/>
          </w:tcPr>
          <w:p w14:paraId="32613E2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79957AC"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0C5451A" w14:textId="77777777" w:rsidR="007C3DD0" w:rsidRPr="007C3DD0" w:rsidRDefault="007C3DD0" w:rsidP="00060964">
            <w:pPr>
              <w:pStyle w:val="movimento2"/>
              <w:rPr>
                <w:color w:val="002060"/>
              </w:rPr>
            </w:pPr>
            <w:r w:rsidRPr="007C3DD0">
              <w:rPr>
                <w:color w:val="002060"/>
              </w:rPr>
              <w:t> </w:t>
            </w:r>
          </w:p>
        </w:tc>
      </w:tr>
    </w:tbl>
    <w:p w14:paraId="564CF2D6" w14:textId="77777777" w:rsidR="007C3DD0" w:rsidRPr="007C3DD0" w:rsidRDefault="007C3DD0" w:rsidP="007C3DD0">
      <w:pPr>
        <w:pStyle w:val="titolo20"/>
        <w:rPr>
          <w:rFonts w:eastAsiaTheme="minorEastAsia"/>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6D169C8" w14:textId="77777777" w:rsidTr="00060964">
        <w:tc>
          <w:tcPr>
            <w:tcW w:w="2200" w:type="dxa"/>
            <w:tcMar>
              <w:top w:w="20" w:type="dxa"/>
              <w:left w:w="20" w:type="dxa"/>
              <w:bottom w:w="20" w:type="dxa"/>
              <w:right w:w="20" w:type="dxa"/>
            </w:tcMar>
            <w:vAlign w:val="center"/>
            <w:hideMark/>
          </w:tcPr>
          <w:p w14:paraId="610CE9BC" w14:textId="77777777" w:rsidR="007C3DD0" w:rsidRPr="007C3DD0" w:rsidRDefault="007C3DD0" w:rsidP="00060964">
            <w:pPr>
              <w:pStyle w:val="movimento"/>
              <w:rPr>
                <w:color w:val="002060"/>
              </w:rPr>
            </w:pPr>
            <w:r w:rsidRPr="007C3DD0">
              <w:rPr>
                <w:color w:val="002060"/>
              </w:rPr>
              <w:t>BOUGHANMI RAYEN</w:t>
            </w:r>
          </w:p>
        </w:tc>
        <w:tc>
          <w:tcPr>
            <w:tcW w:w="2200" w:type="dxa"/>
            <w:tcMar>
              <w:top w:w="20" w:type="dxa"/>
              <w:left w:w="20" w:type="dxa"/>
              <w:bottom w:w="20" w:type="dxa"/>
              <w:right w:w="20" w:type="dxa"/>
            </w:tcMar>
            <w:vAlign w:val="center"/>
            <w:hideMark/>
          </w:tcPr>
          <w:p w14:paraId="476FC403" w14:textId="77777777" w:rsidR="007C3DD0" w:rsidRPr="007C3DD0" w:rsidRDefault="007C3DD0" w:rsidP="00060964">
            <w:pPr>
              <w:pStyle w:val="movimento2"/>
              <w:rPr>
                <w:color w:val="002060"/>
              </w:rPr>
            </w:pPr>
            <w:r w:rsidRPr="007C3DD0">
              <w:rPr>
                <w:color w:val="002060"/>
              </w:rPr>
              <w:t xml:space="preserve">(BULDOG T.N.T. LUCREZIA) </w:t>
            </w:r>
          </w:p>
        </w:tc>
        <w:tc>
          <w:tcPr>
            <w:tcW w:w="800" w:type="dxa"/>
            <w:tcMar>
              <w:top w:w="20" w:type="dxa"/>
              <w:left w:w="20" w:type="dxa"/>
              <w:bottom w:w="20" w:type="dxa"/>
              <w:right w:w="20" w:type="dxa"/>
            </w:tcMar>
            <w:vAlign w:val="center"/>
            <w:hideMark/>
          </w:tcPr>
          <w:p w14:paraId="25BF847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F49160E" w14:textId="77777777" w:rsidR="007C3DD0" w:rsidRPr="007C3DD0" w:rsidRDefault="007C3DD0" w:rsidP="00060964">
            <w:pPr>
              <w:pStyle w:val="movimento"/>
              <w:rPr>
                <w:color w:val="002060"/>
              </w:rPr>
            </w:pPr>
            <w:r w:rsidRPr="007C3DD0">
              <w:rPr>
                <w:color w:val="002060"/>
              </w:rPr>
              <w:t>LEONI TOMMASO</w:t>
            </w:r>
          </w:p>
        </w:tc>
        <w:tc>
          <w:tcPr>
            <w:tcW w:w="2200" w:type="dxa"/>
            <w:tcMar>
              <w:top w:w="20" w:type="dxa"/>
              <w:left w:w="20" w:type="dxa"/>
              <w:bottom w:w="20" w:type="dxa"/>
              <w:right w:w="20" w:type="dxa"/>
            </w:tcMar>
            <w:vAlign w:val="center"/>
            <w:hideMark/>
          </w:tcPr>
          <w:p w14:paraId="71DFEE99" w14:textId="77777777" w:rsidR="007C3DD0" w:rsidRPr="007C3DD0" w:rsidRDefault="007C3DD0" w:rsidP="00060964">
            <w:pPr>
              <w:pStyle w:val="movimento2"/>
              <w:rPr>
                <w:color w:val="002060"/>
              </w:rPr>
            </w:pPr>
            <w:r w:rsidRPr="007C3DD0">
              <w:rPr>
                <w:color w:val="002060"/>
              </w:rPr>
              <w:t xml:space="preserve">(C.U.S. ANCONA) </w:t>
            </w:r>
          </w:p>
        </w:tc>
      </w:tr>
    </w:tbl>
    <w:p w14:paraId="1AD3DD6C" w14:textId="77777777" w:rsidR="007C3DD0" w:rsidRPr="007C3DD0" w:rsidRDefault="007C3DD0" w:rsidP="007C3DD0">
      <w:pPr>
        <w:pStyle w:val="titolo20"/>
        <w:rPr>
          <w:rFonts w:eastAsiaTheme="minorEastAsia"/>
          <w:color w:val="002060"/>
        </w:rPr>
      </w:pPr>
      <w:r w:rsidRPr="007C3DD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7C660DC4" w14:textId="77777777" w:rsidTr="00060964">
        <w:tc>
          <w:tcPr>
            <w:tcW w:w="2200" w:type="dxa"/>
            <w:tcMar>
              <w:top w:w="20" w:type="dxa"/>
              <w:left w:w="20" w:type="dxa"/>
              <w:bottom w:w="20" w:type="dxa"/>
              <w:right w:w="20" w:type="dxa"/>
            </w:tcMar>
            <w:vAlign w:val="center"/>
            <w:hideMark/>
          </w:tcPr>
          <w:p w14:paraId="4CE241D0" w14:textId="77777777" w:rsidR="007C3DD0" w:rsidRPr="007C3DD0" w:rsidRDefault="007C3DD0" w:rsidP="00060964">
            <w:pPr>
              <w:pStyle w:val="movimento"/>
              <w:rPr>
                <w:color w:val="002060"/>
              </w:rPr>
            </w:pPr>
            <w:r w:rsidRPr="007C3DD0">
              <w:rPr>
                <w:color w:val="002060"/>
              </w:rPr>
              <w:t>CRESCENZI ALEX</w:t>
            </w:r>
          </w:p>
        </w:tc>
        <w:tc>
          <w:tcPr>
            <w:tcW w:w="2200" w:type="dxa"/>
            <w:tcMar>
              <w:top w:w="20" w:type="dxa"/>
              <w:left w:w="20" w:type="dxa"/>
              <w:bottom w:w="20" w:type="dxa"/>
              <w:right w:w="20" w:type="dxa"/>
            </w:tcMar>
            <w:vAlign w:val="center"/>
            <w:hideMark/>
          </w:tcPr>
          <w:p w14:paraId="1F03B0A4" w14:textId="77777777" w:rsidR="007C3DD0" w:rsidRPr="007C3DD0" w:rsidRDefault="007C3DD0" w:rsidP="00060964">
            <w:pPr>
              <w:pStyle w:val="movimento2"/>
              <w:rPr>
                <w:color w:val="002060"/>
              </w:rPr>
            </w:pPr>
            <w:r w:rsidRPr="007C3DD0">
              <w:rPr>
                <w:color w:val="002060"/>
              </w:rPr>
              <w:t xml:space="preserve">(SANGIORGIO) </w:t>
            </w:r>
          </w:p>
        </w:tc>
        <w:tc>
          <w:tcPr>
            <w:tcW w:w="800" w:type="dxa"/>
            <w:tcMar>
              <w:top w:w="20" w:type="dxa"/>
              <w:left w:w="20" w:type="dxa"/>
              <w:bottom w:w="20" w:type="dxa"/>
              <w:right w:w="20" w:type="dxa"/>
            </w:tcMar>
            <w:vAlign w:val="center"/>
            <w:hideMark/>
          </w:tcPr>
          <w:p w14:paraId="6B9C428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4B0B1F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9A86636" w14:textId="77777777" w:rsidR="007C3DD0" w:rsidRPr="007C3DD0" w:rsidRDefault="007C3DD0" w:rsidP="00060964">
            <w:pPr>
              <w:pStyle w:val="movimento2"/>
              <w:rPr>
                <w:color w:val="002060"/>
              </w:rPr>
            </w:pPr>
            <w:r w:rsidRPr="007C3DD0">
              <w:rPr>
                <w:color w:val="002060"/>
              </w:rPr>
              <w:t> </w:t>
            </w:r>
          </w:p>
        </w:tc>
      </w:tr>
    </w:tbl>
    <w:p w14:paraId="722B0479"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40EF15AF" w14:textId="77777777" w:rsidTr="00060964">
        <w:tc>
          <w:tcPr>
            <w:tcW w:w="2200" w:type="dxa"/>
            <w:tcMar>
              <w:top w:w="20" w:type="dxa"/>
              <w:left w:w="20" w:type="dxa"/>
              <w:bottom w:w="20" w:type="dxa"/>
              <w:right w:w="20" w:type="dxa"/>
            </w:tcMar>
            <w:vAlign w:val="center"/>
            <w:hideMark/>
          </w:tcPr>
          <w:p w14:paraId="775781ED" w14:textId="77777777" w:rsidR="007C3DD0" w:rsidRPr="007C3DD0" w:rsidRDefault="007C3DD0" w:rsidP="00060964">
            <w:pPr>
              <w:pStyle w:val="movimento"/>
              <w:rPr>
                <w:color w:val="002060"/>
              </w:rPr>
            </w:pPr>
            <w:r w:rsidRPr="007C3DD0">
              <w:rPr>
                <w:color w:val="002060"/>
              </w:rPr>
              <w:t>CARDINALETTI NICOLO</w:t>
            </w:r>
          </w:p>
        </w:tc>
        <w:tc>
          <w:tcPr>
            <w:tcW w:w="2200" w:type="dxa"/>
            <w:tcMar>
              <w:top w:w="20" w:type="dxa"/>
              <w:left w:w="20" w:type="dxa"/>
              <w:bottom w:w="20" w:type="dxa"/>
              <w:right w:w="20" w:type="dxa"/>
            </w:tcMar>
            <w:vAlign w:val="center"/>
            <w:hideMark/>
          </w:tcPr>
          <w:p w14:paraId="7320578E" w14:textId="77777777" w:rsidR="007C3DD0" w:rsidRPr="007C3DD0" w:rsidRDefault="007C3DD0" w:rsidP="00060964">
            <w:pPr>
              <w:pStyle w:val="movimento2"/>
              <w:rPr>
                <w:color w:val="002060"/>
              </w:rPr>
            </w:pPr>
            <w:r w:rsidRPr="007C3DD0">
              <w:rPr>
                <w:color w:val="002060"/>
              </w:rPr>
              <w:t xml:space="preserve">(C.U.S. ANCONA) </w:t>
            </w:r>
          </w:p>
        </w:tc>
        <w:tc>
          <w:tcPr>
            <w:tcW w:w="800" w:type="dxa"/>
            <w:tcMar>
              <w:top w:w="20" w:type="dxa"/>
              <w:left w:w="20" w:type="dxa"/>
              <w:bottom w:w="20" w:type="dxa"/>
              <w:right w:w="20" w:type="dxa"/>
            </w:tcMar>
            <w:vAlign w:val="center"/>
            <w:hideMark/>
          </w:tcPr>
          <w:p w14:paraId="3ACBE988"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BCAE57E" w14:textId="77777777" w:rsidR="007C3DD0" w:rsidRPr="007C3DD0" w:rsidRDefault="007C3DD0" w:rsidP="00060964">
            <w:pPr>
              <w:pStyle w:val="movimento"/>
              <w:rPr>
                <w:color w:val="002060"/>
              </w:rPr>
            </w:pPr>
            <w:r w:rsidRPr="007C3DD0">
              <w:rPr>
                <w:color w:val="002060"/>
              </w:rPr>
              <w:t>BRUALDI ALESSANDRO</w:t>
            </w:r>
          </w:p>
        </w:tc>
        <w:tc>
          <w:tcPr>
            <w:tcW w:w="2200" w:type="dxa"/>
            <w:tcMar>
              <w:top w:w="20" w:type="dxa"/>
              <w:left w:w="20" w:type="dxa"/>
              <w:bottom w:w="20" w:type="dxa"/>
              <w:right w:w="20" w:type="dxa"/>
            </w:tcMar>
            <w:vAlign w:val="center"/>
            <w:hideMark/>
          </w:tcPr>
          <w:p w14:paraId="71D2D981" w14:textId="77777777" w:rsidR="007C3DD0" w:rsidRPr="007C3DD0" w:rsidRDefault="007C3DD0" w:rsidP="00060964">
            <w:pPr>
              <w:pStyle w:val="movimento2"/>
              <w:rPr>
                <w:color w:val="002060"/>
              </w:rPr>
            </w:pPr>
            <w:r w:rsidRPr="007C3DD0">
              <w:rPr>
                <w:color w:val="002060"/>
              </w:rPr>
              <w:t xml:space="preserve">(ITALSERVICE C5) </w:t>
            </w:r>
          </w:p>
        </w:tc>
      </w:tr>
      <w:tr w:rsidR="007C3DD0" w:rsidRPr="007C3DD0" w14:paraId="2CD176B1" w14:textId="77777777" w:rsidTr="00060964">
        <w:tc>
          <w:tcPr>
            <w:tcW w:w="2200" w:type="dxa"/>
            <w:tcMar>
              <w:top w:w="20" w:type="dxa"/>
              <w:left w:w="20" w:type="dxa"/>
              <w:bottom w:w="20" w:type="dxa"/>
              <w:right w:w="20" w:type="dxa"/>
            </w:tcMar>
            <w:vAlign w:val="center"/>
            <w:hideMark/>
          </w:tcPr>
          <w:p w14:paraId="2F1FC31A" w14:textId="77777777" w:rsidR="007C3DD0" w:rsidRPr="007C3DD0" w:rsidRDefault="007C3DD0" w:rsidP="00060964">
            <w:pPr>
              <w:pStyle w:val="movimento"/>
              <w:rPr>
                <w:color w:val="002060"/>
              </w:rPr>
            </w:pPr>
            <w:r w:rsidRPr="007C3DD0">
              <w:rPr>
                <w:color w:val="002060"/>
              </w:rPr>
              <w:t>JELASSI SABER</w:t>
            </w:r>
          </w:p>
        </w:tc>
        <w:tc>
          <w:tcPr>
            <w:tcW w:w="2200" w:type="dxa"/>
            <w:tcMar>
              <w:top w:w="20" w:type="dxa"/>
              <w:left w:w="20" w:type="dxa"/>
              <w:bottom w:w="20" w:type="dxa"/>
              <w:right w:w="20" w:type="dxa"/>
            </w:tcMar>
            <w:vAlign w:val="center"/>
            <w:hideMark/>
          </w:tcPr>
          <w:p w14:paraId="708C7ED4" w14:textId="77777777" w:rsidR="007C3DD0" w:rsidRPr="007C3DD0" w:rsidRDefault="007C3DD0" w:rsidP="00060964">
            <w:pPr>
              <w:pStyle w:val="movimento2"/>
              <w:rPr>
                <w:color w:val="002060"/>
              </w:rPr>
            </w:pPr>
            <w:r w:rsidRPr="007C3DD0">
              <w:rPr>
                <w:color w:val="002060"/>
              </w:rPr>
              <w:t xml:space="preserve">(OSIMO FIVE) </w:t>
            </w:r>
          </w:p>
        </w:tc>
        <w:tc>
          <w:tcPr>
            <w:tcW w:w="800" w:type="dxa"/>
            <w:tcMar>
              <w:top w:w="20" w:type="dxa"/>
              <w:left w:w="20" w:type="dxa"/>
              <w:bottom w:w="20" w:type="dxa"/>
              <w:right w:w="20" w:type="dxa"/>
            </w:tcMar>
            <w:vAlign w:val="center"/>
            <w:hideMark/>
          </w:tcPr>
          <w:p w14:paraId="58EA88A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3889F97D" w14:textId="77777777" w:rsidR="007C3DD0" w:rsidRPr="007C3DD0" w:rsidRDefault="007C3DD0" w:rsidP="00060964">
            <w:pPr>
              <w:pStyle w:val="movimento"/>
              <w:rPr>
                <w:color w:val="002060"/>
              </w:rPr>
            </w:pPr>
            <w:r w:rsidRPr="007C3DD0">
              <w:rPr>
                <w:color w:val="002060"/>
              </w:rPr>
              <w:t>FABRIZI FILIPPO</w:t>
            </w:r>
          </w:p>
        </w:tc>
        <w:tc>
          <w:tcPr>
            <w:tcW w:w="2200" w:type="dxa"/>
            <w:tcMar>
              <w:top w:w="20" w:type="dxa"/>
              <w:left w:w="20" w:type="dxa"/>
              <w:bottom w:w="20" w:type="dxa"/>
              <w:right w:w="20" w:type="dxa"/>
            </w:tcMar>
            <w:vAlign w:val="center"/>
            <w:hideMark/>
          </w:tcPr>
          <w:p w14:paraId="2035036F" w14:textId="77777777" w:rsidR="007C3DD0" w:rsidRPr="007C3DD0" w:rsidRDefault="007C3DD0" w:rsidP="00060964">
            <w:pPr>
              <w:pStyle w:val="movimento2"/>
              <w:rPr>
                <w:color w:val="002060"/>
              </w:rPr>
            </w:pPr>
            <w:r w:rsidRPr="007C3DD0">
              <w:rPr>
                <w:color w:val="002060"/>
              </w:rPr>
              <w:t xml:space="preserve">(TRE TORRI A.S.D.) </w:t>
            </w:r>
          </w:p>
        </w:tc>
      </w:tr>
    </w:tbl>
    <w:p w14:paraId="7AC33512" w14:textId="77777777" w:rsidR="007C3DD0" w:rsidRPr="007C3DD0" w:rsidRDefault="007C3DD0" w:rsidP="007C3DD0">
      <w:pPr>
        <w:pStyle w:val="titolo10"/>
        <w:rPr>
          <w:rFonts w:eastAsiaTheme="minorEastAsia"/>
          <w:color w:val="002060"/>
        </w:rPr>
      </w:pPr>
      <w:r w:rsidRPr="007C3DD0">
        <w:rPr>
          <w:color w:val="002060"/>
        </w:rPr>
        <w:t xml:space="preserve">GARE DEL 17/12/2023 </w:t>
      </w:r>
    </w:p>
    <w:p w14:paraId="2DD7EC66" w14:textId="77777777" w:rsidR="007C3DD0" w:rsidRPr="007C3DD0" w:rsidRDefault="007C3DD0" w:rsidP="007C3DD0">
      <w:pPr>
        <w:pStyle w:val="titolo7a"/>
        <w:rPr>
          <w:color w:val="002060"/>
        </w:rPr>
      </w:pPr>
      <w:r w:rsidRPr="007C3DD0">
        <w:rPr>
          <w:color w:val="002060"/>
        </w:rPr>
        <w:t xml:space="preserve">PROVVEDIMENTI DISCIPLINARI </w:t>
      </w:r>
    </w:p>
    <w:p w14:paraId="4F94DE72"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1D2689A4" w14:textId="77777777" w:rsidR="007C3DD0" w:rsidRPr="007C3DD0" w:rsidRDefault="007C3DD0" w:rsidP="007C3DD0">
      <w:pPr>
        <w:pStyle w:val="titolo30"/>
        <w:rPr>
          <w:color w:val="002060"/>
        </w:rPr>
      </w:pPr>
      <w:r w:rsidRPr="007C3DD0">
        <w:rPr>
          <w:color w:val="002060"/>
        </w:rPr>
        <w:lastRenderedPageBreak/>
        <w:t xml:space="preserve">CALCIATORI NON ESPULSI </w:t>
      </w:r>
    </w:p>
    <w:p w14:paraId="6A7B2454" w14:textId="77777777" w:rsidR="007C3DD0" w:rsidRPr="007C3DD0" w:rsidRDefault="007C3DD0" w:rsidP="007C3DD0">
      <w:pPr>
        <w:pStyle w:val="titolo20"/>
        <w:rPr>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D2BC7A8" w14:textId="77777777" w:rsidTr="00060964">
        <w:tc>
          <w:tcPr>
            <w:tcW w:w="2200" w:type="dxa"/>
            <w:tcMar>
              <w:top w:w="20" w:type="dxa"/>
              <w:left w:w="20" w:type="dxa"/>
              <w:bottom w:w="20" w:type="dxa"/>
              <w:right w:w="20" w:type="dxa"/>
            </w:tcMar>
            <w:vAlign w:val="center"/>
            <w:hideMark/>
          </w:tcPr>
          <w:p w14:paraId="112D9CDC" w14:textId="77777777" w:rsidR="007C3DD0" w:rsidRPr="007C3DD0" w:rsidRDefault="007C3DD0" w:rsidP="00060964">
            <w:pPr>
              <w:pStyle w:val="movimento"/>
              <w:rPr>
                <w:color w:val="002060"/>
              </w:rPr>
            </w:pPr>
            <w:r w:rsidRPr="007C3DD0">
              <w:rPr>
                <w:color w:val="002060"/>
              </w:rPr>
              <w:t>VINCENZETTI IVAN</w:t>
            </w:r>
          </w:p>
        </w:tc>
        <w:tc>
          <w:tcPr>
            <w:tcW w:w="2200" w:type="dxa"/>
            <w:tcMar>
              <w:top w:w="20" w:type="dxa"/>
              <w:left w:w="20" w:type="dxa"/>
              <w:bottom w:w="20" w:type="dxa"/>
              <w:right w:w="20" w:type="dxa"/>
            </w:tcMar>
            <w:vAlign w:val="center"/>
            <w:hideMark/>
          </w:tcPr>
          <w:p w14:paraId="1DE75E71" w14:textId="77777777" w:rsidR="007C3DD0" w:rsidRPr="007C3DD0" w:rsidRDefault="007C3DD0" w:rsidP="00060964">
            <w:pPr>
              <w:pStyle w:val="movimento2"/>
              <w:rPr>
                <w:color w:val="002060"/>
              </w:rPr>
            </w:pPr>
            <w:r w:rsidRPr="007C3DD0">
              <w:rPr>
                <w:color w:val="002060"/>
              </w:rPr>
              <w:t xml:space="preserve">(FIGHT BULLS CORRIDONIsq.B) </w:t>
            </w:r>
          </w:p>
        </w:tc>
        <w:tc>
          <w:tcPr>
            <w:tcW w:w="800" w:type="dxa"/>
            <w:tcMar>
              <w:top w:w="20" w:type="dxa"/>
              <w:left w:w="20" w:type="dxa"/>
              <w:bottom w:w="20" w:type="dxa"/>
              <w:right w:w="20" w:type="dxa"/>
            </w:tcMar>
            <w:vAlign w:val="center"/>
            <w:hideMark/>
          </w:tcPr>
          <w:p w14:paraId="501EE99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CF35BA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F1113A7" w14:textId="77777777" w:rsidR="007C3DD0" w:rsidRPr="007C3DD0" w:rsidRDefault="007C3DD0" w:rsidP="00060964">
            <w:pPr>
              <w:pStyle w:val="movimento2"/>
              <w:rPr>
                <w:color w:val="002060"/>
              </w:rPr>
            </w:pPr>
            <w:r w:rsidRPr="007C3DD0">
              <w:rPr>
                <w:color w:val="002060"/>
              </w:rPr>
              <w:t> </w:t>
            </w:r>
          </w:p>
        </w:tc>
      </w:tr>
    </w:tbl>
    <w:p w14:paraId="539757A4"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10D0A353" w14:textId="77777777" w:rsidTr="00060964">
        <w:tc>
          <w:tcPr>
            <w:tcW w:w="2200" w:type="dxa"/>
            <w:tcMar>
              <w:top w:w="20" w:type="dxa"/>
              <w:left w:w="20" w:type="dxa"/>
              <w:bottom w:w="20" w:type="dxa"/>
              <w:right w:w="20" w:type="dxa"/>
            </w:tcMar>
            <w:vAlign w:val="center"/>
            <w:hideMark/>
          </w:tcPr>
          <w:p w14:paraId="7009FFB9" w14:textId="77777777" w:rsidR="007C3DD0" w:rsidRPr="007C3DD0" w:rsidRDefault="007C3DD0" w:rsidP="00060964">
            <w:pPr>
              <w:pStyle w:val="movimento"/>
              <w:rPr>
                <w:color w:val="002060"/>
              </w:rPr>
            </w:pPr>
            <w:r w:rsidRPr="007C3DD0">
              <w:rPr>
                <w:color w:val="002060"/>
              </w:rPr>
              <w:t>TESEI LORENZO</w:t>
            </w:r>
          </w:p>
        </w:tc>
        <w:tc>
          <w:tcPr>
            <w:tcW w:w="2200" w:type="dxa"/>
            <w:tcMar>
              <w:top w:w="20" w:type="dxa"/>
              <w:left w:w="20" w:type="dxa"/>
              <w:bottom w:w="20" w:type="dxa"/>
              <w:right w:w="20" w:type="dxa"/>
            </w:tcMar>
            <w:vAlign w:val="center"/>
            <w:hideMark/>
          </w:tcPr>
          <w:p w14:paraId="4AA4518B" w14:textId="77777777" w:rsidR="007C3DD0" w:rsidRPr="007C3DD0" w:rsidRDefault="007C3DD0" w:rsidP="00060964">
            <w:pPr>
              <w:pStyle w:val="movimento2"/>
              <w:rPr>
                <w:color w:val="002060"/>
              </w:rPr>
            </w:pPr>
            <w:r w:rsidRPr="007C3DD0">
              <w:rPr>
                <w:color w:val="002060"/>
              </w:rPr>
              <w:t xml:space="preserve">(FIGHT BULLS CORRIDONIA) </w:t>
            </w:r>
          </w:p>
        </w:tc>
        <w:tc>
          <w:tcPr>
            <w:tcW w:w="800" w:type="dxa"/>
            <w:tcMar>
              <w:top w:w="20" w:type="dxa"/>
              <w:left w:w="20" w:type="dxa"/>
              <w:bottom w:w="20" w:type="dxa"/>
              <w:right w:w="20" w:type="dxa"/>
            </w:tcMar>
            <w:vAlign w:val="center"/>
            <w:hideMark/>
          </w:tcPr>
          <w:p w14:paraId="1CD92CB9"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29565E9" w14:textId="77777777" w:rsidR="007C3DD0" w:rsidRPr="007C3DD0" w:rsidRDefault="007C3DD0" w:rsidP="00060964">
            <w:pPr>
              <w:pStyle w:val="movimento"/>
              <w:rPr>
                <w:color w:val="002060"/>
              </w:rPr>
            </w:pPr>
            <w:r w:rsidRPr="007C3DD0">
              <w:rPr>
                <w:color w:val="002060"/>
              </w:rPr>
              <w:t>FRANCESCHINO TOMMASO</w:t>
            </w:r>
          </w:p>
        </w:tc>
        <w:tc>
          <w:tcPr>
            <w:tcW w:w="2200" w:type="dxa"/>
            <w:tcMar>
              <w:top w:w="20" w:type="dxa"/>
              <w:left w:w="20" w:type="dxa"/>
              <w:bottom w:w="20" w:type="dxa"/>
              <w:right w:w="20" w:type="dxa"/>
            </w:tcMar>
            <w:vAlign w:val="center"/>
            <w:hideMark/>
          </w:tcPr>
          <w:p w14:paraId="48737808" w14:textId="77777777" w:rsidR="007C3DD0" w:rsidRPr="007C3DD0" w:rsidRDefault="007C3DD0" w:rsidP="00060964">
            <w:pPr>
              <w:pStyle w:val="movimento2"/>
              <w:rPr>
                <w:color w:val="002060"/>
              </w:rPr>
            </w:pPr>
            <w:r w:rsidRPr="007C3DD0">
              <w:rPr>
                <w:color w:val="002060"/>
              </w:rPr>
              <w:t xml:space="preserve">(JESI) </w:t>
            </w:r>
          </w:p>
        </w:tc>
      </w:tr>
    </w:tbl>
    <w:p w14:paraId="2F166784" w14:textId="77777777" w:rsidR="007C3DD0" w:rsidRDefault="007C3DD0" w:rsidP="007C3DD0">
      <w:pPr>
        <w:pStyle w:val="breakline"/>
        <w:rPr>
          <w:rFonts w:eastAsiaTheme="minorEastAsia"/>
          <w:color w:val="002060"/>
        </w:rPr>
      </w:pPr>
    </w:p>
    <w:p w14:paraId="4B63C678"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4DC1D6EA"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296CBB8D" w14:textId="77777777" w:rsidR="007C3DD0" w:rsidRPr="007C3DD0" w:rsidRDefault="007C3DD0" w:rsidP="007C3DD0">
      <w:pPr>
        <w:pStyle w:val="breakline"/>
        <w:rPr>
          <w:rFonts w:eastAsiaTheme="minorEastAsia"/>
          <w:color w:val="002060"/>
        </w:rPr>
      </w:pPr>
    </w:p>
    <w:p w14:paraId="098E0DEB" w14:textId="77777777" w:rsidR="007C3DD0" w:rsidRPr="007C3DD0" w:rsidRDefault="007C3DD0" w:rsidP="007C3DD0">
      <w:pPr>
        <w:pStyle w:val="titoloprinc0"/>
        <w:rPr>
          <w:color w:val="002060"/>
        </w:rPr>
      </w:pPr>
      <w:r w:rsidRPr="007C3DD0">
        <w:rPr>
          <w:color w:val="002060"/>
        </w:rPr>
        <w:t>CLASSIFICA</w:t>
      </w:r>
    </w:p>
    <w:p w14:paraId="29B8B77B" w14:textId="77777777" w:rsidR="007C3DD0" w:rsidRPr="007C3DD0" w:rsidRDefault="007C3DD0" w:rsidP="007C3DD0">
      <w:pPr>
        <w:pStyle w:val="breakline"/>
        <w:rPr>
          <w:color w:val="002060"/>
        </w:rPr>
      </w:pPr>
    </w:p>
    <w:p w14:paraId="2E63AB9F" w14:textId="77777777" w:rsidR="007C3DD0" w:rsidRPr="007C3DD0" w:rsidRDefault="007C3DD0" w:rsidP="007C3DD0">
      <w:pPr>
        <w:pStyle w:val="breakline"/>
        <w:rPr>
          <w:color w:val="002060"/>
        </w:rPr>
      </w:pPr>
    </w:p>
    <w:p w14:paraId="40BBC69B" w14:textId="77777777" w:rsidR="007C3DD0" w:rsidRPr="007C3DD0" w:rsidRDefault="007C3DD0" w:rsidP="007C3DD0">
      <w:pPr>
        <w:pStyle w:val="sottotitolocampionato10"/>
        <w:rPr>
          <w:color w:val="002060"/>
        </w:rPr>
      </w:pPr>
      <w:r w:rsidRPr="007C3DD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5A1B2DD2"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F0BF6"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CC8A"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57A77"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7E0C7"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70FF4"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BDF6E"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45FE"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5029C"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CC47"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67CB7" w14:textId="77777777" w:rsidR="007C3DD0" w:rsidRPr="007C3DD0" w:rsidRDefault="007C3DD0" w:rsidP="00060964">
            <w:pPr>
              <w:pStyle w:val="headertabella0"/>
              <w:rPr>
                <w:color w:val="002060"/>
              </w:rPr>
            </w:pPr>
            <w:r w:rsidRPr="007C3DD0">
              <w:rPr>
                <w:color w:val="002060"/>
              </w:rPr>
              <w:t>PE</w:t>
            </w:r>
          </w:p>
        </w:tc>
      </w:tr>
      <w:tr w:rsidR="007C3DD0" w:rsidRPr="007C3DD0" w14:paraId="2A224327"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B9A877" w14:textId="77777777" w:rsidR="007C3DD0" w:rsidRPr="007C3DD0" w:rsidRDefault="007C3DD0" w:rsidP="00060964">
            <w:pPr>
              <w:pStyle w:val="rowtabella0"/>
              <w:rPr>
                <w:color w:val="002060"/>
              </w:rPr>
            </w:pPr>
            <w:r w:rsidRPr="007C3DD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0D736"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27B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072C"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25C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55B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D779" w14:textId="77777777" w:rsidR="007C3DD0" w:rsidRPr="007C3DD0" w:rsidRDefault="007C3DD0" w:rsidP="00060964">
            <w:pPr>
              <w:pStyle w:val="rowtabella0"/>
              <w:jc w:val="center"/>
              <w:rPr>
                <w:color w:val="002060"/>
              </w:rPr>
            </w:pPr>
            <w:r w:rsidRPr="007C3DD0">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366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16B34" w14:textId="77777777" w:rsidR="007C3DD0" w:rsidRPr="007C3DD0" w:rsidRDefault="007C3DD0" w:rsidP="00060964">
            <w:pPr>
              <w:pStyle w:val="rowtabella0"/>
              <w:jc w:val="center"/>
              <w:rPr>
                <w:color w:val="002060"/>
              </w:rPr>
            </w:pPr>
            <w:r w:rsidRPr="007C3DD0">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9CE7" w14:textId="77777777" w:rsidR="007C3DD0" w:rsidRPr="007C3DD0" w:rsidRDefault="007C3DD0" w:rsidP="00060964">
            <w:pPr>
              <w:pStyle w:val="rowtabella0"/>
              <w:jc w:val="center"/>
              <w:rPr>
                <w:color w:val="002060"/>
              </w:rPr>
            </w:pPr>
            <w:r w:rsidRPr="007C3DD0">
              <w:rPr>
                <w:color w:val="002060"/>
              </w:rPr>
              <w:t>0</w:t>
            </w:r>
          </w:p>
        </w:tc>
      </w:tr>
      <w:tr w:rsidR="007C3DD0" w:rsidRPr="007C3DD0" w14:paraId="237E99E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7051B" w14:textId="77777777" w:rsidR="007C3DD0" w:rsidRPr="007C3DD0" w:rsidRDefault="007C3DD0" w:rsidP="00060964">
            <w:pPr>
              <w:pStyle w:val="rowtabella0"/>
              <w:rPr>
                <w:color w:val="002060"/>
              </w:rPr>
            </w:pPr>
            <w:r w:rsidRPr="007C3DD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EA20" w14:textId="77777777" w:rsidR="007C3DD0" w:rsidRPr="007C3DD0" w:rsidRDefault="007C3DD0" w:rsidP="00060964">
            <w:pPr>
              <w:pStyle w:val="rowtabella0"/>
              <w:jc w:val="center"/>
              <w:rPr>
                <w:color w:val="002060"/>
              </w:rPr>
            </w:pPr>
            <w:r w:rsidRPr="007C3DD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974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6DD7"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8BE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CD21"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3026" w14:textId="77777777" w:rsidR="007C3DD0" w:rsidRPr="007C3DD0" w:rsidRDefault="007C3DD0" w:rsidP="00060964">
            <w:pPr>
              <w:pStyle w:val="rowtabella0"/>
              <w:jc w:val="center"/>
              <w:rPr>
                <w:color w:val="002060"/>
              </w:rPr>
            </w:pPr>
            <w:r w:rsidRPr="007C3DD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8EE62"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F180" w14:textId="77777777" w:rsidR="007C3DD0" w:rsidRPr="007C3DD0" w:rsidRDefault="007C3DD0" w:rsidP="00060964">
            <w:pPr>
              <w:pStyle w:val="rowtabella0"/>
              <w:jc w:val="center"/>
              <w:rPr>
                <w:color w:val="002060"/>
              </w:rPr>
            </w:pPr>
            <w:r w:rsidRPr="007C3DD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6BBC6" w14:textId="77777777" w:rsidR="007C3DD0" w:rsidRPr="007C3DD0" w:rsidRDefault="007C3DD0" w:rsidP="00060964">
            <w:pPr>
              <w:pStyle w:val="rowtabella0"/>
              <w:jc w:val="center"/>
              <w:rPr>
                <w:color w:val="002060"/>
              </w:rPr>
            </w:pPr>
            <w:r w:rsidRPr="007C3DD0">
              <w:rPr>
                <w:color w:val="002060"/>
              </w:rPr>
              <w:t>0</w:t>
            </w:r>
          </w:p>
        </w:tc>
      </w:tr>
      <w:tr w:rsidR="007C3DD0" w:rsidRPr="007C3DD0" w14:paraId="5F96E93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43B2B" w14:textId="77777777" w:rsidR="007C3DD0" w:rsidRPr="007C3DD0" w:rsidRDefault="007C3DD0" w:rsidP="00060964">
            <w:pPr>
              <w:pStyle w:val="rowtabella0"/>
              <w:rPr>
                <w:color w:val="002060"/>
              </w:rPr>
            </w:pPr>
            <w:r w:rsidRPr="007C3DD0">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EB631"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039EA"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7DC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345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0F00"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5695"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54F7" w14:textId="77777777" w:rsidR="007C3DD0" w:rsidRPr="007C3DD0" w:rsidRDefault="007C3DD0" w:rsidP="00060964">
            <w:pPr>
              <w:pStyle w:val="rowtabella0"/>
              <w:jc w:val="center"/>
              <w:rPr>
                <w:color w:val="002060"/>
              </w:rPr>
            </w:pPr>
            <w:r w:rsidRPr="007C3DD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6279"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6E29" w14:textId="77777777" w:rsidR="007C3DD0" w:rsidRPr="007C3DD0" w:rsidRDefault="007C3DD0" w:rsidP="00060964">
            <w:pPr>
              <w:pStyle w:val="rowtabella0"/>
              <w:jc w:val="center"/>
              <w:rPr>
                <w:color w:val="002060"/>
              </w:rPr>
            </w:pPr>
            <w:r w:rsidRPr="007C3DD0">
              <w:rPr>
                <w:color w:val="002060"/>
              </w:rPr>
              <w:t>0</w:t>
            </w:r>
          </w:p>
        </w:tc>
      </w:tr>
      <w:tr w:rsidR="007C3DD0" w:rsidRPr="007C3DD0" w14:paraId="4A98FBA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CF5E3" w14:textId="77777777" w:rsidR="007C3DD0" w:rsidRPr="007C3DD0" w:rsidRDefault="007C3DD0" w:rsidP="00060964">
            <w:pPr>
              <w:pStyle w:val="rowtabella0"/>
              <w:rPr>
                <w:color w:val="002060"/>
              </w:rPr>
            </w:pPr>
            <w:r w:rsidRPr="007C3DD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CD52"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A40C"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315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577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16D2"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A3EAC"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11CC"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7342" w14:textId="77777777" w:rsidR="007C3DD0" w:rsidRPr="007C3DD0" w:rsidRDefault="007C3DD0" w:rsidP="00060964">
            <w:pPr>
              <w:pStyle w:val="rowtabella0"/>
              <w:jc w:val="center"/>
              <w:rPr>
                <w:color w:val="002060"/>
              </w:rPr>
            </w:pPr>
            <w:r w:rsidRPr="007C3DD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94FF" w14:textId="77777777" w:rsidR="007C3DD0" w:rsidRPr="007C3DD0" w:rsidRDefault="007C3DD0" w:rsidP="00060964">
            <w:pPr>
              <w:pStyle w:val="rowtabella0"/>
              <w:jc w:val="center"/>
              <w:rPr>
                <w:color w:val="002060"/>
              </w:rPr>
            </w:pPr>
            <w:r w:rsidRPr="007C3DD0">
              <w:rPr>
                <w:color w:val="002060"/>
              </w:rPr>
              <w:t>0</w:t>
            </w:r>
          </w:p>
        </w:tc>
      </w:tr>
      <w:tr w:rsidR="007C3DD0" w:rsidRPr="007C3DD0" w14:paraId="3D0136D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B7A81" w14:textId="77777777" w:rsidR="007C3DD0" w:rsidRPr="007C3DD0" w:rsidRDefault="007C3DD0" w:rsidP="00060964">
            <w:pPr>
              <w:pStyle w:val="rowtabella0"/>
              <w:rPr>
                <w:color w:val="002060"/>
                <w:lang w:val="en-US"/>
              </w:rPr>
            </w:pPr>
            <w:r w:rsidRPr="007C3DD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8738"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5FD0"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7AC4"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D80A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68A5"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58B5"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FEA1"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4F63"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6E32" w14:textId="77777777" w:rsidR="007C3DD0" w:rsidRPr="007C3DD0" w:rsidRDefault="007C3DD0" w:rsidP="00060964">
            <w:pPr>
              <w:pStyle w:val="rowtabella0"/>
              <w:jc w:val="center"/>
              <w:rPr>
                <w:color w:val="002060"/>
              </w:rPr>
            </w:pPr>
            <w:r w:rsidRPr="007C3DD0">
              <w:rPr>
                <w:color w:val="002060"/>
              </w:rPr>
              <w:t>0</w:t>
            </w:r>
          </w:p>
        </w:tc>
      </w:tr>
      <w:tr w:rsidR="007C3DD0" w:rsidRPr="007C3DD0" w14:paraId="632305A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215FE" w14:textId="77777777" w:rsidR="007C3DD0" w:rsidRPr="007C3DD0" w:rsidRDefault="007C3DD0" w:rsidP="00060964">
            <w:pPr>
              <w:pStyle w:val="rowtabella0"/>
              <w:rPr>
                <w:color w:val="002060"/>
              </w:rPr>
            </w:pPr>
            <w:r w:rsidRPr="007C3DD0">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B872"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BAF6"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6F7E"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25D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869D"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2940" w14:textId="77777777" w:rsidR="007C3DD0" w:rsidRPr="007C3DD0" w:rsidRDefault="007C3DD0" w:rsidP="00060964">
            <w:pPr>
              <w:pStyle w:val="rowtabella0"/>
              <w:jc w:val="center"/>
              <w:rPr>
                <w:color w:val="002060"/>
              </w:rPr>
            </w:pPr>
            <w:r w:rsidRPr="007C3DD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4B9A" w14:textId="77777777" w:rsidR="007C3DD0" w:rsidRPr="007C3DD0" w:rsidRDefault="007C3DD0" w:rsidP="00060964">
            <w:pPr>
              <w:pStyle w:val="rowtabella0"/>
              <w:jc w:val="center"/>
              <w:rPr>
                <w:color w:val="002060"/>
              </w:rPr>
            </w:pPr>
            <w:r w:rsidRPr="007C3DD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1423"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373D" w14:textId="77777777" w:rsidR="007C3DD0" w:rsidRPr="007C3DD0" w:rsidRDefault="007C3DD0" w:rsidP="00060964">
            <w:pPr>
              <w:pStyle w:val="rowtabella0"/>
              <w:jc w:val="center"/>
              <w:rPr>
                <w:color w:val="002060"/>
              </w:rPr>
            </w:pPr>
            <w:r w:rsidRPr="007C3DD0">
              <w:rPr>
                <w:color w:val="002060"/>
              </w:rPr>
              <w:t>0</w:t>
            </w:r>
          </w:p>
        </w:tc>
      </w:tr>
      <w:tr w:rsidR="007C3DD0" w:rsidRPr="007C3DD0" w14:paraId="12B9718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D10D1" w14:textId="77777777" w:rsidR="007C3DD0" w:rsidRPr="007C3DD0" w:rsidRDefault="007C3DD0" w:rsidP="00060964">
            <w:pPr>
              <w:pStyle w:val="rowtabella0"/>
              <w:rPr>
                <w:color w:val="002060"/>
              </w:rPr>
            </w:pPr>
            <w:r w:rsidRPr="007C3DD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F566"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0ADF"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EC50F"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A53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3ED9"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7FE85"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1F8B" w14:textId="77777777" w:rsidR="007C3DD0" w:rsidRPr="007C3DD0" w:rsidRDefault="007C3DD0" w:rsidP="00060964">
            <w:pPr>
              <w:pStyle w:val="rowtabella0"/>
              <w:jc w:val="center"/>
              <w:rPr>
                <w:color w:val="002060"/>
              </w:rPr>
            </w:pPr>
            <w:r w:rsidRPr="007C3DD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C832"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28EA" w14:textId="77777777" w:rsidR="007C3DD0" w:rsidRPr="007C3DD0" w:rsidRDefault="007C3DD0" w:rsidP="00060964">
            <w:pPr>
              <w:pStyle w:val="rowtabella0"/>
              <w:jc w:val="center"/>
              <w:rPr>
                <w:color w:val="002060"/>
              </w:rPr>
            </w:pPr>
            <w:r w:rsidRPr="007C3DD0">
              <w:rPr>
                <w:color w:val="002060"/>
              </w:rPr>
              <w:t>0</w:t>
            </w:r>
          </w:p>
        </w:tc>
      </w:tr>
      <w:tr w:rsidR="007C3DD0" w:rsidRPr="007C3DD0" w14:paraId="424E85AC"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402D4" w14:textId="77777777" w:rsidR="007C3DD0" w:rsidRPr="007C3DD0" w:rsidRDefault="007C3DD0" w:rsidP="00060964">
            <w:pPr>
              <w:pStyle w:val="rowtabella0"/>
              <w:rPr>
                <w:color w:val="002060"/>
              </w:rPr>
            </w:pPr>
            <w:r w:rsidRPr="007C3DD0">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7C3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35E4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1C1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597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5CD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3EF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317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FA03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CBBA" w14:textId="77777777" w:rsidR="007C3DD0" w:rsidRPr="007C3DD0" w:rsidRDefault="007C3DD0" w:rsidP="00060964">
            <w:pPr>
              <w:pStyle w:val="rowtabella0"/>
              <w:jc w:val="center"/>
              <w:rPr>
                <w:color w:val="002060"/>
              </w:rPr>
            </w:pPr>
            <w:r w:rsidRPr="007C3DD0">
              <w:rPr>
                <w:color w:val="002060"/>
              </w:rPr>
              <w:t>0</w:t>
            </w:r>
          </w:p>
        </w:tc>
      </w:tr>
    </w:tbl>
    <w:p w14:paraId="596AEEED" w14:textId="77777777" w:rsidR="007C3DD0" w:rsidRPr="007C3DD0" w:rsidRDefault="007C3DD0" w:rsidP="007C3DD0">
      <w:pPr>
        <w:pStyle w:val="breakline"/>
        <w:rPr>
          <w:rFonts w:eastAsiaTheme="minorEastAsia"/>
          <w:color w:val="002060"/>
        </w:rPr>
      </w:pPr>
    </w:p>
    <w:p w14:paraId="765CD2F6" w14:textId="77777777" w:rsidR="007C3DD0" w:rsidRPr="007C3DD0" w:rsidRDefault="007C3DD0" w:rsidP="007C3DD0">
      <w:pPr>
        <w:pStyle w:val="breakline"/>
        <w:rPr>
          <w:color w:val="002060"/>
        </w:rPr>
      </w:pPr>
    </w:p>
    <w:p w14:paraId="6216118A" w14:textId="77777777" w:rsidR="007C3DD0" w:rsidRPr="007C3DD0" w:rsidRDefault="007C3DD0" w:rsidP="007C3DD0">
      <w:pPr>
        <w:pStyle w:val="sottotitolocampionato10"/>
        <w:rPr>
          <w:color w:val="002060"/>
        </w:rPr>
      </w:pPr>
      <w:r w:rsidRPr="007C3DD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7B43E9EA"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BC3D0"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3AC85"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E5FBB"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B54AF"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CAFEA"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5850B"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B317"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C46C1"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34C4E"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31F49" w14:textId="77777777" w:rsidR="007C3DD0" w:rsidRPr="007C3DD0" w:rsidRDefault="007C3DD0" w:rsidP="00060964">
            <w:pPr>
              <w:pStyle w:val="headertabella0"/>
              <w:rPr>
                <w:color w:val="002060"/>
              </w:rPr>
            </w:pPr>
            <w:r w:rsidRPr="007C3DD0">
              <w:rPr>
                <w:color w:val="002060"/>
              </w:rPr>
              <w:t>PE</w:t>
            </w:r>
          </w:p>
        </w:tc>
      </w:tr>
      <w:tr w:rsidR="007C3DD0" w:rsidRPr="007C3DD0" w14:paraId="354808DB"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71B143" w14:textId="77777777" w:rsidR="007C3DD0" w:rsidRPr="007C3DD0" w:rsidRDefault="007C3DD0" w:rsidP="00060964">
            <w:pPr>
              <w:pStyle w:val="rowtabella0"/>
              <w:rPr>
                <w:color w:val="002060"/>
              </w:rPr>
            </w:pPr>
            <w:r w:rsidRPr="007C3DD0">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4FE6"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80E70"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9708"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FE8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34B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4399" w14:textId="77777777" w:rsidR="007C3DD0" w:rsidRPr="007C3DD0" w:rsidRDefault="007C3DD0" w:rsidP="00060964">
            <w:pPr>
              <w:pStyle w:val="rowtabella0"/>
              <w:jc w:val="center"/>
              <w:rPr>
                <w:color w:val="002060"/>
              </w:rPr>
            </w:pPr>
            <w:r w:rsidRPr="007C3DD0">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37F8" w14:textId="77777777" w:rsidR="007C3DD0" w:rsidRPr="007C3DD0" w:rsidRDefault="007C3DD0" w:rsidP="00060964">
            <w:pPr>
              <w:pStyle w:val="rowtabella0"/>
              <w:jc w:val="center"/>
              <w:rPr>
                <w:color w:val="002060"/>
              </w:rPr>
            </w:pPr>
            <w:r w:rsidRPr="007C3DD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1ACE" w14:textId="77777777" w:rsidR="007C3DD0" w:rsidRPr="007C3DD0" w:rsidRDefault="007C3DD0" w:rsidP="00060964">
            <w:pPr>
              <w:pStyle w:val="rowtabella0"/>
              <w:jc w:val="center"/>
              <w:rPr>
                <w:color w:val="002060"/>
              </w:rPr>
            </w:pPr>
            <w:r w:rsidRPr="007C3DD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3863"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6A10B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879B3" w14:textId="77777777" w:rsidR="007C3DD0" w:rsidRPr="007C3DD0" w:rsidRDefault="007C3DD0" w:rsidP="00060964">
            <w:pPr>
              <w:pStyle w:val="rowtabella0"/>
              <w:rPr>
                <w:color w:val="002060"/>
              </w:rPr>
            </w:pPr>
            <w:r w:rsidRPr="007C3DD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8E16"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B576"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570C"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21F7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8D65"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421E" w14:textId="77777777" w:rsidR="007C3DD0" w:rsidRPr="007C3DD0" w:rsidRDefault="007C3DD0" w:rsidP="00060964">
            <w:pPr>
              <w:pStyle w:val="rowtabella0"/>
              <w:jc w:val="center"/>
              <w:rPr>
                <w:color w:val="002060"/>
              </w:rPr>
            </w:pPr>
            <w:r w:rsidRPr="007C3DD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5E5A" w14:textId="77777777" w:rsidR="007C3DD0" w:rsidRPr="007C3DD0" w:rsidRDefault="007C3DD0" w:rsidP="00060964">
            <w:pPr>
              <w:pStyle w:val="rowtabella0"/>
              <w:jc w:val="center"/>
              <w:rPr>
                <w:color w:val="002060"/>
              </w:rPr>
            </w:pPr>
            <w:r w:rsidRPr="007C3DD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7A4A"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2952" w14:textId="77777777" w:rsidR="007C3DD0" w:rsidRPr="007C3DD0" w:rsidRDefault="007C3DD0" w:rsidP="00060964">
            <w:pPr>
              <w:pStyle w:val="rowtabella0"/>
              <w:jc w:val="center"/>
              <w:rPr>
                <w:color w:val="002060"/>
              </w:rPr>
            </w:pPr>
            <w:r w:rsidRPr="007C3DD0">
              <w:rPr>
                <w:color w:val="002060"/>
              </w:rPr>
              <w:t>0</w:t>
            </w:r>
          </w:p>
        </w:tc>
      </w:tr>
      <w:tr w:rsidR="007C3DD0" w:rsidRPr="007C3DD0" w14:paraId="4F04FD75"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06332" w14:textId="77777777" w:rsidR="007C3DD0" w:rsidRPr="007C3DD0" w:rsidRDefault="007C3DD0" w:rsidP="00060964">
            <w:pPr>
              <w:pStyle w:val="rowtabella0"/>
              <w:rPr>
                <w:color w:val="002060"/>
              </w:rPr>
            </w:pPr>
            <w:r w:rsidRPr="007C3DD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54C6"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0115"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2B3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AE3C"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0865"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C0F1" w14:textId="77777777" w:rsidR="007C3DD0" w:rsidRPr="007C3DD0" w:rsidRDefault="007C3DD0" w:rsidP="00060964">
            <w:pPr>
              <w:pStyle w:val="rowtabella0"/>
              <w:jc w:val="center"/>
              <w:rPr>
                <w:color w:val="002060"/>
              </w:rPr>
            </w:pPr>
            <w:r w:rsidRPr="007C3DD0">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A482"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E998" w14:textId="77777777" w:rsidR="007C3DD0" w:rsidRPr="007C3DD0" w:rsidRDefault="007C3DD0" w:rsidP="00060964">
            <w:pPr>
              <w:pStyle w:val="rowtabella0"/>
              <w:jc w:val="center"/>
              <w:rPr>
                <w:color w:val="002060"/>
              </w:rPr>
            </w:pPr>
            <w:r w:rsidRPr="007C3DD0">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21F0" w14:textId="77777777" w:rsidR="007C3DD0" w:rsidRPr="007C3DD0" w:rsidRDefault="007C3DD0" w:rsidP="00060964">
            <w:pPr>
              <w:pStyle w:val="rowtabella0"/>
              <w:jc w:val="center"/>
              <w:rPr>
                <w:color w:val="002060"/>
              </w:rPr>
            </w:pPr>
            <w:r w:rsidRPr="007C3DD0">
              <w:rPr>
                <w:color w:val="002060"/>
              </w:rPr>
              <w:t>0</w:t>
            </w:r>
          </w:p>
        </w:tc>
      </w:tr>
      <w:tr w:rsidR="007C3DD0" w:rsidRPr="007C3DD0" w14:paraId="470521E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C425B" w14:textId="77777777" w:rsidR="007C3DD0" w:rsidRPr="00E15193" w:rsidRDefault="007C3DD0" w:rsidP="00060964">
            <w:pPr>
              <w:pStyle w:val="rowtabella0"/>
              <w:rPr>
                <w:color w:val="002060"/>
                <w:lang w:val="en-US"/>
              </w:rPr>
            </w:pPr>
            <w:r w:rsidRPr="00E15193">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A5028" w14:textId="77777777" w:rsidR="007C3DD0" w:rsidRPr="007C3DD0" w:rsidRDefault="007C3DD0" w:rsidP="00060964">
            <w:pPr>
              <w:pStyle w:val="rowtabella0"/>
              <w:jc w:val="center"/>
              <w:rPr>
                <w:color w:val="002060"/>
              </w:rPr>
            </w:pPr>
            <w:r w:rsidRPr="007C3DD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0A16"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DC0F"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253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4277"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8B65" w14:textId="77777777" w:rsidR="007C3DD0" w:rsidRPr="007C3DD0" w:rsidRDefault="007C3DD0" w:rsidP="00060964">
            <w:pPr>
              <w:pStyle w:val="rowtabella0"/>
              <w:jc w:val="center"/>
              <w:rPr>
                <w:color w:val="002060"/>
              </w:rPr>
            </w:pPr>
            <w:r w:rsidRPr="007C3DD0">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9C6C" w14:textId="77777777" w:rsidR="007C3DD0" w:rsidRPr="007C3DD0" w:rsidRDefault="007C3DD0" w:rsidP="00060964">
            <w:pPr>
              <w:pStyle w:val="rowtabella0"/>
              <w:jc w:val="center"/>
              <w:rPr>
                <w:color w:val="002060"/>
              </w:rPr>
            </w:pPr>
            <w:r w:rsidRPr="007C3DD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C975" w14:textId="77777777" w:rsidR="007C3DD0" w:rsidRPr="007C3DD0" w:rsidRDefault="007C3DD0" w:rsidP="00060964">
            <w:pPr>
              <w:pStyle w:val="rowtabella0"/>
              <w:jc w:val="center"/>
              <w:rPr>
                <w:color w:val="002060"/>
              </w:rPr>
            </w:pPr>
            <w:r w:rsidRPr="007C3DD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4879" w14:textId="77777777" w:rsidR="007C3DD0" w:rsidRPr="007C3DD0" w:rsidRDefault="007C3DD0" w:rsidP="00060964">
            <w:pPr>
              <w:pStyle w:val="rowtabella0"/>
              <w:jc w:val="center"/>
              <w:rPr>
                <w:color w:val="002060"/>
              </w:rPr>
            </w:pPr>
            <w:r w:rsidRPr="007C3DD0">
              <w:rPr>
                <w:color w:val="002060"/>
              </w:rPr>
              <w:t>0</w:t>
            </w:r>
          </w:p>
        </w:tc>
      </w:tr>
      <w:tr w:rsidR="007C3DD0" w:rsidRPr="007C3DD0" w14:paraId="7390B226"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33E04" w14:textId="77777777" w:rsidR="007C3DD0" w:rsidRPr="007C3DD0" w:rsidRDefault="007C3DD0" w:rsidP="00060964">
            <w:pPr>
              <w:pStyle w:val="rowtabella0"/>
              <w:rPr>
                <w:color w:val="002060"/>
              </w:rPr>
            </w:pPr>
            <w:r w:rsidRPr="007C3DD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EECC7"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798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9406"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605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430C"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01FE" w14:textId="77777777" w:rsidR="007C3DD0" w:rsidRPr="007C3DD0" w:rsidRDefault="007C3DD0" w:rsidP="00060964">
            <w:pPr>
              <w:pStyle w:val="rowtabella0"/>
              <w:jc w:val="center"/>
              <w:rPr>
                <w:color w:val="002060"/>
              </w:rPr>
            </w:pPr>
            <w:r w:rsidRPr="007C3DD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56FF" w14:textId="77777777" w:rsidR="007C3DD0" w:rsidRPr="007C3DD0" w:rsidRDefault="007C3DD0" w:rsidP="00060964">
            <w:pPr>
              <w:pStyle w:val="rowtabella0"/>
              <w:jc w:val="center"/>
              <w:rPr>
                <w:color w:val="002060"/>
              </w:rPr>
            </w:pPr>
            <w:r w:rsidRPr="007C3DD0">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59CB"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7C77" w14:textId="77777777" w:rsidR="007C3DD0" w:rsidRPr="007C3DD0" w:rsidRDefault="007C3DD0" w:rsidP="00060964">
            <w:pPr>
              <w:pStyle w:val="rowtabella0"/>
              <w:jc w:val="center"/>
              <w:rPr>
                <w:color w:val="002060"/>
              </w:rPr>
            </w:pPr>
            <w:r w:rsidRPr="007C3DD0">
              <w:rPr>
                <w:color w:val="002060"/>
              </w:rPr>
              <w:t>0</w:t>
            </w:r>
          </w:p>
        </w:tc>
      </w:tr>
      <w:tr w:rsidR="007C3DD0" w:rsidRPr="007C3DD0" w14:paraId="1CF852A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F629B" w14:textId="77777777" w:rsidR="007C3DD0" w:rsidRPr="007C3DD0" w:rsidRDefault="007C3DD0" w:rsidP="00060964">
            <w:pPr>
              <w:pStyle w:val="rowtabella0"/>
              <w:rPr>
                <w:color w:val="002060"/>
              </w:rPr>
            </w:pPr>
            <w:r w:rsidRPr="007C3DD0">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7F18"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8AB2"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936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9301"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71FD"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F4F0" w14:textId="77777777" w:rsidR="007C3DD0" w:rsidRPr="007C3DD0" w:rsidRDefault="007C3DD0" w:rsidP="00060964">
            <w:pPr>
              <w:pStyle w:val="rowtabella0"/>
              <w:jc w:val="center"/>
              <w:rPr>
                <w:color w:val="002060"/>
              </w:rPr>
            </w:pPr>
            <w:r w:rsidRPr="007C3DD0">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88F6" w14:textId="77777777" w:rsidR="007C3DD0" w:rsidRPr="007C3DD0" w:rsidRDefault="007C3DD0" w:rsidP="00060964">
            <w:pPr>
              <w:pStyle w:val="rowtabella0"/>
              <w:jc w:val="center"/>
              <w:rPr>
                <w:color w:val="002060"/>
              </w:rPr>
            </w:pPr>
            <w:r w:rsidRPr="007C3DD0">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FCD1" w14:textId="77777777" w:rsidR="007C3DD0" w:rsidRPr="007C3DD0" w:rsidRDefault="007C3DD0" w:rsidP="00060964">
            <w:pPr>
              <w:pStyle w:val="rowtabella0"/>
              <w:jc w:val="center"/>
              <w:rPr>
                <w:color w:val="002060"/>
              </w:rPr>
            </w:pPr>
            <w:r w:rsidRPr="007C3DD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A149" w14:textId="77777777" w:rsidR="007C3DD0" w:rsidRPr="007C3DD0" w:rsidRDefault="007C3DD0" w:rsidP="00060964">
            <w:pPr>
              <w:pStyle w:val="rowtabella0"/>
              <w:jc w:val="center"/>
              <w:rPr>
                <w:color w:val="002060"/>
              </w:rPr>
            </w:pPr>
            <w:r w:rsidRPr="007C3DD0">
              <w:rPr>
                <w:color w:val="002060"/>
              </w:rPr>
              <w:t>0</w:t>
            </w:r>
          </w:p>
        </w:tc>
      </w:tr>
      <w:tr w:rsidR="007C3DD0" w:rsidRPr="007C3DD0" w14:paraId="75ACF07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872B6" w14:textId="77777777" w:rsidR="007C3DD0" w:rsidRPr="007C3DD0" w:rsidRDefault="007C3DD0" w:rsidP="00060964">
            <w:pPr>
              <w:pStyle w:val="rowtabella0"/>
              <w:rPr>
                <w:color w:val="002060"/>
              </w:rPr>
            </w:pPr>
            <w:r w:rsidRPr="007C3DD0">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B556"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A2F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FDBF"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6E7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A7AA"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EAAB" w14:textId="77777777" w:rsidR="007C3DD0" w:rsidRPr="007C3DD0" w:rsidRDefault="007C3DD0" w:rsidP="00060964">
            <w:pPr>
              <w:pStyle w:val="rowtabella0"/>
              <w:jc w:val="center"/>
              <w:rPr>
                <w:color w:val="002060"/>
              </w:rPr>
            </w:pPr>
            <w:r w:rsidRPr="007C3DD0">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67A8" w14:textId="77777777" w:rsidR="007C3DD0" w:rsidRPr="007C3DD0" w:rsidRDefault="007C3DD0" w:rsidP="00060964">
            <w:pPr>
              <w:pStyle w:val="rowtabella0"/>
              <w:jc w:val="center"/>
              <w:rPr>
                <w:color w:val="002060"/>
              </w:rPr>
            </w:pPr>
            <w:r w:rsidRPr="007C3DD0">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6116" w14:textId="77777777" w:rsidR="007C3DD0" w:rsidRPr="007C3DD0" w:rsidRDefault="007C3DD0" w:rsidP="00060964">
            <w:pPr>
              <w:pStyle w:val="rowtabella0"/>
              <w:jc w:val="center"/>
              <w:rPr>
                <w:color w:val="002060"/>
              </w:rPr>
            </w:pPr>
            <w:r w:rsidRPr="007C3DD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66A8" w14:textId="77777777" w:rsidR="007C3DD0" w:rsidRPr="007C3DD0" w:rsidRDefault="007C3DD0" w:rsidP="00060964">
            <w:pPr>
              <w:pStyle w:val="rowtabella0"/>
              <w:jc w:val="center"/>
              <w:rPr>
                <w:color w:val="002060"/>
              </w:rPr>
            </w:pPr>
            <w:r w:rsidRPr="007C3DD0">
              <w:rPr>
                <w:color w:val="002060"/>
              </w:rPr>
              <w:t>0</w:t>
            </w:r>
          </w:p>
        </w:tc>
      </w:tr>
      <w:tr w:rsidR="007C3DD0" w:rsidRPr="007C3DD0" w14:paraId="19299464"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917F8A" w14:textId="77777777" w:rsidR="007C3DD0" w:rsidRPr="007C3DD0" w:rsidRDefault="007C3DD0" w:rsidP="00060964">
            <w:pPr>
              <w:pStyle w:val="rowtabella0"/>
              <w:rPr>
                <w:color w:val="002060"/>
              </w:rPr>
            </w:pPr>
            <w:r w:rsidRPr="007C3DD0">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8C1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9969"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346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B06E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576F5"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6C13" w14:textId="77777777" w:rsidR="007C3DD0" w:rsidRPr="007C3DD0" w:rsidRDefault="007C3DD0" w:rsidP="00060964">
            <w:pPr>
              <w:pStyle w:val="rowtabella0"/>
              <w:jc w:val="center"/>
              <w:rPr>
                <w:color w:val="002060"/>
              </w:rPr>
            </w:pPr>
            <w:r w:rsidRPr="007C3DD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BCAEC" w14:textId="77777777" w:rsidR="007C3DD0" w:rsidRPr="007C3DD0" w:rsidRDefault="007C3DD0" w:rsidP="00060964">
            <w:pPr>
              <w:pStyle w:val="rowtabella0"/>
              <w:jc w:val="center"/>
              <w:rPr>
                <w:color w:val="002060"/>
              </w:rPr>
            </w:pPr>
            <w:r w:rsidRPr="007C3DD0">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BE84" w14:textId="77777777" w:rsidR="007C3DD0" w:rsidRPr="007C3DD0" w:rsidRDefault="007C3DD0" w:rsidP="00060964">
            <w:pPr>
              <w:pStyle w:val="rowtabella0"/>
              <w:jc w:val="center"/>
              <w:rPr>
                <w:color w:val="002060"/>
              </w:rPr>
            </w:pPr>
            <w:r w:rsidRPr="007C3DD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8E51" w14:textId="77777777" w:rsidR="007C3DD0" w:rsidRPr="007C3DD0" w:rsidRDefault="007C3DD0" w:rsidP="00060964">
            <w:pPr>
              <w:pStyle w:val="rowtabella0"/>
              <w:jc w:val="center"/>
              <w:rPr>
                <w:color w:val="002060"/>
              </w:rPr>
            </w:pPr>
            <w:r w:rsidRPr="007C3DD0">
              <w:rPr>
                <w:color w:val="002060"/>
              </w:rPr>
              <w:t>0</w:t>
            </w:r>
          </w:p>
        </w:tc>
      </w:tr>
    </w:tbl>
    <w:p w14:paraId="6B2E876F" w14:textId="77777777" w:rsidR="007C3DD0" w:rsidRPr="007C3DD0" w:rsidRDefault="007C3DD0" w:rsidP="007C3DD0">
      <w:pPr>
        <w:pStyle w:val="breakline"/>
        <w:rPr>
          <w:rFonts w:eastAsiaTheme="minorEastAsia"/>
          <w:color w:val="002060"/>
        </w:rPr>
      </w:pPr>
    </w:p>
    <w:p w14:paraId="730E959F" w14:textId="77777777" w:rsidR="007C3DD0" w:rsidRPr="007C3DD0" w:rsidRDefault="007C3DD0" w:rsidP="007C3DD0">
      <w:pPr>
        <w:pStyle w:val="breakline"/>
        <w:rPr>
          <w:color w:val="002060"/>
        </w:rPr>
      </w:pPr>
    </w:p>
    <w:p w14:paraId="118EEEF9" w14:textId="77777777" w:rsidR="007C3DD0" w:rsidRPr="007C3DD0" w:rsidRDefault="007C3DD0" w:rsidP="007C3DD0">
      <w:pPr>
        <w:pStyle w:val="sottotitolocampionato10"/>
        <w:rPr>
          <w:color w:val="002060"/>
        </w:rPr>
      </w:pPr>
      <w:r w:rsidRPr="007C3DD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0749C9C6"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283D3"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8066D"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B5618"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2B009"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81087"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EDAEA"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134F8"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18EF"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B78FE"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7EE5" w14:textId="77777777" w:rsidR="007C3DD0" w:rsidRPr="007C3DD0" w:rsidRDefault="007C3DD0" w:rsidP="00060964">
            <w:pPr>
              <w:pStyle w:val="headertabella0"/>
              <w:rPr>
                <w:color w:val="002060"/>
              </w:rPr>
            </w:pPr>
            <w:r w:rsidRPr="007C3DD0">
              <w:rPr>
                <w:color w:val="002060"/>
              </w:rPr>
              <w:t>PE</w:t>
            </w:r>
          </w:p>
        </w:tc>
      </w:tr>
      <w:tr w:rsidR="007C3DD0" w:rsidRPr="007C3DD0" w14:paraId="0B4EB927"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CE5559" w14:textId="77777777" w:rsidR="007C3DD0" w:rsidRPr="007C3DD0" w:rsidRDefault="007C3DD0" w:rsidP="00060964">
            <w:pPr>
              <w:pStyle w:val="rowtabella0"/>
              <w:rPr>
                <w:color w:val="002060"/>
              </w:rPr>
            </w:pPr>
            <w:r w:rsidRPr="007C3DD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F572"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0683"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78E1"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0670"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C11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775B" w14:textId="77777777" w:rsidR="007C3DD0" w:rsidRPr="007C3DD0" w:rsidRDefault="007C3DD0" w:rsidP="00060964">
            <w:pPr>
              <w:pStyle w:val="rowtabella0"/>
              <w:jc w:val="center"/>
              <w:rPr>
                <w:color w:val="002060"/>
              </w:rPr>
            </w:pPr>
            <w:r w:rsidRPr="007C3DD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BC65" w14:textId="77777777" w:rsidR="007C3DD0" w:rsidRPr="007C3DD0" w:rsidRDefault="007C3DD0" w:rsidP="00060964">
            <w:pPr>
              <w:pStyle w:val="rowtabella0"/>
              <w:jc w:val="center"/>
              <w:rPr>
                <w:color w:val="002060"/>
              </w:rPr>
            </w:pPr>
            <w:r w:rsidRPr="007C3DD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3C8B" w14:textId="77777777" w:rsidR="007C3DD0" w:rsidRPr="007C3DD0" w:rsidRDefault="007C3DD0" w:rsidP="00060964">
            <w:pPr>
              <w:pStyle w:val="rowtabella0"/>
              <w:jc w:val="center"/>
              <w:rPr>
                <w:color w:val="002060"/>
              </w:rPr>
            </w:pPr>
            <w:r w:rsidRPr="007C3DD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6FC6" w14:textId="77777777" w:rsidR="007C3DD0" w:rsidRPr="007C3DD0" w:rsidRDefault="007C3DD0" w:rsidP="00060964">
            <w:pPr>
              <w:pStyle w:val="rowtabella0"/>
              <w:jc w:val="center"/>
              <w:rPr>
                <w:color w:val="002060"/>
              </w:rPr>
            </w:pPr>
            <w:r w:rsidRPr="007C3DD0">
              <w:rPr>
                <w:color w:val="002060"/>
              </w:rPr>
              <w:t>0</w:t>
            </w:r>
          </w:p>
        </w:tc>
      </w:tr>
      <w:tr w:rsidR="007C3DD0" w:rsidRPr="007C3DD0" w14:paraId="3026EAF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1C5D0" w14:textId="77777777" w:rsidR="007C3DD0" w:rsidRPr="007C3DD0" w:rsidRDefault="007C3DD0" w:rsidP="00060964">
            <w:pPr>
              <w:pStyle w:val="rowtabella0"/>
              <w:rPr>
                <w:color w:val="002060"/>
              </w:rPr>
            </w:pPr>
            <w:r w:rsidRPr="007C3DD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A2B1"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29E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84D1"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04D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824E"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B304" w14:textId="77777777" w:rsidR="007C3DD0" w:rsidRPr="007C3DD0" w:rsidRDefault="007C3DD0" w:rsidP="00060964">
            <w:pPr>
              <w:pStyle w:val="rowtabella0"/>
              <w:jc w:val="center"/>
              <w:rPr>
                <w:color w:val="002060"/>
              </w:rPr>
            </w:pPr>
            <w:r w:rsidRPr="007C3DD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81A3"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143F" w14:textId="77777777" w:rsidR="007C3DD0" w:rsidRPr="007C3DD0" w:rsidRDefault="007C3DD0" w:rsidP="00060964">
            <w:pPr>
              <w:pStyle w:val="rowtabella0"/>
              <w:jc w:val="center"/>
              <w:rPr>
                <w:color w:val="002060"/>
              </w:rPr>
            </w:pPr>
            <w:r w:rsidRPr="007C3DD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7A0C" w14:textId="77777777" w:rsidR="007C3DD0" w:rsidRPr="007C3DD0" w:rsidRDefault="007C3DD0" w:rsidP="00060964">
            <w:pPr>
              <w:pStyle w:val="rowtabella0"/>
              <w:jc w:val="center"/>
              <w:rPr>
                <w:color w:val="002060"/>
              </w:rPr>
            </w:pPr>
            <w:r w:rsidRPr="007C3DD0">
              <w:rPr>
                <w:color w:val="002060"/>
              </w:rPr>
              <w:t>0</w:t>
            </w:r>
          </w:p>
        </w:tc>
      </w:tr>
      <w:tr w:rsidR="007C3DD0" w:rsidRPr="007C3DD0" w14:paraId="62B0157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FC517" w14:textId="77777777" w:rsidR="007C3DD0" w:rsidRPr="007C3DD0" w:rsidRDefault="007C3DD0" w:rsidP="00060964">
            <w:pPr>
              <w:pStyle w:val="rowtabella0"/>
              <w:rPr>
                <w:color w:val="002060"/>
              </w:rPr>
            </w:pPr>
            <w:r w:rsidRPr="007C3DD0">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DD45" w14:textId="77777777" w:rsidR="007C3DD0" w:rsidRPr="007C3DD0" w:rsidRDefault="007C3DD0" w:rsidP="00060964">
            <w:pPr>
              <w:pStyle w:val="rowtabella0"/>
              <w:jc w:val="center"/>
              <w:rPr>
                <w:color w:val="002060"/>
              </w:rPr>
            </w:pPr>
            <w:r w:rsidRPr="007C3DD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78B4"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8D05"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EDC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D9F7"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9712"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6C2D" w14:textId="77777777" w:rsidR="007C3DD0" w:rsidRPr="007C3DD0" w:rsidRDefault="007C3DD0" w:rsidP="00060964">
            <w:pPr>
              <w:pStyle w:val="rowtabella0"/>
              <w:jc w:val="center"/>
              <w:rPr>
                <w:color w:val="002060"/>
              </w:rPr>
            </w:pPr>
            <w:r w:rsidRPr="007C3DD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BDA2"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CE09" w14:textId="77777777" w:rsidR="007C3DD0" w:rsidRPr="007C3DD0" w:rsidRDefault="007C3DD0" w:rsidP="00060964">
            <w:pPr>
              <w:pStyle w:val="rowtabella0"/>
              <w:jc w:val="center"/>
              <w:rPr>
                <w:color w:val="002060"/>
              </w:rPr>
            </w:pPr>
            <w:r w:rsidRPr="007C3DD0">
              <w:rPr>
                <w:color w:val="002060"/>
              </w:rPr>
              <w:t>0</w:t>
            </w:r>
          </w:p>
        </w:tc>
      </w:tr>
      <w:tr w:rsidR="007C3DD0" w:rsidRPr="007C3DD0" w14:paraId="388FD07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49382" w14:textId="77777777" w:rsidR="007C3DD0" w:rsidRPr="007C3DD0" w:rsidRDefault="007C3DD0" w:rsidP="00060964">
            <w:pPr>
              <w:pStyle w:val="rowtabella0"/>
              <w:rPr>
                <w:color w:val="002060"/>
              </w:rPr>
            </w:pPr>
            <w:r w:rsidRPr="007C3DD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9FD2"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FA9B"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D272"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137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8577"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052A" w14:textId="77777777" w:rsidR="007C3DD0" w:rsidRPr="007C3DD0" w:rsidRDefault="007C3DD0" w:rsidP="00060964">
            <w:pPr>
              <w:pStyle w:val="rowtabella0"/>
              <w:jc w:val="center"/>
              <w:rPr>
                <w:color w:val="002060"/>
              </w:rPr>
            </w:pPr>
            <w:r w:rsidRPr="007C3DD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FB6B"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70592"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99BE" w14:textId="77777777" w:rsidR="007C3DD0" w:rsidRPr="007C3DD0" w:rsidRDefault="007C3DD0" w:rsidP="00060964">
            <w:pPr>
              <w:pStyle w:val="rowtabella0"/>
              <w:jc w:val="center"/>
              <w:rPr>
                <w:color w:val="002060"/>
              </w:rPr>
            </w:pPr>
            <w:r w:rsidRPr="007C3DD0">
              <w:rPr>
                <w:color w:val="002060"/>
              </w:rPr>
              <w:t>0</w:t>
            </w:r>
          </w:p>
        </w:tc>
      </w:tr>
      <w:tr w:rsidR="007C3DD0" w:rsidRPr="007C3DD0" w14:paraId="3F61838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3E0350" w14:textId="77777777" w:rsidR="007C3DD0" w:rsidRPr="007C3DD0" w:rsidRDefault="007C3DD0" w:rsidP="00060964">
            <w:pPr>
              <w:pStyle w:val="rowtabella0"/>
              <w:rPr>
                <w:color w:val="002060"/>
              </w:rPr>
            </w:pPr>
            <w:r w:rsidRPr="007C3DD0">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1B481" w14:textId="77777777" w:rsidR="007C3DD0" w:rsidRPr="007C3DD0" w:rsidRDefault="007C3DD0" w:rsidP="00060964">
            <w:pPr>
              <w:pStyle w:val="rowtabella0"/>
              <w:jc w:val="center"/>
              <w:rPr>
                <w:color w:val="002060"/>
              </w:rPr>
            </w:pPr>
            <w:r w:rsidRPr="007C3DD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ABA7"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1862"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44F6"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77A4"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CC75"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8457" w14:textId="77777777" w:rsidR="007C3DD0" w:rsidRPr="007C3DD0" w:rsidRDefault="007C3DD0" w:rsidP="00060964">
            <w:pPr>
              <w:pStyle w:val="rowtabella0"/>
              <w:jc w:val="center"/>
              <w:rPr>
                <w:color w:val="002060"/>
              </w:rPr>
            </w:pPr>
            <w:r w:rsidRPr="007C3DD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BD4B"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CF38" w14:textId="77777777" w:rsidR="007C3DD0" w:rsidRPr="007C3DD0" w:rsidRDefault="007C3DD0" w:rsidP="00060964">
            <w:pPr>
              <w:pStyle w:val="rowtabella0"/>
              <w:jc w:val="center"/>
              <w:rPr>
                <w:color w:val="002060"/>
              </w:rPr>
            </w:pPr>
            <w:r w:rsidRPr="007C3DD0">
              <w:rPr>
                <w:color w:val="002060"/>
              </w:rPr>
              <w:t>0</w:t>
            </w:r>
          </w:p>
        </w:tc>
      </w:tr>
      <w:tr w:rsidR="007C3DD0" w:rsidRPr="007C3DD0" w14:paraId="231E783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02A10" w14:textId="77777777" w:rsidR="007C3DD0" w:rsidRPr="00E15193" w:rsidRDefault="007C3DD0" w:rsidP="00060964">
            <w:pPr>
              <w:pStyle w:val="rowtabella0"/>
              <w:rPr>
                <w:color w:val="002060"/>
                <w:lang w:val="en-US"/>
              </w:rPr>
            </w:pPr>
            <w:r w:rsidRPr="00E15193">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74FC" w14:textId="77777777" w:rsidR="007C3DD0" w:rsidRPr="007C3DD0" w:rsidRDefault="007C3DD0" w:rsidP="00060964">
            <w:pPr>
              <w:pStyle w:val="rowtabella0"/>
              <w:jc w:val="center"/>
              <w:rPr>
                <w:color w:val="002060"/>
              </w:rPr>
            </w:pPr>
            <w:r w:rsidRPr="007C3DD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EB32"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BC8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2977"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9592"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5A1" w14:textId="77777777" w:rsidR="007C3DD0" w:rsidRPr="007C3DD0" w:rsidRDefault="007C3DD0" w:rsidP="00060964">
            <w:pPr>
              <w:pStyle w:val="rowtabella0"/>
              <w:jc w:val="center"/>
              <w:rPr>
                <w:color w:val="002060"/>
              </w:rPr>
            </w:pPr>
            <w:r w:rsidRPr="007C3DD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5ED2" w14:textId="77777777" w:rsidR="007C3DD0" w:rsidRPr="007C3DD0" w:rsidRDefault="007C3DD0" w:rsidP="00060964">
            <w:pPr>
              <w:pStyle w:val="rowtabella0"/>
              <w:jc w:val="center"/>
              <w:rPr>
                <w:color w:val="002060"/>
              </w:rPr>
            </w:pPr>
            <w:r w:rsidRPr="007C3DD0">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8B02" w14:textId="77777777" w:rsidR="007C3DD0" w:rsidRPr="007C3DD0" w:rsidRDefault="007C3DD0" w:rsidP="00060964">
            <w:pPr>
              <w:pStyle w:val="rowtabella0"/>
              <w:jc w:val="center"/>
              <w:rPr>
                <w:color w:val="002060"/>
              </w:rPr>
            </w:pPr>
            <w:r w:rsidRPr="007C3DD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BB12" w14:textId="77777777" w:rsidR="007C3DD0" w:rsidRPr="007C3DD0" w:rsidRDefault="007C3DD0" w:rsidP="00060964">
            <w:pPr>
              <w:pStyle w:val="rowtabella0"/>
              <w:jc w:val="center"/>
              <w:rPr>
                <w:color w:val="002060"/>
              </w:rPr>
            </w:pPr>
            <w:r w:rsidRPr="007C3DD0">
              <w:rPr>
                <w:color w:val="002060"/>
              </w:rPr>
              <w:t>0</w:t>
            </w:r>
          </w:p>
        </w:tc>
      </w:tr>
      <w:tr w:rsidR="007C3DD0" w:rsidRPr="007C3DD0" w14:paraId="216CF41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74F57" w14:textId="77777777" w:rsidR="007C3DD0" w:rsidRPr="007C3DD0" w:rsidRDefault="007C3DD0" w:rsidP="00060964">
            <w:pPr>
              <w:pStyle w:val="rowtabella0"/>
              <w:rPr>
                <w:color w:val="002060"/>
              </w:rPr>
            </w:pPr>
            <w:r w:rsidRPr="007C3DD0">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A9A0"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43FB"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7BA65"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6FB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5E3C"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DC99" w14:textId="77777777" w:rsidR="007C3DD0" w:rsidRPr="007C3DD0" w:rsidRDefault="007C3DD0" w:rsidP="00060964">
            <w:pPr>
              <w:pStyle w:val="rowtabella0"/>
              <w:jc w:val="center"/>
              <w:rPr>
                <w:color w:val="002060"/>
              </w:rPr>
            </w:pPr>
            <w:r w:rsidRPr="007C3DD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80EB" w14:textId="77777777" w:rsidR="007C3DD0" w:rsidRPr="007C3DD0" w:rsidRDefault="007C3DD0" w:rsidP="00060964">
            <w:pPr>
              <w:pStyle w:val="rowtabella0"/>
              <w:jc w:val="center"/>
              <w:rPr>
                <w:color w:val="002060"/>
              </w:rPr>
            </w:pPr>
            <w:r w:rsidRPr="007C3DD0">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9F12" w14:textId="77777777" w:rsidR="007C3DD0" w:rsidRPr="007C3DD0" w:rsidRDefault="007C3DD0" w:rsidP="00060964">
            <w:pPr>
              <w:pStyle w:val="rowtabella0"/>
              <w:jc w:val="center"/>
              <w:rPr>
                <w:color w:val="002060"/>
              </w:rPr>
            </w:pPr>
            <w:r w:rsidRPr="007C3DD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5E5D" w14:textId="77777777" w:rsidR="007C3DD0" w:rsidRPr="007C3DD0" w:rsidRDefault="007C3DD0" w:rsidP="00060964">
            <w:pPr>
              <w:pStyle w:val="rowtabella0"/>
              <w:jc w:val="center"/>
              <w:rPr>
                <w:color w:val="002060"/>
              </w:rPr>
            </w:pPr>
            <w:r w:rsidRPr="007C3DD0">
              <w:rPr>
                <w:color w:val="002060"/>
              </w:rPr>
              <w:t>0</w:t>
            </w:r>
          </w:p>
        </w:tc>
      </w:tr>
      <w:tr w:rsidR="007C3DD0" w:rsidRPr="007C3DD0" w14:paraId="54934A4F"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E1709" w14:textId="77777777" w:rsidR="007C3DD0" w:rsidRPr="00E15193" w:rsidRDefault="007C3DD0" w:rsidP="00060964">
            <w:pPr>
              <w:pStyle w:val="rowtabella0"/>
              <w:rPr>
                <w:color w:val="002060"/>
                <w:lang w:val="en-US"/>
              </w:rPr>
            </w:pPr>
            <w:r w:rsidRPr="00E15193">
              <w:rPr>
                <w:color w:val="002060"/>
                <w:lang w:val="en-US"/>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A2F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B5F7" w14:textId="77777777" w:rsidR="007C3DD0" w:rsidRPr="007C3DD0" w:rsidRDefault="007C3DD0" w:rsidP="00060964">
            <w:pPr>
              <w:pStyle w:val="rowtabella0"/>
              <w:jc w:val="center"/>
              <w:rPr>
                <w:color w:val="002060"/>
              </w:rPr>
            </w:pPr>
            <w:r w:rsidRPr="007C3DD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AA5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646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C85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944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96D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027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FCC1" w14:textId="77777777" w:rsidR="007C3DD0" w:rsidRPr="007C3DD0" w:rsidRDefault="007C3DD0" w:rsidP="00060964">
            <w:pPr>
              <w:pStyle w:val="rowtabella0"/>
              <w:jc w:val="center"/>
              <w:rPr>
                <w:color w:val="002060"/>
              </w:rPr>
            </w:pPr>
            <w:r w:rsidRPr="007C3DD0">
              <w:rPr>
                <w:color w:val="002060"/>
              </w:rPr>
              <w:t>0</w:t>
            </w:r>
          </w:p>
        </w:tc>
      </w:tr>
    </w:tbl>
    <w:p w14:paraId="31969C81" w14:textId="77777777" w:rsidR="007C3DD0" w:rsidRPr="007C3DD0" w:rsidRDefault="007C3DD0" w:rsidP="007C3DD0">
      <w:pPr>
        <w:pStyle w:val="breakline"/>
        <w:rPr>
          <w:rFonts w:eastAsiaTheme="minorEastAsia"/>
          <w:color w:val="002060"/>
        </w:rPr>
      </w:pPr>
    </w:p>
    <w:p w14:paraId="79FED89A" w14:textId="77777777" w:rsidR="007C3DD0" w:rsidRPr="007C3DD0" w:rsidRDefault="007C3DD0" w:rsidP="007C3DD0">
      <w:pPr>
        <w:pStyle w:val="breakline"/>
        <w:rPr>
          <w:color w:val="002060"/>
        </w:rPr>
      </w:pPr>
    </w:p>
    <w:p w14:paraId="40C880AF" w14:textId="77777777" w:rsidR="007C3DD0" w:rsidRPr="007C3DD0" w:rsidRDefault="007C3DD0" w:rsidP="007C3DD0">
      <w:pPr>
        <w:pStyle w:val="titolocampionato0"/>
        <w:shd w:val="clear" w:color="auto" w:fill="CCCCCC"/>
        <w:spacing w:before="80" w:after="40"/>
        <w:rPr>
          <w:color w:val="002060"/>
        </w:rPr>
      </w:pPr>
      <w:r w:rsidRPr="007C3DD0">
        <w:rPr>
          <w:color w:val="002060"/>
        </w:rPr>
        <w:t>UNDER 15 C5 REGIONALI MASCHILI</w:t>
      </w:r>
    </w:p>
    <w:p w14:paraId="66FD9369" w14:textId="77777777" w:rsidR="007C3DD0" w:rsidRPr="007C3DD0" w:rsidRDefault="007C3DD0" w:rsidP="007C3DD0">
      <w:pPr>
        <w:pStyle w:val="titoloprinc0"/>
        <w:rPr>
          <w:color w:val="002060"/>
        </w:rPr>
      </w:pPr>
      <w:r w:rsidRPr="007C3DD0">
        <w:rPr>
          <w:color w:val="002060"/>
        </w:rPr>
        <w:t>RISULTATI</w:t>
      </w:r>
    </w:p>
    <w:p w14:paraId="290D1B2E" w14:textId="77777777" w:rsidR="007C3DD0" w:rsidRPr="007C3DD0" w:rsidRDefault="007C3DD0" w:rsidP="007C3DD0">
      <w:pPr>
        <w:pStyle w:val="breakline"/>
        <w:rPr>
          <w:color w:val="002060"/>
        </w:rPr>
      </w:pPr>
    </w:p>
    <w:p w14:paraId="76D88D19" w14:textId="77777777" w:rsidR="007C3DD0" w:rsidRPr="007C3DD0" w:rsidRDefault="007C3DD0" w:rsidP="007C3DD0">
      <w:pPr>
        <w:pStyle w:val="sottotitolocampionato10"/>
        <w:rPr>
          <w:color w:val="002060"/>
        </w:rPr>
      </w:pPr>
      <w:r w:rsidRPr="007C3DD0">
        <w:rPr>
          <w:color w:val="002060"/>
        </w:rPr>
        <w:t>RISULTATI UFFICIALI GARE DEL 17/12/2023</w:t>
      </w:r>
    </w:p>
    <w:p w14:paraId="4490543F"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4DE94E3D"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7054C104"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50716D78"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B4637" w14:textId="77777777" w:rsidR="007C3DD0" w:rsidRPr="007C3DD0" w:rsidRDefault="007C3DD0" w:rsidP="00060964">
                  <w:pPr>
                    <w:pStyle w:val="headertabella0"/>
                    <w:rPr>
                      <w:color w:val="002060"/>
                    </w:rPr>
                  </w:pPr>
                  <w:r w:rsidRPr="007C3DD0">
                    <w:rPr>
                      <w:color w:val="002060"/>
                    </w:rPr>
                    <w:t>GIRONE G - 1 Giornata - A</w:t>
                  </w:r>
                </w:p>
              </w:tc>
            </w:tr>
            <w:tr w:rsidR="007C3DD0" w:rsidRPr="007C3DD0" w14:paraId="11A41FD4"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8164FE" w14:textId="77777777" w:rsidR="007C3DD0" w:rsidRPr="007C3DD0" w:rsidRDefault="007C3DD0" w:rsidP="00060964">
                  <w:pPr>
                    <w:pStyle w:val="rowtabella0"/>
                    <w:rPr>
                      <w:color w:val="002060"/>
                    </w:rPr>
                  </w:pPr>
                  <w:r w:rsidRPr="007C3DD0">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C3A4B" w14:textId="77777777" w:rsidR="007C3DD0" w:rsidRPr="007C3DD0" w:rsidRDefault="007C3DD0" w:rsidP="00060964">
                  <w:pPr>
                    <w:pStyle w:val="rowtabella0"/>
                    <w:rPr>
                      <w:color w:val="002060"/>
                    </w:rPr>
                  </w:pPr>
                  <w:r w:rsidRPr="007C3DD0">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516CE" w14:textId="77777777" w:rsidR="007C3DD0" w:rsidRPr="007C3DD0" w:rsidRDefault="007C3DD0" w:rsidP="00060964">
                  <w:pPr>
                    <w:pStyle w:val="rowtabella0"/>
                    <w:jc w:val="center"/>
                    <w:rPr>
                      <w:color w:val="002060"/>
                    </w:rPr>
                  </w:pPr>
                  <w:r w:rsidRPr="007C3DD0">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8A238" w14:textId="77777777" w:rsidR="007C3DD0" w:rsidRPr="007C3DD0" w:rsidRDefault="007C3DD0" w:rsidP="00060964">
                  <w:pPr>
                    <w:pStyle w:val="rowtabella0"/>
                    <w:jc w:val="center"/>
                    <w:rPr>
                      <w:color w:val="002060"/>
                    </w:rPr>
                  </w:pPr>
                  <w:r w:rsidRPr="007C3DD0">
                    <w:rPr>
                      <w:color w:val="002060"/>
                    </w:rPr>
                    <w:t> </w:t>
                  </w:r>
                </w:p>
              </w:tc>
            </w:tr>
            <w:tr w:rsidR="007C3DD0" w:rsidRPr="007C3DD0" w14:paraId="6BB984F9"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5C78E" w14:textId="77777777" w:rsidR="007C3DD0" w:rsidRPr="007C3DD0" w:rsidRDefault="007C3DD0" w:rsidP="00060964">
                  <w:pPr>
                    <w:pStyle w:val="rowtabella0"/>
                    <w:rPr>
                      <w:color w:val="002060"/>
                    </w:rPr>
                  </w:pPr>
                  <w:r w:rsidRPr="007C3DD0">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A56DA0" w14:textId="77777777" w:rsidR="007C3DD0" w:rsidRPr="007C3DD0" w:rsidRDefault="007C3DD0" w:rsidP="00060964">
                  <w:pPr>
                    <w:pStyle w:val="rowtabella0"/>
                    <w:rPr>
                      <w:color w:val="002060"/>
                    </w:rPr>
                  </w:pPr>
                  <w:r w:rsidRPr="007C3DD0">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B6133" w14:textId="77777777" w:rsidR="007C3DD0" w:rsidRPr="007C3DD0" w:rsidRDefault="007C3DD0" w:rsidP="00060964">
                  <w:pPr>
                    <w:pStyle w:val="rowtabella0"/>
                    <w:jc w:val="center"/>
                    <w:rPr>
                      <w:color w:val="002060"/>
                    </w:rPr>
                  </w:pPr>
                  <w:r w:rsidRPr="007C3DD0">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7CC5B5" w14:textId="77777777" w:rsidR="007C3DD0" w:rsidRPr="007C3DD0" w:rsidRDefault="007C3DD0" w:rsidP="00060964">
                  <w:pPr>
                    <w:pStyle w:val="rowtabella0"/>
                    <w:jc w:val="center"/>
                    <w:rPr>
                      <w:color w:val="002060"/>
                    </w:rPr>
                  </w:pPr>
                  <w:r w:rsidRPr="007C3DD0">
                    <w:rPr>
                      <w:color w:val="002060"/>
                    </w:rPr>
                    <w:t> </w:t>
                  </w:r>
                </w:p>
              </w:tc>
            </w:tr>
            <w:tr w:rsidR="007C3DD0" w:rsidRPr="007C3DD0" w14:paraId="729559AF"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2F2497" w14:textId="77777777" w:rsidR="007C3DD0" w:rsidRPr="007C3DD0" w:rsidRDefault="007C3DD0" w:rsidP="00060964">
                  <w:pPr>
                    <w:pStyle w:val="rowtabella0"/>
                    <w:rPr>
                      <w:color w:val="002060"/>
                    </w:rPr>
                  </w:pPr>
                  <w:r w:rsidRPr="007C3DD0">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B907D" w14:textId="77777777" w:rsidR="007C3DD0" w:rsidRPr="007C3DD0" w:rsidRDefault="007C3DD0" w:rsidP="00060964">
                  <w:pPr>
                    <w:pStyle w:val="rowtabella0"/>
                    <w:rPr>
                      <w:color w:val="002060"/>
                    </w:rPr>
                  </w:pPr>
                  <w:r w:rsidRPr="007C3DD0">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3113B" w14:textId="77777777" w:rsidR="007C3DD0" w:rsidRPr="007C3DD0" w:rsidRDefault="007C3DD0" w:rsidP="00060964">
                  <w:pPr>
                    <w:pStyle w:val="rowtabella0"/>
                    <w:jc w:val="center"/>
                    <w:rPr>
                      <w:color w:val="002060"/>
                    </w:rPr>
                  </w:pPr>
                  <w:r w:rsidRPr="007C3DD0">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8EE29" w14:textId="77777777" w:rsidR="007C3DD0" w:rsidRPr="007C3DD0" w:rsidRDefault="007C3DD0" w:rsidP="00060964">
                  <w:pPr>
                    <w:pStyle w:val="rowtabella0"/>
                    <w:jc w:val="center"/>
                    <w:rPr>
                      <w:color w:val="002060"/>
                    </w:rPr>
                  </w:pPr>
                  <w:r w:rsidRPr="007C3DD0">
                    <w:rPr>
                      <w:color w:val="002060"/>
                    </w:rPr>
                    <w:t> </w:t>
                  </w:r>
                </w:p>
              </w:tc>
            </w:tr>
            <w:tr w:rsidR="007C3DD0" w:rsidRPr="007C3DD0" w14:paraId="6754AE07"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669E70A7" w14:textId="77777777" w:rsidR="007C3DD0" w:rsidRPr="007C3DD0" w:rsidRDefault="007C3DD0" w:rsidP="00060964">
                  <w:pPr>
                    <w:pStyle w:val="rowtabella0"/>
                    <w:rPr>
                      <w:color w:val="002060"/>
                    </w:rPr>
                  </w:pPr>
                  <w:r w:rsidRPr="007C3DD0">
                    <w:rPr>
                      <w:color w:val="002060"/>
                    </w:rPr>
                    <w:t>(1) - disputata il 16/12/2023</w:t>
                  </w:r>
                </w:p>
              </w:tc>
            </w:tr>
          </w:tbl>
          <w:p w14:paraId="36A529F2"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32530E08"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F5DD" w14:textId="77777777" w:rsidR="007C3DD0" w:rsidRPr="007C3DD0" w:rsidRDefault="007C3DD0" w:rsidP="00060964">
                  <w:pPr>
                    <w:pStyle w:val="headertabella0"/>
                    <w:rPr>
                      <w:color w:val="002060"/>
                    </w:rPr>
                  </w:pPr>
                  <w:r w:rsidRPr="007C3DD0">
                    <w:rPr>
                      <w:color w:val="002060"/>
                    </w:rPr>
                    <w:t>GIRONE SA - 1 Giornata - A</w:t>
                  </w:r>
                </w:p>
              </w:tc>
            </w:tr>
            <w:tr w:rsidR="007C3DD0" w:rsidRPr="007C3DD0" w14:paraId="4B94B144"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E0E5E" w14:textId="77777777" w:rsidR="007C3DD0" w:rsidRPr="007C3DD0" w:rsidRDefault="007C3DD0" w:rsidP="00060964">
                  <w:pPr>
                    <w:pStyle w:val="rowtabella0"/>
                    <w:rPr>
                      <w:color w:val="002060"/>
                    </w:rPr>
                  </w:pPr>
                  <w:r w:rsidRPr="007C3DD0">
                    <w:rPr>
                      <w:color w:val="002060"/>
                    </w:rPr>
                    <w:t>ITALSERVICE C5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9EE3C" w14:textId="77777777" w:rsidR="007C3DD0" w:rsidRPr="007C3DD0" w:rsidRDefault="007C3DD0" w:rsidP="00060964">
                  <w:pPr>
                    <w:pStyle w:val="rowtabella0"/>
                    <w:rPr>
                      <w:color w:val="002060"/>
                    </w:rPr>
                  </w:pPr>
                  <w:r w:rsidRPr="007C3DD0">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55593" w14:textId="77777777" w:rsidR="007C3DD0" w:rsidRPr="007C3DD0" w:rsidRDefault="007C3DD0" w:rsidP="00060964">
                  <w:pPr>
                    <w:pStyle w:val="rowtabella0"/>
                    <w:jc w:val="center"/>
                    <w:rPr>
                      <w:color w:val="002060"/>
                    </w:rPr>
                  </w:pPr>
                  <w:r w:rsidRPr="007C3DD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0EA2E" w14:textId="77777777" w:rsidR="007C3DD0" w:rsidRPr="007C3DD0" w:rsidRDefault="007C3DD0" w:rsidP="00060964">
                  <w:pPr>
                    <w:pStyle w:val="rowtabella0"/>
                    <w:jc w:val="center"/>
                    <w:rPr>
                      <w:color w:val="002060"/>
                    </w:rPr>
                  </w:pPr>
                  <w:r w:rsidRPr="007C3DD0">
                    <w:rPr>
                      <w:color w:val="002060"/>
                    </w:rPr>
                    <w:t> </w:t>
                  </w:r>
                </w:p>
              </w:tc>
            </w:tr>
            <w:tr w:rsidR="007C3DD0" w:rsidRPr="007C3DD0" w14:paraId="0ED272A1"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614D47" w14:textId="77777777" w:rsidR="007C3DD0" w:rsidRPr="007C3DD0" w:rsidRDefault="007C3DD0" w:rsidP="00060964">
                  <w:pPr>
                    <w:pStyle w:val="rowtabella0"/>
                    <w:rPr>
                      <w:color w:val="002060"/>
                    </w:rPr>
                  </w:pPr>
                  <w:r w:rsidRPr="007C3DD0">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E72E4" w14:textId="77777777" w:rsidR="007C3DD0" w:rsidRPr="007C3DD0" w:rsidRDefault="007C3DD0" w:rsidP="00060964">
                  <w:pPr>
                    <w:pStyle w:val="rowtabella0"/>
                    <w:rPr>
                      <w:color w:val="002060"/>
                    </w:rPr>
                  </w:pPr>
                  <w:r w:rsidRPr="007C3DD0">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A3CFE" w14:textId="77777777" w:rsidR="007C3DD0" w:rsidRPr="007C3DD0" w:rsidRDefault="007C3DD0" w:rsidP="00060964">
                  <w:pPr>
                    <w:pStyle w:val="rowtabella0"/>
                    <w:jc w:val="center"/>
                    <w:rPr>
                      <w:color w:val="002060"/>
                    </w:rPr>
                  </w:pPr>
                  <w:r w:rsidRPr="007C3DD0">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29D88" w14:textId="77777777" w:rsidR="007C3DD0" w:rsidRPr="007C3DD0" w:rsidRDefault="007C3DD0" w:rsidP="00060964">
                  <w:pPr>
                    <w:pStyle w:val="rowtabella0"/>
                    <w:jc w:val="center"/>
                    <w:rPr>
                      <w:color w:val="002060"/>
                    </w:rPr>
                  </w:pPr>
                  <w:r w:rsidRPr="007C3DD0">
                    <w:rPr>
                      <w:color w:val="002060"/>
                    </w:rPr>
                    <w:t> </w:t>
                  </w:r>
                </w:p>
              </w:tc>
            </w:tr>
            <w:tr w:rsidR="007C3DD0" w:rsidRPr="007C3DD0" w14:paraId="7F976F66"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3A8446A8" w14:textId="77777777" w:rsidR="007C3DD0" w:rsidRPr="007C3DD0" w:rsidRDefault="007C3DD0" w:rsidP="00060964">
                  <w:pPr>
                    <w:pStyle w:val="rowtabella0"/>
                    <w:rPr>
                      <w:color w:val="002060"/>
                    </w:rPr>
                  </w:pPr>
                  <w:r w:rsidRPr="007C3DD0">
                    <w:rPr>
                      <w:color w:val="002060"/>
                    </w:rPr>
                    <w:t>(1) - disputata il 16/12/2023</w:t>
                  </w:r>
                </w:p>
              </w:tc>
            </w:tr>
          </w:tbl>
          <w:p w14:paraId="6F998A1F" w14:textId="77777777" w:rsidR="007C3DD0" w:rsidRPr="007C3DD0" w:rsidRDefault="007C3DD0" w:rsidP="00060964">
            <w:pPr>
              <w:rPr>
                <w:color w:val="002060"/>
              </w:rPr>
            </w:pPr>
          </w:p>
        </w:tc>
      </w:tr>
    </w:tbl>
    <w:p w14:paraId="7E7DBD19" w14:textId="77777777" w:rsidR="007C3DD0" w:rsidRPr="007C3DD0" w:rsidRDefault="007C3DD0" w:rsidP="007C3DD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C3DD0" w:rsidRPr="007C3DD0" w14:paraId="6282B755"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11657153"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C51A8" w14:textId="77777777" w:rsidR="007C3DD0" w:rsidRPr="007C3DD0" w:rsidRDefault="007C3DD0" w:rsidP="00060964">
                  <w:pPr>
                    <w:pStyle w:val="headertabella0"/>
                    <w:rPr>
                      <w:color w:val="002060"/>
                    </w:rPr>
                  </w:pPr>
                  <w:r w:rsidRPr="007C3DD0">
                    <w:rPr>
                      <w:color w:val="002060"/>
                    </w:rPr>
                    <w:t>GIRONE SB - 1 Giornata - A</w:t>
                  </w:r>
                </w:p>
              </w:tc>
            </w:tr>
            <w:tr w:rsidR="007C3DD0" w:rsidRPr="007C3DD0" w14:paraId="2AA385AD"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94814" w14:textId="77777777" w:rsidR="007C3DD0" w:rsidRPr="007C3DD0" w:rsidRDefault="007C3DD0" w:rsidP="00060964">
                  <w:pPr>
                    <w:pStyle w:val="rowtabella0"/>
                    <w:rPr>
                      <w:color w:val="002060"/>
                    </w:rPr>
                  </w:pPr>
                  <w:r w:rsidRPr="007C3DD0">
                    <w:rPr>
                      <w:color w:val="002060"/>
                    </w:rPr>
                    <w:lastRenderedPageBreak/>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F19AF" w14:textId="77777777" w:rsidR="007C3DD0" w:rsidRPr="007C3DD0" w:rsidRDefault="007C3DD0" w:rsidP="00060964">
                  <w:pPr>
                    <w:pStyle w:val="rowtabella0"/>
                    <w:rPr>
                      <w:color w:val="002060"/>
                    </w:rPr>
                  </w:pPr>
                  <w:r w:rsidRPr="007C3DD0">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91022" w14:textId="77777777" w:rsidR="007C3DD0" w:rsidRPr="007C3DD0" w:rsidRDefault="007C3DD0" w:rsidP="00060964">
                  <w:pPr>
                    <w:pStyle w:val="rowtabella0"/>
                    <w:jc w:val="center"/>
                    <w:rPr>
                      <w:color w:val="002060"/>
                    </w:rPr>
                  </w:pPr>
                  <w:r w:rsidRPr="007C3DD0">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E616" w14:textId="77777777" w:rsidR="007C3DD0" w:rsidRPr="007C3DD0" w:rsidRDefault="007C3DD0" w:rsidP="00060964">
                  <w:pPr>
                    <w:pStyle w:val="rowtabella0"/>
                    <w:jc w:val="center"/>
                    <w:rPr>
                      <w:color w:val="002060"/>
                    </w:rPr>
                  </w:pPr>
                  <w:r w:rsidRPr="007C3DD0">
                    <w:rPr>
                      <w:color w:val="002060"/>
                    </w:rPr>
                    <w:t> </w:t>
                  </w:r>
                </w:p>
              </w:tc>
            </w:tr>
            <w:tr w:rsidR="007C3DD0" w:rsidRPr="007C3DD0" w14:paraId="28AEDED5"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4C13B7" w14:textId="77777777" w:rsidR="007C3DD0" w:rsidRPr="007C3DD0" w:rsidRDefault="007C3DD0" w:rsidP="00060964">
                  <w:pPr>
                    <w:pStyle w:val="rowtabella0"/>
                    <w:rPr>
                      <w:color w:val="002060"/>
                    </w:rPr>
                  </w:pPr>
                  <w:r w:rsidRPr="007C3DD0">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D3377" w14:textId="77777777" w:rsidR="007C3DD0" w:rsidRPr="007C3DD0" w:rsidRDefault="007C3DD0" w:rsidP="00060964">
                  <w:pPr>
                    <w:pStyle w:val="rowtabella0"/>
                    <w:rPr>
                      <w:color w:val="002060"/>
                    </w:rPr>
                  </w:pPr>
                  <w:r w:rsidRPr="007C3DD0">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C29DB" w14:textId="77777777" w:rsidR="007C3DD0" w:rsidRPr="007C3DD0" w:rsidRDefault="007C3DD0" w:rsidP="00060964">
                  <w:pPr>
                    <w:pStyle w:val="rowtabella0"/>
                    <w:jc w:val="center"/>
                    <w:rPr>
                      <w:color w:val="002060"/>
                    </w:rPr>
                  </w:pPr>
                  <w:r w:rsidRPr="007C3DD0">
                    <w:rPr>
                      <w:color w:val="002060"/>
                    </w:rPr>
                    <w:t>5 - 8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E974B" w14:textId="77777777" w:rsidR="007C3DD0" w:rsidRPr="007C3DD0" w:rsidRDefault="007C3DD0" w:rsidP="00060964">
                  <w:pPr>
                    <w:pStyle w:val="rowtabella0"/>
                    <w:jc w:val="center"/>
                    <w:rPr>
                      <w:color w:val="002060"/>
                    </w:rPr>
                  </w:pPr>
                  <w:r w:rsidRPr="007C3DD0">
                    <w:rPr>
                      <w:color w:val="002060"/>
                    </w:rPr>
                    <w:t> </w:t>
                  </w:r>
                </w:p>
              </w:tc>
            </w:tr>
            <w:tr w:rsidR="007C3DD0" w:rsidRPr="007C3DD0" w14:paraId="47A4903F"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57A748E6" w14:textId="77777777" w:rsidR="007C3DD0" w:rsidRPr="007C3DD0" w:rsidRDefault="007C3DD0" w:rsidP="00060964">
                  <w:pPr>
                    <w:pStyle w:val="rowtabella0"/>
                    <w:rPr>
                      <w:color w:val="002060"/>
                    </w:rPr>
                  </w:pPr>
                  <w:r w:rsidRPr="007C3DD0">
                    <w:rPr>
                      <w:color w:val="002060"/>
                    </w:rPr>
                    <w:t>(1) - disputata il 16/12/2023</w:t>
                  </w:r>
                </w:p>
              </w:tc>
            </w:tr>
          </w:tbl>
          <w:p w14:paraId="0F3EA1EC" w14:textId="77777777" w:rsidR="007C3DD0" w:rsidRPr="007C3DD0" w:rsidRDefault="007C3DD0" w:rsidP="0006096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7365106A"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696D3" w14:textId="77777777" w:rsidR="007C3DD0" w:rsidRPr="007C3DD0" w:rsidRDefault="007C3DD0" w:rsidP="00060964">
                  <w:pPr>
                    <w:pStyle w:val="headertabella0"/>
                    <w:rPr>
                      <w:color w:val="002060"/>
                    </w:rPr>
                  </w:pPr>
                  <w:r w:rsidRPr="007C3DD0">
                    <w:rPr>
                      <w:color w:val="002060"/>
                    </w:rPr>
                    <w:lastRenderedPageBreak/>
                    <w:t>GIRONE SC - 1 Giornata - A</w:t>
                  </w:r>
                </w:p>
              </w:tc>
            </w:tr>
            <w:tr w:rsidR="007C3DD0" w:rsidRPr="007C3DD0" w14:paraId="42A044EE"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3A4C7" w14:textId="77777777" w:rsidR="007C3DD0" w:rsidRPr="007C3DD0" w:rsidRDefault="007C3DD0" w:rsidP="00060964">
                  <w:pPr>
                    <w:pStyle w:val="rowtabella0"/>
                    <w:rPr>
                      <w:color w:val="002060"/>
                    </w:rPr>
                  </w:pPr>
                  <w:r w:rsidRPr="007C3DD0">
                    <w:rPr>
                      <w:color w:val="002060"/>
                    </w:rPr>
                    <w:lastRenderedPageBreak/>
                    <w:t>(1) 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519EB" w14:textId="77777777" w:rsidR="007C3DD0" w:rsidRPr="007C3DD0" w:rsidRDefault="007C3DD0" w:rsidP="00060964">
                  <w:pPr>
                    <w:pStyle w:val="rowtabella0"/>
                    <w:rPr>
                      <w:color w:val="002060"/>
                    </w:rPr>
                  </w:pPr>
                  <w:r w:rsidRPr="007C3DD0">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02BFA" w14:textId="77777777" w:rsidR="007C3DD0" w:rsidRPr="007C3DD0" w:rsidRDefault="007C3DD0" w:rsidP="00060964">
                  <w:pPr>
                    <w:pStyle w:val="rowtabella0"/>
                    <w:jc w:val="center"/>
                    <w:rPr>
                      <w:color w:val="002060"/>
                    </w:rPr>
                  </w:pPr>
                  <w:r w:rsidRPr="007C3DD0">
                    <w:rPr>
                      <w:color w:val="002060"/>
                    </w:rPr>
                    <w:t>4 - 13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40D55" w14:textId="77777777" w:rsidR="007C3DD0" w:rsidRPr="007C3DD0" w:rsidRDefault="007C3DD0" w:rsidP="00060964">
                  <w:pPr>
                    <w:pStyle w:val="rowtabella0"/>
                    <w:jc w:val="center"/>
                    <w:rPr>
                      <w:color w:val="002060"/>
                    </w:rPr>
                  </w:pPr>
                  <w:r w:rsidRPr="007C3DD0">
                    <w:rPr>
                      <w:color w:val="002060"/>
                    </w:rPr>
                    <w:t> </w:t>
                  </w:r>
                </w:p>
              </w:tc>
            </w:tr>
            <w:tr w:rsidR="007C3DD0" w:rsidRPr="007C3DD0" w14:paraId="73DB3FD1" w14:textId="77777777" w:rsidTr="0006096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812A24" w14:textId="77777777" w:rsidR="007C3DD0" w:rsidRPr="007C3DD0" w:rsidRDefault="007C3DD0" w:rsidP="00060964">
                  <w:pPr>
                    <w:pStyle w:val="rowtabella0"/>
                    <w:rPr>
                      <w:color w:val="002060"/>
                    </w:rPr>
                  </w:pPr>
                  <w:r w:rsidRPr="007C3DD0">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A6C17" w14:textId="77777777" w:rsidR="007C3DD0" w:rsidRPr="007C3DD0" w:rsidRDefault="007C3DD0" w:rsidP="00060964">
                  <w:pPr>
                    <w:pStyle w:val="rowtabella0"/>
                    <w:rPr>
                      <w:color w:val="002060"/>
                    </w:rPr>
                  </w:pPr>
                  <w:r w:rsidRPr="007C3DD0">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516CFF" w14:textId="77777777" w:rsidR="007C3DD0" w:rsidRPr="007C3DD0" w:rsidRDefault="007C3DD0" w:rsidP="00060964">
                  <w:pPr>
                    <w:pStyle w:val="rowtabella0"/>
                    <w:jc w:val="center"/>
                    <w:rPr>
                      <w:color w:val="002060"/>
                    </w:rPr>
                  </w:pPr>
                  <w:r w:rsidRPr="007C3DD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CF46C8" w14:textId="77777777" w:rsidR="007C3DD0" w:rsidRPr="007C3DD0" w:rsidRDefault="007C3DD0" w:rsidP="00060964">
                  <w:pPr>
                    <w:pStyle w:val="rowtabella0"/>
                    <w:jc w:val="center"/>
                    <w:rPr>
                      <w:color w:val="002060"/>
                    </w:rPr>
                  </w:pPr>
                  <w:r w:rsidRPr="007C3DD0">
                    <w:rPr>
                      <w:color w:val="002060"/>
                    </w:rPr>
                    <w:t> </w:t>
                  </w:r>
                </w:p>
              </w:tc>
            </w:tr>
            <w:tr w:rsidR="007C3DD0" w:rsidRPr="007C3DD0" w14:paraId="2FB9E4A0"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C3AF9" w14:textId="77777777" w:rsidR="007C3DD0" w:rsidRPr="007C3DD0" w:rsidRDefault="007C3DD0" w:rsidP="00060964">
                  <w:pPr>
                    <w:pStyle w:val="rowtabella0"/>
                    <w:rPr>
                      <w:color w:val="002060"/>
                    </w:rPr>
                  </w:pPr>
                  <w:r w:rsidRPr="007C3DD0">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F3AA5" w14:textId="77777777" w:rsidR="007C3DD0" w:rsidRPr="007C3DD0" w:rsidRDefault="007C3DD0" w:rsidP="00060964">
                  <w:pPr>
                    <w:pStyle w:val="rowtabella0"/>
                    <w:rPr>
                      <w:color w:val="002060"/>
                    </w:rPr>
                  </w:pPr>
                  <w:r w:rsidRPr="007C3DD0">
                    <w:rPr>
                      <w:color w:val="002060"/>
                    </w:rPr>
                    <w:t>- RECANATI CALCIO A 5 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9C420" w14:textId="77777777" w:rsidR="007C3DD0" w:rsidRPr="007C3DD0" w:rsidRDefault="007C3DD0" w:rsidP="00060964">
                  <w:pPr>
                    <w:pStyle w:val="rowtabella0"/>
                    <w:jc w:val="center"/>
                    <w:rPr>
                      <w:color w:val="002060"/>
                    </w:rPr>
                  </w:pPr>
                  <w:r w:rsidRPr="007C3DD0">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5E6F3" w14:textId="77777777" w:rsidR="007C3DD0" w:rsidRPr="007C3DD0" w:rsidRDefault="007C3DD0" w:rsidP="00060964">
                  <w:pPr>
                    <w:pStyle w:val="rowtabella0"/>
                    <w:jc w:val="center"/>
                    <w:rPr>
                      <w:color w:val="002060"/>
                    </w:rPr>
                  </w:pPr>
                  <w:r w:rsidRPr="007C3DD0">
                    <w:rPr>
                      <w:color w:val="002060"/>
                    </w:rPr>
                    <w:t> </w:t>
                  </w:r>
                </w:p>
              </w:tc>
            </w:tr>
            <w:tr w:rsidR="007C3DD0" w:rsidRPr="007C3DD0" w14:paraId="3F2CD76C"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09849AA1" w14:textId="77777777" w:rsidR="007C3DD0" w:rsidRPr="007C3DD0" w:rsidRDefault="007C3DD0" w:rsidP="00060964">
                  <w:pPr>
                    <w:pStyle w:val="rowtabella0"/>
                    <w:rPr>
                      <w:color w:val="002060"/>
                    </w:rPr>
                  </w:pPr>
                  <w:r w:rsidRPr="007C3DD0">
                    <w:rPr>
                      <w:color w:val="002060"/>
                    </w:rPr>
                    <w:t>(1) - disputata il 16/12/2023</w:t>
                  </w:r>
                </w:p>
              </w:tc>
            </w:tr>
          </w:tbl>
          <w:p w14:paraId="36512845" w14:textId="77777777" w:rsidR="007C3DD0" w:rsidRPr="007C3DD0" w:rsidRDefault="007C3DD0" w:rsidP="00060964">
            <w:pPr>
              <w:rPr>
                <w:color w:val="002060"/>
              </w:rPr>
            </w:pPr>
          </w:p>
        </w:tc>
      </w:tr>
    </w:tbl>
    <w:p w14:paraId="4BC010AB" w14:textId="77777777" w:rsidR="007C3DD0" w:rsidRPr="007C3DD0" w:rsidRDefault="007C3DD0" w:rsidP="007C3DD0">
      <w:pPr>
        <w:pStyle w:val="breakline"/>
        <w:rPr>
          <w:rFonts w:eastAsiaTheme="minorEastAsia"/>
          <w:color w:val="002060"/>
        </w:rPr>
      </w:pPr>
    </w:p>
    <w:p w14:paraId="224C5354" w14:textId="77777777" w:rsidR="007C3DD0" w:rsidRPr="007C3DD0" w:rsidRDefault="007C3DD0" w:rsidP="007C3DD0">
      <w:pPr>
        <w:pStyle w:val="breakline"/>
        <w:rPr>
          <w:color w:val="002060"/>
        </w:rPr>
      </w:pPr>
    </w:p>
    <w:p w14:paraId="652583DF" w14:textId="77777777" w:rsidR="007C3DD0" w:rsidRPr="007C3DD0" w:rsidRDefault="007C3DD0" w:rsidP="007C3DD0">
      <w:pPr>
        <w:pStyle w:val="titoloprinc0"/>
        <w:rPr>
          <w:color w:val="002060"/>
        </w:rPr>
      </w:pPr>
      <w:r w:rsidRPr="007C3DD0">
        <w:rPr>
          <w:color w:val="002060"/>
        </w:rPr>
        <w:t>GIUDICE SPORTIVO</w:t>
      </w:r>
    </w:p>
    <w:p w14:paraId="6B40F15A" w14:textId="77777777" w:rsidR="007C3DD0" w:rsidRPr="007C3DD0" w:rsidRDefault="007C3DD0" w:rsidP="007C3DD0">
      <w:pPr>
        <w:pStyle w:val="diffida"/>
        <w:rPr>
          <w:color w:val="002060"/>
        </w:rPr>
      </w:pPr>
      <w:r w:rsidRPr="007C3DD0">
        <w:rPr>
          <w:color w:val="002060"/>
        </w:rPr>
        <w:t>Il Giudice Sportivo Avv. Agnese Lazzaretti, con l'assistenza del segretario Angelo Castellana, nella seduta del 20/12/2023, ha adottato le decisioni che di seguito integralmente si riportano:</w:t>
      </w:r>
    </w:p>
    <w:p w14:paraId="357806C0" w14:textId="77777777" w:rsidR="007C3DD0" w:rsidRPr="007C3DD0" w:rsidRDefault="007C3DD0" w:rsidP="007C3DD0">
      <w:pPr>
        <w:pStyle w:val="titolo10"/>
        <w:rPr>
          <w:color w:val="002060"/>
        </w:rPr>
      </w:pPr>
      <w:r w:rsidRPr="007C3DD0">
        <w:rPr>
          <w:color w:val="002060"/>
        </w:rPr>
        <w:t xml:space="preserve">GARE DEL 16/12/2023 </w:t>
      </w:r>
    </w:p>
    <w:p w14:paraId="58A7D3BB" w14:textId="77777777" w:rsidR="007C3DD0" w:rsidRPr="007C3DD0" w:rsidRDefault="007C3DD0" w:rsidP="007C3DD0">
      <w:pPr>
        <w:pStyle w:val="titolo7a"/>
        <w:rPr>
          <w:color w:val="002060"/>
        </w:rPr>
      </w:pPr>
      <w:r w:rsidRPr="007C3DD0">
        <w:rPr>
          <w:color w:val="002060"/>
        </w:rPr>
        <w:t xml:space="preserve">PROVVEDIMENTI DISCIPLINARI </w:t>
      </w:r>
    </w:p>
    <w:p w14:paraId="3972A0EC"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7D945E77" w14:textId="77777777" w:rsidR="007C3DD0" w:rsidRPr="007C3DD0" w:rsidRDefault="007C3DD0" w:rsidP="007C3DD0">
      <w:pPr>
        <w:pStyle w:val="titolo30"/>
        <w:rPr>
          <w:color w:val="002060"/>
        </w:rPr>
      </w:pPr>
      <w:r w:rsidRPr="007C3DD0">
        <w:rPr>
          <w:color w:val="002060"/>
        </w:rPr>
        <w:t xml:space="preserve">CALCIATORI NON ESPULSI </w:t>
      </w:r>
    </w:p>
    <w:p w14:paraId="3FF8E82D" w14:textId="77777777" w:rsidR="007C3DD0" w:rsidRPr="007C3DD0" w:rsidRDefault="007C3DD0" w:rsidP="007C3DD0">
      <w:pPr>
        <w:pStyle w:val="titolo20"/>
        <w:rPr>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3B56CE18" w14:textId="77777777" w:rsidTr="00060964">
        <w:tc>
          <w:tcPr>
            <w:tcW w:w="2200" w:type="dxa"/>
            <w:tcMar>
              <w:top w:w="20" w:type="dxa"/>
              <w:left w:w="20" w:type="dxa"/>
              <w:bottom w:w="20" w:type="dxa"/>
              <w:right w:w="20" w:type="dxa"/>
            </w:tcMar>
            <w:vAlign w:val="center"/>
            <w:hideMark/>
          </w:tcPr>
          <w:p w14:paraId="4AEFE462" w14:textId="77777777" w:rsidR="007C3DD0" w:rsidRPr="007C3DD0" w:rsidRDefault="007C3DD0" w:rsidP="00060964">
            <w:pPr>
              <w:pStyle w:val="movimento"/>
              <w:rPr>
                <w:color w:val="002060"/>
              </w:rPr>
            </w:pPr>
            <w:r w:rsidRPr="007C3DD0">
              <w:rPr>
                <w:color w:val="002060"/>
              </w:rPr>
              <w:t>SIMONCIONI STEFANO</w:t>
            </w:r>
          </w:p>
        </w:tc>
        <w:tc>
          <w:tcPr>
            <w:tcW w:w="2200" w:type="dxa"/>
            <w:tcMar>
              <w:top w:w="20" w:type="dxa"/>
              <w:left w:w="20" w:type="dxa"/>
              <w:bottom w:w="20" w:type="dxa"/>
              <w:right w:w="20" w:type="dxa"/>
            </w:tcMar>
            <w:vAlign w:val="center"/>
            <w:hideMark/>
          </w:tcPr>
          <w:p w14:paraId="70195BDD" w14:textId="77777777" w:rsidR="007C3DD0" w:rsidRPr="007C3DD0" w:rsidRDefault="007C3DD0" w:rsidP="00060964">
            <w:pPr>
              <w:pStyle w:val="movimento2"/>
              <w:rPr>
                <w:color w:val="002060"/>
              </w:rPr>
            </w:pPr>
            <w:r w:rsidRPr="007C3DD0">
              <w:rPr>
                <w:color w:val="002060"/>
              </w:rPr>
              <w:t xml:space="preserve">(AUDAX 1970 S.ANGELO) </w:t>
            </w:r>
          </w:p>
        </w:tc>
        <w:tc>
          <w:tcPr>
            <w:tcW w:w="800" w:type="dxa"/>
            <w:tcMar>
              <w:top w:w="20" w:type="dxa"/>
              <w:left w:w="20" w:type="dxa"/>
              <w:bottom w:w="20" w:type="dxa"/>
              <w:right w:w="20" w:type="dxa"/>
            </w:tcMar>
            <w:vAlign w:val="center"/>
            <w:hideMark/>
          </w:tcPr>
          <w:p w14:paraId="17E62C71"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7443A7F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628FA26B" w14:textId="77777777" w:rsidR="007C3DD0" w:rsidRPr="007C3DD0" w:rsidRDefault="007C3DD0" w:rsidP="00060964">
            <w:pPr>
              <w:pStyle w:val="movimento2"/>
              <w:rPr>
                <w:color w:val="002060"/>
              </w:rPr>
            </w:pPr>
            <w:r w:rsidRPr="007C3DD0">
              <w:rPr>
                <w:color w:val="002060"/>
              </w:rPr>
              <w:t> </w:t>
            </w:r>
          </w:p>
        </w:tc>
      </w:tr>
    </w:tbl>
    <w:p w14:paraId="0C2D45CA" w14:textId="77777777" w:rsidR="007C3DD0" w:rsidRPr="007C3DD0" w:rsidRDefault="007C3DD0" w:rsidP="007C3DD0">
      <w:pPr>
        <w:pStyle w:val="titolo10"/>
        <w:rPr>
          <w:rFonts w:eastAsiaTheme="minorEastAsia"/>
          <w:color w:val="002060"/>
        </w:rPr>
      </w:pPr>
      <w:r w:rsidRPr="007C3DD0">
        <w:rPr>
          <w:color w:val="002060"/>
        </w:rPr>
        <w:t xml:space="preserve">GARE DEL 17/12/2023 </w:t>
      </w:r>
    </w:p>
    <w:p w14:paraId="3FDB0C68" w14:textId="77777777" w:rsidR="007C3DD0" w:rsidRPr="007C3DD0" w:rsidRDefault="007C3DD0" w:rsidP="007C3DD0">
      <w:pPr>
        <w:pStyle w:val="titolo7a"/>
        <w:rPr>
          <w:color w:val="002060"/>
        </w:rPr>
      </w:pPr>
      <w:r w:rsidRPr="007C3DD0">
        <w:rPr>
          <w:color w:val="002060"/>
        </w:rPr>
        <w:t xml:space="preserve">PROVVEDIMENTI DISCIPLINARI </w:t>
      </w:r>
    </w:p>
    <w:p w14:paraId="5177CA32" w14:textId="77777777" w:rsidR="007C3DD0" w:rsidRPr="007C3DD0" w:rsidRDefault="007C3DD0" w:rsidP="007C3DD0">
      <w:pPr>
        <w:pStyle w:val="titolo7b0"/>
        <w:rPr>
          <w:color w:val="002060"/>
        </w:rPr>
      </w:pPr>
      <w:r w:rsidRPr="007C3DD0">
        <w:rPr>
          <w:color w:val="002060"/>
        </w:rPr>
        <w:t xml:space="preserve">In base alle risultanze degli atti ufficiali sono state deliberate le seguenti sanzioni disciplinari. </w:t>
      </w:r>
    </w:p>
    <w:p w14:paraId="7B94C6E3" w14:textId="77777777" w:rsidR="007C3DD0" w:rsidRPr="007C3DD0" w:rsidRDefault="007C3DD0" w:rsidP="007C3DD0">
      <w:pPr>
        <w:pStyle w:val="titolo30"/>
        <w:rPr>
          <w:color w:val="002060"/>
        </w:rPr>
      </w:pPr>
      <w:r w:rsidRPr="007C3DD0">
        <w:rPr>
          <w:color w:val="002060"/>
        </w:rPr>
        <w:t xml:space="preserve">ALLENATORI </w:t>
      </w:r>
    </w:p>
    <w:p w14:paraId="159EF3CB" w14:textId="77777777" w:rsidR="007C3DD0" w:rsidRPr="007C3DD0" w:rsidRDefault="007C3DD0" w:rsidP="007C3DD0">
      <w:pPr>
        <w:pStyle w:val="titolo20"/>
        <w:rPr>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0B5E7314" w14:textId="77777777" w:rsidTr="00060964">
        <w:tc>
          <w:tcPr>
            <w:tcW w:w="2200" w:type="dxa"/>
            <w:tcMar>
              <w:top w:w="20" w:type="dxa"/>
              <w:left w:w="20" w:type="dxa"/>
              <w:bottom w:w="20" w:type="dxa"/>
              <w:right w:w="20" w:type="dxa"/>
            </w:tcMar>
            <w:vAlign w:val="center"/>
            <w:hideMark/>
          </w:tcPr>
          <w:p w14:paraId="0DFB7A02" w14:textId="77777777" w:rsidR="007C3DD0" w:rsidRPr="007C3DD0" w:rsidRDefault="007C3DD0" w:rsidP="00060964">
            <w:pPr>
              <w:pStyle w:val="movimento"/>
              <w:rPr>
                <w:color w:val="002060"/>
              </w:rPr>
            </w:pPr>
            <w:r w:rsidRPr="007C3DD0">
              <w:rPr>
                <w:color w:val="002060"/>
              </w:rPr>
              <w:t>ELEONORI DANIELE</w:t>
            </w:r>
          </w:p>
        </w:tc>
        <w:tc>
          <w:tcPr>
            <w:tcW w:w="2200" w:type="dxa"/>
            <w:tcMar>
              <w:top w:w="20" w:type="dxa"/>
              <w:left w:w="20" w:type="dxa"/>
              <w:bottom w:w="20" w:type="dxa"/>
              <w:right w:w="20" w:type="dxa"/>
            </w:tcMar>
            <w:vAlign w:val="center"/>
            <w:hideMark/>
          </w:tcPr>
          <w:p w14:paraId="0384483E" w14:textId="77777777" w:rsidR="007C3DD0" w:rsidRPr="007C3DD0" w:rsidRDefault="007C3DD0" w:rsidP="00060964">
            <w:pPr>
              <w:pStyle w:val="movimento2"/>
              <w:rPr>
                <w:color w:val="002060"/>
              </w:rPr>
            </w:pPr>
            <w:r w:rsidRPr="007C3DD0">
              <w:rPr>
                <w:color w:val="002060"/>
              </w:rPr>
              <w:t xml:space="preserve">(BORGOROSSO TOLENTINO) </w:t>
            </w:r>
          </w:p>
        </w:tc>
        <w:tc>
          <w:tcPr>
            <w:tcW w:w="800" w:type="dxa"/>
            <w:tcMar>
              <w:top w:w="20" w:type="dxa"/>
              <w:left w:w="20" w:type="dxa"/>
              <w:bottom w:w="20" w:type="dxa"/>
              <w:right w:w="20" w:type="dxa"/>
            </w:tcMar>
            <w:vAlign w:val="center"/>
            <w:hideMark/>
          </w:tcPr>
          <w:p w14:paraId="04D417C4"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7A0783E"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4231CBA6" w14:textId="77777777" w:rsidR="007C3DD0" w:rsidRPr="007C3DD0" w:rsidRDefault="007C3DD0" w:rsidP="00060964">
            <w:pPr>
              <w:pStyle w:val="movimento2"/>
              <w:rPr>
                <w:color w:val="002060"/>
              </w:rPr>
            </w:pPr>
            <w:r w:rsidRPr="007C3DD0">
              <w:rPr>
                <w:color w:val="002060"/>
              </w:rPr>
              <w:t> </w:t>
            </w:r>
          </w:p>
        </w:tc>
      </w:tr>
    </w:tbl>
    <w:p w14:paraId="41717C97" w14:textId="77777777" w:rsidR="007C3DD0" w:rsidRPr="007C3DD0" w:rsidRDefault="007C3DD0" w:rsidP="007C3DD0">
      <w:pPr>
        <w:pStyle w:val="titolo30"/>
        <w:rPr>
          <w:rFonts w:eastAsiaTheme="minorEastAsia"/>
          <w:color w:val="002060"/>
        </w:rPr>
      </w:pPr>
      <w:r w:rsidRPr="007C3DD0">
        <w:rPr>
          <w:color w:val="002060"/>
        </w:rPr>
        <w:t xml:space="preserve">CALCIATORI NON ESPULSI </w:t>
      </w:r>
    </w:p>
    <w:p w14:paraId="39C57AC8" w14:textId="77777777" w:rsidR="007C3DD0" w:rsidRPr="007C3DD0" w:rsidRDefault="007C3DD0" w:rsidP="007C3DD0">
      <w:pPr>
        <w:pStyle w:val="titolo20"/>
        <w:rPr>
          <w:color w:val="002060"/>
        </w:rPr>
      </w:pPr>
      <w:r w:rsidRPr="007C3DD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2FDDB338" w14:textId="77777777" w:rsidTr="00060964">
        <w:tc>
          <w:tcPr>
            <w:tcW w:w="2200" w:type="dxa"/>
            <w:tcMar>
              <w:top w:w="20" w:type="dxa"/>
              <w:left w:w="20" w:type="dxa"/>
              <w:bottom w:w="20" w:type="dxa"/>
              <w:right w:w="20" w:type="dxa"/>
            </w:tcMar>
            <w:vAlign w:val="center"/>
            <w:hideMark/>
          </w:tcPr>
          <w:p w14:paraId="680420E6" w14:textId="77777777" w:rsidR="007C3DD0" w:rsidRPr="007C3DD0" w:rsidRDefault="007C3DD0" w:rsidP="00060964">
            <w:pPr>
              <w:pStyle w:val="movimento"/>
              <w:rPr>
                <w:color w:val="002060"/>
              </w:rPr>
            </w:pPr>
            <w:r w:rsidRPr="007C3DD0">
              <w:rPr>
                <w:color w:val="002060"/>
              </w:rPr>
              <w:t>CROCERI MICHELANGELO</w:t>
            </w:r>
          </w:p>
        </w:tc>
        <w:tc>
          <w:tcPr>
            <w:tcW w:w="2200" w:type="dxa"/>
            <w:tcMar>
              <w:top w:w="20" w:type="dxa"/>
              <w:left w:w="20" w:type="dxa"/>
              <w:bottom w:w="20" w:type="dxa"/>
              <w:right w:w="20" w:type="dxa"/>
            </w:tcMar>
            <w:vAlign w:val="center"/>
            <w:hideMark/>
          </w:tcPr>
          <w:p w14:paraId="016EF405" w14:textId="77777777" w:rsidR="007C3DD0" w:rsidRPr="007C3DD0" w:rsidRDefault="007C3DD0" w:rsidP="00060964">
            <w:pPr>
              <w:pStyle w:val="movimento2"/>
              <w:rPr>
                <w:color w:val="002060"/>
              </w:rPr>
            </w:pPr>
            <w:r w:rsidRPr="007C3DD0">
              <w:rPr>
                <w:color w:val="002060"/>
              </w:rPr>
              <w:t xml:space="preserve">(SANGIORGIO) </w:t>
            </w:r>
          </w:p>
        </w:tc>
        <w:tc>
          <w:tcPr>
            <w:tcW w:w="800" w:type="dxa"/>
            <w:tcMar>
              <w:top w:w="20" w:type="dxa"/>
              <w:left w:w="20" w:type="dxa"/>
              <w:bottom w:w="20" w:type="dxa"/>
              <w:right w:w="20" w:type="dxa"/>
            </w:tcMar>
            <w:vAlign w:val="center"/>
            <w:hideMark/>
          </w:tcPr>
          <w:p w14:paraId="18941CD7"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0523205A"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F9CDD2C" w14:textId="77777777" w:rsidR="007C3DD0" w:rsidRPr="007C3DD0" w:rsidRDefault="007C3DD0" w:rsidP="00060964">
            <w:pPr>
              <w:pStyle w:val="movimento2"/>
              <w:rPr>
                <w:color w:val="002060"/>
              </w:rPr>
            </w:pPr>
            <w:r w:rsidRPr="007C3DD0">
              <w:rPr>
                <w:color w:val="002060"/>
              </w:rPr>
              <w:t> </w:t>
            </w:r>
          </w:p>
        </w:tc>
      </w:tr>
    </w:tbl>
    <w:p w14:paraId="67313F73" w14:textId="77777777" w:rsidR="007C3DD0" w:rsidRPr="007C3DD0" w:rsidRDefault="007C3DD0" w:rsidP="007C3DD0">
      <w:pPr>
        <w:pStyle w:val="titolo20"/>
        <w:rPr>
          <w:rFonts w:eastAsiaTheme="minorEastAsia"/>
          <w:color w:val="002060"/>
        </w:rPr>
      </w:pPr>
      <w:r w:rsidRPr="007C3DD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C3DD0" w:rsidRPr="007C3DD0" w14:paraId="62402255" w14:textId="77777777" w:rsidTr="00060964">
        <w:tc>
          <w:tcPr>
            <w:tcW w:w="2200" w:type="dxa"/>
            <w:tcMar>
              <w:top w:w="20" w:type="dxa"/>
              <w:left w:w="20" w:type="dxa"/>
              <w:bottom w:w="20" w:type="dxa"/>
              <w:right w:w="20" w:type="dxa"/>
            </w:tcMar>
            <w:vAlign w:val="center"/>
            <w:hideMark/>
          </w:tcPr>
          <w:p w14:paraId="675C07A3" w14:textId="77777777" w:rsidR="007C3DD0" w:rsidRPr="007C3DD0" w:rsidRDefault="007C3DD0" w:rsidP="00060964">
            <w:pPr>
              <w:pStyle w:val="movimento"/>
              <w:rPr>
                <w:color w:val="002060"/>
              </w:rPr>
            </w:pPr>
            <w:r w:rsidRPr="007C3DD0">
              <w:rPr>
                <w:color w:val="002060"/>
              </w:rPr>
              <w:t>MAIOLATI ALESSIO</w:t>
            </w:r>
          </w:p>
        </w:tc>
        <w:tc>
          <w:tcPr>
            <w:tcW w:w="2200" w:type="dxa"/>
            <w:tcMar>
              <w:top w:w="20" w:type="dxa"/>
              <w:left w:w="20" w:type="dxa"/>
              <w:bottom w:w="20" w:type="dxa"/>
              <w:right w:w="20" w:type="dxa"/>
            </w:tcMar>
            <w:vAlign w:val="center"/>
            <w:hideMark/>
          </w:tcPr>
          <w:p w14:paraId="509DED1A" w14:textId="77777777" w:rsidR="007C3DD0" w:rsidRPr="007C3DD0" w:rsidRDefault="007C3DD0" w:rsidP="00060964">
            <w:pPr>
              <w:pStyle w:val="movimento2"/>
              <w:rPr>
                <w:color w:val="002060"/>
              </w:rPr>
            </w:pPr>
            <w:r w:rsidRPr="007C3DD0">
              <w:rPr>
                <w:color w:val="002060"/>
              </w:rPr>
              <w:t xml:space="preserve">(BORGOROSSO TOLENTINO) </w:t>
            </w:r>
          </w:p>
        </w:tc>
        <w:tc>
          <w:tcPr>
            <w:tcW w:w="800" w:type="dxa"/>
            <w:tcMar>
              <w:top w:w="20" w:type="dxa"/>
              <w:left w:w="20" w:type="dxa"/>
              <w:bottom w:w="20" w:type="dxa"/>
              <w:right w:w="20" w:type="dxa"/>
            </w:tcMar>
            <w:vAlign w:val="center"/>
            <w:hideMark/>
          </w:tcPr>
          <w:p w14:paraId="559DE612"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25902266" w14:textId="77777777" w:rsidR="007C3DD0" w:rsidRPr="007C3DD0" w:rsidRDefault="007C3DD0" w:rsidP="00060964">
            <w:pPr>
              <w:pStyle w:val="movimento"/>
              <w:rPr>
                <w:color w:val="002060"/>
              </w:rPr>
            </w:pPr>
            <w:r w:rsidRPr="007C3DD0">
              <w:rPr>
                <w:color w:val="002060"/>
              </w:rPr>
              <w:t>AMORINO ENRICO</w:t>
            </w:r>
          </w:p>
        </w:tc>
        <w:tc>
          <w:tcPr>
            <w:tcW w:w="2200" w:type="dxa"/>
            <w:tcMar>
              <w:top w:w="20" w:type="dxa"/>
              <w:left w:w="20" w:type="dxa"/>
              <w:bottom w:w="20" w:type="dxa"/>
              <w:right w:w="20" w:type="dxa"/>
            </w:tcMar>
            <w:vAlign w:val="center"/>
            <w:hideMark/>
          </w:tcPr>
          <w:p w14:paraId="25845F13" w14:textId="77777777" w:rsidR="007C3DD0" w:rsidRPr="007C3DD0" w:rsidRDefault="007C3DD0" w:rsidP="00060964">
            <w:pPr>
              <w:pStyle w:val="movimento2"/>
              <w:rPr>
                <w:color w:val="002060"/>
              </w:rPr>
            </w:pPr>
            <w:r w:rsidRPr="007C3DD0">
              <w:rPr>
                <w:color w:val="002060"/>
              </w:rPr>
              <w:t xml:space="preserve">(BULDOG T.N.T. LUCREZIA) </w:t>
            </w:r>
          </w:p>
        </w:tc>
      </w:tr>
      <w:tr w:rsidR="007C3DD0" w:rsidRPr="007C3DD0" w14:paraId="3D7A3FCC" w14:textId="77777777" w:rsidTr="00060964">
        <w:tc>
          <w:tcPr>
            <w:tcW w:w="2200" w:type="dxa"/>
            <w:tcMar>
              <w:top w:w="20" w:type="dxa"/>
              <w:left w:w="20" w:type="dxa"/>
              <w:bottom w:w="20" w:type="dxa"/>
              <w:right w:w="20" w:type="dxa"/>
            </w:tcMar>
            <w:vAlign w:val="center"/>
            <w:hideMark/>
          </w:tcPr>
          <w:p w14:paraId="51720D31" w14:textId="77777777" w:rsidR="007C3DD0" w:rsidRPr="007C3DD0" w:rsidRDefault="007C3DD0" w:rsidP="00060964">
            <w:pPr>
              <w:pStyle w:val="movimento"/>
              <w:rPr>
                <w:color w:val="002060"/>
              </w:rPr>
            </w:pPr>
            <w:r w:rsidRPr="007C3DD0">
              <w:rPr>
                <w:color w:val="002060"/>
              </w:rPr>
              <w:t>COPPARI FRANCESCO</w:t>
            </w:r>
          </w:p>
        </w:tc>
        <w:tc>
          <w:tcPr>
            <w:tcW w:w="2200" w:type="dxa"/>
            <w:tcMar>
              <w:top w:w="20" w:type="dxa"/>
              <w:left w:w="20" w:type="dxa"/>
              <w:bottom w:w="20" w:type="dxa"/>
              <w:right w:w="20" w:type="dxa"/>
            </w:tcMar>
            <w:vAlign w:val="center"/>
            <w:hideMark/>
          </w:tcPr>
          <w:p w14:paraId="1F70E360" w14:textId="77777777" w:rsidR="007C3DD0" w:rsidRPr="007C3DD0" w:rsidRDefault="007C3DD0" w:rsidP="00060964">
            <w:pPr>
              <w:pStyle w:val="movimento2"/>
              <w:rPr>
                <w:color w:val="002060"/>
              </w:rPr>
            </w:pPr>
            <w:r w:rsidRPr="007C3DD0">
              <w:rPr>
                <w:color w:val="002060"/>
              </w:rPr>
              <w:t xml:space="preserve">(CALCIO A 5 CORINALDO) </w:t>
            </w:r>
          </w:p>
        </w:tc>
        <w:tc>
          <w:tcPr>
            <w:tcW w:w="800" w:type="dxa"/>
            <w:tcMar>
              <w:top w:w="20" w:type="dxa"/>
              <w:left w:w="20" w:type="dxa"/>
              <w:bottom w:w="20" w:type="dxa"/>
              <w:right w:w="20" w:type="dxa"/>
            </w:tcMar>
            <w:vAlign w:val="center"/>
            <w:hideMark/>
          </w:tcPr>
          <w:p w14:paraId="48CF93CB" w14:textId="77777777" w:rsidR="007C3DD0" w:rsidRPr="007C3DD0" w:rsidRDefault="007C3DD0" w:rsidP="00060964">
            <w:pPr>
              <w:pStyle w:val="movimento"/>
              <w:rPr>
                <w:color w:val="002060"/>
              </w:rPr>
            </w:pPr>
            <w:r w:rsidRPr="007C3DD0">
              <w:rPr>
                <w:color w:val="002060"/>
              </w:rPr>
              <w:t> </w:t>
            </w:r>
          </w:p>
        </w:tc>
        <w:tc>
          <w:tcPr>
            <w:tcW w:w="2200" w:type="dxa"/>
            <w:tcMar>
              <w:top w:w="20" w:type="dxa"/>
              <w:left w:w="20" w:type="dxa"/>
              <w:bottom w:w="20" w:type="dxa"/>
              <w:right w:w="20" w:type="dxa"/>
            </w:tcMar>
            <w:vAlign w:val="center"/>
            <w:hideMark/>
          </w:tcPr>
          <w:p w14:paraId="5E65BC3E" w14:textId="77777777" w:rsidR="007C3DD0" w:rsidRPr="007C3DD0" w:rsidRDefault="007C3DD0" w:rsidP="00060964">
            <w:pPr>
              <w:pStyle w:val="movimento"/>
              <w:rPr>
                <w:color w:val="002060"/>
              </w:rPr>
            </w:pPr>
            <w:r w:rsidRPr="007C3DD0">
              <w:rPr>
                <w:color w:val="002060"/>
              </w:rPr>
              <w:t>NATALUCCI MATTIA GIOVANNI</w:t>
            </w:r>
          </w:p>
        </w:tc>
        <w:tc>
          <w:tcPr>
            <w:tcW w:w="2200" w:type="dxa"/>
            <w:tcMar>
              <w:top w:w="20" w:type="dxa"/>
              <w:left w:w="20" w:type="dxa"/>
              <w:bottom w:w="20" w:type="dxa"/>
              <w:right w:w="20" w:type="dxa"/>
            </w:tcMar>
            <w:vAlign w:val="center"/>
            <w:hideMark/>
          </w:tcPr>
          <w:p w14:paraId="7FF38D22" w14:textId="77777777" w:rsidR="007C3DD0" w:rsidRPr="007C3DD0" w:rsidRDefault="007C3DD0" w:rsidP="00060964">
            <w:pPr>
              <w:pStyle w:val="movimento2"/>
              <w:rPr>
                <w:color w:val="002060"/>
              </w:rPr>
            </w:pPr>
            <w:r w:rsidRPr="007C3DD0">
              <w:rPr>
                <w:color w:val="002060"/>
              </w:rPr>
              <w:t xml:space="preserve">(GROTTACCIA 2005) </w:t>
            </w:r>
          </w:p>
        </w:tc>
      </w:tr>
    </w:tbl>
    <w:p w14:paraId="205EA960" w14:textId="77777777" w:rsidR="007C3DD0" w:rsidRPr="00683D81" w:rsidRDefault="007C3DD0" w:rsidP="007C3DD0">
      <w:pPr>
        <w:jc w:val="center"/>
        <w:rPr>
          <w:rFonts w:ascii="Arial" w:hAnsi="Arial" w:cs="Arial"/>
          <w:noProof/>
          <w:color w:val="002060"/>
          <w:sz w:val="22"/>
          <w:szCs w:val="22"/>
        </w:rPr>
      </w:pPr>
      <w:r w:rsidRPr="00683D81">
        <w:rPr>
          <w:rFonts w:ascii="Arial" w:hAnsi="Arial" w:cs="Arial"/>
          <w:noProof/>
          <w:color w:val="002060"/>
          <w:sz w:val="22"/>
          <w:szCs w:val="22"/>
        </w:rPr>
        <w:t>F.to IL SEGRETARIO                                   F.to IL GIUDICE SPORTIVO</w:t>
      </w:r>
    </w:p>
    <w:p w14:paraId="6A947D99" w14:textId="77777777" w:rsidR="007C3DD0" w:rsidRPr="00683D81" w:rsidRDefault="007C3DD0" w:rsidP="007C3DD0">
      <w:pPr>
        <w:pStyle w:val="Corpodeltesto2"/>
        <w:spacing w:after="0" w:line="240" w:lineRule="auto"/>
        <w:jc w:val="both"/>
        <w:rPr>
          <w:rFonts w:ascii="Arial" w:hAnsi="Arial" w:cs="Arial"/>
          <w:b/>
          <w:color w:val="002060"/>
          <w:sz w:val="22"/>
          <w:szCs w:val="22"/>
        </w:rPr>
      </w:pPr>
      <w:r w:rsidRPr="00683D81">
        <w:rPr>
          <w:rFonts w:ascii="Arial" w:hAnsi="Arial" w:cs="Arial"/>
          <w:noProof/>
          <w:color w:val="002060"/>
          <w:sz w:val="22"/>
          <w:szCs w:val="22"/>
        </w:rPr>
        <w:t xml:space="preserve">                         Angelo Castellana        </w:t>
      </w:r>
      <w:r w:rsidRPr="00683D81">
        <w:rPr>
          <w:rFonts w:ascii="Arial" w:hAnsi="Arial" w:cs="Arial"/>
          <w:noProof/>
          <w:color w:val="002060"/>
          <w:sz w:val="22"/>
          <w:szCs w:val="22"/>
        </w:rPr>
        <w:tab/>
        <w:t xml:space="preserve">                                Agnese Lazzaretti</w:t>
      </w:r>
    </w:p>
    <w:p w14:paraId="15EE4510" w14:textId="77777777" w:rsidR="007C3DD0" w:rsidRPr="007C3DD0" w:rsidRDefault="007C3DD0" w:rsidP="007C3DD0">
      <w:pPr>
        <w:pStyle w:val="breakline"/>
        <w:rPr>
          <w:rFonts w:eastAsiaTheme="minorEastAsia"/>
          <w:color w:val="002060"/>
        </w:rPr>
      </w:pPr>
    </w:p>
    <w:p w14:paraId="70DC2304" w14:textId="77777777" w:rsidR="007C3DD0" w:rsidRPr="007C3DD0" w:rsidRDefault="007C3DD0" w:rsidP="007C3DD0">
      <w:pPr>
        <w:pStyle w:val="titoloprinc0"/>
        <w:rPr>
          <w:color w:val="002060"/>
        </w:rPr>
      </w:pPr>
      <w:r w:rsidRPr="007C3DD0">
        <w:rPr>
          <w:color w:val="002060"/>
        </w:rPr>
        <w:t>CLASSIFICA</w:t>
      </w:r>
    </w:p>
    <w:p w14:paraId="48385719" w14:textId="77777777" w:rsidR="007C3DD0" w:rsidRPr="007C3DD0" w:rsidRDefault="007C3DD0" w:rsidP="007C3DD0">
      <w:pPr>
        <w:pStyle w:val="breakline"/>
        <w:rPr>
          <w:color w:val="002060"/>
        </w:rPr>
      </w:pPr>
    </w:p>
    <w:p w14:paraId="347243A8" w14:textId="77777777" w:rsidR="007C3DD0" w:rsidRPr="007C3DD0" w:rsidRDefault="007C3DD0" w:rsidP="007C3DD0">
      <w:pPr>
        <w:pStyle w:val="breakline"/>
        <w:rPr>
          <w:color w:val="002060"/>
        </w:rPr>
      </w:pPr>
    </w:p>
    <w:p w14:paraId="1E9A5B40" w14:textId="77777777" w:rsidR="007C3DD0" w:rsidRPr="007C3DD0" w:rsidRDefault="007C3DD0" w:rsidP="007C3DD0">
      <w:pPr>
        <w:pStyle w:val="sottotitolocampionato10"/>
        <w:rPr>
          <w:color w:val="002060"/>
        </w:rPr>
      </w:pPr>
      <w:r w:rsidRPr="007C3DD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27A723A1"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B6A36"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669CB"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551DB"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38D7"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7ABB"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01D9E"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0D63"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8ABF"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9DEC"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14D16" w14:textId="77777777" w:rsidR="007C3DD0" w:rsidRPr="007C3DD0" w:rsidRDefault="007C3DD0" w:rsidP="00060964">
            <w:pPr>
              <w:pStyle w:val="headertabella0"/>
              <w:rPr>
                <w:color w:val="002060"/>
              </w:rPr>
            </w:pPr>
            <w:r w:rsidRPr="007C3DD0">
              <w:rPr>
                <w:color w:val="002060"/>
              </w:rPr>
              <w:t>PE</w:t>
            </w:r>
          </w:p>
        </w:tc>
      </w:tr>
      <w:tr w:rsidR="007C3DD0" w:rsidRPr="007C3DD0" w14:paraId="3C20D2AE"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0E9AC6" w14:textId="77777777" w:rsidR="007C3DD0" w:rsidRPr="00E15193" w:rsidRDefault="007C3DD0" w:rsidP="00060964">
            <w:pPr>
              <w:pStyle w:val="rowtabella0"/>
              <w:rPr>
                <w:color w:val="002060"/>
                <w:lang w:val="en-US"/>
              </w:rPr>
            </w:pPr>
            <w:r w:rsidRPr="00E15193">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7C1E"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4AB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053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A63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24E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AB07"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334F"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6300"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AFDF" w14:textId="77777777" w:rsidR="007C3DD0" w:rsidRPr="007C3DD0" w:rsidRDefault="007C3DD0" w:rsidP="00060964">
            <w:pPr>
              <w:pStyle w:val="rowtabella0"/>
              <w:jc w:val="center"/>
              <w:rPr>
                <w:color w:val="002060"/>
              </w:rPr>
            </w:pPr>
            <w:r w:rsidRPr="007C3DD0">
              <w:rPr>
                <w:color w:val="002060"/>
              </w:rPr>
              <w:t>0</w:t>
            </w:r>
          </w:p>
        </w:tc>
      </w:tr>
      <w:tr w:rsidR="007C3DD0" w:rsidRPr="007C3DD0" w14:paraId="4503ABE0"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F40CA" w14:textId="77777777" w:rsidR="007C3DD0" w:rsidRPr="007C3DD0" w:rsidRDefault="007C3DD0" w:rsidP="00060964">
            <w:pPr>
              <w:pStyle w:val="rowtabella0"/>
              <w:rPr>
                <w:color w:val="002060"/>
              </w:rPr>
            </w:pPr>
            <w:r w:rsidRPr="007C3DD0">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6E95"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24D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313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D94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71F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76C78"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EE5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5D8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9B33" w14:textId="77777777" w:rsidR="007C3DD0" w:rsidRPr="007C3DD0" w:rsidRDefault="007C3DD0" w:rsidP="00060964">
            <w:pPr>
              <w:pStyle w:val="rowtabella0"/>
              <w:jc w:val="center"/>
              <w:rPr>
                <w:color w:val="002060"/>
              </w:rPr>
            </w:pPr>
            <w:r w:rsidRPr="007C3DD0">
              <w:rPr>
                <w:color w:val="002060"/>
              </w:rPr>
              <w:t>0</w:t>
            </w:r>
          </w:p>
        </w:tc>
      </w:tr>
      <w:tr w:rsidR="007C3DD0" w:rsidRPr="007C3DD0" w14:paraId="1CEADF1F"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57AA1" w14:textId="77777777" w:rsidR="007C3DD0" w:rsidRPr="007C3DD0" w:rsidRDefault="007C3DD0" w:rsidP="00060964">
            <w:pPr>
              <w:pStyle w:val="rowtabella0"/>
              <w:rPr>
                <w:color w:val="002060"/>
              </w:rPr>
            </w:pPr>
            <w:r w:rsidRPr="007C3DD0">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4C8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A3C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BC8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49D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F16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177D"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FCE9"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6311"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56A5" w14:textId="77777777" w:rsidR="007C3DD0" w:rsidRPr="007C3DD0" w:rsidRDefault="007C3DD0" w:rsidP="00060964">
            <w:pPr>
              <w:pStyle w:val="rowtabella0"/>
              <w:jc w:val="center"/>
              <w:rPr>
                <w:color w:val="002060"/>
              </w:rPr>
            </w:pPr>
            <w:r w:rsidRPr="007C3DD0">
              <w:rPr>
                <w:color w:val="002060"/>
              </w:rPr>
              <w:t>0</w:t>
            </w:r>
          </w:p>
        </w:tc>
      </w:tr>
      <w:tr w:rsidR="007C3DD0" w:rsidRPr="007C3DD0" w14:paraId="604FD22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E6061" w14:textId="77777777" w:rsidR="007C3DD0" w:rsidRPr="007C3DD0" w:rsidRDefault="007C3DD0" w:rsidP="00060964">
            <w:pPr>
              <w:pStyle w:val="rowtabella0"/>
              <w:rPr>
                <w:color w:val="002060"/>
              </w:rPr>
            </w:pPr>
            <w:r w:rsidRPr="007C3DD0">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6B5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C27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1AD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764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CA5A"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8248"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0F13"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1CC1"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CB37" w14:textId="77777777" w:rsidR="007C3DD0" w:rsidRPr="007C3DD0" w:rsidRDefault="007C3DD0" w:rsidP="00060964">
            <w:pPr>
              <w:pStyle w:val="rowtabella0"/>
              <w:jc w:val="center"/>
              <w:rPr>
                <w:color w:val="002060"/>
              </w:rPr>
            </w:pPr>
            <w:r w:rsidRPr="007C3DD0">
              <w:rPr>
                <w:color w:val="002060"/>
              </w:rPr>
              <w:t>0</w:t>
            </w:r>
          </w:p>
        </w:tc>
      </w:tr>
      <w:tr w:rsidR="007C3DD0" w:rsidRPr="007C3DD0" w14:paraId="7F4109D4"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ECFFA" w14:textId="77777777" w:rsidR="007C3DD0" w:rsidRPr="007C3DD0" w:rsidRDefault="007C3DD0" w:rsidP="00060964">
            <w:pPr>
              <w:pStyle w:val="rowtabella0"/>
              <w:rPr>
                <w:color w:val="002060"/>
              </w:rPr>
            </w:pPr>
            <w:r w:rsidRPr="007C3DD0">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D9C8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113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E52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431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696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90C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A9EF"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23E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DB84" w14:textId="77777777" w:rsidR="007C3DD0" w:rsidRPr="007C3DD0" w:rsidRDefault="007C3DD0" w:rsidP="00060964">
            <w:pPr>
              <w:pStyle w:val="rowtabella0"/>
              <w:jc w:val="center"/>
              <w:rPr>
                <w:color w:val="002060"/>
              </w:rPr>
            </w:pPr>
            <w:r w:rsidRPr="007C3DD0">
              <w:rPr>
                <w:color w:val="002060"/>
              </w:rPr>
              <w:t>0</w:t>
            </w:r>
          </w:p>
        </w:tc>
      </w:tr>
      <w:tr w:rsidR="007C3DD0" w:rsidRPr="007C3DD0" w14:paraId="135C83DF"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307AB" w14:textId="77777777" w:rsidR="007C3DD0" w:rsidRPr="007C3DD0" w:rsidRDefault="007C3DD0" w:rsidP="00060964">
            <w:pPr>
              <w:pStyle w:val="rowtabella0"/>
              <w:rPr>
                <w:color w:val="002060"/>
              </w:rPr>
            </w:pPr>
            <w:r w:rsidRPr="007C3DD0">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1C7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BA8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D19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4DF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CF9B"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1CBD"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57AD"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5999" w14:textId="77777777" w:rsidR="007C3DD0" w:rsidRPr="007C3DD0" w:rsidRDefault="007C3DD0" w:rsidP="00060964">
            <w:pPr>
              <w:pStyle w:val="rowtabella0"/>
              <w:jc w:val="center"/>
              <w:rPr>
                <w:color w:val="002060"/>
              </w:rPr>
            </w:pPr>
            <w:r w:rsidRPr="007C3DD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FC94" w14:textId="77777777" w:rsidR="007C3DD0" w:rsidRPr="007C3DD0" w:rsidRDefault="007C3DD0" w:rsidP="00060964">
            <w:pPr>
              <w:pStyle w:val="rowtabella0"/>
              <w:jc w:val="center"/>
              <w:rPr>
                <w:color w:val="002060"/>
              </w:rPr>
            </w:pPr>
            <w:r w:rsidRPr="007C3DD0">
              <w:rPr>
                <w:color w:val="002060"/>
              </w:rPr>
              <w:t>0</w:t>
            </w:r>
          </w:p>
        </w:tc>
      </w:tr>
    </w:tbl>
    <w:p w14:paraId="5F3BCE23" w14:textId="77777777" w:rsidR="007C3DD0" w:rsidRPr="007C3DD0" w:rsidRDefault="007C3DD0" w:rsidP="007C3DD0">
      <w:pPr>
        <w:pStyle w:val="breakline"/>
        <w:rPr>
          <w:rFonts w:eastAsiaTheme="minorEastAsia"/>
          <w:color w:val="002060"/>
        </w:rPr>
      </w:pPr>
    </w:p>
    <w:p w14:paraId="14600389" w14:textId="77777777" w:rsidR="007C3DD0" w:rsidRPr="007C3DD0" w:rsidRDefault="007C3DD0" w:rsidP="007C3DD0">
      <w:pPr>
        <w:pStyle w:val="breakline"/>
        <w:rPr>
          <w:color w:val="002060"/>
        </w:rPr>
      </w:pPr>
    </w:p>
    <w:p w14:paraId="42746B0C" w14:textId="77777777" w:rsidR="007C3DD0" w:rsidRPr="007C3DD0" w:rsidRDefault="007C3DD0" w:rsidP="007C3DD0">
      <w:pPr>
        <w:pStyle w:val="sottotitolocampionato10"/>
        <w:rPr>
          <w:color w:val="002060"/>
        </w:rPr>
      </w:pPr>
      <w:r w:rsidRPr="007C3DD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30172B41"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81C1"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D8D27"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CC1F3"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94446"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CDF5C"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B386"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0F31E"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BC521"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646F3"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CA874" w14:textId="77777777" w:rsidR="007C3DD0" w:rsidRPr="007C3DD0" w:rsidRDefault="007C3DD0" w:rsidP="00060964">
            <w:pPr>
              <w:pStyle w:val="headertabella0"/>
              <w:rPr>
                <w:color w:val="002060"/>
              </w:rPr>
            </w:pPr>
            <w:r w:rsidRPr="007C3DD0">
              <w:rPr>
                <w:color w:val="002060"/>
              </w:rPr>
              <w:t>PE</w:t>
            </w:r>
          </w:p>
        </w:tc>
      </w:tr>
      <w:tr w:rsidR="007C3DD0" w:rsidRPr="007C3DD0" w14:paraId="47F31507"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E33089" w14:textId="77777777" w:rsidR="007C3DD0" w:rsidRPr="007C3DD0" w:rsidRDefault="007C3DD0" w:rsidP="00060964">
            <w:pPr>
              <w:pStyle w:val="rowtabella0"/>
              <w:rPr>
                <w:color w:val="002060"/>
              </w:rPr>
            </w:pPr>
            <w:r w:rsidRPr="007C3DD0">
              <w:rPr>
                <w:color w:val="002060"/>
              </w:rPr>
              <w:lastRenderedPageBreak/>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BC08"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449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2BD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F95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C8A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B743"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644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B097"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5EB5" w14:textId="77777777" w:rsidR="007C3DD0" w:rsidRPr="007C3DD0" w:rsidRDefault="007C3DD0" w:rsidP="00060964">
            <w:pPr>
              <w:pStyle w:val="rowtabella0"/>
              <w:jc w:val="center"/>
              <w:rPr>
                <w:color w:val="002060"/>
              </w:rPr>
            </w:pPr>
            <w:r w:rsidRPr="007C3DD0">
              <w:rPr>
                <w:color w:val="002060"/>
              </w:rPr>
              <w:t>0</w:t>
            </w:r>
          </w:p>
        </w:tc>
      </w:tr>
      <w:tr w:rsidR="007C3DD0" w:rsidRPr="007C3DD0" w14:paraId="23F072C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A8E20" w14:textId="77777777" w:rsidR="007C3DD0" w:rsidRPr="007C3DD0" w:rsidRDefault="007C3DD0" w:rsidP="00060964">
            <w:pPr>
              <w:pStyle w:val="rowtabella0"/>
              <w:rPr>
                <w:color w:val="002060"/>
              </w:rPr>
            </w:pPr>
            <w:r w:rsidRPr="007C3DD0">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B40A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6CF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A2C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FAE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C84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6EB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519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42B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EC34" w14:textId="77777777" w:rsidR="007C3DD0" w:rsidRPr="007C3DD0" w:rsidRDefault="007C3DD0" w:rsidP="00060964">
            <w:pPr>
              <w:pStyle w:val="rowtabella0"/>
              <w:jc w:val="center"/>
              <w:rPr>
                <w:color w:val="002060"/>
              </w:rPr>
            </w:pPr>
            <w:r w:rsidRPr="007C3DD0">
              <w:rPr>
                <w:color w:val="002060"/>
              </w:rPr>
              <w:t>0</w:t>
            </w:r>
          </w:p>
        </w:tc>
      </w:tr>
      <w:tr w:rsidR="007C3DD0" w:rsidRPr="007C3DD0" w14:paraId="32F6CCD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07870" w14:textId="77777777" w:rsidR="007C3DD0" w:rsidRPr="007C3DD0" w:rsidRDefault="007C3DD0" w:rsidP="00060964">
            <w:pPr>
              <w:pStyle w:val="rowtabella0"/>
              <w:rPr>
                <w:color w:val="002060"/>
              </w:rPr>
            </w:pPr>
            <w:r w:rsidRPr="007C3DD0">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93E5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B81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444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D29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4FB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9C3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B74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169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4304" w14:textId="77777777" w:rsidR="007C3DD0" w:rsidRPr="007C3DD0" w:rsidRDefault="007C3DD0" w:rsidP="00060964">
            <w:pPr>
              <w:pStyle w:val="rowtabella0"/>
              <w:jc w:val="center"/>
              <w:rPr>
                <w:color w:val="002060"/>
              </w:rPr>
            </w:pPr>
            <w:r w:rsidRPr="007C3DD0">
              <w:rPr>
                <w:color w:val="002060"/>
              </w:rPr>
              <w:t>0</w:t>
            </w:r>
          </w:p>
        </w:tc>
      </w:tr>
      <w:tr w:rsidR="007C3DD0" w:rsidRPr="007C3DD0" w14:paraId="27B9155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D2C85" w14:textId="77777777" w:rsidR="007C3DD0" w:rsidRPr="007C3DD0" w:rsidRDefault="007C3DD0" w:rsidP="00060964">
            <w:pPr>
              <w:pStyle w:val="rowtabella0"/>
              <w:rPr>
                <w:color w:val="002060"/>
              </w:rPr>
            </w:pPr>
            <w:r w:rsidRPr="007C3DD0">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D10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6DF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3D7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334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3ED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E205"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AA96"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3559"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9702" w14:textId="77777777" w:rsidR="007C3DD0" w:rsidRPr="007C3DD0" w:rsidRDefault="007C3DD0" w:rsidP="00060964">
            <w:pPr>
              <w:pStyle w:val="rowtabella0"/>
              <w:jc w:val="center"/>
              <w:rPr>
                <w:color w:val="002060"/>
              </w:rPr>
            </w:pPr>
            <w:r w:rsidRPr="007C3DD0">
              <w:rPr>
                <w:color w:val="002060"/>
              </w:rPr>
              <w:t>0</w:t>
            </w:r>
          </w:p>
        </w:tc>
      </w:tr>
      <w:tr w:rsidR="007C3DD0" w:rsidRPr="007C3DD0" w14:paraId="34921435"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74C749" w14:textId="77777777" w:rsidR="007C3DD0" w:rsidRPr="007C3DD0" w:rsidRDefault="007C3DD0" w:rsidP="00060964">
            <w:pPr>
              <w:pStyle w:val="rowtabella0"/>
              <w:rPr>
                <w:color w:val="002060"/>
                <w:lang w:val="en-US"/>
              </w:rPr>
            </w:pPr>
            <w:r w:rsidRPr="007C3DD0">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E7B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AADC"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A6DB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333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678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4F6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067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300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97FA" w14:textId="77777777" w:rsidR="007C3DD0" w:rsidRPr="007C3DD0" w:rsidRDefault="007C3DD0" w:rsidP="00060964">
            <w:pPr>
              <w:pStyle w:val="rowtabella0"/>
              <w:jc w:val="center"/>
              <w:rPr>
                <w:color w:val="002060"/>
              </w:rPr>
            </w:pPr>
            <w:r w:rsidRPr="007C3DD0">
              <w:rPr>
                <w:color w:val="002060"/>
              </w:rPr>
              <w:t>0</w:t>
            </w:r>
          </w:p>
        </w:tc>
      </w:tr>
    </w:tbl>
    <w:p w14:paraId="631E0C8B" w14:textId="77777777" w:rsidR="007C3DD0" w:rsidRPr="007C3DD0" w:rsidRDefault="007C3DD0" w:rsidP="007C3DD0">
      <w:pPr>
        <w:pStyle w:val="breakline"/>
        <w:rPr>
          <w:rFonts w:eastAsiaTheme="minorEastAsia"/>
          <w:color w:val="002060"/>
        </w:rPr>
      </w:pPr>
    </w:p>
    <w:p w14:paraId="12D421CA" w14:textId="77777777" w:rsidR="007C3DD0" w:rsidRPr="007C3DD0" w:rsidRDefault="007C3DD0" w:rsidP="007C3DD0">
      <w:pPr>
        <w:pStyle w:val="breakline"/>
        <w:rPr>
          <w:color w:val="002060"/>
        </w:rPr>
      </w:pPr>
    </w:p>
    <w:p w14:paraId="6F210E6F" w14:textId="77777777" w:rsidR="007C3DD0" w:rsidRPr="007C3DD0" w:rsidRDefault="007C3DD0" w:rsidP="007C3DD0">
      <w:pPr>
        <w:pStyle w:val="sottotitolocampionato10"/>
        <w:rPr>
          <w:color w:val="002060"/>
        </w:rPr>
      </w:pPr>
      <w:r w:rsidRPr="007C3DD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537B6D20"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3A02C"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4AEE5"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66B25"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95045"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93B36"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15FC7"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45B56"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F0CB"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9402"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4D8BC" w14:textId="77777777" w:rsidR="007C3DD0" w:rsidRPr="007C3DD0" w:rsidRDefault="007C3DD0" w:rsidP="00060964">
            <w:pPr>
              <w:pStyle w:val="headertabella0"/>
              <w:rPr>
                <w:color w:val="002060"/>
              </w:rPr>
            </w:pPr>
            <w:r w:rsidRPr="007C3DD0">
              <w:rPr>
                <w:color w:val="002060"/>
              </w:rPr>
              <w:t>PE</w:t>
            </w:r>
          </w:p>
        </w:tc>
      </w:tr>
      <w:tr w:rsidR="007C3DD0" w:rsidRPr="007C3DD0" w14:paraId="423F567C"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653BE" w14:textId="77777777" w:rsidR="007C3DD0" w:rsidRPr="007C3DD0" w:rsidRDefault="007C3DD0" w:rsidP="00060964">
            <w:pPr>
              <w:pStyle w:val="rowtabella0"/>
              <w:rPr>
                <w:color w:val="002060"/>
              </w:rPr>
            </w:pPr>
            <w:r w:rsidRPr="007C3DD0">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7882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EC4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6583"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1BA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669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FDBB"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DC6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43CB"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E9D8F" w14:textId="77777777" w:rsidR="007C3DD0" w:rsidRPr="007C3DD0" w:rsidRDefault="007C3DD0" w:rsidP="00060964">
            <w:pPr>
              <w:pStyle w:val="rowtabella0"/>
              <w:jc w:val="center"/>
              <w:rPr>
                <w:color w:val="002060"/>
              </w:rPr>
            </w:pPr>
            <w:r w:rsidRPr="007C3DD0">
              <w:rPr>
                <w:color w:val="002060"/>
              </w:rPr>
              <w:t>0</w:t>
            </w:r>
          </w:p>
        </w:tc>
      </w:tr>
      <w:tr w:rsidR="007C3DD0" w:rsidRPr="007C3DD0" w14:paraId="0ACF02A9"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59D3B" w14:textId="77777777" w:rsidR="007C3DD0" w:rsidRPr="007C3DD0" w:rsidRDefault="007C3DD0" w:rsidP="00060964">
            <w:pPr>
              <w:pStyle w:val="rowtabella0"/>
              <w:rPr>
                <w:color w:val="002060"/>
              </w:rPr>
            </w:pPr>
            <w:r w:rsidRPr="007C3DD0">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8D2B"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6EF5"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79A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F4E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17B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7A21"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3C19"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F6B70"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99828" w14:textId="77777777" w:rsidR="007C3DD0" w:rsidRPr="007C3DD0" w:rsidRDefault="007C3DD0" w:rsidP="00060964">
            <w:pPr>
              <w:pStyle w:val="rowtabella0"/>
              <w:jc w:val="center"/>
              <w:rPr>
                <w:color w:val="002060"/>
              </w:rPr>
            </w:pPr>
            <w:r w:rsidRPr="007C3DD0">
              <w:rPr>
                <w:color w:val="002060"/>
              </w:rPr>
              <w:t>0</w:t>
            </w:r>
          </w:p>
        </w:tc>
      </w:tr>
      <w:tr w:rsidR="007C3DD0" w:rsidRPr="007C3DD0" w14:paraId="27F4F15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D5DA" w14:textId="77777777" w:rsidR="007C3DD0" w:rsidRPr="007C3DD0" w:rsidRDefault="007C3DD0" w:rsidP="00060964">
            <w:pPr>
              <w:pStyle w:val="rowtabella0"/>
              <w:rPr>
                <w:color w:val="002060"/>
              </w:rPr>
            </w:pPr>
            <w:r w:rsidRPr="007C3DD0">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D87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7059"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F0C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ECF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DF2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898C" w14:textId="77777777" w:rsidR="007C3DD0" w:rsidRPr="007C3DD0" w:rsidRDefault="007C3DD0" w:rsidP="00060964">
            <w:pPr>
              <w:pStyle w:val="rowtabella0"/>
              <w:jc w:val="center"/>
              <w:rPr>
                <w:color w:val="002060"/>
              </w:rPr>
            </w:pPr>
            <w:r w:rsidRPr="007C3DD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AA68" w14:textId="77777777" w:rsidR="007C3DD0" w:rsidRPr="007C3DD0" w:rsidRDefault="007C3DD0" w:rsidP="00060964">
            <w:pPr>
              <w:pStyle w:val="rowtabella0"/>
              <w:jc w:val="center"/>
              <w:rPr>
                <w:color w:val="002060"/>
              </w:rPr>
            </w:pPr>
            <w:r w:rsidRPr="007C3DD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3CDD"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9F08" w14:textId="77777777" w:rsidR="007C3DD0" w:rsidRPr="007C3DD0" w:rsidRDefault="007C3DD0" w:rsidP="00060964">
            <w:pPr>
              <w:pStyle w:val="rowtabella0"/>
              <w:jc w:val="center"/>
              <w:rPr>
                <w:color w:val="002060"/>
              </w:rPr>
            </w:pPr>
            <w:r w:rsidRPr="007C3DD0">
              <w:rPr>
                <w:color w:val="002060"/>
              </w:rPr>
              <w:t>0</w:t>
            </w:r>
          </w:p>
        </w:tc>
      </w:tr>
      <w:tr w:rsidR="007C3DD0" w:rsidRPr="007C3DD0" w14:paraId="0CC8699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A6A31" w14:textId="77777777" w:rsidR="007C3DD0" w:rsidRPr="007C3DD0" w:rsidRDefault="007C3DD0" w:rsidP="00060964">
            <w:pPr>
              <w:pStyle w:val="rowtabella0"/>
              <w:rPr>
                <w:color w:val="002060"/>
              </w:rPr>
            </w:pPr>
            <w:r w:rsidRPr="007C3DD0">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DBB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473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B7E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4E1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AA6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358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EBB5"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6808" w14:textId="77777777" w:rsidR="007C3DD0" w:rsidRPr="007C3DD0" w:rsidRDefault="007C3DD0" w:rsidP="00060964">
            <w:pPr>
              <w:pStyle w:val="rowtabella0"/>
              <w:jc w:val="center"/>
              <w:rPr>
                <w:color w:val="002060"/>
              </w:rPr>
            </w:pPr>
            <w:r w:rsidRPr="007C3DD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DB653" w14:textId="77777777" w:rsidR="007C3DD0" w:rsidRPr="007C3DD0" w:rsidRDefault="007C3DD0" w:rsidP="00060964">
            <w:pPr>
              <w:pStyle w:val="rowtabella0"/>
              <w:jc w:val="center"/>
              <w:rPr>
                <w:color w:val="002060"/>
              </w:rPr>
            </w:pPr>
            <w:r w:rsidRPr="007C3DD0">
              <w:rPr>
                <w:color w:val="002060"/>
              </w:rPr>
              <w:t>0</w:t>
            </w:r>
          </w:p>
        </w:tc>
      </w:tr>
      <w:tr w:rsidR="007C3DD0" w:rsidRPr="007C3DD0" w14:paraId="4E3C393E"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6AA3A" w14:textId="77777777" w:rsidR="007C3DD0" w:rsidRPr="007C3DD0" w:rsidRDefault="007C3DD0" w:rsidP="00060964">
            <w:pPr>
              <w:pStyle w:val="rowtabella0"/>
              <w:rPr>
                <w:color w:val="002060"/>
              </w:rPr>
            </w:pPr>
            <w:r w:rsidRPr="007C3DD0">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690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47F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D1A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9F3D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5D9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F459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B21B"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74E7"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7325" w14:textId="77777777" w:rsidR="007C3DD0" w:rsidRPr="007C3DD0" w:rsidRDefault="007C3DD0" w:rsidP="00060964">
            <w:pPr>
              <w:pStyle w:val="rowtabella0"/>
              <w:jc w:val="center"/>
              <w:rPr>
                <w:color w:val="002060"/>
              </w:rPr>
            </w:pPr>
            <w:r w:rsidRPr="007C3DD0">
              <w:rPr>
                <w:color w:val="002060"/>
              </w:rPr>
              <w:t>0</w:t>
            </w:r>
          </w:p>
        </w:tc>
      </w:tr>
    </w:tbl>
    <w:p w14:paraId="776CE174" w14:textId="77777777" w:rsidR="007C3DD0" w:rsidRPr="007C3DD0" w:rsidRDefault="007C3DD0" w:rsidP="007C3DD0">
      <w:pPr>
        <w:pStyle w:val="breakline"/>
        <w:rPr>
          <w:rFonts w:eastAsiaTheme="minorEastAsia"/>
          <w:color w:val="002060"/>
        </w:rPr>
      </w:pPr>
    </w:p>
    <w:p w14:paraId="2712087E" w14:textId="77777777" w:rsidR="007C3DD0" w:rsidRPr="007C3DD0" w:rsidRDefault="007C3DD0" w:rsidP="007C3DD0">
      <w:pPr>
        <w:pStyle w:val="breakline"/>
        <w:rPr>
          <w:color w:val="002060"/>
        </w:rPr>
      </w:pPr>
    </w:p>
    <w:p w14:paraId="79DC8C3B" w14:textId="77777777" w:rsidR="007C3DD0" w:rsidRPr="007C3DD0" w:rsidRDefault="007C3DD0" w:rsidP="007C3DD0">
      <w:pPr>
        <w:pStyle w:val="sottotitolocampionato10"/>
        <w:rPr>
          <w:color w:val="002060"/>
        </w:rPr>
      </w:pPr>
      <w:r w:rsidRPr="007C3DD0">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C3DD0" w:rsidRPr="007C3DD0" w14:paraId="1200D84E"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B80F" w14:textId="77777777" w:rsidR="007C3DD0" w:rsidRPr="007C3DD0" w:rsidRDefault="007C3DD0" w:rsidP="00060964">
            <w:pPr>
              <w:pStyle w:val="headertabella0"/>
              <w:rPr>
                <w:color w:val="002060"/>
              </w:rPr>
            </w:pPr>
            <w:r w:rsidRPr="007C3DD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DDE69" w14:textId="77777777" w:rsidR="007C3DD0" w:rsidRPr="007C3DD0" w:rsidRDefault="007C3DD0" w:rsidP="00060964">
            <w:pPr>
              <w:pStyle w:val="headertabella0"/>
              <w:rPr>
                <w:color w:val="002060"/>
              </w:rPr>
            </w:pPr>
            <w:r w:rsidRPr="007C3DD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A1625" w14:textId="77777777" w:rsidR="007C3DD0" w:rsidRPr="007C3DD0" w:rsidRDefault="007C3DD0" w:rsidP="00060964">
            <w:pPr>
              <w:pStyle w:val="headertabella0"/>
              <w:rPr>
                <w:color w:val="002060"/>
              </w:rPr>
            </w:pPr>
            <w:r w:rsidRPr="007C3DD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06588" w14:textId="77777777" w:rsidR="007C3DD0" w:rsidRPr="007C3DD0" w:rsidRDefault="007C3DD0" w:rsidP="00060964">
            <w:pPr>
              <w:pStyle w:val="headertabella0"/>
              <w:rPr>
                <w:color w:val="002060"/>
              </w:rPr>
            </w:pPr>
            <w:r w:rsidRPr="007C3DD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3CEF4" w14:textId="77777777" w:rsidR="007C3DD0" w:rsidRPr="007C3DD0" w:rsidRDefault="007C3DD0" w:rsidP="00060964">
            <w:pPr>
              <w:pStyle w:val="headertabella0"/>
              <w:rPr>
                <w:color w:val="002060"/>
              </w:rPr>
            </w:pPr>
            <w:r w:rsidRPr="007C3DD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7111F" w14:textId="77777777" w:rsidR="007C3DD0" w:rsidRPr="007C3DD0" w:rsidRDefault="007C3DD0" w:rsidP="00060964">
            <w:pPr>
              <w:pStyle w:val="headertabella0"/>
              <w:rPr>
                <w:color w:val="002060"/>
              </w:rPr>
            </w:pPr>
            <w:r w:rsidRPr="007C3DD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8D216" w14:textId="77777777" w:rsidR="007C3DD0" w:rsidRPr="007C3DD0" w:rsidRDefault="007C3DD0" w:rsidP="00060964">
            <w:pPr>
              <w:pStyle w:val="headertabella0"/>
              <w:rPr>
                <w:color w:val="002060"/>
              </w:rPr>
            </w:pPr>
            <w:r w:rsidRPr="007C3DD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091B2" w14:textId="77777777" w:rsidR="007C3DD0" w:rsidRPr="007C3DD0" w:rsidRDefault="007C3DD0" w:rsidP="00060964">
            <w:pPr>
              <w:pStyle w:val="headertabella0"/>
              <w:rPr>
                <w:color w:val="002060"/>
              </w:rPr>
            </w:pPr>
            <w:r w:rsidRPr="007C3DD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255AC" w14:textId="77777777" w:rsidR="007C3DD0" w:rsidRPr="007C3DD0" w:rsidRDefault="007C3DD0" w:rsidP="00060964">
            <w:pPr>
              <w:pStyle w:val="headertabella0"/>
              <w:rPr>
                <w:color w:val="002060"/>
              </w:rPr>
            </w:pPr>
            <w:r w:rsidRPr="007C3DD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728F" w14:textId="77777777" w:rsidR="007C3DD0" w:rsidRPr="007C3DD0" w:rsidRDefault="007C3DD0" w:rsidP="00060964">
            <w:pPr>
              <w:pStyle w:val="headertabella0"/>
              <w:rPr>
                <w:color w:val="002060"/>
              </w:rPr>
            </w:pPr>
            <w:r w:rsidRPr="007C3DD0">
              <w:rPr>
                <w:color w:val="002060"/>
              </w:rPr>
              <w:t>PE</w:t>
            </w:r>
          </w:p>
        </w:tc>
      </w:tr>
      <w:tr w:rsidR="007C3DD0" w:rsidRPr="007C3DD0" w14:paraId="1C519E42" w14:textId="77777777" w:rsidTr="000609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76E1A8" w14:textId="77777777" w:rsidR="007C3DD0" w:rsidRPr="007C3DD0" w:rsidRDefault="007C3DD0" w:rsidP="00060964">
            <w:pPr>
              <w:pStyle w:val="rowtabella0"/>
              <w:rPr>
                <w:color w:val="002060"/>
              </w:rPr>
            </w:pPr>
            <w:r w:rsidRPr="007C3DD0">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C225"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F6A8"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768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F22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015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1B8C"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C09F"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69DB"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C515" w14:textId="77777777" w:rsidR="007C3DD0" w:rsidRPr="007C3DD0" w:rsidRDefault="007C3DD0" w:rsidP="00060964">
            <w:pPr>
              <w:pStyle w:val="rowtabella0"/>
              <w:jc w:val="center"/>
              <w:rPr>
                <w:color w:val="002060"/>
              </w:rPr>
            </w:pPr>
            <w:r w:rsidRPr="007C3DD0">
              <w:rPr>
                <w:color w:val="002060"/>
              </w:rPr>
              <w:t>0</w:t>
            </w:r>
          </w:p>
        </w:tc>
      </w:tr>
      <w:tr w:rsidR="007C3DD0" w:rsidRPr="007C3DD0" w14:paraId="1272EE78"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10579" w14:textId="77777777" w:rsidR="007C3DD0" w:rsidRPr="007C3DD0" w:rsidRDefault="007C3DD0" w:rsidP="00060964">
            <w:pPr>
              <w:pStyle w:val="rowtabella0"/>
              <w:rPr>
                <w:color w:val="002060"/>
              </w:rPr>
            </w:pPr>
            <w:r w:rsidRPr="007C3DD0">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AEF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734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6B9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632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BCD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875A"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50FA"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5306"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DC9B" w14:textId="77777777" w:rsidR="007C3DD0" w:rsidRPr="007C3DD0" w:rsidRDefault="007C3DD0" w:rsidP="00060964">
            <w:pPr>
              <w:pStyle w:val="rowtabella0"/>
              <w:jc w:val="center"/>
              <w:rPr>
                <w:color w:val="002060"/>
              </w:rPr>
            </w:pPr>
            <w:r w:rsidRPr="007C3DD0">
              <w:rPr>
                <w:color w:val="002060"/>
              </w:rPr>
              <w:t>0</w:t>
            </w:r>
          </w:p>
        </w:tc>
      </w:tr>
      <w:tr w:rsidR="007C3DD0" w:rsidRPr="007C3DD0" w14:paraId="1B650B6D"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321FF" w14:textId="77777777" w:rsidR="007C3DD0" w:rsidRPr="007C3DD0" w:rsidRDefault="007C3DD0" w:rsidP="00060964">
            <w:pPr>
              <w:pStyle w:val="rowtabella0"/>
              <w:rPr>
                <w:color w:val="002060"/>
              </w:rPr>
            </w:pPr>
            <w:r w:rsidRPr="007C3DD0">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C1A8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FC7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2CA4"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524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C781"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8C22"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E040"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C04E"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4DFF" w14:textId="77777777" w:rsidR="007C3DD0" w:rsidRPr="007C3DD0" w:rsidRDefault="007C3DD0" w:rsidP="00060964">
            <w:pPr>
              <w:pStyle w:val="rowtabella0"/>
              <w:jc w:val="center"/>
              <w:rPr>
                <w:color w:val="002060"/>
              </w:rPr>
            </w:pPr>
            <w:r w:rsidRPr="007C3DD0">
              <w:rPr>
                <w:color w:val="002060"/>
              </w:rPr>
              <w:t>0</w:t>
            </w:r>
          </w:p>
        </w:tc>
      </w:tr>
      <w:tr w:rsidR="007C3DD0" w:rsidRPr="007C3DD0" w14:paraId="4586623C"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741BA2" w14:textId="77777777" w:rsidR="007C3DD0" w:rsidRPr="007C3DD0" w:rsidRDefault="007C3DD0" w:rsidP="00060964">
            <w:pPr>
              <w:pStyle w:val="rowtabella0"/>
              <w:rPr>
                <w:color w:val="002060"/>
              </w:rPr>
            </w:pPr>
            <w:r w:rsidRPr="007C3DD0">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D0D3"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E042"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00E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1E85"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992E"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2A6A" w14:textId="77777777" w:rsidR="007C3DD0" w:rsidRPr="007C3DD0" w:rsidRDefault="007C3DD0" w:rsidP="00060964">
            <w:pPr>
              <w:pStyle w:val="rowtabella0"/>
              <w:jc w:val="center"/>
              <w:rPr>
                <w:color w:val="002060"/>
              </w:rPr>
            </w:pPr>
            <w:r w:rsidRPr="007C3DD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E00E4" w14:textId="77777777" w:rsidR="007C3DD0" w:rsidRPr="007C3DD0" w:rsidRDefault="007C3DD0" w:rsidP="00060964">
            <w:pPr>
              <w:pStyle w:val="rowtabella0"/>
              <w:jc w:val="center"/>
              <w:rPr>
                <w:color w:val="002060"/>
              </w:rPr>
            </w:pPr>
            <w:r w:rsidRPr="007C3DD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5299B"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0609" w14:textId="77777777" w:rsidR="007C3DD0" w:rsidRPr="007C3DD0" w:rsidRDefault="007C3DD0" w:rsidP="00060964">
            <w:pPr>
              <w:pStyle w:val="rowtabella0"/>
              <w:jc w:val="center"/>
              <w:rPr>
                <w:color w:val="002060"/>
              </w:rPr>
            </w:pPr>
            <w:r w:rsidRPr="007C3DD0">
              <w:rPr>
                <w:color w:val="002060"/>
              </w:rPr>
              <w:t>0</w:t>
            </w:r>
          </w:p>
        </w:tc>
      </w:tr>
      <w:tr w:rsidR="007C3DD0" w:rsidRPr="007C3DD0" w14:paraId="1A0A87F1"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35EE7" w14:textId="77777777" w:rsidR="007C3DD0" w:rsidRPr="007C3DD0" w:rsidRDefault="007C3DD0" w:rsidP="00060964">
            <w:pPr>
              <w:pStyle w:val="rowtabella0"/>
              <w:rPr>
                <w:color w:val="002060"/>
              </w:rPr>
            </w:pPr>
            <w:r w:rsidRPr="007C3DD0">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AC39"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B430"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791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578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864D"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EA8C" w14:textId="77777777" w:rsidR="007C3DD0" w:rsidRPr="007C3DD0" w:rsidRDefault="007C3DD0" w:rsidP="00060964">
            <w:pPr>
              <w:pStyle w:val="rowtabella0"/>
              <w:jc w:val="center"/>
              <w:rPr>
                <w:color w:val="002060"/>
              </w:rPr>
            </w:pPr>
            <w:r w:rsidRPr="007C3DD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EE01" w14:textId="77777777" w:rsidR="007C3DD0" w:rsidRPr="007C3DD0" w:rsidRDefault="007C3DD0" w:rsidP="00060964">
            <w:pPr>
              <w:pStyle w:val="rowtabella0"/>
              <w:jc w:val="center"/>
              <w:rPr>
                <w:color w:val="002060"/>
              </w:rPr>
            </w:pPr>
            <w:r w:rsidRPr="007C3DD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5AA1" w14:textId="77777777" w:rsidR="007C3DD0" w:rsidRPr="007C3DD0" w:rsidRDefault="007C3DD0" w:rsidP="00060964">
            <w:pPr>
              <w:pStyle w:val="rowtabella0"/>
              <w:jc w:val="center"/>
              <w:rPr>
                <w:color w:val="002060"/>
              </w:rPr>
            </w:pPr>
            <w:r w:rsidRPr="007C3DD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AA27" w14:textId="77777777" w:rsidR="007C3DD0" w:rsidRPr="007C3DD0" w:rsidRDefault="007C3DD0" w:rsidP="00060964">
            <w:pPr>
              <w:pStyle w:val="rowtabella0"/>
              <w:jc w:val="center"/>
              <w:rPr>
                <w:color w:val="002060"/>
              </w:rPr>
            </w:pPr>
            <w:r w:rsidRPr="007C3DD0">
              <w:rPr>
                <w:color w:val="002060"/>
              </w:rPr>
              <w:t>0</w:t>
            </w:r>
          </w:p>
        </w:tc>
      </w:tr>
      <w:tr w:rsidR="007C3DD0" w:rsidRPr="007C3DD0" w14:paraId="5C8F3C70"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DE000" w14:textId="77777777" w:rsidR="007C3DD0" w:rsidRPr="007C3DD0" w:rsidRDefault="007C3DD0" w:rsidP="00060964">
            <w:pPr>
              <w:pStyle w:val="rowtabella0"/>
              <w:rPr>
                <w:color w:val="002060"/>
              </w:rPr>
            </w:pPr>
            <w:r w:rsidRPr="007C3DD0">
              <w:rPr>
                <w:color w:val="002060"/>
              </w:rPr>
              <w:t>sq.B RECANATI CALCIO A 5 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235D"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6594" w14:textId="77777777" w:rsidR="007C3DD0" w:rsidRPr="007C3DD0" w:rsidRDefault="007C3DD0" w:rsidP="00060964">
            <w:pPr>
              <w:pStyle w:val="rowtabella0"/>
              <w:jc w:val="center"/>
              <w:rPr>
                <w:color w:val="002060"/>
              </w:rPr>
            </w:pPr>
            <w:r w:rsidRPr="007C3DD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9A7C"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57F8"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A586"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FD1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300F"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5FDA" w14:textId="77777777" w:rsidR="007C3DD0" w:rsidRPr="007C3DD0" w:rsidRDefault="007C3DD0" w:rsidP="00060964">
            <w:pPr>
              <w:pStyle w:val="rowtabella0"/>
              <w:jc w:val="center"/>
              <w:rPr>
                <w:color w:val="002060"/>
              </w:rPr>
            </w:pPr>
            <w:r w:rsidRPr="007C3DD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1512" w14:textId="77777777" w:rsidR="007C3DD0" w:rsidRPr="007C3DD0" w:rsidRDefault="007C3DD0" w:rsidP="00060964">
            <w:pPr>
              <w:pStyle w:val="rowtabella0"/>
              <w:jc w:val="center"/>
              <w:rPr>
                <w:color w:val="002060"/>
              </w:rPr>
            </w:pPr>
            <w:r w:rsidRPr="007C3DD0">
              <w:rPr>
                <w:color w:val="002060"/>
              </w:rPr>
              <w:t>0</w:t>
            </w:r>
          </w:p>
        </w:tc>
      </w:tr>
    </w:tbl>
    <w:p w14:paraId="7E0E79EA" w14:textId="77777777" w:rsidR="007C3DD0" w:rsidRPr="007C3DD0" w:rsidRDefault="007C3DD0" w:rsidP="007C3DD0">
      <w:pPr>
        <w:pStyle w:val="breakline"/>
        <w:rPr>
          <w:rFonts w:eastAsiaTheme="minorEastAsia"/>
          <w:color w:val="002060"/>
        </w:rPr>
      </w:pPr>
    </w:p>
    <w:p w14:paraId="0C67EF10" w14:textId="77777777" w:rsidR="007C3DD0" w:rsidRPr="007C3DD0" w:rsidRDefault="007C3DD0" w:rsidP="007C3DD0">
      <w:pPr>
        <w:pStyle w:val="breakline"/>
        <w:rPr>
          <w:color w:val="002060"/>
        </w:rPr>
      </w:pPr>
    </w:p>
    <w:p w14:paraId="4706F004" w14:textId="77777777" w:rsidR="007C3DD0" w:rsidRPr="007C3DD0" w:rsidRDefault="007C3DD0" w:rsidP="007C3DD0">
      <w:pPr>
        <w:pStyle w:val="titolocampionato0"/>
        <w:shd w:val="clear" w:color="auto" w:fill="CCCCCC"/>
        <w:spacing w:before="80" w:after="40"/>
        <w:rPr>
          <w:color w:val="002060"/>
        </w:rPr>
      </w:pPr>
      <w:r w:rsidRPr="007C3DD0">
        <w:rPr>
          <w:color w:val="002060"/>
        </w:rPr>
        <w:t>COPPA MARCHE C5 GIOV.SIMI FEMM</w:t>
      </w:r>
    </w:p>
    <w:p w14:paraId="70329CFF" w14:textId="77777777" w:rsidR="007C3DD0" w:rsidRPr="007C3DD0" w:rsidRDefault="007C3DD0" w:rsidP="007C3DD0">
      <w:pPr>
        <w:pStyle w:val="titoloprinc0"/>
        <w:rPr>
          <w:color w:val="002060"/>
        </w:rPr>
      </w:pPr>
      <w:r w:rsidRPr="007C3DD0">
        <w:rPr>
          <w:color w:val="002060"/>
        </w:rPr>
        <w:t>RISULTATI</w:t>
      </w:r>
    </w:p>
    <w:p w14:paraId="60BDD0C8" w14:textId="77777777" w:rsidR="007C3DD0" w:rsidRPr="007C3DD0" w:rsidRDefault="007C3DD0" w:rsidP="007C3DD0">
      <w:pPr>
        <w:pStyle w:val="breakline"/>
        <w:rPr>
          <w:color w:val="002060"/>
        </w:rPr>
      </w:pPr>
    </w:p>
    <w:p w14:paraId="6CFF6318" w14:textId="77777777" w:rsidR="007C3DD0" w:rsidRPr="007C3DD0" w:rsidRDefault="007C3DD0" w:rsidP="007C3DD0">
      <w:pPr>
        <w:pStyle w:val="sottotitolocampionato10"/>
        <w:rPr>
          <w:color w:val="002060"/>
        </w:rPr>
      </w:pPr>
      <w:r w:rsidRPr="007C3DD0">
        <w:rPr>
          <w:color w:val="002060"/>
        </w:rPr>
        <w:t>RISULTATI UFFICIALI GARE DEL 16/12/2023</w:t>
      </w:r>
    </w:p>
    <w:p w14:paraId="6FFCBC11" w14:textId="77777777" w:rsidR="007C3DD0" w:rsidRPr="007C3DD0" w:rsidRDefault="007C3DD0" w:rsidP="007C3DD0">
      <w:pPr>
        <w:pStyle w:val="sottotitolocampionato20"/>
        <w:spacing w:before="0" w:beforeAutospacing="0" w:after="0" w:afterAutospacing="0"/>
        <w:rPr>
          <w:rFonts w:ascii="Arial" w:hAnsi="Arial" w:cs="Arial"/>
          <w:color w:val="002060"/>
          <w:sz w:val="20"/>
          <w:szCs w:val="20"/>
        </w:rPr>
      </w:pPr>
      <w:r w:rsidRPr="007C3DD0">
        <w:rPr>
          <w:rFonts w:ascii="Arial" w:hAnsi="Arial" w:cs="Arial"/>
          <w:color w:val="002060"/>
          <w:sz w:val="20"/>
          <w:szCs w:val="20"/>
        </w:rPr>
        <w:t>Si trascrivono qui di seguito i risultati ufficiali delle gare disputate</w:t>
      </w:r>
    </w:p>
    <w:p w14:paraId="6004F4DD" w14:textId="77777777" w:rsidR="007C3DD0" w:rsidRPr="007C3DD0" w:rsidRDefault="007C3DD0" w:rsidP="007C3DD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C3DD0" w:rsidRPr="007C3DD0" w14:paraId="4BE90FFB" w14:textId="77777777" w:rsidTr="000609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C3DD0" w:rsidRPr="007C3DD0" w14:paraId="6668601D" w14:textId="77777777" w:rsidTr="000609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2A172" w14:textId="77777777" w:rsidR="007C3DD0" w:rsidRPr="007C3DD0" w:rsidRDefault="007C3DD0" w:rsidP="00060964">
                  <w:pPr>
                    <w:pStyle w:val="headertabella0"/>
                    <w:rPr>
                      <w:color w:val="002060"/>
                    </w:rPr>
                  </w:pPr>
                  <w:r w:rsidRPr="007C3DD0">
                    <w:rPr>
                      <w:color w:val="002060"/>
                    </w:rPr>
                    <w:t>GIRONE A - 3 Giornata - A</w:t>
                  </w:r>
                </w:p>
              </w:tc>
            </w:tr>
            <w:tr w:rsidR="007C3DD0" w:rsidRPr="007C3DD0" w14:paraId="1FFF9257" w14:textId="77777777" w:rsidTr="0006096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C203C" w14:textId="77777777" w:rsidR="007C3DD0" w:rsidRPr="007C3DD0" w:rsidRDefault="007C3DD0" w:rsidP="00060964">
                  <w:pPr>
                    <w:pStyle w:val="rowtabella0"/>
                    <w:rPr>
                      <w:color w:val="002060"/>
                    </w:rPr>
                  </w:pPr>
                  <w:r w:rsidRPr="007C3DD0">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D86A0" w14:textId="77777777" w:rsidR="007C3DD0" w:rsidRPr="007C3DD0" w:rsidRDefault="007C3DD0" w:rsidP="00060964">
                  <w:pPr>
                    <w:pStyle w:val="rowtabella0"/>
                    <w:rPr>
                      <w:color w:val="002060"/>
                    </w:rPr>
                  </w:pPr>
                  <w:r w:rsidRPr="007C3DD0">
                    <w:rPr>
                      <w:color w:val="002060"/>
                    </w:rPr>
                    <w:t>- CITTA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26006" w14:textId="77777777" w:rsidR="007C3DD0" w:rsidRPr="007C3DD0" w:rsidRDefault="007C3DD0" w:rsidP="00060964">
                  <w:pPr>
                    <w:pStyle w:val="rowtabella0"/>
                    <w:jc w:val="center"/>
                    <w:rPr>
                      <w:color w:val="002060"/>
                    </w:rPr>
                  </w:pPr>
                  <w:r w:rsidRPr="007C3DD0">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A8CFD" w14:textId="77777777" w:rsidR="007C3DD0" w:rsidRPr="007C3DD0" w:rsidRDefault="007C3DD0" w:rsidP="00060964">
                  <w:pPr>
                    <w:pStyle w:val="rowtabella0"/>
                    <w:jc w:val="center"/>
                    <w:rPr>
                      <w:color w:val="002060"/>
                    </w:rPr>
                  </w:pPr>
                  <w:r w:rsidRPr="007C3DD0">
                    <w:rPr>
                      <w:color w:val="002060"/>
                    </w:rPr>
                    <w:t> </w:t>
                  </w:r>
                </w:p>
              </w:tc>
            </w:tr>
            <w:tr w:rsidR="007C3DD0" w:rsidRPr="007C3DD0" w14:paraId="6B531180" w14:textId="77777777" w:rsidTr="0006096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DD193" w14:textId="77777777" w:rsidR="007C3DD0" w:rsidRPr="007C3DD0" w:rsidRDefault="007C3DD0" w:rsidP="00060964">
                  <w:pPr>
                    <w:pStyle w:val="rowtabella0"/>
                    <w:rPr>
                      <w:color w:val="002060"/>
                    </w:rPr>
                  </w:pPr>
                  <w:r w:rsidRPr="007C3DD0">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DB033" w14:textId="77777777" w:rsidR="007C3DD0" w:rsidRPr="007C3DD0" w:rsidRDefault="007C3DD0" w:rsidP="00060964">
                  <w:pPr>
                    <w:pStyle w:val="rowtabella0"/>
                    <w:rPr>
                      <w:color w:val="002060"/>
                    </w:rPr>
                  </w:pPr>
                  <w:r w:rsidRPr="007C3DD0">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DD460F" w14:textId="77777777" w:rsidR="007C3DD0" w:rsidRPr="007C3DD0" w:rsidRDefault="007C3DD0" w:rsidP="00060964">
                  <w:pPr>
                    <w:pStyle w:val="rowtabella0"/>
                    <w:jc w:val="center"/>
                    <w:rPr>
                      <w:color w:val="002060"/>
                    </w:rPr>
                  </w:pPr>
                  <w:r w:rsidRPr="007C3DD0">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56366" w14:textId="77777777" w:rsidR="007C3DD0" w:rsidRPr="007C3DD0" w:rsidRDefault="007C3DD0" w:rsidP="00060964">
                  <w:pPr>
                    <w:pStyle w:val="rowtabella0"/>
                    <w:jc w:val="center"/>
                    <w:rPr>
                      <w:color w:val="002060"/>
                    </w:rPr>
                  </w:pPr>
                  <w:r w:rsidRPr="007C3DD0">
                    <w:rPr>
                      <w:color w:val="002060"/>
                    </w:rPr>
                    <w:t> </w:t>
                  </w:r>
                </w:p>
              </w:tc>
            </w:tr>
            <w:tr w:rsidR="007C3DD0" w:rsidRPr="007C3DD0" w14:paraId="003E9F13" w14:textId="77777777" w:rsidTr="00060964">
              <w:tc>
                <w:tcPr>
                  <w:tcW w:w="4700" w:type="dxa"/>
                  <w:gridSpan w:val="4"/>
                  <w:tcBorders>
                    <w:top w:val="nil"/>
                    <w:left w:val="nil"/>
                    <w:bottom w:val="nil"/>
                    <w:right w:val="nil"/>
                  </w:tcBorders>
                  <w:tcMar>
                    <w:top w:w="20" w:type="dxa"/>
                    <w:left w:w="20" w:type="dxa"/>
                    <w:bottom w:w="20" w:type="dxa"/>
                    <w:right w:w="20" w:type="dxa"/>
                  </w:tcMar>
                  <w:vAlign w:val="center"/>
                  <w:hideMark/>
                </w:tcPr>
                <w:p w14:paraId="6CD34658" w14:textId="77777777" w:rsidR="007C3DD0" w:rsidRPr="007C3DD0" w:rsidRDefault="007C3DD0" w:rsidP="00060964">
                  <w:pPr>
                    <w:pStyle w:val="rowtabella0"/>
                    <w:rPr>
                      <w:color w:val="002060"/>
                    </w:rPr>
                  </w:pPr>
                  <w:r w:rsidRPr="007C3DD0">
                    <w:rPr>
                      <w:color w:val="002060"/>
                    </w:rPr>
                    <w:t>(1) - disputata il 17/12/2023</w:t>
                  </w:r>
                </w:p>
              </w:tc>
            </w:tr>
          </w:tbl>
          <w:p w14:paraId="7D694E2D" w14:textId="77777777" w:rsidR="007C3DD0" w:rsidRPr="007C3DD0" w:rsidRDefault="007C3DD0" w:rsidP="00060964">
            <w:pPr>
              <w:rPr>
                <w:color w:val="002060"/>
              </w:rPr>
            </w:pPr>
          </w:p>
        </w:tc>
      </w:tr>
    </w:tbl>
    <w:p w14:paraId="3031E876" w14:textId="77777777" w:rsidR="00891FFD" w:rsidRPr="007C3DD0" w:rsidRDefault="00891FFD" w:rsidP="00552106">
      <w:pPr>
        <w:pStyle w:val="breakline"/>
        <w:rPr>
          <w:rFonts w:eastAsiaTheme="minorEastAsia"/>
          <w:color w:val="002060"/>
        </w:rPr>
      </w:pPr>
    </w:p>
    <w:p w14:paraId="3AE8D99E" w14:textId="77777777" w:rsidR="00E15193" w:rsidRPr="00832C6A" w:rsidRDefault="00E15193" w:rsidP="00E15193">
      <w:pPr>
        <w:pStyle w:val="titoloprinc0"/>
        <w:rPr>
          <w:color w:val="002060"/>
        </w:rPr>
      </w:pPr>
      <w:r w:rsidRPr="00832C6A">
        <w:rPr>
          <w:color w:val="002060"/>
        </w:rPr>
        <w:t>CLASSIFICA</w:t>
      </w:r>
    </w:p>
    <w:p w14:paraId="11F146E3" w14:textId="77777777" w:rsidR="00E15193" w:rsidRPr="00832C6A" w:rsidRDefault="00E15193" w:rsidP="00E15193">
      <w:pPr>
        <w:pStyle w:val="breakline"/>
        <w:rPr>
          <w:color w:val="002060"/>
        </w:rPr>
      </w:pPr>
    </w:p>
    <w:p w14:paraId="703926B0" w14:textId="77777777" w:rsidR="00E15193" w:rsidRPr="00832C6A" w:rsidRDefault="00E15193" w:rsidP="00E15193">
      <w:pPr>
        <w:pStyle w:val="breakline"/>
        <w:rPr>
          <w:color w:val="002060"/>
        </w:rPr>
      </w:pPr>
    </w:p>
    <w:p w14:paraId="5B8E1EEE" w14:textId="77777777" w:rsidR="00E15193" w:rsidRPr="00832C6A" w:rsidRDefault="00E15193" w:rsidP="00E15193">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5193" w:rsidRPr="00832C6A" w14:paraId="5FA17ABE" w14:textId="77777777" w:rsidTr="000609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56700" w14:textId="77777777" w:rsidR="00E15193" w:rsidRPr="00832C6A" w:rsidRDefault="00E15193" w:rsidP="00060964">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D6355" w14:textId="77777777" w:rsidR="00E15193" w:rsidRPr="00832C6A" w:rsidRDefault="00E15193" w:rsidP="00060964">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8A94A" w14:textId="77777777" w:rsidR="00E15193" w:rsidRPr="00832C6A" w:rsidRDefault="00E15193" w:rsidP="00060964">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6DED" w14:textId="77777777" w:rsidR="00E15193" w:rsidRPr="00832C6A" w:rsidRDefault="00E15193" w:rsidP="00060964">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E21A" w14:textId="77777777" w:rsidR="00E15193" w:rsidRPr="00832C6A" w:rsidRDefault="00E15193" w:rsidP="00060964">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B0AD0" w14:textId="77777777" w:rsidR="00E15193" w:rsidRPr="00832C6A" w:rsidRDefault="00E15193" w:rsidP="00060964">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AA1B6" w14:textId="77777777" w:rsidR="00E15193" w:rsidRPr="00832C6A" w:rsidRDefault="00E15193" w:rsidP="00060964">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A75EC" w14:textId="77777777" w:rsidR="00E15193" w:rsidRPr="00832C6A" w:rsidRDefault="00E15193" w:rsidP="00060964">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A980D" w14:textId="77777777" w:rsidR="00E15193" w:rsidRPr="00832C6A" w:rsidRDefault="00E15193" w:rsidP="00060964">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82935" w14:textId="77777777" w:rsidR="00E15193" w:rsidRPr="00832C6A" w:rsidRDefault="00E15193" w:rsidP="00060964">
            <w:pPr>
              <w:pStyle w:val="headertabella0"/>
              <w:rPr>
                <w:color w:val="002060"/>
              </w:rPr>
            </w:pPr>
            <w:r w:rsidRPr="00832C6A">
              <w:rPr>
                <w:color w:val="002060"/>
              </w:rPr>
              <w:t>PE</w:t>
            </w:r>
          </w:p>
        </w:tc>
      </w:tr>
      <w:tr w:rsidR="00E15193" w:rsidRPr="00832C6A" w14:paraId="2AF22DC2"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EB679" w14:textId="77777777" w:rsidR="00E15193" w:rsidRPr="00832C6A" w:rsidRDefault="00E15193" w:rsidP="00060964">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1107" w14:textId="42D934C5" w:rsidR="00E15193" w:rsidRPr="00832C6A" w:rsidRDefault="00E15193" w:rsidP="00060964">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27EA" w14:textId="14485F3C" w:rsidR="00E15193" w:rsidRPr="00832C6A" w:rsidRDefault="00E15193" w:rsidP="00060964">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04EB" w14:textId="77777777" w:rsidR="00E15193" w:rsidRPr="00832C6A" w:rsidRDefault="00E15193" w:rsidP="00060964">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54BC" w14:textId="65E0D6DA" w:rsidR="00E15193" w:rsidRPr="00832C6A" w:rsidRDefault="00E15193" w:rsidP="0006096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6DF7" w14:textId="77777777" w:rsidR="00E15193" w:rsidRPr="00832C6A" w:rsidRDefault="00E15193" w:rsidP="00060964">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6304" w14:textId="11A8C039" w:rsidR="00E15193" w:rsidRPr="00832C6A" w:rsidRDefault="00E15193" w:rsidP="00060964">
            <w:pPr>
              <w:pStyle w:val="rowtabella0"/>
              <w:jc w:val="center"/>
              <w:rPr>
                <w:color w:val="002060"/>
              </w:rPr>
            </w:pPr>
            <w:r>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5276" w14:textId="4E85A87E" w:rsidR="00E15193" w:rsidRPr="00832C6A" w:rsidRDefault="00E15193" w:rsidP="00060964">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7A0C" w14:textId="77777777" w:rsidR="00E15193" w:rsidRPr="00832C6A" w:rsidRDefault="00E15193" w:rsidP="00060964">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E5EA" w14:textId="77777777" w:rsidR="00E15193" w:rsidRPr="00832C6A" w:rsidRDefault="00E15193" w:rsidP="00060964">
            <w:pPr>
              <w:pStyle w:val="rowtabella0"/>
              <w:jc w:val="center"/>
              <w:rPr>
                <w:color w:val="002060"/>
              </w:rPr>
            </w:pPr>
            <w:r w:rsidRPr="00832C6A">
              <w:rPr>
                <w:color w:val="002060"/>
              </w:rPr>
              <w:t>0</w:t>
            </w:r>
          </w:p>
        </w:tc>
      </w:tr>
      <w:tr w:rsidR="00E15193" w:rsidRPr="00832C6A" w14:paraId="108BEF6A"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22699" w14:textId="77777777" w:rsidR="00E15193" w:rsidRPr="00832C6A" w:rsidRDefault="00E15193" w:rsidP="00060964">
            <w:pPr>
              <w:pStyle w:val="rowtabella0"/>
              <w:rPr>
                <w:color w:val="002060"/>
              </w:rPr>
            </w:pPr>
            <w:r w:rsidRPr="00832C6A">
              <w:rPr>
                <w:color w:val="002060"/>
              </w:rPr>
              <w:t>CALDAROLA G.N.D.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7B1F" w14:textId="65E7F134" w:rsidR="00E15193" w:rsidRPr="00832C6A" w:rsidRDefault="00E15193" w:rsidP="00060964">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2F4E" w14:textId="587183AE" w:rsidR="00E15193" w:rsidRPr="00832C6A" w:rsidRDefault="00E15193" w:rsidP="00060964">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6B0D" w14:textId="77777777" w:rsidR="00E15193" w:rsidRPr="00832C6A" w:rsidRDefault="00E15193" w:rsidP="00060964">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8F8B" w14:textId="3B37B865" w:rsidR="00E15193" w:rsidRPr="00832C6A" w:rsidRDefault="00E15193" w:rsidP="0006096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755A" w14:textId="77777777" w:rsidR="00E15193" w:rsidRPr="00832C6A" w:rsidRDefault="00E15193" w:rsidP="00060964">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DDD4" w14:textId="0539F7DC" w:rsidR="00E15193" w:rsidRPr="00832C6A" w:rsidRDefault="00E15193" w:rsidP="00060964">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E993" w14:textId="6ED6C10A" w:rsidR="00E15193" w:rsidRPr="00832C6A" w:rsidRDefault="00E15193" w:rsidP="00060964">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AB41" w14:textId="77777777" w:rsidR="00E15193" w:rsidRPr="00832C6A" w:rsidRDefault="00E15193" w:rsidP="0006096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CA63" w14:textId="77777777" w:rsidR="00E15193" w:rsidRPr="00832C6A" w:rsidRDefault="00E15193" w:rsidP="00060964">
            <w:pPr>
              <w:pStyle w:val="rowtabella0"/>
              <w:jc w:val="center"/>
              <w:rPr>
                <w:color w:val="002060"/>
              </w:rPr>
            </w:pPr>
            <w:r w:rsidRPr="00832C6A">
              <w:rPr>
                <w:color w:val="002060"/>
              </w:rPr>
              <w:t>0</w:t>
            </w:r>
          </w:p>
        </w:tc>
      </w:tr>
      <w:tr w:rsidR="00E15193" w:rsidRPr="00832C6A" w14:paraId="23B3BC37" w14:textId="77777777" w:rsidTr="00060964">
        <w:tc>
          <w:tcPr>
            <w:tcW w:w="5640" w:type="dxa"/>
            <w:tcBorders>
              <w:top w:val="nil"/>
              <w:left w:val="outset" w:sz="6" w:space="0" w:color="auto"/>
              <w:bottom w:val="nil"/>
              <w:right w:val="nil"/>
            </w:tcBorders>
            <w:tcMar>
              <w:top w:w="20" w:type="dxa"/>
              <w:left w:w="20" w:type="dxa"/>
              <w:bottom w:w="20" w:type="dxa"/>
              <w:right w:w="20" w:type="dxa"/>
            </w:tcMar>
            <w:vAlign w:val="center"/>
          </w:tcPr>
          <w:p w14:paraId="774F3884" w14:textId="763AEF60" w:rsidR="00E15193" w:rsidRPr="00832C6A" w:rsidRDefault="00E15193" w:rsidP="00E15193">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812AB" w14:textId="2CA4E694" w:rsidR="00E15193" w:rsidRPr="00832C6A" w:rsidRDefault="00E15193" w:rsidP="00E1519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1078F" w14:textId="0CC148EB" w:rsidR="00E15193" w:rsidRDefault="00E15193" w:rsidP="00E1519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BBFD5" w14:textId="075493D5" w:rsidR="00E15193" w:rsidRPr="00832C6A" w:rsidRDefault="00E15193" w:rsidP="00E15193">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B21C6" w14:textId="29182D38" w:rsidR="00E15193" w:rsidRPr="00832C6A" w:rsidRDefault="00E15193" w:rsidP="00E15193">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B8923" w14:textId="1F8B80C8" w:rsidR="00E15193" w:rsidRDefault="00E15193" w:rsidP="00E1519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8E63E" w14:textId="7B6BD5B5" w:rsidR="00E15193" w:rsidRDefault="00E15193" w:rsidP="00E15193">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5D341" w14:textId="13DF4679" w:rsidR="00E15193" w:rsidRDefault="00E15193" w:rsidP="00E15193">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652D5" w14:textId="586F2C6E" w:rsidR="00E15193" w:rsidRDefault="00E15193" w:rsidP="00E15193">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496A2" w14:textId="32A319BE" w:rsidR="00E15193" w:rsidRPr="00832C6A" w:rsidRDefault="00E15193" w:rsidP="00E15193">
            <w:pPr>
              <w:pStyle w:val="rowtabella0"/>
              <w:jc w:val="center"/>
              <w:rPr>
                <w:color w:val="002060"/>
              </w:rPr>
            </w:pPr>
            <w:r w:rsidRPr="00832C6A">
              <w:rPr>
                <w:color w:val="002060"/>
              </w:rPr>
              <w:t>0</w:t>
            </w:r>
          </w:p>
        </w:tc>
      </w:tr>
      <w:tr w:rsidR="00E15193" w:rsidRPr="00832C6A" w14:paraId="494D1607" w14:textId="77777777" w:rsidTr="000609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8F2567A" w14:textId="5BA6C4CF" w:rsidR="00E15193" w:rsidRPr="00832C6A" w:rsidRDefault="00E15193" w:rsidP="00E15193">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C8493" w14:textId="27D9282B" w:rsidR="00E15193" w:rsidRPr="00832C6A" w:rsidRDefault="00E15193" w:rsidP="00E15193">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A6D7B8" w14:textId="385A032C" w:rsidR="00E15193" w:rsidRPr="00832C6A" w:rsidRDefault="00E15193" w:rsidP="00E1519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E58EE" w14:textId="425986E5" w:rsidR="00E15193" w:rsidRPr="00832C6A" w:rsidRDefault="00E15193" w:rsidP="00E15193">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666F1" w14:textId="7F98C3F9" w:rsidR="00E15193" w:rsidRPr="00832C6A" w:rsidRDefault="00E15193" w:rsidP="00E15193">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F82C82" w14:textId="40701217" w:rsidR="00E15193" w:rsidRPr="00832C6A" w:rsidRDefault="00E15193" w:rsidP="00E15193">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D0327F" w14:textId="66BFA0F4" w:rsidR="00E15193" w:rsidRPr="00832C6A" w:rsidRDefault="00E15193" w:rsidP="00E15193">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DFF9D" w14:textId="7DDC68D2" w:rsidR="00E15193" w:rsidRPr="00832C6A" w:rsidRDefault="00E15193" w:rsidP="00E15193">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3FCD4" w14:textId="0D90562F" w:rsidR="00E15193" w:rsidRPr="00832C6A" w:rsidRDefault="00E15193" w:rsidP="00E15193">
            <w:pPr>
              <w:pStyle w:val="rowtabella0"/>
              <w:jc w:val="center"/>
              <w:rPr>
                <w:color w:val="002060"/>
              </w:rPr>
            </w:pPr>
            <w:r>
              <w:rPr>
                <w:color w:val="002060"/>
              </w:rPr>
              <w:t>-</w:t>
            </w:r>
            <w:r>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74635" w14:textId="53BBA0E7" w:rsidR="00E15193" w:rsidRPr="00832C6A" w:rsidRDefault="00E15193" w:rsidP="00E15193">
            <w:pPr>
              <w:pStyle w:val="rowtabella0"/>
              <w:jc w:val="center"/>
              <w:rPr>
                <w:color w:val="002060"/>
              </w:rPr>
            </w:pPr>
            <w:r w:rsidRPr="00832C6A">
              <w:rPr>
                <w:color w:val="002060"/>
              </w:rPr>
              <w:t>0</w:t>
            </w:r>
          </w:p>
        </w:tc>
      </w:tr>
    </w:tbl>
    <w:p w14:paraId="2D52DBEB" w14:textId="77777777" w:rsidR="00E15193" w:rsidRPr="005E2929" w:rsidRDefault="00E15193" w:rsidP="00E15193">
      <w:pPr>
        <w:pStyle w:val="breakline"/>
        <w:rPr>
          <w:rFonts w:eastAsiaTheme="minorEastAsia"/>
          <w:color w:val="002060"/>
        </w:rPr>
      </w:pPr>
    </w:p>
    <w:p w14:paraId="637E444E" w14:textId="77777777" w:rsidR="00861381" w:rsidRPr="007C3DD0" w:rsidRDefault="00861381" w:rsidP="00891FFD">
      <w:pPr>
        <w:pStyle w:val="breakline"/>
        <w:jc w:val="both"/>
        <w:rPr>
          <w:rFonts w:ascii="Arial" w:hAnsi="Arial" w:cs="Arial"/>
          <w:color w:val="002060"/>
          <w:sz w:val="22"/>
          <w:szCs w:val="22"/>
        </w:rPr>
      </w:pPr>
    </w:p>
    <w:p w14:paraId="067C9599" w14:textId="77777777" w:rsidR="0060217D" w:rsidRPr="007C3DD0"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46596AF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DE5CBA" w:rsidRPr="00AD638B">
        <w:rPr>
          <w:rFonts w:ascii="Arial" w:hAnsi="Arial" w:cs="Arial"/>
          <w:b/>
          <w:bCs/>
          <w:color w:val="002060"/>
        </w:rPr>
        <w:t>0</w:t>
      </w:r>
      <w:r w:rsidR="00DE5CBA">
        <w:rPr>
          <w:rFonts w:ascii="Arial" w:hAnsi="Arial" w:cs="Arial"/>
          <w:b/>
          <w:bCs/>
          <w:color w:val="002060"/>
        </w:rPr>
        <w:t>2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Eventuali reclami con richieste di copia dei documenti ufficiali avverso le decisioni assunte con il </w:t>
      </w:r>
      <w:r w:rsidRPr="00A578EF">
        <w:rPr>
          <w:rFonts w:ascii="Arial" w:hAnsi="Arial" w:cs="Arial"/>
          <w:color w:val="002060"/>
          <w:sz w:val="22"/>
          <w:szCs w:val="22"/>
        </w:rPr>
        <w:lastRenderedPageBreak/>
        <w:t>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D45098E"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AD638B">
        <w:rPr>
          <w:b/>
          <w:color w:val="002060"/>
          <w:u w:val="single"/>
        </w:rPr>
        <w:t>20</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95BA47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AD638B">
      <w:rPr>
        <w:rStyle w:val="Numeropagina"/>
        <w:rFonts w:ascii="Arial" w:hAnsi="Arial" w:cs="Arial"/>
        <w:color w:val="002060"/>
      </w:rPr>
      <w:t>59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B0A21"/>
    <w:rsid w:val="005B0A3F"/>
    <w:rsid w:val="005B1D77"/>
    <w:rsid w:val="005B2321"/>
    <w:rsid w:val="005B236C"/>
    <w:rsid w:val="005B2377"/>
    <w:rsid w:val="005B2D70"/>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20</Pages>
  <Words>6160</Words>
  <Characters>35112</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41190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2023-12-20T18:31:00Z</cp:lastPrinted>
  <dcterms:created xsi:type="dcterms:W3CDTF">2023-12-20T18:31:00Z</dcterms:created>
  <dcterms:modified xsi:type="dcterms:W3CDTF">2023-12-20T18:32:00Z</dcterms:modified>
</cp:coreProperties>
</file>