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167158DC"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124E56">
              <w:rPr>
                <w:rFonts w:ascii="Arial" w:hAnsi="Arial" w:cs="Arial"/>
                <w:color w:val="002060"/>
                <w:sz w:val="40"/>
                <w:szCs w:val="40"/>
              </w:rPr>
              <w:t>70</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975A37">
              <w:rPr>
                <w:rFonts w:ascii="Arial" w:hAnsi="Arial" w:cs="Arial"/>
                <w:color w:val="002060"/>
                <w:sz w:val="40"/>
                <w:szCs w:val="40"/>
              </w:rPr>
              <w:t>1</w:t>
            </w:r>
            <w:r w:rsidR="00124E56">
              <w:rPr>
                <w:rFonts w:ascii="Arial" w:hAnsi="Arial" w:cs="Arial"/>
                <w:color w:val="002060"/>
                <w:sz w:val="40"/>
                <w:szCs w:val="40"/>
              </w:rPr>
              <w:t>7</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2C81ED7D"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5F7DBD">
          <w:rPr>
            <w:noProof/>
            <w:webHidden/>
            <w:color w:val="002060"/>
          </w:rPr>
          <w:t>1</w:t>
        </w:r>
        <w:r w:rsidR="00AC19D9" w:rsidRPr="00A578EF">
          <w:rPr>
            <w:noProof/>
            <w:webHidden/>
            <w:color w:val="002060"/>
          </w:rPr>
          <w:fldChar w:fldCharType="end"/>
        </w:r>
      </w:hyperlink>
    </w:p>
    <w:p w14:paraId="112EDB38" w14:textId="3BE136CB"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5F7DBD">
          <w:rPr>
            <w:noProof/>
            <w:webHidden/>
            <w:color w:val="002060"/>
          </w:rPr>
          <w:t>1</w:t>
        </w:r>
        <w:r w:rsidR="00AC19D9" w:rsidRPr="00A578EF">
          <w:rPr>
            <w:noProof/>
            <w:webHidden/>
            <w:color w:val="002060"/>
          </w:rPr>
          <w:fldChar w:fldCharType="end"/>
        </w:r>
      </w:hyperlink>
    </w:p>
    <w:p w14:paraId="4D9CAD43" w14:textId="7885C644"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5F7DBD">
          <w:rPr>
            <w:noProof/>
            <w:webHidden/>
            <w:color w:val="002060"/>
          </w:rPr>
          <w:t>1</w:t>
        </w:r>
        <w:r w:rsidR="00AC19D9" w:rsidRPr="00A578EF">
          <w:rPr>
            <w:noProof/>
            <w:webHidden/>
            <w:color w:val="002060"/>
          </w:rPr>
          <w:fldChar w:fldCharType="end"/>
        </w:r>
      </w:hyperlink>
    </w:p>
    <w:p w14:paraId="0EAFCCD8" w14:textId="7F7458BC"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5F7DBD">
          <w:rPr>
            <w:noProof/>
            <w:webHidden/>
            <w:color w:val="002060"/>
          </w:rPr>
          <w:t>1</w:t>
        </w:r>
        <w:r w:rsidR="00AC19D9" w:rsidRPr="00A578EF">
          <w:rPr>
            <w:noProof/>
            <w:webHidden/>
            <w:color w:val="002060"/>
          </w:rPr>
          <w:fldChar w:fldCharType="end"/>
        </w:r>
      </w:hyperlink>
    </w:p>
    <w:p w14:paraId="0952245B" w14:textId="3507F302"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5F7DBD">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C22CA72" w14:textId="77777777" w:rsidR="005964C5" w:rsidRPr="00A578EF" w:rsidRDefault="005964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52648357" w14:textId="77777777" w:rsidR="005964C5" w:rsidRDefault="005964C5" w:rsidP="005D401C">
      <w:pPr>
        <w:rPr>
          <w:rFonts w:ascii="Arial" w:hAnsi="Arial" w:cs="Arial"/>
          <w:color w:val="002060"/>
          <w:sz w:val="22"/>
          <w:szCs w:val="22"/>
        </w:rPr>
      </w:pPr>
    </w:p>
    <w:p w14:paraId="17D23AA0" w14:textId="77777777" w:rsidR="005964C5" w:rsidRDefault="005964C5" w:rsidP="005D401C">
      <w:pPr>
        <w:rPr>
          <w:rFonts w:ascii="Arial" w:hAnsi="Arial" w:cs="Arial"/>
          <w:color w:val="002060"/>
          <w:sz w:val="22"/>
          <w:szCs w:val="22"/>
        </w:rPr>
      </w:pPr>
    </w:p>
    <w:p w14:paraId="74602BE8" w14:textId="728208C7" w:rsidR="005964C5" w:rsidRPr="005964C5" w:rsidRDefault="005964C5" w:rsidP="005964C5">
      <w:pPr>
        <w:rPr>
          <w:rFonts w:ascii="Arial" w:hAnsi="Arial" w:cs="Arial"/>
          <w:b/>
          <w:color w:val="002060"/>
          <w:sz w:val="28"/>
          <w:szCs w:val="28"/>
        </w:rPr>
      </w:pPr>
      <w:r w:rsidRPr="005964C5">
        <w:rPr>
          <w:rFonts w:ascii="Arial" w:hAnsi="Arial" w:cs="Arial"/>
          <w:b/>
          <w:color w:val="002060"/>
          <w:sz w:val="28"/>
          <w:szCs w:val="28"/>
        </w:rPr>
        <w:t>NUOVO INDIRIZZO E-MAIL UFFICIO AMMINISTRAZIONE C.R. MARCHE</w:t>
      </w:r>
    </w:p>
    <w:p w14:paraId="28815D0B" w14:textId="77777777" w:rsidR="005964C5" w:rsidRPr="005964C5" w:rsidRDefault="005964C5" w:rsidP="005964C5">
      <w:pPr>
        <w:rPr>
          <w:rFonts w:ascii="Arial" w:hAnsi="Arial" w:cs="Arial"/>
          <w:color w:val="002060"/>
          <w:sz w:val="22"/>
          <w:szCs w:val="22"/>
        </w:rPr>
      </w:pPr>
    </w:p>
    <w:p w14:paraId="43BD8282" w14:textId="047F1FB2" w:rsidR="005964C5" w:rsidRPr="005964C5" w:rsidRDefault="005964C5" w:rsidP="005964C5">
      <w:pPr>
        <w:rPr>
          <w:rFonts w:ascii="Arial" w:hAnsi="Arial" w:cs="Arial"/>
          <w:b/>
          <w:color w:val="002060"/>
          <w:sz w:val="22"/>
          <w:szCs w:val="22"/>
        </w:rPr>
      </w:pPr>
      <w:r w:rsidRPr="005964C5">
        <w:rPr>
          <w:rFonts w:ascii="Arial" w:hAnsi="Arial" w:cs="Arial"/>
          <w:b/>
          <w:color w:val="002060"/>
          <w:sz w:val="22"/>
          <w:szCs w:val="22"/>
        </w:rPr>
        <w:t>Si comunica che l’indirizzo e-mail dell’Amministrazione del Comitato Regionale Marche è variato in:</w:t>
      </w:r>
    </w:p>
    <w:p w14:paraId="58448579" w14:textId="62B62CC8" w:rsidR="005964C5" w:rsidRPr="005964C5" w:rsidRDefault="00000000" w:rsidP="005964C5">
      <w:pPr>
        <w:jc w:val="center"/>
        <w:rPr>
          <w:rFonts w:ascii="Arial" w:hAnsi="Arial" w:cs="Arial"/>
          <w:b/>
          <w:color w:val="002060"/>
          <w:sz w:val="22"/>
          <w:szCs w:val="22"/>
        </w:rPr>
      </w:pPr>
      <w:hyperlink r:id="rId11" w:history="1">
        <w:r w:rsidR="005964C5" w:rsidRPr="005964C5">
          <w:rPr>
            <w:rStyle w:val="Collegamentoipertestuale"/>
            <w:rFonts w:ascii="Arial" w:hAnsi="Arial" w:cs="Arial"/>
            <w:b/>
            <w:color w:val="002060"/>
            <w:sz w:val="22"/>
            <w:szCs w:val="22"/>
          </w:rPr>
          <w:t>cr.marche02@lnd.it</w:t>
        </w:r>
      </w:hyperlink>
    </w:p>
    <w:p w14:paraId="1312510E" w14:textId="77777777" w:rsidR="005964C5" w:rsidRPr="005964C5" w:rsidRDefault="005964C5" w:rsidP="005964C5">
      <w:pPr>
        <w:rPr>
          <w:rFonts w:ascii="Arial" w:hAnsi="Arial" w:cs="Arial"/>
          <w:color w:val="002060"/>
          <w:sz w:val="22"/>
          <w:szCs w:val="22"/>
        </w:rPr>
      </w:pPr>
    </w:p>
    <w:p w14:paraId="57C16166" w14:textId="6A872E55" w:rsidR="005964C5" w:rsidRPr="005964C5" w:rsidRDefault="005964C5" w:rsidP="005964C5">
      <w:pPr>
        <w:rPr>
          <w:rFonts w:ascii="Arial" w:hAnsi="Arial" w:cs="Arial"/>
          <w:color w:val="002060"/>
          <w:sz w:val="22"/>
          <w:szCs w:val="22"/>
        </w:rPr>
      </w:pPr>
      <w:r w:rsidRPr="005964C5">
        <w:rPr>
          <w:rFonts w:ascii="Arial" w:hAnsi="Arial" w:cs="Arial"/>
          <w:color w:val="002060"/>
          <w:sz w:val="22"/>
          <w:szCs w:val="22"/>
        </w:rPr>
        <w:t>Si invitano le Società a prenderne buona nota</w:t>
      </w:r>
      <w:r w:rsidR="00912AA7">
        <w:rPr>
          <w:rFonts w:ascii="Arial" w:hAnsi="Arial" w:cs="Arial"/>
          <w:color w:val="002060"/>
          <w:sz w:val="22"/>
          <w:szCs w:val="22"/>
        </w:rPr>
        <w:t>.</w:t>
      </w:r>
    </w:p>
    <w:p w14:paraId="7AEE773C" w14:textId="77777777" w:rsidR="005964C5" w:rsidRDefault="005964C5" w:rsidP="005D401C">
      <w:pPr>
        <w:rPr>
          <w:rFonts w:ascii="Arial" w:hAnsi="Arial" w:cs="Arial"/>
          <w:color w:val="002060"/>
          <w:sz w:val="22"/>
          <w:szCs w:val="22"/>
        </w:rPr>
      </w:pPr>
    </w:p>
    <w:p w14:paraId="5891BA3B" w14:textId="77777777" w:rsidR="00912AA7" w:rsidRDefault="00912AA7" w:rsidP="005D401C">
      <w:pPr>
        <w:rPr>
          <w:rFonts w:ascii="Arial" w:hAnsi="Arial" w:cs="Arial"/>
          <w:color w:val="002060"/>
          <w:sz w:val="22"/>
          <w:szCs w:val="22"/>
        </w:rPr>
      </w:pPr>
    </w:p>
    <w:p w14:paraId="604BB7E8" w14:textId="3744A832" w:rsidR="00912AA7" w:rsidRPr="005964C5" w:rsidRDefault="00912AA7" w:rsidP="00912AA7">
      <w:pPr>
        <w:rPr>
          <w:rFonts w:ascii="Arial" w:hAnsi="Arial" w:cs="Arial"/>
          <w:b/>
          <w:color w:val="002060"/>
          <w:sz w:val="28"/>
          <w:szCs w:val="28"/>
        </w:rPr>
      </w:pPr>
      <w:r w:rsidRPr="005964C5">
        <w:rPr>
          <w:rFonts w:ascii="Arial" w:hAnsi="Arial" w:cs="Arial"/>
          <w:b/>
          <w:color w:val="002060"/>
          <w:sz w:val="28"/>
          <w:szCs w:val="28"/>
        </w:rPr>
        <w:t xml:space="preserve">NUOVO INDIRIZZO E-MAIL </w:t>
      </w:r>
      <w:r>
        <w:rPr>
          <w:rFonts w:ascii="Arial" w:hAnsi="Arial" w:cs="Arial"/>
          <w:b/>
          <w:color w:val="002060"/>
          <w:sz w:val="28"/>
          <w:szCs w:val="28"/>
        </w:rPr>
        <w:t>SEGRETERIA GENERALE</w:t>
      </w:r>
      <w:r w:rsidRPr="005964C5">
        <w:rPr>
          <w:rFonts w:ascii="Arial" w:hAnsi="Arial" w:cs="Arial"/>
          <w:b/>
          <w:color w:val="002060"/>
          <w:sz w:val="28"/>
          <w:szCs w:val="28"/>
        </w:rPr>
        <w:t xml:space="preserve"> C.R. MARCHE</w:t>
      </w:r>
    </w:p>
    <w:p w14:paraId="53DB3B23" w14:textId="77777777" w:rsidR="00912AA7" w:rsidRPr="005964C5" w:rsidRDefault="00912AA7" w:rsidP="00912AA7">
      <w:pPr>
        <w:rPr>
          <w:rFonts w:ascii="Arial" w:hAnsi="Arial" w:cs="Arial"/>
          <w:color w:val="002060"/>
          <w:sz w:val="22"/>
          <w:szCs w:val="22"/>
        </w:rPr>
      </w:pPr>
    </w:p>
    <w:p w14:paraId="1C789139" w14:textId="3BB6C024" w:rsidR="00912AA7" w:rsidRPr="005964C5" w:rsidRDefault="00912AA7" w:rsidP="00912AA7">
      <w:pPr>
        <w:rPr>
          <w:rFonts w:ascii="Arial" w:hAnsi="Arial" w:cs="Arial"/>
          <w:b/>
          <w:color w:val="002060"/>
          <w:sz w:val="22"/>
          <w:szCs w:val="22"/>
        </w:rPr>
      </w:pPr>
      <w:r w:rsidRPr="005964C5">
        <w:rPr>
          <w:rFonts w:ascii="Arial" w:hAnsi="Arial" w:cs="Arial"/>
          <w:b/>
          <w:color w:val="002060"/>
          <w:sz w:val="22"/>
          <w:szCs w:val="22"/>
        </w:rPr>
        <w:t xml:space="preserve">Si comunica che l’indirizzo e-mail </w:t>
      </w:r>
      <w:r>
        <w:rPr>
          <w:rFonts w:ascii="Arial" w:hAnsi="Arial" w:cs="Arial"/>
          <w:b/>
          <w:color w:val="002060"/>
          <w:sz w:val="22"/>
          <w:szCs w:val="22"/>
        </w:rPr>
        <w:t xml:space="preserve">della Segreteria Generale </w:t>
      </w:r>
      <w:r w:rsidRPr="005964C5">
        <w:rPr>
          <w:rFonts w:ascii="Arial" w:hAnsi="Arial" w:cs="Arial"/>
          <w:b/>
          <w:color w:val="002060"/>
          <w:sz w:val="22"/>
          <w:szCs w:val="22"/>
        </w:rPr>
        <w:t>del Comitato Regionale Marche è variato in:</w:t>
      </w:r>
    </w:p>
    <w:p w14:paraId="5867F393" w14:textId="15310571" w:rsidR="00912AA7" w:rsidRPr="00912AA7" w:rsidRDefault="00000000" w:rsidP="00912AA7">
      <w:pPr>
        <w:jc w:val="center"/>
        <w:rPr>
          <w:rFonts w:ascii="Arial" w:hAnsi="Arial" w:cs="Arial"/>
          <w:b/>
          <w:color w:val="002060"/>
          <w:sz w:val="22"/>
          <w:szCs w:val="22"/>
        </w:rPr>
      </w:pPr>
      <w:hyperlink r:id="rId12" w:history="1">
        <w:r w:rsidR="00912AA7" w:rsidRPr="00912AA7">
          <w:rPr>
            <w:rStyle w:val="Collegamentoipertestuale"/>
            <w:rFonts w:ascii="Arial" w:hAnsi="Arial" w:cs="Arial"/>
            <w:b/>
            <w:color w:val="002060"/>
            <w:sz w:val="22"/>
            <w:szCs w:val="22"/>
          </w:rPr>
          <w:t>cr.marche01@lnd.it</w:t>
        </w:r>
      </w:hyperlink>
    </w:p>
    <w:p w14:paraId="26F82D43" w14:textId="77777777" w:rsidR="00912AA7" w:rsidRPr="005964C5" w:rsidRDefault="00912AA7" w:rsidP="00912AA7">
      <w:pPr>
        <w:rPr>
          <w:rFonts w:ascii="Arial" w:hAnsi="Arial" w:cs="Arial"/>
          <w:color w:val="002060"/>
          <w:sz w:val="22"/>
          <w:szCs w:val="22"/>
        </w:rPr>
      </w:pPr>
    </w:p>
    <w:p w14:paraId="19ED3B88" w14:textId="5F096272" w:rsidR="00912AA7" w:rsidRPr="005964C5" w:rsidRDefault="00912AA7" w:rsidP="00912AA7">
      <w:pPr>
        <w:rPr>
          <w:rFonts w:ascii="Arial" w:hAnsi="Arial" w:cs="Arial"/>
          <w:color w:val="002060"/>
          <w:sz w:val="22"/>
          <w:szCs w:val="22"/>
        </w:rPr>
      </w:pPr>
      <w:r w:rsidRPr="005964C5">
        <w:rPr>
          <w:rFonts w:ascii="Arial" w:hAnsi="Arial" w:cs="Arial"/>
          <w:color w:val="002060"/>
          <w:sz w:val="22"/>
          <w:szCs w:val="22"/>
        </w:rPr>
        <w:t>Si invitano le Società a prenderne buona nota</w:t>
      </w:r>
      <w:r>
        <w:rPr>
          <w:rFonts w:ascii="Arial" w:hAnsi="Arial" w:cs="Arial"/>
          <w:color w:val="002060"/>
          <w:sz w:val="22"/>
          <w:szCs w:val="22"/>
        </w:rPr>
        <w:t>.</w:t>
      </w:r>
    </w:p>
    <w:p w14:paraId="100D10D7" w14:textId="77777777" w:rsidR="00912AA7" w:rsidRDefault="00912AA7" w:rsidP="005D401C">
      <w:pPr>
        <w:rPr>
          <w:rFonts w:ascii="Arial" w:hAnsi="Arial" w:cs="Arial"/>
          <w:color w:val="002060"/>
          <w:sz w:val="22"/>
          <w:szCs w:val="22"/>
        </w:rPr>
      </w:pPr>
    </w:p>
    <w:p w14:paraId="3128C38A" w14:textId="77777777" w:rsidR="00912AA7" w:rsidRDefault="00912AA7" w:rsidP="005D401C">
      <w:pPr>
        <w:rPr>
          <w:rFonts w:ascii="Arial" w:hAnsi="Arial" w:cs="Arial"/>
          <w:color w:val="002060"/>
          <w:sz w:val="22"/>
          <w:szCs w:val="22"/>
        </w:rPr>
      </w:pPr>
    </w:p>
    <w:p w14:paraId="2E63F125" w14:textId="186877F4" w:rsidR="00912AA7" w:rsidRPr="00F83FD5" w:rsidRDefault="00912AA7" w:rsidP="00912AA7">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sidR="004E6A1D">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4B26F102" w14:textId="77777777" w:rsidR="00912AA7" w:rsidRPr="006C6F07" w:rsidRDefault="00912AA7" w:rsidP="00912AA7">
      <w:pPr>
        <w:rPr>
          <w:rFonts w:ascii="Arial" w:hAnsi="Arial" w:cs="Arial"/>
          <w:color w:val="002060"/>
          <w:sz w:val="22"/>
          <w:szCs w:val="22"/>
        </w:rPr>
      </w:pPr>
    </w:p>
    <w:p w14:paraId="2FF8A807" w14:textId="77777777" w:rsidR="00912AA7" w:rsidRPr="006C6F07" w:rsidRDefault="00912AA7" w:rsidP="00912AA7">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7152E743" w14:textId="77777777" w:rsidR="00912AA7" w:rsidRPr="006C6F07" w:rsidRDefault="00912AA7" w:rsidP="00912AA7">
      <w:pPr>
        <w:pStyle w:val="A121"/>
        <w:ind w:left="0"/>
        <w:rPr>
          <w:rFonts w:cs="Arial"/>
          <w:color w:val="002060"/>
          <w:sz w:val="22"/>
          <w:szCs w:val="22"/>
        </w:rPr>
      </w:pPr>
    </w:p>
    <w:p w14:paraId="147EE390" w14:textId="0AAEAC5D" w:rsidR="00912AA7" w:rsidRPr="006C6F07" w:rsidRDefault="00912AA7" w:rsidP="00912AA7">
      <w:pPr>
        <w:pStyle w:val="A121"/>
        <w:ind w:left="0"/>
        <w:jc w:val="center"/>
        <w:rPr>
          <w:rFonts w:cs="Arial"/>
          <w:b/>
          <w:color w:val="002060"/>
          <w:sz w:val="22"/>
          <w:szCs w:val="22"/>
        </w:rPr>
      </w:pPr>
      <w:r>
        <w:rPr>
          <w:rFonts w:cs="Arial"/>
          <w:b/>
          <w:color w:val="002060"/>
          <w:sz w:val="22"/>
          <w:szCs w:val="22"/>
        </w:rPr>
        <w:t>MERCOLEDI’ 31 GENNAIO 2024</w:t>
      </w:r>
      <w:r w:rsidRPr="006C6F07">
        <w:rPr>
          <w:rFonts w:cs="Arial"/>
          <w:b/>
          <w:color w:val="002060"/>
          <w:sz w:val="22"/>
          <w:szCs w:val="22"/>
        </w:rPr>
        <w:t>, ORE 19:00</w:t>
      </w:r>
    </w:p>
    <w:p w14:paraId="62ECC647" w14:textId="77777777" w:rsidR="00912AA7" w:rsidRPr="006C6F07" w:rsidRDefault="00912AA7" w:rsidP="00912AA7">
      <w:pPr>
        <w:rPr>
          <w:rFonts w:ascii="Arial" w:hAnsi="Arial" w:cs="Arial"/>
          <w:color w:val="002060"/>
          <w:sz w:val="22"/>
          <w:szCs w:val="22"/>
          <w:shd w:val="clear" w:color="auto" w:fill="FFFFFF"/>
        </w:rPr>
      </w:pPr>
    </w:p>
    <w:p w14:paraId="307F9020" w14:textId="1BD6109A" w:rsidR="00912AA7" w:rsidRPr="006C6F07" w:rsidRDefault="00912AA7" w:rsidP="00912AA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8C8D88B" w14:textId="21C260AD" w:rsidR="00912AA7" w:rsidRPr="006C6F07" w:rsidRDefault="00912AA7" w:rsidP="00912AA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C2819D3" w14:textId="77777777" w:rsidR="00912AA7" w:rsidRPr="00AE6479" w:rsidRDefault="00912AA7" w:rsidP="00912AA7">
      <w:pPr>
        <w:rPr>
          <w:rFonts w:ascii="Arial" w:hAnsi="Arial" w:cs="Arial"/>
          <w:color w:val="002060"/>
          <w:sz w:val="22"/>
          <w:szCs w:val="22"/>
          <w:highlight w:val="yellow"/>
        </w:rPr>
      </w:pPr>
    </w:p>
    <w:p w14:paraId="69737882" w14:textId="77777777" w:rsidR="00912AA7" w:rsidRPr="00CC3901" w:rsidRDefault="00912AA7" w:rsidP="00912AA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0DE310A9" w14:textId="77777777" w:rsidR="00912AA7" w:rsidRPr="006C6F07" w:rsidRDefault="00912AA7" w:rsidP="00912AA7">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B02D96B" w14:textId="77777777" w:rsidR="00912AA7" w:rsidRDefault="00912AA7" w:rsidP="00912AA7">
      <w:pPr>
        <w:pStyle w:val="LndNormale1"/>
        <w:rPr>
          <w:b/>
          <w:color w:val="002060"/>
          <w:szCs w:val="22"/>
          <w:u w:val="single"/>
        </w:rPr>
      </w:pPr>
    </w:p>
    <w:p w14:paraId="23E37F38" w14:textId="1FEA4FCF" w:rsidR="004E6A1D" w:rsidRPr="00CC3901" w:rsidRDefault="004E6A1D" w:rsidP="004E6A1D">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50BDB90C" w14:textId="35C4233A" w:rsidR="004E6A1D" w:rsidRPr="004E6A1D" w:rsidRDefault="004E6A1D" w:rsidP="004E6A1D">
      <w:pPr>
        <w:pStyle w:val="LndNormale1"/>
        <w:rPr>
          <w:b/>
          <w:bCs/>
          <w:color w:val="002060"/>
          <w:szCs w:val="22"/>
          <w:u w:val="single"/>
        </w:rPr>
      </w:pPr>
      <w:r>
        <w:rPr>
          <w:rFonts w:cs="Arial"/>
          <w:color w:val="002060"/>
          <w:spacing w:val="-2"/>
          <w:szCs w:val="22"/>
          <w:lang w:eastAsia="it-IT"/>
        </w:rPr>
        <w:t xml:space="preserve">La Fase Primaverile dei Tornei Esordienti e Pulcini Calcio a Cinque avrà inizio </w:t>
      </w:r>
      <w:r w:rsidRPr="004E6A1D">
        <w:rPr>
          <w:rFonts w:cs="Arial"/>
          <w:b/>
          <w:bCs/>
          <w:color w:val="002060"/>
          <w:spacing w:val="-2"/>
          <w:szCs w:val="22"/>
          <w:lang w:eastAsia="it-IT"/>
        </w:rPr>
        <w:t xml:space="preserve">DOMENICA 11 FEBBRAIO </w:t>
      </w:r>
      <w:r>
        <w:rPr>
          <w:rFonts w:cs="Arial"/>
          <w:b/>
          <w:bCs/>
          <w:color w:val="002060"/>
          <w:spacing w:val="-2"/>
          <w:szCs w:val="22"/>
          <w:lang w:eastAsia="it-IT"/>
        </w:rPr>
        <w:t>2024</w:t>
      </w:r>
      <w:r w:rsidRPr="004E6A1D">
        <w:rPr>
          <w:rFonts w:cs="Arial"/>
          <w:b/>
          <w:bCs/>
          <w:color w:val="002060"/>
          <w:spacing w:val="-2"/>
          <w:szCs w:val="22"/>
          <w:lang w:eastAsia="it-IT"/>
        </w:rPr>
        <w:t>.</w:t>
      </w:r>
    </w:p>
    <w:bookmarkEnd w:id="7"/>
    <w:p w14:paraId="1A183989" w14:textId="77777777" w:rsidR="00912AA7" w:rsidRPr="005964C5" w:rsidRDefault="00912AA7" w:rsidP="005D401C">
      <w:pPr>
        <w:rPr>
          <w:rFonts w:ascii="Arial" w:hAnsi="Arial" w:cs="Arial"/>
          <w:color w:val="002060"/>
          <w:sz w:val="22"/>
          <w:szCs w:val="22"/>
        </w:rPr>
      </w:pPr>
    </w:p>
    <w:p w14:paraId="1D91720B" w14:textId="77777777" w:rsidR="005B7CFA" w:rsidRPr="005964C5"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A578EF">
        <w:rPr>
          <w:color w:val="FFFFFF" w:themeColor="background1"/>
        </w:rPr>
        <w:t>NOTIZIE SU ATTIVITA’ AGONISTICA</w:t>
      </w:r>
      <w:bookmarkEnd w:id="8"/>
      <w:bookmarkEnd w:id="9"/>
      <w:bookmarkEnd w:id="10"/>
      <w:bookmarkEnd w:id="11"/>
      <w:bookmarkEnd w:id="12"/>
    </w:p>
    <w:p w14:paraId="5B8C3500" w14:textId="77777777" w:rsidR="00D4042F" w:rsidRPr="00980BC8" w:rsidRDefault="00D4042F" w:rsidP="00D4042F">
      <w:pPr>
        <w:pStyle w:val="titoloprinc0"/>
        <w:rPr>
          <w:color w:val="002060"/>
          <w:sz w:val="4"/>
          <w:szCs w:val="4"/>
        </w:rPr>
      </w:pPr>
    </w:p>
    <w:p w14:paraId="53D0CE96" w14:textId="77777777" w:rsidR="001B5DA3" w:rsidRPr="00F261E4" w:rsidRDefault="001B5DA3" w:rsidP="008D4712">
      <w:pPr>
        <w:pStyle w:val="Corpodeltesto21"/>
        <w:rPr>
          <w:rFonts w:ascii="Arial" w:hAnsi="Arial" w:cs="Arial"/>
          <w:b/>
          <w:bCs/>
          <w:color w:val="002060"/>
          <w:sz w:val="4"/>
          <w:szCs w:val="4"/>
        </w:rPr>
      </w:pPr>
    </w:p>
    <w:p w14:paraId="14001C48" w14:textId="77777777" w:rsidR="00843AC5" w:rsidRPr="009447DA" w:rsidRDefault="00843AC5" w:rsidP="00843AC5">
      <w:pPr>
        <w:pStyle w:val="breakline"/>
        <w:rPr>
          <w:color w:val="002060"/>
        </w:rPr>
      </w:pPr>
    </w:p>
    <w:p w14:paraId="6349BAF0" w14:textId="77777777" w:rsidR="00843AC5" w:rsidRPr="009447DA" w:rsidRDefault="00843AC5" w:rsidP="00843AC5">
      <w:pPr>
        <w:pStyle w:val="titolocampionato0"/>
        <w:shd w:val="clear" w:color="auto" w:fill="CCCCCC"/>
        <w:spacing w:before="80" w:after="40"/>
        <w:rPr>
          <w:color w:val="002060"/>
        </w:rPr>
      </w:pPr>
      <w:r w:rsidRPr="009447DA">
        <w:rPr>
          <w:color w:val="002060"/>
        </w:rPr>
        <w:lastRenderedPageBreak/>
        <w:t>CALCIO A CINQUE SERIE C1</w:t>
      </w:r>
    </w:p>
    <w:p w14:paraId="1E957FA7" w14:textId="77777777" w:rsidR="00843AC5" w:rsidRPr="009447DA" w:rsidRDefault="00843AC5" w:rsidP="00843AC5">
      <w:pPr>
        <w:pStyle w:val="titoloprinc0"/>
        <w:rPr>
          <w:color w:val="002060"/>
        </w:rPr>
      </w:pPr>
      <w:r w:rsidRPr="009447DA">
        <w:rPr>
          <w:color w:val="002060"/>
        </w:rPr>
        <w:t>RISULTATI</w:t>
      </w:r>
    </w:p>
    <w:p w14:paraId="684EE3CF" w14:textId="77777777" w:rsidR="00843AC5" w:rsidRPr="009447DA" w:rsidRDefault="00843AC5" w:rsidP="00843AC5">
      <w:pPr>
        <w:pStyle w:val="breakline"/>
        <w:rPr>
          <w:color w:val="002060"/>
        </w:rPr>
      </w:pPr>
    </w:p>
    <w:p w14:paraId="35867A9B" w14:textId="77777777" w:rsidR="00843AC5" w:rsidRPr="009447DA" w:rsidRDefault="00843AC5" w:rsidP="00843AC5">
      <w:pPr>
        <w:pStyle w:val="sottotitolocampionato10"/>
        <w:rPr>
          <w:color w:val="002060"/>
        </w:rPr>
      </w:pPr>
      <w:r w:rsidRPr="009447DA">
        <w:rPr>
          <w:color w:val="002060"/>
        </w:rPr>
        <w:t>RISULTATI UFFICIALI GARE DEL 12/01/2024</w:t>
      </w:r>
    </w:p>
    <w:p w14:paraId="031A5033"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2383575F"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AC5" w:rsidRPr="009447DA" w14:paraId="6761FCF4"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387935EF"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B9CC1" w14:textId="77777777" w:rsidR="00843AC5" w:rsidRPr="009447DA" w:rsidRDefault="00843AC5" w:rsidP="004D13CE">
                  <w:pPr>
                    <w:pStyle w:val="headertabella0"/>
                    <w:rPr>
                      <w:color w:val="002060"/>
                    </w:rPr>
                  </w:pPr>
                  <w:r w:rsidRPr="009447DA">
                    <w:rPr>
                      <w:color w:val="002060"/>
                    </w:rPr>
                    <w:t>GIRONE A - 2 Giornata - R</w:t>
                  </w:r>
                </w:p>
              </w:tc>
            </w:tr>
            <w:tr w:rsidR="00843AC5" w:rsidRPr="009447DA" w14:paraId="2DF63ADC"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6F6E8" w14:textId="77777777" w:rsidR="00843AC5" w:rsidRPr="009447DA" w:rsidRDefault="00843AC5" w:rsidP="004D13CE">
                  <w:pPr>
                    <w:pStyle w:val="rowtabella0"/>
                    <w:rPr>
                      <w:color w:val="002060"/>
                    </w:rPr>
                  </w:pPr>
                  <w:r w:rsidRPr="009447DA">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AE27F" w14:textId="77777777" w:rsidR="00843AC5" w:rsidRPr="009447DA" w:rsidRDefault="00843AC5" w:rsidP="004D13CE">
                  <w:pPr>
                    <w:pStyle w:val="rowtabella0"/>
                    <w:rPr>
                      <w:color w:val="002060"/>
                    </w:rPr>
                  </w:pPr>
                  <w:r w:rsidRPr="009447DA">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FEF29" w14:textId="77777777" w:rsidR="00843AC5" w:rsidRPr="009447DA" w:rsidRDefault="00843AC5" w:rsidP="004D13CE">
                  <w:pPr>
                    <w:pStyle w:val="rowtabella0"/>
                    <w:jc w:val="center"/>
                    <w:rPr>
                      <w:color w:val="002060"/>
                    </w:rPr>
                  </w:pPr>
                  <w:r w:rsidRPr="009447DA">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6ED9B" w14:textId="77777777" w:rsidR="00843AC5" w:rsidRPr="009447DA" w:rsidRDefault="00843AC5" w:rsidP="004D13CE">
                  <w:pPr>
                    <w:pStyle w:val="rowtabella0"/>
                    <w:jc w:val="center"/>
                    <w:rPr>
                      <w:color w:val="002060"/>
                    </w:rPr>
                  </w:pPr>
                  <w:r w:rsidRPr="009447DA">
                    <w:rPr>
                      <w:color w:val="002060"/>
                    </w:rPr>
                    <w:t> </w:t>
                  </w:r>
                </w:p>
              </w:tc>
            </w:tr>
            <w:tr w:rsidR="00843AC5" w:rsidRPr="009447DA" w14:paraId="4A5C5CEF"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3CE4CF" w14:textId="77777777" w:rsidR="00843AC5" w:rsidRPr="009447DA" w:rsidRDefault="00843AC5" w:rsidP="004D13CE">
                  <w:pPr>
                    <w:pStyle w:val="rowtabella0"/>
                    <w:rPr>
                      <w:color w:val="002060"/>
                    </w:rPr>
                  </w:pPr>
                  <w:r w:rsidRPr="009447D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2BFB3" w14:textId="77777777" w:rsidR="00843AC5" w:rsidRPr="009447DA" w:rsidRDefault="00843AC5" w:rsidP="004D13CE">
                  <w:pPr>
                    <w:pStyle w:val="rowtabella0"/>
                    <w:rPr>
                      <w:color w:val="002060"/>
                    </w:rPr>
                  </w:pPr>
                  <w:r w:rsidRPr="009447D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212272" w14:textId="77777777" w:rsidR="00843AC5" w:rsidRPr="009447DA" w:rsidRDefault="00843AC5" w:rsidP="004D13CE">
                  <w:pPr>
                    <w:pStyle w:val="rowtabella0"/>
                    <w:jc w:val="center"/>
                    <w:rPr>
                      <w:color w:val="002060"/>
                    </w:rPr>
                  </w:pPr>
                  <w:r w:rsidRPr="009447D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336953" w14:textId="77777777" w:rsidR="00843AC5" w:rsidRPr="009447DA" w:rsidRDefault="00843AC5" w:rsidP="004D13CE">
                  <w:pPr>
                    <w:pStyle w:val="rowtabella0"/>
                    <w:jc w:val="center"/>
                    <w:rPr>
                      <w:color w:val="002060"/>
                    </w:rPr>
                  </w:pPr>
                  <w:r w:rsidRPr="009447DA">
                    <w:rPr>
                      <w:color w:val="002060"/>
                    </w:rPr>
                    <w:t> </w:t>
                  </w:r>
                </w:p>
              </w:tc>
            </w:tr>
            <w:tr w:rsidR="00843AC5" w:rsidRPr="009447DA" w14:paraId="5CD32192"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6171D" w14:textId="77777777" w:rsidR="00843AC5" w:rsidRPr="009447DA" w:rsidRDefault="00843AC5" w:rsidP="004D13CE">
                  <w:pPr>
                    <w:pStyle w:val="rowtabella0"/>
                    <w:rPr>
                      <w:color w:val="002060"/>
                    </w:rPr>
                  </w:pPr>
                  <w:r w:rsidRPr="009447DA">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9188A7" w14:textId="77777777" w:rsidR="00843AC5" w:rsidRPr="009447DA" w:rsidRDefault="00843AC5" w:rsidP="004D13CE">
                  <w:pPr>
                    <w:pStyle w:val="rowtabella0"/>
                    <w:rPr>
                      <w:color w:val="002060"/>
                    </w:rPr>
                  </w:pPr>
                  <w:r w:rsidRPr="009447DA">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3455B2" w14:textId="77777777" w:rsidR="00843AC5" w:rsidRPr="009447DA" w:rsidRDefault="00843AC5" w:rsidP="004D13CE">
                  <w:pPr>
                    <w:pStyle w:val="rowtabella0"/>
                    <w:jc w:val="center"/>
                    <w:rPr>
                      <w:color w:val="002060"/>
                    </w:rPr>
                  </w:pPr>
                  <w:r w:rsidRPr="009447DA">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C85E35" w14:textId="77777777" w:rsidR="00843AC5" w:rsidRPr="009447DA" w:rsidRDefault="00843AC5" w:rsidP="004D13CE">
                  <w:pPr>
                    <w:pStyle w:val="rowtabella0"/>
                    <w:jc w:val="center"/>
                    <w:rPr>
                      <w:color w:val="002060"/>
                    </w:rPr>
                  </w:pPr>
                  <w:r w:rsidRPr="009447DA">
                    <w:rPr>
                      <w:color w:val="002060"/>
                    </w:rPr>
                    <w:t> </w:t>
                  </w:r>
                </w:p>
              </w:tc>
            </w:tr>
            <w:tr w:rsidR="00843AC5" w:rsidRPr="009447DA" w14:paraId="33B79DD1"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BBC3DE" w14:textId="77777777" w:rsidR="00843AC5" w:rsidRPr="009447DA" w:rsidRDefault="00843AC5" w:rsidP="004D13CE">
                  <w:pPr>
                    <w:pStyle w:val="rowtabella0"/>
                    <w:rPr>
                      <w:color w:val="002060"/>
                    </w:rPr>
                  </w:pPr>
                  <w:r w:rsidRPr="009447D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5EFB9" w14:textId="77777777" w:rsidR="00843AC5" w:rsidRPr="009447DA" w:rsidRDefault="00843AC5" w:rsidP="004D13CE">
                  <w:pPr>
                    <w:pStyle w:val="rowtabella0"/>
                    <w:rPr>
                      <w:color w:val="002060"/>
                    </w:rPr>
                  </w:pPr>
                  <w:r w:rsidRPr="009447DA">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DA3809" w14:textId="77777777" w:rsidR="00843AC5" w:rsidRPr="009447DA" w:rsidRDefault="00843AC5" w:rsidP="004D13CE">
                  <w:pPr>
                    <w:pStyle w:val="rowtabella0"/>
                    <w:jc w:val="center"/>
                    <w:rPr>
                      <w:color w:val="002060"/>
                    </w:rPr>
                  </w:pPr>
                  <w:r w:rsidRPr="009447D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4BB6F" w14:textId="77777777" w:rsidR="00843AC5" w:rsidRPr="009447DA" w:rsidRDefault="00843AC5" w:rsidP="004D13CE">
                  <w:pPr>
                    <w:pStyle w:val="rowtabella0"/>
                    <w:jc w:val="center"/>
                    <w:rPr>
                      <w:color w:val="002060"/>
                    </w:rPr>
                  </w:pPr>
                  <w:r w:rsidRPr="009447DA">
                    <w:rPr>
                      <w:color w:val="002060"/>
                    </w:rPr>
                    <w:t> </w:t>
                  </w:r>
                </w:p>
              </w:tc>
            </w:tr>
            <w:tr w:rsidR="00843AC5" w:rsidRPr="009447DA" w14:paraId="26128703"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2E2495" w14:textId="77777777" w:rsidR="00843AC5" w:rsidRPr="009447DA" w:rsidRDefault="00843AC5" w:rsidP="004D13CE">
                  <w:pPr>
                    <w:pStyle w:val="rowtabella0"/>
                    <w:rPr>
                      <w:color w:val="002060"/>
                    </w:rPr>
                  </w:pPr>
                  <w:r w:rsidRPr="009447DA">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3E30CF" w14:textId="77777777" w:rsidR="00843AC5" w:rsidRPr="009447DA" w:rsidRDefault="00843AC5" w:rsidP="004D13CE">
                  <w:pPr>
                    <w:pStyle w:val="rowtabella0"/>
                    <w:rPr>
                      <w:color w:val="002060"/>
                    </w:rPr>
                  </w:pPr>
                  <w:r w:rsidRPr="009447DA">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E35662" w14:textId="77777777" w:rsidR="00843AC5" w:rsidRPr="009447DA" w:rsidRDefault="00843AC5" w:rsidP="004D13CE">
                  <w:pPr>
                    <w:pStyle w:val="rowtabella0"/>
                    <w:jc w:val="center"/>
                    <w:rPr>
                      <w:color w:val="002060"/>
                    </w:rPr>
                  </w:pPr>
                  <w:r w:rsidRPr="009447D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75B7A2" w14:textId="77777777" w:rsidR="00843AC5" w:rsidRPr="009447DA" w:rsidRDefault="00843AC5" w:rsidP="004D13CE">
                  <w:pPr>
                    <w:pStyle w:val="rowtabella0"/>
                    <w:jc w:val="center"/>
                    <w:rPr>
                      <w:color w:val="002060"/>
                    </w:rPr>
                  </w:pPr>
                  <w:r w:rsidRPr="009447DA">
                    <w:rPr>
                      <w:color w:val="002060"/>
                    </w:rPr>
                    <w:t> </w:t>
                  </w:r>
                </w:p>
              </w:tc>
            </w:tr>
            <w:tr w:rsidR="00843AC5" w:rsidRPr="009447DA" w14:paraId="7BF9F1B0"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D24AAB" w14:textId="77777777" w:rsidR="00843AC5" w:rsidRPr="009447DA" w:rsidRDefault="00843AC5" w:rsidP="004D13CE">
                  <w:pPr>
                    <w:pStyle w:val="rowtabella0"/>
                    <w:rPr>
                      <w:color w:val="002060"/>
                    </w:rPr>
                  </w:pPr>
                  <w:r w:rsidRPr="009447DA">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874E06" w14:textId="77777777" w:rsidR="00843AC5" w:rsidRPr="009447DA" w:rsidRDefault="00843AC5" w:rsidP="004D13CE">
                  <w:pPr>
                    <w:pStyle w:val="rowtabella0"/>
                    <w:rPr>
                      <w:color w:val="002060"/>
                    </w:rPr>
                  </w:pPr>
                  <w:r w:rsidRPr="009447DA">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C91618" w14:textId="77777777" w:rsidR="00843AC5" w:rsidRPr="009447DA" w:rsidRDefault="00843AC5" w:rsidP="004D13CE">
                  <w:pPr>
                    <w:pStyle w:val="rowtabella0"/>
                    <w:jc w:val="center"/>
                    <w:rPr>
                      <w:color w:val="002060"/>
                    </w:rPr>
                  </w:pPr>
                  <w:r w:rsidRPr="009447D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616F5B" w14:textId="77777777" w:rsidR="00843AC5" w:rsidRPr="009447DA" w:rsidRDefault="00843AC5" w:rsidP="004D13CE">
                  <w:pPr>
                    <w:pStyle w:val="rowtabella0"/>
                    <w:jc w:val="center"/>
                    <w:rPr>
                      <w:color w:val="002060"/>
                    </w:rPr>
                  </w:pPr>
                  <w:r w:rsidRPr="009447DA">
                    <w:rPr>
                      <w:color w:val="002060"/>
                    </w:rPr>
                    <w:t> </w:t>
                  </w:r>
                </w:p>
              </w:tc>
            </w:tr>
            <w:tr w:rsidR="00843AC5" w:rsidRPr="009447DA" w14:paraId="695DF26B"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B9E20D" w14:textId="77777777" w:rsidR="00843AC5" w:rsidRPr="009447DA" w:rsidRDefault="00843AC5" w:rsidP="004D13CE">
                  <w:pPr>
                    <w:pStyle w:val="rowtabella0"/>
                    <w:rPr>
                      <w:color w:val="002060"/>
                    </w:rPr>
                  </w:pPr>
                  <w:r w:rsidRPr="009447D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1E2F6" w14:textId="77777777" w:rsidR="00843AC5" w:rsidRPr="009447DA" w:rsidRDefault="00843AC5" w:rsidP="004D13CE">
                  <w:pPr>
                    <w:pStyle w:val="rowtabella0"/>
                    <w:rPr>
                      <w:color w:val="002060"/>
                    </w:rPr>
                  </w:pPr>
                  <w:r w:rsidRPr="009447DA">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CFA31" w14:textId="77777777" w:rsidR="00843AC5" w:rsidRPr="009447DA" w:rsidRDefault="00843AC5" w:rsidP="004D13CE">
                  <w:pPr>
                    <w:pStyle w:val="rowtabella0"/>
                    <w:jc w:val="center"/>
                    <w:rPr>
                      <w:color w:val="002060"/>
                    </w:rPr>
                  </w:pPr>
                  <w:r w:rsidRPr="009447DA">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70955" w14:textId="77777777" w:rsidR="00843AC5" w:rsidRPr="009447DA" w:rsidRDefault="00843AC5" w:rsidP="004D13CE">
                  <w:pPr>
                    <w:pStyle w:val="rowtabella0"/>
                    <w:jc w:val="center"/>
                    <w:rPr>
                      <w:color w:val="002060"/>
                    </w:rPr>
                  </w:pPr>
                  <w:r w:rsidRPr="009447DA">
                    <w:rPr>
                      <w:color w:val="002060"/>
                    </w:rPr>
                    <w:t> </w:t>
                  </w:r>
                </w:p>
              </w:tc>
            </w:tr>
          </w:tbl>
          <w:p w14:paraId="5429EC7B" w14:textId="77777777" w:rsidR="00843AC5" w:rsidRPr="009447DA" w:rsidRDefault="00843AC5" w:rsidP="004D13CE">
            <w:pPr>
              <w:rPr>
                <w:color w:val="002060"/>
              </w:rPr>
            </w:pPr>
          </w:p>
        </w:tc>
      </w:tr>
    </w:tbl>
    <w:p w14:paraId="3532076A" w14:textId="77777777" w:rsidR="00843AC5" w:rsidRPr="009447DA" w:rsidRDefault="00843AC5" w:rsidP="00843AC5">
      <w:pPr>
        <w:pStyle w:val="breakline"/>
        <w:rPr>
          <w:rFonts w:eastAsiaTheme="minorEastAsia"/>
          <w:color w:val="002060"/>
        </w:rPr>
      </w:pPr>
    </w:p>
    <w:p w14:paraId="5B534120" w14:textId="77777777" w:rsidR="00843AC5" w:rsidRPr="009447DA" w:rsidRDefault="00843AC5" w:rsidP="00843AC5">
      <w:pPr>
        <w:pStyle w:val="breakline"/>
        <w:rPr>
          <w:color w:val="002060"/>
        </w:rPr>
      </w:pPr>
    </w:p>
    <w:p w14:paraId="23F65DBD" w14:textId="77777777" w:rsidR="00843AC5" w:rsidRPr="009447DA" w:rsidRDefault="00843AC5" w:rsidP="00843AC5">
      <w:pPr>
        <w:pStyle w:val="titoloprinc0"/>
        <w:rPr>
          <w:color w:val="002060"/>
        </w:rPr>
      </w:pPr>
      <w:r w:rsidRPr="009447DA">
        <w:rPr>
          <w:color w:val="002060"/>
        </w:rPr>
        <w:t>GIUDICE SPORTIVO</w:t>
      </w:r>
    </w:p>
    <w:p w14:paraId="3D76F1D4" w14:textId="77777777" w:rsidR="00843AC5" w:rsidRPr="009447DA" w:rsidRDefault="00843AC5" w:rsidP="00843AC5">
      <w:pPr>
        <w:pStyle w:val="diffida"/>
        <w:rPr>
          <w:color w:val="002060"/>
        </w:rPr>
      </w:pPr>
      <w:r w:rsidRPr="009447DA">
        <w:rPr>
          <w:color w:val="002060"/>
        </w:rPr>
        <w:t>Il Giudice Sportivo Avv. Agnese Lazzaretti, con l'assistenza del segretario Angelo Castellana, nella seduta del 17/01/2024, ha adottato le decisioni che di seguito integralmente si riportano:</w:t>
      </w:r>
    </w:p>
    <w:p w14:paraId="17282783" w14:textId="77777777" w:rsidR="00843AC5" w:rsidRPr="009447DA" w:rsidRDefault="00843AC5" w:rsidP="00843AC5">
      <w:pPr>
        <w:pStyle w:val="titolo10"/>
        <w:rPr>
          <w:color w:val="002060"/>
        </w:rPr>
      </w:pPr>
      <w:r w:rsidRPr="009447DA">
        <w:rPr>
          <w:color w:val="002060"/>
        </w:rPr>
        <w:t xml:space="preserve">GARE DEL 12/ 1/2024 </w:t>
      </w:r>
    </w:p>
    <w:p w14:paraId="7A8089BA" w14:textId="77777777" w:rsidR="00843AC5" w:rsidRPr="009447DA" w:rsidRDefault="00843AC5" w:rsidP="00843AC5">
      <w:pPr>
        <w:pStyle w:val="titolo7a"/>
        <w:rPr>
          <w:color w:val="002060"/>
        </w:rPr>
      </w:pPr>
      <w:r w:rsidRPr="009447DA">
        <w:rPr>
          <w:color w:val="002060"/>
        </w:rPr>
        <w:t xml:space="preserve">PROVVEDIMENTI DISCIPLINARI </w:t>
      </w:r>
    </w:p>
    <w:p w14:paraId="3030AD2A"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56700331" w14:textId="77777777" w:rsidR="00843AC5" w:rsidRPr="009447DA" w:rsidRDefault="00843AC5" w:rsidP="00843AC5">
      <w:pPr>
        <w:pStyle w:val="titolo30"/>
        <w:rPr>
          <w:color w:val="002060"/>
        </w:rPr>
      </w:pPr>
      <w:r w:rsidRPr="009447DA">
        <w:rPr>
          <w:color w:val="002060"/>
        </w:rPr>
        <w:t xml:space="preserve">SOCIETA' </w:t>
      </w:r>
    </w:p>
    <w:p w14:paraId="22374DF6" w14:textId="77777777" w:rsidR="00843AC5" w:rsidRPr="009447DA" w:rsidRDefault="00843AC5" w:rsidP="00843AC5">
      <w:pPr>
        <w:pStyle w:val="titolo20"/>
        <w:rPr>
          <w:color w:val="002060"/>
        </w:rPr>
      </w:pPr>
      <w:r w:rsidRPr="009447DA">
        <w:rPr>
          <w:color w:val="002060"/>
        </w:rPr>
        <w:t xml:space="preserve">AMMENDA </w:t>
      </w:r>
    </w:p>
    <w:p w14:paraId="3EB6A411" w14:textId="77777777" w:rsidR="00843AC5" w:rsidRPr="009447DA" w:rsidRDefault="00843AC5" w:rsidP="00843AC5">
      <w:pPr>
        <w:pStyle w:val="diffida"/>
        <w:spacing w:before="80" w:beforeAutospacing="0" w:after="40" w:afterAutospacing="0"/>
        <w:jc w:val="left"/>
        <w:rPr>
          <w:color w:val="002060"/>
        </w:rPr>
      </w:pPr>
      <w:r w:rsidRPr="009447DA">
        <w:rPr>
          <w:color w:val="002060"/>
        </w:rPr>
        <w:t xml:space="preserve">Euro 100,00 TRE TORRI A.S.D. </w:t>
      </w:r>
      <w:r w:rsidRPr="009447DA">
        <w:rPr>
          <w:color w:val="002060"/>
        </w:rPr>
        <w:br/>
        <w:t xml:space="preserve">Per avere suoi sostenitori, nel corso del secondo tempo, lanciato sul terreno di gioco un oggetto senza colpire alcuno. </w:t>
      </w:r>
    </w:p>
    <w:p w14:paraId="7FC107DF" w14:textId="77777777" w:rsidR="00843AC5" w:rsidRPr="009447DA" w:rsidRDefault="00843AC5" w:rsidP="00843AC5">
      <w:pPr>
        <w:pStyle w:val="diffida"/>
        <w:spacing w:before="80" w:beforeAutospacing="0" w:after="40" w:afterAutospacing="0"/>
        <w:jc w:val="left"/>
        <w:rPr>
          <w:color w:val="002060"/>
        </w:rPr>
      </w:pPr>
      <w:r w:rsidRPr="009447DA">
        <w:rPr>
          <w:color w:val="002060"/>
        </w:rPr>
        <w:br/>
        <w:t xml:space="preserve">Euro 80,00 POL.CAGLI SPORT ASSOCIATI </w:t>
      </w:r>
      <w:r w:rsidRPr="009447DA">
        <w:rPr>
          <w:color w:val="002060"/>
        </w:rPr>
        <w:br/>
        <w:t xml:space="preserve">Per comportamento offensivo del proprio pubblico nei confronti dell'arbitro. </w:t>
      </w:r>
    </w:p>
    <w:p w14:paraId="2B580534" w14:textId="77777777" w:rsidR="00843AC5" w:rsidRPr="009447DA" w:rsidRDefault="00843AC5" w:rsidP="00843AC5">
      <w:pPr>
        <w:pStyle w:val="titolo30"/>
        <w:rPr>
          <w:color w:val="002060"/>
        </w:rPr>
      </w:pPr>
      <w:r w:rsidRPr="009447DA">
        <w:rPr>
          <w:color w:val="002060"/>
        </w:rPr>
        <w:t xml:space="preserve">DIRIGENTI </w:t>
      </w:r>
    </w:p>
    <w:p w14:paraId="6ACC53DC" w14:textId="77777777" w:rsidR="00843AC5" w:rsidRPr="009447DA" w:rsidRDefault="00843AC5" w:rsidP="00843AC5">
      <w:pPr>
        <w:pStyle w:val="titolo20"/>
        <w:rPr>
          <w:color w:val="002060"/>
        </w:rPr>
      </w:pPr>
      <w:r w:rsidRPr="009447DA">
        <w:rPr>
          <w:color w:val="002060"/>
        </w:rPr>
        <w:t xml:space="preserve">INIBIZIONE A SVOLGERE OGNI ATTIVITA' FINO AL 31/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0C4B437" w14:textId="77777777" w:rsidTr="004D13CE">
        <w:tc>
          <w:tcPr>
            <w:tcW w:w="2200" w:type="dxa"/>
            <w:tcMar>
              <w:top w:w="20" w:type="dxa"/>
              <w:left w:w="20" w:type="dxa"/>
              <w:bottom w:w="20" w:type="dxa"/>
              <w:right w:w="20" w:type="dxa"/>
            </w:tcMar>
            <w:vAlign w:val="center"/>
            <w:hideMark/>
          </w:tcPr>
          <w:p w14:paraId="3BBA1310" w14:textId="77777777" w:rsidR="00843AC5" w:rsidRPr="009447DA" w:rsidRDefault="00843AC5" w:rsidP="004D13CE">
            <w:pPr>
              <w:pStyle w:val="movimento"/>
              <w:rPr>
                <w:color w:val="002060"/>
              </w:rPr>
            </w:pPr>
            <w:r w:rsidRPr="009447DA">
              <w:rPr>
                <w:color w:val="002060"/>
              </w:rPr>
              <w:t>SECCACINI MAURO</w:t>
            </w:r>
          </w:p>
        </w:tc>
        <w:tc>
          <w:tcPr>
            <w:tcW w:w="2200" w:type="dxa"/>
            <w:tcMar>
              <w:top w:w="20" w:type="dxa"/>
              <w:left w:w="20" w:type="dxa"/>
              <w:bottom w:w="20" w:type="dxa"/>
              <w:right w:w="20" w:type="dxa"/>
            </w:tcMar>
            <w:vAlign w:val="center"/>
            <w:hideMark/>
          </w:tcPr>
          <w:p w14:paraId="6C7A1544" w14:textId="77777777" w:rsidR="00843AC5" w:rsidRPr="009447DA" w:rsidRDefault="00843AC5" w:rsidP="004D13CE">
            <w:pPr>
              <w:pStyle w:val="movimento2"/>
              <w:rPr>
                <w:color w:val="002060"/>
              </w:rPr>
            </w:pPr>
            <w:r w:rsidRPr="009447DA">
              <w:rPr>
                <w:color w:val="002060"/>
              </w:rPr>
              <w:t xml:space="preserve">(TRE TORRI A.S.D.) </w:t>
            </w:r>
          </w:p>
        </w:tc>
        <w:tc>
          <w:tcPr>
            <w:tcW w:w="800" w:type="dxa"/>
            <w:tcMar>
              <w:top w:w="20" w:type="dxa"/>
              <w:left w:w="20" w:type="dxa"/>
              <w:bottom w:w="20" w:type="dxa"/>
              <w:right w:w="20" w:type="dxa"/>
            </w:tcMar>
            <w:vAlign w:val="center"/>
            <w:hideMark/>
          </w:tcPr>
          <w:p w14:paraId="228EC45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A0F3A82"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5448590" w14:textId="77777777" w:rsidR="00843AC5" w:rsidRPr="009447DA" w:rsidRDefault="00843AC5" w:rsidP="004D13CE">
            <w:pPr>
              <w:pStyle w:val="movimento2"/>
              <w:rPr>
                <w:color w:val="002060"/>
              </w:rPr>
            </w:pPr>
            <w:r w:rsidRPr="009447DA">
              <w:rPr>
                <w:color w:val="002060"/>
              </w:rPr>
              <w:t> </w:t>
            </w:r>
          </w:p>
        </w:tc>
      </w:tr>
    </w:tbl>
    <w:p w14:paraId="15425FB9" w14:textId="77777777" w:rsidR="00843AC5" w:rsidRPr="009447DA" w:rsidRDefault="00843AC5" w:rsidP="00843AC5">
      <w:pPr>
        <w:pStyle w:val="diffida"/>
        <w:spacing w:before="80" w:beforeAutospacing="0" w:after="40" w:afterAutospacing="0"/>
        <w:jc w:val="left"/>
        <w:rPr>
          <w:rFonts w:eastAsiaTheme="minorEastAsia"/>
          <w:color w:val="002060"/>
        </w:rPr>
      </w:pPr>
      <w:r w:rsidRPr="009447DA">
        <w:rPr>
          <w:color w:val="002060"/>
        </w:rPr>
        <w:t xml:space="preserve">Per frasi irriguardose nei confronti dell'arbitro. Allontanato. </w:t>
      </w:r>
    </w:p>
    <w:p w14:paraId="2E5F0976" w14:textId="77777777" w:rsidR="00843AC5" w:rsidRPr="009447DA" w:rsidRDefault="00843AC5" w:rsidP="00843AC5">
      <w:pPr>
        <w:pStyle w:val="titolo20"/>
        <w:rPr>
          <w:color w:val="002060"/>
        </w:rPr>
      </w:pPr>
      <w:r w:rsidRPr="009447DA">
        <w:rPr>
          <w:color w:val="002060"/>
        </w:rPr>
        <w:t xml:space="preserve">INIBIZIONE A SVOLGERE OGNI ATTIVITA' FINO AL 24/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5D1BEA9" w14:textId="77777777" w:rsidTr="004D13CE">
        <w:tc>
          <w:tcPr>
            <w:tcW w:w="2200" w:type="dxa"/>
            <w:tcMar>
              <w:top w:w="20" w:type="dxa"/>
              <w:left w:w="20" w:type="dxa"/>
              <w:bottom w:w="20" w:type="dxa"/>
              <w:right w:w="20" w:type="dxa"/>
            </w:tcMar>
            <w:vAlign w:val="center"/>
            <w:hideMark/>
          </w:tcPr>
          <w:p w14:paraId="0EFABD43" w14:textId="77777777" w:rsidR="00843AC5" w:rsidRPr="009447DA" w:rsidRDefault="00843AC5" w:rsidP="004D13CE">
            <w:pPr>
              <w:pStyle w:val="movimento"/>
              <w:rPr>
                <w:color w:val="002060"/>
              </w:rPr>
            </w:pPr>
            <w:r w:rsidRPr="009447DA">
              <w:rPr>
                <w:color w:val="002060"/>
              </w:rPr>
              <w:t>PENNESI GIANLUCA</w:t>
            </w:r>
          </w:p>
        </w:tc>
        <w:tc>
          <w:tcPr>
            <w:tcW w:w="2200" w:type="dxa"/>
            <w:tcMar>
              <w:top w:w="20" w:type="dxa"/>
              <w:left w:w="20" w:type="dxa"/>
              <w:bottom w:w="20" w:type="dxa"/>
              <w:right w:w="20" w:type="dxa"/>
            </w:tcMar>
            <w:vAlign w:val="center"/>
            <w:hideMark/>
          </w:tcPr>
          <w:p w14:paraId="443B76D0" w14:textId="77777777" w:rsidR="00843AC5" w:rsidRPr="009447DA" w:rsidRDefault="00843AC5" w:rsidP="004D13CE">
            <w:pPr>
              <w:pStyle w:val="movimento2"/>
              <w:rPr>
                <w:color w:val="002060"/>
              </w:rPr>
            </w:pPr>
            <w:r w:rsidRPr="009447DA">
              <w:rPr>
                <w:color w:val="002060"/>
              </w:rPr>
              <w:t xml:space="preserve">(INVICTA FUTSAL MACERATA) </w:t>
            </w:r>
          </w:p>
        </w:tc>
        <w:tc>
          <w:tcPr>
            <w:tcW w:w="800" w:type="dxa"/>
            <w:tcMar>
              <w:top w:w="20" w:type="dxa"/>
              <w:left w:w="20" w:type="dxa"/>
              <w:bottom w:w="20" w:type="dxa"/>
              <w:right w:w="20" w:type="dxa"/>
            </w:tcMar>
            <w:vAlign w:val="center"/>
            <w:hideMark/>
          </w:tcPr>
          <w:p w14:paraId="3849E5F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608E39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E0FF90A" w14:textId="77777777" w:rsidR="00843AC5" w:rsidRPr="009447DA" w:rsidRDefault="00843AC5" w:rsidP="004D13CE">
            <w:pPr>
              <w:pStyle w:val="movimento2"/>
              <w:rPr>
                <w:color w:val="002060"/>
              </w:rPr>
            </w:pPr>
            <w:r w:rsidRPr="009447DA">
              <w:rPr>
                <w:color w:val="002060"/>
              </w:rPr>
              <w:t> </w:t>
            </w:r>
          </w:p>
        </w:tc>
      </w:tr>
    </w:tbl>
    <w:p w14:paraId="3A8C44EB" w14:textId="77777777" w:rsidR="00843AC5" w:rsidRPr="009447DA" w:rsidRDefault="00843AC5" w:rsidP="00843AC5">
      <w:pPr>
        <w:pStyle w:val="diffida"/>
        <w:spacing w:before="80" w:beforeAutospacing="0" w:after="40" w:afterAutospacing="0"/>
        <w:jc w:val="left"/>
        <w:rPr>
          <w:rFonts w:eastAsiaTheme="minorEastAsia"/>
          <w:color w:val="002060"/>
        </w:rPr>
      </w:pPr>
      <w:r w:rsidRPr="009447DA">
        <w:rPr>
          <w:color w:val="002060"/>
        </w:rPr>
        <w:t xml:space="preserve">per proteste. Allontanato. </w:t>
      </w:r>
    </w:p>
    <w:p w14:paraId="323CB7F3" w14:textId="77777777" w:rsidR="00843AC5" w:rsidRPr="009447DA" w:rsidRDefault="00843AC5" w:rsidP="00843AC5">
      <w:pPr>
        <w:pStyle w:val="titolo20"/>
        <w:rPr>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57B34F2E" w14:textId="77777777" w:rsidTr="004D13CE">
        <w:tc>
          <w:tcPr>
            <w:tcW w:w="2200" w:type="dxa"/>
            <w:tcMar>
              <w:top w:w="20" w:type="dxa"/>
              <w:left w:w="20" w:type="dxa"/>
              <w:bottom w:w="20" w:type="dxa"/>
              <w:right w:w="20" w:type="dxa"/>
            </w:tcMar>
            <w:vAlign w:val="center"/>
            <w:hideMark/>
          </w:tcPr>
          <w:p w14:paraId="5E69B12E" w14:textId="77777777" w:rsidR="00843AC5" w:rsidRPr="009447DA" w:rsidRDefault="00843AC5" w:rsidP="004D13CE">
            <w:pPr>
              <w:pStyle w:val="movimento"/>
              <w:rPr>
                <w:color w:val="002060"/>
              </w:rPr>
            </w:pPr>
            <w:r w:rsidRPr="009447DA">
              <w:rPr>
                <w:color w:val="002060"/>
              </w:rPr>
              <w:t>RAMAZZOTTI MASSIMO</w:t>
            </w:r>
          </w:p>
        </w:tc>
        <w:tc>
          <w:tcPr>
            <w:tcW w:w="2200" w:type="dxa"/>
            <w:tcMar>
              <w:top w:w="20" w:type="dxa"/>
              <w:left w:w="20" w:type="dxa"/>
              <w:bottom w:w="20" w:type="dxa"/>
              <w:right w:w="20" w:type="dxa"/>
            </w:tcMar>
            <w:vAlign w:val="center"/>
            <w:hideMark/>
          </w:tcPr>
          <w:p w14:paraId="17BF0BA1" w14:textId="77777777" w:rsidR="00843AC5" w:rsidRPr="009447DA" w:rsidRDefault="00843AC5" w:rsidP="004D13CE">
            <w:pPr>
              <w:pStyle w:val="movimento2"/>
              <w:rPr>
                <w:color w:val="002060"/>
              </w:rPr>
            </w:pPr>
            <w:r w:rsidRPr="009447DA">
              <w:rPr>
                <w:color w:val="002060"/>
              </w:rPr>
              <w:t xml:space="preserve">(MONTELUPONE CALCIO A 5) </w:t>
            </w:r>
          </w:p>
        </w:tc>
        <w:tc>
          <w:tcPr>
            <w:tcW w:w="800" w:type="dxa"/>
            <w:tcMar>
              <w:top w:w="20" w:type="dxa"/>
              <w:left w:w="20" w:type="dxa"/>
              <w:bottom w:w="20" w:type="dxa"/>
              <w:right w:w="20" w:type="dxa"/>
            </w:tcMar>
            <w:vAlign w:val="center"/>
            <w:hideMark/>
          </w:tcPr>
          <w:p w14:paraId="172DD1C5"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3D52178" w14:textId="77777777" w:rsidR="00843AC5" w:rsidRPr="009447DA" w:rsidRDefault="00843AC5" w:rsidP="004D13CE">
            <w:pPr>
              <w:pStyle w:val="movimento"/>
              <w:rPr>
                <w:color w:val="002060"/>
              </w:rPr>
            </w:pPr>
            <w:r w:rsidRPr="009447DA">
              <w:rPr>
                <w:color w:val="002060"/>
              </w:rPr>
              <w:t>VERNARECCI FAUSTO</w:t>
            </w:r>
          </w:p>
        </w:tc>
        <w:tc>
          <w:tcPr>
            <w:tcW w:w="2200" w:type="dxa"/>
            <w:tcMar>
              <w:top w:w="20" w:type="dxa"/>
              <w:left w:w="20" w:type="dxa"/>
              <w:bottom w:w="20" w:type="dxa"/>
              <w:right w:w="20" w:type="dxa"/>
            </w:tcMar>
            <w:vAlign w:val="center"/>
            <w:hideMark/>
          </w:tcPr>
          <w:p w14:paraId="3271ED8F" w14:textId="77777777" w:rsidR="00843AC5" w:rsidRPr="009447DA" w:rsidRDefault="00843AC5" w:rsidP="004D13CE">
            <w:pPr>
              <w:pStyle w:val="movimento2"/>
              <w:rPr>
                <w:color w:val="002060"/>
              </w:rPr>
            </w:pPr>
            <w:r w:rsidRPr="009447DA">
              <w:rPr>
                <w:color w:val="002060"/>
              </w:rPr>
              <w:t xml:space="preserve">(POL.CAGLI SPORT ASSOCIATI) </w:t>
            </w:r>
          </w:p>
        </w:tc>
      </w:tr>
    </w:tbl>
    <w:p w14:paraId="14F17573" w14:textId="77777777" w:rsidR="00843AC5" w:rsidRPr="009447DA" w:rsidRDefault="00843AC5" w:rsidP="00843AC5">
      <w:pPr>
        <w:pStyle w:val="titolo30"/>
        <w:rPr>
          <w:rFonts w:eastAsiaTheme="minorEastAsia"/>
          <w:color w:val="002060"/>
        </w:rPr>
      </w:pPr>
      <w:r w:rsidRPr="009447DA">
        <w:rPr>
          <w:color w:val="002060"/>
        </w:rPr>
        <w:t xml:space="preserve">CALCIATORI ESPULSI </w:t>
      </w:r>
    </w:p>
    <w:p w14:paraId="0E33792C" w14:textId="77777777" w:rsidR="00843AC5" w:rsidRPr="009447DA" w:rsidRDefault="00843AC5" w:rsidP="00843AC5">
      <w:pPr>
        <w:pStyle w:val="titolo20"/>
        <w:rPr>
          <w:color w:val="002060"/>
        </w:rPr>
      </w:pPr>
      <w:r w:rsidRPr="009447D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2E7820FA" w14:textId="77777777" w:rsidTr="004D13CE">
        <w:tc>
          <w:tcPr>
            <w:tcW w:w="2200" w:type="dxa"/>
            <w:tcMar>
              <w:top w:w="20" w:type="dxa"/>
              <w:left w:w="20" w:type="dxa"/>
              <w:bottom w:w="20" w:type="dxa"/>
              <w:right w:w="20" w:type="dxa"/>
            </w:tcMar>
            <w:vAlign w:val="center"/>
            <w:hideMark/>
          </w:tcPr>
          <w:p w14:paraId="67BC4FE5" w14:textId="77777777" w:rsidR="00843AC5" w:rsidRPr="009447DA" w:rsidRDefault="00843AC5" w:rsidP="004D13CE">
            <w:pPr>
              <w:pStyle w:val="movimento"/>
              <w:rPr>
                <w:color w:val="002060"/>
              </w:rPr>
            </w:pPr>
            <w:r w:rsidRPr="009447DA">
              <w:rPr>
                <w:color w:val="002060"/>
              </w:rPr>
              <w:t>PIERI DAVIDE</w:t>
            </w:r>
          </w:p>
        </w:tc>
        <w:tc>
          <w:tcPr>
            <w:tcW w:w="2200" w:type="dxa"/>
            <w:tcMar>
              <w:top w:w="20" w:type="dxa"/>
              <w:left w:w="20" w:type="dxa"/>
              <w:bottom w:w="20" w:type="dxa"/>
              <w:right w:w="20" w:type="dxa"/>
            </w:tcMar>
            <w:vAlign w:val="center"/>
            <w:hideMark/>
          </w:tcPr>
          <w:p w14:paraId="3E51E5E6" w14:textId="77777777" w:rsidR="00843AC5" w:rsidRPr="009447DA" w:rsidRDefault="00843AC5" w:rsidP="004D13CE">
            <w:pPr>
              <w:pStyle w:val="movimento2"/>
              <w:rPr>
                <w:color w:val="002060"/>
              </w:rPr>
            </w:pPr>
            <w:r w:rsidRPr="009447DA">
              <w:rPr>
                <w:color w:val="002060"/>
              </w:rPr>
              <w:t xml:space="preserve">(POL.CAGLI SPORT ASSOCIATI) </w:t>
            </w:r>
          </w:p>
        </w:tc>
        <w:tc>
          <w:tcPr>
            <w:tcW w:w="800" w:type="dxa"/>
            <w:tcMar>
              <w:top w:w="20" w:type="dxa"/>
              <w:left w:w="20" w:type="dxa"/>
              <w:bottom w:w="20" w:type="dxa"/>
              <w:right w:w="20" w:type="dxa"/>
            </w:tcMar>
            <w:vAlign w:val="center"/>
            <w:hideMark/>
          </w:tcPr>
          <w:p w14:paraId="66ED7CF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FE137A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E21B70C" w14:textId="77777777" w:rsidR="00843AC5" w:rsidRPr="009447DA" w:rsidRDefault="00843AC5" w:rsidP="004D13CE">
            <w:pPr>
              <w:pStyle w:val="movimento2"/>
              <w:rPr>
                <w:color w:val="002060"/>
              </w:rPr>
            </w:pPr>
            <w:r w:rsidRPr="009447DA">
              <w:rPr>
                <w:color w:val="002060"/>
              </w:rPr>
              <w:t> </w:t>
            </w:r>
          </w:p>
        </w:tc>
      </w:tr>
    </w:tbl>
    <w:p w14:paraId="5195D396" w14:textId="77777777" w:rsidR="00843AC5" w:rsidRPr="009447DA" w:rsidRDefault="00843AC5" w:rsidP="00843AC5">
      <w:pPr>
        <w:pStyle w:val="titolo30"/>
        <w:rPr>
          <w:rFonts w:eastAsiaTheme="minorEastAsia"/>
          <w:color w:val="002060"/>
        </w:rPr>
      </w:pPr>
      <w:r w:rsidRPr="009447DA">
        <w:rPr>
          <w:color w:val="002060"/>
        </w:rPr>
        <w:t xml:space="preserve">CALCIATORI NON ESPULSI </w:t>
      </w:r>
    </w:p>
    <w:p w14:paraId="7BE3073E" w14:textId="77777777" w:rsidR="00843AC5" w:rsidRPr="009447DA" w:rsidRDefault="00843AC5" w:rsidP="00843AC5">
      <w:pPr>
        <w:pStyle w:val="titolo20"/>
        <w:rPr>
          <w:color w:val="002060"/>
        </w:rPr>
      </w:pPr>
      <w:r w:rsidRPr="009447DA">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78DFD379" w14:textId="77777777" w:rsidTr="004D13CE">
        <w:tc>
          <w:tcPr>
            <w:tcW w:w="2200" w:type="dxa"/>
            <w:tcMar>
              <w:top w:w="20" w:type="dxa"/>
              <w:left w:w="20" w:type="dxa"/>
              <w:bottom w:w="20" w:type="dxa"/>
              <w:right w:w="20" w:type="dxa"/>
            </w:tcMar>
            <w:vAlign w:val="center"/>
            <w:hideMark/>
          </w:tcPr>
          <w:p w14:paraId="4F99C8FD" w14:textId="77777777" w:rsidR="00843AC5" w:rsidRPr="009447DA" w:rsidRDefault="00843AC5" w:rsidP="004D13CE">
            <w:pPr>
              <w:pStyle w:val="movimento"/>
              <w:rPr>
                <w:color w:val="002060"/>
              </w:rPr>
            </w:pPr>
            <w:r w:rsidRPr="009447DA">
              <w:rPr>
                <w:color w:val="002060"/>
              </w:rPr>
              <w:t>SESTILI NICCOLO</w:t>
            </w:r>
          </w:p>
        </w:tc>
        <w:tc>
          <w:tcPr>
            <w:tcW w:w="2200" w:type="dxa"/>
            <w:tcMar>
              <w:top w:w="20" w:type="dxa"/>
              <w:left w:w="20" w:type="dxa"/>
              <w:bottom w:w="20" w:type="dxa"/>
              <w:right w:w="20" w:type="dxa"/>
            </w:tcMar>
            <w:vAlign w:val="center"/>
            <w:hideMark/>
          </w:tcPr>
          <w:p w14:paraId="59C0684D" w14:textId="77777777" w:rsidR="00843AC5" w:rsidRPr="009447DA" w:rsidRDefault="00843AC5" w:rsidP="004D13CE">
            <w:pPr>
              <w:pStyle w:val="movimento2"/>
              <w:rPr>
                <w:color w:val="002060"/>
              </w:rPr>
            </w:pPr>
            <w:r w:rsidRPr="009447DA">
              <w:rPr>
                <w:color w:val="002060"/>
              </w:rPr>
              <w:t xml:space="preserve">(FUTSAL CASELLE) </w:t>
            </w:r>
          </w:p>
        </w:tc>
        <w:tc>
          <w:tcPr>
            <w:tcW w:w="800" w:type="dxa"/>
            <w:tcMar>
              <w:top w:w="20" w:type="dxa"/>
              <w:left w:w="20" w:type="dxa"/>
              <w:bottom w:w="20" w:type="dxa"/>
              <w:right w:w="20" w:type="dxa"/>
            </w:tcMar>
            <w:vAlign w:val="center"/>
            <w:hideMark/>
          </w:tcPr>
          <w:p w14:paraId="456E3C5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10EDFA8" w14:textId="77777777" w:rsidR="00843AC5" w:rsidRPr="009447DA" w:rsidRDefault="00843AC5" w:rsidP="004D13CE">
            <w:pPr>
              <w:pStyle w:val="movimento"/>
              <w:rPr>
                <w:color w:val="002060"/>
              </w:rPr>
            </w:pPr>
            <w:r w:rsidRPr="009447DA">
              <w:rPr>
                <w:color w:val="002060"/>
              </w:rPr>
              <w:t>ROMANUCCI MARCO</w:t>
            </w:r>
          </w:p>
        </w:tc>
        <w:tc>
          <w:tcPr>
            <w:tcW w:w="2200" w:type="dxa"/>
            <w:tcMar>
              <w:top w:w="20" w:type="dxa"/>
              <w:left w:w="20" w:type="dxa"/>
              <w:bottom w:w="20" w:type="dxa"/>
              <w:right w:w="20" w:type="dxa"/>
            </w:tcMar>
            <w:vAlign w:val="center"/>
            <w:hideMark/>
          </w:tcPr>
          <w:p w14:paraId="22A6ED06" w14:textId="77777777" w:rsidR="00843AC5" w:rsidRPr="009447DA" w:rsidRDefault="00843AC5" w:rsidP="004D13CE">
            <w:pPr>
              <w:pStyle w:val="movimento2"/>
              <w:rPr>
                <w:color w:val="002060"/>
              </w:rPr>
            </w:pPr>
            <w:r w:rsidRPr="009447DA">
              <w:rPr>
                <w:color w:val="002060"/>
              </w:rPr>
              <w:t xml:space="preserve">(FUTSAL MONTEMARCIANO C5) </w:t>
            </w:r>
          </w:p>
        </w:tc>
      </w:tr>
      <w:tr w:rsidR="00843AC5" w:rsidRPr="009447DA" w14:paraId="019CBE4F" w14:textId="77777777" w:rsidTr="004D13CE">
        <w:tc>
          <w:tcPr>
            <w:tcW w:w="2200" w:type="dxa"/>
            <w:tcMar>
              <w:top w:w="20" w:type="dxa"/>
              <w:left w:w="20" w:type="dxa"/>
              <w:bottom w:w="20" w:type="dxa"/>
              <w:right w:w="20" w:type="dxa"/>
            </w:tcMar>
            <w:vAlign w:val="center"/>
            <w:hideMark/>
          </w:tcPr>
          <w:p w14:paraId="3DC0B00F" w14:textId="77777777" w:rsidR="00843AC5" w:rsidRPr="009447DA" w:rsidRDefault="00843AC5" w:rsidP="004D13CE">
            <w:pPr>
              <w:pStyle w:val="movimento"/>
              <w:rPr>
                <w:color w:val="002060"/>
              </w:rPr>
            </w:pPr>
            <w:r w:rsidRPr="009447DA">
              <w:rPr>
                <w:color w:val="002060"/>
              </w:rPr>
              <w:t>TOMASSINI SIMONE</w:t>
            </w:r>
          </w:p>
        </w:tc>
        <w:tc>
          <w:tcPr>
            <w:tcW w:w="2200" w:type="dxa"/>
            <w:tcMar>
              <w:top w:w="20" w:type="dxa"/>
              <w:left w:w="20" w:type="dxa"/>
              <w:bottom w:w="20" w:type="dxa"/>
              <w:right w:w="20" w:type="dxa"/>
            </w:tcMar>
            <w:vAlign w:val="center"/>
            <w:hideMark/>
          </w:tcPr>
          <w:p w14:paraId="242F06E4" w14:textId="77777777" w:rsidR="00843AC5" w:rsidRPr="009447DA" w:rsidRDefault="00843AC5" w:rsidP="004D13CE">
            <w:pPr>
              <w:pStyle w:val="movimento2"/>
              <w:rPr>
                <w:color w:val="002060"/>
              </w:rPr>
            </w:pPr>
            <w:r w:rsidRPr="009447DA">
              <w:rPr>
                <w:color w:val="002060"/>
              </w:rPr>
              <w:t xml:space="preserve">(REAL SAN GIORGIO) </w:t>
            </w:r>
          </w:p>
        </w:tc>
        <w:tc>
          <w:tcPr>
            <w:tcW w:w="800" w:type="dxa"/>
            <w:tcMar>
              <w:top w:w="20" w:type="dxa"/>
              <w:left w:w="20" w:type="dxa"/>
              <w:bottom w:w="20" w:type="dxa"/>
              <w:right w:w="20" w:type="dxa"/>
            </w:tcMar>
            <w:vAlign w:val="center"/>
            <w:hideMark/>
          </w:tcPr>
          <w:p w14:paraId="3B2831B2"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0073D7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0CE3390" w14:textId="77777777" w:rsidR="00843AC5" w:rsidRPr="009447DA" w:rsidRDefault="00843AC5" w:rsidP="004D13CE">
            <w:pPr>
              <w:pStyle w:val="movimento2"/>
              <w:rPr>
                <w:color w:val="002060"/>
              </w:rPr>
            </w:pPr>
            <w:r w:rsidRPr="009447DA">
              <w:rPr>
                <w:color w:val="002060"/>
              </w:rPr>
              <w:t> </w:t>
            </w:r>
          </w:p>
        </w:tc>
      </w:tr>
    </w:tbl>
    <w:p w14:paraId="753D8981" w14:textId="77777777" w:rsidR="00843AC5" w:rsidRPr="009447DA" w:rsidRDefault="00843AC5" w:rsidP="00843AC5">
      <w:pPr>
        <w:pStyle w:val="titolo20"/>
        <w:rPr>
          <w:rFonts w:eastAsiaTheme="minorEastAsia"/>
          <w:color w:val="002060"/>
        </w:rPr>
      </w:pPr>
      <w:r w:rsidRPr="009447D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6E42270" w14:textId="77777777" w:rsidTr="004D13CE">
        <w:tc>
          <w:tcPr>
            <w:tcW w:w="2200" w:type="dxa"/>
            <w:tcMar>
              <w:top w:w="20" w:type="dxa"/>
              <w:left w:w="20" w:type="dxa"/>
              <w:bottom w:w="20" w:type="dxa"/>
              <w:right w:w="20" w:type="dxa"/>
            </w:tcMar>
            <w:vAlign w:val="center"/>
            <w:hideMark/>
          </w:tcPr>
          <w:p w14:paraId="54D11707" w14:textId="77777777" w:rsidR="00843AC5" w:rsidRPr="009447DA" w:rsidRDefault="00843AC5" w:rsidP="004D13CE">
            <w:pPr>
              <w:pStyle w:val="movimento"/>
              <w:rPr>
                <w:color w:val="002060"/>
              </w:rPr>
            </w:pPr>
            <w:r w:rsidRPr="009447DA">
              <w:rPr>
                <w:color w:val="002060"/>
              </w:rPr>
              <w:t>MARSILI FILIPPO</w:t>
            </w:r>
          </w:p>
        </w:tc>
        <w:tc>
          <w:tcPr>
            <w:tcW w:w="2200" w:type="dxa"/>
            <w:tcMar>
              <w:top w:w="20" w:type="dxa"/>
              <w:left w:w="20" w:type="dxa"/>
              <w:bottom w:w="20" w:type="dxa"/>
              <w:right w:w="20" w:type="dxa"/>
            </w:tcMar>
            <w:vAlign w:val="center"/>
            <w:hideMark/>
          </w:tcPr>
          <w:p w14:paraId="746D4E1E" w14:textId="77777777" w:rsidR="00843AC5" w:rsidRPr="009447DA" w:rsidRDefault="00843AC5" w:rsidP="004D13CE">
            <w:pPr>
              <w:pStyle w:val="movimento2"/>
              <w:rPr>
                <w:color w:val="002060"/>
              </w:rPr>
            </w:pPr>
            <w:r w:rsidRPr="009447DA">
              <w:rPr>
                <w:color w:val="002060"/>
              </w:rPr>
              <w:t xml:space="preserve">(POL.CAGLI SPORT ASSOCIATI) </w:t>
            </w:r>
          </w:p>
        </w:tc>
        <w:tc>
          <w:tcPr>
            <w:tcW w:w="800" w:type="dxa"/>
            <w:tcMar>
              <w:top w:w="20" w:type="dxa"/>
              <w:left w:w="20" w:type="dxa"/>
              <w:bottom w:w="20" w:type="dxa"/>
              <w:right w:w="20" w:type="dxa"/>
            </w:tcMar>
            <w:vAlign w:val="center"/>
            <w:hideMark/>
          </w:tcPr>
          <w:p w14:paraId="205AC84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5C28E3B" w14:textId="77777777" w:rsidR="00843AC5" w:rsidRPr="009447DA" w:rsidRDefault="00843AC5" w:rsidP="004D13CE">
            <w:pPr>
              <w:pStyle w:val="movimento"/>
              <w:rPr>
                <w:color w:val="002060"/>
              </w:rPr>
            </w:pPr>
            <w:r w:rsidRPr="009447DA">
              <w:rPr>
                <w:color w:val="002060"/>
              </w:rPr>
              <w:t>TORQUATI LUCA</w:t>
            </w:r>
          </w:p>
        </w:tc>
        <w:tc>
          <w:tcPr>
            <w:tcW w:w="2200" w:type="dxa"/>
            <w:tcMar>
              <w:top w:w="20" w:type="dxa"/>
              <w:left w:w="20" w:type="dxa"/>
              <w:bottom w:w="20" w:type="dxa"/>
              <w:right w:w="20" w:type="dxa"/>
            </w:tcMar>
            <w:vAlign w:val="center"/>
            <w:hideMark/>
          </w:tcPr>
          <w:p w14:paraId="23D754FD" w14:textId="77777777" w:rsidR="00843AC5" w:rsidRPr="009447DA" w:rsidRDefault="00843AC5" w:rsidP="004D13CE">
            <w:pPr>
              <w:pStyle w:val="movimento2"/>
              <w:rPr>
                <w:color w:val="002060"/>
              </w:rPr>
            </w:pPr>
            <w:r w:rsidRPr="009447DA">
              <w:rPr>
                <w:color w:val="002060"/>
              </w:rPr>
              <w:t xml:space="preserve">(TRE TORRI A.S.D.) </w:t>
            </w:r>
          </w:p>
        </w:tc>
      </w:tr>
    </w:tbl>
    <w:p w14:paraId="4909E2D3" w14:textId="77777777" w:rsidR="00843AC5" w:rsidRPr="009447DA" w:rsidRDefault="00843AC5" w:rsidP="00843AC5">
      <w:pPr>
        <w:pStyle w:val="titolo20"/>
        <w:rPr>
          <w:rFonts w:eastAsiaTheme="minorEastAsia"/>
          <w:color w:val="002060"/>
        </w:rPr>
      </w:pPr>
      <w:r w:rsidRPr="009447D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84FEC73" w14:textId="77777777" w:rsidTr="004D13CE">
        <w:tc>
          <w:tcPr>
            <w:tcW w:w="2200" w:type="dxa"/>
            <w:tcMar>
              <w:top w:w="20" w:type="dxa"/>
              <w:left w:w="20" w:type="dxa"/>
              <w:bottom w:w="20" w:type="dxa"/>
              <w:right w:w="20" w:type="dxa"/>
            </w:tcMar>
            <w:vAlign w:val="center"/>
            <w:hideMark/>
          </w:tcPr>
          <w:p w14:paraId="1B4FA513" w14:textId="77777777" w:rsidR="00843AC5" w:rsidRPr="009447DA" w:rsidRDefault="00843AC5" w:rsidP="004D13CE">
            <w:pPr>
              <w:pStyle w:val="movimento"/>
              <w:rPr>
                <w:color w:val="002060"/>
              </w:rPr>
            </w:pPr>
            <w:r w:rsidRPr="009447DA">
              <w:rPr>
                <w:color w:val="002060"/>
              </w:rPr>
              <w:t>PANTANETTI GUIDO LUIS</w:t>
            </w:r>
          </w:p>
        </w:tc>
        <w:tc>
          <w:tcPr>
            <w:tcW w:w="2200" w:type="dxa"/>
            <w:tcMar>
              <w:top w:w="20" w:type="dxa"/>
              <w:left w:w="20" w:type="dxa"/>
              <w:bottom w:w="20" w:type="dxa"/>
              <w:right w:w="20" w:type="dxa"/>
            </w:tcMar>
            <w:vAlign w:val="center"/>
            <w:hideMark/>
          </w:tcPr>
          <w:p w14:paraId="597C9D5F" w14:textId="77777777" w:rsidR="00843AC5" w:rsidRPr="009447DA" w:rsidRDefault="00843AC5" w:rsidP="004D13CE">
            <w:pPr>
              <w:pStyle w:val="movimento2"/>
              <w:rPr>
                <w:color w:val="002060"/>
              </w:rPr>
            </w:pPr>
            <w:r w:rsidRPr="009447DA">
              <w:rPr>
                <w:color w:val="002060"/>
              </w:rPr>
              <w:t xml:space="preserve">(TRE TORRI A.S.D.) </w:t>
            </w:r>
          </w:p>
        </w:tc>
        <w:tc>
          <w:tcPr>
            <w:tcW w:w="800" w:type="dxa"/>
            <w:tcMar>
              <w:top w:w="20" w:type="dxa"/>
              <w:left w:w="20" w:type="dxa"/>
              <w:bottom w:w="20" w:type="dxa"/>
              <w:right w:w="20" w:type="dxa"/>
            </w:tcMar>
            <w:vAlign w:val="center"/>
            <w:hideMark/>
          </w:tcPr>
          <w:p w14:paraId="1CAE2CB1"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0F53A5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ACC3D14" w14:textId="77777777" w:rsidR="00843AC5" w:rsidRPr="009447DA" w:rsidRDefault="00843AC5" w:rsidP="004D13CE">
            <w:pPr>
              <w:pStyle w:val="movimento2"/>
              <w:rPr>
                <w:color w:val="002060"/>
              </w:rPr>
            </w:pPr>
            <w:r w:rsidRPr="009447DA">
              <w:rPr>
                <w:color w:val="002060"/>
              </w:rPr>
              <w:t> </w:t>
            </w:r>
          </w:p>
        </w:tc>
      </w:tr>
    </w:tbl>
    <w:p w14:paraId="3D2EDCDB" w14:textId="77777777" w:rsidR="00843AC5" w:rsidRPr="009447DA" w:rsidRDefault="00843AC5" w:rsidP="00843AC5">
      <w:pPr>
        <w:pStyle w:val="titolo20"/>
        <w:rPr>
          <w:rFonts w:eastAsiaTheme="minorEastAsia"/>
          <w:color w:val="002060"/>
        </w:rPr>
      </w:pPr>
      <w:r w:rsidRPr="009447D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CF477D9" w14:textId="77777777" w:rsidTr="004D13CE">
        <w:tc>
          <w:tcPr>
            <w:tcW w:w="2200" w:type="dxa"/>
            <w:tcMar>
              <w:top w:w="20" w:type="dxa"/>
              <w:left w:w="20" w:type="dxa"/>
              <w:bottom w:w="20" w:type="dxa"/>
              <w:right w:w="20" w:type="dxa"/>
            </w:tcMar>
            <w:vAlign w:val="center"/>
            <w:hideMark/>
          </w:tcPr>
          <w:p w14:paraId="49DB98AC" w14:textId="77777777" w:rsidR="00843AC5" w:rsidRPr="009447DA" w:rsidRDefault="00843AC5" w:rsidP="004D13CE">
            <w:pPr>
              <w:pStyle w:val="movimento"/>
              <w:rPr>
                <w:color w:val="002060"/>
              </w:rPr>
            </w:pPr>
            <w:r w:rsidRPr="009447DA">
              <w:rPr>
                <w:color w:val="002060"/>
              </w:rPr>
              <w:t>IESARI MATTEO</w:t>
            </w:r>
          </w:p>
        </w:tc>
        <w:tc>
          <w:tcPr>
            <w:tcW w:w="2200" w:type="dxa"/>
            <w:tcMar>
              <w:top w:w="20" w:type="dxa"/>
              <w:left w:w="20" w:type="dxa"/>
              <w:bottom w:w="20" w:type="dxa"/>
              <w:right w:w="20" w:type="dxa"/>
            </w:tcMar>
            <w:vAlign w:val="center"/>
            <w:hideMark/>
          </w:tcPr>
          <w:p w14:paraId="087CD388" w14:textId="77777777" w:rsidR="00843AC5" w:rsidRPr="009447DA" w:rsidRDefault="00843AC5" w:rsidP="004D13CE">
            <w:pPr>
              <w:pStyle w:val="movimento2"/>
              <w:rPr>
                <w:color w:val="002060"/>
              </w:rPr>
            </w:pPr>
            <w:r w:rsidRPr="009447DA">
              <w:rPr>
                <w:color w:val="002060"/>
              </w:rPr>
              <w:t xml:space="preserve">(INVICTA FUTSAL MACERATA) </w:t>
            </w:r>
          </w:p>
        </w:tc>
        <w:tc>
          <w:tcPr>
            <w:tcW w:w="800" w:type="dxa"/>
            <w:tcMar>
              <w:top w:w="20" w:type="dxa"/>
              <w:left w:w="20" w:type="dxa"/>
              <w:bottom w:w="20" w:type="dxa"/>
              <w:right w:w="20" w:type="dxa"/>
            </w:tcMar>
            <w:vAlign w:val="center"/>
            <w:hideMark/>
          </w:tcPr>
          <w:p w14:paraId="37CBC21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EE2340B" w14:textId="77777777" w:rsidR="00843AC5" w:rsidRPr="009447DA" w:rsidRDefault="00843AC5" w:rsidP="004D13CE">
            <w:pPr>
              <w:pStyle w:val="movimento"/>
              <w:rPr>
                <w:color w:val="002060"/>
              </w:rPr>
            </w:pPr>
            <w:r w:rsidRPr="009447DA">
              <w:rPr>
                <w:color w:val="002060"/>
              </w:rPr>
              <w:t>TITTARELLI ANDREA</w:t>
            </w:r>
          </w:p>
        </w:tc>
        <w:tc>
          <w:tcPr>
            <w:tcW w:w="2200" w:type="dxa"/>
            <w:tcMar>
              <w:top w:w="20" w:type="dxa"/>
              <w:left w:w="20" w:type="dxa"/>
              <w:bottom w:w="20" w:type="dxa"/>
              <w:right w:w="20" w:type="dxa"/>
            </w:tcMar>
            <w:vAlign w:val="center"/>
            <w:hideMark/>
          </w:tcPr>
          <w:p w14:paraId="66F3403E" w14:textId="77777777" w:rsidR="00843AC5" w:rsidRPr="009447DA" w:rsidRDefault="00843AC5" w:rsidP="004D13CE">
            <w:pPr>
              <w:pStyle w:val="movimento2"/>
              <w:rPr>
                <w:color w:val="002060"/>
              </w:rPr>
            </w:pPr>
            <w:r w:rsidRPr="009447DA">
              <w:rPr>
                <w:color w:val="002060"/>
              </w:rPr>
              <w:t xml:space="preserve">(JESI) </w:t>
            </w:r>
          </w:p>
        </w:tc>
      </w:tr>
      <w:tr w:rsidR="00843AC5" w:rsidRPr="009447DA" w14:paraId="52A08D7C" w14:textId="77777777" w:rsidTr="004D13CE">
        <w:tc>
          <w:tcPr>
            <w:tcW w:w="2200" w:type="dxa"/>
            <w:tcMar>
              <w:top w:w="20" w:type="dxa"/>
              <w:left w:w="20" w:type="dxa"/>
              <w:bottom w:w="20" w:type="dxa"/>
              <w:right w:w="20" w:type="dxa"/>
            </w:tcMar>
            <w:vAlign w:val="center"/>
            <w:hideMark/>
          </w:tcPr>
          <w:p w14:paraId="69A673D4" w14:textId="77777777" w:rsidR="00843AC5" w:rsidRPr="009447DA" w:rsidRDefault="00843AC5" w:rsidP="004D13CE">
            <w:pPr>
              <w:pStyle w:val="movimento"/>
              <w:rPr>
                <w:color w:val="002060"/>
              </w:rPr>
            </w:pPr>
            <w:r w:rsidRPr="009447DA">
              <w:rPr>
                <w:color w:val="002060"/>
              </w:rPr>
              <w:t>BELA PAOLO</w:t>
            </w:r>
          </w:p>
        </w:tc>
        <w:tc>
          <w:tcPr>
            <w:tcW w:w="2200" w:type="dxa"/>
            <w:tcMar>
              <w:top w:w="20" w:type="dxa"/>
              <w:left w:w="20" w:type="dxa"/>
              <w:bottom w:w="20" w:type="dxa"/>
              <w:right w:w="20" w:type="dxa"/>
            </w:tcMar>
            <w:vAlign w:val="center"/>
            <w:hideMark/>
          </w:tcPr>
          <w:p w14:paraId="31B68E78" w14:textId="77777777" w:rsidR="00843AC5" w:rsidRPr="009447DA" w:rsidRDefault="00843AC5" w:rsidP="004D13CE">
            <w:pPr>
              <w:pStyle w:val="movimento2"/>
              <w:rPr>
                <w:color w:val="002060"/>
              </w:rPr>
            </w:pPr>
            <w:r w:rsidRPr="009447DA">
              <w:rPr>
                <w:color w:val="002060"/>
              </w:rPr>
              <w:t xml:space="preserve">(REAL SAN GIORGIO) </w:t>
            </w:r>
          </w:p>
        </w:tc>
        <w:tc>
          <w:tcPr>
            <w:tcW w:w="800" w:type="dxa"/>
            <w:tcMar>
              <w:top w:w="20" w:type="dxa"/>
              <w:left w:w="20" w:type="dxa"/>
              <w:bottom w:w="20" w:type="dxa"/>
              <w:right w:w="20" w:type="dxa"/>
            </w:tcMar>
            <w:vAlign w:val="center"/>
            <w:hideMark/>
          </w:tcPr>
          <w:p w14:paraId="43844E2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5B66590" w14:textId="77777777" w:rsidR="00843AC5" w:rsidRPr="009447DA" w:rsidRDefault="00843AC5" w:rsidP="004D13CE">
            <w:pPr>
              <w:pStyle w:val="movimento"/>
              <w:rPr>
                <w:color w:val="002060"/>
              </w:rPr>
            </w:pPr>
            <w:r w:rsidRPr="009447DA">
              <w:rPr>
                <w:color w:val="002060"/>
              </w:rPr>
              <w:t>LATINI DIEGO</w:t>
            </w:r>
          </w:p>
        </w:tc>
        <w:tc>
          <w:tcPr>
            <w:tcW w:w="2200" w:type="dxa"/>
            <w:tcMar>
              <w:top w:w="20" w:type="dxa"/>
              <w:left w:w="20" w:type="dxa"/>
              <w:bottom w:w="20" w:type="dxa"/>
              <w:right w:w="20" w:type="dxa"/>
            </w:tcMar>
            <w:vAlign w:val="center"/>
            <w:hideMark/>
          </w:tcPr>
          <w:p w14:paraId="01631EC8" w14:textId="77777777" w:rsidR="00843AC5" w:rsidRPr="009447DA" w:rsidRDefault="00843AC5" w:rsidP="004D13CE">
            <w:pPr>
              <w:pStyle w:val="movimento2"/>
              <w:rPr>
                <w:color w:val="002060"/>
              </w:rPr>
            </w:pPr>
            <w:r w:rsidRPr="009447DA">
              <w:rPr>
                <w:color w:val="002060"/>
              </w:rPr>
              <w:t xml:space="preserve">(TRE TORRI A.S.D.) </w:t>
            </w:r>
          </w:p>
        </w:tc>
      </w:tr>
    </w:tbl>
    <w:p w14:paraId="7460BC0A"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886DAA7" w14:textId="77777777" w:rsidTr="004D13CE">
        <w:tc>
          <w:tcPr>
            <w:tcW w:w="2200" w:type="dxa"/>
            <w:tcMar>
              <w:top w:w="20" w:type="dxa"/>
              <w:left w:w="20" w:type="dxa"/>
              <w:bottom w:w="20" w:type="dxa"/>
              <w:right w:w="20" w:type="dxa"/>
            </w:tcMar>
            <w:vAlign w:val="center"/>
            <w:hideMark/>
          </w:tcPr>
          <w:p w14:paraId="3E1AC9D0" w14:textId="77777777" w:rsidR="00843AC5" w:rsidRPr="009447DA" w:rsidRDefault="00843AC5" w:rsidP="004D13CE">
            <w:pPr>
              <w:pStyle w:val="movimento"/>
              <w:rPr>
                <w:color w:val="002060"/>
              </w:rPr>
            </w:pPr>
            <w:r w:rsidRPr="009447DA">
              <w:rPr>
                <w:color w:val="002060"/>
              </w:rPr>
              <w:t>GIORGI JACOPO</w:t>
            </w:r>
          </w:p>
        </w:tc>
        <w:tc>
          <w:tcPr>
            <w:tcW w:w="2200" w:type="dxa"/>
            <w:tcMar>
              <w:top w:w="20" w:type="dxa"/>
              <w:left w:w="20" w:type="dxa"/>
              <w:bottom w:w="20" w:type="dxa"/>
              <w:right w:w="20" w:type="dxa"/>
            </w:tcMar>
            <w:vAlign w:val="center"/>
            <w:hideMark/>
          </w:tcPr>
          <w:p w14:paraId="24BD05E8" w14:textId="77777777" w:rsidR="00843AC5" w:rsidRPr="009447DA" w:rsidRDefault="00843AC5" w:rsidP="004D13CE">
            <w:pPr>
              <w:pStyle w:val="movimento2"/>
              <w:rPr>
                <w:color w:val="002060"/>
              </w:rPr>
            </w:pPr>
            <w:r w:rsidRPr="009447DA">
              <w:rPr>
                <w:color w:val="002060"/>
              </w:rPr>
              <w:t xml:space="preserve">(FUTSAL CASELLE) </w:t>
            </w:r>
          </w:p>
        </w:tc>
        <w:tc>
          <w:tcPr>
            <w:tcW w:w="800" w:type="dxa"/>
            <w:tcMar>
              <w:top w:w="20" w:type="dxa"/>
              <w:left w:w="20" w:type="dxa"/>
              <w:bottom w:w="20" w:type="dxa"/>
              <w:right w:w="20" w:type="dxa"/>
            </w:tcMar>
            <w:vAlign w:val="center"/>
            <w:hideMark/>
          </w:tcPr>
          <w:p w14:paraId="02986AD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C47F14F" w14:textId="77777777" w:rsidR="00843AC5" w:rsidRPr="009447DA" w:rsidRDefault="00843AC5" w:rsidP="004D13CE">
            <w:pPr>
              <w:pStyle w:val="movimento"/>
              <w:rPr>
                <w:color w:val="002060"/>
              </w:rPr>
            </w:pPr>
            <w:r w:rsidRPr="009447DA">
              <w:rPr>
                <w:color w:val="002060"/>
              </w:rPr>
              <w:t>CURZI LUCA</w:t>
            </w:r>
          </w:p>
        </w:tc>
        <w:tc>
          <w:tcPr>
            <w:tcW w:w="2200" w:type="dxa"/>
            <w:tcMar>
              <w:top w:w="20" w:type="dxa"/>
              <w:left w:w="20" w:type="dxa"/>
              <w:bottom w:w="20" w:type="dxa"/>
              <w:right w:w="20" w:type="dxa"/>
            </w:tcMar>
            <w:vAlign w:val="center"/>
            <w:hideMark/>
          </w:tcPr>
          <w:p w14:paraId="5F011B72" w14:textId="77777777" w:rsidR="00843AC5" w:rsidRPr="009447DA" w:rsidRDefault="00843AC5" w:rsidP="004D13CE">
            <w:pPr>
              <w:pStyle w:val="movimento2"/>
              <w:rPr>
                <w:color w:val="002060"/>
              </w:rPr>
            </w:pPr>
            <w:r w:rsidRPr="009447DA">
              <w:rPr>
                <w:color w:val="002060"/>
              </w:rPr>
              <w:t xml:space="preserve">(FUTSAL MONTURANO) </w:t>
            </w:r>
          </w:p>
        </w:tc>
      </w:tr>
      <w:tr w:rsidR="00843AC5" w:rsidRPr="009447DA" w14:paraId="170DE723" w14:textId="77777777" w:rsidTr="004D13CE">
        <w:tc>
          <w:tcPr>
            <w:tcW w:w="2200" w:type="dxa"/>
            <w:tcMar>
              <w:top w:w="20" w:type="dxa"/>
              <w:left w:w="20" w:type="dxa"/>
              <w:bottom w:w="20" w:type="dxa"/>
              <w:right w:w="20" w:type="dxa"/>
            </w:tcMar>
            <w:vAlign w:val="center"/>
            <w:hideMark/>
          </w:tcPr>
          <w:p w14:paraId="787F0444" w14:textId="77777777" w:rsidR="00843AC5" w:rsidRPr="009447DA" w:rsidRDefault="00843AC5" w:rsidP="004D13CE">
            <w:pPr>
              <w:pStyle w:val="movimento"/>
              <w:rPr>
                <w:color w:val="002060"/>
              </w:rPr>
            </w:pPr>
            <w:r w:rsidRPr="009447DA">
              <w:rPr>
                <w:color w:val="002060"/>
              </w:rPr>
              <w:t>CARANCINI RICCARDO</w:t>
            </w:r>
          </w:p>
        </w:tc>
        <w:tc>
          <w:tcPr>
            <w:tcW w:w="2200" w:type="dxa"/>
            <w:tcMar>
              <w:top w:w="20" w:type="dxa"/>
              <w:left w:w="20" w:type="dxa"/>
              <w:bottom w:w="20" w:type="dxa"/>
              <w:right w:w="20" w:type="dxa"/>
            </w:tcMar>
            <w:vAlign w:val="center"/>
            <w:hideMark/>
          </w:tcPr>
          <w:p w14:paraId="3BD3AF79" w14:textId="77777777" w:rsidR="00843AC5" w:rsidRPr="009447DA" w:rsidRDefault="00843AC5" w:rsidP="004D13CE">
            <w:pPr>
              <w:pStyle w:val="movimento2"/>
              <w:rPr>
                <w:color w:val="002060"/>
              </w:rPr>
            </w:pPr>
            <w:r w:rsidRPr="009447DA">
              <w:rPr>
                <w:color w:val="002060"/>
              </w:rPr>
              <w:t xml:space="preserve">(INVICTA FUTSAL MACERATA) </w:t>
            </w:r>
          </w:p>
        </w:tc>
        <w:tc>
          <w:tcPr>
            <w:tcW w:w="800" w:type="dxa"/>
            <w:tcMar>
              <w:top w:w="20" w:type="dxa"/>
              <w:left w:w="20" w:type="dxa"/>
              <w:bottom w:w="20" w:type="dxa"/>
              <w:right w:w="20" w:type="dxa"/>
            </w:tcMar>
            <w:vAlign w:val="center"/>
            <w:hideMark/>
          </w:tcPr>
          <w:p w14:paraId="42FF77B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DA0A19D" w14:textId="77777777" w:rsidR="00843AC5" w:rsidRPr="009447DA" w:rsidRDefault="00843AC5" w:rsidP="004D13CE">
            <w:pPr>
              <w:pStyle w:val="movimento"/>
              <w:rPr>
                <w:color w:val="002060"/>
              </w:rPr>
            </w:pPr>
            <w:r w:rsidRPr="009447DA">
              <w:rPr>
                <w:color w:val="002060"/>
              </w:rPr>
              <w:t>PASQUI GIACOMO</w:t>
            </w:r>
          </w:p>
        </w:tc>
        <w:tc>
          <w:tcPr>
            <w:tcW w:w="2200" w:type="dxa"/>
            <w:tcMar>
              <w:top w:w="20" w:type="dxa"/>
              <w:left w:w="20" w:type="dxa"/>
              <w:bottom w:w="20" w:type="dxa"/>
              <w:right w:w="20" w:type="dxa"/>
            </w:tcMar>
            <w:vAlign w:val="center"/>
            <w:hideMark/>
          </w:tcPr>
          <w:p w14:paraId="7664E0B8" w14:textId="77777777" w:rsidR="00843AC5" w:rsidRPr="009447DA" w:rsidRDefault="00843AC5" w:rsidP="004D13CE">
            <w:pPr>
              <w:pStyle w:val="movimento2"/>
              <w:rPr>
                <w:color w:val="002060"/>
              </w:rPr>
            </w:pPr>
            <w:r w:rsidRPr="009447DA">
              <w:rPr>
                <w:color w:val="002060"/>
              </w:rPr>
              <w:t xml:space="preserve">(MONTELUPONE CALCIO A 5) </w:t>
            </w:r>
          </w:p>
        </w:tc>
      </w:tr>
      <w:tr w:rsidR="00843AC5" w:rsidRPr="009447DA" w14:paraId="25022BF0" w14:textId="77777777" w:rsidTr="004D13CE">
        <w:tc>
          <w:tcPr>
            <w:tcW w:w="2200" w:type="dxa"/>
            <w:tcMar>
              <w:top w:w="20" w:type="dxa"/>
              <w:left w:w="20" w:type="dxa"/>
              <w:bottom w:w="20" w:type="dxa"/>
              <w:right w:w="20" w:type="dxa"/>
            </w:tcMar>
            <w:vAlign w:val="center"/>
            <w:hideMark/>
          </w:tcPr>
          <w:p w14:paraId="0B68D999" w14:textId="77777777" w:rsidR="00843AC5" w:rsidRPr="009447DA" w:rsidRDefault="00843AC5" w:rsidP="004D13CE">
            <w:pPr>
              <w:pStyle w:val="movimento"/>
              <w:rPr>
                <w:color w:val="002060"/>
              </w:rPr>
            </w:pPr>
            <w:r w:rsidRPr="009447DA">
              <w:rPr>
                <w:color w:val="002060"/>
              </w:rPr>
              <w:t>DE SOUSA ANDRE VITOR</w:t>
            </w:r>
          </w:p>
        </w:tc>
        <w:tc>
          <w:tcPr>
            <w:tcW w:w="2200" w:type="dxa"/>
            <w:tcMar>
              <w:top w:w="20" w:type="dxa"/>
              <w:left w:w="20" w:type="dxa"/>
              <w:bottom w:w="20" w:type="dxa"/>
              <w:right w:w="20" w:type="dxa"/>
            </w:tcMar>
            <w:vAlign w:val="center"/>
            <w:hideMark/>
          </w:tcPr>
          <w:p w14:paraId="507078AE" w14:textId="77777777" w:rsidR="00843AC5" w:rsidRPr="009447DA" w:rsidRDefault="00843AC5" w:rsidP="004D13CE">
            <w:pPr>
              <w:pStyle w:val="movimento2"/>
              <w:rPr>
                <w:color w:val="002060"/>
              </w:rPr>
            </w:pPr>
            <w:r w:rsidRPr="009447DA">
              <w:rPr>
                <w:color w:val="002060"/>
              </w:rPr>
              <w:t xml:space="preserve">(NUOVA JUVENTINA FFC) </w:t>
            </w:r>
          </w:p>
        </w:tc>
        <w:tc>
          <w:tcPr>
            <w:tcW w:w="800" w:type="dxa"/>
            <w:tcMar>
              <w:top w:w="20" w:type="dxa"/>
              <w:left w:w="20" w:type="dxa"/>
              <w:bottom w:w="20" w:type="dxa"/>
              <w:right w:w="20" w:type="dxa"/>
            </w:tcMar>
            <w:vAlign w:val="center"/>
            <w:hideMark/>
          </w:tcPr>
          <w:p w14:paraId="05D28A9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91BCBD2" w14:textId="77777777" w:rsidR="00843AC5" w:rsidRPr="009447DA" w:rsidRDefault="00843AC5" w:rsidP="004D13CE">
            <w:pPr>
              <w:pStyle w:val="movimento"/>
              <w:rPr>
                <w:color w:val="002060"/>
              </w:rPr>
            </w:pPr>
            <w:r w:rsidRPr="009447DA">
              <w:rPr>
                <w:color w:val="002060"/>
              </w:rPr>
              <w:t>PAGLIARI ALBERTO</w:t>
            </w:r>
          </w:p>
        </w:tc>
        <w:tc>
          <w:tcPr>
            <w:tcW w:w="2200" w:type="dxa"/>
            <w:tcMar>
              <w:top w:w="20" w:type="dxa"/>
              <w:left w:w="20" w:type="dxa"/>
              <w:bottom w:w="20" w:type="dxa"/>
              <w:right w:w="20" w:type="dxa"/>
            </w:tcMar>
            <w:vAlign w:val="center"/>
            <w:hideMark/>
          </w:tcPr>
          <w:p w14:paraId="3A6738FE" w14:textId="77777777" w:rsidR="00843AC5" w:rsidRPr="009447DA" w:rsidRDefault="00843AC5" w:rsidP="004D13CE">
            <w:pPr>
              <w:pStyle w:val="movimento2"/>
              <w:rPr>
                <w:color w:val="002060"/>
              </w:rPr>
            </w:pPr>
            <w:r w:rsidRPr="009447DA">
              <w:rPr>
                <w:color w:val="002060"/>
              </w:rPr>
              <w:t xml:space="preserve">(POL.CAGLI SPORT ASSOCIATI) </w:t>
            </w:r>
          </w:p>
        </w:tc>
      </w:tr>
      <w:tr w:rsidR="00843AC5" w:rsidRPr="009447DA" w14:paraId="43D5DF5C" w14:textId="77777777" w:rsidTr="004D13CE">
        <w:tc>
          <w:tcPr>
            <w:tcW w:w="2200" w:type="dxa"/>
            <w:tcMar>
              <w:top w:w="20" w:type="dxa"/>
              <w:left w:w="20" w:type="dxa"/>
              <w:bottom w:w="20" w:type="dxa"/>
              <w:right w:w="20" w:type="dxa"/>
            </w:tcMar>
            <w:vAlign w:val="center"/>
            <w:hideMark/>
          </w:tcPr>
          <w:p w14:paraId="5F5C4A7C" w14:textId="77777777" w:rsidR="00843AC5" w:rsidRPr="009447DA" w:rsidRDefault="00843AC5" w:rsidP="004D13CE">
            <w:pPr>
              <w:pStyle w:val="movimento"/>
              <w:rPr>
                <w:color w:val="002060"/>
              </w:rPr>
            </w:pPr>
            <w:r w:rsidRPr="009447DA">
              <w:rPr>
                <w:color w:val="002060"/>
              </w:rPr>
              <w:t>REBISCINI TOMMASO</w:t>
            </w:r>
          </w:p>
        </w:tc>
        <w:tc>
          <w:tcPr>
            <w:tcW w:w="2200" w:type="dxa"/>
            <w:tcMar>
              <w:top w:w="20" w:type="dxa"/>
              <w:left w:w="20" w:type="dxa"/>
              <w:bottom w:w="20" w:type="dxa"/>
              <w:right w:w="20" w:type="dxa"/>
            </w:tcMar>
            <w:vAlign w:val="center"/>
            <w:hideMark/>
          </w:tcPr>
          <w:p w14:paraId="72A26F01" w14:textId="77777777" w:rsidR="00843AC5" w:rsidRPr="009447DA" w:rsidRDefault="00843AC5" w:rsidP="004D13CE">
            <w:pPr>
              <w:pStyle w:val="movimento2"/>
              <w:rPr>
                <w:color w:val="002060"/>
              </w:rPr>
            </w:pPr>
            <w:r w:rsidRPr="009447DA">
              <w:rPr>
                <w:color w:val="002060"/>
              </w:rPr>
              <w:t xml:space="preserve">(POL.CAGLI SPORT ASSOCIATI) </w:t>
            </w:r>
          </w:p>
        </w:tc>
        <w:tc>
          <w:tcPr>
            <w:tcW w:w="800" w:type="dxa"/>
            <w:tcMar>
              <w:top w:w="20" w:type="dxa"/>
              <w:left w:w="20" w:type="dxa"/>
              <w:bottom w:w="20" w:type="dxa"/>
              <w:right w:w="20" w:type="dxa"/>
            </w:tcMar>
            <w:vAlign w:val="center"/>
            <w:hideMark/>
          </w:tcPr>
          <w:p w14:paraId="5C897225"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FECEE27" w14:textId="77777777" w:rsidR="00843AC5" w:rsidRPr="009447DA" w:rsidRDefault="00843AC5" w:rsidP="004D13CE">
            <w:pPr>
              <w:pStyle w:val="movimento"/>
              <w:rPr>
                <w:color w:val="002060"/>
              </w:rPr>
            </w:pPr>
            <w:r w:rsidRPr="009447DA">
              <w:rPr>
                <w:color w:val="002060"/>
              </w:rPr>
              <w:t>BORDONI RICCARDO</w:t>
            </w:r>
          </w:p>
        </w:tc>
        <w:tc>
          <w:tcPr>
            <w:tcW w:w="2200" w:type="dxa"/>
            <w:tcMar>
              <w:top w:w="20" w:type="dxa"/>
              <w:left w:w="20" w:type="dxa"/>
              <w:bottom w:w="20" w:type="dxa"/>
              <w:right w:w="20" w:type="dxa"/>
            </w:tcMar>
            <w:vAlign w:val="center"/>
            <w:hideMark/>
          </w:tcPr>
          <w:p w14:paraId="5F79198B" w14:textId="77777777" w:rsidR="00843AC5" w:rsidRPr="009447DA" w:rsidRDefault="00843AC5" w:rsidP="004D13CE">
            <w:pPr>
              <w:pStyle w:val="movimento2"/>
              <w:rPr>
                <w:color w:val="002060"/>
              </w:rPr>
            </w:pPr>
            <w:r w:rsidRPr="009447DA">
              <w:rPr>
                <w:color w:val="002060"/>
              </w:rPr>
              <w:t xml:space="preserve">(REAL SAN GIORGIO) </w:t>
            </w:r>
          </w:p>
        </w:tc>
      </w:tr>
    </w:tbl>
    <w:p w14:paraId="7EE69B8B"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906FE93" w14:textId="77777777" w:rsidTr="004D13CE">
        <w:tc>
          <w:tcPr>
            <w:tcW w:w="2200" w:type="dxa"/>
            <w:tcMar>
              <w:top w:w="20" w:type="dxa"/>
              <w:left w:w="20" w:type="dxa"/>
              <w:bottom w:w="20" w:type="dxa"/>
              <w:right w:w="20" w:type="dxa"/>
            </w:tcMar>
            <w:vAlign w:val="center"/>
            <w:hideMark/>
          </w:tcPr>
          <w:p w14:paraId="6FEA1C81" w14:textId="77777777" w:rsidR="00843AC5" w:rsidRPr="009447DA" w:rsidRDefault="00843AC5" w:rsidP="004D13CE">
            <w:pPr>
              <w:pStyle w:val="movimento"/>
              <w:rPr>
                <w:color w:val="002060"/>
              </w:rPr>
            </w:pPr>
            <w:r w:rsidRPr="009447DA">
              <w:rPr>
                <w:color w:val="002060"/>
              </w:rPr>
              <w:t>NAZAROLF CARLOS AUGUSTIN</w:t>
            </w:r>
          </w:p>
        </w:tc>
        <w:tc>
          <w:tcPr>
            <w:tcW w:w="2200" w:type="dxa"/>
            <w:tcMar>
              <w:top w:w="20" w:type="dxa"/>
              <w:left w:w="20" w:type="dxa"/>
              <w:bottom w:w="20" w:type="dxa"/>
              <w:right w:w="20" w:type="dxa"/>
            </w:tcMar>
            <w:vAlign w:val="center"/>
            <w:hideMark/>
          </w:tcPr>
          <w:p w14:paraId="03546832" w14:textId="77777777" w:rsidR="00843AC5" w:rsidRPr="009447DA" w:rsidRDefault="00843AC5" w:rsidP="004D13CE">
            <w:pPr>
              <w:pStyle w:val="movimento2"/>
              <w:rPr>
                <w:color w:val="002060"/>
              </w:rPr>
            </w:pPr>
            <w:r w:rsidRPr="009447DA">
              <w:rPr>
                <w:color w:val="002060"/>
              </w:rPr>
              <w:t xml:space="preserve">(BAYER CAPPUCCINI) </w:t>
            </w:r>
          </w:p>
        </w:tc>
        <w:tc>
          <w:tcPr>
            <w:tcW w:w="800" w:type="dxa"/>
            <w:tcMar>
              <w:top w:w="20" w:type="dxa"/>
              <w:left w:w="20" w:type="dxa"/>
              <w:bottom w:w="20" w:type="dxa"/>
              <w:right w:w="20" w:type="dxa"/>
            </w:tcMar>
            <w:vAlign w:val="center"/>
            <w:hideMark/>
          </w:tcPr>
          <w:p w14:paraId="582DE5D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3D7FC64" w14:textId="77777777" w:rsidR="00843AC5" w:rsidRPr="009447DA" w:rsidRDefault="00843AC5" w:rsidP="004D13CE">
            <w:pPr>
              <w:pStyle w:val="movimento"/>
              <w:rPr>
                <w:color w:val="002060"/>
              </w:rPr>
            </w:pPr>
            <w:r w:rsidRPr="009447DA">
              <w:rPr>
                <w:color w:val="002060"/>
              </w:rPr>
              <w:t>PALAZZESI MARIO</w:t>
            </w:r>
          </w:p>
        </w:tc>
        <w:tc>
          <w:tcPr>
            <w:tcW w:w="2200" w:type="dxa"/>
            <w:tcMar>
              <w:top w:w="20" w:type="dxa"/>
              <w:left w:w="20" w:type="dxa"/>
              <w:bottom w:w="20" w:type="dxa"/>
              <w:right w:w="20" w:type="dxa"/>
            </w:tcMar>
            <w:vAlign w:val="center"/>
            <w:hideMark/>
          </w:tcPr>
          <w:p w14:paraId="3FFA8682" w14:textId="77777777" w:rsidR="00843AC5" w:rsidRPr="009447DA" w:rsidRDefault="00843AC5" w:rsidP="004D13CE">
            <w:pPr>
              <w:pStyle w:val="movimento2"/>
              <w:rPr>
                <w:color w:val="002060"/>
              </w:rPr>
            </w:pPr>
            <w:r w:rsidRPr="009447DA">
              <w:rPr>
                <w:color w:val="002060"/>
              </w:rPr>
              <w:t xml:space="preserve">(BAYER CAPPUCCINI) </w:t>
            </w:r>
          </w:p>
        </w:tc>
      </w:tr>
      <w:tr w:rsidR="00843AC5" w:rsidRPr="009447DA" w14:paraId="0E446BD8" w14:textId="77777777" w:rsidTr="004D13CE">
        <w:tc>
          <w:tcPr>
            <w:tcW w:w="2200" w:type="dxa"/>
            <w:tcMar>
              <w:top w:w="20" w:type="dxa"/>
              <w:left w:w="20" w:type="dxa"/>
              <w:bottom w:w="20" w:type="dxa"/>
              <w:right w:w="20" w:type="dxa"/>
            </w:tcMar>
            <w:vAlign w:val="center"/>
            <w:hideMark/>
          </w:tcPr>
          <w:p w14:paraId="6C60FC9B" w14:textId="77777777" w:rsidR="00843AC5" w:rsidRPr="009447DA" w:rsidRDefault="00843AC5" w:rsidP="004D13CE">
            <w:pPr>
              <w:pStyle w:val="movimento"/>
              <w:rPr>
                <w:color w:val="002060"/>
              </w:rPr>
            </w:pPr>
            <w:r w:rsidRPr="009447DA">
              <w:rPr>
                <w:color w:val="002060"/>
              </w:rPr>
              <w:t>CAO GIANLUCA</w:t>
            </w:r>
          </w:p>
        </w:tc>
        <w:tc>
          <w:tcPr>
            <w:tcW w:w="2200" w:type="dxa"/>
            <w:tcMar>
              <w:top w:w="20" w:type="dxa"/>
              <w:left w:w="20" w:type="dxa"/>
              <w:bottom w:w="20" w:type="dxa"/>
              <w:right w:w="20" w:type="dxa"/>
            </w:tcMar>
            <w:vAlign w:val="center"/>
            <w:hideMark/>
          </w:tcPr>
          <w:p w14:paraId="5FC7B0C8" w14:textId="77777777" w:rsidR="00843AC5" w:rsidRPr="009447DA" w:rsidRDefault="00843AC5" w:rsidP="004D13CE">
            <w:pPr>
              <w:pStyle w:val="movimento2"/>
              <w:rPr>
                <w:color w:val="002060"/>
              </w:rPr>
            </w:pPr>
            <w:r w:rsidRPr="009447DA">
              <w:rPr>
                <w:color w:val="002060"/>
              </w:rPr>
              <w:t xml:space="preserve">(FUTSAL CASELLE) </w:t>
            </w:r>
          </w:p>
        </w:tc>
        <w:tc>
          <w:tcPr>
            <w:tcW w:w="800" w:type="dxa"/>
            <w:tcMar>
              <w:top w:w="20" w:type="dxa"/>
              <w:left w:w="20" w:type="dxa"/>
              <w:bottom w:w="20" w:type="dxa"/>
              <w:right w:w="20" w:type="dxa"/>
            </w:tcMar>
            <w:vAlign w:val="center"/>
            <w:hideMark/>
          </w:tcPr>
          <w:p w14:paraId="0AD5C6D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63A0C4F" w14:textId="77777777" w:rsidR="00843AC5" w:rsidRPr="009447DA" w:rsidRDefault="00843AC5" w:rsidP="004D13CE">
            <w:pPr>
              <w:pStyle w:val="movimento"/>
              <w:rPr>
                <w:color w:val="002060"/>
              </w:rPr>
            </w:pPr>
            <w:r w:rsidRPr="009447DA">
              <w:rPr>
                <w:color w:val="002060"/>
              </w:rPr>
              <w:t>CROCI MATTEO</w:t>
            </w:r>
          </w:p>
        </w:tc>
        <w:tc>
          <w:tcPr>
            <w:tcW w:w="2200" w:type="dxa"/>
            <w:tcMar>
              <w:top w:w="20" w:type="dxa"/>
              <w:left w:w="20" w:type="dxa"/>
              <w:bottom w:w="20" w:type="dxa"/>
              <w:right w:w="20" w:type="dxa"/>
            </w:tcMar>
            <w:vAlign w:val="center"/>
            <w:hideMark/>
          </w:tcPr>
          <w:p w14:paraId="3BF7033F" w14:textId="77777777" w:rsidR="00843AC5" w:rsidRPr="009447DA" w:rsidRDefault="00843AC5" w:rsidP="004D13CE">
            <w:pPr>
              <w:pStyle w:val="movimento2"/>
              <w:rPr>
                <w:color w:val="002060"/>
              </w:rPr>
            </w:pPr>
            <w:r w:rsidRPr="009447DA">
              <w:rPr>
                <w:color w:val="002060"/>
              </w:rPr>
              <w:t xml:space="preserve">(FUTSAL CASELLE) </w:t>
            </w:r>
          </w:p>
        </w:tc>
      </w:tr>
    </w:tbl>
    <w:p w14:paraId="71E9FCC8"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5BF8C848" w14:textId="77777777" w:rsidTr="004D13CE">
        <w:tc>
          <w:tcPr>
            <w:tcW w:w="2200" w:type="dxa"/>
            <w:tcMar>
              <w:top w:w="20" w:type="dxa"/>
              <w:left w:w="20" w:type="dxa"/>
              <w:bottom w:w="20" w:type="dxa"/>
              <w:right w:w="20" w:type="dxa"/>
            </w:tcMar>
            <w:vAlign w:val="center"/>
            <w:hideMark/>
          </w:tcPr>
          <w:p w14:paraId="38937127" w14:textId="77777777" w:rsidR="00843AC5" w:rsidRPr="009447DA" w:rsidRDefault="00843AC5" w:rsidP="004D13CE">
            <w:pPr>
              <w:pStyle w:val="movimento"/>
              <w:rPr>
                <w:color w:val="002060"/>
              </w:rPr>
            </w:pPr>
            <w:r w:rsidRPr="009447DA">
              <w:rPr>
                <w:color w:val="002060"/>
              </w:rPr>
              <w:t>SCACCIAFERRO NICOLO</w:t>
            </w:r>
          </w:p>
        </w:tc>
        <w:tc>
          <w:tcPr>
            <w:tcW w:w="2200" w:type="dxa"/>
            <w:tcMar>
              <w:top w:w="20" w:type="dxa"/>
              <w:left w:w="20" w:type="dxa"/>
              <w:bottom w:w="20" w:type="dxa"/>
              <w:right w:w="20" w:type="dxa"/>
            </w:tcMar>
            <w:vAlign w:val="center"/>
            <w:hideMark/>
          </w:tcPr>
          <w:p w14:paraId="0B68BF9C" w14:textId="77777777" w:rsidR="00843AC5" w:rsidRPr="009447DA" w:rsidRDefault="00843AC5" w:rsidP="004D13CE">
            <w:pPr>
              <w:pStyle w:val="movimento2"/>
              <w:rPr>
                <w:color w:val="002060"/>
              </w:rPr>
            </w:pPr>
            <w:r w:rsidRPr="009447DA">
              <w:rPr>
                <w:color w:val="002060"/>
              </w:rPr>
              <w:t xml:space="preserve">(FUTSAL CASELLE) </w:t>
            </w:r>
          </w:p>
        </w:tc>
        <w:tc>
          <w:tcPr>
            <w:tcW w:w="800" w:type="dxa"/>
            <w:tcMar>
              <w:top w:w="20" w:type="dxa"/>
              <w:left w:w="20" w:type="dxa"/>
              <w:bottom w:w="20" w:type="dxa"/>
              <w:right w:w="20" w:type="dxa"/>
            </w:tcMar>
            <w:vAlign w:val="center"/>
            <w:hideMark/>
          </w:tcPr>
          <w:p w14:paraId="4C8B805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EC84E92" w14:textId="77777777" w:rsidR="00843AC5" w:rsidRPr="009447DA" w:rsidRDefault="00843AC5" w:rsidP="004D13CE">
            <w:pPr>
              <w:pStyle w:val="movimento"/>
              <w:rPr>
                <w:color w:val="002060"/>
              </w:rPr>
            </w:pPr>
            <w:r w:rsidRPr="009447DA">
              <w:rPr>
                <w:color w:val="002060"/>
              </w:rPr>
              <w:t>DI PLACIDO LORENZO</w:t>
            </w:r>
          </w:p>
        </w:tc>
        <w:tc>
          <w:tcPr>
            <w:tcW w:w="2200" w:type="dxa"/>
            <w:tcMar>
              <w:top w:w="20" w:type="dxa"/>
              <w:left w:w="20" w:type="dxa"/>
              <w:bottom w:w="20" w:type="dxa"/>
              <w:right w:w="20" w:type="dxa"/>
            </w:tcMar>
            <w:vAlign w:val="center"/>
            <w:hideMark/>
          </w:tcPr>
          <w:p w14:paraId="057B0844" w14:textId="77777777" w:rsidR="00843AC5" w:rsidRPr="009447DA" w:rsidRDefault="00843AC5" w:rsidP="004D13CE">
            <w:pPr>
              <w:pStyle w:val="movimento2"/>
              <w:rPr>
                <w:color w:val="002060"/>
              </w:rPr>
            </w:pPr>
            <w:r w:rsidRPr="009447DA">
              <w:rPr>
                <w:color w:val="002060"/>
              </w:rPr>
              <w:t xml:space="preserve">(FUTSAL MONTEMARCIANO C5) </w:t>
            </w:r>
          </w:p>
        </w:tc>
      </w:tr>
      <w:tr w:rsidR="00843AC5" w:rsidRPr="009447DA" w14:paraId="0BFFA0EA" w14:textId="77777777" w:rsidTr="004D13CE">
        <w:tc>
          <w:tcPr>
            <w:tcW w:w="2200" w:type="dxa"/>
            <w:tcMar>
              <w:top w:w="20" w:type="dxa"/>
              <w:left w:w="20" w:type="dxa"/>
              <w:bottom w:w="20" w:type="dxa"/>
              <w:right w:w="20" w:type="dxa"/>
            </w:tcMar>
            <w:vAlign w:val="center"/>
            <w:hideMark/>
          </w:tcPr>
          <w:p w14:paraId="7228591B" w14:textId="77777777" w:rsidR="00843AC5" w:rsidRPr="009447DA" w:rsidRDefault="00843AC5" w:rsidP="004D13CE">
            <w:pPr>
              <w:pStyle w:val="movimento"/>
              <w:rPr>
                <w:color w:val="002060"/>
              </w:rPr>
            </w:pPr>
            <w:r w:rsidRPr="009447DA">
              <w:rPr>
                <w:color w:val="002060"/>
              </w:rPr>
              <w:t>SCOCCO IAN TOMAS</w:t>
            </w:r>
          </w:p>
        </w:tc>
        <w:tc>
          <w:tcPr>
            <w:tcW w:w="2200" w:type="dxa"/>
            <w:tcMar>
              <w:top w:w="20" w:type="dxa"/>
              <w:left w:w="20" w:type="dxa"/>
              <w:bottom w:w="20" w:type="dxa"/>
              <w:right w:w="20" w:type="dxa"/>
            </w:tcMar>
            <w:vAlign w:val="center"/>
            <w:hideMark/>
          </w:tcPr>
          <w:p w14:paraId="10EF50AE" w14:textId="77777777" w:rsidR="00843AC5" w:rsidRPr="009447DA" w:rsidRDefault="00843AC5" w:rsidP="004D13CE">
            <w:pPr>
              <w:pStyle w:val="movimento2"/>
              <w:rPr>
                <w:color w:val="002060"/>
              </w:rPr>
            </w:pPr>
            <w:r w:rsidRPr="009447DA">
              <w:rPr>
                <w:color w:val="002060"/>
              </w:rPr>
              <w:t xml:space="preserve">(INVICTA FUTSAL MACERATA) </w:t>
            </w:r>
          </w:p>
        </w:tc>
        <w:tc>
          <w:tcPr>
            <w:tcW w:w="800" w:type="dxa"/>
            <w:tcMar>
              <w:top w:w="20" w:type="dxa"/>
              <w:left w:w="20" w:type="dxa"/>
              <w:bottom w:w="20" w:type="dxa"/>
              <w:right w:w="20" w:type="dxa"/>
            </w:tcMar>
            <w:vAlign w:val="center"/>
            <w:hideMark/>
          </w:tcPr>
          <w:p w14:paraId="47F6DE0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4B0A2EF" w14:textId="77777777" w:rsidR="00843AC5" w:rsidRPr="009447DA" w:rsidRDefault="00843AC5" w:rsidP="004D13CE">
            <w:pPr>
              <w:pStyle w:val="movimento"/>
              <w:rPr>
                <w:color w:val="002060"/>
              </w:rPr>
            </w:pPr>
            <w:r w:rsidRPr="009447DA">
              <w:rPr>
                <w:color w:val="002060"/>
              </w:rPr>
              <w:t>TRAINI STEFANO</w:t>
            </w:r>
          </w:p>
        </w:tc>
        <w:tc>
          <w:tcPr>
            <w:tcW w:w="2200" w:type="dxa"/>
            <w:tcMar>
              <w:top w:w="20" w:type="dxa"/>
              <w:left w:w="20" w:type="dxa"/>
              <w:bottom w:w="20" w:type="dxa"/>
              <w:right w:w="20" w:type="dxa"/>
            </w:tcMar>
            <w:vAlign w:val="center"/>
            <w:hideMark/>
          </w:tcPr>
          <w:p w14:paraId="67679658" w14:textId="77777777" w:rsidR="00843AC5" w:rsidRPr="009447DA" w:rsidRDefault="00843AC5" w:rsidP="004D13CE">
            <w:pPr>
              <w:pStyle w:val="movimento2"/>
              <w:rPr>
                <w:color w:val="002060"/>
              </w:rPr>
            </w:pPr>
            <w:r w:rsidRPr="009447DA">
              <w:rPr>
                <w:color w:val="002060"/>
              </w:rPr>
              <w:t xml:space="preserve">(MONTELUPONE CALCIO A 5) </w:t>
            </w:r>
          </w:p>
        </w:tc>
      </w:tr>
      <w:tr w:rsidR="00843AC5" w:rsidRPr="009447DA" w14:paraId="08D1EF35" w14:textId="77777777" w:rsidTr="004D13CE">
        <w:tc>
          <w:tcPr>
            <w:tcW w:w="2200" w:type="dxa"/>
            <w:tcMar>
              <w:top w:w="20" w:type="dxa"/>
              <w:left w:w="20" w:type="dxa"/>
              <w:bottom w:w="20" w:type="dxa"/>
              <w:right w:w="20" w:type="dxa"/>
            </w:tcMar>
            <w:vAlign w:val="center"/>
            <w:hideMark/>
          </w:tcPr>
          <w:p w14:paraId="68CCD68B" w14:textId="77777777" w:rsidR="00843AC5" w:rsidRPr="009447DA" w:rsidRDefault="00843AC5" w:rsidP="004D13CE">
            <w:pPr>
              <w:pStyle w:val="movimento"/>
              <w:rPr>
                <w:color w:val="002060"/>
              </w:rPr>
            </w:pPr>
            <w:r w:rsidRPr="009447DA">
              <w:rPr>
                <w:color w:val="002060"/>
              </w:rPr>
              <w:t>STORARI THOMAS</w:t>
            </w:r>
          </w:p>
        </w:tc>
        <w:tc>
          <w:tcPr>
            <w:tcW w:w="2200" w:type="dxa"/>
            <w:tcMar>
              <w:top w:w="20" w:type="dxa"/>
              <w:left w:w="20" w:type="dxa"/>
              <w:bottom w:w="20" w:type="dxa"/>
              <w:right w:w="20" w:type="dxa"/>
            </w:tcMar>
            <w:vAlign w:val="center"/>
            <w:hideMark/>
          </w:tcPr>
          <w:p w14:paraId="154F92C7" w14:textId="77777777" w:rsidR="00843AC5" w:rsidRPr="009447DA" w:rsidRDefault="00843AC5" w:rsidP="004D13CE">
            <w:pPr>
              <w:pStyle w:val="movimento2"/>
              <w:rPr>
                <w:color w:val="002060"/>
              </w:rPr>
            </w:pPr>
            <w:r w:rsidRPr="009447DA">
              <w:rPr>
                <w:color w:val="002060"/>
              </w:rPr>
              <w:t xml:space="preserve">(PIETRALACROCE 73) </w:t>
            </w:r>
          </w:p>
        </w:tc>
        <w:tc>
          <w:tcPr>
            <w:tcW w:w="800" w:type="dxa"/>
            <w:tcMar>
              <w:top w:w="20" w:type="dxa"/>
              <w:left w:w="20" w:type="dxa"/>
              <w:bottom w:w="20" w:type="dxa"/>
              <w:right w:w="20" w:type="dxa"/>
            </w:tcMar>
            <w:vAlign w:val="center"/>
            <w:hideMark/>
          </w:tcPr>
          <w:p w14:paraId="28BE8E92"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1704C4F" w14:textId="77777777" w:rsidR="00843AC5" w:rsidRPr="009447DA" w:rsidRDefault="00843AC5" w:rsidP="004D13CE">
            <w:pPr>
              <w:pStyle w:val="movimento"/>
              <w:rPr>
                <w:color w:val="002060"/>
              </w:rPr>
            </w:pPr>
            <w:r w:rsidRPr="009447DA">
              <w:rPr>
                <w:color w:val="002060"/>
              </w:rPr>
              <w:t>EUSEBI ETTORE</w:t>
            </w:r>
          </w:p>
        </w:tc>
        <w:tc>
          <w:tcPr>
            <w:tcW w:w="2200" w:type="dxa"/>
            <w:tcMar>
              <w:top w:w="20" w:type="dxa"/>
              <w:left w:w="20" w:type="dxa"/>
              <w:bottom w:w="20" w:type="dxa"/>
              <w:right w:w="20" w:type="dxa"/>
            </w:tcMar>
            <w:vAlign w:val="center"/>
            <w:hideMark/>
          </w:tcPr>
          <w:p w14:paraId="3C2C414D" w14:textId="77777777" w:rsidR="00843AC5" w:rsidRPr="009447DA" w:rsidRDefault="00843AC5" w:rsidP="004D13CE">
            <w:pPr>
              <w:pStyle w:val="movimento2"/>
              <w:rPr>
                <w:color w:val="002060"/>
              </w:rPr>
            </w:pPr>
            <w:r w:rsidRPr="009447DA">
              <w:rPr>
                <w:color w:val="002060"/>
              </w:rPr>
              <w:t xml:space="preserve">(POL.CAGLI SPORT ASSOCIATI) </w:t>
            </w:r>
          </w:p>
        </w:tc>
      </w:tr>
    </w:tbl>
    <w:p w14:paraId="78D27B9F" w14:textId="77777777" w:rsidR="00843AC5" w:rsidRDefault="00843AC5" w:rsidP="00843AC5">
      <w:pPr>
        <w:pStyle w:val="breakline"/>
        <w:rPr>
          <w:color w:val="002060"/>
        </w:rPr>
      </w:pPr>
    </w:p>
    <w:p w14:paraId="3DDD8BE2" w14:textId="77777777" w:rsidR="00843AC5" w:rsidRPr="003A5633" w:rsidRDefault="00843AC5" w:rsidP="00843AC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774C2029" w14:textId="77777777" w:rsidR="00843AC5" w:rsidRPr="003A5633" w:rsidRDefault="00843AC5" w:rsidP="00843AC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3E7AB48A" w14:textId="77777777" w:rsidR="00843AC5" w:rsidRPr="009447DA" w:rsidRDefault="00843AC5" w:rsidP="00843AC5">
      <w:pPr>
        <w:pStyle w:val="breakline"/>
        <w:rPr>
          <w:rFonts w:eastAsiaTheme="minorEastAsia"/>
          <w:color w:val="002060"/>
        </w:rPr>
      </w:pPr>
    </w:p>
    <w:p w14:paraId="046CDE7D" w14:textId="77777777" w:rsidR="00843AC5" w:rsidRPr="009447DA" w:rsidRDefault="00843AC5" w:rsidP="00843AC5">
      <w:pPr>
        <w:pStyle w:val="titoloprinc0"/>
        <w:rPr>
          <w:color w:val="002060"/>
        </w:rPr>
      </w:pPr>
      <w:r w:rsidRPr="009447DA">
        <w:rPr>
          <w:color w:val="002060"/>
        </w:rPr>
        <w:t>CLASSIFICA</w:t>
      </w:r>
    </w:p>
    <w:p w14:paraId="5FA01868" w14:textId="77777777" w:rsidR="00843AC5" w:rsidRPr="009447DA" w:rsidRDefault="00843AC5" w:rsidP="00843AC5">
      <w:pPr>
        <w:pStyle w:val="breakline"/>
        <w:rPr>
          <w:color w:val="002060"/>
        </w:rPr>
      </w:pPr>
    </w:p>
    <w:p w14:paraId="1BD53410" w14:textId="77777777" w:rsidR="00843AC5" w:rsidRPr="009447DA" w:rsidRDefault="00843AC5" w:rsidP="00843AC5">
      <w:pPr>
        <w:pStyle w:val="breakline"/>
        <w:rPr>
          <w:color w:val="002060"/>
        </w:rPr>
      </w:pPr>
    </w:p>
    <w:p w14:paraId="5D3AFAF7"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0498B437"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AB590"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43B5E"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647C3"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BC9AC"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B06A"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09FAF"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AD9DD"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4AC3B"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02F12"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AA500" w14:textId="77777777" w:rsidR="00843AC5" w:rsidRPr="009447DA" w:rsidRDefault="00843AC5" w:rsidP="004D13CE">
            <w:pPr>
              <w:pStyle w:val="headertabella0"/>
              <w:rPr>
                <w:color w:val="002060"/>
              </w:rPr>
            </w:pPr>
            <w:r w:rsidRPr="009447DA">
              <w:rPr>
                <w:color w:val="002060"/>
              </w:rPr>
              <w:t>PE</w:t>
            </w:r>
          </w:p>
        </w:tc>
      </w:tr>
      <w:tr w:rsidR="00843AC5" w:rsidRPr="009447DA" w14:paraId="7AD06450"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4652D5" w14:textId="77777777" w:rsidR="00843AC5" w:rsidRPr="009447DA" w:rsidRDefault="00843AC5" w:rsidP="004D13CE">
            <w:pPr>
              <w:pStyle w:val="rowtabella0"/>
              <w:rPr>
                <w:color w:val="002060"/>
              </w:rPr>
            </w:pPr>
            <w:r w:rsidRPr="009447D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9FB4"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8CA4"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37A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1E3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28D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E282" w14:textId="77777777" w:rsidR="00843AC5" w:rsidRPr="009447DA" w:rsidRDefault="00843AC5" w:rsidP="004D13CE">
            <w:pPr>
              <w:pStyle w:val="rowtabella0"/>
              <w:jc w:val="center"/>
              <w:rPr>
                <w:color w:val="002060"/>
              </w:rPr>
            </w:pPr>
            <w:r w:rsidRPr="009447D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537E"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E071"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1674" w14:textId="77777777" w:rsidR="00843AC5" w:rsidRPr="009447DA" w:rsidRDefault="00843AC5" w:rsidP="004D13CE">
            <w:pPr>
              <w:pStyle w:val="rowtabella0"/>
              <w:jc w:val="center"/>
              <w:rPr>
                <w:color w:val="002060"/>
              </w:rPr>
            </w:pPr>
            <w:r w:rsidRPr="009447DA">
              <w:rPr>
                <w:color w:val="002060"/>
              </w:rPr>
              <w:t>0</w:t>
            </w:r>
          </w:p>
        </w:tc>
      </w:tr>
      <w:tr w:rsidR="00843AC5" w:rsidRPr="009447DA" w14:paraId="224581B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53ACA" w14:textId="77777777" w:rsidR="00843AC5" w:rsidRPr="009447DA" w:rsidRDefault="00843AC5" w:rsidP="004D13CE">
            <w:pPr>
              <w:pStyle w:val="rowtabella0"/>
              <w:rPr>
                <w:color w:val="002060"/>
              </w:rPr>
            </w:pPr>
            <w:r w:rsidRPr="009447D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1640"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57F0"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5EFC"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F0B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8906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4C88"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CF14"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0BA9"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FA41" w14:textId="77777777" w:rsidR="00843AC5" w:rsidRPr="009447DA" w:rsidRDefault="00843AC5" w:rsidP="004D13CE">
            <w:pPr>
              <w:pStyle w:val="rowtabella0"/>
              <w:jc w:val="center"/>
              <w:rPr>
                <w:color w:val="002060"/>
              </w:rPr>
            </w:pPr>
            <w:r w:rsidRPr="009447DA">
              <w:rPr>
                <w:color w:val="002060"/>
              </w:rPr>
              <w:t>0</w:t>
            </w:r>
          </w:p>
        </w:tc>
      </w:tr>
      <w:tr w:rsidR="00843AC5" w:rsidRPr="009447DA" w14:paraId="6169419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EC5EA" w14:textId="77777777" w:rsidR="00843AC5" w:rsidRPr="009447DA" w:rsidRDefault="00843AC5" w:rsidP="004D13CE">
            <w:pPr>
              <w:pStyle w:val="rowtabella0"/>
              <w:rPr>
                <w:color w:val="002060"/>
                <w:lang w:val="es-ES"/>
              </w:rPr>
            </w:pPr>
            <w:r w:rsidRPr="009447D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79D4"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6900"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D435"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D05C"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41A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BA15"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737E"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ADF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E7FB" w14:textId="77777777" w:rsidR="00843AC5" w:rsidRPr="009447DA" w:rsidRDefault="00843AC5" w:rsidP="004D13CE">
            <w:pPr>
              <w:pStyle w:val="rowtabella0"/>
              <w:jc w:val="center"/>
              <w:rPr>
                <w:color w:val="002060"/>
              </w:rPr>
            </w:pPr>
            <w:r w:rsidRPr="009447DA">
              <w:rPr>
                <w:color w:val="002060"/>
              </w:rPr>
              <w:t>0</w:t>
            </w:r>
          </w:p>
        </w:tc>
      </w:tr>
      <w:tr w:rsidR="00843AC5" w:rsidRPr="009447DA" w14:paraId="494545D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5A9DA" w14:textId="77777777" w:rsidR="00843AC5" w:rsidRPr="009447DA" w:rsidRDefault="00843AC5" w:rsidP="004D13CE">
            <w:pPr>
              <w:pStyle w:val="rowtabella0"/>
              <w:rPr>
                <w:color w:val="002060"/>
              </w:rPr>
            </w:pPr>
            <w:r w:rsidRPr="009447D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D6ED"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2DEC"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78D3"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F213"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77F3"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9631"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CBBD" w14:textId="77777777" w:rsidR="00843AC5" w:rsidRPr="009447DA" w:rsidRDefault="00843AC5" w:rsidP="004D13CE">
            <w:pPr>
              <w:pStyle w:val="rowtabella0"/>
              <w:jc w:val="center"/>
              <w:rPr>
                <w:color w:val="002060"/>
              </w:rPr>
            </w:pPr>
            <w:r w:rsidRPr="009447D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3E7C1"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EA5A4" w14:textId="77777777" w:rsidR="00843AC5" w:rsidRPr="009447DA" w:rsidRDefault="00843AC5" w:rsidP="004D13CE">
            <w:pPr>
              <w:pStyle w:val="rowtabella0"/>
              <w:jc w:val="center"/>
              <w:rPr>
                <w:color w:val="002060"/>
              </w:rPr>
            </w:pPr>
            <w:r w:rsidRPr="009447DA">
              <w:rPr>
                <w:color w:val="002060"/>
              </w:rPr>
              <w:t>0</w:t>
            </w:r>
          </w:p>
        </w:tc>
      </w:tr>
      <w:tr w:rsidR="00843AC5" w:rsidRPr="009447DA" w14:paraId="0F7EE2F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52AF7" w14:textId="77777777" w:rsidR="00843AC5" w:rsidRPr="009447DA" w:rsidRDefault="00843AC5" w:rsidP="004D13CE">
            <w:pPr>
              <w:pStyle w:val="rowtabella0"/>
              <w:rPr>
                <w:color w:val="002060"/>
              </w:rPr>
            </w:pPr>
            <w:r w:rsidRPr="009447D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01BF"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E930"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8B7C"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04F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474E"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516D" w14:textId="77777777" w:rsidR="00843AC5" w:rsidRPr="009447DA" w:rsidRDefault="00843AC5" w:rsidP="004D13CE">
            <w:pPr>
              <w:pStyle w:val="rowtabella0"/>
              <w:jc w:val="center"/>
              <w:rPr>
                <w:color w:val="002060"/>
              </w:rPr>
            </w:pPr>
            <w:r w:rsidRPr="009447D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B77D"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F7AD"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6358" w14:textId="77777777" w:rsidR="00843AC5" w:rsidRPr="009447DA" w:rsidRDefault="00843AC5" w:rsidP="004D13CE">
            <w:pPr>
              <w:pStyle w:val="rowtabella0"/>
              <w:jc w:val="center"/>
              <w:rPr>
                <w:color w:val="002060"/>
              </w:rPr>
            </w:pPr>
            <w:r w:rsidRPr="009447DA">
              <w:rPr>
                <w:color w:val="002060"/>
              </w:rPr>
              <w:t>0</w:t>
            </w:r>
          </w:p>
        </w:tc>
      </w:tr>
      <w:tr w:rsidR="00843AC5" w:rsidRPr="009447DA" w14:paraId="0A3A51A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6CA59" w14:textId="77777777" w:rsidR="00843AC5" w:rsidRPr="009447DA" w:rsidRDefault="00843AC5" w:rsidP="004D13CE">
            <w:pPr>
              <w:pStyle w:val="rowtabella0"/>
              <w:rPr>
                <w:color w:val="002060"/>
              </w:rPr>
            </w:pPr>
            <w:r w:rsidRPr="009447D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61EA"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46F2"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6BF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73A0"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62EB"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A824" w14:textId="77777777" w:rsidR="00843AC5" w:rsidRPr="009447DA" w:rsidRDefault="00843AC5" w:rsidP="004D13CE">
            <w:pPr>
              <w:pStyle w:val="rowtabella0"/>
              <w:jc w:val="center"/>
              <w:rPr>
                <w:color w:val="002060"/>
              </w:rPr>
            </w:pPr>
            <w:r w:rsidRPr="009447D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2D98" w14:textId="77777777" w:rsidR="00843AC5" w:rsidRPr="009447DA" w:rsidRDefault="00843AC5" w:rsidP="004D13CE">
            <w:pPr>
              <w:pStyle w:val="rowtabella0"/>
              <w:jc w:val="center"/>
              <w:rPr>
                <w:color w:val="002060"/>
              </w:rPr>
            </w:pPr>
            <w:r w:rsidRPr="009447D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E2C1"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EB57" w14:textId="77777777" w:rsidR="00843AC5" w:rsidRPr="009447DA" w:rsidRDefault="00843AC5" w:rsidP="004D13CE">
            <w:pPr>
              <w:pStyle w:val="rowtabella0"/>
              <w:jc w:val="center"/>
              <w:rPr>
                <w:color w:val="002060"/>
              </w:rPr>
            </w:pPr>
            <w:r w:rsidRPr="009447DA">
              <w:rPr>
                <w:color w:val="002060"/>
              </w:rPr>
              <w:t>0</w:t>
            </w:r>
          </w:p>
        </w:tc>
      </w:tr>
      <w:tr w:rsidR="00843AC5" w:rsidRPr="009447DA" w14:paraId="6EF04F6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B66D4" w14:textId="77777777" w:rsidR="00843AC5" w:rsidRPr="009447DA" w:rsidRDefault="00843AC5" w:rsidP="004D13CE">
            <w:pPr>
              <w:pStyle w:val="rowtabella0"/>
              <w:rPr>
                <w:color w:val="002060"/>
              </w:rPr>
            </w:pPr>
            <w:r w:rsidRPr="009447D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DA30"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30FD"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33AC"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3E8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84B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EE26" w14:textId="77777777" w:rsidR="00843AC5" w:rsidRPr="009447DA" w:rsidRDefault="00843AC5" w:rsidP="004D13CE">
            <w:pPr>
              <w:pStyle w:val="rowtabella0"/>
              <w:jc w:val="center"/>
              <w:rPr>
                <w:color w:val="002060"/>
              </w:rPr>
            </w:pPr>
            <w:r w:rsidRPr="009447D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F727"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7AB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BFBB" w14:textId="77777777" w:rsidR="00843AC5" w:rsidRPr="009447DA" w:rsidRDefault="00843AC5" w:rsidP="004D13CE">
            <w:pPr>
              <w:pStyle w:val="rowtabella0"/>
              <w:jc w:val="center"/>
              <w:rPr>
                <w:color w:val="002060"/>
              </w:rPr>
            </w:pPr>
            <w:r w:rsidRPr="009447DA">
              <w:rPr>
                <w:color w:val="002060"/>
              </w:rPr>
              <w:t>0</w:t>
            </w:r>
          </w:p>
        </w:tc>
      </w:tr>
      <w:tr w:rsidR="00843AC5" w:rsidRPr="009447DA" w14:paraId="26B6AEB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441C0" w14:textId="77777777" w:rsidR="00843AC5" w:rsidRPr="009447DA" w:rsidRDefault="00843AC5" w:rsidP="004D13CE">
            <w:pPr>
              <w:pStyle w:val="rowtabella0"/>
              <w:rPr>
                <w:color w:val="002060"/>
              </w:rPr>
            </w:pPr>
            <w:r w:rsidRPr="009447DA">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0FEE"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0B9B"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1398"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A9B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1F0D"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2CA3"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26E2" w14:textId="77777777" w:rsidR="00843AC5" w:rsidRPr="009447DA" w:rsidRDefault="00843AC5" w:rsidP="004D13CE">
            <w:pPr>
              <w:pStyle w:val="rowtabella0"/>
              <w:jc w:val="center"/>
              <w:rPr>
                <w:color w:val="002060"/>
              </w:rPr>
            </w:pPr>
            <w:r w:rsidRPr="009447D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7262"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01FB" w14:textId="77777777" w:rsidR="00843AC5" w:rsidRPr="009447DA" w:rsidRDefault="00843AC5" w:rsidP="004D13CE">
            <w:pPr>
              <w:pStyle w:val="rowtabella0"/>
              <w:jc w:val="center"/>
              <w:rPr>
                <w:color w:val="002060"/>
              </w:rPr>
            </w:pPr>
            <w:r w:rsidRPr="009447DA">
              <w:rPr>
                <w:color w:val="002060"/>
              </w:rPr>
              <w:t>0</w:t>
            </w:r>
          </w:p>
        </w:tc>
      </w:tr>
      <w:tr w:rsidR="00843AC5" w:rsidRPr="009447DA" w14:paraId="7AC003B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93C41" w14:textId="77777777" w:rsidR="00843AC5" w:rsidRPr="009447DA" w:rsidRDefault="00843AC5" w:rsidP="004D13CE">
            <w:pPr>
              <w:pStyle w:val="rowtabella0"/>
              <w:rPr>
                <w:color w:val="002060"/>
              </w:rPr>
            </w:pPr>
            <w:r w:rsidRPr="009447D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7608"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0ABE"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DBFC"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3EE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A3D7"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6856"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A765" w14:textId="77777777" w:rsidR="00843AC5" w:rsidRPr="009447DA" w:rsidRDefault="00843AC5" w:rsidP="004D13CE">
            <w:pPr>
              <w:pStyle w:val="rowtabella0"/>
              <w:jc w:val="center"/>
              <w:rPr>
                <w:color w:val="002060"/>
              </w:rPr>
            </w:pPr>
            <w:r w:rsidRPr="009447D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CD24"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DD3B" w14:textId="77777777" w:rsidR="00843AC5" w:rsidRPr="009447DA" w:rsidRDefault="00843AC5" w:rsidP="004D13CE">
            <w:pPr>
              <w:pStyle w:val="rowtabella0"/>
              <w:jc w:val="center"/>
              <w:rPr>
                <w:color w:val="002060"/>
              </w:rPr>
            </w:pPr>
            <w:r w:rsidRPr="009447DA">
              <w:rPr>
                <w:color w:val="002060"/>
              </w:rPr>
              <w:t>0</w:t>
            </w:r>
          </w:p>
        </w:tc>
      </w:tr>
      <w:tr w:rsidR="00843AC5" w:rsidRPr="009447DA" w14:paraId="7DAC148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B50CF" w14:textId="77777777" w:rsidR="00843AC5" w:rsidRPr="009447DA" w:rsidRDefault="00843AC5" w:rsidP="004D13CE">
            <w:pPr>
              <w:pStyle w:val="rowtabella0"/>
              <w:rPr>
                <w:color w:val="002060"/>
              </w:rPr>
            </w:pPr>
            <w:r w:rsidRPr="009447D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DA0F"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4884"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CC57"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FE06"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FEC8C"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26B75"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6079"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CB0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0FBF" w14:textId="77777777" w:rsidR="00843AC5" w:rsidRPr="009447DA" w:rsidRDefault="00843AC5" w:rsidP="004D13CE">
            <w:pPr>
              <w:pStyle w:val="rowtabella0"/>
              <w:jc w:val="center"/>
              <w:rPr>
                <w:color w:val="002060"/>
              </w:rPr>
            </w:pPr>
            <w:r w:rsidRPr="009447DA">
              <w:rPr>
                <w:color w:val="002060"/>
              </w:rPr>
              <w:t>0</w:t>
            </w:r>
          </w:p>
        </w:tc>
      </w:tr>
      <w:tr w:rsidR="00843AC5" w:rsidRPr="009447DA" w14:paraId="04C0074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CB93D" w14:textId="77777777" w:rsidR="00843AC5" w:rsidRPr="009447DA" w:rsidRDefault="00843AC5" w:rsidP="004D13CE">
            <w:pPr>
              <w:pStyle w:val="rowtabella0"/>
              <w:rPr>
                <w:color w:val="002060"/>
              </w:rPr>
            </w:pPr>
            <w:r w:rsidRPr="009447D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418A"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FF95"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D6A9"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01E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2749"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DFEE" w14:textId="77777777" w:rsidR="00843AC5" w:rsidRPr="009447DA" w:rsidRDefault="00843AC5" w:rsidP="004D13CE">
            <w:pPr>
              <w:pStyle w:val="rowtabella0"/>
              <w:jc w:val="center"/>
              <w:rPr>
                <w:color w:val="002060"/>
              </w:rPr>
            </w:pPr>
            <w:r w:rsidRPr="009447D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8115" w14:textId="77777777" w:rsidR="00843AC5" w:rsidRPr="009447DA" w:rsidRDefault="00843AC5" w:rsidP="004D13CE">
            <w:pPr>
              <w:pStyle w:val="rowtabella0"/>
              <w:jc w:val="center"/>
              <w:rPr>
                <w:color w:val="002060"/>
              </w:rPr>
            </w:pPr>
            <w:r w:rsidRPr="009447D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D162"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4C67" w14:textId="77777777" w:rsidR="00843AC5" w:rsidRPr="009447DA" w:rsidRDefault="00843AC5" w:rsidP="004D13CE">
            <w:pPr>
              <w:pStyle w:val="rowtabella0"/>
              <w:jc w:val="center"/>
              <w:rPr>
                <w:color w:val="002060"/>
              </w:rPr>
            </w:pPr>
            <w:r w:rsidRPr="009447DA">
              <w:rPr>
                <w:color w:val="002060"/>
              </w:rPr>
              <w:t>0</w:t>
            </w:r>
          </w:p>
        </w:tc>
      </w:tr>
      <w:tr w:rsidR="00843AC5" w:rsidRPr="009447DA" w14:paraId="4359CD9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3EC02" w14:textId="77777777" w:rsidR="00843AC5" w:rsidRPr="009447DA" w:rsidRDefault="00843AC5" w:rsidP="004D13CE">
            <w:pPr>
              <w:pStyle w:val="rowtabella0"/>
              <w:rPr>
                <w:color w:val="002060"/>
              </w:rPr>
            </w:pPr>
            <w:r w:rsidRPr="009447D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F1EE"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EBD6"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494E"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2A0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14CC"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A4EF"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41F5" w14:textId="77777777" w:rsidR="00843AC5" w:rsidRPr="009447DA" w:rsidRDefault="00843AC5" w:rsidP="004D13CE">
            <w:pPr>
              <w:pStyle w:val="rowtabella0"/>
              <w:jc w:val="center"/>
              <w:rPr>
                <w:color w:val="002060"/>
              </w:rPr>
            </w:pPr>
            <w:r w:rsidRPr="009447D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4BBE"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75B0" w14:textId="77777777" w:rsidR="00843AC5" w:rsidRPr="009447DA" w:rsidRDefault="00843AC5" w:rsidP="004D13CE">
            <w:pPr>
              <w:pStyle w:val="rowtabella0"/>
              <w:jc w:val="center"/>
              <w:rPr>
                <w:color w:val="002060"/>
              </w:rPr>
            </w:pPr>
            <w:r w:rsidRPr="009447DA">
              <w:rPr>
                <w:color w:val="002060"/>
              </w:rPr>
              <w:t>0</w:t>
            </w:r>
          </w:p>
        </w:tc>
      </w:tr>
      <w:tr w:rsidR="00843AC5" w:rsidRPr="009447DA" w14:paraId="0B165BB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0B5A7" w14:textId="77777777" w:rsidR="00843AC5" w:rsidRPr="009447DA" w:rsidRDefault="00843AC5" w:rsidP="004D13CE">
            <w:pPr>
              <w:pStyle w:val="rowtabella0"/>
              <w:rPr>
                <w:color w:val="002060"/>
                <w:lang w:val="es-ES"/>
              </w:rPr>
            </w:pPr>
            <w:r w:rsidRPr="009447DA">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B06B"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D02A"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A630"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4B7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E244"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F4BC"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CCAF" w14:textId="77777777" w:rsidR="00843AC5" w:rsidRPr="009447DA" w:rsidRDefault="00843AC5" w:rsidP="004D13CE">
            <w:pPr>
              <w:pStyle w:val="rowtabella0"/>
              <w:jc w:val="center"/>
              <w:rPr>
                <w:color w:val="002060"/>
              </w:rPr>
            </w:pPr>
            <w:r w:rsidRPr="009447D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0DC6"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2140" w14:textId="77777777" w:rsidR="00843AC5" w:rsidRPr="009447DA" w:rsidRDefault="00843AC5" w:rsidP="004D13CE">
            <w:pPr>
              <w:pStyle w:val="rowtabella0"/>
              <w:jc w:val="center"/>
              <w:rPr>
                <w:color w:val="002060"/>
              </w:rPr>
            </w:pPr>
            <w:r w:rsidRPr="009447DA">
              <w:rPr>
                <w:color w:val="002060"/>
              </w:rPr>
              <w:t>0</w:t>
            </w:r>
          </w:p>
        </w:tc>
      </w:tr>
      <w:tr w:rsidR="00843AC5" w:rsidRPr="009447DA" w14:paraId="16D90644"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C889C6" w14:textId="77777777" w:rsidR="00843AC5" w:rsidRPr="009447DA" w:rsidRDefault="00843AC5" w:rsidP="004D13CE">
            <w:pPr>
              <w:pStyle w:val="rowtabella0"/>
              <w:rPr>
                <w:color w:val="002060"/>
              </w:rPr>
            </w:pPr>
            <w:r w:rsidRPr="009447DA">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6BC6"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704E"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5765"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AFA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A470"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1F73"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528C" w14:textId="77777777" w:rsidR="00843AC5" w:rsidRPr="009447DA" w:rsidRDefault="00843AC5" w:rsidP="004D13CE">
            <w:pPr>
              <w:pStyle w:val="rowtabella0"/>
              <w:jc w:val="center"/>
              <w:rPr>
                <w:color w:val="002060"/>
              </w:rPr>
            </w:pPr>
            <w:r w:rsidRPr="009447D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A18C"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45CA" w14:textId="77777777" w:rsidR="00843AC5" w:rsidRPr="009447DA" w:rsidRDefault="00843AC5" w:rsidP="004D13CE">
            <w:pPr>
              <w:pStyle w:val="rowtabella0"/>
              <w:jc w:val="center"/>
              <w:rPr>
                <w:color w:val="002060"/>
              </w:rPr>
            </w:pPr>
            <w:r w:rsidRPr="009447DA">
              <w:rPr>
                <w:color w:val="002060"/>
              </w:rPr>
              <w:t>0</w:t>
            </w:r>
          </w:p>
        </w:tc>
      </w:tr>
    </w:tbl>
    <w:p w14:paraId="1ED214CE" w14:textId="77777777" w:rsidR="00843AC5" w:rsidRDefault="00843AC5" w:rsidP="00843AC5">
      <w:pPr>
        <w:pStyle w:val="breakline"/>
        <w:rPr>
          <w:color w:val="002060"/>
        </w:rPr>
      </w:pPr>
    </w:p>
    <w:p w14:paraId="7C74DBDA" w14:textId="77777777" w:rsidR="00843AC5" w:rsidRPr="00832C6A" w:rsidRDefault="00843AC5" w:rsidP="00843AC5">
      <w:pPr>
        <w:pStyle w:val="titoloprinc0"/>
        <w:rPr>
          <w:color w:val="002060"/>
        </w:rPr>
      </w:pPr>
      <w:r>
        <w:rPr>
          <w:color w:val="002060"/>
        </w:rPr>
        <w:t>PROGRAMMA GARE</w:t>
      </w:r>
    </w:p>
    <w:p w14:paraId="2A23432A" w14:textId="77777777" w:rsidR="00843AC5" w:rsidRDefault="00843AC5" w:rsidP="00843AC5">
      <w:pPr>
        <w:pStyle w:val="breakline"/>
        <w:rPr>
          <w:rFonts w:eastAsiaTheme="minorEastAsia"/>
          <w:color w:val="002060"/>
        </w:rPr>
      </w:pPr>
    </w:p>
    <w:p w14:paraId="0B2CAFD6" w14:textId="77777777" w:rsidR="00541601" w:rsidRPr="007B7BE7" w:rsidRDefault="00541601" w:rsidP="00541601">
      <w:pPr>
        <w:pStyle w:val="sottotitolocampionato10"/>
        <w:rPr>
          <w:color w:val="002060"/>
        </w:rPr>
      </w:pPr>
      <w:r w:rsidRPr="007B7BE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541601" w:rsidRPr="007B7BE7" w14:paraId="0F67136D"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26841" w14:textId="77777777" w:rsidR="00541601" w:rsidRPr="007B7BE7" w:rsidRDefault="00541601" w:rsidP="004D13CE">
            <w:pPr>
              <w:pStyle w:val="headertabella0"/>
              <w:rPr>
                <w:color w:val="002060"/>
              </w:rPr>
            </w:pPr>
            <w:r w:rsidRPr="007B7BE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65256"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1AD73"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7C029"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3C540"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32FB8"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8F44"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40AB049A"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60E969" w14:textId="77777777" w:rsidR="00541601" w:rsidRPr="007B7BE7" w:rsidRDefault="00541601" w:rsidP="004D13CE">
            <w:pPr>
              <w:pStyle w:val="rowtabella0"/>
              <w:rPr>
                <w:color w:val="002060"/>
              </w:rPr>
            </w:pPr>
            <w:r w:rsidRPr="007B7BE7">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70616" w14:textId="77777777" w:rsidR="00541601" w:rsidRPr="007B7BE7" w:rsidRDefault="00541601" w:rsidP="004D13CE">
            <w:pPr>
              <w:pStyle w:val="rowtabella0"/>
              <w:rPr>
                <w:color w:val="002060"/>
              </w:rPr>
            </w:pPr>
            <w:r w:rsidRPr="007B7BE7">
              <w:rPr>
                <w:color w:val="002060"/>
              </w:rPr>
              <w:t>INVICTA FUTSAL MACERATA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14286"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1F050" w14:textId="77777777" w:rsidR="00541601" w:rsidRPr="007B7BE7" w:rsidRDefault="00541601" w:rsidP="004D13CE">
            <w:pPr>
              <w:pStyle w:val="rowtabella0"/>
              <w:rPr>
                <w:color w:val="002060"/>
              </w:rPr>
            </w:pPr>
            <w:r w:rsidRPr="007B7BE7">
              <w:rPr>
                <w:color w:val="002060"/>
              </w:rPr>
              <w:t>19/01/2024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CFA89" w14:textId="77777777" w:rsidR="00541601" w:rsidRPr="007B7BE7" w:rsidRDefault="00541601" w:rsidP="004D13CE">
            <w:pPr>
              <w:pStyle w:val="rowtabella0"/>
              <w:rPr>
                <w:color w:val="002060"/>
              </w:rPr>
            </w:pPr>
            <w:r w:rsidRPr="007B7BE7">
              <w:rPr>
                <w:color w:val="002060"/>
              </w:rPr>
              <w:t xml:space="preserve">5454 </w:t>
            </w:r>
            <w:proofErr w:type="gramStart"/>
            <w:r w:rsidRPr="007B7BE7">
              <w:rPr>
                <w:color w:val="002060"/>
              </w:rPr>
              <w:t>C.COPERTO</w:t>
            </w:r>
            <w:proofErr w:type="gramEnd"/>
            <w:r w:rsidRPr="007B7BE7">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452ED" w14:textId="77777777" w:rsidR="00541601" w:rsidRPr="007B7BE7" w:rsidRDefault="00541601" w:rsidP="004D13CE">
            <w:pPr>
              <w:pStyle w:val="rowtabella0"/>
              <w:rPr>
                <w:color w:val="002060"/>
              </w:rPr>
            </w:pPr>
            <w:r w:rsidRPr="007B7BE7">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E435D" w14:textId="77777777" w:rsidR="00541601" w:rsidRPr="007B7BE7" w:rsidRDefault="00541601" w:rsidP="004D13CE">
            <w:pPr>
              <w:pStyle w:val="rowtabella0"/>
              <w:rPr>
                <w:color w:val="002060"/>
              </w:rPr>
            </w:pPr>
            <w:r w:rsidRPr="007B7BE7">
              <w:rPr>
                <w:color w:val="002060"/>
              </w:rPr>
              <w:t>VIA VILLA TOMBARI</w:t>
            </w:r>
          </w:p>
        </w:tc>
      </w:tr>
      <w:tr w:rsidR="00541601" w:rsidRPr="007B7BE7" w14:paraId="53C63D75"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DC5C29" w14:textId="77777777" w:rsidR="00541601" w:rsidRPr="007B7BE7" w:rsidRDefault="00541601" w:rsidP="004D13CE">
            <w:pPr>
              <w:pStyle w:val="rowtabella0"/>
              <w:rPr>
                <w:color w:val="002060"/>
              </w:rPr>
            </w:pPr>
            <w:r w:rsidRPr="007B7BE7">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89764" w14:textId="77777777" w:rsidR="00541601" w:rsidRPr="007B7BE7" w:rsidRDefault="00541601" w:rsidP="004D13CE">
            <w:pPr>
              <w:pStyle w:val="rowtabella0"/>
              <w:rPr>
                <w:color w:val="002060"/>
              </w:rPr>
            </w:pPr>
            <w:r w:rsidRPr="007B7BE7">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4B2F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328D30" w14:textId="77777777" w:rsidR="00541601" w:rsidRPr="007B7BE7" w:rsidRDefault="00541601" w:rsidP="004D13CE">
            <w:pPr>
              <w:pStyle w:val="rowtabella0"/>
              <w:rPr>
                <w:color w:val="002060"/>
              </w:rPr>
            </w:pPr>
            <w:r w:rsidRPr="007B7BE7">
              <w:rPr>
                <w:color w:val="002060"/>
              </w:rPr>
              <w:t>19/01/2024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5F5403" w14:textId="77777777" w:rsidR="00541601" w:rsidRPr="007B7BE7" w:rsidRDefault="00541601" w:rsidP="004D13CE">
            <w:pPr>
              <w:pStyle w:val="rowtabella0"/>
              <w:rPr>
                <w:color w:val="002060"/>
              </w:rPr>
            </w:pPr>
            <w:r w:rsidRPr="007B7BE7">
              <w:rPr>
                <w:color w:val="002060"/>
              </w:rPr>
              <w:t xml:space="preserve">5286 PALESTRA </w:t>
            </w:r>
            <w:proofErr w:type="gramStart"/>
            <w:r w:rsidRPr="007B7BE7">
              <w:rPr>
                <w:color w:val="002060"/>
              </w:rPr>
              <w:t>C.SPORTIVO</w:t>
            </w:r>
            <w:proofErr w:type="gramEnd"/>
            <w:r w:rsidRPr="007B7BE7">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6CE62" w14:textId="77777777" w:rsidR="00541601" w:rsidRPr="007B7BE7" w:rsidRDefault="00541601" w:rsidP="004D13CE">
            <w:pPr>
              <w:pStyle w:val="rowtabella0"/>
              <w:rPr>
                <w:color w:val="002060"/>
              </w:rPr>
            </w:pPr>
            <w:r w:rsidRPr="007B7BE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85088" w14:textId="77777777" w:rsidR="00541601" w:rsidRPr="007B7BE7" w:rsidRDefault="00541601" w:rsidP="004D13CE">
            <w:pPr>
              <w:pStyle w:val="rowtabella0"/>
              <w:rPr>
                <w:color w:val="002060"/>
              </w:rPr>
            </w:pPr>
            <w:r w:rsidRPr="007B7BE7">
              <w:rPr>
                <w:color w:val="002060"/>
              </w:rPr>
              <w:t>VIA ALFIERI SNC</w:t>
            </w:r>
          </w:p>
        </w:tc>
      </w:tr>
      <w:tr w:rsidR="00541601" w:rsidRPr="007B7BE7" w14:paraId="6B0BC10A"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0995A" w14:textId="77777777" w:rsidR="00541601" w:rsidRPr="007B7BE7" w:rsidRDefault="00541601" w:rsidP="004D13CE">
            <w:pPr>
              <w:pStyle w:val="rowtabella0"/>
              <w:rPr>
                <w:color w:val="002060"/>
              </w:rPr>
            </w:pPr>
            <w:r w:rsidRPr="007B7BE7">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780876" w14:textId="77777777" w:rsidR="00541601" w:rsidRPr="007B7BE7" w:rsidRDefault="00541601" w:rsidP="004D13CE">
            <w:pPr>
              <w:pStyle w:val="rowtabella0"/>
              <w:rPr>
                <w:color w:val="002060"/>
              </w:rPr>
            </w:pPr>
            <w:r w:rsidRPr="007B7BE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9469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62A1B"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CA3570" w14:textId="77777777" w:rsidR="00541601" w:rsidRPr="007B7BE7" w:rsidRDefault="00541601" w:rsidP="004D13CE">
            <w:pPr>
              <w:pStyle w:val="rowtabella0"/>
              <w:rPr>
                <w:color w:val="002060"/>
              </w:rPr>
            </w:pPr>
            <w:r w:rsidRPr="007B7BE7">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0C541" w14:textId="77777777" w:rsidR="00541601" w:rsidRPr="007B7BE7" w:rsidRDefault="00541601" w:rsidP="004D13CE">
            <w:pPr>
              <w:pStyle w:val="rowtabella0"/>
              <w:rPr>
                <w:color w:val="002060"/>
              </w:rPr>
            </w:pPr>
            <w:r w:rsidRPr="007B7BE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C37F7" w14:textId="77777777" w:rsidR="00541601" w:rsidRPr="007B7BE7" w:rsidRDefault="00541601" w:rsidP="004D13CE">
            <w:pPr>
              <w:pStyle w:val="rowtabella0"/>
              <w:rPr>
                <w:color w:val="002060"/>
              </w:rPr>
            </w:pPr>
            <w:r w:rsidRPr="007B7BE7">
              <w:rPr>
                <w:color w:val="002060"/>
              </w:rPr>
              <w:t>VIA GRAZIA DELEDDA</w:t>
            </w:r>
          </w:p>
        </w:tc>
      </w:tr>
      <w:tr w:rsidR="00541601" w:rsidRPr="007B7BE7" w14:paraId="59559BEE"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99352" w14:textId="77777777" w:rsidR="00541601" w:rsidRPr="007B7BE7" w:rsidRDefault="00541601" w:rsidP="004D13CE">
            <w:pPr>
              <w:pStyle w:val="rowtabella0"/>
              <w:rPr>
                <w:color w:val="002060"/>
              </w:rPr>
            </w:pPr>
            <w:r w:rsidRPr="007B7BE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957FD7" w14:textId="77777777" w:rsidR="00541601" w:rsidRPr="007B7BE7" w:rsidRDefault="00541601" w:rsidP="004D13CE">
            <w:pPr>
              <w:pStyle w:val="rowtabella0"/>
              <w:rPr>
                <w:color w:val="002060"/>
              </w:rPr>
            </w:pPr>
            <w:r w:rsidRPr="007B7BE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5626C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AB208"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2C9BA0" w14:textId="77777777" w:rsidR="00541601" w:rsidRPr="007B7BE7" w:rsidRDefault="00541601" w:rsidP="004D13CE">
            <w:pPr>
              <w:pStyle w:val="rowtabella0"/>
              <w:rPr>
                <w:color w:val="002060"/>
              </w:rPr>
            </w:pPr>
            <w:r w:rsidRPr="007B7BE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AFDE0" w14:textId="77777777" w:rsidR="00541601" w:rsidRPr="007B7BE7" w:rsidRDefault="00541601" w:rsidP="004D13CE">
            <w:pPr>
              <w:pStyle w:val="rowtabella0"/>
              <w:rPr>
                <w:color w:val="002060"/>
              </w:rPr>
            </w:pPr>
            <w:r w:rsidRPr="007B7B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A4F6B" w14:textId="77777777" w:rsidR="00541601" w:rsidRPr="007B7BE7" w:rsidRDefault="00541601" w:rsidP="004D13CE">
            <w:pPr>
              <w:pStyle w:val="rowtabella0"/>
              <w:rPr>
                <w:color w:val="002060"/>
              </w:rPr>
            </w:pPr>
            <w:r w:rsidRPr="007B7BE7">
              <w:rPr>
                <w:color w:val="002060"/>
              </w:rPr>
              <w:t>VIA DEI TESSITORI</w:t>
            </w:r>
          </w:p>
        </w:tc>
      </w:tr>
      <w:tr w:rsidR="00541601" w:rsidRPr="007B7BE7" w14:paraId="562C9D82"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BCE0E" w14:textId="77777777" w:rsidR="00541601" w:rsidRPr="007B7BE7" w:rsidRDefault="00541601" w:rsidP="004D13CE">
            <w:pPr>
              <w:pStyle w:val="rowtabella0"/>
              <w:rPr>
                <w:color w:val="002060"/>
              </w:rPr>
            </w:pPr>
            <w:r w:rsidRPr="007B7BE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CCBB3" w14:textId="77777777" w:rsidR="00541601" w:rsidRPr="007B7BE7" w:rsidRDefault="00541601" w:rsidP="004D13CE">
            <w:pPr>
              <w:pStyle w:val="rowtabella0"/>
              <w:rPr>
                <w:color w:val="002060"/>
              </w:rPr>
            </w:pPr>
            <w:r w:rsidRPr="007B7BE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8F58FB"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595E9"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64E7E1" w14:textId="77777777" w:rsidR="00541601" w:rsidRPr="007B7BE7" w:rsidRDefault="00541601" w:rsidP="004D13CE">
            <w:pPr>
              <w:pStyle w:val="rowtabella0"/>
              <w:rPr>
                <w:color w:val="002060"/>
              </w:rPr>
            </w:pPr>
            <w:r w:rsidRPr="007B7BE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09395" w14:textId="77777777" w:rsidR="00541601" w:rsidRPr="007B7BE7" w:rsidRDefault="00541601" w:rsidP="004D13CE">
            <w:pPr>
              <w:pStyle w:val="rowtabella0"/>
              <w:rPr>
                <w:color w:val="002060"/>
              </w:rPr>
            </w:pPr>
            <w:r w:rsidRPr="007B7BE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A83BC" w14:textId="77777777" w:rsidR="00541601" w:rsidRPr="007B7BE7" w:rsidRDefault="00541601" w:rsidP="004D13CE">
            <w:pPr>
              <w:pStyle w:val="rowtabella0"/>
              <w:rPr>
                <w:color w:val="002060"/>
              </w:rPr>
            </w:pPr>
            <w:r w:rsidRPr="007B7BE7">
              <w:rPr>
                <w:color w:val="002060"/>
              </w:rPr>
              <w:t>VIA ALESSANDRO MANZONI</w:t>
            </w:r>
          </w:p>
        </w:tc>
      </w:tr>
      <w:tr w:rsidR="00541601" w:rsidRPr="007B7BE7" w14:paraId="112EE1AE"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A378BE" w14:textId="77777777" w:rsidR="00541601" w:rsidRPr="007B7BE7" w:rsidRDefault="00541601" w:rsidP="004D13CE">
            <w:pPr>
              <w:pStyle w:val="rowtabella0"/>
              <w:rPr>
                <w:color w:val="002060"/>
              </w:rPr>
            </w:pPr>
            <w:r w:rsidRPr="007B7BE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5BD5D0" w14:textId="77777777" w:rsidR="00541601" w:rsidRPr="007B7BE7" w:rsidRDefault="00541601" w:rsidP="004D13CE">
            <w:pPr>
              <w:pStyle w:val="rowtabella0"/>
              <w:rPr>
                <w:color w:val="002060"/>
              </w:rPr>
            </w:pPr>
            <w:r w:rsidRPr="007B7BE7">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26364D"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FDE21F" w14:textId="77777777" w:rsidR="00541601" w:rsidRPr="007B7BE7" w:rsidRDefault="00541601" w:rsidP="004D13CE">
            <w:pPr>
              <w:pStyle w:val="rowtabella0"/>
              <w:rPr>
                <w:color w:val="002060"/>
              </w:rPr>
            </w:pPr>
            <w:r w:rsidRPr="007B7BE7">
              <w:rPr>
                <w:color w:val="002060"/>
              </w:rPr>
              <w:t>19/01/2024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887F2" w14:textId="77777777" w:rsidR="00541601" w:rsidRPr="007B7BE7" w:rsidRDefault="00541601" w:rsidP="004D13CE">
            <w:pPr>
              <w:pStyle w:val="rowtabella0"/>
              <w:rPr>
                <w:color w:val="002060"/>
              </w:rPr>
            </w:pPr>
            <w:r w:rsidRPr="007B7BE7">
              <w:rPr>
                <w:color w:val="002060"/>
              </w:rPr>
              <w:t xml:space="preserve">5429 PAL.COM. </w:t>
            </w:r>
            <w:proofErr w:type="gramStart"/>
            <w:r w:rsidRPr="007B7BE7">
              <w:rPr>
                <w:color w:val="002060"/>
              </w:rPr>
              <w:t>S.MICHELE</w:t>
            </w:r>
            <w:proofErr w:type="gramEnd"/>
            <w:r w:rsidRPr="007B7BE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409BC" w14:textId="77777777" w:rsidR="00541601" w:rsidRPr="007B7BE7" w:rsidRDefault="00541601" w:rsidP="004D13CE">
            <w:pPr>
              <w:pStyle w:val="rowtabella0"/>
              <w:rPr>
                <w:color w:val="002060"/>
              </w:rPr>
            </w:pPr>
            <w:r w:rsidRPr="007B7BE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563B55" w14:textId="77777777" w:rsidR="00541601" w:rsidRPr="007B7BE7" w:rsidRDefault="00541601" w:rsidP="004D13CE">
            <w:pPr>
              <w:pStyle w:val="rowtabella0"/>
              <w:rPr>
                <w:color w:val="002060"/>
              </w:rPr>
            </w:pPr>
            <w:r w:rsidRPr="007B7BE7">
              <w:rPr>
                <w:color w:val="002060"/>
              </w:rPr>
              <w:t>VIA LORETO</w:t>
            </w:r>
          </w:p>
        </w:tc>
      </w:tr>
      <w:tr w:rsidR="00541601" w:rsidRPr="007B7BE7" w14:paraId="56234247"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9493B9" w14:textId="77777777" w:rsidR="00541601" w:rsidRPr="007B7BE7" w:rsidRDefault="00541601" w:rsidP="004D13CE">
            <w:pPr>
              <w:pStyle w:val="rowtabella0"/>
              <w:rPr>
                <w:color w:val="002060"/>
              </w:rPr>
            </w:pPr>
            <w:r w:rsidRPr="007B7BE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3ECEF" w14:textId="77777777" w:rsidR="00541601" w:rsidRPr="007B7BE7" w:rsidRDefault="00541601" w:rsidP="004D13CE">
            <w:pPr>
              <w:pStyle w:val="rowtabella0"/>
              <w:rPr>
                <w:color w:val="002060"/>
              </w:rPr>
            </w:pPr>
            <w:r w:rsidRPr="007B7BE7">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566AB"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0596D"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3AA59" w14:textId="77777777" w:rsidR="00541601" w:rsidRPr="007B7BE7" w:rsidRDefault="00541601" w:rsidP="004D13CE">
            <w:pPr>
              <w:pStyle w:val="rowtabella0"/>
              <w:rPr>
                <w:color w:val="002060"/>
              </w:rPr>
            </w:pPr>
            <w:r w:rsidRPr="007B7BE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B0CFE" w14:textId="77777777" w:rsidR="00541601" w:rsidRPr="007B7BE7" w:rsidRDefault="00541601" w:rsidP="004D13CE">
            <w:pPr>
              <w:pStyle w:val="rowtabella0"/>
              <w:rPr>
                <w:color w:val="002060"/>
              </w:rPr>
            </w:pPr>
            <w:r w:rsidRPr="007B7BE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E655C" w14:textId="77777777" w:rsidR="00541601" w:rsidRPr="007B7BE7" w:rsidRDefault="00541601" w:rsidP="004D13CE">
            <w:pPr>
              <w:pStyle w:val="rowtabella0"/>
              <w:rPr>
                <w:color w:val="002060"/>
              </w:rPr>
            </w:pPr>
            <w:r w:rsidRPr="007B7BE7">
              <w:rPr>
                <w:color w:val="002060"/>
              </w:rPr>
              <w:t>VIA LUDOVICO SCARFIOTTI</w:t>
            </w:r>
          </w:p>
        </w:tc>
      </w:tr>
    </w:tbl>
    <w:p w14:paraId="165D0F9D" w14:textId="77777777" w:rsidR="00541601" w:rsidRPr="009447DA" w:rsidRDefault="00541601" w:rsidP="00843AC5">
      <w:pPr>
        <w:pStyle w:val="breakline"/>
        <w:rPr>
          <w:rFonts w:eastAsiaTheme="minorEastAsia"/>
          <w:color w:val="002060"/>
        </w:rPr>
      </w:pPr>
    </w:p>
    <w:p w14:paraId="25D47D99" w14:textId="77777777" w:rsidR="00843AC5" w:rsidRPr="009447DA" w:rsidRDefault="00843AC5" w:rsidP="00843AC5">
      <w:pPr>
        <w:pStyle w:val="breakline"/>
        <w:rPr>
          <w:color w:val="002060"/>
        </w:rPr>
      </w:pPr>
    </w:p>
    <w:p w14:paraId="63E31A2A" w14:textId="77777777" w:rsidR="00843AC5" w:rsidRPr="009447DA" w:rsidRDefault="00843AC5" w:rsidP="00843AC5">
      <w:pPr>
        <w:pStyle w:val="titolocampionato0"/>
        <w:shd w:val="clear" w:color="auto" w:fill="CCCCCC"/>
        <w:spacing w:before="80" w:after="40"/>
        <w:rPr>
          <w:color w:val="002060"/>
        </w:rPr>
      </w:pPr>
      <w:r w:rsidRPr="009447DA">
        <w:rPr>
          <w:color w:val="002060"/>
        </w:rPr>
        <w:t>CALCIO A CINQUE SERIE C2</w:t>
      </w:r>
    </w:p>
    <w:p w14:paraId="56622DB6" w14:textId="77777777" w:rsidR="00843AC5" w:rsidRPr="009447DA" w:rsidRDefault="00843AC5" w:rsidP="00843AC5">
      <w:pPr>
        <w:pStyle w:val="titoloprinc0"/>
        <w:rPr>
          <w:color w:val="002060"/>
        </w:rPr>
      </w:pPr>
      <w:r w:rsidRPr="009447DA">
        <w:rPr>
          <w:color w:val="002060"/>
        </w:rPr>
        <w:t>CLASSIFICA</w:t>
      </w:r>
    </w:p>
    <w:p w14:paraId="0F807A3C" w14:textId="77777777" w:rsidR="00843AC5" w:rsidRPr="009447DA" w:rsidRDefault="00843AC5" w:rsidP="00843AC5">
      <w:pPr>
        <w:pStyle w:val="breakline"/>
        <w:rPr>
          <w:color w:val="002060"/>
        </w:rPr>
      </w:pPr>
    </w:p>
    <w:p w14:paraId="4EDDFE7A" w14:textId="77777777" w:rsidR="00843AC5" w:rsidRPr="009447DA" w:rsidRDefault="00843AC5" w:rsidP="00843AC5">
      <w:pPr>
        <w:pStyle w:val="breakline"/>
        <w:rPr>
          <w:color w:val="002060"/>
        </w:rPr>
      </w:pPr>
    </w:p>
    <w:p w14:paraId="35786E61"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5322FDE7"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F53D5"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FEEFD"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04D3B"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FAADF"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B1010"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43AF5"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6C0AA"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A16AB"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480F3"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3DA84" w14:textId="77777777" w:rsidR="00843AC5" w:rsidRPr="009447DA" w:rsidRDefault="00843AC5" w:rsidP="004D13CE">
            <w:pPr>
              <w:pStyle w:val="headertabella0"/>
              <w:rPr>
                <w:color w:val="002060"/>
              </w:rPr>
            </w:pPr>
            <w:r w:rsidRPr="009447DA">
              <w:rPr>
                <w:color w:val="002060"/>
              </w:rPr>
              <w:t>PE</w:t>
            </w:r>
          </w:p>
        </w:tc>
      </w:tr>
      <w:tr w:rsidR="00843AC5" w:rsidRPr="009447DA" w14:paraId="24E3D40F"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735BD1" w14:textId="77777777" w:rsidR="00843AC5" w:rsidRPr="009447DA" w:rsidRDefault="00843AC5" w:rsidP="004D13CE">
            <w:pPr>
              <w:pStyle w:val="rowtabella0"/>
              <w:rPr>
                <w:color w:val="002060"/>
              </w:rPr>
            </w:pPr>
            <w:r w:rsidRPr="009447D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60CAF"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7269"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0D78"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A10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EA0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C9C7"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D7F1"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341C"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DDE0" w14:textId="77777777" w:rsidR="00843AC5" w:rsidRPr="009447DA" w:rsidRDefault="00843AC5" w:rsidP="004D13CE">
            <w:pPr>
              <w:pStyle w:val="rowtabella0"/>
              <w:jc w:val="center"/>
              <w:rPr>
                <w:color w:val="002060"/>
              </w:rPr>
            </w:pPr>
            <w:r w:rsidRPr="009447DA">
              <w:rPr>
                <w:color w:val="002060"/>
              </w:rPr>
              <w:t>0</w:t>
            </w:r>
          </w:p>
        </w:tc>
      </w:tr>
      <w:tr w:rsidR="00843AC5" w:rsidRPr="009447DA" w14:paraId="6394C42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B1CB0" w14:textId="77777777" w:rsidR="00843AC5" w:rsidRPr="009447DA" w:rsidRDefault="00843AC5" w:rsidP="004D13CE">
            <w:pPr>
              <w:pStyle w:val="rowtabella0"/>
              <w:rPr>
                <w:color w:val="002060"/>
              </w:rPr>
            </w:pPr>
            <w:r w:rsidRPr="009447D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7298"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DEDB"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1C6D"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432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534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033D"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0318"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7195"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2E02" w14:textId="77777777" w:rsidR="00843AC5" w:rsidRPr="009447DA" w:rsidRDefault="00843AC5" w:rsidP="004D13CE">
            <w:pPr>
              <w:pStyle w:val="rowtabella0"/>
              <w:jc w:val="center"/>
              <w:rPr>
                <w:color w:val="002060"/>
              </w:rPr>
            </w:pPr>
            <w:r w:rsidRPr="009447DA">
              <w:rPr>
                <w:color w:val="002060"/>
              </w:rPr>
              <w:t>0</w:t>
            </w:r>
          </w:p>
        </w:tc>
      </w:tr>
      <w:tr w:rsidR="00843AC5" w:rsidRPr="009447DA" w14:paraId="7E541A0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56282" w14:textId="77777777" w:rsidR="00843AC5" w:rsidRPr="009447DA" w:rsidRDefault="00843AC5" w:rsidP="004D13CE">
            <w:pPr>
              <w:pStyle w:val="rowtabella0"/>
              <w:rPr>
                <w:color w:val="002060"/>
              </w:rPr>
            </w:pPr>
            <w:r w:rsidRPr="009447DA">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EF5D"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B054"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75C9"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6FD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8FEC"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3942"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81B9"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93DD"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5036" w14:textId="77777777" w:rsidR="00843AC5" w:rsidRPr="009447DA" w:rsidRDefault="00843AC5" w:rsidP="004D13CE">
            <w:pPr>
              <w:pStyle w:val="rowtabella0"/>
              <w:jc w:val="center"/>
              <w:rPr>
                <w:color w:val="002060"/>
              </w:rPr>
            </w:pPr>
            <w:r w:rsidRPr="009447DA">
              <w:rPr>
                <w:color w:val="002060"/>
              </w:rPr>
              <w:t>0</w:t>
            </w:r>
          </w:p>
        </w:tc>
      </w:tr>
      <w:tr w:rsidR="00843AC5" w:rsidRPr="009447DA" w14:paraId="3E4BA39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78CD4" w14:textId="77777777" w:rsidR="00843AC5" w:rsidRPr="009447DA" w:rsidRDefault="00843AC5" w:rsidP="004D13CE">
            <w:pPr>
              <w:pStyle w:val="rowtabella0"/>
              <w:rPr>
                <w:color w:val="002060"/>
              </w:rPr>
            </w:pPr>
            <w:r w:rsidRPr="009447D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9ED2"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B73B"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1D36"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851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D9D0"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D037"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84AE"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D19D"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5C0A" w14:textId="77777777" w:rsidR="00843AC5" w:rsidRPr="009447DA" w:rsidRDefault="00843AC5" w:rsidP="004D13CE">
            <w:pPr>
              <w:pStyle w:val="rowtabella0"/>
              <w:jc w:val="center"/>
              <w:rPr>
                <w:color w:val="002060"/>
              </w:rPr>
            </w:pPr>
            <w:r w:rsidRPr="009447DA">
              <w:rPr>
                <w:color w:val="002060"/>
              </w:rPr>
              <w:t>0</w:t>
            </w:r>
          </w:p>
        </w:tc>
      </w:tr>
      <w:tr w:rsidR="00843AC5" w:rsidRPr="009447DA" w14:paraId="09091B3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03F15" w14:textId="77777777" w:rsidR="00843AC5" w:rsidRPr="009447DA" w:rsidRDefault="00843AC5" w:rsidP="004D13CE">
            <w:pPr>
              <w:pStyle w:val="rowtabella0"/>
              <w:rPr>
                <w:color w:val="002060"/>
              </w:rPr>
            </w:pPr>
            <w:r w:rsidRPr="009447D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F74D"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0363"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D292"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EA3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AB74"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3D74"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93D0"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520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AA9D" w14:textId="77777777" w:rsidR="00843AC5" w:rsidRPr="009447DA" w:rsidRDefault="00843AC5" w:rsidP="004D13CE">
            <w:pPr>
              <w:pStyle w:val="rowtabella0"/>
              <w:jc w:val="center"/>
              <w:rPr>
                <w:color w:val="002060"/>
              </w:rPr>
            </w:pPr>
            <w:r w:rsidRPr="009447DA">
              <w:rPr>
                <w:color w:val="002060"/>
              </w:rPr>
              <w:t>0</w:t>
            </w:r>
          </w:p>
        </w:tc>
      </w:tr>
      <w:tr w:rsidR="00843AC5" w:rsidRPr="009447DA" w14:paraId="68AD975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68A3D" w14:textId="77777777" w:rsidR="00843AC5" w:rsidRPr="009447DA" w:rsidRDefault="00843AC5" w:rsidP="004D13CE">
            <w:pPr>
              <w:pStyle w:val="rowtabella0"/>
              <w:rPr>
                <w:color w:val="002060"/>
              </w:rPr>
            </w:pPr>
            <w:r w:rsidRPr="009447D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1DE7"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F54C"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17EF"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15ED"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E05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43A0"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23EB"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E38F"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C215" w14:textId="77777777" w:rsidR="00843AC5" w:rsidRPr="009447DA" w:rsidRDefault="00843AC5" w:rsidP="004D13CE">
            <w:pPr>
              <w:pStyle w:val="rowtabella0"/>
              <w:jc w:val="center"/>
              <w:rPr>
                <w:color w:val="002060"/>
              </w:rPr>
            </w:pPr>
            <w:r w:rsidRPr="009447DA">
              <w:rPr>
                <w:color w:val="002060"/>
              </w:rPr>
              <w:t>0</w:t>
            </w:r>
          </w:p>
        </w:tc>
      </w:tr>
      <w:tr w:rsidR="00843AC5" w:rsidRPr="009447DA" w14:paraId="4535A63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4AED0" w14:textId="77777777" w:rsidR="00843AC5" w:rsidRPr="009447DA" w:rsidRDefault="00843AC5" w:rsidP="004D13CE">
            <w:pPr>
              <w:pStyle w:val="rowtabella0"/>
              <w:rPr>
                <w:color w:val="002060"/>
              </w:rPr>
            </w:pPr>
            <w:r w:rsidRPr="009447D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4E35"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2FA2"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0E60"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5F61"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D24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B8114"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C370"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A476"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179D" w14:textId="77777777" w:rsidR="00843AC5" w:rsidRPr="009447DA" w:rsidRDefault="00843AC5" w:rsidP="004D13CE">
            <w:pPr>
              <w:pStyle w:val="rowtabella0"/>
              <w:jc w:val="center"/>
              <w:rPr>
                <w:color w:val="002060"/>
              </w:rPr>
            </w:pPr>
            <w:r w:rsidRPr="009447DA">
              <w:rPr>
                <w:color w:val="002060"/>
              </w:rPr>
              <w:t>0</w:t>
            </w:r>
          </w:p>
        </w:tc>
      </w:tr>
      <w:tr w:rsidR="00843AC5" w:rsidRPr="009447DA" w14:paraId="2D118E0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6976C" w14:textId="77777777" w:rsidR="00843AC5" w:rsidRPr="009447DA" w:rsidRDefault="00843AC5" w:rsidP="004D13CE">
            <w:pPr>
              <w:pStyle w:val="rowtabella0"/>
              <w:rPr>
                <w:color w:val="002060"/>
              </w:rPr>
            </w:pPr>
            <w:r w:rsidRPr="009447DA">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E55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5C60"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AEE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DB6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747C"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8001"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80BA"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3BA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7EF0" w14:textId="77777777" w:rsidR="00843AC5" w:rsidRPr="009447DA" w:rsidRDefault="00843AC5" w:rsidP="004D13CE">
            <w:pPr>
              <w:pStyle w:val="rowtabella0"/>
              <w:jc w:val="center"/>
              <w:rPr>
                <w:color w:val="002060"/>
              </w:rPr>
            </w:pPr>
            <w:r w:rsidRPr="009447DA">
              <w:rPr>
                <w:color w:val="002060"/>
              </w:rPr>
              <w:t>0</w:t>
            </w:r>
          </w:p>
        </w:tc>
      </w:tr>
      <w:tr w:rsidR="00843AC5" w:rsidRPr="009447DA" w14:paraId="70C6CF4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2C8BD" w14:textId="77777777" w:rsidR="00843AC5" w:rsidRPr="009447DA" w:rsidRDefault="00843AC5" w:rsidP="004D13CE">
            <w:pPr>
              <w:pStyle w:val="rowtabella0"/>
              <w:rPr>
                <w:color w:val="002060"/>
              </w:rPr>
            </w:pPr>
            <w:r w:rsidRPr="009447DA">
              <w:rPr>
                <w:color w:val="002060"/>
              </w:rPr>
              <w:t xml:space="preserve">A.S.D. </w:t>
            </w:r>
            <w:proofErr w:type="gramStart"/>
            <w:r w:rsidRPr="009447DA">
              <w:rPr>
                <w:color w:val="002060"/>
              </w:rPr>
              <w:t>CITTA</w:t>
            </w:r>
            <w:proofErr w:type="gramEnd"/>
            <w:r w:rsidRPr="009447D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BA97D"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0E68"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782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8DB5"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658C"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6B06"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A3BD"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6C7E"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E7A7" w14:textId="77777777" w:rsidR="00843AC5" w:rsidRPr="009447DA" w:rsidRDefault="00843AC5" w:rsidP="004D13CE">
            <w:pPr>
              <w:pStyle w:val="rowtabella0"/>
              <w:jc w:val="center"/>
              <w:rPr>
                <w:color w:val="002060"/>
              </w:rPr>
            </w:pPr>
            <w:r w:rsidRPr="009447DA">
              <w:rPr>
                <w:color w:val="002060"/>
              </w:rPr>
              <w:t>0</w:t>
            </w:r>
          </w:p>
        </w:tc>
      </w:tr>
      <w:tr w:rsidR="00843AC5" w:rsidRPr="009447DA" w14:paraId="1043250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9C56F" w14:textId="77777777" w:rsidR="00843AC5" w:rsidRPr="009447DA" w:rsidRDefault="00843AC5" w:rsidP="004D13CE">
            <w:pPr>
              <w:pStyle w:val="rowtabella0"/>
              <w:rPr>
                <w:color w:val="002060"/>
                <w:lang w:val="es-ES"/>
              </w:rPr>
            </w:pPr>
            <w:r w:rsidRPr="009447D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FE7B"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6F4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D247"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E5AE"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0FA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C33A"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5313"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D2ED"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08B77" w14:textId="77777777" w:rsidR="00843AC5" w:rsidRPr="009447DA" w:rsidRDefault="00843AC5" w:rsidP="004D13CE">
            <w:pPr>
              <w:pStyle w:val="rowtabella0"/>
              <w:jc w:val="center"/>
              <w:rPr>
                <w:color w:val="002060"/>
              </w:rPr>
            </w:pPr>
            <w:r w:rsidRPr="009447DA">
              <w:rPr>
                <w:color w:val="002060"/>
              </w:rPr>
              <w:t>0</w:t>
            </w:r>
          </w:p>
        </w:tc>
      </w:tr>
      <w:tr w:rsidR="00843AC5" w:rsidRPr="009447DA" w14:paraId="75D152C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F69DB" w14:textId="77777777" w:rsidR="00843AC5" w:rsidRPr="009447DA" w:rsidRDefault="00843AC5" w:rsidP="004D13CE">
            <w:pPr>
              <w:pStyle w:val="rowtabella0"/>
              <w:rPr>
                <w:color w:val="002060"/>
              </w:rPr>
            </w:pPr>
            <w:r w:rsidRPr="009447D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F63C"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496A"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5DB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33F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5550"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C730"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5049"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BDD0"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9E5D" w14:textId="77777777" w:rsidR="00843AC5" w:rsidRPr="009447DA" w:rsidRDefault="00843AC5" w:rsidP="004D13CE">
            <w:pPr>
              <w:pStyle w:val="rowtabella0"/>
              <w:jc w:val="center"/>
              <w:rPr>
                <w:color w:val="002060"/>
              </w:rPr>
            </w:pPr>
            <w:r w:rsidRPr="009447DA">
              <w:rPr>
                <w:color w:val="002060"/>
              </w:rPr>
              <w:t>0</w:t>
            </w:r>
          </w:p>
        </w:tc>
      </w:tr>
      <w:tr w:rsidR="00843AC5" w:rsidRPr="009447DA" w14:paraId="00B92E7A"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610224" w14:textId="77777777" w:rsidR="00843AC5" w:rsidRPr="009447DA" w:rsidRDefault="00843AC5" w:rsidP="004D13CE">
            <w:pPr>
              <w:pStyle w:val="rowtabella0"/>
              <w:rPr>
                <w:color w:val="002060"/>
              </w:rPr>
            </w:pPr>
            <w:r w:rsidRPr="009447D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104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F8C4"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6A3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B93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48C6"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ACF2"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91A9"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E0C1"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1638" w14:textId="77777777" w:rsidR="00843AC5" w:rsidRPr="009447DA" w:rsidRDefault="00843AC5" w:rsidP="004D13CE">
            <w:pPr>
              <w:pStyle w:val="rowtabella0"/>
              <w:jc w:val="center"/>
              <w:rPr>
                <w:color w:val="002060"/>
              </w:rPr>
            </w:pPr>
            <w:r w:rsidRPr="009447DA">
              <w:rPr>
                <w:color w:val="002060"/>
              </w:rPr>
              <w:t>0</w:t>
            </w:r>
          </w:p>
        </w:tc>
      </w:tr>
    </w:tbl>
    <w:p w14:paraId="5B38A069" w14:textId="77777777" w:rsidR="00843AC5" w:rsidRPr="009447DA" w:rsidRDefault="00843AC5" w:rsidP="00843AC5">
      <w:pPr>
        <w:pStyle w:val="breakline"/>
        <w:rPr>
          <w:rFonts w:eastAsiaTheme="minorEastAsia"/>
          <w:color w:val="002060"/>
        </w:rPr>
      </w:pPr>
    </w:p>
    <w:p w14:paraId="266ECECA" w14:textId="77777777" w:rsidR="00843AC5" w:rsidRPr="009447DA" w:rsidRDefault="00843AC5" w:rsidP="00843AC5">
      <w:pPr>
        <w:pStyle w:val="breakline"/>
        <w:rPr>
          <w:color w:val="002060"/>
        </w:rPr>
      </w:pPr>
    </w:p>
    <w:p w14:paraId="03FFD6E1" w14:textId="77777777" w:rsidR="00843AC5" w:rsidRPr="009447DA" w:rsidRDefault="00843AC5" w:rsidP="00843AC5">
      <w:pPr>
        <w:pStyle w:val="sottotitolocampionato10"/>
        <w:rPr>
          <w:color w:val="002060"/>
        </w:rPr>
      </w:pPr>
      <w:r w:rsidRPr="009447D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1F03CD50"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331C2"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8A5EA"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1AB97"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0B8C9"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FDD1"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F0C13"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F03E1"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49372"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96BE9"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D87E8" w14:textId="77777777" w:rsidR="00843AC5" w:rsidRPr="009447DA" w:rsidRDefault="00843AC5" w:rsidP="004D13CE">
            <w:pPr>
              <w:pStyle w:val="headertabella0"/>
              <w:rPr>
                <w:color w:val="002060"/>
              </w:rPr>
            </w:pPr>
            <w:r w:rsidRPr="009447DA">
              <w:rPr>
                <w:color w:val="002060"/>
              </w:rPr>
              <w:t>PE</w:t>
            </w:r>
          </w:p>
        </w:tc>
      </w:tr>
      <w:tr w:rsidR="00843AC5" w:rsidRPr="009447DA" w14:paraId="30E11E47"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83D77" w14:textId="77777777" w:rsidR="00843AC5" w:rsidRPr="009447DA" w:rsidRDefault="00843AC5" w:rsidP="004D13CE">
            <w:pPr>
              <w:pStyle w:val="rowtabella0"/>
              <w:rPr>
                <w:color w:val="002060"/>
              </w:rPr>
            </w:pPr>
            <w:r w:rsidRPr="009447DA">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0268"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1324"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313C"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868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46D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DFCF"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D95A"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FA4F"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6D6A" w14:textId="77777777" w:rsidR="00843AC5" w:rsidRPr="009447DA" w:rsidRDefault="00843AC5" w:rsidP="004D13CE">
            <w:pPr>
              <w:pStyle w:val="rowtabella0"/>
              <w:jc w:val="center"/>
              <w:rPr>
                <w:color w:val="002060"/>
              </w:rPr>
            </w:pPr>
            <w:r w:rsidRPr="009447DA">
              <w:rPr>
                <w:color w:val="002060"/>
              </w:rPr>
              <w:t>0</w:t>
            </w:r>
          </w:p>
        </w:tc>
      </w:tr>
      <w:tr w:rsidR="00843AC5" w:rsidRPr="009447DA" w14:paraId="61C9FC0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3480F" w14:textId="77777777" w:rsidR="00843AC5" w:rsidRPr="009447DA" w:rsidRDefault="00843AC5" w:rsidP="004D13CE">
            <w:pPr>
              <w:pStyle w:val="rowtabella0"/>
              <w:rPr>
                <w:color w:val="002060"/>
              </w:rPr>
            </w:pPr>
            <w:r w:rsidRPr="009447D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3F1D"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294E"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7325"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3C2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FC69"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2A3A"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C3FE"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C7B4"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3BD4" w14:textId="77777777" w:rsidR="00843AC5" w:rsidRPr="009447DA" w:rsidRDefault="00843AC5" w:rsidP="004D13CE">
            <w:pPr>
              <w:pStyle w:val="rowtabella0"/>
              <w:jc w:val="center"/>
              <w:rPr>
                <w:color w:val="002060"/>
              </w:rPr>
            </w:pPr>
            <w:r w:rsidRPr="009447DA">
              <w:rPr>
                <w:color w:val="002060"/>
              </w:rPr>
              <w:t>0</w:t>
            </w:r>
          </w:p>
        </w:tc>
      </w:tr>
      <w:tr w:rsidR="00843AC5" w:rsidRPr="009447DA" w14:paraId="714EF6A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63B03" w14:textId="77777777" w:rsidR="00843AC5" w:rsidRPr="009447DA" w:rsidRDefault="00843AC5" w:rsidP="004D13CE">
            <w:pPr>
              <w:pStyle w:val="rowtabella0"/>
              <w:rPr>
                <w:color w:val="002060"/>
                <w:lang w:val="es-ES"/>
              </w:rPr>
            </w:pPr>
            <w:r w:rsidRPr="009447D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AAD8"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089F"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81A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690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ADD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21BF" w14:textId="77777777" w:rsidR="00843AC5" w:rsidRPr="009447DA" w:rsidRDefault="00843AC5" w:rsidP="004D13CE">
            <w:pPr>
              <w:pStyle w:val="rowtabella0"/>
              <w:jc w:val="center"/>
              <w:rPr>
                <w:color w:val="002060"/>
              </w:rPr>
            </w:pPr>
            <w:r w:rsidRPr="009447D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7F25"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7181"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2B25" w14:textId="77777777" w:rsidR="00843AC5" w:rsidRPr="009447DA" w:rsidRDefault="00843AC5" w:rsidP="004D13CE">
            <w:pPr>
              <w:pStyle w:val="rowtabella0"/>
              <w:jc w:val="center"/>
              <w:rPr>
                <w:color w:val="002060"/>
              </w:rPr>
            </w:pPr>
            <w:r w:rsidRPr="009447DA">
              <w:rPr>
                <w:color w:val="002060"/>
              </w:rPr>
              <w:t>0</w:t>
            </w:r>
          </w:p>
        </w:tc>
      </w:tr>
      <w:tr w:rsidR="00843AC5" w:rsidRPr="009447DA" w14:paraId="09DADFD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8E75D" w14:textId="77777777" w:rsidR="00843AC5" w:rsidRPr="009447DA" w:rsidRDefault="00843AC5" w:rsidP="004D13CE">
            <w:pPr>
              <w:pStyle w:val="rowtabella0"/>
              <w:rPr>
                <w:color w:val="002060"/>
              </w:rPr>
            </w:pPr>
            <w:r w:rsidRPr="009447DA">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C94E"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8C2D"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8832"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A49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A75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A6AD"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1969"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8D7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CA2C" w14:textId="77777777" w:rsidR="00843AC5" w:rsidRPr="009447DA" w:rsidRDefault="00843AC5" w:rsidP="004D13CE">
            <w:pPr>
              <w:pStyle w:val="rowtabella0"/>
              <w:jc w:val="center"/>
              <w:rPr>
                <w:color w:val="002060"/>
              </w:rPr>
            </w:pPr>
            <w:r w:rsidRPr="009447DA">
              <w:rPr>
                <w:color w:val="002060"/>
              </w:rPr>
              <w:t>0</w:t>
            </w:r>
          </w:p>
        </w:tc>
      </w:tr>
      <w:tr w:rsidR="00843AC5" w:rsidRPr="009447DA" w14:paraId="686893F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902A2" w14:textId="77777777" w:rsidR="00843AC5" w:rsidRPr="009447DA" w:rsidRDefault="00843AC5" w:rsidP="004D13CE">
            <w:pPr>
              <w:pStyle w:val="rowtabella0"/>
              <w:rPr>
                <w:color w:val="002060"/>
              </w:rPr>
            </w:pPr>
            <w:r w:rsidRPr="009447D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D30C"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572B"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BE01"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D45F"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4091"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BE7C"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83A6"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40A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6691" w14:textId="77777777" w:rsidR="00843AC5" w:rsidRPr="009447DA" w:rsidRDefault="00843AC5" w:rsidP="004D13CE">
            <w:pPr>
              <w:pStyle w:val="rowtabella0"/>
              <w:jc w:val="center"/>
              <w:rPr>
                <w:color w:val="002060"/>
              </w:rPr>
            </w:pPr>
            <w:r w:rsidRPr="009447DA">
              <w:rPr>
                <w:color w:val="002060"/>
              </w:rPr>
              <w:t>0</w:t>
            </w:r>
          </w:p>
        </w:tc>
      </w:tr>
      <w:tr w:rsidR="00843AC5" w:rsidRPr="009447DA" w14:paraId="0F02944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1CCB8" w14:textId="77777777" w:rsidR="00843AC5" w:rsidRPr="009447DA" w:rsidRDefault="00843AC5" w:rsidP="004D13CE">
            <w:pPr>
              <w:pStyle w:val="rowtabella0"/>
              <w:rPr>
                <w:color w:val="002060"/>
              </w:rPr>
            </w:pPr>
            <w:r w:rsidRPr="009447D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5BBA"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C0D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0E2E0"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A55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892C"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333A"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1488"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84C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1BFD" w14:textId="77777777" w:rsidR="00843AC5" w:rsidRPr="009447DA" w:rsidRDefault="00843AC5" w:rsidP="004D13CE">
            <w:pPr>
              <w:pStyle w:val="rowtabella0"/>
              <w:jc w:val="center"/>
              <w:rPr>
                <w:color w:val="002060"/>
              </w:rPr>
            </w:pPr>
            <w:r w:rsidRPr="009447DA">
              <w:rPr>
                <w:color w:val="002060"/>
              </w:rPr>
              <w:t>0</w:t>
            </w:r>
          </w:p>
        </w:tc>
      </w:tr>
      <w:tr w:rsidR="00843AC5" w:rsidRPr="009447DA" w14:paraId="15C1693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E1ED5" w14:textId="77777777" w:rsidR="00843AC5" w:rsidRPr="009447DA" w:rsidRDefault="00843AC5" w:rsidP="004D13CE">
            <w:pPr>
              <w:pStyle w:val="rowtabella0"/>
              <w:rPr>
                <w:color w:val="002060"/>
              </w:rPr>
            </w:pPr>
            <w:r w:rsidRPr="009447D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CB6F"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5D7B"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10B3"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74C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B04A"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D0FC"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4609"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B616"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5CB5" w14:textId="77777777" w:rsidR="00843AC5" w:rsidRPr="009447DA" w:rsidRDefault="00843AC5" w:rsidP="004D13CE">
            <w:pPr>
              <w:pStyle w:val="rowtabella0"/>
              <w:jc w:val="center"/>
              <w:rPr>
                <w:color w:val="002060"/>
              </w:rPr>
            </w:pPr>
            <w:r w:rsidRPr="009447DA">
              <w:rPr>
                <w:color w:val="002060"/>
              </w:rPr>
              <w:t>0</w:t>
            </w:r>
          </w:p>
        </w:tc>
      </w:tr>
      <w:tr w:rsidR="00843AC5" w:rsidRPr="009447DA" w14:paraId="05DA898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D43AF" w14:textId="77777777" w:rsidR="00843AC5" w:rsidRPr="009447DA" w:rsidRDefault="00843AC5" w:rsidP="004D13CE">
            <w:pPr>
              <w:pStyle w:val="rowtabella0"/>
              <w:rPr>
                <w:color w:val="002060"/>
              </w:rPr>
            </w:pPr>
            <w:r w:rsidRPr="009447D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63F9"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014D"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C98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F2E3C"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7B80"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7D730"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FF51"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86B7"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EE7A" w14:textId="77777777" w:rsidR="00843AC5" w:rsidRPr="009447DA" w:rsidRDefault="00843AC5" w:rsidP="004D13CE">
            <w:pPr>
              <w:pStyle w:val="rowtabella0"/>
              <w:jc w:val="center"/>
              <w:rPr>
                <w:color w:val="002060"/>
              </w:rPr>
            </w:pPr>
            <w:r w:rsidRPr="009447DA">
              <w:rPr>
                <w:color w:val="002060"/>
              </w:rPr>
              <w:t>0</w:t>
            </w:r>
          </w:p>
        </w:tc>
      </w:tr>
      <w:tr w:rsidR="00843AC5" w:rsidRPr="009447DA" w14:paraId="5AD94A2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BA7C9" w14:textId="77777777" w:rsidR="00843AC5" w:rsidRPr="009447DA" w:rsidRDefault="00843AC5" w:rsidP="004D13CE">
            <w:pPr>
              <w:pStyle w:val="rowtabella0"/>
              <w:rPr>
                <w:color w:val="002060"/>
              </w:rPr>
            </w:pPr>
            <w:r w:rsidRPr="009447D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A163"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24DD"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FA37"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F83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D621"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97EA"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C35F"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0BC6"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72DD" w14:textId="77777777" w:rsidR="00843AC5" w:rsidRPr="009447DA" w:rsidRDefault="00843AC5" w:rsidP="004D13CE">
            <w:pPr>
              <w:pStyle w:val="rowtabella0"/>
              <w:jc w:val="center"/>
              <w:rPr>
                <w:color w:val="002060"/>
              </w:rPr>
            </w:pPr>
            <w:r w:rsidRPr="009447DA">
              <w:rPr>
                <w:color w:val="002060"/>
              </w:rPr>
              <w:t>0</w:t>
            </w:r>
          </w:p>
        </w:tc>
      </w:tr>
      <w:tr w:rsidR="00843AC5" w:rsidRPr="009447DA" w14:paraId="18F793D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E60AE" w14:textId="77777777" w:rsidR="00843AC5" w:rsidRPr="009447DA" w:rsidRDefault="00843AC5" w:rsidP="004D13CE">
            <w:pPr>
              <w:pStyle w:val="rowtabella0"/>
              <w:rPr>
                <w:color w:val="002060"/>
              </w:rPr>
            </w:pPr>
            <w:r w:rsidRPr="009447D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DAFD"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E55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14B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AA9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6BF2"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F2B7"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1B1E" w14:textId="77777777" w:rsidR="00843AC5" w:rsidRPr="009447DA" w:rsidRDefault="00843AC5" w:rsidP="004D13CE">
            <w:pPr>
              <w:pStyle w:val="rowtabella0"/>
              <w:jc w:val="center"/>
              <w:rPr>
                <w:color w:val="002060"/>
              </w:rPr>
            </w:pPr>
            <w:r w:rsidRPr="009447D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1010"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F834" w14:textId="77777777" w:rsidR="00843AC5" w:rsidRPr="009447DA" w:rsidRDefault="00843AC5" w:rsidP="004D13CE">
            <w:pPr>
              <w:pStyle w:val="rowtabella0"/>
              <w:jc w:val="center"/>
              <w:rPr>
                <w:color w:val="002060"/>
              </w:rPr>
            </w:pPr>
            <w:r w:rsidRPr="009447DA">
              <w:rPr>
                <w:color w:val="002060"/>
              </w:rPr>
              <w:t>0</w:t>
            </w:r>
          </w:p>
        </w:tc>
      </w:tr>
      <w:tr w:rsidR="00843AC5" w:rsidRPr="009447DA" w14:paraId="499E922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EAA37" w14:textId="77777777" w:rsidR="00843AC5" w:rsidRPr="009447DA" w:rsidRDefault="00843AC5" w:rsidP="004D13CE">
            <w:pPr>
              <w:pStyle w:val="rowtabella0"/>
              <w:rPr>
                <w:color w:val="002060"/>
              </w:rPr>
            </w:pPr>
            <w:r w:rsidRPr="009447D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F266"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F49E"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28C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B91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E260"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651A"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6366"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0870"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7600" w14:textId="77777777" w:rsidR="00843AC5" w:rsidRPr="009447DA" w:rsidRDefault="00843AC5" w:rsidP="004D13CE">
            <w:pPr>
              <w:pStyle w:val="rowtabella0"/>
              <w:jc w:val="center"/>
              <w:rPr>
                <w:color w:val="002060"/>
              </w:rPr>
            </w:pPr>
            <w:r w:rsidRPr="009447DA">
              <w:rPr>
                <w:color w:val="002060"/>
              </w:rPr>
              <w:t>0</w:t>
            </w:r>
          </w:p>
        </w:tc>
      </w:tr>
      <w:tr w:rsidR="00843AC5" w:rsidRPr="009447DA" w14:paraId="151F3B79"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9A5D4" w14:textId="77777777" w:rsidR="00843AC5" w:rsidRPr="009447DA" w:rsidRDefault="00843AC5" w:rsidP="004D13CE">
            <w:pPr>
              <w:pStyle w:val="rowtabella0"/>
              <w:rPr>
                <w:color w:val="002060"/>
              </w:rPr>
            </w:pPr>
            <w:r w:rsidRPr="009447D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90AF"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34CE"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BBA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A092"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EAC3"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1FFF"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355B"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B4FC"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E19E" w14:textId="77777777" w:rsidR="00843AC5" w:rsidRPr="009447DA" w:rsidRDefault="00843AC5" w:rsidP="004D13CE">
            <w:pPr>
              <w:pStyle w:val="rowtabella0"/>
              <w:jc w:val="center"/>
              <w:rPr>
                <w:color w:val="002060"/>
              </w:rPr>
            </w:pPr>
            <w:r w:rsidRPr="009447DA">
              <w:rPr>
                <w:color w:val="002060"/>
              </w:rPr>
              <w:t>0</w:t>
            </w:r>
          </w:p>
        </w:tc>
      </w:tr>
    </w:tbl>
    <w:p w14:paraId="6A3958F6" w14:textId="77777777" w:rsidR="00843AC5" w:rsidRPr="009447DA" w:rsidRDefault="00843AC5" w:rsidP="00843AC5">
      <w:pPr>
        <w:pStyle w:val="breakline"/>
        <w:rPr>
          <w:rFonts w:eastAsiaTheme="minorEastAsia"/>
          <w:color w:val="002060"/>
        </w:rPr>
      </w:pPr>
    </w:p>
    <w:p w14:paraId="3516C490" w14:textId="77777777" w:rsidR="00843AC5" w:rsidRPr="009447DA" w:rsidRDefault="00843AC5" w:rsidP="00843AC5">
      <w:pPr>
        <w:pStyle w:val="breakline"/>
        <w:rPr>
          <w:color w:val="002060"/>
        </w:rPr>
      </w:pPr>
    </w:p>
    <w:p w14:paraId="457F9111" w14:textId="77777777" w:rsidR="00843AC5" w:rsidRPr="009447DA" w:rsidRDefault="00843AC5" w:rsidP="00843AC5">
      <w:pPr>
        <w:pStyle w:val="sottotitolocampionato10"/>
        <w:rPr>
          <w:color w:val="002060"/>
        </w:rPr>
      </w:pPr>
      <w:r w:rsidRPr="009447D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18B10BCF"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D2153"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4596D"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77021"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59168"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82085"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44AB5"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2EB07"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F4D40"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364B2"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ACF58" w14:textId="77777777" w:rsidR="00843AC5" w:rsidRPr="009447DA" w:rsidRDefault="00843AC5" w:rsidP="004D13CE">
            <w:pPr>
              <w:pStyle w:val="headertabella0"/>
              <w:rPr>
                <w:color w:val="002060"/>
              </w:rPr>
            </w:pPr>
            <w:r w:rsidRPr="009447DA">
              <w:rPr>
                <w:color w:val="002060"/>
              </w:rPr>
              <w:t>PE</w:t>
            </w:r>
          </w:p>
        </w:tc>
      </w:tr>
      <w:tr w:rsidR="00843AC5" w:rsidRPr="009447DA" w14:paraId="28B3CCC7"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EB773" w14:textId="77777777" w:rsidR="00843AC5" w:rsidRPr="009447DA" w:rsidRDefault="00843AC5" w:rsidP="004D13CE">
            <w:pPr>
              <w:pStyle w:val="rowtabella0"/>
              <w:rPr>
                <w:color w:val="002060"/>
              </w:rPr>
            </w:pPr>
            <w:r w:rsidRPr="009447D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99E8"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3F09"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0960"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57D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4372"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47AD" w14:textId="77777777" w:rsidR="00843AC5" w:rsidRPr="009447DA" w:rsidRDefault="00843AC5" w:rsidP="004D13CE">
            <w:pPr>
              <w:pStyle w:val="rowtabella0"/>
              <w:jc w:val="center"/>
              <w:rPr>
                <w:color w:val="002060"/>
              </w:rPr>
            </w:pPr>
            <w:r w:rsidRPr="009447D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9AD3"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8ED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56B9" w14:textId="77777777" w:rsidR="00843AC5" w:rsidRPr="009447DA" w:rsidRDefault="00843AC5" w:rsidP="004D13CE">
            <w:pPr>
              <w:pStyle w:val="rowtabella0"/>
              <w:jc w:val="center"/>
              <w:rPr>
                <w:color w:val="002060"/>
              </w:rPr>
            </w:pPr>
            <w:r w:rsidRPr="009447DA">
              <w:rPr>
                <w:color w:val="002060"/>
              </w:rPr>
              <w:t>0</w:t>
            </w:r>
          </w:p>
        </w:tc>
      </w:tr>
      <w:tr w:rsidR="00843AC5" w:rsidRPr="009447DA" w14:paraId="2343F59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3B268" w14:textId="77777777" w:rsidR="00843AC5" w:rsidRPr="009447DA" w:rsidRDefault="00843AC5" w:rsidP="004D13CE">
            <w:pPr>
              <w:pStyle w:val="rowtabella0"/>
              <w:rPr>
                <w:color w:val="002060"/>
              </w:rPr>
            </w:pPr>
            <w:r w:rsidRPr="009447DA">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F787"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D54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D977"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677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699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9DC6"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AACB"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13E1"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4208" w14:textId="77777777" w:rsidR="00843AC5" w:rsidRPr="009447DA" w:rsidRDefault="00843AC5" w:rsidP="004D13CE">
            <w:pPr>
              <w:pStyle w:val="rowtabella0"/>
              <w:jc w:val="center"/>
              <w:rPr>
                <w:color w:val="002060"/>
              </w:rPr>
            </w:pPr>
            <w:r w:rsidRPr="009447DA">
              <w:rPr>
                <w:color w:val="002060"/>
              </w:rPr>
              <w:t>0</w:t>
            </w:r>
          </w:p>
        </w:tc>
      </w:tr>
      <w:tr w:rsidR="00843AC5" w:rsidRPr="009447DA" w14:paraId="0A2A025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15CAE" w14:textId="77777777" w:rsidR="00843AC5" w:rsidRPr="009447DA" w:rsidRDefault="00843AC5" w:rsidP="004D13CE">
            <w:pPr>
              <w:pStyle w:val="rowtabella0"/>
              <w:rPr>
                <w:color w:val="002060"/>
              </w:rPr>
            </w:pPr>
            <w:r w:rsidRPr="009447D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22E0"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D6E6"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0D9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6A7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46F2"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AB74"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2616"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BC28"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4424" w14:textId="77777777" w:rsidR="00843AC5" w:rsidRPr="009447DA" w:rsidRDefault="00843AC5" w:rsidP="004D13CE">
            <w:pPr>
              <w:pStyle w:val="rowtabella0"/>
              <w:jc w:val="center"/>
              <w:rPr>
                <w:color w:val="002060"/>
              </w:rPr>
            </w:pPr>
            <w:r w:rsidRPr="009447DA">
              <w:rPr>
                <w:color w:val="002060"/>
              </w:rPr>
              <w:t>0</w:t>
            </w:r>
          </w:p>
        </w:tc>
      </w:tr>
      <w:tr w:rsidR="00843AC5" w:rsidRPr="009447DA" w14:paraId="59B91BD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9187B" w14:textId="77777777" w:rsidR="00843AC5" w:rsidRPr="009447DA" w:rsidRDefault="00843AC5" w:rsidP="004D13CE">
            <w:pPr>
              <w:pStyle w:val="rowtabella0"/>
              <w:rPr>
                <w:color w:val="002060"/>
              </w:rPr>
            </w:pPr>
            <w:r w:rsidRPr="009447DA">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DBBB"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85DA"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CBC6"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1AA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A93E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9180"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FA5A5"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6760"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8116" w14:textId="77777777" w:rsidR="00843AC5" w:rsidRPr="009447DA" w:rsidRDefault="00843AC5" w:rsidP="004D13CE">
            <w:pPr>
              <w:pStyle w:val="rowtabella0"/>
              <w:jc w:val="center"/>
              <w:rPr>
                <w:color w:val="002060"/>
              </w:rPr>
            </w:pPr>
            <w:r w:rsidRPr="009447DA">
              <w:rPr>
                <w:color w:val="002060"/>
              </w:rPr>
              <w:t>0</w:t>
            </w:r>
          </w:p>
        </w:tc>
      </w:tr>
      <w:tr w:rsidR="00843AC5" w:rsidRPr="009447DA" w14:paraId="3632D2D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D1C09" w14:textId="77777777" w:rsidR="00843AC5" w:rsidRPr="009447DA" w:rsidRDefault="00843AC5" w:rsidP="004D13CE">
            <w:pPr>
              <w:pStyle w:val="rowtabella0"/>
              <w:rPr>
                <w:color w:val="002060"/>
              </w:rPr>
            </w:pPr>
            <w:r w:rsidRPr="009447D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4974"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CC39"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5B74"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6C8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16F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E9D7"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8F3C"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B821"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A0D5" w14:textId="77777777" w:rsidR="00843AC5" w:rsidRPr="009447DA" w:rsidRDefault="00843AC5" w:rsidP="004D13CE">
            <w:pPr>
              <w:pStyle w:val="rowtabella0"/>
              <w:jc w:val="center"/>
              <w:rPr>
                <w:color w:val="002060"/>
              </w:rPr>
            </w:pPr>
            <w:r w:rsidRPr="009447DA">
              <w:rPr>
                <w:color w:val="002060"/>
              </w:rPr>
              <w:t>0</w:t>
            </w:r>
          </w:p>
        </w:tc>
      </w:tr>
      <w:tr w:rsidR="00843AC5" w:rsidRPr="009447DA" w14:paraId="3E6989B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026B3" w14:textId="77777777" w:rsidR="00843AC5" w:rsidRPr="009447DA" w:rsidRDefault="00843AC5" w:rsidP="004D13CE">
            <w:pPr>
              <w:pStyle w:val="rowtabella0"/>
              <w:rPr>
                <w:color w:val="002060"/>
              </w:rPr>
            </w:pPr>
            <w:r w:rsidRPr="009447D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86A2"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B405"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DC04"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41C6"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04DF"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C4D7" w14:textId="77777777" w:rsidR="00843AC5" w:rsidRPr="009447DA" w:rsidRDefault="00843AC5" w:rsidP="004D13CE">
            <w:pPr>
              <w:pStyle w:val="rowtabella0"/>
              <w:jc w:val="center"/>
              <w:rPr>
                <w:color w:val="002060"/>
              </w:rPr>
            </w:pPr>
            <w:r w:rsidRPr="009447D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402D"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D08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484E" w14:textId="77777777" w:rsidR="00843AC5" w:rsidRPr="009447DA" w:rsidRDefault="00843AC5" w:rsidP="004D13CE">
            <w:pPr>
              <w:pStyle w:val="rowtabella0"/>
              <w:jc w:val="center"/>
              <w:rPr>
                <w:color w:val="002060"/>
              </w:rPr>
            </w:pPr>
            <w:r w:rsidRPr="009447DA">
              <w:rPr>
                <w:color w:val="002060"/>
              </w:rPr>
              <w:t>0</w:t>
            </w:r>
          </w:p>
        </w:tc>
      </w:tr>
      <w:tr w:rsidR="00843AC5" w:rsidRPr="009447DA" w14:paraId="3CA4A79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4FFDA" w14:textId="77777777" w:rsidR="00843AC5" w:rsidRPr="009447DA" w:rsidRDefault="00843AC5" w:rsidP="004D13CE">
            <w:pPr>
              <w:pStyle w:val="rowtabella0"/>
              <w:rPr>
                <w:color w:val="002060"/>
              </w:rPr>
            </w:pPr>
            <w:r w:rsidRPr="009447DA">
              <w:rPr>
                <w:color w:val="002060"/>
              </w:rPr>
              <w:t xml:space="preserve">POL.D. </w:t>
            </w:r>
            <w:proofErr w:type="gramStart"/>
            <w:r w:rsidRPr="009447DA">
              <w:rPr>
                <w:color w:val="002060"/>
              </w:rPr>
              <w:t>U.MANDOLESI</w:t>
            </w:r>
            <w:proofErr w:type="gramEnd"/>
            <w:r w:rsidRPr="009447D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4E40"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B110"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750D"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3D1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FB6F"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C2FF"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69CF"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F462"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0056" w14:textId="77777777" w:rsidR="00843AC5" w:rsidRPr="009447DA" w:rsidRDefault="00843AC5" w:rsidP="004D13CE">
            <w:pPr>
              <w:pStyle w:val="rowtabella0"/>
              <w:jc w:val="center"/>
              <w:rPr>
                <w:color w:val="002060"/>
              </w:rPr>
            </w:pPr>
            <w:r w:rsidRPr="009447DA">
              <w:rPr>
                <w:color w:val="002060"/>
              </w:rPr>
              <w:t>0</w:t>
            </w:r>
          </w:p>
        </w:tc>
      </w:tr>
      <w:tr w:rsidR="00843AC5" w:rsidRPr="009447DA" w14:paraId="250B932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DA56C" w14:textId="77777777" w:rsidR="00843AC5" w:rsidRPr="009447DA" w:rsidRDefault="00843AC5" w:rsidP="004D13CE">
            <w:pPr>
              <w:pStyle w:val="rowtabella0"/>
              <w:rPr>
                <w:color w:val="002060"/>
              </w:rPr>
            </w:pPr>
            <w:r w:rsidRPr="009447D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CCBD"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6AD1"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AD0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4B2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8CD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9E66"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9E07"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267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9EB6" w14:textId="77777777" w:rsidR="00843AC5" w:rsidRPr="009447DA" w:rsidRDefault="00843AC5" w:rsidP="004D13CE">
            <w:pPr>
              <w:pStyle w:val="rowtabella0"/>
              <w:jc w:val="center"/>
              <w:rPr>
                <w:color w:val="002060"/>
              </w:rPr>
            </w:pPr>
            <w:r w:rsidRPr="009447DA">
              <w:rPr>
                <w:color w:val="002060"/>
              </w:rPr>
              <w:t>0</w:t>
            </w:r>
          </w:p>
        </w:tc>
      </w:tr>
      <w:tr w:rsidR="00843AC5" w:rsidRPr="009447DA" w14:paraId="09A7FC8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8C2FD" w14:textId="77777777" w:rsidR="00843AC5" w:rsidRPr="009447DA" w:rsidRDefault="00843AC5" w:rsidP="004D13CE">
            <w:pPr>
              <w:pStyle w:val="rowtabella0"/>
              <w:rPr>
                <w:color w:val="002060"/>
              </w:rPr>
            </w:pPr>
            <w:r w:rsidRPr="009447D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47DD"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CEF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9FF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9B9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F527"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B854"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3C37"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F1AE"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8909" w14:textId="77777777" w:rsidR="00843AC5" w:rsidRPr="009447DA" w:rsidRDefault="00843AC5" w:rsidP="004D13CE">
            <w:pPr>
              <w:pStyle w:val="rowtabella0"/>
              <w:jc w:val="center"/>
              <w:rPr>
                <w:color w:val="002060"/>
              </w:rPr>
            </w:pPr>
            <w:r w:rsidRPr="009447DA">
              <w:rPr>
                <w:color w:val="002060"/>
              </w:rPr>
              <w:t>0</w:t>
            </w:r>
          </w:p>
        </w:tc>
      </w:tr>
      <w:tr w:rsidR="00843AC5" w:rsidRPr="009447DA" w14:paraId="64A3D5F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FB438" w14:textId="77777777" w:rsidR="00843AC5" w:rsidRPr="009447DA" w:rsidRDefault="00843AC5" w:rsidP="004D13CE">
            <w:pPr>
              <w:pStyle w:val="rowtabella0"/>
              <w:rPr>
                <w:color w:val="002060"/>
                <w:lang w:val="es-ES"/>
              </w:rPr>
            </w:pPr>
            <w:r w:rsidRPr="009447DA">
              <w:rPr>
                <w:color w:val="002060"/>
                <w:lang w:val="es-ES"/>
              </w:rPr>
              <w:lastRenderedPageBreak/>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6E69"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701C"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C45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B045"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142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8BF1"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599E"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DDAA"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9660" w14:textId="77777777" w:rsidR="00843AC5" w:rsidRPr="009447DA" w:rsidRDefault="00843AC5" w:rsidP="004D13CE">
            <w:pPr>
              <w:pStyle w:val="rowtabella0"/>
              <w:jc w:val="center"/>
              <w:rPr>
                <w:color w:val="002060"/>
              </w:rPr>
            </w:pPr>
            <w:r w:rsidRPr="009447DA">
              <w:rPr>
                <w:color w:val="002060"/>
              </w:rPr>
              <w:t>0</w:t>
            </w:r>
          </w:p>
        </w:tc>
      </w:tr>
      <w:tr w:rsidR="00843AC5" w:rsidRPr="009447DA" w14:paraId="6591D32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52126" w14:textId="77777777" w:rsidR="00843AC5" w:rsidRPr="009447DA" w:rsidRDefault="00843AC5" w:rsidP="004D13CE">
            <w:pPr>
              <w:pStyle w:val="rowtabella0"/>
              <w:rPr>
                <w:color w:val="002060"/>
                <w:lang w:val="es-ES"/>
              </w:rPr>
            </w:pPr>
            <w:r w:rsidRPr="009447DA">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B1A1"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4D05"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A95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0184"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0FBA"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2645"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D46B" w14:textId="77777777" w:rsidR="00843AC5" w:rsidRPr="009447DA" w:rsidRDefault="00843AC5" w:rsidP="004D13CE">
            <w:pPr>
              <w:pStyle w:val="rowtabella0"/>
              <w:jc w:val="center"/>
              <w:rPr>
                <w:color w:val="002060"/>
              </w:rPr>
            </w:pPr>
            <w:r w:rsidRPr="009447D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0548"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7106" w14:textId="77777777" w:rsidR="00843AC5" w:rsidRPr="009447DA" w:rsidRDefault="00843AC5" w:rsidP="004D13CE">
            <w:pPr>
              <w:pStyle w:val="rowtabella0"/>
              <w:jc w:val="center"/>
              <w:rPr>
                <w:color w:val="002060"/>
              </w:rPr>
            </w:pPr>
            <w:r w:rsidRPr="009447DA">
              <w:rPr>
                <w:color w:val="002060"/>
              </w:rPr>
              <w:t>0</w:t>
            </w:r>
          </w:p>
        </w:tc>
      </w:tr>
      <w:tr w:rsidR="00843AC5" w:rsidRPr="009447DA" w14:paraId="5F2B5CE9"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EBFE3" w14:textId="77777777" w:rsidR="00843AC5" w:rsidRPr="009447DA" w:rsidRDefault="00843AC5" w:rsidP="004D13CE">
            <w:pPr>
              <w:pStyle w:val="rowtabella0"/>
              <w:rPr>
                <w:color w:val="002060"/>
              </w:rPr>
            </w:pPr>
            <w:r w:rsidRPr="009447D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421D6"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D552"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AF0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DD0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8A57"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3745"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4215"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0EC0"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9D9D" w14:textId="77777777" w:rsidR="00843AC5" w:rsidRPr="009447DA" w:rsidRDefault="00843AC5" w:rsidP="004D13CE">
            <w:pPr>
              <w:pStyle w:val="rowtabella0"/>
              <w:jc w:val="center"/>
              <w:rPr>
                <w:color w:val="002060"/>
              </w:rPr>
            </w:pPr>
            <w:r w:rsidRPr="009447DA">
              <w:rPr>
                <w:color w:val="002060"/>
              </w:rPr>
              <w:t>0</w:t>
            </w:r>
          </w:p>
        </w:tc>
      </w:tr>
    </w:tbl>
    <w:p w14:paraId="1D983E6C" w14:textId="77777777" w:rsidR="00843AC5" w:rsidRDefault="00843AC5" w:rsidP="00843AC5">
      <w:pPr>
        <w:pStyle w:val="breakline"/>
        <w:rPr>
          <w:color w:val="002060"/>
        </w:rPr>
      </w:pPr>
    </w:p>
    <w:p w14:paraId="749F7EA9" w14:textId="77777777" w:rsidR="00843AC5" w:rsidRPr="00832C6A" w:rsidRDefault="00843AC5" w:rsidP="00843AC5">
      <w:pPr>
        <w:pStyle w:val="titoloprinc0"/>
        <w:rPr>
          <w:color w:val="002060"/>
        </w:rPr>
      </w:pPr>
      <w:r>
        <w:rPr>
          <w:color w:val="002060"/>
        </w:rPr>
        <w:t>PROGRAMMA GARE</w:t>
      </w:r>
    </w:p>
    <w:p w14:paraId="25CB19E6" w14:textId="77777777" w:rsidR="00843AC5" w:rsidRDefault="00843AC5" w:rsidP="00843AC5">
      <w:pPr>
        <w:pStyle w:val="breakline"/>
        <w:rPr>
          <w:rFonts w:eastAsiaTheme="minorEastAsia"/>
          <w:color w:val="002060"/>
        </w:rPr>
      </w:pPr>
    </w:p>
    <w:p w14:paraId="4A39DFFE" w14:textId="77777777" w:rsidR="00541601" w:rsidRPr="007B7BE7" w:rsidRDefault="00541601" w:rsidP="00541601">
      <w:pPr>
        <w:pStyle w:val="sottotitolocampionato10"/>
        <w:rPr>
          <w:color w:val="002060"/>
        </w:rPr>
      </w:pPr>
      <w:r w:rsidRPr="007B7B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0"/>
        <w:gridCol w:w="385"/>
        <w:gridCol w:w="898"/>
        <w:gridCol w:w="1178"/>
        <w:gridCol w:w="1553"/>
        <w:gridCol w:w="1550"/>
      </w:tblGrid>
      <w:tr w:rsidR="00541601" w:rsidRPr="007B7BE7" w14:paraId="6642F6EC"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2FD13"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387A8"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83C5B"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04081"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77FB6"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B43DB"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70120"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72022B22"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07B4D2" w14:textId="77777777" w:rsidR="00541601" w:rsidRPr="007B7BE7" w:rsidRDefault="00541601" w:rsidP="004D13CE">
            <w:pPr>
              <w:pStyle w:val="rowtabella0"/>
              <w:rPr>
                <w:color w:val="002060"/>
              </w:rPr>
            </w:pPr>
            <w:r w:rsidRPr="007B7BE7">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0A425" w14:textId="77777777" w:rsidR="00541601" w:rsidRPr="007B7BE7" w:rsidRDefault="00541601" w:rsidP="004D13CE">
            <w:pPr>
              <w:pStyle w:val="rowtabella0"/>
              <w:rPr>
                <w:color w:val="002060"/>
              </w:rPr>
            </w:pPr>
            <w:r w:rsidRPr="007B7BE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600B3"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5A42D" w14:textId="77777777" w:rsidR="00541601" w:rsidRPr="007B7BE7" w:rsidRDefault="00541601" w:rsidP="004D13CE">
            <w:pPr>
              <w:pStyle w:val="rowtabella0"/>
              <w:rPr>
                <w:color w:val="002060"/>
              </w:rPr>
            </w:pPr>
            <w:r w:rsidRPr="007B7BE7">
              <w:rPr>
                <w:color w:val="002060"/>
              </w:rPr>
              <w:t>19/01/2024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82153" w14:textId="77777777" w:rsidR="00541601" w:rsidRPr="007B7BE7" w:rsidRDefault="00541601" w:rsidP="004D13CE">
            <w:pPr>
              <w:pStyle w:val="rowtabella0"/>
              <w:rPr>
                <w:color w:val="002060"/>
              </w:rPr>
            </w:pPr>
            <w:r w:rsidRPr="007B7BE7">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331DE" w14:textId="77777777" w:rsidR="00541601" w:rsidRPr="007B7BE7" w:rsidRDefault="00541601" w:rsidP="004D13CE">
            <w:pPr>
              <w:pStyle w:val="rowtabella0"/>
              <w:rPr>
                <w:color w:val="002060"/>
              </w:rPr>
            </w:pPr>
            <w:r w:rsidRPr="007B7BE7">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CB46B" w14:textId="77777777" w:rsidR="00541601" w:rsidRPr="007B7BE7" w:rsidRDefault="00541601" w:rsidP="004D13CE">
            <w:pPr>
              <w:pStyle w:val="rowtabella0"/>
              <w:rPr>
                <w:color w:val="002060"/>
              </w:rPr>
            </w:pPr>
            <w:r w:rsidRPr="007B7BE7">
              <w:rPr>
                <w:color w:val="002060"/>
              </w:rPr>
              <w:t>VIA ROSSINI</w:t>
            </w:r>
          </w:p>
        </w:tc>
      </w:tr>
      <w:tr w:rsidR="00541601" w:rsidRPr="007B7BE7" w14:paraId="1D07F798"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DB561" w14:textId="77777777" w:rsidR="00541601" w:rsidRPr="007B7BE7" w:rsidRDefault="00541601" w:rsidP="004D13CE">
            <w:pPr>
              <w:pStyle w:val="rowtabella0"/>
              <w:rPr>
                <w:color w:val="002060"/>
              </w:rPr>
            </w:pPr>
            <w:proofErr w:type="gramStart"/>
            <w:r w:rsidRPr="007B7BE7">
              <w:rPr>
                <w:color w:val="002060"/>
              </w:rPr>
              <w:t>CITTA</w:t>
            </w:r>
            <w:proofErr w:type="gramEnd"/>
            <w:r w:rsidRPr="007B7BE7">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643828" w14:textId="77777777" w:rsidR="00541601" w:rsidRPr="007B7BE7" w:rsidRDefault="00541601" w:rsidP="004D13CE">
            <w:pPr>
              <w:pStyle w:val="rowtabella0"/>
              <w:rPr>
                <w:color w:val="002060"/>
              </w:rPr>
            </w:pPr>
            <w:r w:rsidRPr="007B7BE7">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B424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BA7F47"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18655" w14:textId="77777777" w:rsidR="00541601" w:rsidRPr="007B7BE7" w:rsidRDefault="00541601" w:rsidP="004D13CE">
            <w:pPr>
              <w:pStyle w:val="rowtabella0"/>
              <w:rPr>
                <w:color w:val="002060"/>
              </w:rPr>
            </w:pPr>
            <w:r w:rsidRPr="007B7BE7">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B45EC" w14:textId="77777777" w:rsidR="00541601" w:rsidRPr="007B7BE7" w:rsidRDefault="00541601" w:rsidP="004D13CE">
            <w:pPr>
              <w:pStyle w:val="rowtabella0"/>
              <w:rPr>
                <w:color w:val="002060"/>
              </w:rPr>
            </w:pPr>
            <w:r w:rsidRPr="007B7BE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61673" w14:textId="77777777" w:rsidR="00541601" w:rsidRPr="007B7BE7" w:rsidRDefault="00541601" w:rsidP="004D13CE">
            <w:pPr>
              <w:pStyle w:val="rowtabella0"/>
              <w:rPr>
                <w:color w:val="002060"/>
              </w:rPr>
            </w:pPr>
            <w:r w:rsidRPr="007B7BE7">
              <w:rPr>
                <w:color w:val="002060"/>
              </w:rPr>
              <w:t>VIA MATTEOTTI</w:t>
            </w:r>
          </w:p>
        </w:tc>
      </w:tr>
      <w:tr w:rsidR="00541601" w:rsidRPr="007B7BE7" w14:paraId="4E756C7F"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B25670" w14:textId="77777777" w:rsidR="00541601" w:rsidRPr="007B7BE7" w:rsidRDefault="00541601" w:rsidP="004D13CE">
            <w:pPr>
              <w:pStyle w:val="rowtabella0"/>
              <w:rPr>
                <w:color w:val="002060"/>
              </w:rPr>
            </w:pPr>
            <w:r w:rsidRPr="007B7BE7">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AAE6D2" w14:textId="77777777" w:rsidR="00541601" w:rsidRPr="007B7BE7" w:rsidRDefault="00541601" w:rsidP="004D13CE">
            <w:pPr>
              <w:pStyle w:val="rowtabella0"/>
              <w:rPr>
                <w:color w:val="002060"/>
              </w:rPr>
            </w:pPr>
            <w:r w:rsidRPr="007B7BE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65E1D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9640AF"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3C6758" w14:textId="77777777" w:rsidR="00541601" w:rsidRPr="007B7BE7" w:rsidRDefault="00541601" w:rsidP="004D13CE">
            <w:pPr>
              <w:pStyle w:val="rowtabella0"/>
              <w:rPr>
                <w:color w:val="002060"/>
              </w:rPr>
            </w:pPr>
            <w:r w:rsidRPr="007B7BE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5578DA" w14:textId="77777777" w:rsidR="00541601" w:rsidRPr="007B7BE7" w:rsidRDefault="00541601" w:rsidP="004D13CE">
            <w:pPr>
              <w:pStyle w:val="rowtabella0"/>
              <w:rPr>
                <w:color w:val="002060"/>
              </w:rPr>
            </w:pPr>
            <w:r w:rsidRPr="007B7BE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A33E4" w14:textId="77777777" w:rsidR="00541601" w:rsidRPr="007B7BE7" w:rsidRDefault="00541601" w:rsidP="004D13CE">
            <w:pPr>
              <w:pStyle w:val="rowtabella0"/>
              <w:rPr>
                <w:color w:val="002060"/>
              </w:rPr>
            </w:pPr>
            <w:r w:rsidRPr="007B7BE7">
              <w:rPr>
                <w:color w:val="002060"/>
              </w:rPr>
              <w:t>VIA NAZARIO SAURO</w:t>
            </w:r>
          </w:p>
        </w:tc>
      </w:tr>
      <w:tr w:rsidR="00541601" w:rsidRPr="007B7BE7" w14:paraId="2399C74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D02699" w14:textId="77777777" w:rsidR="00541601" w:rsidRPr="007B7BE7" w:rsidRDefault="00541601" w:rsidP="004D13CE">
            <w:pPr>
              <w:pStyle w:val="rowtabella0"/>
              <w:rPr>
                <w:color w:val="002060"/>
              </w:rPr>
            </w:pPr>
            <w:r w:rsidRPr="007B7BE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65629F" w14:textId="77777777" w:rsidR="00541601" w:rsidRPr="007B7BE7" w:rsidRDefault="00541601" w:rsidP="004D13CE">
            <w:pPr>
              <w:pStyle w:val="rowtabella0"/>
              <w:rPr>
                <w:color w:val="002060"/>
              </w:rPr>
            </w:pPr>
            <w:r w:rsidRPr="007B7BE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853996"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FF28CE"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CD1D50" w14:textId="77777777" w:rsidR="00541601" w:rsidRPr="007B7BE7" w:rsidRDefault="00541601" w:rsidP="004D13CE">
            <w:pPr>
              <w:pStyle w:val="rowtabella0"/>
              <w:rPr>
                <w:color w:val="002060"/>
              </w:rPr>
            </w:pPr>
            <w:r w:rsidRPr="007B7BE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A3B90" w14:textId="77777777" w:rsidR="00541601" w:rsidRPr="007B7BE7" w:rsidRDefault="00541601" w:rsidP="004D13CE">
            <w:pPr>
              <w:pStyle w:val="rowtabella0"/>
              <w:rPr>
                <w:color w:val="002060"/>
              </w:rPr>
            </w:pPr>
            <w:r w:rsidRPr="007B7BE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FBD150" w14:textId="77777777" w:rsidR="00541601" w:rsidRPr="007B7BE7" w:rsidRDefault="00541601" w:rsidP="004D13CE">
            <w:pPr>
              <w:pStyle w:val="rowtabella0"/>
              <w:rPr>
                <w:color w:val="002060"/>
              </w:rPr>
            </w:pPr>
            <w:r w:rsidRPr="007B7BE7">
              <w:rPr>
                <w:color w:val="002060"/>
              </w:rPr>
              <w:t>VIA IV NOVEMBRE</w:t>
            </w:r>
          </w:p>
        </w:tc>
      </w:tr>
      <w:tr w:rsidR="00541601" w:rsidRPr="007B7BE7" w14:paraId="6BAD459A"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7EA0C5" w14:textId="77777777" w:rsidR="00541601" w:rsidRPr="007B7BE7" w:rsidRDefault="00541601" w:rsidP="004D13CE">
            <w:pPr>
              <w:pStyle w:val="rowtabella0"/>
              <w:rPr>
                <w:color w:val="002060"/>
              </w:rPr>
            </w:pPr>
            <w:r w:rsidRPr="007B7BE7">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EA8553" w14:textId="77777777" w:rsidR="00541601" w:rsidRPr="007B7BE7" w:rsidRDefault="00541601" w:rsidP="004D13CE">
            <w:pPr>
              <w:pStyle w:val="rowtabella0"/>
              <w:rPr>
                <w:color w:val="002060"/>
              </w:rPr>
            </w:pPr>
            <w:r w:rsidRPr="007B7BE7">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09A03D"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550AE4"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8FB8A6" w14:textId="77777777" w:rsidR="00541601" w:rsidRPr="007B7BE7" w:rsidRDefault="00541601" w:rsidP="004D13CE">
            <w:pPr>
              <w:pStyle w:val="rowtabella0"/>
              <w:rPr>
                <w:color w:val="002060"/>
              </w:rPr>
            </w:pPr>
            <w:r w:rsidRPr="007B7BE7">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BA0C2" w14:textId="77777777" w:rsidR="00541601" w:rsidRPr="007B7BE7" w:rsidRDefault="00541601" w:rsidP="004D13CE">
            <w:pPr>
              <w:pStyle w:val="rowtabella0"/>
              <w:rPr>
                <w:color w:val="002060"/>
              </w:rPr>
            </w:pPr>
            <w:r w:rsidRPr="007B7BE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2EDE5" w14:textId="77777777" w:rsidR="00541601" w:rsidRPr="007B7BE7" w:rsidRDefault="00541601" w:rsidP="004D13CE">
            <w:pPr>
              <w:pStyle w:val="rowtabella0"/>
              <w:rPr>
                <w:color w:val="002060"/>
              </w:rPr>
            </w:pPr>
            <w:r w:rsidRPr="007B7BE7">
              <w:rPr>
                <w:color w:val="002060"/>
              </w:rPr>
              <w:t>VIA LAGO DI MISURINA</w:t>
            </w:r>
          </w:p>
        </w:tc>
      </w:tr>
      <w:tr w:rsidR="00541601" w:rsidRPr="007B7BE7" w14:paraId="27947409"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5415DC" w14:textId="77777777" w:rsidR="00541601" w:rsidRPr="007B7BE7" w:rsidRDefault="00541601" w:rsidP="004D13CE">
            <w:pPr>
              <w:pStyle w:val="rowtabella0"/>
              <w:rPr>
                <w:color w:val="002060"/>
              </w:rPr>
            </w:pPr>
            <w:r w:rsidRPr="007B7BE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78EEF" w14:textId="77777777" w:rsidR="00541601" w:rsidRPr="007B7BE7" w:rsidRDefault="00541601" w:rsidP="004D13CE">
            <w:pPr>
              <w:pStyle w:val="rowtabella0"/>
              <w:rPr>
                <w:color w:val="002060"/>
              </w:rPr>
            </w:pPr>
            <w:r w:rsidRPr="007B7BE7">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343F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305BC" w14:textId="77777777" w:rsidR="00541601" w:rsidRPr="007B7BE7" w:rsidRDefault="00541601" w:rsidP="004D13CE">
            <w:pPr>
              <w:pStyle w:val="rowtabella0"/>
              <w:rPr>
                <w:color w:val="002060"/>
              </w:rPr>
            </w:pPr>
            <w:r w:rsidRPr="007B7BE7">
              <w:rPr>
                <w:color w:val="002060"/>
              </w:rPr>
              <w:t>20/01/2024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00789" w14:textId="77777777" w:rsidR="00541601" w:rsidRPr="007B7BE7" w:rsidRDefault="00541601" w:rsidP="004D13CE">
            <w:pPr>
              <w:pStyle w:val="rowtabella0"/>
              <w:rPr>
                <w:color w:val="002060"/>
              </w:rPr>
            </w:pPr>
            <w:r w:rsidRPr="007B7BE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E17EB" w14:textId="77777777" w:rsidR="00541601" w:rsidRPr="007B7BE7" w:rsidRDefault="00541601" w:rsidP="004D13CE">
            <w:pPr>
              <w:pStyle w:val="rowtabella0"/>
              <w:rPr>
                <w:color w:val="002060"/>
              </w:rPr>
            </w:pPr>
            <w:r w:rsidRPr="007B7BE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863AB" w14:textId="77777777" w:rsidR="00541601" w:rsidRPr="007B7BE7" w:rsidRDefault="00541601" w:rsidP="004D13CE">
            <w:pPr>
              <w:pStyle w:val="rowtabella0"/>
              <w:rPr>
                <w:color w:val="002060"/>
              </w:rPr>
            </w:pPr>
            <w:r w:rsidRPr="007B7BE7">
              <w:rPr>
                <w:color w:val="002060"/>
              </w:rPr>
              <w:t>VIA FALCONARA</w:t>
            </w:r>
          </w:p>
        </w:tc>
      </w:tr>
    </w:tbl>
    <w:p w14:paraId="053439BE" w14:textId="77777777" w:rsidR="00541601" w:rsidRPr="007B7BE7" w:rsidRDefault="00541601" w:rsidP="00541601">
      <w:pPr>
        <w:pStyle w:val="breakline"/>
        <w:rPr>
          <w:rFonts w:eastAsiaTheme="minorEastAsia"/>
          <w:color w:val="002060"/>
        </w:rPr>
      </w:pPr>
    </w:p>
    <w:p w14:paraId="3F97D18A" w14:textId="77777777" w:rsidR="00541601" w:rsidRPr="007B7BE7" w:rsidRDefault="00541601" w:rsidP="00541601">
      <w:pPr>
        <w:pStyle w:val="breakline"/>
        <w:rPr>
          <w:color w:val="002060"/>
        </w:rPr>
      </w:pPr>
    </w:p>
    <w:p w14:paraId="3E4E78B8" w14:textId="77777777" w:rsidR="00541601" w:rsidRPr="007B7BE7" w:rsidRDefault="00541601" w:rsidP="00541601">
      <w:pPr>
        <w:pStyle w:val="breakline"/>
        <w:rPr>
          <w:color w:val="002060"/>
        </w:rPr>
      </w:pPr>
    </w:p>
    <w:p w14:paraId="6379FFA9" w14:textId="77777777" w:rsidR="00541601" w:rsidRPr="007B7BE7" w:rsidRDefault="00541601" w:rsidP="00541601">
      <w:pPr>
        <w:pStyle w:val="sottotitolocampionato10"/>
        <w:rPr>
          <w:color w:val="002060"/>
        </w:rPr>
      </w:pPr>
      <w:r w:rsidRPr="007B7B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5"/>
        <w:gridCol w:w="1558"/>
        <w:gridCol w:w="1555"/>
      </w:tblGrid>
      <w:tr w:rsidR="00541601" w:rsidRPr="007B7BE7" w14:paraId="63423A07"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1E7E9"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AB69B"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C0D6F"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C2CDA"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14C49"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862FD"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A4EE9"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023D1B84"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B90245" w14:textId="77777777" w:rsidR="00541601" w:rsidRPr="007B7BE7" w:rsidRDefault="00541601" w:rsidP="004D13CE">
            <w:pPr>
              <w:pStyle w:val="rowtabella0"/>
              <w:rPr>
                <w:color w:val="002060"/>
              </w:rPr>
            </w:pPr>
            <w:r w:rsidRPr="007B7BE7">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90834" w14:textId="77777777" w:rsidR="00541601" w:rsidRPr="007B7BE7" w:rsidRDefault="00541601" w:rsidP="004D13CE">
            <w:pPr>
              <w:pStyle w:val="rowtabella0"/>
              <w:rPr>
                <w:color w:val="002060"/>
              </w:rPr>
            </w:pPr>
            <w:r w:rsidRPr="007B7BE7">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C858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BC005" w14:textId="77777777" w:rsidR="00541601" w:rsidRPr="007B7BE7" w:rsidRDefault="00541601" w:rsidP="004D13CE">
            <w:pPr>
              <w:pStyle w:val="rowtabella0"/>
              <w:rPr>
                <w:color w:val="002060"/>
              </w:rPr>
            </w:pPr>
            <w:r w:rsidRPr="007B7BE7">
              <w:rPr>
                <w:color w:val="002060"/>
              </w:rPr>
              <w:t>19/01/2024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26558" w14:textId="77777777" w:rsidR="00541601" w:rsidRPr="007B7BE7" w:rsidRDefault="00541601" w:rsidP="004D13CE">
            <w:pPr>
              <w:pStyle w:val="rowtabella0"/>
              <w:rPr>
                <w:color w:val="002060"/>
              </w:rPr>
            </w:pPr>
            <w:r w:rsidRPr="007B7BE7">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6BF88" w14:textId="77777777" w:rsidR="00541601" w:rsidRPr="007B7BE7" w:rsidRDefault="00541601" w:rsidP="004D13CE">
            <w:pPr>
              <w:pStyle w:val="rowtabella0"/>
              <w:rPr>
                <w:color w:val="002060"/>
              </w:rPr>
            </w:pPr>
            <w:r w:rsidRPr="007B7BE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E80B9" w14:textId="77777777" w:rsidR="00541601" w:rsidRPr="007B7BE7" w:rsidRDefault="00541601" w:rsidP="004D13CE">
            <w:pPr>
              <w:pStyle w:val="rowtabella0"/>
              <w:rPr>
                <w:color w:val="002060"/>
              </w:rPr>
            </w:pPr>
            <w:r w:rsidRPr="007B7BE7">
              <w:rPr>
                <w:color w:val="002060"/>
              </w:rPr>
              <w:t>VIA CERQUATTI</w:t>
            </w:r>
          </w:p>
        </w:tc>
      </w:tr>
      <w:tr w:rsidR="00541601" w:rsidRPr="007B7BE7" w14:paraId="3C023733"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55566A" w14:textId="77777777" w:rsidR="00541601" w:rsidRPr="007B7BE7" w:rsidRDefault="00541601" w:rsidP="004D13CE">
            <w:pPr>
              <w:pStyle w:val="rowtabella0"/>
              <w:rPr>
                <w:color w:val="002060"/>
              </w:rPr>
            </w:pPr>
            <w:r w:rsidRPr="007B7BE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11AF1" w14:textId="77777777" w:rsidR="00541601" w:rsidRPr="007B7BE7" w:rsidRDefault="00541601" w:rsidP="004D13CE">
            <w:pPr>
              <w:pStyle w:val="rowtabella0"/>
              <w:rPr>
                <w:color w:val="002060"/>
              </w:rPr>
            </w:pPr>
            <w:r w:rsidRPr="007B7BE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D378D3"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CF185B"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E655DD" w14:textId="77777777" w:rsidR="00541601" w:rsidRPr="007B7BE7" w:rsidRDefault="00541601" w:rsidP="004D13CE">
            <w:pPr>
              <w:pStyle w:val="rowtabella0"/>
              <w:rPr>
                <w:color w:val="002060"/>
              </w:rPr>
            </w:pPr>
            <w:r w:rsidRPr="007B7BE7">
              <w:rPr>
                <w:color w:val="002060"/>
              </w:rPr>
              <w:t>5299 CENTRO SP. POL. "</w:t>
            </w:r>
            <w:proofErr w:type="gramStart"/>
            <w:r w:rsidRPr="007B7BE7">
              <w:rPr>
                <w:color w:val="002060"/>
              </w:rPr>
              <w:t>R.GATTARI</w:t>
            </w:r>
            <w:proofErr w:type="gramEnd"/>
            <w:r w:rsidRPr="007B7B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8F466" w14:textId="77777777" w:rsidR="00541601" w:rsidRPr="007B7BE7" w:rsidRDefault="00541601" w:rsidP="004D13CE">
            <w:pPr>
              <w:pStyle w:val="rowtabella0"/>
              <w:rPr>
                <w:color w:val="002060"/>
              </w:rPr>
            </w:pPr>
            <w:r w:rsidRPr="007B7BE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4C338" w14:textId="77777777" w:rsidR="00541601" w:rsidRPr="007B7BE7" w:rsidRDefault="00541601" w:rsidP="004D13CE">
            <w:pPr>
              <w:pStyle w:val="rowtabella0"/>
              <w:rPr>
                <w:color w:val="002060"/>
              </w:rPr>
            </w:pPr>
            <w:r w:rsidRPr="007B7BE7">
              <w:rPr>
                <w:color w:val="002060"/>
              </w:rPr>
              <w:t>VIA TAGLIAMENTO</w:t>
            </w:r>
          </w:p>
        </w:tc>
      </w:tr>
      <w:tr w:rsidR="00541601" w:rsidRPr="007B7BE7" w14:paraId="7B5FF41E"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0C831C" w14:textId="77777777" w:rsidR="00541601" w:rsidRPr="007B7BE7" w:rsidRDefault="00541601" w:rsidP="004D13CE">
            <w:pPr>
              <w:pStyle w:val="rowtabella0"/>
              <w:rPr>
                <w:color w:val="002060"/>
              </w:rPr>
            </w:pPr>
            <w:r w:rsidRPr="007B7BE7">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0E8C02" w14:textId="77777777" w:rsidR="00541601" w:rsidRPr="007B7BE7" w:rsidRDefault="00541601" w:rsidP="004D13CE">
            <w:pPr>
              <w:pStyle w:val="rowtabella0"/>
              <w:rPr>
                <w:color w:val="002060"/>
              </w:rPr>
            </w:pPr>
            <w:r w:rsidRPr="007B7BE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1E037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77C4CB"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C59469" w14:textId="77777777" w:rsidR="00541601" w:rsidRPr="007B7BE7" w:rsidRDefault="00541601" w:rsidP="004D13CE">
            <w:pPr>
              <w:pStyle w:val="rowtabella0"/>
              <w:rPr>
                <w:color w:val="002060"/>
              </w:rPr>
            </w:pPr>
            <w:r w:rsidRPr="007B7BE7">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B52DE" w14:textId="77777777" w:rsidR="00541601" w:rsidRPr="007B7BE7" w:rsidRDefault="00541601" w:rsidP="004D13CE">
            <w:pPr>
              <w:pStyle w:val="rowtabella0"/>
              <w:rPr>
                <w:color w:val="002060"/>
              </w:rPr>
            </w:pPr>
            <w:r w:rsidRPr="007B7BE7">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6D682" w14:textId="77777777" w:rsidR="00541601" w:rsidRPr="007B7BE7" w:rsidRDefault="00541601" w:rsidP="004D13CE">
            <w:pPr>
              <w:pStyle w:val="rowtabella0"/>
              <w:rPr>
                <w:color w:val="002060"/>
              </w:rPr>
            </w:pPr>
            <w:r w:rsidRPr="007B7BE7">
              <w:rPr>
                <w:color w:val="002060"/>
              </w:rPr>
              <w:t>VIA TOBAGI STAZ. CASTELBELLINO</w:t>
            </w:r>
          </w:p>
        </w:tc>
      </w:tr>
      <w:tr w:rsidR="00541601" w:rsidRPr="007B7BE7" w14:paraId="75F86FF7"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251A43" w14:textId="77777777" w:rsidR="00541601" w:rsidRPr="007B7BE7" w:rsidRDefault="00541601" w:rsidP="004D13CE">
            <w:pPr>
              <w:pStyle w:val="rowtabella0"/>
              <w:rPr>
                <w:color w:val="002060"/>
              </w:rPr>
            </w:pPr>
            <w:r w:rsidRPr="007B7BE7">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D3D74" w14:textId="77777777" w:rsidR="00541601" w:rsidRPr="007B7BE7" w:rsidRDefault="00541601" w:rsidP="004D13CE">
            <w:pPr>
              <w:pStyle w:val="rowtabella0"/>
              <w:rPr>
                <w:color w:val="002060"/>
              </w:rPr>
            </w:pPr>
            <w:r w:rsidRPr="007B7BE7">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B5F0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DAAD13" w14:textId="77777777" w:rsidR="00541601" w:rsidRPr="007B7BE7" w:rsidRDefault="00541601" w:rsidP="004D13CE">
            <w:pPr>
              <w:pStyle w:val="rowtabella0"/>
              <w:rPr>
                <w:color w:val="002060"/>
              </w:rPr>
            </w:pPr>
            <w:r w:rsidRPr="007B7BE7">
              <w:rPr>
                <w:color w:val="002060"/>
              </w:rPr>
              <w:t>19/01/2024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2E77AA" w14:textId="77777777" w:rsidR="00541601" w:rsidRPr="007B7BE7" w:rsidRDefault="00541601" w:rsidP="004D13CE">
            <w:pPr>
              <w:pStyle w:val="rowtabella0"/>
              <w:rPr>
                <w:color w:val="002060"/>
              </w:rPr>
            </w:pPr>
            <w:r w:rsidRPr="007B7BE7">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16C5B" w14:textId="77777777" w:rsidR="00541601" w:rsidRPr="007B7BE7" w:rsidRDefault="00541601" w:rsidP="004D13CE">
            <w:pPr>
              <w:pStyle w:val="rowtabella0"/>
              <w:rPr>
                <w:color w:val="002060"/>
              </w:rPr>
            </w:pPr>
            <w:r w:rsidRPr="007B7BE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6B05A" w14:textId="77777777" w:rsidR="00541601" w:rsidRPr="007B7BE7" w:rsidRDefault="00541601" w:rsidP="004D13CE">
            <w:pPr>
              <w:pStyle w:val="rowtabella0"/>
              <w:rPr>
                <w:color w:val="002060"/>
              </w:rPr>
            </w:pPr>
            <w:r w:rsidRPr="007B7BE7">
              <w:rPr>
                <w:color w:val="002060"/>
              </w:rPr>
              <w:t>VIA GHANDI - FRAZ. CROCETTE</w:t>
            </w:r>
          </w:p>
        </w:tc>
      </w:tr>
      <w:tr w:rsidR="00541601" w:rsidRPr="007B7BE7" w14:paraId="5686FB42"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EC5FEC" w14:textId="77777777" w:rsidR="00541601" w:rsidRPr="007B7BE7" w:rsidRDefault="00541601" w:rsidP="004D13CE">
            <w:pPr>
              <w:pStyle w:val="rowtabella0"/>
              <w:rPr>
                <w:color w:val="002060"/>
              </w:rPr>
            </w:pPr>
            <w:r w:rsidRPr="007B7BE7">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28D10D" w14:textId="77777777" w:rsidR="00541601" w:rsidRPr="007B7BE7" w:rsidRDefault="00541601" w:rsidP="004D13CE">
            <w:pPr>
              <w:pStyle w:val="rowtabella0"/>
              <w:rPr>
                <w:color w:val="002060"/>
              </w:rPr>
            </w:pPr>
            <w:r w:rsidRPr="007B7BE7">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E8C44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BEA87F" w14:textId="77777777" w:rsidR="00541601" w:rsidRPr="007B7BE7" w:rsidRDefault="00541601" w:rsidP="004D13CE">
            <w:pPr>
              <w:pStyle w:val="rowtabella0"/>
              <w:rPr>
                <w:color w:val="002060"/>
              </w:rPr>
            </w:pPr>
            <w:r w:rsidRPr="007B7BE7">
              <w:rPr>
                <w:color w:val="002060"/>
              </w:rPr>
              <w:t>19/01/2024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52B54E" w14:textId="77777777" w:rsidR="00541601" w:rsidRPr="007B7BE7" w:rsidRDefault="00541601" w:rsidP="004D13CE">
            <w:pPr>
              <w:pStyle w:val="rowtabella0"/>
              <w:rPr>
                <w:color w:val="002060"/>
              </w:rPr>
            </w:pPr>
            <w:r w:rsidRPr="007B7BE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2286A" w14:textId="77777777" w:rsidR="00541601" w:rsidRPr="007B7BE7" w:rsidRDefault="00541601" w:rsidP="004D13CE">
            <w:pPr>
              <w:pStyle w:val="rowtabella0"/>
              <w:rPr>
                <w:color w:val="002060"/>
              </w:rPr>
            </w:pPr>
            <w:r w:rsidRPr="007B7BE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52205" w14:textId="77777777" w:rsidR="00541601" w:rsidRPr="007B7BE7" w:rsidRDefault="00541601" w:rsidP="004D13CE">
            <w:pPr>
              <w:pStyle w:val="rowtabella0"/>
              <w:rPr>
                <w:color w:val="002060"/>
              </w:rPr>
            </w:pPr>
            <w:r w:rsidRPr="007B7BE7">
              <w:rPr>
                <w:color w:val="002060"/>
              </w:rPr>
              <w:t>VIA GEMME, 13</w:t>
            </w:r>
          </w:p>
        </w:tc>
      </w:tr>
      <w:tr w:rsidR="00541601" w:rsidRPr="007B7BE7" w14:paraId="43D76E1D"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2089E" w14:textId="77777777" w:rsidR="00541601" w:rsidRPr="007B7BE7" w:rsidRDefault="00541601" w:rsidP="004D13CE">
            <w:pPr>
              <w:pStyle w:val="rowtabella0"/>
              <w:rPr>
                <w:color w:val="002060"/>
              </w:rPr>
            </w:pPr>
            <w:r w:rsidRPr="007B7BE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14F9E" w14:textId="77777777" w:rsidR="00541601" w:rsidRPr="007B7BE7" w:rsidRDefault="00541601" w:rsidP="004D13CE">
            <w:pPr>
              <w:pStyle w:val="rowtabella0"/>
              <w:rPr>
                <w:color w:val="002060"/>
              </w:rPr>
            </w:pPr>
            <w:r w:rsidRPr="007B7BE7">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83F6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55EE8"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6DA4D" w14:textId="77777777" w:rsidR="00541601" w:rsidRPr="007B7BE7" w:rsidRDefault="00541601" w:rsidP="004D13CE">
            <w:pPr>
              <w:pStyle w:val="rowtabella0"/>
              <w:rPr>
                <w:color w:val="002060"/>
              </w:rPr>
            </w:pPr>
            <w:r w:rsidRPr="007B7BE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184BB" w14:textId="77777777" w:rsidR="00541601" w:rsidRPr="007B7BE7" w:rsidRDefault="00541601" w:rsidP="004D13CE">
            <w:pPr>
              <w:pStyle w:val="rowtabella0"/>
              <w:rPr>
                <w:color w:val="002060"/>
              </w:rPr>
            </w:pPr>
            <w:r w:rsidRPr="007B7BE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DBBBA"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B.BUOZZI</w:t>
            </w:r>
            <w:proofErr w:type="gramEnd"/>
          </w:p>
        </w:tc>
      </w:tr>
    </w:tbl>
    <w:p w14:paraId="3AA83A6F" w14:textId="77777777" w:rsidR="00541601" w:rsidRPr="007B7BE7" w:rsidRDefault="00541601" w:rsidP="00541601">
      <w:pPr>
        <w:pStyle w:val="breakline"/>
        <w:rPr>
          <w:rFonts w:eastAsiaTheme="minorEastAsia"/>
          <w:color w:val="002060"/>
        </w:rPr>
      </w:pPr>
    </w:p>
    <w:p w14:paraId="62D69461" w14:textId="77777777" w:rsidR="00541601" w:rsidRPr="007B7BE7" w:rsidRDefault="00541601" w:rsidP="00541601">
      <w:pPr>
        <w:pStyle w:val="breakline"/>
        <w:rPr>
          <w:color w:val="002060"/>
        </w:rPr>
      </w:pPr>
    </w:p>
    <w:p w14:paraId="5D074832" w14:textId="77777777" w:rsidR="00541601" w:rsidRPr="007B7BE7" w:rsidRDefault="00541601" w:rsidP="00541601">
      <w:pPr>
        <w:pStyle w:val="breakline"/>
        <w:rPr>
          <w:color w:val="002060"/>
        </w:rPr>
      </w:pPr>
    </w:p>
    <w:p w14:paraId="7B6982C6" w14:textId="77777777" w:rsidR="00541601" w:rsidRPr="007B7BE7" w:rsidRDefault="00541601" w:rsidP="00541601">
      <w:pPr>
        <w:pStyle w:val="sottotitolocampionato10"/>
        <w:rPr>
          <w:color w:val="002060"/>
        </w:rPr>
      </w:pPr>
      <w:r w:rsidRPr="007B7B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98"/>
        <w:gridCol w:w="1549"/>
        <w:gridCol w:w="1539"/>
      </w:tblGrid>
      <w:tr w:rsidR="00541601" w:rsidRPr="007B7BE7" w14:paraId="2F4013BB"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AD341"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718B1"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AFAFE"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BC10F"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2DAC"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F56E"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23D8C"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7E43428F"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1A7AD" w14:textId="77777777" w:rsidR="00541601" w:rsidRPr="007B7BE7" w:rsidRDefault="00541601" w:rsidP="004D13CE">
            <w:pPr>
              <w:pStyle w:val="rowtabella0"/>
              <w:rPr>
                <w:color w:val="002060"/>
              </w:rPr>
            </w:pPr>
            <w:r w:rsidRPr="007B7BE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A8146" w14:textId="77777777" w:rsidR="00541601" w:rsidRPr="007B7BE7" w:rsidRDefault="00541601" w:rsidP="004D13CE">
            <w:pPr>
              <w:pStyle w:val="rowtabella0"/>
              <w:rPr>
                <w:color w:val="002060"/>
              </w:rPr>
            </w:pPr>
            <w:r w:rsidRPr="007B7BE7">
              <w:rPr>
                <w:color w:val="002060"/>
              </w:rPr>
              <w:t>SAMBENEDETTESE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E23B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CC951" w14:textId="77777777" w:rsidR="00541601" w:rsidRPr="007B7BE7" w:rsidRDefault="00541601" w:rsidP="004D13CE">
            <w:pPr>
              <w:pStyle w:val="rowtabella0"/>
              <w:rPr>
                <w:color w:val="002060"/>
              </w:rPr>
            </w:pPr>
            <w:r w:rsidRPr="007B7BE7">
              <w:rPr>
                <w:color w:val="002060"/>
              </w:rPr>
              <w:t>19/01/2024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41E37" w14:textId="77777777" w:rsidR="00541601" w:rsidRPr="007B7BE7" w:rsidRDefault="00541601" w:rsidP="004D13CE">
            <w:pPr>
              <w:pStyle w:val="rowtabella0"/>
              <w:rPr>
                <w:color w:val="002060"/>
              </w:rPr>
            </w:pPr>
            <w:r w:rsidRPr="007B7BE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7EC24" w14:textId="77777777" w:rsidR="00541601" w:rsidRPr="007B7BE7" w:rsidRDefault="00541601" w:rsidP="004D13CE">
            <w:pPr>
              <w:pStyle w:val="rowtabella0"/>
              <w:rPr>
                <w:color w:val="002060"/>
              </w:rPr>
            </w:pPr>
            <w:r w:rsidRPr="007B7BE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AD17C" w14:textId="77777777" w:rsidR="00541601" w:rsidRPr="007B7BE7" w:rsidRDefault="00541601" w:rsidP="004D13CE">
            <w:pPr>
              <w:pStyle w:val="rowtabella0"/>
              <w:rPr>
                <w:color w:val="002060"/>
              </w:rPr>
            </w:pPr>
            <w:r w:rsidRPr="007B7BE7">
              <w:rPr>
                <w:color w:val="002060"/>
              </w:rPr>
              <w:t>VIA ROSSINI</w:t>
            </w:r>
          </w:p>
        </w:tc>
      </w:tr>
      <w:tr w:rsidR="00541601" w:rsidRPr="007B7BE7" w14:paraId="3F3191D5"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D50D9" w14:textId="77777777" w:rsidR="00541601" w:rsidRPr="007B7BE7" w:rsidRDefault="00541601" w:rsidP="004D13CE">
            <w:pPr>
              <w:pStyle w:val="rowtabella0"/>
              <w:rPr>
                <w:color w:val="002060"/>
              </w:rPr>
            </w:pPr>
            <w:r w:rsidRPr="007B7BE7">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F37A10" w14:textId="77777777" w:rsidR="00541601" w:rsidRPr="007B7BE7" w:rsidRDefault="00541601" w:rsidP="004D13CE">
            <w:pPr>
              <w:pStyle w:val="rowtabella0"/>
              <w:rPr>
                <w:color w:val="002060"/>
              </w:rPr>
            </w:pPr>
            <w:proofErr w:type="gramStart"/>
            <w:r w:rsidRPr="007B7BE7">
              <w:rPr>
                <w:color w:val="002060"/>
              </w:rPr>
              <w:t>U.MANDOLESI</w:t>
            </w:r>
            <w:proofErr w:type="gramEnd"/>
            <w:r w:rsidRPr="007B7BE7">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E7A92"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D12D2C"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BECDD3" w14:textId="77777777" w:rsidR="00541601" w:rsidRPr="007B7BE7" w:rsidRDefault="00541601" w:rsidP="004D13CE">
            <w:pPr>
              <w:pStyle w:val="rowtabella0"/>
              <w:rPr>
                <w:color w:val="002060"/>
              </w:rPr>
            </w:pPr>
            <w:r w:rsidRPr="007B7BE7">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ACD26" w14:textId="77777777" w:rsidR="00541601" w:rsidRPr="007B7BE7" w:rsidRDefault="00541601" w:rsidP="004D13CE">
            <w:pPr>
              <w:pStyle w:val="rowtabella0"/>
              <w:rPr>
                <w:color w:val="002060"/>
              </w:rPr>
            </w:pPr>
            <w:r w:rsidRPr="007B7BE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D1F2C" w14:textId="77777777" w:rsidR="00541601" w:rsidRPr="007B7BE7" w:rsidRDefault="00541601" w:rsidP="004D13CE">
            <w:pPr>
              <w:pStyle w:val="rowtabella0"/>
              <w:rPr>
                <w:color w:val="002060"/>
              </w:rPr>
            </w:pPr>
            <w:r w:rsidRPr="007B7BE7">
              <w:rPr>
                <w:color w:val="002060"/>
              </w:rPr>
              <w:t>VIA DELL IRIS</w:t>
            </w:r>
          </w:p>
        </w:tc>
      </w:tr>
      <w:tr w:rsidR="00541601" w:rsidRPr="007B7BE7" w14:paraId="14D6413E"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470B8" w14:textId="77777777" w:rsidR="00541601" w:rsidRPr="007B7BE7" w:rsidRDefault="00541601" w:rsidP="004D13CE">
            <w:pPr>
              <w:pStyle w:val="rowtabella0"/>
              <w:rPr>
                <w:color w:val="002060"/>
              </w:rPr>
            </w:pPr>
            <w:r w:rsidRPr="007B7BE7">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55229B" w14:textId="77777777" w:rsidR="00541601" w:rsidRPr="007B7BE7" w:rsidRDefault="00541601" w:rsidP="004D13CE">
            <w:pPr>
              <w:pStyle w:val="rowtabella0"/>
              <w:rPr>
                <w:color w:val="002060"/>
              </w:rPr>
            </w:pPr>
            <w:r w:rsidRPr="007B7BE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1D4D2E"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26B261"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9616D2" w14:textId="77777777" w:rsidR="00541601" w:rsidRPr="007B7BE7" w:rsidRDefault="00541601" w:rsidP="004D13CE">
            <w:pPr>
              <w:pStyle w:val="rowtabella0"/>
              <w:rPr>
                <w:color w:val="002060"/>
              </w:rPr>
            </w:pPr>
            <w:r w:rsidRPr="007B7BE7">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63933" w14:textId="77777777" w:rsidR="00541601" w:rsidRPr="007B7BE7" w:rsidRDefault="00541601" w:rsidP="004D13CE">
            <w:pPr>
              <w:pStyle w:val="rowtabella0"/>
              <w:rPr>
                <w:color w:val="002060"/>
              </w:rPr>
            </w:pPr>
            <w:r w:rsidRPr="007B7BE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D3B3C" w14:textId="77777777" w:rsidR="00541601" w:rsidRPr="007B7BE7" w:rsidRDefault="00541601" w:rsidP="004D13CE">
            <w:pPr>
              <w:pStyle w:val="rowtabella0"/>
              <w:rPr>
                <w:color w:val="002060"/>
              </w:rPr>
            </w:pPr>
            <w:r w:rsidRPr="007B7BE7">
              <w:rPr>
                <w:color w:val="002060"/>
              </w:rPr>
              <w:t>VIA SALVO D'ACQUISTO</w:t>
            </w:r>
          </w:p>
        </w:tc>
      </w:tr>
      <w:tr w:rsidR="00541601" w:rsidRPr="007B7BE7" w14:paraId="0E5D1A25"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91B632" w14:textId="77777777" w:rsidR="00541601" w:rsidRPr="007B7BE7" w:rsidRDefault="00541601" w:rsidP="004D13CE">
            <w:pPr>
              <w:pStyle w:val="rowtabella0"/>
              <w:rPr>
                <w:color w:val="002060"/>
              </w:rPr>
            </w:pPr>
            <w:r w:rsidRPr="007B7BE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0791BA" w14:textId="77777777" w:rsidR="00541601" w:rsidRPr="007B7BE7" w:rsidRDefault="00541601" w:rsidP="004D13CE">
            <w:pPr>
              <w:pStyle w:val="rowtabella0"/>
              <w:rPr>
                <w:color w:val="002060"/>
              </w:rPr>
            </w:pPr>
            <w:r w:rsidRPr="007B7BE7">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6E6643"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55DC13"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E8A688" w14:textId="77777777" w:rsidR="00541601" w:rsidRPr="007B7BE7" w:rsidRDefault="00541601" w:rsidP="004D13CE">
            <w:pPr>
              <w:pStyle w:val="rowtabella0"/>
              <w:rPr>
                <w:color w:val="002060"/>
              </w:rPr>
            </w:pPr>
            <w:r w:rsidRPr="007B7BE7">
              <w:rPr>
                <w:color w:val="002060"/>
              </w:rPr>
              <w:t xml:space="preserve">5295 TENSOSTRUTTURA VIA </w:t>
            </w:r>
            <w:proofErr w:type="gramStart"/>
            <w:r w:rsidRPr="007B7BE7">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9A33F" w14:textId="77777777" w:rsidR="00541601" w:rsidRPr="007B7BE7" w:rsidRDefault="00541601" w:rsidP="004D13CE">
            <w:pPr>
              <w:pStyle w:val="rowtabella0"/>
              <w:rPr>
                <w:color w:val="002060"/>
              </w:rPr>
            </w:pPr>
            <w:r w:rsidRPr="007B7BE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87AD6"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E.MATTEI</w:t>
            </w:r>
            <w:proofErr w:type="gramEnd"/>
          </w:p>
        </w:tc>
      </w:tr>
      <w:tr w:rsidR="00541601" w:rsidRPr="007B7BE7" w14:paraId="12CCA0C3"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C0ABF9" w14:textId="77777777" w:rsidR="00541601" w:rsidRPr="007B7BE7" w:rsidRDefault="00541601" w:rsidP="004D13CE">
            <w:pPr>
              <w:pStyle w:val="rowtabella0"/>
              <w:rPr>
                <w:color w:val="002060"/>
              </w:rPr>
            </w:pPr>
            <w:r w:rsidRPr="007B7BE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924195" w14:textId="77777777" w:rsidR="00541601" w:rsidRPr="007B7BE7" w:rsidRDefault="00541601" w:rsidP="004D13CE">
            <w:pPr>
              <w:pStyle w:val="rowtabella0"/>
              <w:rPr>
                <w:color w:val="002060"/>
              </w:rPr>
            </w:pPr>
            <w:r w:rsidRPr="007B7BE7">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EAA79B"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2C9ACF"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3BC534" w14:textId="77777777" w:rsidR="00541601" w:rsidRPr="007B7BE7" w:rsidRDefault="00541601" w:rsidP="004D13CE">
            <w:pPr>
              <w:pStyle w:val="rowtabella0"/>
              <w:rPr>
                <w:color w:val="002060"/>
              </w:rPr>
            </w:pPr>
            <w:r w:rsidRPr="007B7BE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912BD" w14:textId="77777777" w:rsidR="00541601" w:rsidRPr="007B7BE7" w:rsidRDefault="00541601" w:rsidP="004D13CE">
            <w:pPr>
              <w:pStyle w:val="rowtabella0"/>
              <w:rPr>
                <w:color w:val="002060"/>
              </w:rPr>
            </w:pPr>
            <w:r w:rsidRPr="007B7BE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0B500"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C.ULPIANI</w:t>
            </w:r>
            <w:proofErr w:type="gramEnd"/>
          </w:p>
        </w:tc>
      </w:tr>
      <w:tr w:rsidR="00541601" w:rsidRPr="007B7BE7" w14:paraId="45C777AB"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0118F" w14:textId="77777777" w:rsidR="00541601" w:rsidRPr="007B7BE7" w:rsidRDefault="00541601" w:rsidP="004D13CE">
            <w:pPr>
              <w:pStyle w:val="rowtabella0"/>
              <w:rPr>
                <w:color w:val="002060"/>
              </w:rPr>
            </w:pPr>
            <w:r w:rsidRPr="007B7BE7">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E880B" w14:textId="77777777" w:rsidR="00541601" w:rsidRPr="007B7BE7" w:rsidRDefault="00541601" w:rsidP="004D13CE">
            <w:pPr>
              <w:pStyle w:val="rowtabella0"/>
              <w:rPr>
                <w:color w:val="002060"/>
              </w:rPr>
            </w:pPr>
            <w:r w:rsidRPr="007B7BE7">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5F9D1"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DAF60" w14:textId="77777777" w:rsidR="00541601" w:rsidRPr="007B7BE7" w:rsidRDefault="00541601" w:rsidP="004D13CE">
            <w:pPr>
              <w:pStyle w:val="rowtabella0"/>
              <w:rPr>
                <w:color w:val="002060"/>
              </w:rPr>
            </w:pPr>
            <w:r w:rsidRPr="007B7BE7">
              <w:rPr>
                <w:color w:val="002060"/>
              </w:rPr>
              <w:t>20/01/2024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DD7A8" w14:textId="77777777" w:rsidR="00541601" w:rsidRPr="007B7BE7" w:rsidRDefault="00541601" w:rsidP="004D13CE">
            <w:pPr>
              <w:pStyle w:val="rowtabella0"/>
              <w:rPr>
                <w:color w:val="002060"/>
              </w:rPr>
            </w:pPr>
            <w:r w:rsidRPr="007B7BE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72373" w14:textId="77777777" w:rsidR="00541601" w:rsidRPr="007B7BE7" w:rsidRDefault="00541601" w:rsidP="004D13CE">
            <w:pPr>
              <w:pStyle w:val="rowtabella0"/>
              <w:rPr>
                <w:color w:val="002060"/>
              </w:rPr>
            </w:pPr>
            <w:r w:rsidRPr="007B7BE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796F9" w14:textId="77777777" w:rsidR="00541601" w:rsidRPr="007B7BE7" w:rsidRDefault="00541601" w:rsidP="004D13CE">
            <w:pPr>
              <w:pStyle w:val="rowtabella0"/>
              <w:rPr>
                <w:color w:val="002060"/>
              </w:rPr>
            </w:pPr>
            <w:r w:rsidRPr="007B7BE7">
              <w:rPr>
                <w:color w:val="002060"/>
              </w:rPr>
              <w:t>VIA FAVETO</w:t>
            </w:r>
          </w:p>
        </w:tc>
      </w:tr>
    </w:tbl>
    <w:p w14:paraId="4C6E9AEA" w14:textId="77777777" w:rsidR="00541601" w:rsidRPr="009447DA" w:rsidRDefault="00541601" w:rsidP="00843AC5">
      <w:pPr>
        <w:pStyle w:val="breakline"/>
        <w:rPr>
          <w:rFonts w:eastAsiaTheme="minorEastAsia"/>
          <w:color w:val="002060"/>
        </w:rPr>
      </w:pPr>
    </w:p>
    <w:p w14:paraId="7BAD53CF" w14:textId="77777777" w:rsidR="00843AC5" w:rsidRPr="009447DA" w:rsidRDefault="00843AC5" w:rsidP="00843AC5">
      <w:pPr>
        <w:pStyle w:val="breakline"/>
        <w:rPr>
          <w:color w:val="002060"/>
        </w:rPr>
      </w:pPr>
    </w:p>
    <w:p w14:paraId="43752270" w14:textId="77777777" w:rsidR="00843AC5" w:rsidRPr="009447DA" w:rsidRDefault="00843AC5" w:rsidP="00843AC5">
      <w:pPr>
        <w:pStyle w:val="titolocampionato0"/>
        <w:shd w:val="clear" w:color="auto" w:fill="CCCCCC"/>
        <w:spacing w:before="80" w:after="40"/>
        <w:rPr>
          <w:color w:val="002060"/>
        </w:rPr>
      </w:pPr>
      <w:r w:rsidRPr="009447DA">
        <w:rPr>
          <w:color w:val="002060"/>
        </w:rPr>
        <w:t>CALCIO A CINQUE SERIE D</w:t>
      </w:r>
    </w:p>
    <w:p w14:paraId="7FB6EE70" w14:textId="77777777" w:rsidR="00843AC5" w:rsidRPr="00206171" w:rsidRDefault="00843AC5" w:rsidP="00843AC5">
      <w:pPr>
        <w:pStyle w:val="titoloprinc0"/>
        <w:rPr>
          <w:color w:val="002060"/>
        </w:rPr>
      </w:pPr>
      <w:r w:rsidRPr="00206171">
        <w:rPr>
          <w:color w:val="002060"/>
        </w:rPr>
        <w:t>ANAGRAFICA/INDIRIZZARIO/VARIAZIONI CALENDARIO</w:t>
      </w:r>
    </w:p>
    <w:p w14:paraId="27E63108" w14:textId="77777777" w:rsidR="00843AC5" w:rsidRDefault="00843AC5" w:rsidP="00843AC5">
      <w:pPr>
        <w:pStyle w:val="titoloprinc0"/>
        <w:jc w:val="both"/>
        <w:rPr>
          <w:b w:val="0"/>
          <w:bCs w:val="0"/>
          <w:color w:val="002060"/>
          <w:sz w:val="22"/>
          <w:szCs w:val="22"/>
        </w:rPr>
      </w:pPr>
    </w:p>
    <w:p w14:paraId="44F3BA93" w14:textId="77777777" w:rsidR="00843AC5" w:rsidRPr="00483044" w:rsidRDefault="00843AC5" w:rsidP="00843AC5">
      <w:pPr>
        <w:pStyle w:val="titoloprinc0"/>
        <w:jc w:val="both"/>
        <w:rPr>
          <w:color w:val="002060"/>
          <w:sz w:val="22"/>
          <w:szCs w:val="22"/>
        </w:rPr>
      </w:pPr>
      <w:r w:rsidRPr="00483044">
        <w:rPr>
          <w:color w:val="002060"/>
          <w:sz w:val="22"/>
          <w:szCs w:val="22"/>
        </w:rPr>
        <w:t>GIRONE “</w:t>
      </w:r>
      <w:r>
        <w:rPr>
          <w:color w:val="002060"/>
          <w:sz w:val="22"/>
          <w:szCs w:val="22"/>
        </w:rPr>
        <w:t>B</w:t>
      </w:r>
      <w:r w:rsidRPr="00483044">
        <w:rPr>
          <w:color w:val="002060"/>
          <w:sz w:val="22"/>
          <w:szCs w:val="22"/>
        </w:rPr>
        <w:t>”</w:t>
      </w:r>
    </w:p>
    <w:p w14:paraId="55497BDB" w14:textId="77777777" w:rsidR="00843AC5" w:rsidRPr="00206171" w:rsidRDefault="00843AC5" w:rsidP="00843AC5">
      <w:pPr>
        <w:pStyle w:val="titoloprinc0"/>
        <w:jc w:val="both"/>
        <w:rPr>
          <w:b w:val="0"/>
          <w:bCs w:val="0"/>
          <w:color w:val="002060"/>
          <w:sz w:val="22"/>
          <w:szCs w:val="22"/>
        </w:rPr>
      </w:pPr>
    </w:p>
    <w:p w14:paraId="7F217452" w14:textId="77777777" w:rsidR="00843AC5" w:rsidRDefault="00843AC5" w:rsidP="00843AC5">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 xml:space="preserve">CASENUOVE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 xml:space="preserve">VENERDI’ </w:t>
      </w:r>
      <w:r w:rsidRPr="00206171">
        <w:rPr>
          <w:b w:val="0"/>
          <w:bCs w:val="0"/>
          <w:color w:val="002060"/>
          <w:sz w:val="22"/>
          <w:szCs w:val="22"/>
        </w:rPr>
        <w:t xml:space="preserve">alle </w:t>
      </w:r>
      <w:r>
        <w:rPr>
          <w:color w:val="002060"/>
          <w:sz w:val="22"/>
          <w:szCs w:val="22"/>
        </w:rPr>
        <w:t>ore 21:30</w:t>
      </w:r>
      <w:r w:rsidRPr="00206171">
        <w:rPr>
          <w:b w:val="0"/>
          <w:bCs w:val="0"/>
          <w:color w:val="002060"/>
          <w:sz w:val="22"/>
          <w:szCs w:val="22"/>
        </w:rPr>
        <w:t xml:space="preserve">, </w:t>
      </w:r>
      <w:r w:rsidRPr="003F1F1A">
        <w:rPr>
          <w:color w:val="002060"/>
          <w:sz w:val="22"/>
          <w:szCs w:val="22"/>
        </w:rPr>
        <w:t>Pallone Geodetico Montesicuro</w:t>
      </w:r>
      <w:r>
        <w:rPr>
          <w:b w:val="0"/>
          <w:bCs w:val="0"/>
          <w:color w:val="002060"/>
          <w:sz w:val="22"/>
          <w:szCs w:val="22"/>
        </w:rPr>
        <w:t xml:space="preserve">, Località Montesicuro di </w:t>
      </w:r>
      <w:r w:rsidRPr="003F1F1A">
        <w:rPr>
          <w:color w:val="002060"/>
          <w:sz w:val="22"/>
          <w:szCs w:val="22"/>
        </w:rPr>
        <w:t>ANCONA</w:t>
      </w:r>
      <w:r w:rsidRPr="00206171">
        <w:rPr>
          <w:b w:val="0"/>
          <w:bCs w:val="0"/>
          <w:color w:val="002060"/>
          <w:sz w:val="22"/>
          <w:szCs w:val="22"/>
        </w:rPr>
        <w:t>.</w:t>
      </w:r>
    </w:p>
    <w:p w14:paraId="41785FFB" w14:textId="77777777" w:rsidR="00843AC5" w:rsidRDefault="00843AC5" w:rsidP="00843AC5">
      <w:pPr>
        <w:pStyle w:val="titoloprinc0"/>
        <w:jc w:val="both"/>
        <w:rPr>
          <w:b w:val="0"/>
          <w:bCs w:val="0"/>
          <w:color w:val="002060"/>
          <w:sz w:val="22"/>
          <w:szCs w:val="22"/>
        </w:rPr>
      </w:pPr>
    </w:p>
    <w:p w14:paraId="4206F321" w14:textId="77777777" w:rsidR="00843AC5" w:rsidRDefault="00843AC5" w:rsidP="00843AC5">
      <w:pPr>
        <w:pStyle w:val="titoloprinc0"/>
        <w:jc w:val="both"/>
        <w:rPr>
          <w:b w:val="0"/>
          <w:bCs w:val="0"/>
          <w:color w:val="002060"/>
          <w:sz w:val="22"/>
          <w:szCs w:val="22"/>
        </w:rPr>
      </w:pPr>
      <w:r w:rsidRPr="00206171">
        <w:rPr>
          <w:b w:val="0"/>
          <w:bCs w:val="0"/>
          <w:color w:val="002060"/>
          <w:sz w:val="22"/>
          <w:szCs w:val="22"/>
        </w:rPr>
        <w:lastRenderedPageBreak/>
        <w:t>La Società</w:t>
      </w:r>
      <w:r>
        <w:rPr>
          <w:b w:val="0"/>
          <w:bCs w:val="0"/>
          <w:color w:val="002060"/>
          <w:sz w:val="22"/>
          <w:szCs w:val="22"/>
        </w:rPr>
        <w:t xml:space="preserve"> </w:t>
      </w:r>
      <w:r>
        <w:rPr>
          <w:color w:val="002060"/>
          <w:sz w:val="22"/>
          <w:szCs w:val="22"/>
        </w:rPr>
        <w:t xml:space="preserve">GLS DORICA AN.UR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 xml:space="preserve">SABATO </w:t>
      </w:r>
      <w:r w:rsidRPr="00206171">
        <w:rPr>
          <w:b w:val="0"/>
          <w:bCs w:val="0"/>
          <w:color w:val="002060"/>
          <w:sz w:val="22"/>
          <w:szCs w:val="22"/>
        </w:rPr>
        <w:t xml:space="preserve">alle </w:t>
      </w:r>
      <w:r>
        <w:rPr>
          <w:color w:val="002060"/>
          <w:sz w:val="22"/>
          <w:szCs w:val="22"/>
        </w:rPr>
        <w:t>ore 15:00</w:t>
      </w:r>
      <w:r w:rsidRPr="00206171">
        <w:rPr>
          <w:b w:val="0"/>
          <w:bCs w:val="0"/>
          <w:color w:val="002060"/>
          <w:sz w:val="22"/>
          <w:szCs w:val="22"/>
        </w:rPr>
        <w:t xml:space="preserve">, </w:t>
      </w:r>
      <w:r w:rsidRPr="003F1F1A">
        <w:rPr>
          <w:color w:val="002060"/>
          <w:sz w:val="22"/>
          <w:szCs w:val="22"/>
        </w:rPr>
        <w:t xml:space="preserve">Pallone Geodetico </w:t>
      </w:r>
      <w:r>
        <w:rPr>
          <w:color w:val="002060"/>
          <w:sz w:val="22"/>
          <w:szCs w:val="22"/>
        </w:rPr>
        <w:t>“Laura Papini”</w:t>
      </w:r>
      <w:r>
        <w:rPr>
          <w:b w:val="0"/>
          <w:bCs w:val="0"/>
          <w:color w:val="002060"/>
          <w:sz w:val="22"/>
          <w:szCs w:val="22"/>
        </w:rPr>
        <w:t xml:space="preserve">, Via Esino, 122 – </w:t>
      </w:r>
      <w:r w:rsidRPr="00F14B6B">
        <w:rPr>
          <w:color w:val="002060"/>
          <w:sz w:val="22"/>
          <w:szCs w:val="22"/>
        </w:rPr>
        <w:t>Torrette</w:t>
      </w:r>
      <w:r>
        <w:rPr>
          <w:b w:val="0"/>
          <w:bCs w:val="0"/>
          <w:color w:val="002060"/>
          <w:sz w:val="22"/>
          <w:szCs w:val="22"/>
        </w:rPr>
        <w:t xml:space="preserve"> di </w:t>
      </w:r>
      <w:r w:rsidRPr="003F1F1A">
        <w:rPr>
          <w:color w:val="002060"/>
          <w:sz w:val="22"/>
          <w:szCs w:val="22"/>
        </w:rPr>
        <w:t>ANCONA</w:t>
      </w:r>
      <w:r w:rsidRPr="00206171">
        <w:rPr>
          <w:b w:val="0"/>
          <w:bCs w:val="0"/>
          <w:color w:val="002060"/>
          <w:sz w:val="22"/>
          <w:szCs w:val="22"/>
        </w:rPr>
        <w:t>.</w:t>
      </w:r>
    </w:p>
    <w:p w14:paraId="1FAA15C0" w14:textId="77777777" w:rsidR="00843AC5" w:rsidRDefault="00843AC5" w:rsidP="00843AC5">
      <w:pPr>
        <w:pStyle w:val="titoloprinc0"/>
        <w:jc w:val="both"/>
        <w:rPr>
          <w:b w:val="0"/>
          <w:bCs w:val="0"/>
          <w:color w:val="002060"/>
          <w:sz w:val="22"/>
          <w:szCs w:val="22"/>
        </w:rPr>
      </w:pPr>
    </w:p>
    <w:p w14:paraId="5B113BA4" w14:textId="77777777" w:rsidR="00843AC5" w:rsidRPr="009447DA" w:rsidRDefault="00843AC5" w:rsidP="00843AC5">
      <w:pPr>
        <w:pStyle w:val="titoloprinc0"/>
        <w:rPr>
          <w:color w:val="002060"/>
        </w:rPr>
      </w:pPr>
      <w:r w:rsidRPr="009447DA">
        <w:rPr>
          <w:color w:val="002060"/>
        </w:rPr>
        <w:t>VARIAZIONI AL PROGRAMMA GARE</w:t>
      </w:r>
    </w:p>
    <w:p w14:paraId="3F29FB10" w14:textId="77777777" w:rsidR="00843AC5" w:rsidRPr="009447DA" w:rsidRDefault="00843AC5" w:rsidP="00843AC5">
      <w:pPr>
        <w:pStyle w:val="breakline"/>
        <w:rPr>
          <w:color w:val="002060"/>
        </w:rPr>
      </w:pPr>
    </w:p>
    <w:p w14:paraId="489171A6" w14:textId="77777777" w:rsidR="00843AC5" w:rsidRPr="009447DA" w:rsidRDefault="00843AC5" w:rsidP="00843AC5">
      <w:pPr>
        <w:pStyle w:val="breakline"/>
        <w:rPr>
          <w:color w:val="002060"/>
        </w:rPr>
      </w:pPr>
    </w:p>
    <w:p w14:paraId="3C167CCC" w14:textId="77777777" w:rsidR="00843AC5" w:rsidRPr="009447DA" w:rsidRDefault="00843AC5" w:rsidP="00843AC5">
      <w:pPr>
        <w:pStyle w:val="sottotitolocampionato10"/>
        <w:rPr>
          <w:color w:val="002060"/>
        </w:rPr>
      </w:pPr>
      <w:r w:rsidRPr="009447D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43AC5" w:rsidRPr="009447DA" w14:paraId="3D8C0C13" w14:textId="77777777" w:rsidTr="0054160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E7DF1"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26C9B"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D38EB"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D7B91"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A4E9C"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65D7D"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D3B56"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A0B30" w14:textId="77777777" w:rsidR="00843AC5" w:rsidRPr="009447DA" w:rsidRDefault="00843AC5" w:rsidP="004D13CE">
            <w:pPr>
              <w:pStyle w:val="headertabella0"/>
              <w:rPr>
                <w:color w:val="002060"/>
              </w:rPr>
            </w:pPr>
            <w:r w:rsidRPr="009447DA">
              <w:rPr>
                <w:color w:val="002060"/>
              </w:rPr>
              <w:t>Impianto</w:t>
            </w:r>
          </w:p>
        </w:tc>
      </w:tr>
      <w:tr w:rsidR="00843AC5" w:rsidRPr="009447DA" w14:paraId="5DFB19B1" w14:textId="77777777" w:rsidTr="0054160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A7F1"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719D" w14:textId="77777777" w:rsidR="00843AC5" w:rsidRPr="00541601" w:rsidRDefault="00843AC5" w:rsidP="004D13CE">
            <w:pPr>
              <w:pStyle w:val="rowtabella0"/>
              <w:jc w:val="center"/>
              <w:rPr>
                <w:color w:val="002060"/>
                <w:highlight w:val="yellow"/>
              </w:rPr>
            </w:pPr>
            <w:r w:rsidRPr="00541601">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5C30" w14:textId="77777777" w:rsidR="00843AC5" w:rsidRPr="00541601" w:rsidRDefault="00843AC5" w:rsidP="004D13CE">
            <w:pPr>
              <w:pStyle w:val="rowtabella0"/>
              <w:rPr>
                <w:color w:val="002060"/>
                <w:highlight w:val="yellow"/>
              </w:rPr>
            </w:pPr>
            <w:r w:rsidRPr="00541601">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9A92" w14:textId="77777777" w:rsidR="00843AC5" w:rsidRPr="00541601" w:rsidRDefault="00843AC5" w:rsidP="004D13CE">
            <w:pPr>
              <w:pStyle w:val="rowtabella0"/>
              <w:rPr>
                <w:color w:val="002060"/>
                <w:highlight w:val="yellow"/>
              </w:rPr>
            </w:pPr>
            <w:r w:rsidRPr="00541601">
              <w:rPr>
                <w:color w:val="002060"/>
                <w:highlight w:val="yellow"/>
              </w:rPr>
              <w:t>VALLESINA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93B5" w14:textId="77777777" w:rsidR="00843AC5" w:rsidRPr="009447DA" w:rsidRDefault="00843AC5" w:rsidP="004D13CE">
            <w:pPr>
              <w:pStyle w:val="rowtabella0"/>
              <w:rPr>
                <w:color w:val="002060"/>
              </w:rPr>
            </w:pPr>
            <w:r w:rsidRPr="009447DA">
              <w:rPr>
                <w:color w:val="002060"/>
              </w:rPr>
              <w:t>19/01/2024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30DD" w14:textId="77777777" w:rsidR="00843AC5" w:rsidRPr="00541601" w:rsidRDefault="00843AC5" w:rsidP="004D13CE">
            <w:pPr>
              <w:pStyle w:val="rowtabella0"/>
              <w:jc w:val="center"/>
              <w:rPr>
                <w:color w:val="002060"/>
                <w:highlight w:val="yellow"/>
              </w:rPr>
            </w:pPr>
            <w:r w:rsidRPr="0054160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6B45" w14:textId="77777777" w:rsidR="00843AC5" w:rsidRPr="009447DA" w:rsidRDefault="00843AC5" w:rsidP="004D13CE">
            <w:pPr>
              <w:pStyle w:val="rowtabella0"/>
              <w:jc w:val="center"/>
              <w:rPr>
                <w:color w:val="002060"/>
              </w:rPr>
            </w:pPr>
            <w:r w:rsidRPr="009447DA">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2B55" w14:textId="77777777" w:rsidR="00843AC5" w:rsidRPr="009447DA" w:rsidRDefault="00843AC5" w:rsidP="004D13CE">
            <w:pPr>
              <w:pStyle w:val="rowtabella0"/>
              <w:rPr>
                <w:color w:val="002060"/>
              </w:rPr>
            </w:pPr>
            <w:r w:rsidRPr="00541601">
              <w:rPr>
                <w:color w:val="002060"/>
                <w:highlight w:val="yellow"/>
              </w:rPr>
              <w:t xml:space="preserve">PALESTRA "ALICE STURIALE" OSIMO VIA MANZONI FZ. </w:t>
            </w:r>
            <w:proofErr w:type="gramStart"/>
            <w:r w:rsidRPr="00541601">
              <w:rPr>
                <w:color w:val="002060"/>
                <w:highlight w:val="yellow"/>
              </w:rPr>
              <w:t>S.BIAGIO</w:t>
            </w:r>
            <w:proofErr w:type="gramEnd"/>
          </w:p>
        </w:tc>
      </w:tr>
    </w:tbl>
    <w:p w14:paraId="051595E3" w14:textId="77777777" w:rsidR="00843AC5" w:rsidRPr="009447DA" w:rsidRDefault="00843AC5" w:rsidP="00843AC5">
      <w:pPr>
        <w:pStyle w:val="breakline"/>
        <w:rPr>
          <w:rFonts w:eastAsiaTheme="minorEastAsia"/>
          <w:color w:val="002060"/>
        </w:rPr>
      </w:pPr>
    </w:p>
    <w:p w14:paraId="714E9841" w14:textId="77777777" w:rsidR="00843AC5" w:rsidRPr="009447DA" w:rsidRDefault="00843AC5" w:rsidP="00843AC5">
      <w:pPr>
        <w:pStyle w:val="breakline"/>
        <w:rPr>
          <w:color w:val="002060"/>
        </w:rPr>
      </w:pPr>
    </w:p>
    <w:p w14:paraId="6F33FCA2" w14:textId="77777777" w:rsidR="00843AC5" w:rsidRPr="009447DA" w:rsidRDefault="00843AC5" w:rsidP="00843AC5">
      <w:pPr>
        <w:pStyle w:val="titoloprinc0"/>
        <w:rPr>
          <w:color w:val="002060"/>
        </w:rPr>
      </w:pPr>
      <w:r w:rsidRPr="009447DA">
        <w:rPr>
          <w:color w:val="002060"/>
        </w:rPr>
        <w:t>RISULTATI</w:t>
      </w:r>
    </w:p>
    <w:p w14:paraId="386FB8FB" w14:textId="77777777" w:rsidR="00843AC5" w:rsidRPr="009447DA" w:rsidRDefault="00843AC5" w:rsidP="00843AC5">
      <w:pPr>
        <w:pStyle w:val="breakline"/>
        <w:rPr>
          <w:color w:val="002060"/>
        </w:rPr>
      </w:pPr>
    </w:p>
    <w:p w14:paraId="31183ED7" w14:textId="77777777" w:rsidR="00843AC5" w:rsidRPr="009447DA" w:rsidRDefault="00843AC5" w:rsidP="00843AC5">
      <w:pPr>
        <w:pStyle w:val="sottotitolocampionato10"/>
        <w:rPr>
          <w:color w:val="002060"/>
        </w:rPr>
      </w:pPr>
      <w:r w:rsidRPr="009447DA">
        <w:rPr>
          <w:color w:val="002060"/>
        </w:rPr>
        <w:t>RISULTATI UFFICIALI GARE DEL 12/01/2024</w:t>
      </w:r>
    </w:p>
    <w:p w14:paraId="1B0A1D4B"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5C52AE33"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43AC5" w:rsidRPr="009447DA" w14:paraId="317175C0"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590284E4"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1CAEB" w14:textId="77777777" w:rsidR="00843AC5" w:rsidRPr="009447DA" w:rsidRDefault="00843AC5" w:rsidP="004D13CE">
                  <w:pPr>
                    <w:pStyle w:val="headertabella0"/>
                    <w:rPr>
                      <w:color w:val="002060"/>
                    </w:rPr>
                  </w:pPr>
                  <w:r w:rsidRPr="009447DA">
                    <w:rPr>
                      <w:color w:val="002060"/>
                    </w:rPr>
                    <w:t>GIRONE A - 13 Giornata - A</w:t>
                  </w:r>
                </w:p>
              </w:tc>
            </w:tr>
            <w:tr w:rsidR="00843AC5" w:rsidRPr="009447DA" w14:paraId="5AD6CB49"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111D8" w14:textId="77777777" w:rsidR="00843AC5" w:rsidRPr="009447DA" w:rsidRDefault="00843AC5" w:rsidP="004D13CE">
                  <w:pPr>
                    <w:pStyle w:val="rowtabella0"/>
                    <w:rPr>
                      <w:color w:val="002060"/>
                    </w:rPr>
                  </w:pPr>
                  <w:r w:rsidRPr="009447DA">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65E57" w14:textId="77777777" w:rsidR="00843AC5" w:rsidRPr="009447DA" w:rsidRDefault="00843AC5" w:rsidP="004D13CE">
                  <w:pPr>
                    <w:pStyle w:val="rowtabella0"/>
                    <w:rPr>
                      <w:color w:val="002060"/>
                    </w:rPr>
                  </w:pPr>
                  <w:r w:rsidRPr="009447DA">
                    <w:rPr>
                      <w:color w:val="002060"/>
                    </w:rPr>
                    <w:t>- AUDAX CALCIO PIOBBICO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E0565" w14:textId="77777777" w:rsidR="00843AC5" w:rsidRPr="009447DA" w:rsidRDefault="00843AC5" w:rsidP="004D13CE">
                  <w:pPr>
                    <w:pStyle w:val="rowtabella0"/>
                    <w:jc w:val="center"/>
                    <w:rPr>
                      <w:color w:val="002060"/>
                    </w:rPr>
                  </w:pPr>
                  <w:r w:rsidRPr="009447D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1F311" w14:textId="77777777" w:rsidR="00843AC5" w:rsidRPr="009447DA" w:rsidRDefault="00843AC5" w:rsidP="004D13CE">
                  <w:pPr>
                    <w:pStyle w:val="rowtabella0"/>
                    <w:jc w:val="center"/>
                    <w:rPr>
                      <w:color w:val="002060"/>
                    </w:rPr>
                  </w:pPr>
                  <w:r w:rsidRPr="009447DA">
                    <w:rPr>
                      <w:color w:val="002060"/>
                    </w:rPr>
                    <w:t> </w:t>
                  </w:r>
                </w:p>
              </w:tc>
            </w:tr>
            <w:tr w:rsidR="00843AC5" w:rsidRPr="009447DA" w14:paraId="5E70530F"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18FF3" w14:textId="77777777" w:rsidR="00843AC5" w:rsidRPr="009447DA" w:rsidRDefault="00843AC5" w:rsidP="004D13CE">
                  <w:pPr>
                    <w:pStyle w:val="rowtabella0"/>
                    <w:rPr>
                      <w:color w:val="002060"/>
                    </w:rPr>
                  </w:pPr>
                  <w:r w:rsidRPr="009447DA">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3C54B6" w14:textId="77777777" w:rsidR="00843AC5" w:rsidRPr="009447DA" w:rsidRDefault="00843AC5" w:rsidP="004D13CE">
                  <w:pPr>
                    <w:pStyle w:val="rowtabella0"/>
                    <w:rPr>
                      <w:color w:val="002060"/>
                    </w:rPr>
                  </w:pPr>
                  <w:r w:rsidRPr="009447DA">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8AB8A3" w14:textId="77777777" w:rsidR="00843AC5" w:rsidRPr="009447DA" w:rsidRDefault="00843AC5" w:rsidP="004D13CE">
                  <w:pPr>
                    <w:pStyle w:val="rowtabella0"/>
                    <w:jc w:val="center"/>
                    <w:rPr>
                      <w:color w:val="002060"/>
                    </w:rPr>
                  </w:pPr>
                  <w:r w:rsidRPr="009447DA">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DA1BFC" w14:textId="77777777" w:rsidR="00843AC5" w:rsidRPr="009447DA" w:rsidRDefault="00843AC5" w:rsidP="004D13CE">
                  <w:pPr>
                    <w:pStyle w:val="rowtabella0"/>
                    <w:jc w:val="center"/>
                    <w:rPr>
                      <w:color w:val="002060"/>
                    </w:rPr>
                  </w:pPr>
                  <w:r w:rsidRPr="009447DA">
                    <w:rPr>
                      <w:color w:val="002060"/>
                    </w:rPr>
                    <w:t> </w:t>
                  </w:r>
                </w:p>
              </w:tc>
            </w:tr>
            <w:tr w:rsidR="00843AC5" w:rsidRPr="009447DA" w14:paraId="124EAA48"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2F4F5A" w14:textId="77777777" w:rsidR="00843AC5" w:rsidRPr="009447DA" w:rsidRDefault="00843AC5" w:rsidP="004D13CE">
                  <w:pPr>
                    <w:pStyle w:val="rowtabella0"/>
                    <w:rPr>
                      <w:color w:val="002060"/>
                    </w:rPr>
                  </w:pPr>
                  <w:r w:rsidRPr="009447DA">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3EE90" w14:textId="77777777" w:rsidR="00843AC5" w:rsidRPr="009447DA" w:rsidRDefault="00843AC5" w:rsidP="004D13CE">
                  <w:pPr>
                    <w:pStyle w:val="rowtabella0"/>
                    <w:rPr>
                      <w:color w:val="002060"/>
                    </w:rPr>
                  </w:pPr>
                  <w:r w:rsidRPr="009447DA">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E3CD00" w14:textId="77777777" w:rsidR="00843AC5" w:rsidRPr="009447DA" w:rsidRDefault="00843AC5" w:rsidP="004D13CE">
                  <w:pPr>
                    <w:pStyle w:val="rowtabella0"/>
                    <w:jc w:val="center"/>
                    <w:rPr>
                      <w:color w:val="002060"/>
                    </w:rPr>
                  </w:pPr>
                  <w:r w:rsidRPr="009447DA">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3C45CD" w14:textId="77777777" w:rsidR="00843AC5" w:rsidRPr="009447DA" w:rsidRDefault="00843AC5" w:rsidP="004D13CE">
                  <w:pPr>
                    <w:pStyle w:val="rowtabella0"/>
                    <w:jc w:val="center"/>
                    <w:rPr>
                      <w:color w:val="002060"/>
                    </w:rPr>
                  </w:pPr>
                  <w:r w:rsidRPr="009447DA">
                    <w:rPr>
                      <w:color w:val="002060"/>
                    </w:rPr>
                    <w:t> </w:t>
                  </w:r>
                </w:p>
              </w:tc>
            </w:tr>
            <w:tr w:rsidR="00843AC5" w:rsidRPr="009447DA" w14:paraId="0A2B0827"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759B4" w14:textId="77777777" w:rsidR="00843AC5" w:rsidRPr="009447DA" w:rsidRDefault="00843AC5" w:rsidP="004D13CE">
                  <w:pPr>
                    <w:pStyle w:val="rowtabella0"/>
                    <w:rPr>
                      <w:color w:val="002060"/>
                    </w:rPr>
                  </w:pPr>
                  <w:r w:rsidRPr="009447DA">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694E85" w14:textId="77777777" w:rsidR="00843AC5" w:rsidRPr="009447DA" w:rsidRDefault="00843AC5" w:rsidP="004D13CE">
                  <w:pPr>
                    <w:pStyle w:val="rowtabella0"/>
                    <w:rPr>
                      <w:color w:val="002060"/>
                      <w:lang w:val="es-ES"/>
                    </w:rPr>
                  </w:pPr>
                  <w:r w:rsidRPr="009447DA">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F60F2C" w14:textId="77777777" w:rsidR="00843AC5" w:rsidRPr="009447DA" w:rsidRDefault="00843AC5" w:rsidP="004D13CE">
                  <w:pPr>
                    <w:pStyle w:val="rowtabella0"/>
                    <w:jc w:val="center"/>
                    <w:rPr>
                      <w:color w:val="002060"/>
                    </w:rPr>
                  </w:pPr>
                  <w:r w:rsidRPr="009447DA">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B0D012" w14:textId="77777777" w:rsidR="00843AC5" w:rsidRPr="009447DA" w:rsidRDefault="00843AC5" w:rsidP="004D13CE">
                  <w:pPr>
                    <w:pStyle w:val="rowtabella0"/>
                    <w:jc w:val="center"/>
                    <w:rPr>
                      <w:color w:val="002060"/>
                    </w:rPr>
                  </w:pPr>
                  <w:r w:rsidRPr="009447DA">
                    <w:rPr>
                      <w:color w:val="002060"/>
                    </w:rPr>
                    <w:t> </w:t>
                  </w:r>
                </w:p>
              </w:tc>
            </w:tr>
            <w:tr w:rsidR="00843AC5" w:rsidRPr="009447DA" w14:paraId="7F2FE610"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E469D4" w14:textId="77777777" w:rsidR="00843AC5" w:rsidRPr="009447DA" w:rsidRDefault="00843AC5" w:rsidP="004D13CE">
                  <w:pPr>
                    <w:pStyle w:val="rowtabella0"/>
                    <w:rPr>
                      <w:color w:val="002060"/>
                    </w:rPr>
                  </w:pPr>
                  <w:r w:rsidRPr="009447DA">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BCC38E" w14:textId="77777777" w:rsidR="00843AC5" w:rsidRPr="009447DA" w:rsidRDefault="00843AC5" w:rsidP="004D13CE">
                  <w:pPr>
                    <w:pStyle w:val="rowtabella0"/>
                    <w:rPr>
                      <w:color w:val="002060"/>
                    </w:rPr>
                  </w:pPr>
                  <w:r w:rsidRPr="009447DA">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A6FAC0" w14:textId="77777777" w:rsidR="00843AC5" w:rsidRPr="009447DA" w:rsidRDefault="00843AC5" w:rsidP="004D13CE">
                  <w:pPr>
                    <w:pStyle w:val="rowtabella0"/>
                    <w:jc w:val="center"/>
                    <w:rPr>
                      <w:color w:val="002060"/>
                    </w:rPr>
                  </w:pPr>
                  <w:r w:rsidRPr="009447DA">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EE5B43" w14:textId="77777777" w:rsidR="00843AC5" w:rsidRPr="009447DA" w:rsidRDefault="00843AC5" w:rsidP="004D13CE">
                  <w:pPr>
                    <w:pStyle w:val="rowtabella0"/>
                    <w:jc w:val="center"/>
                    <w:rPr>
                      <w:color w:val="002060"/>
                    </w:rPr>
                  </w:pPr>
                  <w:r w:rsidRPr="009447DA">
                    <w:rPr>
                      <w:color w:val="002060"/>
                    </w:rPr>
                    <w:t> </w:t>
                  </w:r>
                </w:p>
              </w:tc>
            </w:tr>
            <w:tr w:rsidR="00843AC5" w:rsidRPr="009447DA" w14:paraId="3E44DC0F"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99F403" w14:textId="77777777" w:rsidR="00843AC5" w:rsidRPr="009447DA" w:rsidRDefault="00843AC5" w:rsidP="004D13CE">
                  <w:pPr>
                    <w:pStyle w:val="rowtabella0"/>
                    <w:rPr>
                      <w:color w:val="002060"/>
                    </w:rPr>
                  </w:pPr>
                  <w:r w:rsidRPr="009447DA">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30F34" w14:textId="77777777" w:rsidR="00843AC5" w:rsidRPr="009447DA" w:rsidRDefault="00843AC5" w:rsidP="004D13CE">
                  <w:pPr>
                    <w:pStyle w:val="rowtabella0"/>
                    <w:rPr>
                      <w:color w:val="002060"/>
                    </w:rPr>
                  </w:pPr>
                  <w:r w:rsidRPr="009447DA">
                    <w:rPr>
                      <w:color w:val="002060"/>
                    </w:rPr>
                    <w:t>- URBANIA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AF7F6" w14:textId="77777777" w:rsidR="00843AC5" w:rsidRPr="009447DA" w:rsidRDefault="00843AC5" w:rsidP="004D13CE">
                  <w:pPr>
                    <w:pStyle w:val="rowtabella0"/>
                    <w:jc w:val="center"/>
                    <w:rPr>
                      <w:color w:val="002060"/>
                    </w:rPr>
                  </w:pPr>
                  <w:r w:rsidRPr="009447DA">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76970" w14:textId="77777777" w:rsidR="00843AC5" w:rsidRPr="009447DA" w:rsidRDefault="00843AC5" w:rsidP="004D13CE">
                  <w:pPr>
                    <w:pStyle w:val="rowtabella0"/>
                    <w:jc w:val="center"/>
                    <w:rPr>
                      <w:color w:val="002060"/>
                    </w:rPr>
                  </w:pPr>
                  <w:r w:rsidRPr="009447DA">
                    <w:rPr>
                      <w:color w:val="002060"/>
                    </w:rPr>
                    <w:t> </w:t>
                  </w:r>
                </w:p>
              </w:tc>
            </w:tr>
          </w:tbl>
          <w:p w14:paraId="72BAF45A" w14:textId="77777777" w:rsidR="00843AC5" w:rsidRPr="009447DA" w:rsidRDefault="00843AC5" w:rsidP="004D13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079FDAB0"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D16C9" w14:textId="77777777" w:rsidR="00843AC5" w:rsidRPr="009447DA" w:rsidRDefault="00843AC5" w:rsidP="004D13CE">
                  <w:pPr>
                    <w:pStyle w:val="headertabella0"/>
                    <w:rPr>
                      <w:color w:val="002060"/>
                    </w:rPr>
                  </w:pPr>
                  <w:r w:rsidRPr="009447DA">
                    <w:rPr>
                      <w:color w:val="002060"/>
                    </w:rPr>
                    <w:t>GIRONE B - 13 Giornata - A</w:t>
                  </w:r>
                </w:p>
              </w:tc>
            </w:tr>
            <w:tr w:rsidR="00843AC5" w:rsidRPr="009447DA" w14:paraId="3512C9DB"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55839" w14:textId="77777777" w:rsidR="00843AC5" w:rsidRPr="009447DA" w:rsidRDefault="00843AC5" w:rsidP="004D13CE">
                  <w:pPr>
                    <w:pStyle w:val="rowtabella0"/>
                    <w:rPr>
                      <w:color w:val="002060"/>
                    </w:rPr>
                  </w:pPr>
                  <w:r w:rsidRPr="009447DA">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644B7" w14:textId="77777777" w:rsidR="00843AC5" w:rsidRPr="009447DA" w:rsidRDefault="00843AC5" w:rsidP="004D13CE">
                  <w:pPr>
                    <w:pStyle w:val="rowtabella0"/>
                    <w:rPr>
                      <w:color w:val="002060"/>
                    </w:rPr>
                  </w:pPr>
                  <w:r w:rsidRPr="009447DA">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721A8" w14:textId="77777777" w:rsidR="00843AC5" w:rsidRPr="009447DA" w:rsidRDefault="00843AC5" w:rsidP="004D13CE">
                  <w:pPr>
                    <w:pStyle w:val="rowtabella0"/>
                    <w:jc w:val="center"/>
                    <w:rPr>
                      <w:color w:val="002060"/>
                    </w:rPr>
                  </w:pPr>
                  <w:r w:rsidRPr="009447DA">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30990" w14:textId="77777777" w:rsidR="00843AC5" w:rsidRPr="009447DA" w:rsidRDefault="00843AC5" w:rsidP="004D13CE">
                  <w:pPr>
                    <w:pStyle w:val="rowtabella0"/>
                    <w:jc w:val="center"/>
                    <w:rPr>
                      <w:color w:val="002060"/>
                    </w:rPr>
                  </w:pPr>
                  <w:r w:rsidRPr="009447DA">
                    <w:rPr>
                      <w:color w:val="002060"/>
                    </w:rPr>
                    <w:t> </w:t>
                  </w:r>
                </w:p>
              </w:tc>
            </w:tr>
            <w:tr w:rsidR="00843AC5" w:rsidRPr="009447DA" w14:paraId="17C7A4C4"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D6A9A8" w14:textId="77777777" w:rsidR="00843AC5" w:rsidRPr="009447DA" w:rsidRDefault="00843AC5" w:rsidP="004D13CE">
                  <w:pPr>
                    <w:pStyle w:val="rowtabella0"/>
                    <w:rPr>
                      <w:color w:val="002060"/>
                    </w:rPr>
                  </w:pPr>
                  <w:r w:rsidRPr="009447DA">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37565E" w14:textId="77777777" w:rsidR="00843AC5" w:rsidRPr="009447DA" w:rsidRDefault="00843AC5" w:rsidP="004D13CE">
                  <w:pPr>
                    <w:pStyle w:val="rowtabella0"/>
                    <w:rPr>
                      <w:color w:val="002060"/>
                    </w:rPr>
                  </w:pPr>
                  <w:r w:rsidRPr="009447DA">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920CC" w14:textId="77777777" w:rsidR="00843AC5" w:rsidRPr="009447DA" w:rsidRDefault="00843AC5" w:rsidP="004D13CE">
                  <w:pPr>
                    <w:pStyle w:val="rowtabella0"/>
                    <w:jc w:val="center"/>
                    <w:rPr>
                      <w:color w:val="002060"/>
                    </w:rPr>
                  </w:pPr>
                  <w:r w:rsidRPr="009447D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6C2B57" w14:textId="77777777" w:rsidR="00843AC5" w:rsidRPr="009447DA" w:rsidRDefault="00843AC5" w:rsidP="004D13CE">
                  <w:pPr>
                    <w:pStyle w:val="rowtabella0"/>
                    <w:jc w:val="center"/>
                    <w:rPr>
                      <w:color w:val="002060"/>
                    </w:rPr>
                  </w:pPr>
                  <w:r w:rsidRPr="009447DA">
                    <w:rPr>
                      <w:color w:val="002060"/>
                    </w:rPr>
                    <w:t> </w:t>
                  </w:r>
                </w:p>
              </w:tc>
            </w:tr>
            <w:tr w:rsidR="00843AC5" w:rsidRPr="009447DA" w14:paraId="0DEBFB11"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08A5EE" w14:textId="77777777" w:rsidR="00843AC5" w:rsidRPr="009447DA" w:rsidRDefault="00843AC5" w:rsidP="004D13CE">
                  <w:pPr>
                    <w:pStyle w:val="rowtabella0"/>
                    <w:rPr>
                      <w:color w:val="002060"/>
                    </w:rPr>
                  </w:pPr>
                  <w:proofErr w:type="gramStart"/>
                  <w:r w:rsidRPr="009447DA">
                    <w:rPr>
                      <w:color w:val="002060"/>
                    </w:rPr>
                    <w:t>CITTA</w:t>
                  </w:r>
                  <w:proofErr w:type="gramEnd"/>
                  <w:r w:rsidRPr="009447DA">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D2742E" w14:textId="77777777" w:rsidR="00843AC5" w:rsidRPr="009447DA" w:rsidRDefault="00843AC5" w:rsidP="004D13CE">
                  <w:pPr>
                    <w:pStyle w:val="rowtabella0"/>
                    <w:rPr>
                      <w:color w:val="002060"/>
                    </w:rPr>
                  </w:pPr>
                  <w:r w:rsidRPr="009447DA">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BFBE95" w14:textId="77777777" w:rsidR="00843AC5" w:rsidRPr="009447DA" w:rsidRDefault="00843AC5" w:rsidP="004D13CE">
                  <w:pPr>
                    <w:pStyle w:val="rowtabella0"/>
                    <w:jc w:val="center"/>
                    <w:rPr>
                      <w:color w:val="002060"/>
                    </w:rPr>
                  </w:pPr>
                  <w:r w:rsidRPr="009447DA">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FF4AF8" w14:textId="77777777" w:rsidR="00843AC5" w:rsidRPr="009447DA" w:rsidRDefault="00843AC5" w:rsidP="004D13CE">
                  <w:pPr>
                    <w:pStyle w:val="rowtabella0"/>
                    <w:jc w:val="center"/>
                    <w:rPr>
                      <w:color w:val="002060"/>
                    </w:rPr>
                  </w:pPr>
                  <w:r w:rsidRPr="009447DA">
                    <w:rPr>
                      <w:color w:val="002060"/>
                    </w:rPr>
                    <w:t> </w:t>
                  </w:r>
                </w:p>
              </w:tc>
            </w:tr>
            <w:tr w:rsidR="00843AC5" w:rsidRPr="009447DA" w14:paraId="35B30AE2"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0B6F07" w14:textId="77777777" w:rsidR="00843AC5" w:rsidRPr="009447DA" w:rsidRDefault="00843AC5" w:rsidP="004D13CE">
                  <w:pPr>
                    <w:pStyle w:val="rowtabella0"/>
                    <w:rPr>
                      <w:color w:val="002060"/>
                    </w:rPr>
                  </w:pPr>
                  <w:r w:rsidRPr="009447DA">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AF2DB2" w14:textId="77777777" w:rsidR="00843AC5" w:rsidRPr="009447DA" w:rsidRDefault="00843AC5" w:rsidP="004D13CE">
                  <w:pPr>
                    <w:pStyle w:val="rowtabella0"/>
                    <w:rPr>
                      <w:color w:val="002060"/>
                    </w:rPr>
                  </w:pPr>
                  <w:r w:rsidRPr="009447DA">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78CA73" w14:textId="77777777" w:rsidR="00843AC5" w:rsidRPr="009447DA" w:rsidRDefault="00843AC5" w:rsidP="004D13CE">
                  <w:pPr>
                    <w:pStyle w:val="rowtabella0"/>
                    <w:jc w:val="center"/>
                    <w:rPr>
                      <w:color w:val="002060"/>
                    </w:rPr>
                  </w:pPr>
                  <w:r w:rsidRPr="009447D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B6DE0" w14:textId="77777777" w:rsidR="00843AC5" w:rsidRPr="009447DA" w:rsidRDefault="00843AC5" w:rsidP="004D13CE">
                  <w:pPr>
                    <w:pStyle w:val="rowtabella0"/>
                    <w:jc w:val="center"/>
                    <w:rPr>
                      <w:color w:val="002060"/>
                    </w:rPr>
                  </w:pPr>
                  <w:r w:rsidRPr="009447DA">
                    <w:rPr>
                      <w:color w:val="002060"/>
                    </w:rPr>
                    <w:t> </w:t>
                  </w:r>
                </w:p>
              </w:tc>
            </w:tr>
            <w:tr w:rsidR="00843AC5" w:rsidRPr="009447DA" w14:paraId="0B1E8299"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B55825" w14:textId="77777777" w:rsidR="00843AC5" w:rsidRPr="009447DA" w:rsidRDefault="00843AC5" w:rsidP="004D13CE">
                  <w:pPr>
                    <w:pStyle w:val="rowtabella0"/>
                    <w:rPr>
                      <w:color w:val="002060"/>
                    </w:rPr>
                  </w:pPr>
                  <w:r w:rsidRPr="009447DA">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034754" w14:textId="77777777" w:rsidR="00843AC5" w:rsidRPr="009447DA" w:rsidRDefault="00843AC5" w:rsidP="004D13CE">
                  <w:pPr>
                    <w:pStyle w:val="rowtabella0"/>
                    <w:rPr>
                      <w:color w:val="002060"/>
                    </w:rPr>
                  </w:pPr>
                  <w:r w:rsidRPr="009447DA">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D42AB8" w14:textId="77777777" w:rsidR="00843AC5" w:rsidRPr="009447DA" w:rsidRDefault="00843AC5" w:rsidP="004D13CE">
                  <w:pPr>
                    <w:pStyle w:val="rowtabella0"/>
                    <w:jc w:val="center"/>
                    <w:rPr>
                      <w:color w:val="002060"/>
                    </w:rPr>
                  </w:pPr>
                  <w:r w:rsidRPr="009447DA">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7C072" w14:textId="77777777" w:rsidR="00843AC5" w:rsidRPr="009447DA" w:rsidRDefault="00843AC5" w:rsidP="004D13CE">
                  <w:pPr>
                    <w:pStyle w:val="rowtabella0"/>
                    <w:jc w:val="center"/>
                    <w:rPr>
                      <w:color w:val="002060"/>
                    </w:rPr>
                  </w:pPr>
                  <w:r w:rsidRPr="009447DA">
                    <w:rPr>
                      <w:color w:val="002060"/>
                    </w:rPr>
                    <w:t> </w:t>
                  </w:r>
                </w:p>
              </w:tc>
            </w:tr>
            <w:tr w:rsidR="00843AC5" w:rsidRPr="009447DA" w14:paraId="429242F2"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84EF5D" w14:textId="77777777" w:rsidR="00843AC5" w:rsidRPr="009447DA" w:rsidRDefault="00843AC5" w:rsidP="004D13CE">
                  <w:pPr>
                    <w:pStyle w:val="rowtabella0"/>
                    <w:rPr>
                      <w:color w:val="002060"/>
                    </w:rPr>
                  </w:pPr>
                  <w:r w:rsidRPr="009447DA">
                    <w:rPr>
                      <w:color w:val="002060"/>
                    </w:rPr>
                    <w:t>(2)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DF9D14" w14:textId="77777777" w:rsidR="00843AC5" w:rsidRPr="009447DA" w:rsidRDefault="00843AC5" w:rsidP="004D13CE">
                  <w:pPr>
                    <w:pStyle w:val="rowtabella0"/>
                    <w:rPr>
                      <w:color w:val="002060"/>
                    </w:rPr>
                  </w:pPr>
                  <w:r w:rsidRPr="009447DA">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99B705" w14:textId="77777777" w:rsidR="00843AC5" w:rsidRPr="009447DA" w:rsidRDefault="00843AC5" w:rsidP="004D13CE">
                  <w:pPr>
                    <w:pStyle w:val="rowtabella0"/>
                    <w:jc w:val="center"/>
                    <w:rPr>
                      <w:color w:val="002060"/>
                    </w:rPr>
                  </w:pPr>
                  <w:r w:rsidRPr="009447D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F21D8" w14:textId="77777777" w:rsidR="00843AC5" w:rsidRPr="009447DA" w:rsidRDefault="00843AC5" w:rsidP="004D13CE">
                  <w:pPr>
                    <w:pStyle w:val="rowtabella0"/>
                    <w:jc w:val="center"/>
                    <w:rPr>
                      <w:color w:val="002060"/>
                    </w:rPr>
                  </w:pPr>
                  <w:r w:rsidRPr="009447DA">
                    <w:rPr>
                      <w:color w:val="002060"/>
                    </w:rPr>
                    <w:t> </w:t>
                  </w:r>
                </w:p>
              </w:tc>
            </w:tr>
            <w:tr w:rsidR="00843AC5" w:rsidRPr="009447DA" w14:paraId="236ACB49"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1F11D7" w14:textId="77777777" w:rsidR="00843AC5" w:rsidRPr="009447DA" w:rsidRDefault="00843AC5" w:rsidP="004D13CE">
                  <w:pPr>
                    <w:pStyle w:val="rowtabella0"/>
                    <w:rPr>
                      <w:color w:val="002060"/>
                    </w:rPr>
                  </w:pPr>
                  <w:r w:rsidRPr="009447DA">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C0301" w14:textId="77777777" w:rsidR="00843AC5" w:rsidRPr="009447DA" w:rsidRDefault="00843AC5" w:rsidP="004D13CE">
                  <w:pPr>
                    <w:pStyle w:val="rowtabella0"/>
                    <w:rPr>
                      <w:color w:val="002060"/>
                    </w:rPr>
                  </w:pPr>
                  <w:r w:rsidRPr="009447DA">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C030C" w14:textId="77777777" w:rsidR="00843AC5" w:rsidRPr="009447DA" w:rsidRDefault="00843AC5" w:rsidP="004D13CE">
                  <w:pPr>
                    <w:pStyle w:val="rowtabella0"/>
                    <w:jc w:val="center"/>
                    <w:rPr>
                      <w:color w:val="002060"/>
                    </w:rPr>
                  </w:pPr>
                  <w:r w:rsidRPr="009447DA">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DC8BD" w14:textId="77777777" w:rsidR="00843AC5" w:rsidRPr="009447DA" w:rsidRDefault="00843AC5" w:rsidP="004D13CE">
                  <w:pPr>
                    <w:pStyle w:val="rowtabella0"/>
                    <w:jc w:val="center"/>
                    <w:rPr>
                      <w:color w:val="002060"/>
                    </w:rPr>
                  </w:pPr>
                  <w:r w:rsidRPr="009447DA">
                    <w:rPr>
                      <w:color w:val="002060"/>
                    </w:rPr>
                    <w:t> </w:t>
                  </w:r>
                </w:p>
              </w:tc>
            </w:tr>
            <w:tr w:rsidR="00843AC5" w:rsidRPr="009447DA" w14:paraId="134304D3"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53057414" w14:textId="77777777" w:rsidR="00843AC5" w:rsidRPr="009447DA" w:rsidRDefault="00843AC5" w:rsidP="004D13CE">
                  <w:pPr>
                    <w:pStyle w:val="rowtabella0"/>
                    <w:rPr>
                      <w:color w:val="002060"/>
                    </w:rPr>
                  </w:pPr>
                  <w:r w:rsidRPr="009447DA">
                    <w:rPr>
                      <w:color w:val="002060"/>
                    </w:rPr>
                    <w:t>(1) - disputata il 13/01/2024</w:t>
                  </w:r>
                </w:p>
              </w:tc>
            </w:tr>
            <w:tr w:rsidR="00843AC5" w:rsidRPr="009447DA" w14:paraId="26C3D0D0"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0D1CD92A" w14:textId="77777777" w:rsidR="00843AC5" w:rsidRPr="009447DA" w:rsidRDefault="00843AC5" w:rsidP="004D13CE">
                  <w:pPr>
                    <w:pStyle w:val="rowtabella0"/>
                    <w:rPr>
                      <w:color w:val="002060"/>
                    </w:rPr>
                  </w:pPr>
                  <w:r w:rsidRPr="009447DA">
                    <w:rPr>
                      <w:color w:val="002060"/>
                    </w:rPr>
                    <w:t>(2) - disputata il 15/01/2024</w:t>
                  </w:r>
                </w:p>
              </w:tc>
            </w:tr>
          </w:tbl>
          <w:p w14:paraId="412E8A03" w14:textId="77777777" w:rsidR="00843AC5" w:rsidRPr="009447DA" w:rsidRDefault="00843AC5" w:rsidP="004D13CE">
            <w:pPr>
              <w:rPr>
                <w:color w:val="002060"/>
              </w:rPr>
            </w:pPr>
          </w:p>
        </w:tc>
      </w:tr>
    </w:tbl>
    <w:p w14:paraId="68BF065D" w14:textId="77777777" w:rsidR="00843AC5" w:rsidRPr="009447DA" w:rsidRDefault="00843AC5" w:rsidP="00843AC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43AC5" w:rsidRPr="009447DA" w14:paraId="71C3C741"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2E58D8B4"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3FFCC" w14:textId="77777777" w:rsidR="00843AC5" w:rsidRPr="009447DA" w:rsidRDefault="00843AC5" w:rsidP="004D13CE">
                  <w:pPr>
                    <w:pStyle w:val="headertabella0"/>
                    <w:rPr>
                      <w:color w:val="002060"/>
                    </w:rPr>
                  </w:pPr>
                  <w:r w:rsidRPr="009447DA">
                    <w:rPr>
                      <w:color w:val="002060"/>
                    </w:rPr>
                    <w:t>GIRONE C - 13 Giornata - A</w:t>
                  </w:r>
                </w:p>
              </w:tc>
            </w:tr>
            <w:tr w:rsidR="00843AC5" w:rsidRPr="009447DA" w14:paraId="47BE1335"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E2F95" w14:textId="77777777" w:rsidR="00843AC5" w:rsidRPr="009447DA" w:rsidRDefault="00843AC5" w:rsidP="004D13CE">
                  <w:pPr>
                    <w:pStyle w:val="rowtabella0"/>
                    <w:rPr>
                      <w:color w:val="002060"/>
                    </w:rPr>
                  </w:pPr>
                  <w:r w:rsidRPr="009447DA">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437D5" w14:textId="77777777" w:rsidR="00843AC5" w:rsidRPr="009447DA" w:rsidRDefault="00843AC5" w:rsidP="004D13CE">
                  <w:pPr>
                    <w:pStyle w:val="rowtabella0"/>
                    <w:rPr>
                      <w:color w:val="002060"/>
                    </w:rPr>
                  </w:pPr>
                  <w:r w:rsidRPr="009447DA">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E8B8B" w14:textId="77777777" w:rsidR="00843AC5" w:rsidRPr="009447DA" w:rsidRDefault="00843AC5" w:rsidP="004D13CE">
                  <w:pPr>
                    <w:pStyle w:val="rowtabella0"/>
                    <w:jc w:val="center"/>
                    <w:rPr>
                      <w:color w:val="002060"/>
                    </w:rPr>
                  </w:pPr>
                  <w:r w:rsidRPr="009447DA">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C30EF" w14:textId="77777777" w:rsidR="00843AC5" w:rsidRPr="009447DA" w:rsidRDefault="00843AC5" w:rsidP="004D13CE">
                  <w:pPr>
                    <w:pStyle w:val="rowtabella0"/>
                    <w:jc w:val="center"/>
                    <w:rPr>
                      <w:color w:val="002060"/>
                    </w:rPr>
                  </w:pPr>
                  <w:r w:rsidRPr="009447DA">
                    <w:rPr>
                      <w:color w:val="002060"/>
                    </w:rPr>
                    <w:t> </w:t>
                  </w:r>
                </w:p>
              </w:tc>
            </w:tr>
            <w:tr w:rsidR="00843AC5" w:rsidRPr="009447DA" w14:paraId="4B62A34C"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F3BA4C" w14:textId="77777777" w:rsidR="00843AC5" w:rsidRPr="009447DA" w:rsidRDefault="00843AC5" w:rsidP="004D13CE">
                  <w:pPr>
                    <w:pStyle w:val="rowtabella0"/>
                    <w:rPr>
                      <w:color w:val="002060"/>
                    </w:rPr>
                  </w:pPr>
                  <w:r w:rsidRPr="009447DA">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3ED644" w14:textId="77777777" w:rsidR="00843AC5" w:rsidRPr="009447DA" w:rsidRDefault="00843AC5" w:rsidP="004D13CE">
                  <w:pPr>
                    <w:pStyle w:val="rowtabella0"/>
                    <w:rPr>
                      <w:color w:val="002060"/>
                    </w:rPr>
                  </w:pPr>
                  <w:r w:rsidRPr="009447DA">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ED4AF" w14:textId="77777777" w:rsidR="00843AC5" w:rsidRPr="009447DA" w:rsidRDefault="00843AC5" w:rsidP="004D13CE">
                  <w:pPr>
                    <w:pStyle w:val="rowtabella0"/>
                    <w:jc w:val="center"/>
                    <w:rPr>
                      <w:color w:val="002060"/>
                    </w:rPr>
                  </w:pPr>
                  <w:r w:rsidRPr="009447D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1F937" w14:textId="77777777" w:rsidR="00843AC5" w:rsidRPr="009447DA" w:rsidRDefault="00843AC5" w:rsidP="004D13CE">
                  <w:pPr>
                    <w:pStyle w:val="rowtabella0"/>
                    <w:jc w:val="center"/>
                    <w:rPr>
                      <w:color w:val="002060"/>
                    </w:rPr>
                  </w:pPr>
                  <w:r w:rsidRPr="009447DA">
                    <w:rPr>
                      <w:color w:val="002060"/>
                    </w:rPr>
                    <w:t> </w:t>
                  </w:r>
                </w:p>
              </w:tc>
            </w:tr>
            <w:tr w:rsidR="00843AC5" w:rsidRPr="009447DA" w14:paraId="6E35CAB8"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F7F3D" w14:textId="77777777" w:rsidR="00843AC5" w:rsidRPr="009447DA" w:rsidRDefault="00843AC5" w:rsidP="004D13CE">
                  <w:pPr>
                    <w:pStyle w:val="rowtabella0"/>
                    <w:rPr>
                      <w:color w:val="002060"/>
                    </w:rPr>
                  </w:pPr>
                  <w:r w:rsidRPr="009447DA">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611ED4" w14:textId="77777777" w:rsidR="00843AC5" w:rsidRPr="009447DA" w:rsidRDefault="00843AC5" w:rsidP="004D13CE">
                  <w:pPr>
                    <w:pStyle w:val="rowtabella0"/>
                    <w:rPr>
                      <w:color w:val="002060"/>
                    </w:rPr>
                  </w:pPr>
                  <w:r w:rsidRPr="009447DA">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E8726D" w14:textId="77777777" w:rsidR="00843AC5" w:rsidRPr="009447DA" w:rsidRDefault="00843AC5" w:rsidP="004D13CE">
                  <w:pPr>
                    <w:pStyle w:val="rowtabella0"/>
                    <w:jc w:val="center"/>
                    <w:rPr>
                      <w:color w:val="002060"/>
                    </w:rPr>
                  </w:pPr>
                  <w:r w:rsidRPr="009447D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7A770B" w14:textId="77777777" w:rsidR="00843AC5" w:rsidRPr="009447DA" w:rsidRDefault="00843AC5" w:rsidP="004D13CE">
                  <w:pPr>
                    <w:pStyle w:val="rowtabella0"/>
                    <w:jc w:val="center"/>
                    <w:rPr>
                      <w:color w:val="002060"/>
                    </w:rPr>
                  </w:pPr>
                  <w:r w:rsidRPr="009447DA">
                    <w:rPr>
                      <w:color w:val="002060"/>
                    </w:rPr>
                    <w:t> </w:t>
                  </w:r>
                </w:p>
              </w:tc>
            </w:tr>
            <w:tr w:rsidR="00843AC5" w:rsidRPr="009447DA" w14:paraId="18A113D9"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AEF101" w14:textId="77777777" w:rsidR="00843AC5" w:rsidRPr="009447DA" w:rsidRDefault="00843AC5" w:rsidP="004D13CE">
                  <w:pPr>
                    <w:pStyle w:val="rowtabella0"/>
                    <w:rPr>
                      <w:color w:val="002060"/>
                    </w:rPr>
                  </w:pPr>
                  <w:r w:rsidRPr="009447DA">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606616" w14:textId="77777777" w:rsidR="00843AC5" w:rsidRPr="009447DA" w:rsidRDefault="00843AC5" w:rsidP="004D13CE">
                  <w:pPr>
                    <w:pStyle w:val="rowtabella0"/>
                    <w:rPr>
                      <w:color w:val="002060"/>
                    </w:rPr>
                  </w:pPr>
                  <w:r w:rsidRPr="009447DA">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395911" w14:textId="77777777" w:rsidR="00843AC5" w:rsidRPr="009447DA" w:rsidRDefault="00843AC5" w:rsidP="004D13CE">
                  <w:pPr>
                    <w:pStyle w:val="rowtabella0"/>
                    <w:jc w:val="center"/>
                    <w:rPr>
                      <w:color w:val="002060"/>
                    </w:rPr>
                  </w:pPr>
                  <w:r w:rsidRPr="009447D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1AE3C6" w14:textId="77777777" w:rsidR="00843AC5" w:rsidRPr="009447DA" w:rsidRDefault="00843AC5" w:rsidP="004D13CE">
                  <w:pPr>
                    <w:pStyle w:val="rowtabella0"/>
                    <w:jc w:val="center"/>
                    <w:rPr>
                      <w:color w:val="002060"/>
                    </w:rPr>
                  </w:pPr>
                  <w:r w:rsidRPr="009447DA">
                    <w:rPr>
                      <w:color w:val="002060"/>
                    </w:rPr>
                    <w:t> </w:t>
                  </w:r>
                </w:p>
              </w:tc>
            </w:tr>
            <w:tr w:rsidR="00843AC5" w:rsidRPr="009447DA" w14:paraId="3522CDB8"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833B7A" w14:textId="77777777" w:rsidR="00843AC5" w:rsidRPr="009447DA" w:rsidRDefault="00843AC5" w:rsidP="004D13CE">
                  <w:pPr>
                    <w:pStyle w:val="rowtabella0"/>
                    <w:rPr>
                      <w:color w:val="002060"/>
                    </w:rPr>
                  </w:pPr>
                  <w:r w:rsidRPr="009447DA">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8DBABF" w14:textId="77777777" w:rsidR="00843AC5" w:rsidRPr="009447DA" w:rsidRDefault="00843AC5" w:rsidP="004D13CE">
                  <w:pPr>
                    <w:pStyle w:val="rowtabella0"/>
                    <w:rPr>
                      <w:color w:val="002060"/>
                    </w:rPr>
                  </w:pPr>
                  <w:r w:rsidRPr="009447DA">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41FBF2" w14:textId="77777777" w:rsidR="00843AC5" w:rsidRPr="009447DA" w:rsidRDefault="00843AC5" w:rsidP="004D13CE">
                  <w:pPr>
                    <w:pStyle w:val="rowtabella0"/>
                    <w:jc w:val="center"/>
                    <w:rPr>
                      <w:color w:val="002060"/>
                    </w:rPr>
                  </w:pPr>
                  <w:r w:rsidRPr="009447D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6B1C1F" w14:textId="77777777" w:rsidR="00843AC5" w:rsidRPr="009447DA" w:rsidRDefault="00843AC5" w:rsidP="004D13CE">
                  <w:pPr>
                    <w:pStyle w:val="rowtabella0"/>
                    <w:jc w:val="center"/>
                    <w:rPr>
                      <w:color w:val="002060"/>
                    </w:rPr>
                  </w:pPr>
                  <w:r w:rsidRPr="009447DA">
                    <w:rPr>
                      <w:color w:val="002060"/>
                    </w:rPr>
                    <w:t> </w:t>
                  </w:r>
                </w:p>
              </w:tc>
            </w:tr>
            <w:tr w:rsidR="00843AC5" w:rsidRPr="009447DA" w14:paraId="18F50A39"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3ADA72" w14:textId="77777777" w:rsidR="00843AC5" w:rsidRPr="009447DA" w:rsidRDefault="00843AC5" w:rsidP="004D13CE">
                  <w:pPr>
                    <w:pStyle w:val="rowtabella0"/>
                    <w:rPr>
                      <w:color w:val="002060"/>
                    </w:rPr>
                  </w:pPr>
                  <w:r w:rsidRPr="009447DA">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B0FA5" w14:textId="77777777" w:rsidR="00843AC5" w:rsidRPr="009447DA" w:rsidRDefault="00843AC5" w:rsidP="004D13CE">
                  <w:pPr>
                    <w:pStyle w:val="rowtabella0"/>
                    <w:rPr>
                      <w:color w:val="002060"/>
                    </w:rPr>
                  </w:pPr>
                  <w:r w:rsidRPr="009447DA">
                    <w:rPr>
                      <w:color w:val="002060"/>
                    </w:rPr>
                    <w:t>- FIUMINATA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40AAE" w14:textId="77777777" w:rsidR="00843AC5" w:rsidRPr="009447DA" w:rsidRDefault="00843AC5" w:rsidP="004D13CE">
                  <w:pPr>
                    <w:pStyle w:val="rowtabella0"/>
                    <w:jc w:val="center"/>
                    <w:rPr>
                      <w:color w:val="002060"/>
                    </w:rPr>
                  </w:pPr>
                  <w:r w:rsidRPr="009447DA">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A719A" w14:textId="77777777" w:rsidR="00843AC5" w:rsidRPr="009447DA" w:rsidRDefault="00843AC5" w:rsidP="004D13CE">
                  <w:pPr>
                    <w:pStyle w:val="rowtabella0"/>
                    <w:jc w:val="center"/>
                    <w:rPr>
                      <w:color w:val="002060"/>
                    </w:rPr>
                  </w:pPr>
                  <w:r w:rsidRPr="009447DA">
                    <w:rPr>
                      <w:color w:val="002060"/>
                    </w:rPr>
                    <w:t> </w:t>
                  </w:r>
                </w:p>
              </w:tc>
            </w:tr>
            <w:tr w:rsidR="00843AC5" w:rsidRPr="009447DA" w14:paraId="10F40F2C"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0B95E80E" w14:textId="77777777" w:rsidR="00843AC5" w:rsidRPr="009447DA" w:rsidRDefault="00843AC5" w:rsidP="004D13CE">
                  <w:pPr>
                    <w:pStyle w:val="rowtabella0"/>
                    <w:rPr>
                      <w:color w:val="002060"/>
                    </w:rPr>
                  </w:pPr>
                  <w:r w:rsidRPr="009447DA">
                    <w:rPr>
                      <w:color w:val="002060"/>
                    </w:rPr>
                    <w:t>(1) - disputata il 13/01/2024</w:t>
                  </w:r>
                </w:p>
              </w:tc>
            </w:tr>
          </w:tbl>
          <w:p w14:paraId="7DF6B34B" w14:textId="77777777" w:rsidR="00843AC5" w:rsidRPr="009447DA" w:rsidRDefault="00843AC5" w:rsidP="004D13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203B93E4"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939CE" w14:textId="77777777" w:rsidR="00843AC5" w:rsidRPr="009447DA" w:rsidRDefault="00843AC5" w:rsidP="004D13CE">
                  <w:pPr>
                    <w:pStyle w:val="headertabella0"/>
                    <w:rPr>
                      <w:color w:val="002060"/>
                    </w:rPr>
                  </w:pPr>
                  <w:r w:rsidRPr="009447DA">
                    <w:rPr>
                      <w:color w:val="002060"/>
                    </w:rPr>
                    <w:t>GIRONE D - 13 Giornata - A</w:t>
                  </w:r>
                </w:p>
              </w:tc>
            </w:tr>
            <w:tr w:rsidR="00843AC5" w:rsidRPr="009447DA" w14:paraId="13DBABD2"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555A4" w14:textId="77777777" w:rsidR="00843AC5" w:rsidRPr="009447DA" w:rsidRDefault="00843AC5" w:rsidP="004D13CE">
                  <w:pPr>
                    <w:pStyle w:val="rowtabella0"/>
                    <w:rPr>
                      <w:color w:val="002060"/>
                    </w:rPr>
                  </w:pPr>
                  <w:r w:rsidRPr="009447DA">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336D0" w14:textId="77777777" w:rsidR="00843AC5" w:rsidRPr="009447DA" w:rsidRDefault="00843AC5" w:rsidP="004D13CE">
                  <w:pPr>
                    <w:pStyle w:val="rowtabella0"/>
                    <w:rPr>
                      <w:color w:val="002060"/>
                    </w:rPr>
                  </w:pPr>
                  <w:r w:rsidRPr="009447DA">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AB947" w14:textId="77777777" w:rsidR="00843AC5" w:rsidRPr="009447DA" w:rsidRDefault="00843AC5" w:rsidP="004D13CE">
                  <w:pPr>
                    <w:pStyle w:val="rowtabella0"/>
                    <w:jc w:val="center"/>
                    <w:rPr>
                      <w:color w:val="002060"/>
                    </w:rPr>
                  </w:pPr>
                  <w:r w:rsidRPr="009447DA">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2D253" w14:textId="77777777" w:rsidR="00843AC5" w:rsidRPr="009447DA" w:rsidRDefault="00843AC5" w:rsidP="004D13CE">
                  <w:pPr>
                    <w:pStyle w:val="rowtabella0"/>
                    <w:jc w:val="center"/>
                    <w:rPr>
                      <w:color w:val="002060"/>
                    </w:rPr>
                  </w:pPr>
                  <w:r w:rsidRPr="009447DA">
                    <w:rPr>
                      <w:color w:val="002060"/>
                    </w:rPr>
                    <w:t> </w:t>
                  </w:r>
                </w:p>
              </w:tc>
            </w:tr>
            <w:tr w:rsidR="00843AC5" w:rsidRPr="009447DA" w14:paraId="7244054A"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5B5FD1" w14:textId="77777777" w:rsidR="00843AC5" w:rsidRPr="009447DA" w:rsidRDefault="00843AC5" w:rsidP="004D13CE">
                  <w:pPr>
                    <w:pStyle w:val="rowtabella0"/>
                    <w:rPr>
                      <w:color w:val="002060"/>
                    </w:rPr>
                  </w:pPr>
                  <w:r w:rsidRPr="009447DA">
                    <w:rPr>
                      <w:color w:val="002060"/>
                    </w:rPr>
                    <w:t>(1) 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77CE88" w14:textId="77777777" w:rsidR="00843AC5" w:rsidRPr="009447DA" w:rsidRDefault="00843AC5" w:rsidP="004D13CE">
                  <w:pPr>
                    <w:pStyle w:val="rowtabella0"/>
                    <w:rPr>
                      <w:color w:val="002060"/>
                    </w:rPr>
                  </w:pPr>
                  <w:r w:rsidRPr="009447DA">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B301E" w14:textId="77777777" w:rsidR="00843AC5" w:rsidRPr="009447DA" w:rsidRDefault="00843AC5" w:rsidP="004D13CE">
                  <w:pPr>
                    <w:pStyle w:val="rowtabella0"/>
                    <w:jc w:val="center"/>
                    <w:rPr>
                      <w:color w:val="002060"/>
                    </w:rPr>
                  </w:pPr>
                  <w:r w:rsidRPr="009447D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B1BA47" w14:textId="77777777" w:rsidR="00843AC5" w:rsidRPr="009447DA" w:rsidRDefault="00843AC5" w:rsidP="004D13CE">
                  <w:pPr>
                    <w:pStyle w:val="rowtabella0"/>
                    <w:jc w:val="center"/>
                    <w:rPr>
                      <w:color w:val="002060"/>
                    </w:rPr>
                  </w:pPr>
                  <w:r w:rsidRPr="009447DA">
                    <w:rPr>
                      <w:color w:val="002060"/>
                    </w:rPr>
                    <w:t> </w:t>
                  </w:r>
                </w:p>
              </w:tc>
            </w:tr>
            <w:tr w:rsidR="00843AC5" w:rsidRPr="009447DA" w14:paraId="5CD554F7"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8BDD5F" w14:textId="77777777" w:rsidR="00843AC5" w:rsidRPr="009447DA" w:rsidRDefault="00843AC5" w:rsidP="004D13CE">
                  <w:pPr>
                    <w:pStyle w:val="rowtabella0"/>
                    <w:rPr>
                      <w:color w:val="002060"/>
                    </w:rPr>
                  </w:pPr>
                  <w:r w:rsidRPr="009447DA">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B85829" w14:textId="77777777" w:rsidR="00843AC5" w:rsidRPr="009447DA" w:rsidRDefault="00843AC5" w:rsidP="004D13CE">
                  <w:pPr>
                    <w:pStyle w:val="rowtabella0"/>
                    <w:rPr>
                      <w:color w:val="002060"/>
                    </w:rPr>
                  </w:pPr>
                  <w:r w:rsidRPr="009447DA">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1ADDC8" w14:textId="77777777" w:rsidR="00843AC5" w:rsidRPr="009447DA" w:rsidRDefault="00843AC5" w:rsidP="004D13CE">
                  <w:pPr>
                    <w:pStyle w:val="rowtabella0"/>
                    <w:jc w:val="center"/>
                    <w:rPr>
                      <w:color w:val="002060"/>
                    </w:rPr>
                  </w:pPr>
                  <w:r w:rsidRPr="009447DA">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BB2709" w14:textId="77777777" w:rsidR="00843AC5" w:rsidRPr="009447DA" w:rsidRDefault="00843AC5" w:rsidP="004D13CE">
                  <w:pPr>
                    <w:pStyle w:val="rowtabella0"/>
                    <w:jc w:val="center"/>
                    <w:rPr>
                      <w:color w:val="002060"/>
                    </w:rPr>
                  </w:pPr>
                  <w:r w:rsidRPr="009447DA">
                    <w:rPr>
                      <w:color w:val="002060"/>
                    </w:rPr>
                    <w:t> </w:t>
                  </w:r>
                </w:p>
              </w:tc>
            </w:tr>
            <w:tr w:rsidR="00843AC5" w:rsidRPr="009447DA" w14:paraId="00960C1B"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29799E" w14:textId="77777777" w:rsidR="00843AC5" w:rsidRPr="009447DA" w:rsidRDefault="00843AC5" w:rsidP="004D13CE">
                  <w:pPr>
                    <w:pStyle w:val="rowtabella0"/>
                    <w:rPr>
                      <w:color w:val="002060"/>
                    </w:rPr>
                  </w:pPr>
                  <w:r w:rsidRPr="009447DA">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2BA632" w14:textId="77777777" w:rsidR="00843AC5" w:rsidRPr="009447DA" w:rsidRDefault="00843AC5" w:rsidP="004D13CE">
                  <w:pPr>
                    <w:pStyle w:val="rowtabella0"/>
                    <w:rPr>
                      <w:color w:val="002060"/>
                    </w:rPr>
                  </w:pPr>
                  <w:r w:rsidRPr="009447DA">
                    <w:rPr>
                      <w:color w:val="002060"/>
                    </w:rPr>
                    <w:t xml:space="preserve">- CALCIO </w:t>
                  </w:r>
                  <w:proofErr w:type="gramStart"/>
                  <w:r w:rsidRPr="009447DA">
                    <w:rPr>
                      <w:color w:val="002060"/>
                    </w:rPr>
                    <w:t>S.ELPIDIO</w:t>
                  </w:r>
                  <w:proofErr w:type="gramEnd"/>
                  <w:r w:rsidRPr="009447DA">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93B97C" w14:textId="77777777" w:rsidR="00843AC5" w:rsidRPr="009447DA" w:rsidRDefault="00843AC5" w:rsidP="004D13CE">
                  <w:pPr>
                    <w:pStyle w:val="rowtabella0"/>
                    <w:jc w:val="center"/>
                    <w:rPr>
                      <w:color w:val="002060"/>
                    </w:rPr>
                  </w:pPr>
                  <w:r w:rsidRPr="009447D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3FA47D" w14:textId="77777777" w:rsidR="00843AC5" w:rsidRPr="009447DA" w:rsidRDefault="00843AC5" w:rsidP="004D13CE">
                  <w:pPr>
                    <w:pStyle w:val="rowtabella0"/>
                    <w:jc w:val="center"/>
                    <w:rPr>
                      <w:color w:val="002060"/>
                    </w:rPr>
                  </w:pPr>
                  <w:r w:rsidRPr="009447DA">
                    <w:rPr>
                      <w:color w:val="002060"/>
                    </w:rPr>
                    <w:t> </w:t>
                  </w:r>
                </w:p>
              </w:tc>
            </w:tr>
            <w:tr w:rsidR="00843AC5" w:rsidRPr="009447DA" w14:paraId="13FFF8DE"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5B203B" w14:textId="77777777" w:rsidR="00843AC5" w:rsidRPr="009447DA" w:rsidRDefault="00843AC5" w:rsidP="004D13CE">
                  <w:pPr>
                    <w:pStyle w:val="rowtabella0"/>
                    <w:rPr>
                      <w:color w:val="002060"/>
                    </w:rPr>
                  </w:pPr>
                  <w:r w:rsidRPr="009447DA">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F048A9" w14:textId="77777777" w:rsidR="00843AC5" w:rsidRPr="009447DA" w:rsidRDefault="00843AC5" w:rsidP="004D13CE">
                  <w:pPr>
                    <w:pStyle w:val="rowtabella0"/>
                    <w:rPr>
                      <w:color w:val="002060"/>
                    </w:rPr>
                  </w:pPr>
                  <w:r w:rsidRPr="009447DA">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20367A" w14:textId="77777777" w:rsidR="00843AC5" w:rsidRPr="009447DA" w:rsidRDefault="00843AC5" w:rsidP="004D13CE">
                  <w:pPr>
                    <w:pStyle w:val="rowtabella0"/>
                    <w:jc w:val="center"/>
                    <w:rPr>
                      <w:color w:val="002060"/>
                    </w:rPr>
                  </w:pPr>
                  <w:r w:rsidRPr="009447D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D6B58F" w14:textId="77777777" w:rsidR="00843AC5" w:rsidRPr="009447DA" w:rsidRDefault="00843AC5" w:rsidP="004D13CE">
                  <w:pPr>
                    <w:pStyle w:val="rowtabella0"/>
                    <w:jc w:val="center"/>
                    <w:rPr>
                      <w:color w:val="002060"/>
                    </w:rPr>
                  </w:pPr>
                  <w:r w:rsidRPr="009447DA">
                    <w:rPr>
                      <w:color w:val="002060"/>
                    </w:rPr>
                    <w:t> </w:t>
                  </w:r>
                </w:p>
              </w:tc>
            </w:tr>
            <w:tr w:rsidR="00843AC5" w:rsidRPr="009447DA" w14:paraId="15925215"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FB2A93" w14:textId="77777777" w:rsidR="00843AC5" w:rsidRPr="009447DA" w:rsidRDefault="00843AC5" w:rsidP="004D13CE">
                  <w:pPr>
                    <w:pStyle w:val="rowtabella0"/>
                    <w:rPr>
                      <w:color w:val="002060"/>
                    </w:rPr>
                  </w:pPr>
                  <w:r w:rsidRPr="009447DA">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D1FA6" w14:textId="77777777" w:rsidR="00843AC5" w:rsidRPr="009447DA" w:rsidRDefault="00843AC5" w:rsidP="004D13CE">
                  <w:pPr>
                    <w:pStyle w:val="rowtabella0"/>
                    <w:rPr>
                      <w:color w:val="002060"/>
                    </w:rPr>
                  </w:pPr>
                  <w:r w:rsidRPr="009447DA">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3D967" w14:textId="77777777" w:rsidR="00843AC5" w:rsidRPr="009447DA" w:rsidRDefault="00843AC5" w:rsidP="004D13CE">
                  <w:pPr>
                    <w:pStyle w:val="rowtabella0"/>
                    <w:jc w:val="center"/>
                    <w:rPr>
                      <w:color w:val="002060"/>
                    </w:rPr>
                  </w:pPr>
                  <w:r w:rsidRPr="009447DA">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823CE" w14:textId="77777777" w:rsidR="00843AC5" w:rsidRPr="009447DA" w:rsidRDefault="00843AC5" w:rsidP="004D13CE">
                  <w:pPr>
                    <w:pStyle w:val="rowtabella0"/>
                    <w:jc w:val="center"/>
                    <w:rPr>
                      <w:color w:val="002060"/>
                    </w:rPr>
                  </w:pPr>
                  <w:r w:rsidRPr="009447DA">
                    <w:rPr>
                      <w:color w:val="002060"/>
                    </w:rPr>
                    <w:t> </w:t>
                  </w:r>
                </w:p>
              </w:tc>
            </w:tr>
            <w:tr w:rsidR="00843AC5" w:rsidRPr="009447DA" w14:paraId="6EAE91E4"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2963A49B" w14:textId="77777777" w:rsidR="00843AC5" w:rsidRPr="009447DA" w:rsidRDefault="00843AC5" w:rsidP="004D13CE">
                  <w:pPr>
                    <w:pStyle w:val="rowtabella0"/>
                    <w:rPr>
                      <w:color w:val="002060"/>
                    </w:rPr>
                  </w:pPr>
                  <w:r w:rsidRPr="009447DA">
                    <w:rPr>
                      <w:color w:val="002060"/>
                    </w:rPr>
                    <w:t>(1) - disputata il 14/01/2024</w:t>
                  </w:r>
                </w:p>
              </w:tc>
            </w:tr>
          </w:tbl>
          <w:p w14:paraId="3A1FD1E3" w14:textId="77777777" w:rsidR="00843AC5" w:rsidRPr="009447DA" w:rsidRDefault="00843AC5" w:rsidP="004D13CE">
            <w:pPr>
              <w:rPr>
                <w:color w:val="002060"/>
              </w:rPr>
            </w:pPr>
          </w:p>
        </w:tc>
      </w:tr>
    </w:tbl>
    <w:p w14:paraId="7EC007FD" w14:textId="77777777" w:rsidR="00843AC5" w:rsidRPr="009447DA" w:rsidRDefault="00843AC5" w:rsidP="00843AC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AC5" w:rsidRPr="009447DA" w14:paraId="193F9688"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0D063941"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F6D06" w14:textId="77777777" w:rsidR="00843AC5" w:rsidRPr="009447DA" w:rsidRDefault="00843AC5" w:rsidP="004D13CE">
                  <w:pPr>
                    <w:pStyle w:val="headertabella0"/>
                    <w:rPr>
                      <w:color w:val="002060"/>
                    </w:rPr>
                  </w:pPr>
                  <w:r w:rsidRPr="009447DA">
                    <w:rPr>
                      <w:color w:val="002060"/>
                    </w:rPr>
                    <w:t>GIRONE E - 13 Giornata - A</w:t>
                  </w:r>
                </w:p>
              </w:tc>
            </w:tr>
            <w:tr w:rsidR="00843AC5" w:rsidRPr="009447DA" w14:paraId="72A33A4D"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CF1D53" w14:textId="77777777" w:rsidR="00843AC5" w:rsidRPr="009447DA" w:rsidRDefault="00843AC5" w:rsidP="004D13CE">
                  <w:pPr>
                    <w:pStyle w:val="rowtabella0"/>
                    <w:rPr>
                      <w:color w:val="002060"/>
                    </w:rPr>
                  </w:pPr>
                  <w:r w:rsidRPr="009447DA">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4C129" w14:textId="77777777" w:rsidR="00843AC5" w:rsidRPr="009447DA" w:rsidRDefault="00843AC5" w:rsidP="004D13CE">
                  <w:pPr>
                    <w:pStyle w:val="rowtabella0"/>
                    <w:rPr>
                      <w:color w:val="002060"/>
                    </w:rPr>
                  </w:pPr>
                  <w:r w:rsidRPr="009447DA">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30ABA" w14:textId="77777777" w:rsidR="00843AC5" w:rsidRPr="009447DA" w:rsidRDefault="00843AC5" w:rsidP="004D13CE">
                  <w:pPr>
                    <w:pStyle w:val="rowtabella0"/>
                    <w:jc w:val="center"/>
                    <w:rPr>
                      <w:color w:val="002060"/>
                    </w:rPr>
                  </w:pPr>
                  <w:r w:rsidRPr="009447DA">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F4A53" w14:textId="77777777" w:rsidR="00843AC5" w:rsidRPr="009447DA" w:rsidRDefault="00843AC5" w:rsidP="004D13CE">
                  <w:pPr>
                    <w:pStyle w:val="rowtabella0"/>
                    <w:jc w:val="center"/>
                    <w:rPr>
                      <w:color w:val="002060"/>
                    </w:rPr>
                  </w:pPr>
                  <w:r w:rsidRPr="009447DA">
                    <w:rPr>
                      <w:color w:val="002060"/>
                    </w:rPr>
                    <w:t> </w:t>
                  </w:r>
                </w:p>
              </w:tc>
            </w:tr>
            <w:tr w:rsidR="00843AC5" w:rsidRPr="009447DA" w14:paraId="3A7E8B1E"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008864" w14:textId="77777777" w:rsidR="00843AC5" w:rsidRPr="009447DA" w:rsidRDefault="00843AC5" w:rsidP="004D13CE">
                  <w:pPr>
                    <w:pStyle w:val="rowtabella0"/>
                    <w:rPr>
                      <w:color w:val="002060"/>
                    </w:rPr>
                  </w:pPr>
                  <w:r w:rsidRPr="009447DA">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7D5E3C" w14:textId="77777777" w:rsidR="00843AC5" w:rsidRPr="009447DA" w:rsidRDefault="00843AC5" w:rsidP="004D13CE">
                  <w:pPr>
                    <w:pStyle w:val="rowtabella0"/>
                    <w:rPr>
                      <w:color w:val="002060"/>
                    </w:rPr>
                  </w:pPr>
                  <w:r w:rsidRPr="009447DA">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51205" w14:textId="77777777" w:rsidR="00843AC5" w:rsidRPr="009447DA" w:rsidRDefault="00843AC5" w:rsidP="004D13CE">
                  <w:pPr>
                    <w:pStyle w:val="rowtabella0"/>
                    <w:jc w:val="center"/>
                    <w:rPr>
                      <w:color w:val="002060"/>
                    </w:rPr>
                  </w:pPr>
                  <w:r w:rsidRPr="009447DA">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E104B7" w14:textId="77777777" w:rsidR="00843AC5" w:rsidRPr="009447DA" w:rsidRDefault="00843AC5" w:rsidP="004D13CE">
                  <w:pPr>
                    <w:pStyle w:val="rowtabella0"/>
                    <w:jc w:val="center"/>
                    <w:rPr>
                      <w:color w:val="002060"/>
                    </w:rPr>
                  </w:pPr>
                  <w:r w:rsidRPr="009447DA">
                    <w:rPr>
                      <w:color w:val="002060"/>
                    </w:rPr>
                    <w:t> </w:t>
                  </w:r>
                </w:p>
              </w:tc>
            </w:tr>
            <w:tr w:rsidR="00843AC5" w:rsidRPr="009447DA" w14:paraId="5F9603DC"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ABBEF0" w14:textId="77777777" w:rsidR="00843AC5" w:rsidRPr="009447DA" w:rsidRDefault="00843AC5" w:rsidP="004D13CE">
                  <w:pPr>
                    <w:pStyle w:val="rowtabella0"/>
                    <w:rPr>
                      <w:color w:val="002060"/>
                    </w:rPr>
                  </w:pPr>
                  <w:r w:rsidRPr="009447DA">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C8CA24" w14:textId="77777777" w:rsidR="00843AC5" w:rsidRPr="009447DA" w:rsidRDefault="00843AC5" w:rsidP="004D13CE">
                  <w:pPr>
                    <w:pStyle w:val="rowtabella0"/>
                    <w:rPr>
                      <w:color w:val="002060"/>
                    </w:rPr>
                  </w:pPr>
                  <w:r w:rsidRPr="009447DA">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FF8F75" w14:textId="77777777" w:rsidR="00843AC5" w:rsidRPr="009447DA" w:rsidRDefault="00843AC5" w:rsidP="004D13CE">
                  <w:pPr>
                    <w:pStyle w:val="rowtabella0"/>
                    <w:jc w:val="center"/>
                    <w:rPr>
                      <w:color w:val="002060"/>
                    </w:rPr>
                  </w:pPr>
                  <w:r w:rsidRPr="009447D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2F672D" w14:textId="77777777" w:rsidR="00843AC5" w:rsidRPr="009447DA" w:rsidRDefault="00843AC5" w:rsidP="004D13CE">
                  <w:pPr>
                    <w:pStyle w:val="rowtabella0"/>
                    <w:jc w:val="center"/>
                    <w:rPr>
                      <w:color w:val="002060"/>
                    </w:rPr>
                  </w:pPr>
                  <w:r w:rsidRPr="009447DA">
                    <w:rPr>
                      <w:color w:val="002060"/>
                    </w:rPr>
                    <w:t> </w:t>
                  </w:r>
                </w:p>
              </w:tc>
            </w:tr>
            <w:tr w:rsidR="00843AC5" w:rsidRPr="009447DA" w14:paraId="6BCC8299"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1EF8F3" w14:textId="77777777" w:rsidR="00843AC5" w:rsidRPr="009447DA" w:rsidRDefault="00843AC5" w:rsidP="004D13CE">
                  <w:pPr>
                    <w:pStyle w:val="rowtabella0"/>
                    <w:rPr>
                      <w:color w:val="002060"/>
                    </w:rPr>
                  </w:pPr>
                  <w:r w:rsidRPr="009447DA">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13694" w14:textId="77777777" w:rsidR="00843AC5" w:rsidRPr="009447DA" w:rsidRDefault="00843AC5" w:rsidP="004D13CE">
                  <w:pPr>
                    <w:pStyle w:val="rowtabella0"/>
                    <w:rPr>
                      <w:color w:val="002060"/>
                    </w:rPr>
                  </w:pPr>
                  <w:r w:rsidRPr="009447DA">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D79D5C" w14:textId="77777777" w:rsidR="00843AC5" w:rsidRPr="009447DA" w:rsidRDefault="00843AC5" w:rsidP="004D13CE">
                  <w:pPr>
                    <w:pStyle w:val="rowtabella0"/>
                    <w:jc w:val="center"/>
                    <w:rPr>
                      <w:color w:val="002060"/>
                    </w:rPr>
                  </w:pPr>
                  <w:r w:rsidRPr="009447DA">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BCCB35" w14:textId="77777777" w:rsidR="00843AC5" w:rsidRPr="009447DA" w:rsidRDefault="00843AC5" w:rsidP="004D13CE">
                  <w:pPr>
                    <w:pStyle w:val="rowtabella0"/>
                    <w:jc w:val="center"/>
                    <w:rPr>
                      <w:color w:val="002060"/>
                    </w:rPr>
                  </w:pPr>
                  <w:r w:rsidRPr="009447DA">
                    <w:rPr>
                      <w:color w:val="002060"/>
                    </w:rPr>
                    <w:t> </w:t>
                  </w:r>
                </w:p>
              </w:tc>
            </w:tr>
            <w:tr w:rsidR="00843AC5" w:rsidRPr="009447DA" w14:paraId="1217EAFD"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BB1953" w14:textId="77777777" w:rsidR="00843AC5" w:rsidRPr="009447DA" w:rsidRDefault="00843AC5" w:rsidP="004D13CE">
                  <w:pPr>
                    <w:pStyle w:val="rowtabella0"/>
                    <w:rPr>
                      <w:color w:val="002060"/>
                    </w:rPr>
                  </w:pPr>
                  <w:r w:rsidRPr="009447DA">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C754CD" w14:textId="77777777" w:rsidR="00843AC5" w:rsidRPr="009447DA" w:rsidRDefault="00843AC5" w:rsidP="004D13CE">
                  <w:pPr>
                    <w:pStyle w:val="rowtabella0"/>
                    <w:rPr>
                      <w:color w:val="002060"/>
                    </w:rPr>
                  </w:pPr>
                  <w:r w:rsidRPr="009447DA">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0D1988" w14:textId="77777777" w:rsidR="00843AC5" w:rsidRPr="009447DA" w:rsidRDefault="00843AC5" w:rsidP="004D13CE">
                  <w:pPr>
                    <w:pStyle w:val="rowtabella0"/>
                    <w:jc w:val="center"/>
                    <w:rPr>
                      <w:color w:val="002060"/>
                    </w:rPr>
                  </w:pPr>
                  <w:r w:rsidRPr="009447D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99672C" w14:textId="77777777" w:rsidR="00843AC5" w:rsidRPr="009447DA" w:rsidRDefault="00843AC5" w:rsidP="004D13CE">
                  <w:pPr>
                    <w:pStyle w:val="rowtabella0"/>
                    <w:jc w:val="center"/>
                    <w:rPr>
                      <w:color w:val="002060"/>
                    </w:rPr>
                  </w:pPr>
                  <w:r w:rsidRPr="009447DA">
                    <w:rPr>
                      <w:color w:val="002060"/>
                    </w:rPr>
                    <w:t> </w:t>
                  </w:r>
                </w:p>
              </w:tc>
            </w:tr>
            <w:tr w:rsidR="00843AC5" w:rsidRPr="009447DA" w14:paraId="418A9D88"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9EA3E2" w14:textId="77777777" w:rsidR="00843AC5" w:rsidRPr="009447DA" w:rsidRDefault="00843AC5" w:rsidP="004D13CE">
                  <w:pPr>
                    <w:pStyle w:val="rowtabella0"/>
                    <w:rPr>
                      <w:color w:val="002060"/>
                    </w:rPr>
                  </w:pPr>
                  <w:r w:rsidRPr="009447DA">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01E2E0" w14:textId="77777777" w:rsidR="00843AC5" w:rsidRPr="009447DA" w:rsidRDefault="00843AC5" w:rsidP="004D13CE">
                  <w:pPr>
                    <w:pStyle w:val="rowtabella0"/>
                    <w:rPr>
                      <w:color w:val="002060"/>
                    </w:rPr>
                  </w:pPr>
                  <w:r w:rsidRPr="009447DA">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699A0C" w14:textId="77777777" w:rsidR="00843AC5" w:rsidRPr="009447DA" w:rsidRDefault="00843AC5" w:rsidP="004D13CE">
                  <w:pPr>
                    <w:pStyle w:val="rowtabella0"/>
                    <w:jc w:val="center"/>
                    <w:rPr>
                      <w:color w:val="002060"/>
                    </w:rPr>
                  </w:pPr>
                  <w:r w:rsidRPr="009447D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77CC7" w14:textId="77777777" w:rsidR="00843AC5" w:rsidRPr="009447DA" w:rsidRDefault="00843AC5" w:rsidP="004D13CE">
                  <w:pPr>
                    <w:pStyle w:val="rowtabella0"/>
                    <w:jc w:val="center"/>
                    <w:rPr>
                      <w:color w:val="002060"/>
                    </w:rPr>
                  </w:pPr>
                  <w:r w:rsidRPr="009447DA">
                    <w:rPr>
                      <w:color w:val="002060"/>
                    </w:rPr>
                    <w:t> </w:t>
                  </w:r>
                </w:p>
              </w:tc>
            </w:tr>
            <w:tr w:rsidR="00843AC5" w:rsidRPr="009447DA" w14:paraId="29DB707A"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A4FEE" w14:textId="77777777" w:rsidR="00843AC5" w:rsidRPr="009447DA" w:rsidRDefault="00843AC5" w:rsidP="004D13CE">
                  <w:pPr>
                    <w:pStyle w:val="rowtabella0"/>
                    <w:rPr>
                      <w:color w:val="002060"/>
                    </w:rPr>
                  </w:pPr>
                  <w:r w:rsidRPr="009447DA">
                    <w:rPr>
                      <w:color w:val="002060"/>
                    </w:rPr>
                    <w:t>(2) 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96262" w14:textId="77777777" w:rsidR="00843AC5" w:rsidRPr="009447DA" w:rsidRDefault="00843AC5" w:rsidP="004D13CE">
                  <w:pPr>
                    <w:pStyle w:val="rowtabella0"/>
                    <w:rPr>
                      <w:color w:val="002060"/>
                    </w:rPr>
                  </w:pPr>
                  <w:r w:rsidRPr="009447DA">
                    <w:rPr>
                      <w:color w:val="002060"/>
                    </w:rPr>
                    <w:t>- ATLETICO ASCOLI 2000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02C6F" w14:textId="77777777" w:rsidR="00843AC5" w:rsidRPr="009447DA" w:rsidRDefault="00843AC5" w:rsidP="004D13CE">
                  <w:pPr>
                    <w:pStyle w:val="rowtabella0"/>
                    <w:jc w:val="center"/>
                    <w:rPr>
                      <w:color w:val="002060"/>
                    </w:rPr>
                  </w:pPr>
                  <w:r w:rsidRPr="009447DA">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56835" w14:textId="77777777" w:rsidR="00843AC5" w:rsidRPr="009447DA" w:rsidRDefault="00843AC5" w:rsidP="004D13CE">
                  <w:pPr>
                    <w:pStyle w:val="rowtabella0"/>
                    <w:jc w:val="center"/>
                    <w:rPr>
                      <w:color w:val="002060"/>
                    </w:rPr>
                  </w:pPr>
                  <w:r w:rsidRPr="009447DA">
                    <w:rPr>
                      <w:color w:val="002060"/>
                    </w:rPr>
                    <w:t> </w:t>
                  </w:r>
                </w:p>
              </w:tc>
            </w:tr>
            <w:tr w:rsidR="00843AC5" w:rsidRPr="009447DA" w14:paraId="02A8A93C"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6276CD23" w14:textId="77777777" w:rsidR="00843AC5" w:rsidRPr="009447DA" w:rsidRDefault="00843AC5" w:rsidP="004D13CE">
                  <w:pPr>
                    <w:pStyle w:val="rowtabella0"/>
                    <w:rPr>
                      <w:color w:val="002060"/>
                    </w:rPr>
                  </w:pPr>
                  <w:r w:rsidRPr="009447DA">
                    <w:rPr>
                      <w:color w:val="002060"/>
                    </w:rPr>
                    <w:t>(1) - disputata il 13/01/2024</w:t>
                  </w:r>
                </w:p>
              </w:tc>
            </w:tr>
            <w:tr w:rsidR="00843AC5" w:rsidRPr="009447DA" w14:paraId="5D8160D1"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1B711D65" w14:textId="77777777" w:rsidR="00843AC5" w:rsidRPr="009447DA" w:rsidRDefault="00843AC5" w:rsidP="004D13CE">
                  <w:pPr>
                    <w:pStyle w:val="rowtabella0"/>
                    <w:rPr>
                      <w:color w:val="002060"/>
                    </w:rPr>
                  </w:pPr>
                  <w:r w:rsidRPr="009447DA">
                    <w:rPr>
                      <w:color w:val="002060"/>
                    </w:rPr>
                    <w:t>(2) - disputata il 14/01/2024</w:t>
                  </w:r>
                </w:p>
              </w:tc>
            </w:tr>
          </w:tbl>
          <w:p w14:paraId="476C1A73" w14:textId="77777777" w:rsidR="00843AC5" w:rsidRPr="009447DA" w:rsidRDefault="00843AC5" w:rsidP="004D13CE">
            <w:pPr>
              <w:rPr>
                <w:color w:val="002060"/>
              </w:rPr>
            </w:pPr>
          </w:p>
        </w:tc>
      </w:tr>
    </w:tbl>
    <w:p w14:paraId="377E9056" w14:textId="77777777" w:rsidR="00843AC5" w:rsidRPr="009447DA" w:rsidRDefault="00843AC5" w:rsidP="00843AC5">
      <w:pPr>
        <w:pStyle w:val="breakline"/>
        <w:rPr>
          <w:rFonts w:eastAsiaTheme="minorEastAsia"/>
          <w:color w:val="002060"/>
        </w:rPr>
      </w:pPr>
    </w:p>
    <w:p w14:paraId="0D73FE2D" w14:textId="77777777" w:rsidR="00843AC5" w:rsidRPr="009447DA" w:rsidRDefault="00843AC5" w:rsidP="00843AC5">
      <w:pPr>
        <w:pStyle w:val="breakline"/>
        <w:rPr>
          <w:color w:val="002060"/>
        </w:rPr>
      </w:pPr>
    </w:p>
    <w:p w14:paraId="35EAAA0A" w14:textId="77777777" w:rsidR="00843AC5" w:rsidRPr="009447DA" w:rsidRDefault="00843AC5" w:rsidP="00843AC5">
      <w:pPr>
        <w:pStyle w:val="titoloprinc0"/>
        <w:rPr>
          <w:color w:val="002060"/>
        </w:rPr>
      </w:pPr>
      <w:r w:rsidRPr="009447DA">
        <w:rPr>
          <w:color w:val="002060"/>
        </w:rPr>
        <w:t>GIUDICE SPORTIVO</w:t>
      </w:r>
    </w:p>
    <w:p w14:paraId="068A0320" w14:textId="77777777" w:rsidR="00843AC5" w:rsidRPr="009447DA" w:rsidRDefault="00843AC5" w:rsidP="00843AC5">
      <w:pPr>
        <w:pStyle w:val="diffida"/>
        <w:rPr>
          <w:color w:val="002060"/>
        </w:rPr>
      </w:pPr>
      <w:r w:rsidRPr="009447DA">
        <w:rPr>
          <w:color w:val="002060"/>
        </w:rPr>
        <w:t>Il Giudice Sportivo Avv. Agnese Lazzaretti, con l'assistenza del segretario Angelo Castellana, nella seduta del 17/01/2024, ha adottato le decisioni che di seguito integralmente si riportano:</w:t>
      </w:r>
    </w:p>
    <w:p w14:paraId="77A68CA8" w14:textId="77777777" w:rsidR="00843AC5" w:rsidRPr="009447DA" w:rsidRDefault="00843AC5" w:rsidP="00843AC5">
      <w:pPr>
        <w:pStyle w:val="titolo10"/>
        <w:rPr>
          <w:color w:val="002060"/>
        </w:rPr>
      </w:pPr>
      <w:r w:rsidRPr="009447DA">
        <w:rPr>
          <w:color w:val="002060"/>
        </w:rPr>
        <w:t xml:space="preserve">GARE DEL 12/ 1/2024 </w:t>
      </w:r>
    </w:p>
    <w:p w14:paraId="4B6F0569" w14:textId="77777777" w:rsidR="00843AC5" w:rsidRPr="009447DA" w:rsidRDefault="00843AC5" w:rsidP="00843AC5">
      <w:pPr>
        <w:pStyle w:val="titolo7a"/>
        <w:rPr>
          <w:color w:val="002060"/>
        </w:rPr>
      </w:pPr>
      <w:r w:rsidRPr="009447DA">
        <w:rPr>
          <w:color w:val="002060"/>
        </w:rPr>
        <w:t xml:space="preserve">PROVVEDIMENTI DISCIPLINARI </w:t>
      </w:r>
    </w:p>
    <w:p w14:paraId="7D2F7B10"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21910090" w14:textId="77777777" w:rsidR="00843AC5" w:rsidRPr="009447DA" w:rsidRDefault="00843AC5" w:rsidP="00843AC5">
      <w:pPr>
        <w:pStyle w:val="titolo30"/>
        <w:rPr>
          <w:color w:val="002060"/>
        </w:rPr>
      </w:pPr>
      <w:r w:rsidRPr="009447DA">
        <w:rPr>
          <w:color w:val="002060"/>
        </w:rPr>
        <w:t xml:space="preserve">SOCIETA' </w:t>
      </w:r>
    </w:p>
    <w:p w14:paraId="52CF4F94" w14:textId="77777777" w:rsidR="00843AC5" w:rsidRPr="009447DA" w:rsidRDefault="00843AC5" w:rsidP="00843AC5">
      <w:pPr>
        <w:pStyle w:val="titolo20"/>
        <w:rPr>
          <w:color w:val="002060"/>
        </w:rPr>
      </w:pPr>
      <w:r w:rsidRPr="009447DA">
        <w:rPr>
          <w:color w:val="002060"/>
        </w:rPr>
        <w:t xml:space="preserve">AMMENDA </w:t>
      </w:r>
    </w:p>
    <w:p w14:paraId="762CD49A" w14:textId="77777777" w:rsidR="00843AC5" w:rsidRPr="009447DA" w:rsidRDefault="00843AC5" w:rsidP="00843AC5">
      <w:pPr>
        <w:pStyle w:val="diffida"/>
        <w:spacing w:before="80" w:beforeAutospacing="0" w:after="40" w:afterAutospacing="0"/>
        <w:jc w:val="left"/>
        <w:rPr>
          <w:color w:val="002060"/>
        </w:rPr>
      </w:pPr>
      <w:r w:rsidRPr="009447DA">
        <w:rPr>
          <w:color w:val="002060"/>
        </w:rPr>
        <w:lastRenderedPageBreak/>
        <w:t xml:space="preserve">Euro 200,00 MOGLIANESE </w:t>
      </w:r>
      <w:r w:rsidRPr="009447DA">
        <w:rPr>
          <w:color w:val="002060"/>
        </w:rPr>
        <w:br/>
        <w:t xml:space="preserve">Per esser la propria tifoseria entrata in campo e per aver un proprio sostenitore colpito il n.7 della squadra avversaria al naso causando- </w:t>
      </w:r>
      <w:proofErr w:type="gramStart"/>
      <w:r w:rsidRPr="009447DA">
        <w:rPr>
          <w:color w:val="002060"/>
        </w:rPr>
        <w:t>gli sanguinamento</w:t>
      </w:r>
      <w:proofErr w:type="gramEnd"/>
      <w:r w:rsidRPr="009447DA">
        <w:rPr>
          <w:color w:val="002060"/>
        </w:rPr>
        <w:t xml:space="preserve">. </w:t>
      </w:r>
    </w:p>
    <w:p w14:paraId="30E5111B" w14:textId="77777777" w:rsidR="00843AC5" w:rsidRPr="009447DA" w:rsidRDefault="00843AC5" w:rsidP="00843AC5">
      <w:pPr>
        <w:pStyle w:val="titolo30"/>
        <w:rPr>
          <w:color w:val="002060"/>
        </w:rPr>
      </w:pPr>
      <w:r w:rsidRPr="009447DA">
        <w:rPr>
          <w:color w:val="002060"/>
        </w:rPr>
        <w:t xml:space="preserve">DIRIGENTI </w:t>
      </w:r>
    </w:p>
    <w:p w14:paraId="5ECE07B5" w14:textId="77777777" w:rsidR="00843AC5" w:rsidRPr="009447DA" w:rsidRDefault="00843AC5" w:rsidP="00843AC5">
      <w:pPr>
        <w:pStyle w:val="titolo20"/>
        <w:rPr>
          <w:color w:val="002060"/>
        </w:rPr>
      </w:pPr>
      <w:r w:rsidRPr="009447DA">
        <w:rPr>
          <w:color w:val="002060"/>
        </w:rPr>
        <w:t xml:space="preserve">INIBIZIONE A SVOLGERE OGNI ATTIVITA' FINO AL 24/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238503C7" w14:textId="77777777" w:rsidTr="004D13CE">
        <w:tc>
          <w:tcPr>
            <w:tcW w:w="2200" w:type="dxa"/>
            <w:tcMar>
              <w:top w:w="20" w:type="dxa"/>
              <w:left w:w="20" w:type="dxa"/>
              <w:bottom w:w="20" w:type="dxa"/>
              <w:right w:w="20" w:type="dxa"/>
            </w:tcMar>
            <w:vAlign w:val="center"/>
            <w:hideMark/>
          </w:tcPr>
          <w:p w14:paraId="210A8EDC" w14:textId="77777777" w:rsidR="00843AC5" w:rsidRPr="009447DA" w:rsidRDefault="00843AC5" w:rsidP="004D13CE">
            <w:pPr>
              <w:pStyle w:val="movimento"/>
              <w:rPr>
                <w:color w:val="002060"/>
              </w:rPr>
            </w:pPr>
            <w:r w:rsidRPr="009447DA">
              <w:rPr>
                <w:color w:val="002060"/>
              </w:rPr>
              <w:t>ROTA GIOVANNI</w:t>
            </w:r>
          </w:p>
        </w:tc>
        <w:tc>
          <w:tcPr>
            <w:tcW w:w="2200" w:type="dxa"/>
            <w:tcMar>
              <w:top w:w="20" w:type="dxa"/>
              <w:left w:w="20" w:type="dxa"/>
              <w:bottom w:w="20" w:type="dxa"/>
              <w:right w:w="20" w:type="dxa"/>
            </w:tcMar>
            <w:vAlign w:val="center"/>
            <w:hideMark/>
          </w:tcPr>
          <w:p w14:paraId="2D175B2D" w14:textId="77777777" w:rsidR="00843AC5" w:rsidRPr="009447DA" w:rsidRDefault="00843AC5" w:rsidP="004D13CE">
            <w:pPr>
              <w:pStyle w:val="movimento2"/>
              <w:rPr>
                <w:color w:val="002060"/>
              </w:rPr>
            </w:pPr>
            <w:r w:rsidRPr="009447DA">
              <w:rPr>
                <w:color w:val="002060"/>
              </w:rPr>
              <w:t xml:space="preserve">(ACQUALAGNA CALCIO C 5) </w:t>
            </w:r>
          </w:p>
        </w:tc>
        <w:tc>
          <w:tcPr>
            <w:tcW w:w="800" w:type="dxa"/>
            <w:tcMar>
              <w:top w:w="20" w:type="dxa"/>
              <w:left w:w="20" w:type="dxa"/>
              <w:bottom w:w="20" w:type="dxa"/>
              <w:right w:w="20" w:type="dxa"/>
            </w:tcMar>
            <w:vAlign w:val="center"/>
            <w:hideMark/>
          </w:tcPr>
          <w:p w14:paraId="74118B3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0177E5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056F86C" w14:textId="77777777" w:rsidR="00843AC5" w:rsidRPr="009447DA" w:rsidRDefault="00843AC5" w:rsidP="004D13CE">
            <w:pPr>
              <w:pStyle w:val="movimento2"/>
              <w:rPr>
                <w:color w:val="002060"/>
              </w:rPr>
            </w:pPr>
            <w:r w:rsidRPr="009447DA">
              <w:rPr>
                <w:color w:val="002060"/>
              </w:rPr>
              <w:t> </w:t>
            </w:r>
          </w:p>
        </w:tc>
      </w:tr>
    </w:tbl>
    <w:p w14:paraId="40EEBA24" w14:textId="77777777" w:rsidR="00843AC5" w:rsidRPr="009447DA" w:rsidRDefault="00843AC5" w:rsidP="00843AC5">
      <w:pPr>
        <w:pStyle w:val="diffida"/>
        <w:spacing w:before="80" w:beforeAutospacing="0" w:after="40" w:afterAutospacing="0"/>
        <w:jc w:val="left"/>
        <w:rPr>
          <w:rFonts w:eastAsiaTheme="minorEastAsia"/>
          <w:color w:val="002060"/>
        </w:rPr>
      </w:pPr>
      <w:r w:rsidRPr="009447DA">
        <w:rPr>
          <w:color w:val="002060"/>
        </w:rPr>
        <w:t xml:space="preserve">Per somma di ammonizioni. Allontanato. </w:t>
      </w:r>
    </w:p>
    <w:p w14:paraId="2167DEEE" w14:textId="77777777" w:rsidR="00843AC5" w:rsidRPr="009447DA" w:rsidRDefault="00843AC5" w:rsidP="00843AC5">
      <w:pPr>
        <w:pStyle w:val="titolo20"/>
        <w:rPr>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7EF4BC13" w14:textId="77777777" w:rsidTr="004D13CE">
        <w:tc>
          <w:tcPr>
            <w:tcW w:w="2200" w:type="dxa"/>
            <w:tcMar>
              <w:top w:w="20" w:type="dxa"/>
              <w:left w:w="20" w:type="dxa"/>
              <w:bottom w:w="20" w:type="dxa"/>
              <w:right w:w="20" w:type="dxa"/>
            </w:tcMar>
            <w:vAlign w:val="center"/>
            <w:hideMark/>
          </w:tcPr>
          <w:p w14:paraId="28E020DC" w14:textId="77777777" w:rsidR="00843AC5" w:rsidRPr="009447DA" w:rsidRDefault="00843AC5" w:rsidP="004D13CE">
            <w:pPr>
              <w:pStyle w:val="movimento"/>
              <w:rPr>
                <w:color w:val="002060"/>
              </w:rPr>
            </w:pPr>
            <w:r w:rsidRPr="009447DA">
              <w:rPr>
                <w:color w:val="002060"/>
              </w:rPr>
              <w:t>TOMBOLINI GIANDUCA</w:t>
            </w:r>
          </w:p>
        </w:tc>
        <w:tc>
          <w:tcPr>
            <w:tcW w:w="2200" w:type="dxa"/>
            <w:tcMar>
              <w:top w:w="20" w:type="dxa"/>
              <w:left w:w="20" w:type="dxa"/>
              <w:bottom w:w="20" w:type="dxa"/>
              <w:right w:w="20" w:type="dxa"/>
            </w:tcMar>
            <w:vAlign w:val="center"/>
            <w:hideMark/>
          </w:tcPr>
          <w:p w14:paraId="39596DF1" w14:textId="77777777" w:rsidR="00843AC5" w:rsidRPr="009447DA" w:rsidRDefault="00843AC5" w:rsidP="004D13CE">
            <w:pPr>
              <w:pStyle w:val="movimento2"/>
              <w:rPr>
                <w:color w:val="002060"/>
              </w:rPr>
            </w:pPr>
            <w:r w:rsidRPr="009447DA">
              <w:rPr>
                <w:color w:val="002060"/>
              </w:rPr>
              <w:t xml:space="preserve">(OLIMPIA JUVENTU FALCONARA) </w:t>
            </w:r>
          </w:p>
        </w:tc>
        <w:tc>
          <w:tcPr>
            <w:tcW w:w="800" w:type="dxa"/>
            <w:tcMar>
              <w:top w:w="20" w:type="dxa"/>
              <w:left w:w="20" w:type="dxa"/>
              <w:bottom w:w="20" w:type="dxa"/>
              <w:right w:w="20" w:type="dxa"/>
            </w:tcMar>
            <w:vAlign w:val="center"/>
            <w:hideMark/>
          </w:tcPr>
          <w:p w14:paraId="36DB7E1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D81BD8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551D212" w14:textId="77777777" w:rsidR="00843AC5" w:rsidRPr="009447DA" w:rsidRDefault="00843AC5" w:rsidP="004D13CE">
            <w:pPr>
              <w:pStyle w:val="movimento2"/>
              <w:rPr>
                <w:color w:val="002060"/>
              </w:rPr>
            </w:pPr>
            <w:r w:rsidRPr="009447DA">
              <w:rPr>
                <w:color w:val="002060"/>
              </w:rPr>
              <w:t> </w:t>
            </w:r>
          </w:p>
        </w:tc>
      </w:tr>
    </w:tbl>
    <w:p w14:paraId="0DE0264F" w14:textId="77777777" w:rsidR="00843AC5" w:rsidRPr="009447DA" w:rsidRDefault="00843AC5" w:rsidP="00843AC5">
      <w:pPr>
        <w:pStyle w:val="titolo30"/>
        <w:rPr>
          <w:rFonts w:eastAsiaTheme="minorEastAsia"/>
          <w:color w:val="002060"/>
        </w:rPr>
      </w:pPr>
      <w:r w:rsidRPr="009447DA">
        <w:rPr>
          <w:color w:val="002060"/>
        </w:rPr>
        <w:t xml:space="preserve">MASSAGGIATORI </w:t>
      </w:r>
    </w:p>
    <w:p w14:paraId="6B2A4C7C" w14:textId="77777777" w:rsidR="00843AC5" w:rsidRPr="009447DA" w:rsidRDefault="00843AC5" w:rsidP="00843AC5">
      <w:pPr>
        <w:pStyle w:val="titolo20"/>
        <w:rPr>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297CB48" w14:textId="77777777" w:rsidTr="004D13CE">
        <w:tc>
          <w:tcPr>
            <w:tcW w:w="2200" w:type="dxa"/>
            <w:tcMar>
              <w:top w:w="20" w:type="dxa"/>
              <w:left w:w="20" w:type="dxa"/>
              <w:bottom w:w="20" w:type="dxa"/>
              <w:right w:w="20" w:type="dxa"/>
            </w:tcMar>
            <w:vAlign w:val="center"/>
            <w:hideMark/>
          </w:tcPr>
          <w:p w14:paraId="50C51C32" w14:textId="77777777" w:rsidR="00843AC5" w:rsidRPr="009447DA" w:rsidRDefault="00843AC5" w:rsidP="004D13CE">
            <w:pPr>
              <w:pStyle w:val="movimento"/>
              <w:rPr>
                <w:color w:val="002060"/>
              </w:rPr>
            </w:pPr>
            <w:r w:rsidRPr="009447DA">
              <w:rPr>
                <w:color w:val="002060"/>
              </w:rPr>
              <w:t>MASIA NERIO</w:t>
            </w:r>
          </w:p>
        </w:tc>
        <w:tc>
          <w:tcPr>
            <w:tcW w:w="2200" w:type="dxa"/>
            <w:tcMar>
              <w:top w:w="20" w:type="dxa"/>
              <w:left w:w="20" w:type="dxa"/>
              <w:bottom w:w="20" w:type="dxa"/>
              <w:right w:w="20" w:type="dxa"/>
            </w:tcMar>
            <w:vAlign w:val="center"/>
            <w:hideMark/>
          </w:tcPr>
          <w:p w14:paraId="34D77A6A" w14:textId="77777777" w:rsidR="00843AC5" w:rsidRPr="009447DA" w:rsidRDefault="00843AC5" w:rsidP="004D13CE">
            <w:pPr>
              <w:pStyle w:val="movimento2"/>
              <w:rPr>
                <w:color w:val="002060"/>
              </w:rPr>
            </w:pPr>
            <w:r w:rsidRPr="009447DA">
              <w:rPr>
                <w:color w:val="002060"/>
              </w:rPr>
              <w:t xml:space="preserve">(AMICI 84) </w:t>
            </w:r>
          </w:p>
        </w:tc>
        <w:tc>
          <w:tcPr>
            <w:tcW w:w="800" w:type="dxa"/>
            <w:tcMar>
              <w:top w:w="20" w:type="dxa"/>
              <w:left w:w="20" w:type="dxa"/>
              <w:bottom w:w="20" w:type="dxa"/>
              <w:right w:w="20" w:type="dxa"/>
            </w:tcMar>
            <w:vAlign w:val="center"/>
            <w:hideMark/>
          </w:tcPr>
          <w:p w14:paraId="497FFC9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E09FCA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02E7DAA" w14:textId="77777777" w:rsidR="00843AC5" w:rsidRPr="009447DA" w:rsidRDefault="00843AC5" w:rsidP="004D13CE">
            <w:pPr>
              <w:pStyle w:val="movimento2"/>
              <w:rPr>
                <w:color w:val="002060"/>
              </w:rPr>
            </w:pPr>
            <w:r w:rsidRPr="009447DA">
              <w:rPr>
                <w:color w:val="002060"/>
              </w:rPr>
              <w:t> </w:t>
            </w:r>
          </w:p>
        </w:tc>
      </w:tr>
    </w:tbl>
    <w:p w14:paraId="545E71FB" w14:textId="77777777" w:rsidR="00843AC5" w:rsidRPr="009447DA" w:rsidRDefault="00843AC5" w:rsidP="00843AC5">
      <w:pPr>
        <w:pStyle w:val="titolo30"/>
        <w:rPr>
          <w:rFonts w:eastAsiaTheme="minorEastAsia"/>
          <w:color w:val="002060"/>
        </w:rPr>
      </w:pPr>
      <w:r w:rsidRPr="009447DA">
        <w:rPr>
          <w:color w:val="002060"/>
        </w:rPr>
        <w:t xml:space="preserve">ALLENATORI </w:t>
      </w:r>
    </w:p>
    <w:p w14:paraId="46478871" w14:textId="77777777" w:rsidR="00843AC5" w:rsidRPr="009447DA" w:rsidRDefault="00843AC5" w:rsidP="00843AC5">
      <w:pPr>
        <w:pStyle w:val="titolo20"/>
        <w:rPr>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0FFD5AF" w14:textId="77777777" w:rsidTr="004D13CE">
        <w:tc>
          <w:tcPr>
            <w:tcW w:w="2200" w:type="dxa"/>
            <w:tcMar>
              <w:top w:w="20" w:type="dxa"/>
              <w:left w:w="20" w:type="dxa"/>
              <w:bottom w:w="20" w:type="dxa"/>
              <w:right w:w="20" w:type="dxa"/>
            </w:tcMar>
            <w:vAlign w:val="center"/>
            <w:hideMark/>
          </w:tcPr>
          <w:p w14:paraId="414A4439" w14:textId="77777777" w:rsidR="00843AC5" w:rsidRPr="009447DA" w:rsidRDefault="00843AC5" w:rsidP="004D13CE">
            <w:pPr>
              <w:pStyle w:val="movimento"/>
              <w:rPr>
                <w:color w:val="002060"/>
              </w:rPr>
            </w:pPr>
            <w:r w:rsidRPr="009447DA">
              <w:rPr>
                <w:color w:val="002060"/>
              </w:rPr>
              <w:t>RICCI MARCO</w:t>
            </w:r>
          </w:p>
        </w:tc>
        <w:tc>
          <w:tcPr>
            <w:tcW w:w="2200" w:type="dxa"/>
            <w:tcMar>
              <w:top w:w="20" w:type="dxa"/>
              <w:left w:w="20" w:type="dxa"/>
              <w:bottom w:w="20" w:type="dxa"/>
              <w:right w:w="20" w:type="dxa"/>
            </w:tcMar>
            <w:vAlign w:val="center"/>
            <w:hideMark/>
          </w:tcPr>
          <w:p w14:paraId="59280B22" w14:textId="77777777" w:rsidR="00843AC5" w:rsidRPr="009447DA" w:rsidRDefault="00843AC5" w:rsidP="004D13CE">
            <w:pPr>
              <w:pStyle w:val="movimento2"/>
              <w:rPr>
                <w:color w:val="002060"/>
              </w:rPr>
            </w:pPr>
            <w:r w:rsidRPr="009447DA">
              <w:rPr>
                <w:color w:val="002060"/>
              </w:rPr>
              <w:t xml:space="preserve">(AMATORI STESE 2007 SRL) </w:t>
            </w:r>
          </w:p>
        </w:tc>
        <w:tc>
          <w:tcPr>
            <w:tcW w:w="800" w:type="dxa"/>
            <w:tcMar>
              <w:top w:w="20" w:type="dxa"/>
              <w:left w:w="20" w:type="dxa"/>
              <w:bottom w:w="20" w:type="dxa"/>
              <w:right w:w="20" w:type="dxa"/>
            </w:tcMar>
            <w:vAlign w:val="center"/>
            <w:hideMark/>
          </w:tcPr>
          <w:p w14:paraId="703FFBA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1A7245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42B0230" w14:textId="77777777" w:rsidR="00843AC5" w:rsidRPr="009447DA" w:rsidRDefault="00843AC5" w:rsidP="004D13CE">
            <w:pPr>
              <w:pStyle w:val="movimento2"/>
              <w:rPr>
                <w:color w:val="002060"/>
              </w:rPr>
            </w:pPr>
            <w:r w:rsidRPr="009447DA">
              <w:rPr>
                <w:color w:val="002060"/>
              </w:rPr>
              <w:t> </w:t>
            </w:r>
          </w:p>
        </w:tc>
      </w:tr>
    </w:tbl>
    <w:p w14:paraId="51B58A24" w14:textId="77777777" w:rsidR="00843AC5" w:rsidRPr="009447DA" w:rsidRDefault="00843AC5" w:rsidP="00843AC5">
      <w:pPr>
        <w:pStyle w:val="titolo30"/>
        <w:rPr>
          <w:rFonts w:eastAsiaTheme="minorEastAsia"/>
          <w:color w:val="002060"/>
        </w:rPr>
      </w:pPr>
      <w:r w:rsidRPr="009447DA">
        <w:rPr>
          <w:color w:val="002060"/>
        </w:rPr>
        <w:t xml:space="preserve">CALCIATORI ESPULSI </w:t>
      </w:r>
    </w:p>
    <w:p w14:paraId="3C8172AD" w14:textId="77777777" w:rsidR="00843AC5" w:rsidRPr="009447DA" w:rsidRDefault="00843AC5" w:rsidP="00843AC5">
      <w:pPr>
        <w:pStyle w:val="titolo20"/>
        <w:rPr>
          <w:color w:val="002060"/>
        </w:rPr>
      </w:pPr>
      <w:r w:rsidRPr="009447D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38153CD" w14:textId="77777777" w:rsidTr="004D13CE">
        <w:tc>
          <w:tcPr>
            <w:tcW w:w="2200" w:type="dxa"/>
            <w:tcMar>
              <w:top w:w="20" w:type="dxa"/>
              <w:left w:w="20" w:type="dxa"/>
              <w:bottom w:w="20" w:type="dxa"/>
              <w:right w:w="20" w:type="dxa"/>
            </w:tcMar>
            <w:vAlign w:val="center"/>
            <w:hideMark/>
          </w:tcPr>
          <w:p w14:paraId="4D192A64" w14:textId="77777777" w:rsidR="00843AC5" w:rsidRPr="009447DA" w:rsidRDefault="00843AC5" w:rsidP="004D13CE">
            <w:pPr>
              <w:pStyle w:val="movimento"/>
              <w:rPr>
                <w:color w:val="002060"/>
              </w:rPr>
            </w:pPr>
            <w:r w:rsidRPr="009447DA">
              <w:rPr>
                <w:color w:val="002060"/>
              </w:rPr>
              <w:t>MERCURI FRANCESCO</w:t>
            </w:r>
          </w:p>
        </w:tc>
        <w:tc>
          <w:tcPr>
            <w:tcW w:w="2200" w:type="dxa"/>
            <w:tcMar>
              <w:top w:w="20" w:type="dxa"/>
              <w:left w:w="20" w:type="dxa"/>
              <w:bottom w:w="20" w:type="dxa"/>
              <w:right w:w="20" w:type="dxa"/>
            </w:tcMar>
            <w:vAlign w:val="center"/>
            <w:hideMark/>
          </w:tcPr>
          <w:p w14:paraId="597C2C79" w14:textId="77777777" w:rsidR="00843AC5" w:rsidRPr="009447DA" w:rsidRDefault="00843AC5" w:rsidP="004D13CE">
            <w:pPr>
              <w:pStyle w:val="movimento2"/>
              <w:rPr>
                <w:color w:val="002060"/>
              </w:rPr>
            </w:pPr>
            <w:r w:rsidRPr="009447DA">
              <w:rPr>
                <w:color w:val="002060"/>
              </w:rPr>
              <w:t xml:space="preserve">(CALCIO </w:t>
            </w:r>
            <w:proofErr w:type="gramStart"/>
            <w:r w:rsidRPr="009447DA">
              <w:rPr>
                <w:color w:val="002060"/>
              </w:rPr>
              <w:t>S.ELPIDIO</w:t>
            </w:r>
            <w:proofErr w:type="gramEnd"/>
            <w:r w:rsidRPr="009447DA">
              <w:rPr>
                <w:color w:val="002060"/>
              </w:rPr>
              <w:t xml:space="preserve"> A MARE) </w:t>
            </w:r>
          </w:p>
        </w:tc>
        <w:tc>
          <w:tcPr>
            <w:tcW w:w="800" w:type="dxa"/>
            <w:tcMar>
              <w:top w:w="20" w:type="dxa"/>
              <w:left w:w="20" w:type="dxa"/>
              <w:bottom w:w="20" w:type="dxa"/>
              <w:right w:w="20" w:type="dxa"/>
            </w:tcMar>
            <w:vAlign w:val="center"/>
            <w:hideMark/>
          </w:tcPr>
          <w:p w14:paraId="0BC2F84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1BA5E01" w14:textId="77777777" w:rsidR="00843AC5" w:rsidRPr="009447DA" w:rsidRDefault="00843AC5" w:rsidP="004D13CE">
            <w:pPr>
              <w:pStyle w:val="movimento"/>
              <w:rPr>
                <w:color w:val="002060"/>
              </w:rPr>
            </w:pPr>
            <w:r w:rsidRPr="009447DA">
              <w:rPr>
                <w:color w:val="002060"/>
              </w:rPr>
              <w:t>NAPPI GIUSEPPE</w:t>
            </w:r>
          </w:p>
        </w:tc>
        <w:tc>
          <w:tcPr>
            <w:tcW w:w="2200" w:type="dxa"/>
            <w:tcMar>
              <w:top w:w="20" w:type="dxa"/>
              <w:left w:w="20" w:type="dxa"/>
              <w:bottom w:w="20" w:type="dxa"/>
              <w:right w:w="20" w:type="dxa"/>
            </w:tcMar>
            <w:vAlign w:val="center"/>
            <w:hideMark/>
          </w:tcPr>
          <w:p w14:paraId="75B53363" w14:textId="77777777" w:rsidR="00843AC5" w:rsidRPr="009447DA" w:rsidRDefault="00843AC5" w:rsidP="004D13CE">
            <w:pPr>
              <w:pStyle w:val="movimento2"/>
              <w:rPr>
                <w:color w:val="002060"/>
              </w:rPr>
            </w:pPr>
            <w:r w:rsidRPr="009447DA">
              <w:rPr>
                <w:color w:val="002060"/>
              </w:rPr>
              <w:t xml:space="preserve">(OLIMPIA JUVENTU FALCONARA) </w:t>
            </w:r>
          </w:p>
        </w:tc>
      </w:tr>
      <w:tr w:rsidR="00843AC5" w:rsidRPr="009447DA" w14:paraId="0229C3F4" w14:textId="77777777" w:rsidTr="004D13CE">
        <w:tc>
          <w:tcPr>
            <w:tcW w:w="2200" w:type="dxa"/>
            <w:tcMar>
              <w:top w:w="20" w:type="dxa"/>
              <w:left w:w="20" w:type="dxa"/>
              <w:bottom w:w="20" w:type="dxa"/>
              <w:right w:w="20" w:type="dxa"/>
            </w:tcMar>
            <w:vAlign w:val="center"/>
            <w:hideMark/>
          </w:tcPr>
          <w:p w14:paraId="5378BC9C" w14:textId="77777777" w:rsidR="00843AC5" w:rsidRPr="009447DA" w:rsidRDefault="00843AC5" w:rsidP="004D13CE">
            <w:pPr>
              <w:pStyle w:val="movimento"/>
              <w:rPr>
                <w:color w:val="002060"/>
              </w:rPr>
            </w:pPr>
            <w:r w:rsidRPr="009447DA">
              <w:rPr>
                <w:color w:val="002060"/>
              </w:rPr>
              <w:t>CHIANESE LUIGI</w:t>
            </w:r>
          </w:p>
        </w:tc>
        <w:tc>
          <w:tcPr>
            <w:tcW w:w="2200" w:type="dxa"/>
            <w:tcMar>
              <w:top w:w="20" w:type="dxa"/>
              <w:left w:w="20" w:type="dxa"/>
              <w:bottom w:w="20" w:type="dxa"/>
              <w:right w:w="20" w:type="dxa"/>
            </w:tcMar>
            <w:vAlign w:val="center"/>
            <w:hideMark/>
          </w:tcPr>
          <w:p w14:paraId="59E87E0B" w14:textId="77777777" w:rsidR="00843AC5" w:rsidRPr="009447DA" w:rsidRDefault="00843AC5" w:rsidP="004D13CE">
            <w:pPr>
              <w:pStyle w:val="movimento2"/>
              <w:rPr>
                <w:color w:val="002060"/>
              </w:rPr>
            </w:pPr>
            <w:r w:rsidRPr="009447DA">
              <w:rPr>
                <w:color w:val="002060"/>
              </w:rPr>
              <w:t xml:space="preserve">(PICENO UNITED MMX A R.L.) </w:t>
            </w:r>
          </w:p>
        </w:tc>
        <w:tc>
          <w:tcPr>
            <w:tcW w:w="800" w:type="dxa"/>
            <w:tcMar>
              <w:top w:w="20" w:type="dxa"/>
              <w:left w:w="20" w:type="dxa"/>
              <w:bottom w:w="20" w:type="dxa"/>
              <w:right w:w="20" w:type="dxa"/>
            </w:tcMar>
            <w:vAlign w:val="center"/>
            <w:hideMark/>
          </w:tcPr>
          <w:p w14:paraId="47384FE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65D2315" w14:textId="77777777" w:rsidR="00843AC5" w:rsidRPr="009447DA" w:rsidRDefault="00843AC5" w:rsidP="004D13CE">
            <w:pPr>
              <w:pStyle w:val="movimento"/>
              <w:rPr>
                <w:color w:val="002060"/>
              </w:rPr>
            </w:pPr>
            <w:r w:rsidRPr="009447DA">
              <w:rPr>
                <w:color w:val="002060"/>
              </w:rPr>
              <w:t>CAMELA MARIO</w:t>
            </w:r>
          </w:p>
        </w:tc>
        <w:tc>
          <w:tcPr>
            <w:tcW w:w="2200" w:type="dxa"/>
            <w:tcMar>
              <w:top w:w="20" w:type="dxa"/>
              <w:left w:w="20" w:type="dxa"/>
              <w:bottom w:w="20" w:type="dxa"/>
              <w:right w:w="20" w:type="dxa"/>
            </w:tcMar>
            <w:vAlign w:val="center"/>
            <w:hideMark/>
          </w:tcPr>
          <w:p w14:paraId="4E17CD3F" w14:textId="77777777" w:rsidR="00843AC5" w:rsidRPr="009447DA" w:rsidRDefault="00843AC5" w:rsidP="004D13CE">
            <w:pPr>
              <w:pStyle w:val="movimento2"/>
              <w:rPr>
                <w:color w:val="002060"/>
              </w:rPr>
            </w:pPr>
            <w:r w:rsidRPr="009447DA">
              <w:rPr>
                <w:color w:val="002060"/>
              </w:rPr>
              <w:t xml:space="preserve">(RIPABERARDA) </w:t>
            </w:r>
          </w:p>
        </w:tc>
      </w:tr>
    </w:tbl>
    <w:p w14:paraId="174F27DB" w14:textId="77777777" w:rsidR="00843AC5" w:rsidRPr="009447DA" w:rsidRDefault="00843AC5" w:rsidP="00843AC5">
      <w:pPr>
        <w:pStyle w:val="titolo30"/>
        <w:rPr>
          <w:rFonts w:eastAsiaTheme="minorEastAsia"/>
          <w:color w:val="002060"/>
        </w:rPr>
      </w:pPr>
      <w:r w:rsidRPr="009447DA">
        <w:rPr>
          <w:color w:val="002060"/>
        </w:rPr>
        <w:t xml:space="preserve">CALCIATORI NON ESPULSI </w:t>
      </w:r>
    </w:p>
    <w:p w14:paraId="52B8C996" w14:textId="77777777" w:rsidR="00843AC5" w:rsidRPr="009447DA" w:rsidRDefault="00843AC5" w:rsidP="00843AC5">
      <w:pPr>
        <w:pStyle w:val="titolo20"/>
        <w:rPr>
          <w:color w:val="002060"/>
        </w:rPr>
      </w:pPr>
      <w:r w:rsidRPr="009447D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34D6BA13" w14:textId="77777777" w:rsidTr="004D13CE">
        <w:tc>
          <w:tcPr>
            <w:tcW w:w="2200" w:type="dxa"/>
            <w:tcMar>
              <w:top w:w="20" w:type="dxa"/>
              <w:left w:w="20" w:type="dxa"/>
              <w:bottom w:w="20" w:type="dxa"/>
              <w:right w:w="20" w:type="dxa"/>
            </w:tcMar>
            <w:vAlign w:val="center"/>
            <w:hideMark/>
          </w:tcPr>
          <w:p w14:paraId="161A65D9" w14:textId="77777777" w:rsidR="00843AC5" w:rsidRPr="009447DA" w:rsidRDefault="00843AC5" w:rsidP="004D13CE">
            <w:pPr>
              <w:pStyle w:val="movimento"/>
              <w:rPr>
                <w:color w:val="002060"/>
              </w:rPr>
            </w:pPr>
            <w:r w:rsidRPr="009447DA">
              <w:rPr>
                <w:color w:val="002060"/>
              </w:rPr>
              <w:t>MATTEUCCI EDOARDO</w:t>
            </w:r>
          </w:p>
        </w:tc>
        <w:tc>
          <w:tcPr>
            <w:tcW w:w="2200" w:type="dxa"/>
            <w:tcMar>
              <w:top w:w="20" w:type="dxa"/>
              <w:left w:w="20" w:type="dxa"/>
              <w:bottom w:w="20" w:type="dxa"/>
              <w:right w:w="20" w:type="dxa"/>
            </w:tcMar>
            <w:vAlign w:val="center"/>
            <w:hideMark/>
          </w:tcPr>
          <w:p w14:paraId="0DC1EDF5" w14:textId="77777777" w:rsidR="00843AC5" w:rsidRPr="009447DA" w:rsidRDefault="00843AC5" w:rsidP="004D13CE">
            <w:pPr>
              <w:pStyle w:val="movimento2"/>
              <w:rPr>
                <w:color w:val="002060"/>
              </w:rPr>
            </w:pPr>
            <w:r w:rsidRPr="009447DA">
              <w:rPr>
                <w:color w:val="002060"/>
              </w:rPr>
              <w:t xml:space="preserve">(ACQUALAGNA CALCIO C 5) </w:t>
            </w:r>
          </w:p>
        </w:tc>
        <w:tc>
          <w:tcPr>
            <w:tcW w:w="800" w:type="dxa"/>
            <w:tcMar>
              <w:top w:w="20" w:type="dxa"/>
              <w:left w:w="20" w:type="dxa"/>
              <w:bottom w:w="20" w:type="dxa"/>
              <w:right w:w="20" w:type="dxa"/>
            </w:tcMar>
            <w:vAlign w:val="center"/>
            <w:hideMark/>
          </w:tcPr>
          <w:p w14:paraId="63D2855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E52B420" w14:textId="77777777" w:rsidR="00843AC5" w:rsidRPr="009447DA" w:rsidRDefault="00843AC5" w:rsidP="004D13CE">
            <w:pPr>
              <w:pStyle w:val="movimento"/>
              <w:rPr>
                <w:color w:val="002060"/>
              </w:rPr>
            </w:pPr>
            <w:r w:rsidRPr="009447DA">
              <w:rPr>
                <w:color w:val="002060"/>
              </w:rPr>
              <w:t>MONTERVINO EGIDIO DOMENICO</w:t>
            </w:r>
          </w:p>
        </w:tc>
        <w:tc>
          <w:tcPr>
            <w:tcW w:w="2200" w:type="dxa"/>
            <w:tcMar>
              <w:top w:w="20" w:type="dxa"/>
              <w:left w:w="20" w:type="dxa"/>
              <w:bottom w:w="20" w:type="dxa"/>
              <w:right w:w="20" w:type="dxa"/>
            </w:tcMar>
            <w:vAlign w:val="center"/>
            <w:hideMark/>
          </w:tcPr>
          <w:p w14:paraId="65D4EEB6" w14:textId="77777777" w:rsidR="00843AC5" w:rsidRPr="009447DA" w:rsidRDefault="00843AC5" w:rsidP="004D13CE">
            <w:pPr>
              <w:pStyle w:val="movimento2"/>
              <w:rPr>
                <w:color w:val="002060"/>
              </w:rPr>
            </w:pPr>
            <w:r w:rsidRPr="009447DA">
              <w:rPr>
                <w:color w:val="002060"/>
              </w:rPr>
              <w:t>(</w:t>
            </w:r>
            <w:proofErr w:type="gramStart"/>
            <w:r w:rsidRPr="009447DA">
              <w:rPr>
                <w:color w:val="002060"/>
              </w:rPr>
              <w:t>CITTA</w:t>
            </w:r>
            <w:proofErr w:type="gramEnd"/>
            <w:r w:rsidRPr="009447DA">
              <w:rPr>
                <w:color w:val="002060"/>
              </w:rPr>
              <w:t xml:space="preserve"> DI FALCONARA) </w:t>
            </w:r>
          </w:p>
        </w:tc>
      </w:tr>
    </w:tbl>
    <w:p w14:paraId="2CAD2B58" w14:textId="77777777" w:rsidR="00843AC5" w:rsidRPr="009447DA" w:rsidRDefault="00843AC5" w:rsidP="00843AC5">
      <w:pPr>
        <w:pStyle w:val="titolo20"/>
        <w:rPr>
          <w:rFonts w:eastAsiaTheme="minorEastAsia"/>
          <w:color w:val="002060"/>
        </w:rPr>
      </w:pPr>
      <w:r w:rsidRPr="009447D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72D4AA70" w14:textId="77777777" w:rsidTr="004D13CE">
        <w:tc>
          <w:tcPr>
            <w:tcW w:w="2200" w:type="dxa"/>
            <w:tcMar>
              <w:top w:w="20" w:type="dxa"/>
              <w:left w:w="20" w:type="dxa"/>
              <w:bottom w:w="20" w:type="dxa"/>
              <w:right w:w="20" w:type="dxa"/>
            </w:tcMar>
            <w:vAlign w:val="center"/>
            <w:hideMark/>
          </w:tcPr>
          <w:p w14:paraId="0A648A8A" w14:textId="77777777" w:rsidR="00843AC5" w:rsidRPr="009447DA" w:rsidRDefault="00843AC5" w:rsidP="004D13CE">
            <w:pPr>
              <w:pStyle w:val="movimento"/>
              <w:rPr>
                <w:color w:val="002060"/>
              </w:rPr>
            </w:pPr>
            <w:r w:rsidRPr="009447DA">
              <w:rPr>
                <w:color w:val="002060"/>
              </w:rPr>
              <w:t>BAJRAMI NADIR</w:t>
            </w:r>
          </w:p>
        </w:tc>
        <w:tc>
          <w:tcPr>
            <w:tcW w:w="2200" w:type="dxa"/>
            <w:tcMar>
              <w:top w:w="20" w:type="dxa"/>
              <w:left w:w="20" w:type="dxa"/>
              <w:bottom w:w="20" w:type="dxa"/>
              <w:right w:w="20" w:type="dxa"/>
            </w:tcMar>
            <w:vAlign w:val="center"/>
            <w:hideMark/>
          </w:tcPr>
          <w:p w14:paraId="4E23931E" w14:textId="77777777" w:rsidR="00843AC5" w:rsidRPr="009447DA" w:rsidRDefault="00843AC5" w:rsidP="004D13CE">
            <w:pPr>
              <w:pStyle w:val="movimento2"/>
              <w:rPr>
                <w:color w:val="002060"/>
              </w:rPr>
            </w:pPr>
            <w:r w:rsidRPr="009447DA">
              <w:rPr>
                <w:color w:val="002060"/>
              </w:rPr>
              <w:t xml:space="preserve">(C.F. MACERATESE A.S.D.) </w:t>
            </w:r>
          </w:p>
        </w:tc>
        <w:tc>
          <w:tcPr>
            <w:tcW w:w="800" w:type="dxa"/>
            <w:tcMar>
              <w:top w:w="20" w:type="dxa"/>
              <w:left w:w="20" w:type="dxa"/>
              <w:bottom w:w="20" w:type="dxa"/>
              <w:right w:w="20" w:type="dxa"/>
            </w:tcMar>
            <w:vAlign w:val="center"/>
            <w:hideMark/>
          </w:tcPr>
          <w:p w14:paraId="45CFCE9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034ADB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FF9879F" w14:textId="77777777" w:rsidR="00843AC5" w:rsidRPr="009447DA" w:rsidRDefault="00843AC5" w:rsidP="004D13CE">
            <w:pPr>
              <w:pStyle w:val="movimento2"/>
              <w:rPr>
                <w:color w:val="002060"/>
              </w:rPr>
            </w:pPr>
            <w:r w:rsidRPr="009447DA">
              <w:rPr>
                <w:color w:val="002060"/>
              </w:rPr>
              <w:t> </w:t>
            </w:r>
          </w:p>
        </w:tc>
      </w:tr>
    </w:tbl>
    <w:p w14:paraId="639B760F" w14:textId="77777777" w:rsidR="00843AC5" w:rsidRPr="009447DA" w:rsidRDefault="00843AC5" w:rsidP="00843AC5">
      <w:pPr>
        <w:pStyle w:val="titolo20"/>
        <w:rPr>
          <w:rFonts w:eastAsiaTheme="minorEastAsia"/>
          <w:color w:val="002060"/>
        </w:rPr>
      </w:pPr>
      <w:r w:rsidRPr="009447D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3F2E707B" w14:textId="77777777" w:rsidTr="004D13CE">
        <w:tc>
          <w:tcPr>
            <w:tcW w:w="2200" w:type="dxa"/>
            <w:tcMar>
              <w:top w:w="20" w:type="dxa"/>
              <w:left w:w="20" w:type="dxa"/>
              <w:bottom w:w="20" w:type="dxa"/>
              <w:right w:w="20" w:type="dxa"/>
            </w:tcMar>
            <w:vAlign w:val="center"/>
            <w:hideMark/>
          </w:tcPr>
          <w:p w14:paraId="5E0D0287" w14:textId="77777777" w:rsidR="00843AC5" w:rsidRPr="009447DA" w:rsidRDefault="00843AC5" w:rsidP="004D13CE">
            <w:pPr>
              <w:pStyle w:val="movimento"/>
              <w:rPr>
                <w:color w:val="002060"/>
              </w:rPr>
            </w:pPr>
            <w:r w:rsidRPr="009447DA">
              <w:rPr>
                <w:color w:val="002060"/>
              </w:rPr>
              <w:t>TRANQUILLI SAMUELE</w:t>
            </w:r>
          </w:p>
        </w:tc>
        <w:tc>
          <w:tcPr>
            <w:tcW w:w="2200" w:type="dxa"/>
            <w:tcMar>
              <w:top w:w="20" w:type="dxa"/>
              <w:left w:w="20" w:type="dxa"/>
              <w:bottom w:w="20" w:type="dxa"/>
              <w:right w:w="20" w:type="dxa"/>
            </w:tcMar>
            <w:vAlign w:val="center"/>
            <w:hideMark/>
          </w:tcPr>
          <w:p w14:paraId="3426D028" w14:textId="77777777" w:rsidR="00843AC5" w:rsidRPr="009447DA" w:rsidRDefault="00843AC5" w:rsidP="004D13CE">
            <w:pPr>
              <w:pStyle w:val="movimento2"/>
              <w:rPr>
                <w:color w:val="002060"/>
              </w:rPr>
            </w:pPr>
            <w:r w:rsidRPr="009447DA">
              <w:rPr>
                <w:color w:val="002060"/>
              </w:rPr>
              <w:t xml:space="preserve">(ACQUAVIVA CALCIO) </w:t>
            </w:r>
          </w:p>
        </w:tc>
        <w:tc>
          <w:tcPr>
            <w:tcW w:w="800" w:type="dxa"/>
            <w:tcMar>
              <w:top w:w="20" w:type="dxa"/>
              <w:left w:w="20" w:type="dxa"/>
              <w:bottom w:w="20" w:type="dxa"/>
              <w:right w:w="20" w:type="dxa"/>
            </w:tcMar>
            <w:vAlign w:val="center"/>
            <w:hideMark/>
          </w:tcPr>
          <w:p w14:paraId="500C639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654DE7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0E72977" w14:textId="77777777" w:rsidR="00843AC5" w:rsidRPr="009447DA" w:rsidRDefault="00843AC5" w:rsidP="004D13CE">
            <w:pPr>
              <w:pStyle w:val="movimento2"/>
              <w:rPr>
                <w:color w:val="002060"/>
              </w:rPr>
            </w:pPr>
            <w:r w:rsidRPr="009447DA">
              <w:rPr>
                <w:color w:val="002060"/>
              </w:rPr>
              <w:t> </w:t>
            </w:r>
          </w:p>
        </w:tc>
      </w:tr>
    </w:tbl>
    <w:p w14:paraId="739DE5A4"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591CDA76" w14:textId="77777777" w:rsidTr="004D13CE">
        <w:tc>
          <w:tcPr>
            <w:tcW w:w="2200" w:type="dxa"/>
            <w:tcMar>
              <w:top w:w="20" w:type="dxa"/>
              <w:left w:w="20" w:type="dxa"/>
              <w:bottom w:w="20" w:type="dxa"/>
              <w:right w:w="20" w:type="dxa"/>
            </w:tcMar>
            <w:vAlign w:val="center"/>
            <w:hideMark/>
          </w:tcPr>
          <w:p w14:paraId="0B7FAA69" w14:textId="77777777" w:rsidR="00843AC5" w:rsidRPr="009447DA" w:rsidRDefault="00843AC5" w:rsidP="004D13CE">
            <w:pPr>
              <w:pStyle w:val="movimento"/>
              <w:rPr>
                <w:color w:val="002060"/>
              </w:rPr>
            </w:pPr>
            <w:r w:rsidRPr="009447DA">
              <w:rPr>
                <w:color w:val="002060"/>
              </w:rPr>
              <w:t>ONORI DAVIDE</w:t>
            </w:r>
          </w:p>
        </w:tc>
        <w:tc>
          <w:tcPr>
            <w:tcW w:w="2200" w:type="dxa"/>
            <w:tcMar>
              <w:top w:w="20" w:type="dxa"/>
              <w:left w:w="20" w:type="dxa"/>
              <w:bottom w:w="20" w:type="dxa"/>
              <w:right w:w="20" w:type="dxa"/>
            </w:tcMar>
            <w:vAlign w:val="center"/>
            <w:hideMark/>
          </w:tcPr>
          <w:p w14:paraId="3BB92BED" w14:textId="77777777" w:rsidR="00843AC5" w:rsidRPr="009447DA" w:rsidRDefault="00843AC5" w:rsidP="004D13CE">
            <w:pPr>
              <w:pStyle w:val="movimento2"/>
              <w:rPr>
                <w:color w:val="002060"/>
              </w:rPr>
            </w:pPr>
            <w:r w:rsidRPr="009447DA">
              <w:rPr>
                <w:color w:val="002060"/>
              </w:rPr>
              <w:t xml:space="preserve">(AMICI 84) </w:t>
            </w:r>
          </w:p>
        </w:tc>
        <w:tc>
          <w:tcPr>
            <w:tcW w:w="800" w:type="dxa"/>
            <w:tcMar>
              <w:top w:w="20" w:type="dxa"/>
              <w:left w:w="20" w:type="dxa"/>
              <w:bottom w:w="20" w:type="dxa"/>
              <w:right w:w="20" w:type="dxa"/>
            </w:tcMar>
            <w:vAlign w:val="center"/>
            <w:hideMark/>
          </w:tcPr>
          <w:p w14:paraId="49D6FC4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7987606" w14:textId="77777777" w:rsidR="00843AC5" w:rsidRPr="009447DA" w:rsidRDefault="00843AC5" w:rsidP="004D13CE">
            <w:pPr>
              <w:pStyle w:val="movimento"/>
              <w:rPr>
                <w:color w:val="002060"/>
              </w:rPr>
            </w:pPr>
            <w:r w:rsidRPr="009447DA">
              <w:rPr>
                <w:color w:val="002060"/>
              </w:rPr>
              <w:t>PUPILLI ALESSANDRO</w:t>
            </w:r>
          </w:p>
        </w:tc>
        <w:tc>
          <w:tcPr>
            <w:tcW w:w="2200" w:type="dxa"/>
            <w:tcMar>
              <w:top w:w="20" w:type="dxa"/>
              <w:left w:w="20" w:type="dxa"/>
              <w:bottom w:w="20" w:type="dxa"/>
              <w:right w:w="20" w:type="dxa"/>
            </w:tcMar>
            <w:vAlign w:val="center"/>
            <w:hideMark/>
          </w:tcPr>
          <w:p w14:paraId="0EF49C4C" w14:textId="77777777" w:rsidR="00843AC5" w:rsidRPr="009447DA" w:rsidRDefault="00843AC5" w:rsidP="004D13CE">
            <w:pPr>
              <w:pStyle w:val="movimento2"/>
              <w:rPr>
                <w:color w:val="002060"/>
              </w:rPr>
            </w:pPr>
            <w:r w:rsidRPr="009447DA">
              <w:rPr>
                <w:color w:val="002060"/>
              </w:rPr>
              <w:t xml:space="preserve">(FUTSAL ANCONA) </w:t>
            </w:r>
          </w:p>
        </w:tc>
      </w:tr>
      <w:tr w:rsidR="00843AC5" w:rsidRPr="009447DA" w14:paraId="21DC2596" w14:textId="77777777" w:rsidTr="004D13CE">
        <w:tc>
          <w:tcPr>
            <w:tcW w:w="2200" w:type="dxa"/>
            <w:tcMar>
              <w:top w:w="20" w:type="dxa"/>
              <w:left w:w="20" w:type="dxa"/>
              <w:bottom w:w="20" w:type="dxa"/>
              <w:right w:w="20" w:type="dxa"/>
            </w:tcMar>
            <w:vAlign w:val="center"/>
            <w:hideMark/>
          </w:tcPr>
          <w:p w14:paraId="42F5CC51" w14:textId="77777777" w:rsidR="00843AC5" w:rsidRPr="009447DA" w:rsidRDefault="00843AC5" w:rsidP="004D13CE">
            <w:pPr>
              <w:pStyle w:val="movimento"/>
              <w:rPr>
                <w:color w:val="002060"/>
              </w:rPr>
            </w:pPr>
            <w:r w:rsidRPr="009447DA">
              <w:rPr>
                <w:color w:val="002060"/>
              </w:rPr>
              <w:t>CAMILLETTI NICOLA</w:t>
            </w:r>
          </w:p>
        </w:tc>
        <w:tc>
          <w:tcPr>
            <w:tcW w:w="2200" w:type="dxa"/>
            <w:tcMar>
              <w:top w:w="20" w:type="dxa"/>
              <w:left w:w="20" w:type="dxa"/>
              <w:bottom w:w="20" w:type="dxa"/>
              <w:right w:w="20" w:type="dxa"/>
            </w:tcMar>
            <w:vAlign w:val="center"/>
            <w:hideMark/>
          </w:tcPr>
          <w:p w14:paraId="6AAC0508" w14:textId="77777777" w:rsidR="00843AC5" w:rsidRPr="009447DA" w:rsidRDefault="00843AC5" w:rsidP="004D13CE">
            <w:pPr>
              <w:pStyle w:val="movimento2"/>
              <w:rPr>
                <w:color w:val="002060"/>
              </w:rPr>
            </w:pPr>
            <w:r w:rsidRPr="009447DA">
              <w:rPr>
                <w:color w:val="002060"/>
              </w:rPr>
              <w:t xml:space="preserve">(OLIMPIA JUVENTU FALCONARA) </w:t>
            </w:r>
          </w:p>
        </w:tc>
        <w:tc>
          <w:tcPr>
            <w:tcW w:w="800" w:type="dxa"/>
            <w:tcMar>
              <w:top w:w="20" w:type="dxa"/>
              <w:left w:w="20" w:type="dxa"/>
              <w:bottom w:w="20" w:type="dxa"/>
              <w:right w:w="20" w:type="dxa"/>
            </w:tcMar>
            <w:vAlign w:val="center"/>
            <w:hideMark/>
          </w:tcPr>
          <w:p w14:paraId="6449FA4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513E8CA" w14:textId="77777777" w:rsidR="00843AC5" w:rsidRPr="009447DA" w:rsidRDefault="00843AC5" w:rsidP="004D13CE">
            <w:pPr>
              <w:pStyle w:val="movimento"/>
              <w:rPr>
                <w:color w:val="002060"/>
              </w:rPr>
            </w:pPr>
            <w:r w:rsidRPr="009447DA">
              <w:rPr>
                <w:color w:val="002060"/>
              </w:rPr>
              <w:t>TOMBOLINI GIANTOMMASO</w:t>
            </w:r>
          </w:p>
        </w:tc>
        <w:tc>
          <w:tcPr>
            <w:tcW w:w="2200" w:type="dxa"/>
            <w:tcMar>
              <w:top w:w="20" w:type="dxa"/>
              <w:left w:w="20" w:type="dxa"/>
              <w:bottom w:w="20" w:type="dxa"/>
              <w:right w:w="20" w:type="dxa"/>
            </w:tcMar>
            <w:vAlign w:val="center"/>
            <w:hideMark/>
          </w:tcPr>
          <w:p w14:paraId="67D6432E" w14:textId="77777777" w:rsidR="00843AC5" w:rsidRPr="009447DA" w:rsidRDefault="00843AC5" w:rsidP="004D13CE">
            <w:pPr>
              <w:pStyle w:val="movimento2"/>
              <w:rPr>
                <w:color w:val="002060"/>
              </w:rPr>
            </w:pPr>
            <w:r w:rsidRPr="009447DA">
              <w:rPr>
                <w:color w:val="002060"/>
              </w:rPr>
              <w:t xml:space="preserve">(OLIMPIA JUVENTU FALCONARA) </w:t>
            </w:r>
          </w:p>
        </w:tc>
      </w:tr>
      <w:tr w:rsidR="00843AC5" w:rsidRPr="009447DA" w14:paraId="19FA27DA" w14:textId="77777777" w:rsidTr="004D13CE">
        <w:tc>
          <w:tcPr>
            <w:tcW w:w="2200" w:type="dxa"/>
            <w:tcMar>
              <w:top w:w="20" w:type="dxa"/>
              <w:left w:w="20" w:type="dxa"/>
              <w:bottom w:w="20" w:type="dxa"/>
              <w:right w:w="20" w:type="dxa"/>
            </w:tcMar>
            <w:vAlign w:val="center"/>
            <w:hideMark/>
          </w:tcPr>
          <w:p w14:paraId="159AB839" w14:textId="77777777" w:rsidR="00843AC5" w:rsidRPr="009447DA" w:rsidRDefault="00843AC5" w:rsidP="004D13CE">
            <w:pPr>
              <w:pStyle w:val="movimento"/>
              <w:rPr>
                <w:color w:val="002060"/>
              </w:rPr>
            </w:pPr>
            <w:r w:rsidRPr="009447DA">
              <w:rPr>
                <w:color w:val="002060"/>
              </w:rPr>
              <w:t>ALTIERI VITOANTONIO</w:t>
            </w:r>
          </w:p>
        </w:tc>
        <w:tc>
          <w:tcPr>
            <w:tcW w:w="2200" w:type="dxa"/>
            <w:tcMar>
              <w:top w:w="20" w:type="dxa"/>
              <w:left w:w="20" w:type="dxa"/>
              <w:bottom w:w="20" w:type="dxa"/>
              <w:right w:w="20" w:type="dxa"/>
            </w:tcMar>
            <w:vAlign w:val="center"/>
            <w:hideMark/>
          </w:tcPr>
          <w:p w14:paraId="6B9A162E" w14:textId="77777777" w:rsidR="00843AC5" w:rsidRPr="009447DA" w:rsidRDefault="00843AC5" w:rsidP="004D13CE">
            <w:pPr>
              <w:pStyle w:val="movimento2"/>
              <w:rPr>
                <w:color w:val="002060"/>
              </w:rPr>
            </w:pPr>
            <w:r w:rsidRPr="009447DA">
              <w:rPr>
                <w:color w:val="002060"/>
              </w:rPr>
              <w:t xml:space="preserve">(POL. SPORT COMMUNICATION) </w:t>
            </w:r>
          </w:p>
        </w:tc>
        <w:tc>
          <w:tcPr>
            <w:tcW w:w="800" w:type="dxa"/>
            <w:tcMar>
              <w:top w:w="20" w:type="dxa"/>
              <w:left w:w="20" w:type="dxa"/>
              <w:bottom w:w="20" w:type="dxa"/>
              <w:right w:w="20" w:type="dxa"/>
            </w:tcMar>
            <w:vAlign w:val="center"/>
            <w:hideMark/>
          </w:tcPr>
          <w:p w14:paraId="1151DAC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C41AAE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E472242" w14:textId="77777777" w:rsidR="00843AC5" w:rsidRPr="009447DA" w:rsidRDefault="00843AC5" w:rsidP="004D13CE">
            <w:pPr>
              <w:pStyle w:val="movimento2"/>
              <w:rPr>
                <w:color w:val="002060"/>
              </w:rPr>
            </w:pPr>
            <w:r w:rsidRPr="009447DA">
              <w:rPr>
                <w:color w:val="002060"/>
              </w:rPr>
              <w:t> </w:t>
            </w:r>
          </w:p>
        </w:tc>
      </w:tr>
    </w:tbl>
    <w:p w14:paraId="2CD7A2EC"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9682E18" w14:textId="77777777" w:rsidTr="004D13CE">
        <w:tc>
          <w:tcPr>
            <w:tcW w:w="2200" w:type="dxa"/>
            <w:tcMar>
              <w:top w:w="20" w:type="dxa"/>
              <w:left w:w="20" w:type="dxa"/>
              <w:bottom w:w="20" w:type="dxa"/>
              <w:right w:w="20" w:type="dxa"/>
            </w:tcMar>
            <w:vAlign w:val="center"/>
            <w:hideMark/>
          </w:tcPr>
          <w:p w14:paraId="67921192" w14:textId="77777777" w:rsidR="00843AC5" w:rsidRPr="009447DA" w:rsidRDefault="00843AC5" w:rsidP="004D13CE">
            <w:pPr>
              <w:pStyle w:val="movimento"/>
              <w:rPr>
                <w:color w:val="002060"/>
              </w:rPr>
            </w:pPr>
            <w:r w:rsidRPr="009447DA">
              <w:rPr>
                <w:color w:val="002060"/>
              </w:rPr>
              <w:t>AGOSTINI FILIPPO</w:t>
            </w:r>
          </w:p>
        </w:tc>
        <w:tc>
          <w:tcPr>
            <w:tcW w:w="2200" w:type="dxa"/>
            <w:tcMar>
              <w:top w:w="20" w:type="dxa"/>
              <w:left w:w="20" w:type="dxa"/>
              <w:bottom w:w="20" w:type="dxa"/>
              <w:right w:w="20" w:type="dxa"/>
            </w:tcMar>
            <w:vAlign w:val="center"/>
            <w:hideMark/>
          </w:tcPr>
          <w:p w14:paraId="69B90612" w14:textId="77777777" w:rsidR="00843AC5" w:rsidRPr="009447DA" w:rsidRDefault="00843AC5" w:rsidP="004D13CE">
            <w:pPr>
              <w:pStyle w:val="movimento2"/>
              <w:rPr>
                <w:color w:val="002060"/>
              </w:rPr>
            </w:pPr>
            <w:r w:rsidRPr="009447DA">
              <w:rPr>
                <w:color w:val="002060"/>
              </w:rPr>
              <w:t xml:space="preserve">(AMICI 84) </w:t>
            </w:r>
          </w:p>
        </w:tc>
        <w:tc>
          <w:tcPr>
            <w:tcW w:w="800" w:type="dxa"/>
            <w:tcMar>
              <w:top w:w="20" w:type="dxa"/>
              <w:left w:w="20" w:type="dxa"/>
              <w:bottom w:w="20" w:type="dxa"/>
              <w:right w:w="20" w:type="dxa"/>
            </w:tcMar>
            <w:vAlign w:val="center"/>
            <w:hideMark/>
          </w:tcPr>
          <w:p w14:paraId="7A2AE04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9EB6B78" w14:textId="77777777" w:rsidR="00843AC5" w:rsidRPr="009447DA" w:rsidRDefault="00843AC5" w:rsidP="004D13CE">
            <w:pPr>
              <w:pStyle w:val="movimento"/>
              <w:rPr>
                <w:color w:val="002060"/>
              </w:rPr>
            </w:pPr>
            <w:r w:rsidRPr="009447DA">
              <w:rPr>
                <w:color w:val="002060"/>
              </w:rPr>
              <w:t>MONTERVINO SIMONE</w:t>
            </w:r>
          </w:p>
        </w:tc>
        <w:tc>
          <w:tcPr>
            <w:tcW w:w="2200" w:type="dxa"/>
            <w:tcMar>
              <w:top w:w="20" w:type="dxa"/>
              <w:left w:w="20" w:type="dxa"/>
              <w:bottom w:w="20" w:type="dxa"/>
              <w:right w:w="20" w:type="dxa"/>
            </w:tcMar>
            <w:vAlign w:val="center"/>
            <w:hideMark/>
          </w:tcPr>
          <w:p w14:paraId="3786CCB6" w14:textId="77777777" w:rsidR="00843AC5" w:rsidRPr="009447DA" w:rsidRDefault="00843AC5" w:rsidP="004D13CE">
            <w:pPr>
              <w:pStyle w:val="movimento2"/>
              <w:rPr>
                <w:color w:val="002060"/>
              </w:rPr>
            </w:pPr>
            <w:r w:rsidRPr="009447DA">
              <w:rPr>
                <w:color w:val="002060"/>
              </w:rPr>
              <w:t>(</w:t>
            </w:r>
            <w:proofErr w:type="gramStart"/>
            <w:r w:rsidRPr="009447DA">
              <w:rPr>
                <w:color w:val="002060"/>
              </w:rPr>
              <w:t>CITTA</w:t>
            </w:r>
            <w:proofErr w:type="gramEnd"/>
            <w:r w:rsidRPr="009447DA">
              <w:rPr>
                <w:color w:val="002060"/>
              </w:rPr>
              <w:t xml:space="preserve"> DI FALCONARA) </w:t>
            </w:r>
          </w:p>
        </w:tc>
      </w:tr>
      <w:tr w:rsidR="00843AC5" w:rsidRPr="009447DA" w14:paraId="78021698" w14:textId="77777777" w:rsidTr="004D13CE">
        <w:tc>
          <w:tcPr>
            <w:tcW w:w="2200" w:type="dxa"/>
            <w:tcMar>
              <w:top w:w="20" w:type="dxa"/>
              <w:left w:w="20" w:type="dxa"/>
              <w:bottom w:w="20" w:type="dxa"/>
              <w:right w:w="20" w:type="dxa"/>
            </w:tcMar>
            <w:vAlign w:val="center"/>
            <w:hideMark/>
          </w:tcPr>
          <w:p w14:paraId="3CBD2F9A" w14:textId="77777777" w:rsidR="00843AC5" w:rsidRPr="009447DA" w:rsidRDefault="00843AC5" w:rsidP="004D13CE">
            <w:pPr>
              <w:pStyle w:val="movimento"/>
              <w:rPr>
                <w:color w:val="002060"/>
              </w:rPr>
            </w:pPr>
            <w:r w:rsidRPr="009447DA">
              <w:rPr>
                <w:color w:val="002060"/>
              </w:rPr>
              <w:t>MENDOSA DAMIANO</w:t>
            </w:r>
          </w:p>
        </w:tc>
        <w:tc>
          <w:tcPr>
            <w:tcW w:w="2200" w:type="dxa"/>
            <w:tcMar>
              <w:top w:w="20" w:type="dxa"/>
              <w:left w:w="20" w:type="dxa"/>
              <w:bottom w:w="20" w:type="dxa"/>
              <w:right w:w="20" w:type="dxa"/>
            </w:tcMar>
            <w:vAlign w:val="center"/>
            <w:hideMark/>
          </w:tcPr>
          <w:p w14:paraId="40D7FB77" w14:textId="77777777" w:rsidR="00843AC5" w:rsidRPr="009447DA" w:rsidRDefault="00843AC5" w:rsidP="004D13CE">
            <w:pPr>
              <w:pStyle w:val="movimento2"/>
              <w:rPr>
                <w:color w:val="002060"/>
              </w:rPr>
            </w:pPr>
            <w:r w:rsidRPr="009447DA">
              <w:rPr>
                <w:color w:val="002060"/>
              </w:rPr>
              <w:t xml:space="preserve">(FRASASSI C5) </w:t>
            </w:r>
          </w:p>
        </w:tc>
        <w:tc>
          <w:tcPr>
            <w:tcW w:w="800" w:type="dxa"/>
            <w:tcMar>
              <w:top w:w="20" w:type="dxa"/>
              <w:left w:w="20" w:type="dxa"/>
              <w:bottom w:w="20" w:type="dxa"/>
              <w:right w:w="20" w:type="dxa"/>
            </w:tcMar>
            <w:vAlign w:val="center"/>
            <w:hideMark/>
          </w:tcPr>
          <w:p w14:paraId="38D6D9E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5713175" w14:textId="77777777" w:rsidR="00843AC5" w:rsidRPr="009447DA" w:rsidRDefault="00843AC5" w:rsidP="004D13CE">
            <w:pPr>
              <w:pStyle w:val="movimento"/>
              <w:rPr>
                <w:color w:val="002060"/>
              </w:rPr>
            </w:pPr>
            <w:r w:rsidRPr="009447DA">
              <w:rPr>
                <w:color w:val="002060"/>
              </w:rPr>
              <w:t>NALLI LUCA</w:t>
            </w:r>
          </w:p>
        </w:tc>
        <w:tc>
          <w:tcPr>
            <w:tcW w:w="2200" w:type="dxa"/>
            <w:tcMar>
              <w:top w:w="20" w:type="dxa"/>
              <w:left w:w="20" w:type="dxa"/>
              <w:bottom w:w="20" w:type="dxa"/>
              <w:right w:w="20" w:type="dxa"/>
            </w:tcMar>
            <w:vAlign w:val="center"/>
            <w:hideMark/>
          </w:tcPr>
          <w:p w14:paraId="02830922" w14:textId="77777777" w:rsidR="00843AC5" w:rsidRPr="009447DA" w:rsidRDefault="00843AC5" w:rsidP="004D13CE">
            <w:pPr>
              <w:pStyle w:val="movimento2"/>
              <w:rPr>
                <w:color w:val="002060"/>
              </w:rPr>
            </w:pPr>
            <w:r w:rsidRPr="009447DA">
              <w:rPr>
                <w:color w:val="002060"/>
              </w:rPr>
              <w:t xml:space="preserve">(FUTSAL ANCONA) </w:t>
            </w:r>
          </w:p>
        </w:tc>
      </w:tr>
      <w:tr w:rsidR="00843AC5" w:rsidRPr="009447DA" w14:paraId="64AE6572" w14:textId="77777777" w:rsidTr="004D13CE">
        <w:tc>
          <w:tcPr>
            <w:tcW w:w="2200" w:type="dxa"/>
            <w:tcMar>
              <w:top w:w="20" w:type="dxa"/>
              <w:left w:w="20" w:type="dxa"/>
              <w:bottom w:w="20" w:type="dxa"/>
              <w:right w:w="20" w:type="dxa"/>
            </w:tcMar>
            <w:vAlign w:val="center"/>
            <w:hideMark/>
          </w:tcPr>
          <w:p w14:paraId="0329BCBC" w14:textId="77777777" w:rsidR="00843AC5" w:rsidRPr="009447DA" w:rsidRDefault="00843AC5" w:rsidP="004D13CE">
            <w:pPr>
              <w:pStyle w:val="movimento"/>
              <w:rPr>
                <w:color w:val="002060"/>
              </w:rPr>
            </w:pPr>
            <w:r w:rsidRPr="009447DA">
              <w:rPr>
                <w:color w:val="002060"/>
              </w:rPr>
              <w:t>FABRETTI MATTIA</w:t>
            </w:r>
          </w:p>
        </w:tc>
        <w:tc>
          <w:tcPr>
            <w:tcW w:w="2200" w:type="dxa"/>
            <w:tcMar>
              <w:top w:w="20" w:type="dxa"/>
              <w:left w:w="20" w:type="dxa"/>
              <w:bottom w:w="20" w:type="dxa"/>
              <w:right w:w="20" w:type="dxa"/>
            </w:tcMar>
            <w:vAlign w:val="center"/>
            <w:hideMark/>
          </w:tcPr>
          <w:p w14:paraId="733A37E8" w14:textId="77777777" w:rsidR="00843AC5" w:rsidRPr="009447DA" w:rsidRDefault="00843AC5" w:rsidP="004D13CE">
            <w:pPr>
              <w:pStyle w:val="movimento2"/>
              <w:rPr>
                <w:color w:val="002060"/>
              </w:rPr>
            </w:pPr>
            <w:r w:rsidRPr="009447DA">
              <w:rPr>
                <w:color w:val="002060"/>
              </w:rPr>
              <w:t xml:space="preserve">(GLS DORICA AN.UR) </w:t>
            </w:r>
          </w:p>
        </w:tc>
        <w:tc>
          <w:tcPr>
            <w:tcW w:w="800" w:type="dxa"/>
            <w:tcMar>
              <w:top w:w="20" w:type="dxa"/>
              <w:left w:w="20" w:type="dxa"/>
              <w:bottom w:w="20" w:type="dxa"/>
              <w:right w:w="20" w:type="dxa"/>
            </w:tcMar>
            <w:vAlign w:val="center"/>
            <w:hideMark/>
          </w:tcPr>
          <w:p w14:paraId="1B7FC7A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01B32B4" w14:textId="77777777" w:rsidR="00843AC5" w:rsidRPr="009447DA" w:rsidRDefault="00843AC5" w:rsidP="004D13CE">
            <w:pPr>
              <w:pStyle w:val="movimento"/>
              <w:rPr>
                <w:color w:val="002060"/>
              </w:rPr>
            </w:pPr>
            <w:r w:rsidRPr="009447DA">
              <w:rPr>
                <w:color w:val="002060"/>
              </w:rPr>
              <w:t>GATTICCHI DAVIDE</w:t>
            </w:r>
          </w:p>
        </w:tc>
        <w:tc>
          <w:tcPr>
            <w:tcW w:w="2200" w:type="dxa"/>
            <w:tcMar>
              <w:top w:w="20" w:type="dxa"/>
              <w:left w:w="20" w:type="dxa"/>
              <w:bottom w:w="20" w:type="dxa"/>
              <w:right w:w="20" w:type="dxa"/>
            </w:tcMar>
            <w:vAlign w:val="center"/>
            <w:hideMark/>
          </w:tcPr>
          <w:p w14:paraId="7E74DF7B" w14:textId="77777777" w:rsidR="00843AC5" w:rsidRPr="009447DA" w:rsidRDefault="00843AC5" w:rsidP="004D13CE">
            <w:pPr>
              <w:pStyle w:val="movimento2"/>
              <w:rPr>
                <w:color w:val="002060"/>
              </w:rPr>
            </w:pPr>
            <w:r w:rsidRPr="009447DA">
              <w:rPr>
                <w:color w:val="002060"/>
              </w:rPr>
              <w:t xml:space="preserve">(GNANO 04) </w:t>
            </w:r>
          </w:p>
        </w:tc>
      </w:tr>
      <w:tr w:rsidR="00843AC5" w:rsidRPr="009447DA" w14:paraId="454540AE" w14:textId="77777777" w:rsidTr="004D13CE">
        <w:tc>
          <w:tcPr>
            <w:tcW w:w="2200" w:type="dxa"/>
            <w:tcMar>
              <w:top w:w="20" w:type="dxa"/>
              <w:left w:w="20" w:type="dxa"/>
              <w:bottom w:w="20" w:type="dxa"/>
              <w:right w:w="20" w:type="dxa"/>
            </w:tcMar>
            <w:vAlign w:val="center"/>
            <w:hideMark/>
          </w:tcPr>
          <w:p w14:paraId="1176B8AF" w14:textId="77777777" w:rsidR="00843AC5" w:rsidRPr="009447DA" w:rsidRDefault="00843AC5" w:rsidP="004D13CE">
            <w:pPr>
              <w:pStyle w:val="movimento"/>
              <w:rPr>
                <w:color w:val="002060"/>
              </w:rPr>
            </w:pPr>
            <w:r w:rsidRPr="009447DA">
              <w:rPr>
                <w:color w:val="002060"/>
              </w:rPr>
              <w:lastRenderedPageBreak/>
              <w:t>MAGRINI RICCARDO</w:t>
            </w:r>
          </w:p>
        </w:tc>
        <w:tc>
          <w:tcPr>
            <w:tcW w:w="2200" w:type="dxa"/>
            <w:tcMar>
              <w:top w:w="20" w:type="dxa"/>
              <w:left w:w="20" w:type="dxa"/>
              <w:bottom w:w="20" w:type="dxa"/>
              <w:right w:w="20" w:type="dxa"/>
            </w:tcMar>
            <w:vAlign w:val="center"/>
            <w:hideMark/>
          </w:tcPr>
          <w:p w14:paraId="1297C521" w14:textId="77777777" w:rsidR="00843AC5" w:rsidRPr="009447DA" w:rsidRDefault="00843AC5" w:rsidP="004D13CE">
            <w:pPr>
              <w:pStyle w:val="movimento2"/>
              <w:rPr>
                <w:color w:val="002060"/>
              </w:rPr>
            </w:pPr>
            <w:r w:rsidRPr="009447DA">
              <w:rPr>
                <w:color w:val="002060"/>
              </w:rPr>
              <w:t xml:space="preserve">(POL. SPORT COMMUNICATION) </w:t>
            </w:r>
          </w:p>
        </w:tc>
        <w:tc>
          <w:tcPr>
            <w:tcW w:w="800" w:type="dxa"/>
            <w:tcMar>
              <w:top w:w="20" w:type="dxa"/>
              <w:left w:w="20" w:type="dxa"/>
              <w:bottom w:w="20" w:type="dxa"/>
              <w:right w:w="20" w:type="dxa"/>
            </w:tcMar>
            <w:vAlign w:val="center"/>
            <w:hideMark/>
          </w:tcPr>
          <w:p w14:paraId="6372354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F7246F9" w14:textId="77777777" w:rsidR="00843AC5" w:rsidRPr="009447DA" w:rsidRDefault="00843AC5" w:rsidP="004D13CE">
            <w:pPr>
              <w:pStyle w:val="movimento"/>
              <w:rPr>
                <w:color w:val="002060"/>
              </w:rPr>
            </w:pPr>
            <w:r w:rsidRPr="009447DA">
              <w:rPr>
                <w:color w:val="002060"/>
              </w:rPr>
              <w:t>GUIDOTTI LORENZO</w:t>
            </w:r>
          </w:p>
        </w:tc>
        <w:tc>
          <w:tcPr>
            <w:tcW w:w="2200" w:type="dxa"/>
            <w:tcMar>
              <w:top w:w="20" w:type="dxa"/>
              <w:left w:w="20" w:type="dxa"/>
              <w:bottom w:w="20" w:type="dxa"/>
              <w:right w:w="20" w:type="dxa"/>
            </w:tcMar>
            <w:vAlign w:val="center"/>
            <w:hideMark/>
          </w:tcPr>
          <w:p w14:paraId="4E198D0E" w14:textId="77777777" w:rsidR="00843AC5" w:rsidRPr="009447DA" w:rsidRDefault="00843AC5" w:rsidP="004D13CE">
            <w:pPr>
              <w:pStyle w:val="movimento2"/>
              <w:rPr>
                <w:color w:val="002060"/>
              </w:rPr>
            </w:pPr>
            <w:r w:rsidRPr="009447DA">
              <w:rPr>
                <w:color w:val="002060"/>
              </w:rPr>
              <w:t xml:space="preserve">(RIVIERA DELLE PALME) </w:t>
            </w:r>
          </w:p>
        </w:tc>
      </w:tr>
      <w:tr w:rsidR="00843AC5" w:rsidRPr="009447DA" w14:paraId="7ED9CD2C" w14:textId="77777777" w:rsidTr="004D13CE">
        <w:tc>
          <w:tcPr>
            <w:tcW w:w="2200" w:type="dxa"/>
            <w:tcMar>
              <w:top w:w="20" w:type="dxa"/>
              <w:left w:w="20" w:type="dxa"/>
              <w:bottom w:w="20" w:type="dxa"/>
              <w:right w:w="20" w:type="dxa"/>
            </w:tcMar>
            <w:vAlign w:val="center"/>
            <w:hideMark/>
          </w:tcPr>
          <w:p w14:paraId="0CCF30F3" w14:textId="77777777" w:rsidR="00843AC5" w:rsidRPr="009447DA" w:rsidRDefault="00843AC5" w:rsidP="004D13CE">
            <w:pPr>
              <w:pStyle w:val="movimento"/>
              <w:rPr>
                <w:color w:val="002060"/>
              </w:rPr>
            </w:pPr>
            <w:r w:rsidRPr="009447DA">
              <w:rPr>
                <w:color w:val="002060"/>
              </w:rPr>
              <w:t>PACI GIOVANNI</w:t>
            </w:r>
          </w:p>
        </w:tc>
        <w:tc>
          <w:tcPr>
            <w:tcW w:w="2200" w:type="dxa"/>
            <w:tcMar>
              <w:top w:w="20" w:type="dxa"/>
              <w:left w:w="20" w:type="dxa"/>
              <w:bottom w:w="20" w:type="dxa"/>
              <w:right w:w="20" w:type="dxa"/>
            </w:tcMar>
            <w:vAlign w:val="center"/>
            <w:hideMark/>
          </w:tcPr>
          <w:p w14:paraId="039596AC" w14:textId="77777777" w:rsidR="00843AC5" w:rsidRPr="009447DA" w:rsidRDefault="00843AC5" w:rsidP="004D13CE">
            <w:pPr>
              <w:pStyle w:val="movimento2"/>
              <w:rPr>
                <w:color w:val="002060"/>
              </w:rPr>
            </w:pPr>
            <w:r w:rsidRPr="009447DA">
              <w:rPr>
                <w:color w:val="002060"/>
              </w:rPr>
              <w:t xml:space="preserve">(RIVIERA DELLE PALME) </w:t>
            </w:r>
          </w:p>
        </w:tc>
        <w:tc>
          <w:tcPr>
            <w:tcW w:w="800" w:type="dxa"/>
            <w:tcMar>
              <w:top w:w="20" w:type="dxa"/>
              <w:left w:w="20" w:type="dxa"/>
              <w:bottom w:w="20" w:type="dxa"/>
              <w:right w:w="20" w:type="dxa"/>
            </w:tcMar>
            <w:vAlign w:val="center"/>
            <w:hideMark/>
          </w:tcPr>
          <w:p w14:paraId="1CC20766"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AA28F66" w14:textId="77777777" w:rsidR="00843AC5" w:rsidRPr="009447DA" w:rsidRDefault="00843AC5" w:rsidP="004D13CE">
            <w:pPr>
              <w:pStyle w:val="movimento"/>
              <w:rPr>
                <w:color w:val="002060"/>
              </w:rPr>
            </w:pPr>
            <w:r w:rsidRPr="009447DA">
              <w:rPr>
                <w:color w:val="002060"/>
              </w:rPr>
              <w:t>COACCI ALESSANDRO</w:t>
            </w:r>
          </w:p>
        </w:tc>
        <w:tc>
          <w:tcPr>
            <w:tcW w:w="2200" w:type="dxa"/>
            <w:tcMar>
              <w:top w:w="20" w:type="dxa"/>
              <w:left w:w="20" w:type="dxa"/>
              <w:bottom w:w="20" w:type="dxa"/>
              <w:right w:w="20" w:type="dxa"/>
            </w:tcMar>
            <w:vAlign w:val="center"/>
            <w:hideMark/>
          </w:tcPr>
          <w:p w14:paraId="29641080" w14:textId="77777777" w:rsidR="00843AC5" w:rsidRPr="009447DA" w:rsidRDefault="00843AC5" w:rsidP="004D13CE">
            <w:pPr>
              <w:pStyle w:val="movimento2"/>
              <w:rPr>
                <w:color w:val="002060"/>
              </w:rPr>
            </w:pPr>
            <w:r w:rsidRPr="009447DA">
              <w:rPr>
                <w:color w:val="002060"/>
              </w:rPr>
              <w:t xml:space="preserve">(SPECIAL ONE SPORTING CLUB) </w:t>
            </w:r>
          </w:p>
        </w:tc>
      </w:tr>
      <w:tr w:rsidR="00843AC5" w:rsidRPr="009447DA" w14:paraId="2BA2B8F8" w14:textId="77777777" w:rsidTr="004D13CE">
        <w:tc>
          <w:tcPr>
            <w:tcW w:w="2200" w:type="dxa"/>
            <w:tcMar>
              <w:top w:w="20" w:type="dxa"/>
              <w:left w:w="20" w:type="dxa"/>
              <w:bottom w:w="20" w:type="dxa"/>
              <w:right w:w="20" w:type="dxa"/>
            </w:tcMar>
            <w:vAlign w:val="center"/>
            <w:hideMark/>
          </w:tcPr>
          <w:p w14:paraId="04A1068D" w14:textId="77777777" w:rsidR="00843AC5" w:rsidRPr="009447DA" w:rsidRDefault="00843AC5" w:rsidP="004D13CE">
            <w:pPr>
              <w:pStyle w:val="movimento"/>
              <w:rPr>
                <w:color w:val="002060"/>
              </w:rPr>
            </w:pPr>
            <w:r w:rsidRPr="009447DA">
              <w:rPr>
                <w:color w:val="002060"/>
              </w:rPr>
              <w:t>BRACCIONI CESARE</w:t>
            </w:r>
          </w:p>
        </w:tc>
        <w:tc>
          <w:tcPr>
            <w:tcW w:w="2200" w:type="dxa"/>
            <w:tcMar>
              <w:top w:w="20" w:type="dxa"/>
              <w:left w:w="20" w:type="dxa"/>
              <w:bottom w:w="20" w:type="dxa"/>
              <w:right w:w="20" w:type="dxa"/>
            </w:tcMar>
            <w:vAlign w:val="center"/>
            <w:hideMark/>
          </w:tcPr>
          <w:p w14:paraId="3085028D" w14:textId="77777777" w:rsidR="00843AC5" w:rsidRPr="009447DA" w:rsidRDefault="00843AC5" w:rsidP="004D13CE">
            <w:pPr>
              <w:pStyle w:val="movimento2"/>
              <w:rPr>
                <w:color w:val="002060"/>
              </w:rPr>
            </w:pPr>
            <w:r w:rsidRPr="009447DA">
              <w:rPr>
                <w:color w:val="002060"/>
              </w:rPr>
              <w:t xml:space="preserve">(URBANIA CALCIO) </w:t>
            </w:r>
          </w:p>
        </w:tc>
        <w:tc>
          <w:tcPr>
            <w:tcW w:w="800" w:type="dxa"/>
            <w:tcMar>
              <w:top w:w="20" w:type="dxa"/>
              <w:left w:w="20" w:type="dxa"/>
              <w:bottom w:w="20" w:type="dxa"/>
              <w:right w:w="20" w:type="dxa"/>
            </w:tcMar>
            <w:vAlign w:val="center"/>
            <w:hideMark/>
          </w:tcPr>
          <w:p w14:paraId="79BF9EF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741FEA3" w14:textId="77777777" w:rsidR="00843AC5" w:rsidRPr="009447DA" w:rsidRDefault="00843AC5" w:rsidP="004D13CE">
            <w:pPr>
              <w:pStyle w:val="movimento"/>
              <w:rPr>
                <w:color w:val="002060"/>
              </w:rPr>
            </w:pPr>
            <w:r w:rsidRPr="009447DA">
              <w:rPr>
                <w:color w:val="002060"/>
              </w:rPr>
              <w:t>GABBANINI PAOLO</w:t>
            </w:r>
          </w:p>
        </w:tc>
        <w:tc>
          <w:tcPr>
            <w:tcW w:w="2200" w:type="dxa"/>
            <w:tcMar>
              <w:top w:w="20" w:type="dxa"/>
              <w:left w:w="20" w:type="dxa"/>
              <w:bottom w:w="20" w:type="dxa"/>
              <w:right w:w="20" w:type="dxa"/>
            </w:tcMar>
            <w:vAlign w:val="center"/>
            <w:hideMark/>
          </w:tcPr>
          <w:p w14:paraId="49D280C4" w14:textId="77777777" w:rsidR="00843AC5" w:rsidRPr="009447DA" w:rsidRDefault="00843AC5" w:rsidP="004D13CE">
            <w:pPr>
              <w:pStyle w:val="movimento2"/>
              <w:rPr>
                <w:color w:val="002060"/>
              </w:rPr>
            </w:pPr>
            <w:r w:rsidRPr="009447DA">
              <w:rPr>
                <w:color w:val="002060"/>
              </w:rPr>
              <w:t xml:space="preserve">(URBINO CALCIO A 5) </w:t>
            </w:r>
          </w:p>
        </w:tc>
      </w:tr>
    </w:tbl>
    <w:p w14:paraId="1C9ECCCD"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22D41363" w14:textId="77777777" w:rsidTr="004D13CE">
        <w:tc>
          <w:tcPr>
            <w:tcW w:w="2200" w:type="dxa"/>
            <w:tcMar>
              <w:top w:w="20" w:type="dxa"/>
              <w:left w:w="20" w:type="dxa"/>
              <w:bottom w:w="20" w:type="dxa"/>
              <w:right w:w="20" w:type="dxa"/>
            </w:tcMar>
            <w:vAlign w:val="center"/>
            <w:hideMark/>
          </w:tcPr>
          <w:p w14:paraId="13238B9F" w14:textId="77777777" w:rsidR="00843AC5" w:rsidRPr="009447DA" w:rsidRDefault="00843AC5" w:rsidP="004D13CE">
            <w:pPr>
              <w:pStyle w:val="movimento"/>
              <w:rPr>
                <w:color w:val="002060"/>
              </w:rPr>
            </w:pPr>
            <w:r w:rsidRPr="009447DA">
              <w:rPr>
                <w:color w:val="002060"/>
              </w:rPr>
              <w:t>GIROTTI ALESSANDRO</w:t>
            </w:r>
          </w:p>
        </w:tc>
        <w:tc>
          <w:tcPr>
            <w:tcW w:w="2200" w:type="dxa"/>
            <w:tcMar>
              <w:top w:w="20" w:type="dxa"/>
              <w:left w:w="20" w:type="dxa"/>
              <w:bottom w:w="20" w:type="dxa"/>
              <w:right w:w="20" w:type="dxa"/>
            </w:tcMar>
            <w:vAlign w:val="center"/>
            <w:hideMark/>
          </w:tcPr>
          <w:p w14:paraId="55B0209C" w14:textId="77777777" w:rsidR="00843AC5" w:rsidRPr="009447DA" w:rsidRDefault="00843AC5" w:rsidP="004D13CE">
            <w:pPr>
              <w:pStyle w:val="movimento2"/>
              <w:rPr>
                <w:color w:val="002060"/>
              </w:rPr>
            </w:pPr>
            <w:r w:rsidRPr="009447DA">
              <w:rPr>
                <w:color w:val="002060"/>
              </w:rPr>
              <w:t xml:space="preserve">(AMATORI STESE 2007 SRL) </w:t>
            </w:r>
          </w:p>
        </w:tc>
        <w:tc>
          <w:tcPr>
            <w:tcW w:w="800" w:type="dxa"/>
            <w:tcMar>
              <w:top w:w="20" w:type="dxa"/>
              <w:left w:w="20" w:type="dxa"/>
              <w:bottom w:w="20" w:type="dxa"/>
              <w:right w:w="20" w:type="dxa"/>
            </w:tcMar>
            <w:vAlign w:val="center"/>
            <w:hideMark/>
          </w:tcPr>
          <w:p w14:paraId="60DFF64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AF91549" w14:textId="77777777" w:rsidR="00843AC5" w:rsidRPr="009447DA" w:rsidRDefault="00843AC5" w:rsidP="004D13CE">
            <w:pPr>
              <w:pStyle w:val="movimento"/>
              <w:rPr>
                <w:color w:val="002060"/>
              </w:rPr>
            </w:pPr>
            <w:r w:rsidRPr="009447DA">
              <w:rPr>
                <w:color w:val="002060"/>
              </w:rPr>
              <w:t>CITTADINI FRANCESCO</w:t>
            </w:r>
          </w:p>
        </w:tc>
        <w:tc>
          <w:tcPr>
            <w:tcW w:w="2200" w:type="dxa"/>
            <w:tcMar>
              <w:top w:w="20" w:type="dxa"/>
              <w:left w:w="20" w:type="dxa"/>
              <w:bottom w:w="20" w:type="dxa"/>
              <w:right w:w="20" w:type="dxa"/>
            </w:tcMar>
            <w:vAlign w:val="center"/>
            <w:hideMark/>
          </w:tcPr>
          <w:p w14:paraId="10B24A2B" w14:textId="77777777" w:rsidR="00843AC5" w:rsidRPr="009447DA" w:rsidRDefault="00843AC5" w:rsidP="004D13CE">
            <w:pPr>
              <w:pStyle w:val="movimento2"/>
              <w:rPr>
                <w:color w:val="002060"/>
              </w:rPr>
            </w:pPr>
            <w:r w:rsidRPr="009447DA">
              <w:rPr>
                <w:color w:val="002060"/>
              </w:rPr>
              <w:t xml:space="preserve">(CALCETTO NUMANA) </w:t>
            </w:r>
          </w:p>
        </w:tc>
      </w:tr>
      <w:tr w:rsidR="00843AC5" w:rsidRPr="009447DA" w14:paraId="4D942304" w14:textId="77777777" w:rsidTr="004D13CE">
        <w:tc>
          <w:tcPr>
            <w:tcW w:w="2200" w:type="dxa"/>
            <w:tcMar>
              <w:top w:w="20" w:type="dxa"/>
              <w:left w:w="20" w:type="dxa"/>
              <w:bottom w:w="20" w:type="dxa"/>
              <w:right w:w="20" w:type="dxa"/>
            </w:tcMar>
            <w:vAlign w:val="center"/>
            <w:hideMark/>
          </w:tcPr>
          <w:p w14:paraId="3CF8868C" w14:textId="77777777" w:rsidR="00843AC5" w:rsidRPr="009447DA" w:rsidRDefault="00843AC5" w:rsidP="004D13CE">
            <w:pPr>
              <w:pStyle w:val="movimento"/>
              <w:rPr>
                <w:color w:val="002060"/>
              </w:rPr>
            </w:pPr>
            <w:r w:rsidRPr="009447DA">
              <w:rPr>
                <w:color w:val="002060"/>
              </w:rPr>
              <w:t>CAMPANELLI ALEX</w:t>
            </w:r>
          </w:p>
        </w:tc>
        <w:tc>
          <w:tcPr>
            <w:tcW w:w="2200" w:type="dxa"/>
            <w:tcMar>
              <w:top w:w="20" w:type="dxa"/>
              <w:left w:w="20" w:type="dxa"/>
              <w:bottom w:w="20" w:type="dxa"/>
              <w:right w:w="20" w:type="dxa"/>
            </w:tcMar>
            <w:vAlign w:val="center"/>
            <w:hideMark/>
          </w:tcPr>
          <w:p w14:paraId="254E6A93" w14:textId="77777777" w:rsidR="00843AC5" w:rsidRPr="009447DA" w:rsidRDefault="00843AC5" w:rsidP="004D13CE">
            <w:pPr>
              <w:pStyle w:val="movimento2"/>
              <w:rPr>
                <w:color w:val="002060"/>
              </w:rPr>
            </w:pPr>
            <w:r w:rsidRPr="009447DA">
              <w:rPr>
                <w:color w:val="002060"/>
              </w:rPr>
              <w:t xml:space="preserve">(CIARNIN) </w:t>
            </w:r>
          </w:p>
        </w:tc>
        <w:tc>
          <w:tcPr>
            <w:tcW w:w="800" w:type="dxa"/>
            <w:tcMar>
              <w:top w:w="20" w:type="dxa"/>
              <w:left w:w="20" w:type="dxa"/>
              <w:bottom w:w="20" w:type="dxa"/>
              <w:right w:w="20" w:type="dxa"/>
            </w:tcMar>
            <w:vAlign w:val="center"/>
            <w:hideMark/>
          </w:tcPr>
          <w:p w14:paraId="4C5B485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4F3219F" w14:textId="77777777" w:rsidR="00843AC5" w:rsidRPr="009447DA" w:rsidRDefault="00843AC5" w:rsidP="004D13CE">
            <w:pPr>
              <w:pStyle w:val="movimento"/>
              <w:rPr>
                <w:color w:val="002060"/>
              </w:rPr>
            </w:pPr>
            <w:r w:rsidRPr="009447DA">
              <w:rPr>
                <w:color w:val="002060"/>
              </w:rPr>
              <w:t>MONTENOVO LORENZO</w:t>
            </w:r>
          </w:p>
        </w:tc>
        <w:tc>
          <w:tcPr>
            <w:tcW w:w="2200" w:type="dxa"/>
            <w:tcMar>
              <w:top w:w="20" w:type="dxa"/>
              <w:left w:w="20" w:type="dxa"/>
              <w:bottom w:w="20" w:type="dxa"/>
              <w:right w:w="20" w:type="dxa"/>
            </w:tcMar>
            <w:vAlign w:val="center"/>
            <w:hideMark/>
          </w:tcPr>
          <w:p w14:paraId="5E5DBFCE" w14:textId="77777777" w:rsidR="00843AC5" w:rsidRPr="009447DA" w:rsidRDefault="00843AC5" w:rsidP="004D13CE">
            <w:pPr>
              <w:pStyle w:val="movimento2"/>
              <w:rPr>
                <w:color w:val="002060"/>
              </w:rPr>
            </w:pPr>
            <w:r w:rsidRPr="009447DA">
              <w:rPr>
                <w:color w:val="002060"/>
              </w:rPr>
              <w:t xml:space="preserve">(FUTSAL RECANATI) </w:t>
            </w:r>
          </w:p>
        </w:tc>
      </w:tr>
      <w:tr w:rsidR="00843AC5" w:rsidRPr="009447DA" w14:paraId="7098DB46" w14:textId="77777777" w:rsidTr="004D13CE">
        <w:tc>
          <w:tcPr>
            <w:tcW w:w="2200" w:type="dxa"/>
            <w:tcMar>
              <w:top w:w="20" w:type="dxa"/>
              <w:left w:w="20" w:type="dxa"/>
              <w:bottom w:w="20" w:type="dxa"/>
              <w:right w:w="20" w:type="dxa"/>
            </w:tcMar>
            <w:vAlign w:val="center"/>
            <w:hideMark/>
          </w:tcPr>
          <w:p w14:paraId="471040D8" w14:textId="77777777" w:rsidR="00843AC5" w:rsidRPr="009447DA" w:rsidRDefault="00843AC5" w:rsidP="004D13CE">
            <w:pPr>
              <w:pStyle w:val="movimento"/>
              <w:rPr>
                <w:color w:val="002060"/>
              </w:rPr>
            </w:pPr>
            <w:r w:rsidRPr="009447DA">
              <w:rPr>
                <w:color w:val="002060"/>
              </w:rPr>
              <w:t>CIABOCCO MARCO</w:t>
            </w:r>
          </w:p>
        </w:tc>
        <w:tc>
          <w:tcPr>
            <w:tcW w:w="2200" w:type="dxa"/>
            <w:tcMar>
              <w:top w:w="20" w:type="dxa"/>
              <w:left w:w="20" w:type="dxa"/>
              <w:bottom w:w="20" w:type="dxa"/>
              <w:right w:w="20" w:type="dxa"/>
            </w:tcMar>
            <w:vAlign w:val="center"/>
            <w:hideMark/>
          </w:tcPr>
          <w:p w14:paraId="559489FD" w14:textId="77777777" w:rsidR="00843AC5" w:rsidRPr="009447DA" w:rsidRDefault="00843AC5" w:rsidP="004D13CE">
            <w:pPr>
              <w:pStyle w:val="movimento2"/>
              <w:rPr>
                <w:color w:val="002060"/>
              </w:rPr>
            </w:pPr>
            <w:r w:rsidRPr="009447DA">
              <w:rPr>
                <w:color w:val="002060"/>
              </w:rPr>
              <w:t xml:space="preserve">(FUTSAL SAMBUCHETO) </w:t>
            </w:r>
          </w:p>
        </w:tc>
        <w:tc>
          <w:tcPr>
            <w:tcW w:w="800" w:type="dxa"/>
            <w:tcMar>
              <w:top w:w="20" w:type="dxa"/>
              <w:left w:w="20" w:type="dxa"/>
              <w:bottom w:w="20" w:type="dxa"/>
              <w:right w:w="20" w:type="dxa"/>
            </w:tcMar>
            <w:vAlign w:val="center"/>
            <w:hideMark/>
          </w:tcPr>
          <w:p w14:paraId="3E7EA1D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B13F41A" w14:textId="77777777" w:rsidR="00843AC5" w:rsidRPr="009447DA" w:rsidRDefault="00843AC5" w:rsidP="004D13CE">
            <w:pPr>
              <w:pStyle w:val="movimento"/>
              <w:rPr>
                <w:color w:val="002060"/>
              </w:rPr>
            </w:pPr>
            <w:r w:rsidRPr="009447DA">
              <w:rPr>
                <w:color w:val="002060"/>
              </w:rPr>
              <w:t>AVIANO ANDREA</w:t>
            </w:r>
          </w:p>
        </w:tc>
        <w:tc>
          <w:tcPr>
            <w:tcW w:w="2200" w:type="dxa"/>
            <w:tcMar>
              <w:top w:w="20" w:type="dxa"/>
              <w:left w:w="20" w:type="dxa"/>
              <w:bottom w:w="20" w:type="dxa"/>
              <w:right w:w="20" w:type="dxa"/>
            </w:tcMar>
            <w:vAlign w:val="center"/>
            <w:hideMark/>
          </w:tcPr>
          <w:p w14:paraId="67883CFE" w14:textId="77777777" w:rsidR="00843AC5" w:rsidRPr="009447DA" w:rsidRDefault="00843AC5" w:rsidP="004D13CE">
            <w:pPr>
              <w:pStyle w:val="movimento2"/>
              <w:rPr>
                <w:color w:val="002060"/>
              </w:rPr>
            </w:pPr>
            <w:r w:rsidRPr="009447DA">
              <w:rPr>
                <w:color w:val="002060"/>
              </w:rPr>
              <w:t xml:space="preserve">(GLS DORICA AN.UR) </w:t>
            </w:r>
          </w:p>
        </w:tc>
      </w:tr>
      <w:tr w:rsidR="00843AC5" w:rsidRPr="009447DA" w14:paraId="7D3B5C6C" w14:textId="77777777" w:rsidTr="004D13CE">
        <w:tc>
          <w:tcPr>
            <w:tcW w:w="2200" w:type="dxa"/>
            <w:tcMar>
              <w:top w:w="20" w:type="dxa"/>
              <w:left w:w="20" w:type="dxa"/>
              <w:bottom w:w="20" w:type="dxa"/>
              <w:right w:w="20" w:type="dxa"/>
            </w:tcMar>
            <w:vAlign w:val="center"/>
            <w:hideMark/>
          </w:tcPr>
          <w:p w14:paraId="33210810" w14:textId="77777777" w:rsidR="00843AC5" w:rsidRPr="009447DA" w:rsidRDefault="00843AC5" w:rsidP="004D13CE">
            <w:pPr>
              <w:pStyle w:val="movimento"/>
              <w:rPr>
                <w:color w:val="002060"/>
              </w:rPr>
            </w:pPr>
            <w:r w:rsidRPr="009447DA">
              <w:rPr>
                <w:color w:val="002060"/>
              </w:rPr>
              <w:t>LODDO ELIA</w:t>
            </w:r>
          </w:p>
        </w:tc>
        <w:tc>
          <w:tcPr>
            <w:tcW w:w="2200" w:type="dxa"/>
            <w:tcMar>
              <w:top w:w="20" w:type="dxa"/>
              <w:left w:w="20" w:type="dxa"/>
              <w:bottom w:w="20" w:type="dxa"/>
              <w:right w:w="20" w:type="dxa"/>
            </w:tcMar>
            <w:vAlign w:val="center"/>
            <w:hideMark/>
          </w:tcPr>
          <w:p w14:paraId="153F1C91" w14:textId="77777777" w:rsidR="00843AC5" w:rsidRPr="009447DA" w:rsidRDefault="00843AC5" w:rsidP="004D13CE">
            <w:pPr>
              <w:pStyle w:val="movimento2"/>
              <w:rPr>
                <w:color w:val="002060"/>
              </w:rPr>
            </w:pPr>
            <w:r w:rsidRPr="009447DA">
              <w:rPr>
                <w:color w:val="002060"/>
              </w:rPr>
              <w:t xml:space="preserve">(OLIMPIA JUVENTU FALCONARA) </w:t>
            </w:r>
          </w:p>
        </w:tc>
        <w:tc>
          <w:tcPr>
            <w:tcW w:w="800" w:type="dxa"/>
            <w:tcMar>
              <w:top w:w="20" w:type="dxa"/>
              <w:left w:w="20" w:type="dxa"/>
              <w:bottom w:w="20" w:type="dxa"/>
              <w:right w:w="20" w:type="dxa"/>
            </w:tcMar>
            <w:vAlign w:val="center"/>
            <w:hideMark/>
          </w:tcPr>
          <w:p w14:paraId="3137967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C94C22D" w14:textId="77777777" w:rsidR="00843AC5" w:rsidRPr="009447DA" w:rsidRDefault="00843AC5" w:rsidP="004D13CE">
            <w:pPr>
              <w:pStyle w:val="movimento"/>
              <w:rPr>
                <w:color w:val="002060"/>
              </w:rPr>
            </w:pPr>
            <w:r w:rsidRPr="009447DA">
              <w:rPr>
                <w:color w:val="002060"/>
              </w:rPr>
              <w:t>MARCONI FIRAS</w:t>
            </w:r>
          </w:p>
        </w:tc>
        <w:tc>
          <w:tcPr>
            <w:tcW w:w="2200" w:type="dxa"/>
            <w:tcMar>
              <w:top w:w="20" w:type="dxa"/>
              <w:left w:w="20" w:type="dxa"/>
              <w:bottom w:w="20" w:type="dxa"/>
              <w:right w:w="20" w:type="dxa"/>
            </w:tcMar>
            <w:vAlign w:val="center"/>
            <w:hideMark/>
          </w:tcPr>
          <w:p w14:paraId="31EA1BDB" w14:textId="77777777" w:rsidR="00843AC5" w:rsidRPr="009447DA" w:rsidRDefault="00843AC5" w:rsidP="004D13CE">
            <w:pPr>
              <w:pStyle w:val="movimento2"/>
              <w:rPr>
                <w:color w:val="002060"/>
              </w:rPr>
            </w:pPr>
            <w:r w:rsidRPr="009447DA">
              <w:rPr>
                <w:color w:val="002060"/>
              </w:rPr>
              <w:t xml:space="preserve">(OLIMPIA JUVENTU FALCONARA) </w:t>
            </w:r>
          </w:p>
        </w:tc>
      </w:tr>
      <w:tr w:rsidR="00843AC5" w:rsidRPr="009447DA" w14:paraId="55E84D29" w14:textId="77777777" w:rsidTr="004D13CE">
        <w:tc>
          <w:tcPr>
            <w:tcW w:w="2200" w:type="dxa"/>
            <w:tcMar>
              <w:top w:w="20" w:type="dxa"/>
              <w:left w:w="20" w:type="dxa"/>
              <w:bottom w:w="20" w:type="dxa"/>
              <w:right w:w="20" w:type="dxa"/>
            </w:tcMar>
            <w:vAlign w:val="center"/>
            <w:hideMark/>
          </w:tcPr>
          <w:p w14:paraId="6955A074" w14:textId="77777777" w:rsidR="00843AC5" w:rsidRPr="009447DA" w:rsidRDefault="00843AC5" w:rsidP="004D13CE">
            <w:pPr>
              <w:pStyle w:val="movimento"/>
              <w:rPr>
                <w:color w:val="002060"/>
              </w:rPr>
            </w:pPr>
            <w:r w:rsidRPr="009447DA">
              <w:rPr>
                <w:color w:val="002060"/>
              </w:rPr>
              <w:t>ROMITELLI LUCA</w:t>
            </w:r>
          </w:p>
        </w:tc>
        <w:tc>
          <w:tcPr>
            <w:tcW w:w="2200" w:type="dxa"/>
            <w:tcMar>
              <w:top w:w="20" w:type="dxa"/>
              <w:left w:w="20" w:type="dxa"/>
              <w:bottom w:w="20" w:type="dxa"/>
              <w:right w:w="20" w:type="dxa"/>
            </w:tcMar>
            <w:vAlign w:val="center"/>
            <w:hideMark/>
          </w:tcPr>
          <w:p w14:paraId="14F980D9" w14:textId="77777777" w:rsidR="00843AC5" w:rsidRPr="009447DA" w:rsidRDefault="00843AC5" w:rsidP="004D13CE">
            <w:pPr>
              <w:pStyle w:val="movimento2"/>
              <w:rPr>
                <w:color w:val="002060"/>
              </w:rPr>
            </w:pPr>
            <w:r w:rsidRPr="009447DA">
              <w:rPr>
                <w:color w:val="002060"/>
              </w:rPr>
              <w:t xml:space="preserve">(POL. SPORT COMMUNICATION) </w:t>
            </w:r>
          </w:p>
        </w:tc>
        <w:tc>
          <w:tcPr>
            <w:tcW w:w="800" w:type="dxa"/>
            <w:tcMar>
              <w:top w:w="20" w:type="dxa"/>
              <w:left w:w="20" w:type="dxa"/>
              <w:bottom w:w="20" w:type="dxa"/>
              <w:right w:w="20" w:type="dxa"/>
            </w:tcMar>
            <w:vAlign w:val="center"/>
            <w:hideMark/>
          </w:tcPr>
          <w:p w14:paraId="42D0BE3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D1E9627" w14:textId="77777777" w:rsidR="00843AC5" w:rsidRPr="009447DA" w:rsidRDefault="00843AC5" w:rsidP="004D13CE">
            <w:pPr>
              <w:pStyle w:val="movimento"/>
              <w:rPr>
                <w:color w:val="002060"/>
              </w:rPr>
            </w:pPr>
            <w:r w:rsidRPr="009447DA">
              <w:rPr>
                <w:color w:val="002060"/>
              </w:rPr>
              <w:t>GUAZZARONI DANILO</w:t>
            </w:r>
          </w:p>
        </w:tc>
        <w:tc>
          <w:tcPr>
            <w:tcW w:w="2200" w:type="dxa"/>
            <w:tcMar>
              <w:top w:w="20" w:type="dxa"/>
              <w:left w:w="20" w:type="dxa"/>
              <w:bottom w:w="20" w:type="dxa"/>
              <w:right w:w="20" w:type="dxa"/>
            </w:tcMar>
            <w:vAlign w:val="center"/>
            <w:hideMark/>
          </w:tcPr>
          <w:p w14:paraId="79734343" w14:textId="77777777" w:rsidR="00843AC5" w:rsidRPr="009447DA" w:rsidRDefault="00843AC5" w:rsidP="004D13CE">
            <w:pPr>
              <w:pStyle w:val="movimento2"/>
              <w:rPr>
                <w:color w:val="002060"/>
              </w:rPr>
            </w:pPr>
            <w:r w:rsidRPr="009447DA">
              <w:rPr>
                <w:color w:val="002060"/>
              </w:rPr>
              <w:t xml:space="preserve">(POLISPORTIVA FUTURA A.D.) </w:t>
            </w:r>
          </w:p>
        </w:tc>
      </w:tr>
      <w:tr w:rsidR="00843AC5" w:rsidRPr="009447DA" w14:paraId="525697B7" w14:textId="77777777" w:rsidTr="004D13CE">
        <w:tc>
          <w:tcPr>
            <w:tcW w:w="2200" w:type="dxa"/>
            <w:tcMar>
              <w:top w:w="20" w:type="dxa"/>
              <w:left w:w="20" w:type="dxa"/>
              <w:bottom w:w="20" w:type="dxa"/>
              <w:right w:w="20" w:type="dxa"/>
            </w:tcMar>
            <w:vAlign w:val="center"/>
            <w:hideMark/>
          </w:tcPr>
          <w:p w14:paraId="4BE5066B" w14:textId="77777777" w:rsidR="00843AC5" w:rsidRPr="009447DA" w:rsidRDefault="00843AC5" w:rsidP="004D13CE">
            <w:pPr>
              <w:pStyle w:val="movimento"/>
              <w:rPr>
                <w:color w:val="002060"/>
              </w:rPr>
            </w:pPr>
            <w:r w:rsidRPr="009447DA">
              <w:rPr>
                <w:color w:val="002060"/>
              </w:rPr>
              <w:t>D ANGELO GIULIANO</w:t>
            </w:r>
          </w:p>
        </w:tc>
        <w:tc>
          <w:tcPr>
            <w:tcW w:w="2200" w:type="dxa"/>
            <w:tcMar>
              <w:top w:w="20" w:type="dxa"/>
              <w:left w:w="20" w:type="dxa"/>
              <w:bottom w:w="20" w:type="dxa"/>
              <w:right w:w="20" w:type="dxa"/>
            </w:tcMar>
            <w:vAlign w:val="center"/>
            <w:hideMark/>
          </w:tcPr>
          <w:p w14:paraId="2C341F9F" w14:textId="77777777" w:rsidR="00843AC5" w:rsidRPr="009447DA" w:rsidRDefault="00843AC5" w:rsidP="004D13CE">
            <w:pPr>
              <w:pStyle w:val="movimento2"/>
              <w:rPr>
                <w:color w:val="002060"/>
              </w:rPr>
            </w:pPr>
            <w:r w:rsidRPr="009447DA">
              <w:rPr>
                <w:color w:val="002060"/>
              </w:rPr>
              <w:t xml:space="preserve">(RIPABERARDA) </w:t>
            </w:r>
          </w:p>
        </w:tc>
        <w:tc>
          <w:tcPr>
            <w:tcW w:w="800" w:type="dxa"/>
            <w:tcMar>
              <w:top w:w="20" w:type="dxa"/>
              <w:left w:w="20" w:type="dxa"/>
              <w:bottom w:w="20" w:type="dxa"/>
              <w:right w:w="20" w:type="dxa"/>
            </w:tcMar>
            <w:vAlign w:val="center"/>
            <w:hideMark/>
          </w:tcPr>
          <w:p w14:paraId="66ADEE0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9925A04" w14:textId="77777777" w:rsidR="00843AC5" w:rsidRPr="009447DA" w:rsidRDefault="00843AC5" w:rsidP="004D13CE">
            <w:pPr>
              <w:pStyle w:val="movimento"/>
              <w:rPr>
                <w:color w:val="002060"/>
              </w:rPr>
            </w:pPr>
            <w:r w:rsidRPr="009447DA">
              <w:rPr>
                <w:color w:val="002060"/>
              </w:rPr>
              <w:t>MHAWESH RAMI</w:t>
            </w:r>
          </w:p>
        </w:tc>
        <w:tc>
          <w:tcPr>
            <w:tcW w:w="2200" w:type="dxa"/>
            <w:tcMar>
              <w:top w:w="20" w:type="dxa"/>
              <w:left w:w="20" w:type="dxa"/>
              <w:bottom w:w="20" w:type="dxa"/>
              <w:right w:w="20" w:type="dxa"/>
            </w:tcMar>
            <w:vAlign w:val="center"/>
            <w:hideMark/>
          </w:tcPr>
          <w:p w14:paraId="3E941781" w14:textId="77777777" w:rsidR="00843AC5" w:rsidRPr="009447DA" w:rsidRDefault="00843AC5" w:rsidP="004D13CE">
            <w:pPr>
              <w:pStyle w:val="movimento2"/>
              <w:rPr>
                <w:color w:val="002060"/>
              </w:rPr>
            </w:pPr>
            <w:r w:rsidRPr="009447DA">
              <w:rPr>
                <w:color w:val="002060"/>
              </w:rPr>
              <w:t xml:space="preserve">(SPECIAL ONE SPORTING CLUB) </w:t>
            </w:r>
          </w:p>
        </w:tc>
      </w:tr>
      <w:tr w:rsidR="00843AC5" w:rsidRPr="009447DA" w14:paraId="68D517C8" w14:textId="77777777" w:rsidTr="004D13CE">
        <w:tc>
          <w:tcPr>
            <w:tcW w:w="2200" w:type="dxa"/>
            <w:tcMar>
              <w:top w:w="20" w:type="dxa"/>
              <w:left w:w="20" w:type="dxa"/>
              <w:bottom w:w="20" w:type="dxa"/>
              <w:right w:w="20" w:type="dxa"/>
            </w:tcMar>
            <w:vAlign w:val="center"/>
            <w:hideMark/>
          </w:tcPr>
          <w:p w14:paraId="5F0717E1" w14:textId="77777777" w:rsidR="00843AC5" w:rsidRPr="009447DA" w:rsidRDefault="00843AC5" w:rsidP="004D13CE">
            <w:pPr>
              <w:pStyle w:val="movimento"/>
              <w:rPr>
                <w:color w:val="002060"/>
              </w:rPr>
            </w:pPr>
            <w:r w:rsidRPr="009447DA">
              <w:rPr>
                <w:color w:val="002060"/>
              </w:rPr>
              <w:t>ROSSI RICCARDO</w:t>
            </w:r>
          </w:p>
        </w:tc>
        <w:tc>
          <w:tcPr>
            <w:tcW w:w="2200" w:type="dxa"/>
            <w:tcMar>
              <w:top w:w="20" w:type="dxa"/>
              <w:left w:w="20" w:type="dxa"/>
              <w:bottom w:w="20" w:type="dxa"/>
              <w:right w:w="20" w:type="dxa"/>
            </w:tcMar>
            <w:vAlign w:val="center"/>
            <w:hideMark/>
          </w:tcPr>
          <w:p w14:paraId="2E2BE8C2" w14:textId="77777777" w:rsidR="00843AC5" w:rsidRPr="009447DA" w:rsidRDefault="00843AC5" w:rsidP="004D13CE">
            <w:pPr>
              <w:pStyle w:val="movimento2"/>
              <w:rPr>
                <w:color w:val="002060"/>
              </w:rPr>
            </w:pPr>
            <w:r w:rsidRPr="009447DA">
              <w:rPr>
                <w:color w:val="002060"/>
              </w:rPr>
              <w:t xml:space="preserve">(SPORTING GROTTAMMARE) </w:t>
            </w:r>
          </w:p>
        </w:tc>
        <w:tc>
          <w:tcPr>
            <w:tcW w:w="800" w:type="dxa"/>
            <w:tcMar>
              <w:top w:w="20" w:type="dxa"/>
              <w:left w:w="20" w:type="dxa"/>
              <w:bottom w:w="20" w:type="dxa"/>
              <w:right w:w="20" w:type="dxa"/>
            </w:tcMar>
            <w:vAlign w:val="center"/>
            <w:hideMark/>
          </w:tcPr>
          <w:p w14:paraId="658D220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25F78A6" w14:textId="77777777" w:rsidR="00843AC5" w:rsidRPr="009447DA" w:rsidRDefault="00843AC5" w:rsidP="004D13CE">
            <w:pPr>
              <w:pStyle w:val="movimento"/>
              <w:rPr>
                <w:color w:val="002060"/>
              </w:rPr>
            </w:pPr>
            <w:r w:rsidRPr="009447DA">
              <w:rPr>
                <w:color w:val="002060"/>
              </w:rPr>
              <w:t>VOLTATTORNI NICOLA</w:t>
            </w:r>
          </w:p>
        </w:tc>
        <w:tc>
          <w:tcPr>
            <w:tcW w:w="2200" w:type="dxa"/>
            <w:tcMar>
              <w:top w:w="20" w:type="dxa"/>
              <w:left w:w="20" w:type="dxa"/>
              <w:bottom w:w="20" w:type="dxa"/>
              <w:right w:w="20" w:type="dxa"/>
            </w:tcMar>
            <w:vAlign w:val="center"/>
            <w:hideMark/>
          </w:tcPr>
          <w:p w14:paraId="53A48026" w14:textId="77777777" w:rsidR="00843AC5" w:rsidRPr="009447DA" w:rsidRDefault="00843AC5" w:rsidP="004D13CE">
            <w:pPr>
              <w:pStyle w:val="movimento2"/>
              <w:rPr>
                <w:color w:val="002060"/>
              </w:rPr>
            </w:pPr>
            <w:r w:rsidRPr="009447DA">
              <w:rPr>
                <w:color w:val="002060"/>
              </w:rPr>
              <w:t xml:space="preserve">(SPORTING GROTTAMMARE) </w:t>
            </w:r>
          </w:p>
        </w:tc>
      </w:tr>
      <w:tr w:rsidR="00843AC5" w:rsidRPr="009447DA" w14:paraId="6DF1D461" w14:textId="77777777" w:rsidTr="004D13CE">
        <w:tc>
          <w:tcPr>
            <w:tcW w:w="2200" w:type="dxa"/>
            <w:tcMar>
              <w:top w:w="20" w:type="dxa"/>
              <w:left w:w="20" w:type="dxa"/>
              <w:bottom w:w="20" w:type="dxa"/>
              <w:right w:w="20" w:type="dxa"/>
            </w:tcMar>
            <w:vAlign w:val="center"/>
            <w:hideMark/>
          </w:tcPr>
          <w:p w14:paraId="51FE35A9" w14:textId="77777777" w:rsidR="00843AC5" w:rsidRPr="009447DA" w:rsidRDefault="00843AC5" w:rsidP="004D13CE">
            <w:pPr>
              <w:pStyle w:val="movimento"/>
              <w:rPr>
                <w:color w:val="002060"/>
              </w:rPr>
            </w:pPr>
            <w:r w:rsidRPr="009447DA">
              <w:rPr>
                <w:color w:val="002060"/>
              </w:rPr>
              <w:t>SALTARELLI IVAN</w:t>
            </w:r>
          </w:p>
        </w:tc>
        <w:tc>
          <w:tcPr>
            <w:tcW w:w="2200" w:type="dxa"/>
            <w:tcMar>
              <w:top w:w="20" w:type="dxa"/>
              <w:left w:w="20" w:type="dxa"/>
              <w:bottom w:w="20" w:type="dxa"/>
              <w:right w:w="20" w:type="dxa"/>
            </w:tcMar>
            <w:vAlign w:val="center"/>
            <w:hideMark/>
          </w:tcPr>
          <w:p w14:paraId="205D84B7" w14:textId="77777777" w:rsidR="00843AC5" w:rsidRPr="009447DA" w:rsidRDefault="00843AC5" w:rsidP="004D13CE">
            <w:pPr>
              <w:pStyle w:val="movimento2"/>
              <w:rPr>
                <w:color w:val="002060"/>
              </w:rPr>
            </w:pPr>
            <w:r w:rsidRPr="009447DA">
              <w:rPr>
                <w:color w:val="002060"/>
              </w:rPr>
              <w:t xml:space="preserve">(URBINO CALCIO A 5) </w:t>
            </w:r>
          </w:p>
        </w:tc>
        <w:tc>
          <w:tcPr>
            <w:tcW w:w="800" w:type="dxa"/>
            <w:tcMar>
              <w:top w:w="20" w:type="dxa"/>
              <w:left w:w="20" w:type="dxa"/>
              <w:bottom w:w="20" w:type="dxa"/>
              <w:right w:w="20" w:type="dxa"/>
            </w:tcMar>
            <w:vAlign w:val="center"/>
            <w:hideMark/>
          </w:tcPr>
          <w:p w14:paraId="3EB91EA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EDA7D2E" w14:textId="77777777" w:rsidR="00843AC5" w:rsidRPr="009447DA" w:rsidRDefault="00843AC5" w:rsidP="004D13CE">
            <w:pPr>
              <w:pStyle w:val="movimento"/>
              <w:rPr>
                <w:color w:val="002060"/>
              </w:rPr>
            </w:pPr>
            <w:r w:rsidRPr="009447DA">
              <w:rPr>
                <w:color w:val="002060"/>
              </w:rPr>
              <w:t>BAGALINI FRANCESCO</w:t>
            </w:r>
          </w:p>
        </w:tc>
        <w:tc>
          <w:tcPr>
            <w:tcW w:w="2200" w:type="dxa"/>
            <w:tcMar>
              <w:top w:w="20" w:type="dxa"/>
              <w:left w:w="20" w:type="dxa"/>
              <w:bottom w:w="20" w:type="dxa"/>
              <w:right w:w="20" w:type="dxa"/>
            </w:tcMar>
            <w:vAlign w:val="center"/>
            <w:hideMark/>
          </w:tcPr>
          <w:p w14:paraId="7F013F99" w14:textId="77777777" w:rsidR="00843AC5" w:rsidRPr="009447DA" w:rsidRDefault="00843AC5" w:rsidP="004D13CE">
            <w:pPr>
              <w:pStyle w:val="movimento2"/>
              <w:rPr>
                <w:color w:val="002060"/>
              </w:rPr>
            </w:pPr>
            <w:r w:rsidRPr="009447DA">
              <w:rPr>
                <w:color w:val="002060"/>
              </w:rPr>
              <w:t xml:space="preserve">(VAL TENNA UNITED) </w:t>
            </w:r>
          </w:p>
        </w:tc>
      </w:tr>
    </w:tbl>
    <w:p w14:paraId="716D7A8E" w14:textId="77777777" w:rsidR="00843AC5" w:rsidRPr="009447DA" w:rsidRDefault="00843AC5" w:rsidP="00843AC5">
      <w:pPr>
        <w:pStyle w:val="titolo10"/>
        <w:rPr>
          <w:rFonts w:eastAsiaTheme="minorEastAsia"/>
          <w:color w:val="002060"/>
        </w:rPr>
      </w:pPr>
      <w:r w:rsidRPr="009447DA">
        <w:rPr>
          <w:color w:val="002060"/>
        </w:rPr>
        <w:t xml:space="preserve">GARE DEL 13/ 1/2024 </w:t>
      </w:r>
    </w:p>
    <w:p w14:paraId="10039A64" w14:textId="77777777" w:rsidR="00843AC5" w:rsidRPr="009447DA" w:rsidRDefault="00843AC5" w:rsidP="00843AC5">
      <w:pPr>
        <w:pStyle w:val="titolo7a"/>
        <w:rPr>
          <w:color w:val="002060"/>
        </w:rPr>
      </w:pPr>
      <w:r w:rsidRPr="009447DA">
        <w:rPr>
          <w:color w:val="002060"/>
        </w:rPr>
        <w:t xml:space="preserve">PROVVEDIMENTI DISCIPLINARI </w:t>
      </w:r>
    </w:p>
    <w:p w14:paraId="7546AB18"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331E9D79" w14:textId="77777777" w:rsidR="00843AC5" w:rsidRPr="009447DA" w:rsidRDefault="00843AC5" w:rsidP="00843AC5">
      <w:pPr>
        <w:pStyle w:val="titolo30"/>
        <w:rPr>
          <w:color w:val="002060"/>
        </w:rPr>
      </w:pPr>
      <w:r w:rsidRPr="009447DA">
        <w:rPr>
          <w:color w:val="002060"/>
        </w:rPr>
        <w:t xml:space="preserve">ALLENATORI </w:t>
      </w:r>
    </w:p>
    <w:p w14:paraId="388BF835" w14:textId="77777777" w:rsidR="00843AC5" w:rsidRPr="009447DA" w:rsidRDefault="00843AC5" w:rsidP="00843AC5">
      <w:pPr>
        <w:pStyle w:val="titolo20"/>
        <w:rPr>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10F766C" w14:textId="77777777" w:rsidTr="004D13CE">
        <w:tc>
          <w:tcPr>
            <w:tcW w:w="2200" w:type="dxa"/>
            <w:tcMar>
              <w:top w:w="20" w:type="dxa"/>
              <w:left w:w="20" w:type="dxa"/>
              <w:bottom w:w="20" w:type="dxa"/>
              <w:right w:w="20" w:type="dxa"/>
            </w:tcMar>
            <w:vAlign w:val="center"/>
            <w:hideMark/>
          </w:tcPr>
          <w:p w14:paraId="6CBDED81" w14:textId="77777777" w:rsidR="00843AC5" w:rsidRPr="009447DA" w:rsidRDefault="00843AC5" w:rsidP="004D13CE">
            <w:pPr>
              <w:pStyle w:val="movimento"/>
              <w:rPr>
                <w:color w:val="002060"/>
              </w:rPr>
            </w:pPr>
            <w:r w:rsidRPr="009447DA">
              <w:rPr>
                <w:color w:val="002060"/>
              </w:rPr>
              <w:t>HALIMI MENSUR</w:t>
            </w:r>
          </w:p>
        </w:tc>
        <w:tc>
          <w:tcPr>
            <w:tcW w:w="2200" w:type="dxa"/>
            <w:tcMar>
              <w:top w:w="20" w:type="dxa"/>
              <w:left w:w="20" w:type="dxa"/>
              <w:bottom w:w="20" w:type="dxa"/>
              <w:right w:w="20" w:type="dxa"/>
            </w:tcMar>
            <w:vAlign w:val="center"/>
            <w:hideMark/>
          </w:tcPr>
          <w:p w14:paraId="4D4D6F6A" w14:textId="77777777" w:rsidR="00843AC5" w:rsidRPr="009447DA" w:rsidRDefault="00843AC5" w:rsidP="004D13CE">
            <w:pPr>
              <w:pStyle w:val="movimento2"/>
              <w:rPr>
                <w:color w:val="002060"/>
              </w:rPr>
            </w:pPr>
            <w:r w:rsidRPr="009447DA">
              <w:rPr>
                <w:color w:val="002060"/>
              </w:rPr>
              <w:t xml:space="preserve">(ANKON NOVA MARMI) </w:t>
            </w:r>
          </w:p>
        </w:tc>
        <w:tc>
          <w:tcPr>
            <w:tcW w:w="800" w:type="dxa"/>
            <w:tcMar>
              <w:top w:w="20" w:type="dxa"/>
              <w:left w:w="20" w:type="dxa"/>
              <w:bottom w:w="20" w:type="dxa"/>
              <w:right w:w="20" w:type="dxa"/>
            </w:tcMar>
            <w:vAlign w:val="center"/>
            <w:hideMark/>
          </w:tcPr>
          <w:p w14:paraId="2EB8119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687D71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454B77A" w14:textId="77777777" w:rsidR="00843AC5" w:rsidRPr="009447DA" w:rsidRDefault="00843AC5" w:rsidP="004D13CE">
            <w:pPr>
              <w:pStyle w:val="movimento2"/>
              <w:rPr>
                <w:color w:val="002060"/>
              </w:rPr>
            </w:pPr>
            <w:r w:rsidRPr="009447DA">
              <w:rPr>
                <w:color w:val="002060"/>
              </w:rPr>
              <w:t> </w:t>
            </w:r>
          </w:p>
        </w:tc>
      </w:tr>
    </w:tbl>
    <w:p w14:paraId="093EE26E" w14:textId="77777777" w:rsidR="00843AC5" w:rsidRPr="009447DA" w:rsidRDefault="00843AC5" w:rsidP="00843AC5">
      <w:pPr>
        <w:pStyle w:val="titolo30"/>
        <w:rPr>
          <w:rFonts w:eastAsiaTheme="minorEastAsia"/>
          <w:color w:val="002060"/>
        </w:rPr>
      </w:pPr>
      <w:r w:rsidRPr="009447DA">
        <w:rPr>
          <w:color w:val="002060"/>
        </w:rPr>
        <w:t xml:space="preserve">CALCIATORI ESPULSI </w:t>
      </w:r>
    </w:p>
    <w:p w14:paraId="4C815D98" w14:textId="77777777" w:rsidR="00843AC5" w:rsidRPr="009447DA" w:rsidRDefault="00843AC5" w:rsidP="00843AC5">
      <w:pPr>
        <w:pStyle w:val="titolo20"/>
        <w:rPr>
          <w:color w:val="002060"/>
        </w:rPr>
      </w:pPr>
      <w:r w:rsidRPr="009447D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C1C1DCE" w14:textId="77777777" w:rsidTr="004D13CE">
        <w:tc>
          <w:tcPr>
            <w:tcW w:w="2200" w:type="dxa"/>
            <w:tcMar>
              <w:top w:w="20" w:type="dxa"/>
              <w:left w:w="20" w:type="dxa"/>
              <w:bottom w:w="20" w:type="dxa"/>
              <w:right w:w="20" w:type="dxa"/>
            </w:tcMar>
            <w:vAlign w:val="center"/>
            <w:hideMark/>
          </w:tcPr>
          <w:p w14:paraId="19F05C93" w14:textId="77777777" w:rsidR="00843AC5" w:rsidRPr="009447DA" w:rsidRDefault="00843AC5" w:rsidP="004D13CE">
            <w:pPr>
              <w:pStyle w:val="movimento"/>
              <w:rPr>
                <w:color w:val="002060"/>
              </w:rPr>
            </w:pPr>
            <w:r w:rsidRPr="009447DA">
              <w:rPr>
                <w:color w:val="002060"/>
              </w:rPr>
              <w:t>CHACON DURAN DANIEL GREGORIO</w:t>
            </w:r>
          </w:p>
        </w:tc>
        <w:tc>
          <w:tcPr>
            <w:tcW w:w="2200" w:type="dxa"/>
            <w:tcMar>
              <w:top w:w="20" w:type="dxa"/>
              <w:left w:w="20" w:type="dxa"/>
              <w:bottom w:w="20" w:type="dxa"/>
              <w:right w:w="20" w:type="dxa"/>
            </w:tcMar>
            <w:vAlign w:val="center"/>
            <w:hideMark/>
          </w:tcPr>
          <w:p w14:paraId="351C2A67" w14:textId="77777777" w:rsidR="00843AC5" w:rsidRPr="009447DA" w:rsidRDefault="00843AC5" w:rsidP="004D13CE">
            <w:pPr>
              <w:pStyle w:val="movimento2"/>
              <w:rPr>
                <w:color w:val="002060"/>
              </w:rPr>
            </w:pPr>
            <w:r w:rsidRPr="009447DA">
              <w:rPr>
                <w:color w:val="002060"/>
              </w:rPr>
              <w:t xml:space="preserve">(CANTINE RIUNITE CSI) </w:t>
            </w:r>
          </w:p>
        </w:tc>
        <w:tc>
          <w:tcPr>
            <w:tcW w:w="800" w:type="dxa"/>
            <w:tcMar>
              <w:top w:w="20" w:type="dxa"/>
              <w:left w:w="20" w:type="dxa"/>
              <w:bottom w:w="20" w:type="dxa"/>
              <w:right w:w="20" w:type="dxa"/>
            </w:tcMar>
            <w:vAlign w:val="center"/>
            <w:hideMark/>
          </w:tcPr>
          <w:p w14:paraId="14937156"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76FA164" w14:textId="77777777" w:rsidR="00843AC5" w:rsidRPr="009447DA" w:rsidRDefault="00843AC5" w:rsidP="004D13CE">
            <w:pPr>
              <w:pStyle w:val="movimento"/>
              <w:rPr>
                <w:color w:val="002060"/>
              </w:rPr>
            </w:pPr>
            <w:r w:rsidRPr="009447DA">
              <w:rPr>
                <w:color w:val="002060"/>
              </w:rPr>
              <w:t>SANTINI TEODORO</w:t>
            </w:r>
          </w:p>
        </w:tc>
        <w:tc>
          <w:tcPr>
            <w:tcW w:w="2200" w:type="dxa"/>
            <w:tcMar>
              <w:top w:w="20" w:type="dxa"/>
              <w:left w:w="20" w:type="dxa"/>
              <w:bottom w:w="20" w:type="dxa"/>
              <w:right w:w="20" w:type="dxa"/>
            </w:tcMar>
            <w:vAlign w:val="center"/>
            <w:hideMark/>
          </w:tcPr>
          <w:p w14:paraId="108F7F87" w14:textId="77777777" w:rsidR="00843AC5" w:rsidRPr="009447DA" w:rsidRDefault="00843AC5" w:rsidP="004D13CE">
            <w:pPr>
              <w:pStyle w:val="movimento2"/>
              <w:rPr>
                <w:color w:val="002060"/>
              </w:rPr>
            </w:pPr>
            <w:r w:rsidRPr="009447DA">
              <w:rPr>
                <w:color w:val="002060"/>
              </w:rPr>
              <w:t xml:space="preserve">(CANTINE RIUNITE CSI) </w:t>
            </w:r>
          </w:p>
        </w:tc>
      </w:tr>
      <w:tr w:rsidR="00843AC5" w:rsidRPr="009447DA" w14:paraId="0572964F" w14:textId="77777777" w:rsidTr="004D13CE">
        <w:tc>
          <w:tcPr>
            <w:tcW w:w="2200" w:type="dxa"/>
            <w:tcMar>
              <w:top w:w="20" w:type="dxa"/>
              <w:left w:w="20" w:type="dxa"/>
              <w:bottom w:w="20" w:type="dxa"/>
              <w:right w:w="20" w:type="dxa"/>
            </w:tcMar>
            <w:vAlign w:val="center"/>
            <w:hideMark/>
          </w:tcPr>
          <w:p w14:paraId="0DB057C8" w14:textId="77777777" w:rsidR="00843AC5" w:rsidRPr="009447DA" w:rsidRDefault="00843AC5" w:rsidP="004D13CE">
            <w:pPr>
              <w:pStyle w:val="movimento"/>
              <w:rPr>
                <w:color w:val="002060"/>
              </w:rPr>
            </w:pPr>
            <w:r w:rsidRPr="009447DA">
              <w:rPr>
                <w:color w:val="002060"/>
              </w:rPr>
              <w:t>ZARFAOUI AMINE</w:t>
            </w:r>
          </w:p>
        </w:tc>
        <w:tc>
          <w:tcPr>
            <w:tcW w:w="2200" w:type="dxa"/>
            <w:tcMar>
              <w:top w:w="20" w:type="dxa"/>
              <w:left w:w="20" w:type="dxa"/>
              <w:bottom w:w="20" w:type="dxa"/>
              <w:right w:w="20" w:type="dxa"/>
            </w:tcMar>
            <w:vAlign w:val="center"/>
            <w:hideMark/>
          </w:tcPr>
          <w:p w14:paraId="41245585" w14:textId="77777777" w:rsidR="00843AC5" w:rsidRPr="009447DA" w:rsidRDefault="00843AC5" w:rsidP="004D13CE">
            <w:pPr>
              <w:pStyle w:val="movimento2"/>
              <w:rPr>
                <w:color w:val="002060"/>
              </w:rPr>
            </w:pPr>
            <w:r w:rsidRPr="009447DA">
              <w:rPr>
                <w:color w:val="002060"/>
              </w:rPr>
              <w:t xml:space="preserve">(FABRIANO CALCIO A 5 2023) </w:t>
            </w:r>
          </w:p>
        </w:tc>
        <w:tc>
          <w:tcPr>
            <w:tcW w:w="800" w:type="dxa"/>
            <w:tcMar>
              <w:top w:w="20" w:type="dxa"/>
              <w:left w:w="20" w:type="dxa"/>
              <w:bottom w:w="20" w:type="dxa"/>
              <w:right w:w="20" w:type="dxa"/>
            </w:tcMar>
            <w:vAlign w:val="center"/>
            <w:hideMark/>
          </w:tcPr>
          <w:p w14:paraId="29F19C32"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501EB9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5B75633" w14:textId="77777777" w:rsidR="00843AC5" w:rsidRPr="009447DA" w:rsidRDefault="00843AC5" w:rsidP="004D13CE">
            <w:pPr>
              <w:pStyle w:val="movimento2"/>
              <w:rPr>
                <w:color w:val="002060"/>
              </w:rPr>
            </w:pPr>
            <w:r w:rsidRPr="009447DA">
              <w:rPr>
                <w:color w:val="002060"/>
              </w:rPr>
              <w:t> </w:t>
            </w:r>
          </w:p>
        </w:tc>
      </w:tr>
    </w:tbl>
    <w:p w14:paraId="17FCF585" w14:textId="77777777" w:rsidR="00843AC5" w:rsidRPr="009447DA" w:rsidRDefault="00843AC5" w:rsidP="00843AC5">
      <w:pPr>
        <w:pStyle w:val="titolo20"/>
        <w:rPr>
          <w:rFonts w:eastAsiaTheme="minorEastAsia"/>
          <w:color w:val="002060"/>
        </w:rPr>
      </w:pPr>
      <w:r w:rsidRPr="009447D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7E5F7E2D" w14:textId="77777777" w:rsidTr="004D13CE">
        <w:tc>
          <w:tcPr>
            <w:tcW w:w="2200" w:type="dxa"/>
            <w:tcMar>
              <w:top w:w="20" w:type="dxa"/>
              <w:left w:w="20" w:type="dxa"/>
              <w:bottom w:w="20" w:type="dxa"/>
              <w:right w:w="20" w:type="dxa"/>
            </w:tcMar>
            <w:vAlign w:val="center"/>
            <w:hideMark/>
          </w:tcPr>
          <w:p w14:paraId="5E63B838" w14:textId="77777777" w:rsidR="00843AC5" w:rsidRPr="009447DA" w:rsidRDefault="00843AC5" w:rsidP="004D13CE">
            <w:pPr>
              <w:pStyle w:val="movimento"/>
              <w:rPr>
                <w:color w:val="002060"/>
              </w:rPr>
            </w:pPr>
            <w:r w:rsidRPr="009447DA">
              <w:rPr>
                <w:color w:val="002060"/>
              </w:rPr>
              <w:t>CUSIMANO MASSIMO</w:t>
            </w:r>
          </w:p>
        </w:tc>
        <w:tc>
          <w:tcPr>
            <w:tcW w:w="2200" w:type="dxa"/>
            <w:tcMar>
              <w:top w:w="20" w:type="dxa"/>
              <w:left w:w="20" w:type="dxa"/>
              <w:bottom w:w="20" w:type="dxa"/>
              <w:right w:w="20" w:type="dxa"/>
            </w:tcMar>
            <w:vAlign w:val="center"/>
            <w:hideMark/>
          </w:tcPr>
          <w:p w14:paraId="329F326F" w14:textId="77777777" w:rsidR="00843AC5" w:rsidRPr="009447DA" w:rsidRDefault="00843AC5" w:rsidP="004D13CE">
            <w:pPr>
              <w:pStyle w:val="movimento2"/>
              <w:rPr>
                <w:color w:val="002060"/>
              </w:rPr>
            </w:pPr>
            <w:r w:rsidRPr="009447DA">
              <w:rPr>
                <w:color w:val="002060"/>
              </w:rPr>
              <w:t xml:space="preserve">(ANKON NOVA MARMI) </w:t>
            </w:r>
          </w:p>
        </w:tc>
        <w:tc>
          <w:tcPr>
            <w:tcW w:w="800" w:type="dxa"/>
            <w:tcMar>
              <w:top w:w="20" w:type="dxa"/>
              <w:left w:w="20" w:type="dxa"/>
              <w:bottom w:w="20" w:type="dxa"/>
              <w:right w:w="20" w:type="dxa"/>
            </w:tcMar>
            <w:vAlign w:val="center"/>
            <w:hideMark/>
          </w:tcPr>
          <w:p w14:paraId="205E89F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5E09B8E" w14:textId="77777777" w:rsidR="00843AC5" w:rsidRPr="009447DA" w:rsidRDefault="00843AC5" w:rsidP="004D13CE">
            <w:pPr>
              <w:pStyle w:val="movimento"/>
              <w:rPr>
                <w:color w:val="002060"/>
              </w:rPr>
            </w:pPr>
            <w:r w:rsidRPr="009447DA">
              <w:rPr>
                <w:color w:val="002060"/>
              </w:rPr>
              <w:t>PALOMBARANI SIMONE</w:t>
            </w:r>
          </w:p>
        </w:tc>
        <w:tc>
          <w:tcPr>
            <w:tcW w:w="2200" w:type="dxa"/>
            <w:tcMar>
              <w:top w:w="20" w:type="dxa"/>
              <w:left w:w="20" w:type="dxa"/>
              <w:bottom w:w="20" w:type="dxa"/>
              <w:right w:w="20" w:type="dxa"/>
            </w:tcMar>
            <w:vAlign w:val="center"/>
            <w:hideMark/>
          </w:tcPr>
          <w:p w14:paraId="74BC7EF5" w14:textId="77777777" w:rsidR="00843AC5" w:rsidRPr="009447DA" w:rsidRDefault="00843AC5" w:rsidP="004D13CE">
            <w:pPr>
              <w:pStyle w:val="movimento2"/>
              <w:rPr>
                <w:color w:val="002060"/>
              </w:rPr>
            </w:pPr>
            <w:r w:rsidRPr="009447DA">
              <w:rPr>
                <w:color w:val="002060"/>
              </w:rPr>
              <w:t xml:space="preserve">(CASENUOVE) </w:t>
            </w:r>
          </w:p>
        </w:tc>
      </w:tr>
    </w:tbl>
    <w:p w14:paraId="30788A3F" w14:textId="77777777" w:rsidR="00843AC5" w:rsidRPr="009447DA" w:rsidRDefault="00843AC5" w:rsidP="00843AC5">
      <w:pPr>
        <w:pStyle w:val="titolo30"/>
        <w:rPr>
          <w:rFonts w:eastAsiaTheme="minorEastAsia"/>
          <w:color w:val="002060"/>
        </w:rPr>
      </w:pPr>
      <w:r w:rsidRPr="009447DA">
        <w:rPr>
          <w:color w:val="002060"/>
        </w:rPr>
        <w:t xml:space="preserve">CALCIATORI NON ESPULSI </w:t>
      </w:r>
    </w:p>
    <w:p w14:paraId="1B5C5D25" w14:textId="77777777" w:rsidR="00843AC5" w:rsidRPr="009447DA" w:rsidRDefault="00843AC5" w:rsidP="00843AC5">
      <w:pPr>
        <w:pStyle w:val="titolo20"/>
        <w:rPr>
          <w:color w:val="002060"/>
        </w:rPr>
      </w:pPr>
      <w:r w:rsidRPr="009447D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23F6A649" w14:textId="77777777" w:rsidTr="004D13CE">
        <w:tc>
          <w:tcPr>
            <w:tcW w:w="2200" w:type="dxa"/>
            <w:tcMar>
              <w:top w:w="20" w:type="dxa"/>
              <w:left w:w="20" w:type="dxa"/>
              <w:bottom w:w="20" w:type="dxa"/>
              <w:right w:w="20" w:type="dxa"/>
            </w:tcMar>
            <w:vAlign w:val="center"/>
            <w:hideMark/>
          </w:tcPr>
          <w:p w14:paraId="416E0824" w14:textId="77777777" w:rsidR="00843AC5" w:rsidRPr="009447DA" w:rsidRDefault="00843AC5" w:rsidP="004D13CE">
            <w:pPr>
              <w:pStyle w:val="movimento"/>
              <w:rPr>
                <w:color w:val="002060"/>
              </w:rPr>
            </w:pPr>
            <w:r w:rsidRPr="009447DA">
              <w:rPr>
                <w:color w:val="002060"/>
              </w:rPr>
              <w:t>NICCOLINI RICCARDO</w:t>
            </w:r>
          </w:p>
        </w:tc>
        <w:tc>
          <w:tcPr>
            <w:tcW w:w="2200" w:type="dxa"/>
            <w:tcMar>
              <w:top w:w="20" w:type="dxa"/>
              <w:left w:w="20" w:type="dxa"/>
              <w:bottom w:w="20" w:type="dxa"/>
              <w:right w:w="20" w:type="dxa"/>
            </w:tcMar>
            <w:vAlign w:val="center"/>
            <w:hideMark/>
          </w:tcPr>
          <w:p w14:paraId="353B33A8" w14:textId="77777777" w:rsidR="00843AC5" w:rsidRPr="009447DA" w:rsidRDefault="00843AC5" w:rsidP="004D13CE">
            <w:pPr>
              <w:pStyle w:val="movimento2"/>
              <w:rPr>
                <w:color w:val="002060"/>
              </w:rPr>
            </w:pPr>
            <w:r w:rsidRPr="009447DA">
              <w:rPr>
                <w:color w:val="002060"/>
              </w:rPr>
              <w:t xml:space="preserve">(ANKON NOVA MARMI) </w:t>
            </w:r>
          </w:p>
        </w:tc>
        <w:tc>
          <w:tcPr>
            <w:tcW w:w="800" w:type="dxa"/>
            <w:tcMar>
              <w:top w:w="20" w:type="dxa"/>
              <w:left w:w="20" w:type="dxa"/>
              <w:bottom w:w="20" w:type="dxa"/>
              <w:right w:w="20" w:type="dxa"/>
            </w:tcMar>
            <w:vAlign w:val="center"/>
            <w:hideMark/>
          </w:tcPr>
          <w:p w14:paraId="3B39810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818EBCD" w14:textId="77777777" w:rsidR="00843AC5" w:rsidRPr="009447DA" w:rsidRDefault="00843AC5" w:rsidP="004D13CE">
            <w:pPr>
              <w:pStyle w:val="movimento"/>
              <w:rPr>
                <w:color w:val="002060"/>
              </w:rPr>
            </w:pPr>
            <w:r w:rsidRPr="009447DA">
              <w:rPr>
                <w:color w:val="002060"/>
              </w:rPr>
              <w:t>VINGIONE TOMMASO</w:t>
            </w:r>
          </w:p>
        </w:tc>
        <w:tc>
          <w:tcPr>
            <w:tcW w:w="2200" w:type="dxa"/>
            <w:tcMar>
              <w:top w:w="20" w:type="dxa"/>
              <w:left w:w="20" w:type="dxa"/>
              <w:bottom w:w="20" w:type="dxa"/>
              <w:right w:w="20" w:type="dxa"/>
            </w:tcMar>
            <w:vAlign w:val="center"/>
            <w:hideMark/>
          </w:tcPr>
          <w:p w14:paraId="5F1AD8A9" w14:textId="77777777" w:rsidR="00843AC5" w:rsidRPr="009447DA" w:rsidRDefault="00843AC5" w:rsidP="004D13CE">
            <w:pPr>
              <w:pStyle w:val="movimento2"/>
              <w:rPr>
                <w:color w:val="002060"/>
              </w:rPr>
            </w:pPr>
            <w:r w:rsidRPr="009447DA">
              <w:rPr>
                <w:color w:val="002060"/>
              </w:rPr>
              <w:t xml:space="preserve">(C.U.S. CAMERINO A.S.D.) </w:t>
            </w:r>
          </w:p>
        </w:tc>
      </w:tr>
      <w:tr w:rsidR="00843AC5" w:rsidRPr="009447DA" w14:paraId="78786D44" w14:textId="77777777" w:rsidTr="004D13CE">
        <w:tc>
          <w:tcPr>
            <w:tcW w:w="2200" w:type="dxa"/>
            <w:tcMar>
              <w:top w:w="20" w:type="dxa"/>
              <w:left w:w="20" w:type="dxa"/>
              <w:bottom w:w="20" w:type="dxa"/>
              <w:right w:w="20" w:type="dxa"/>
            </w:tcMar>
            <w:vAlign w:val="center"/>
            <w:hideMark/>
          </w:tcPr>
          <w:p w14:paraId="4855FEA8" w14:textId="77777777" w:rsidR="00843AC5" w:rsidRPr="009447DA" w:rsidRDefault="00843AC5" w:rsidP="004D13CE">
            <w:pPr>
              <w:pStyle w:val="movimento"/>
              <w:rPr>
                <w:color w:val="002060"/>
              </w:rPr>
            </w:pPr>
            <w:r w:rsidRPr="009447DA">
              <w:rPr>
                <w:color w:val="002060"/>
              </w:rPr>
              <w:t>LAMBERTUCCI LORENZO</w:t>
            </w:r>
          </w:p>
        </w:tc>
        <w:tc>
          <w:tcPr>
            <w:tcW w:w="2200" w:type="dxa"/>
            <w:tcMar>
              <w:top w:w="20" w:type="dxa"/>
              <w:left w:w="20" w:type="dxa"/>
              <w:bottom w:w="20" w:type="dxa"/>
              <w:right w:w="20" w:type="dxa"/>
            </w:tcMar>
            <w:vAlign w:val="center"/>
            <w:hideMark/>
          </w:tcPr>
          <w:p w14:paraId="26175F74" w14:textId="77777777" w:rsidR="00843AC5" w:rsidRPr="009447DA" w:rsidRDefault="00843AC5" w:rsidP="004D13CE">
            <w:pPr>
              <w:pStyle w:val="movimento2"/>
              <w:rPr>
                <w:color w:val="002060"/>
              </w:rPr>
            </w:pPr>
            <w:r w:rsidRPr="009447DA">
              <w:rPr>
                <w:color w:val="002060"/>
              </w:rPr>
              <w:t xml:space="preserve">(CANTINE RIUNITE CSI) </w:t>
            </w:r>
          </w:p>
        </w:tc>
        <w:tc>
          <w:tcPr>
            <w:tcW w:w="800" w:type="dxa"/>
            <w:tcMar>
              <w:top w:w="20" w:type="dxa"/>
              <w:left w:w="20" w:type="dxa"/>
              <w:bottom w:w="20" w:type="dxa"/>
              <w:right w:w="20" w:type="dxa"/>
            </w:tcMar>
            <w:vAlign w:val="center"/>
            <w:hideMark/>
          </w:tcPr>
          <w:p w14:paraId="69B5B89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B781FD8" w14:textId="77777777" w:rsidR="00843AC5" w:rsidRPr="009447DA" w:rsidRDefault="00843AC5" w:rsidP="004D13CE">
            <w:pPr>
              <w:pStyle w:val="movimento"/>
              <w:rPr>
                <w:color w:val="002060"/>
              </w:rPr>
            </w:pPr>
            <w:r w:rsidRPr="009447DA">
              <w:rPr>
                <w:color w:val="002060"/>
              </w:rPr>
              <w:t>CASAROLA ANDREA</w:t>
            </w:r>
          </w:p>
        </w:tc>
        <w:tc>
          <w:tcPr>
            <w:tcW w:w="2200" w:type="dxa"/>
            <w:tcMar>
              <w:top w:w="20" w:type="dxa"/>
              <w:left w:w="20" w:type="dxa"/>
              <w:bottom w:w="20" w:type="dxa"/>
              <w:right w:w="20" w:type="dxa"/>
            </w:tcMar>
            <w:vAlign w:val="center"/>
            <w:hideMark/>
          </w:tcPr>
          <w:p w14:paraId="4A6AA63E" w14:textId="77777777" w:rsidR="00843AC5" w:rsidRPr="009447DA" w:rsidRDefault="00843AC5" w:rsidP="004D13CE">
            <w:pPr>
              <w:pStyle w:val="movimento2"/>
              <w:rPr>
                <w:color w:val="002060"/>
              </w:rPr>
            </w:pPr>
            <w:r w:rsidRPr="009447DA">
              <w:rPr>
                <w:color w:val="002060"/>
              </w:rPr>
              <w:t xml:space="preserve">(CASENUOVE) </w:t>
            </w:r>
          </w:p>
        </w:tc>
      </w:tr>
      <w:tr w:rsidR="00843AC5" w:rsidRPr="009447DA" w14:paraId="2E916790" w14:textId="77777777" w:rsidTr="004D13CE">
        <w:tc>
          <w:tcPr>
            <w:tcW w:w="2200" w:type="dxa"/>
            <w:tcMar>
              <w:top w:w="20" w:type="dxa"/>
              <w:left w:w="20" w:type="dxa"/>
              <w:bottom w:w="20" w:type="dxa"/>
              <w:right w:w="20" w:type="dxa"/>
            </w:tcMar>
            <w:vAlign w:val="center"/>
            <w:hideMark/>
          </w:tcPr>
          <w:p w14:paraId="3F04B440" w14:textId="77777777" w:rsidR="00843AC5" w:rsidRPr="009447DA" w:rsidRDefault="00843AC5" w:rsidP="004D13CE">
            <w:pPr>
              <w:pStyle w:val="movimento"/>
              <w:rPr>
                <w:color w:val="002060"/>
              </w:rPr>
            </w:pPr>
            <w:r w:rsidRPr="009447DA">
              <w:rPr>
                <w:color w:val="002060"/>
              </w:rPr>
              <w:t>JIMENEZ SANCHEZ MIGUEL ANGEL</w:t>
            </w:r>
          </w:p>
        </w:tc>
        <w:tc>
          <w:tcPr>
            <w:tcW w:w="2200" w:type="dxa"/>
            <w:tcMar>
              <w:top w:w="20" w:type="dxa"/>
              <w:left w:w="20" w:type="dxa"/>
              <w:bottom w:w="20" w:type="dxa"/>
              <w:right w:w="20" w:type="dxa"/>
            </w:tcMar>
            <w:vAlign w:val="center"/>
            <w:hideMark/>
          </w:tcPr>
          <w:p w14:paraId="3283E07B" w14:textId="77777777" w:rsidR="00843AC5" w:rsidRPr="009447DA" w:rsidRDefault="00843AC5" w:rsidP="004D13CE">
            <w:pPr>
              <w:pStyle w:val="movimento2"/>
              <w:rPr>
                <w:color w:val="002060"/>
              </w:rPr>
            </w:pPr>
            <w:r w:rsidRPr="009447DA">
              <w:rPr>
                <w:color w:val="002060"/>
              </w:rPr>
              <w:t xml:space="preserve">(CSI MONTEFIORE) </w:t>
            </w:r>
          </w:p>
        </w:tc>
        <w:tc>
          <w:tcPr>
            <w:tcW w:w="800" w:type="dxa"/>
            <w:tcMar>
              <w:top w:w="20" w:type="dxa"/>
              <w:left w:w="20" w:type="dxa"/>
              <w:bottom w:w="20" w:type="dxa"/>
              <w:right w:w="20" w:type="dxa"/>
            </w:tcMar>
            <w:vAlign w:val="center"/>
            <w:hideMark/>
          </w:tcPr>
          <w:p w14:paraId="0847916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CA0B650" w14:textId="77777777" w:rsidR="00843AC5" w:rsidRPr="009447DA" w:rsidRDefault="00843AC5" w:rsidP="004D13CE">
            <w:pPr>
              <w:pStyle w:val="movimento"/>
              <w:rPr>
                <w:color w:val="002060"/>
              </w:rPr>
            </w:pPr>
            <w:r w:rsidRPr="009447DA">
              <w:rPr>
                <w:color w:val="002060"/>
              </w:rPr>
              <w:t>DONATI CRISTIAN</w:t>
            </w:r>
          </w:p>
        </w:tc>
        <w:tc>
          <w:tcPr>
            <w:tcW w:w="2200" w:type="dxa"/>
            <w:tcMar>
              <w:top w:w="20" w:type="dxa"/>
              <w:left w:w="20" w:type="dxa"/>
              <w:bottom w:w="20" w:type="dxa"/>
              <w:right w:w="20" w:type="dxa"/>
            </w:tcMar>
            <w:vAlign w:val="center"/>
            <w:hideMark/>
          </w:tcPr>
          <w:p w14:paraId="7C7EFBDE" w14:textId="77777777" w:rsidR="00843AC5" w:rsidRPr="009447DA" w:rsidRDefault="00843AC5" w:rsidP="004D13CE">
            <w:pPr>
              <w:pStyle w:val="movimento2"/>
              <w:rPr>
                <w:color w:val="002060"/>
              </w:rPr>
            </w:pPr>
            <w:r w:rsidRPr="009447DA">
              <w:rPr>
                <w:color w:val="002060"/>
              </w:rPr>
              <w:t xml:space="preserve">(FIUMINATA) </w:t>
            </w:r>
          </w:p>
        </w:tc>
      </w:tr>
      <w:tr w:rsidR="00843AC5" w:rsidRPr="009447DA" w14:paraId="3D85A21C" w14:textId="77777777" w:rsidTr="004D13CE">
        <w:tc>
          <w:tcPr>
            <w:tcW w:w="2200" w:type="dxa"/>
            <w:tcMar>
              <w:top w:w="20" w:type="dxa"/>
              <w:left w:w="20" w:type="dxa"/>
              <w:bottom w:w="20" w:type="dxa"/>
              <w:right w:w="20" w:type="dxa"/>
            </w:tcMar>
            <w:vAlign w:val="center"/>
            <w:hideMark/>
          </w:tcPr>
          <w:p w14:paraId="1B3ED927" w14:textId="77777777" w:rsidR="00843AC5" w:rsidRPr="009447DA" w:rsidRDefault="00843AC5" w:rsidP="004D13CE">
            <w:pPr>
              <w:pStyle w:val="movimento"/>
              <w:rPr>
                <w:color w:val="002060"/>
              </w:rPr>
            </w:pPr>
            <w:r w:rsidRPr="009447DA">
              <w:rPr>
                <w:color w:val="002060"/>
              </w:rPr>
              <w:t>PUPILLI MARCO</w:t>
            </w:r>
          </w:p>
        </w:tc>
        <w:tc>
          <w:tcPr>
            <w:tcW w:w="2200" w:type="dxa"/>
            <w:tcMar>
              <w:top w:w="20" w:type="dxa"/>
              <w:left w:w="20" w:type="dxa"/>
              <w:bottom w:w="20" w:type="dxa"/>
              <w:right w:w="20" w:type="dxa"/>
            </w:tcMar>
            <w:vAlign w:val="center"/>
            <w:hideMark/>
          </w:tcPr>
          <w:p w14:paraId="551D7ED7" w14:textId="77777777" w:rsidR="00843AC5" w:rsidRPr="009447DA" w:rsidRDefault="00843AC5" w:rsidP="004D13CE">
            <w:pPr>
              <w:pStyle w:val="movimento2"/>
              <w:rPr>
                <w:color w:val="002060"/>
              </w:rPr>
            </w:pPr>
            <w:r w:rsidRPr="009447DA">
              <w:rPr>
                <w:color w:val="002060"/>
              </w:rPr>
              <w:t xml:space="preserve">(FOLGORE CASTELRAIMONDO) </w:t>
            </w:r>
          </w:p>
        </w:tc>
        <w:tc>
          <w:tcPr>
            <w:tcW w:w="800" w:type="dxa"/>
            <w:tcMar>
              <w:top w:w="20" w:type="dxa"/>
              <w:left w:w="20" w:type="dxa"/>
              <w:bottom w:w="20" w:type="dxa"/>
              <w:right w:w="20" w:type="dxa"/>
            </w:tcMar>
            <w:vAlign w:val="center"/>
            <w:hideMark/>
          </w:tcPr>
          <w:p w14:paraId="6797D77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732F15D" w14:textId="77777777" w:rsidR="00843AC5" w:rsidRPr="009447DA" w:rsidRDefault="00843AC5" w:rsidP="004D13CE">
            <w:pPr>
              <w:pStyle w:val="movimento"/>
              <w:rPr>
                <w:color w:val="002060"/>
              </w:rPr>
            </w:pPr>
            <w:r w:rsidRPr="009447DA">
              <w:rPr>
                <w:color w:val="002060"/>
              </w:rPr>
              <w:t>MORESCHI LEONARDO</w:t>
            </w:r>
          </w:p>
        </w:tc>
        <w:tc>
          <w:tcPr>
            <w:tcW w:w="2200" w:type="dxa"/>
            <w:tcMar>
              <w:top w:w="20" w:type="dxa"/>
              <w:left w:w="20" w:type="dxa"/>
              <w:bottom w:w="20" w:type="dxa"/>
              <w:right w:w="20" w:type="dxa"/>
            </w:tcMar>
            <w:vAlign w:val="center"/>
            <w:hideMark/>
          </w:tcPr>
          <w:p w14:paraId="0862488B" w14:textId="77777777" w:rsidR="00843AC5" w:rsidRPr="009447DA" w:rsidRDefault="00843AC5" w:rsidP="004D13CE">
            <w:pPr>
              <w:pStyle w:val="movimento2"/>
              <w:rPr>
                <w:color w:val="002060"/>
              </w:rPr>
            </w:pPr>
            <w:r w:rsidRPr="009447DA">
              <w:rPr>
                <w:color w:val="002060"/>
              </w:rPr>
              <w:t xml:space="preserve">(SAN BIAGIO) </w:t>
            </w:r>
          </w:p>
        </w:tc>
      </w:tr>
    </w:tbl>
    <w:p w14:paraId="4AA8ED0E"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6617D0F" w14:textId="77777777" w:rsidTr="004D13CE">
        <w:tc>
          <w:tcPr>
            <w:tcW w:w="2200" w:type="dxa"/>
            <w:tcMar>
              <w:top w:w="20" w:type="dxa"/>
              <w:left w:w="20" w:type="dxa"/>
              <w:bottom w:w="20" w:type="dxa"/>
              <w:right w:w="20" w:type="dxa"/>
            </w:tcMar>
            <w:vAlign w:val="center"/>
            <w:hideMark/>
          </w:tcPr>
          <w:p w14:paraId="4D9B069B" w14:textId="77777777" w:rsidR="00843AC5" w:rsidRPr="009447DA" w:rsidRDefault="00843AC5" w:rsidP="004D13CE">
            <w:pPr>
              <w:pStyle w:val="movimento"/>
              <w:rPr>
                <w:color w:val="002060"/>
              </w:rPr>
            </w:pPr>
            <w:r w:rsidRPr="009447DA">
              <w:rPr>
                <w:color w:val="002060"/>
              </w:rPr>
              <w:t>PIERSANTI LORENZO</w:t>
            </w:r>
          </w:p>
        </w:tc>
        <w:tc>
          <w:tcPr>
            <w:tcW w:w="2200" w:type="dxa"/>
            <w:tcMar>
              <w:top w:w="20" w:type="dxa"/>
              <w:left w:w="20" w:type="dxa"/>
              <w:bottom w:w="20" w:type="dxa"/>
              <w:right w:w="20" w:type="dxa"/>
            </w:tcMar>
            <w:vAlign w:val="center"/>
            <w:hideMark/>
          </w:tcPr>
          <w:p w14:paraId="4F593DF3" w14:textId="77777777" w:rsidR="00843AC5" w:rsidRPr="009447DA" w:rsidRDefault="00843AC5" w:rsidP="004D13CE">
            <w:pPr>
              <w:pStyle w:val="movimento2"/>
              <w:rPr>
                <w:color w:val="002060"/>
              </w:rPr>
            </w:pPr>
            <w:r w:rsidRPr="009447DA">
              <w:rPr>
                <w:color w:val="002060"/>
              </w:rPr>
              <w:t xml:space="preserve">(VIRTUS ASD) </w:t>
            </w:r>
          </w:p>
        </w:tc>
        <w:tc>
          <w:tcPr>
            <w:tcW w:w="800" w:type="dxa"/>
            <w:tcMar>
              <w:top w:w="20" w:type="dxa"/>
              <w:left w:w="20" w:type="dxa"/>
              <w:bottom w:w="20" w:type="dxa"/>
              <w:right w:w="20" w:type="dxa"/>
            </w:tcMar>
            <w:vAlign w:val="center"/>
            <w:hideMark/>
          </w:tcPr>
          <w:p w14:paraId="2DAA84B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1B260D6" w14:textId="77777777" w:rsidR="00843AC5" w:rsidRPr="009447DA" w:rsidRDefault="00843AC5" w:rsidP="004D13CE">
            <w:pPr>
              <w:pStyle w:val="movimento"/>
              <w:rPr>
                <w:color w:val="002060"/>
              </w:rPr>
            </w:pPr>
            <w:r w:rsidRPr="009447DA">
              <w:rPr>
                <w:color w:val="002060"/>
              </w:rPr>
              <w:t>ROSI MARCO</w:t>
            </w:r>
          </w:p>
        </w:tc>
        <w:tc>
          <w:tcPr>
            <w:tcW w:w="2200" w:type="dxa"/>
            <w:tcMar>
              <w:top w:w="20" w:type="dxa"/>
              <w:left w:w="20" w:type="dxa"/>
              <w:bottom w:w="20" w:type="dxa"/>
              <w:right w:w="20" w:type="dxa"/>
            </w:tcMar>
            <w:vAlign w:val="center"/>
            <w:hideMark/>
          </w:tcPr>
          <w:p w14:paraId="3339AAFD" w14:textId="77777777" w:rsidR="00843AC5" w:rsidRPr="009447DA" w:rsidRDefault="00843AC5" w:rsidP="004D13CE">
            <w:pPr>
              <w:pStyle w:val="movimento2"/>
              <w:rPr>
                <w:color w:val="002060"/>
              </w:rPr>
            </w:pPr>
            <w:r w:rsidRPr="009447DA">
              <w:rPr>
                <w:color w:val="002060"/>
              </w:rPr>
              <w:t xml:space="preserve">(VISSO-ALTONERA CALCIO1970) </w:t>
            </w:r>
          </w:p>
        </w:tc>
      </w:tr>
    </w:tbl>
    <w:p w14:paraId="25078E6E"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EFE7A7E" w14:textId="77777777" w:rsidTr="004D13CE">
        <w:tc>
          <w:tcPr>
            <w:tcW w:w="2200" w:type="dxa"/>
            <w:tcMar>
              <w:top w:w="20" w:type="dxa"/>
              <w:left w:w="20" w:type="dxa"/>
              <w:bottom w:w="20" w:type="dxa"/>
              <w:right w:w="20" w:type="dxa"/>
            </w:tcMar>
            <w:vAlign w:val="center"/>
            <w:hideMark/>
          </w:tcPr>
          <w:p w14:paraId="2DEFCD9B" w14:textId="77777777" w:rsidR="00843AC5" w:rsidRPr="009447DA" w:rsidRDefault="00843AC5" w:rsidP="004D13CE">
            <w:pPr>
              <w:pStyle w:val="movimento"/>
              <w:rPr>
                <w:color w:val="002060"/>
              </w:rPr>
            </w:pPr>
            <w:r w:rsidRPr="009447DA">
              <w:rPr>
                <w:color w:val="002060"/>
              </w:rPr>
              <w:t>KACILI ABAS</w:t>
            </w:r>
          </w:p>
        </w:tc>
        <w:tc>
          <w:tcPr>
            <w:tcW w:w="2200" w:type="dxa"/>
            <w:tcMar>
              <w:top w:w="20" w:type="dxa"/>
              <w:left w:w="20" w:type="dxa"/>
              <w:bottom w:w="20" w:type="dxa"/>
              <w:right w:w="20" w:type="dxa"/>
            </w:tcMar>
            <w:vAlign w:val="center"/>
            <w:hideMark/>
          </w:tcPr>
          <w:p w14:paraId="63AF7D43" w14:textId="77777777" w:rsidR="00843AC5" w:rsidRPr="009447DA" w:rsidRDefault="00843AC5" w:rsidP="004D13CE">
            <w:pPr>
              <w:pStyle w:val="movimento2"/>
              <w:rPr>
                <w:color w:val="002060"/>
              </w:rPr>
            </w:pPr>
            <w:r w:rsidRPr="009447DA">
              <w:rPr>
                <w:color w:val="002060"/>
              </w:rPr>
              <w:t xml:space="preserve">(BOCASTRUM UNITED) </w:t>
            </w:r>
          </w:p>
        </w:tc>
        <w:tc>
          <w:tcPr>
            <w:tcW w:w="800" w:type="dxa"/>
            <w:tcMar>
              <w:top w:w="20" w:type="dxa"/>
              <w:left w:w="20" w:type="dxa"/>
              <w:bottom w:w="20" w:type="dxa"/>
              <w:right w:w="20" w:type="dxa"/>
            </w:tcMar>
            <w:vAlign w:val="center"/>
            <w:hideMark/>
          </w:tcPr>
          <w:p w14:paraId="5E6557E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0E9BCE3" w14:textId="77777777" w:rsidR="00843AC5" w:rsidRPr="009447DA" w:rsidRDefault="00843AC5" w:rsidP="004D13CE">
            <w:pPr>
              <w:pStyle w:val="movimento"/>
              <w:rPr>
                <w:color w:val="002060"/>
              </w:rPr>
            </w:pPr>
            <w:r w:rsidRPr="009447DA">
              <w:rPr>
                <w:color w:val="002060"/>
              </w:rPr>
              <w:t>BERIONNI GABRIELE</w:t>
            </w:r>
          </w:p>
        </w:tc>
        <w:tc>
          <w:tcPr>
            <w:tcW w:w="2200" w:type="dxa"/>
            <w:tcMar>
              <w:top w:w="20" w:type="dxa"/>
              <w:left w:w="20" w:type="dxa"/>
              <w:bottom w:w="20" w:type="dxa"/>
              <w:right w:w="20" w:type="dxa"/>
            </w:tcMar>
            <w:vAlign w:val="center"/>
            <w:hideMark/>
          </w:tcPr>
          <w:p w14:paraId="5200425B" w14:textId="77777777" w:rsidR="00843AC5" w:rsidRPr="009447DA" w:rsidRDefault="00843AC5" w:rsidP="004D13CE">
            <w:pPr>
              <w:pStyle w:val="movimento2"/>
              <w:rPr>
                <w:color w:val="002060"/>
              </w:rPr>
            </w:pPr>
            <w:r w:rsidRPr="009447DA">
              <w:rPr>
                <w:color w:val="002060"/>
              </w:rPr>
              <w:t xml:space="preserve">(FABRIANO CALCIO A 5 2023) </w:t>
            </w:r>
          </w:p>
        </w:tc>
      </w:tr>
      <w:tr w:rsidR="00843AC5" w:rsidRPr="009447DA" w14:paraId="71EB3ADB" w14:textId="77777777" w:rsidTr="004D13CE">
        <w:tc>
          <w:tcPr>
            <w:tcW w:w="2200" w:type="dxa"/>
            <w:tcMar>
              <w:top w:w="20" w:type="dxa"/>
              <w:left w:w="20" w:type="dxa"/>
              <w:bottom w:w="20" w:type="dxa"/>
              <w:right w:w="20" w:type="dxa"/>
            </w:tcMar>
            <w:vAlign w:val="center"/>
            <w:hideMark/>
          </w:tcPr>
          <w:p w14:paraId="33AE2105" w14:textId="77777777" w:rsidR="00843AC5" w:rsidRPr="009447DA" w:rsidRDefault="00843AC5" w:rsidP="004D13CE">
            <w:pPr>
              <w:pStyle w:val="movimento"/>
              <w:rPr>
                <w:color w:val="002060"/>
              </w:rPr>
            </w:pPr>
            <w:r w:rsidRPr="009447DA">
              <w:rPr>
                <w:color w:val="002060"/>
              </w:rPr>
              <w:t>COSTARELLI LORENZO</w:t>
            </w:r>
          </w:p>
        </w:tc>
        <w:tc>
          <w:tcPr>
            <w:tcW w:w="2200" w:type="dxa"/>
            <w:tcMar>
              <w:top w:w="20" w:type="dxa"/>
              <w:left w:w="20" w:type="dxa"/>
              <w:bottom w:w="20" w:type="dxa"/>
              <w:right w:w="20" w:type="dxa"/>
            </w:tcMar>
            <w:vAlign w:val="center"/>
            <w:hideMark/>
          </w:tcPr>
          <w:p w14:paraId="3A35905D" w14:textId="77777777" w:rsidR="00843AC5" w:rsidRPr="009447DA" w:rsidRDefault="00843AC5" w:rsidP="004D13CE">
            <w:pPr>
              <w:pStyle w:val="movimento2"/>
              <w:rPr>
                <w:color w:val="002060"/>
              </w:rPr>
            </w:pPr>
            <w:r w:rsidRPr="009447DA">
              <w:rPr>
                <w:color w:val="002060"/>
              </w:rPr>
              <w:t xml:space="preserve">(FABRIANO CALCIO A 5 2023) </w:t>
            </w:r>
          </w:p>
        </w:tc>
        <w:tc>
          <w:tcPr>
            <w:tcW w:w="800" w:type="dxa"/>
            <w:tcMar>
              <w:top w:w="20" w:type="dxa"/>
              <w:left w:w="20" w:type="dxa"/>
              <w:bottom w:w="20" w:type="dxa"/>
              <w:right w:w="20" w:type="dxa"/>
            </w:tcMar>
            <w:vAlign w:val="center"/>
            <w:hideMark/>
          </w:tcPr>
          <w:p w14:paraId="33F00791"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A5F1FF8" w14:textId="77777777" w:rsidR="00843AC5" w:rsidRPr="009447DA" w:rsidRDefault="00843AC5" w:rsidP="004D13CE">
            <w:pPr>
              <w:pStyle w:val="movimento"/>
              <w:rPr>
                <w:color w:val="002060"/>
              </w:rPr>
            </w:pPr>
            <w:r w:rsidRPr="009447DA">
              <w:rPr>
                <w:color w:val="002060"/>
              </w:rPr>
              <w:t>LUCHETTI ALESSANDRO</w:t>
            </w:r>
          </w:p>
        </w:tc>
        <w:tc>
          <w:tcPr>
            <w:tcW w:w="2200" w:type="dxa"/>
            <w:tcMar>
              <w:top w:w="20" w:type="dxa"/>
              <w:left w:w="20" w:type="dxa"/>
              <w:bottom w:w="20" w:type="dxa"/>
              <w:right w:w="20" w:type="dxa"/>
            </w:tcMar>
            <w:vAlign w:val="center"/>
            <w:hideMark/>
          </w:tcPr>
          <w:p w14:paraId="4E5A1BD9" w14:textId="77777777" w:rsidR="00843AC5" w:rsidRPr="009447DA" w:rsidRDefault="00843AC5" w:rsidP="004D13CE">
            <w:pPr>
              <w:pStyle w:val="movimento2"/>
              <w:rPr>
                <w:color w:val="002060"/>
              </w:rPr>
            </w:pPr>
            <w:r w:rsidRPr="009447DA">
              <w:rPr>
                <w:color w:val="002060"/>
              </w:rPr>
              <w:t xml:space="preserve">(SAN BIAGIO) </w:t>
            </w:r>
          </w:p>
        </w:tc>
      </w:tr>
    </w:tbl>
    <w:p w14:paraId="683DDA65"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52E668CB" w14:textId="77777777" w:rsidTr="004D13CE">
        <w:tc>
          <w:tcPr>
            <w:tcW w:w="2200" w:type="dxa"/>
            <w:tcMar>
              <w:top w:w="20" w:type="dxa"/>
              <w:left w:w="20" w:type="dxa"/>
              <w:bottom w:w="20" w:type="dxa"/>
              <w:right w:w="20" w:type="dxa"/>
            </w:tcMar>
            <w:vAlign w:val="center"/>
            <w:hideMark/>
          </w:tcPr>
          <w:p w14:paraId="27F031D4" w14:textId="77777777" w:rsidR="00843AC5" w:rsidRPr="009447DA" w:rsidRDefault="00843AC5" w:rsidP="004D13CE">
            <w:pPr>
              <w:pStyle w:val="movimento"/>
              <w:rPr>
                <w:color w:val="002060"/>
              </w:rPr>
            </w:pPr>
            <w:r w:rsidRPr="009447DA">
              <w:rPr>
                <w:color w:val="002060"/>
              </w:rPr>
              <w:lastRenderedPageBreak/>
              <w:t>LORENZETTI JONATA</w:t>
            </w:r>
          </w:p>
        </w:tc>
        <w:tc>
          <w:tcPr>
            <w:tcW w:w="2200" w:type="dxa"/>
            <w:tcMar>
              <w:top w:w="20" w:type="dxa"/>
              <w:left w:w="20" w:type="dxa"/>
              <w:bottom w:w="20" w:type="dxa"/>
              <w:right w:w="20" w:type="dxa"/>
            </w:tcMar>
            <w:vAlign w:val="center"/>
            <w:hideMark/>
          </w:tcPr>
          <w:p w14:paraId="44B46363" w14:textId="77777777" w:rsidR="00843AC5" w:rsidRPr="009447DA" w:rsidRDefault="00843AC5" w:rsidP="004D13CE">
            <w:pPr>
              <w:pStyle w:val="movimento2"/>
              <w:rPr>
                <w:color w:val="002060"/>
              </w:rPr>
            </w:pPr>
            <w:r w:rsidRPr="009447DA">
              <w:rPr>
                <w:color w:val="002060"/>
              </w:rPr>
              <w:t xml:space="preserve">(ANGELI) </w:t>
            </w:r>
          </w:p>
        </w:tc>
        <w:tc>
          <w:tcPr>
            <w:tcW w:w="800" w:type="dxa"/>
            <w:tcMar>
              <w:top w:w="20" w:type="dxa"/>
              <w:left w:w="20" w:type="dxa"/>
              <w:bottom w:w="20" w:type="dxa"/>
              <w:right w:w="20" w:type="dxa"/>
            </w:tcMar>
            <w:vAlign w:val="center"/>
            <w:hideMark/>
          </w:tcPr>
          <w:p w14:paraId="5755B0D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D6E2D2E" w14:textId="77777777" w:rsidR="00843AC5" w:rsidRPr="009447DA" w:rsidRDefault="00843AC5" w:rsidP="004D13CE">
            <w:pPr>
              <w:pStyle w:val="movimento"/>
              <w:rPr>
                <w:color w:val="002060"/>
              </w:rPr>
            </w:pPr>
            <w:r w:rsidRPr="009447DA">
              <w:rPr>
                <w:color w:val="002060"/>
              </w:rPr>
              <w:t>VENANZI FILIPPO</w:t>
            </w:r>
          </w:p>
        </w:tc>
        <w:tc>
          <w:tcPr>
            <w:tcW w:w="2200" w:type="dxa"/>
            <w:tcMar>
              <w:top w:w="20" w:type="dxa"/>
              <w:left w:w="20" w:type="dxa"/>
              <w:bottom w:w="20" w:type="dxa"/>
              <w:right w:w="20" w:type="dxa"/>
            </w:tcMar>
            <w:vAlign w:val="center"/>
            <w:hideMark/>
          </w:tcPr>
          <w:p w14:paraId="56C807F7" w14:textId="77777777" w:rsidR="00843AC5" w:rsidRPr="009447DA" w:rsidRDefault="00843AC5" w:rsidP="004D13CE">
            <w:pPr>
              <w:pStyle w:val="movimento2"/>
              <w:rPr>
                <w:color w:val="002060"/>
              </w:rPr>
            </w:pPr>
            <w:r w:rsidRPr="009447DA">
              <w:rPr>
                <w:color w:val="002060"/>
              </w:rPr>
              <w:t xml:space="preserve">(ANGELI) </w:t>
            </w:r>
          </w:p>
        </w:tc>
      </w:tr>
      <w:tr w:rsidR="00843AC5" w:rsidRPr="009447DA" w14:paraId="16621EF8" w14:textId="77777777" w:rsidTr="004D13CE">
        <w:tc>
          <w:tcPr>
            <w:tcW w:w="2200" w:type="dxa"/>
            <w:tcMar>
              <w:top w:w="20" w:type="dxa"/>
              <w:left w:w="20" w:type="dxa"/>
              <w:bottom w:w="20" w:type="dxa"/>
              <w:right w:w="20" w:type="dxa"/>
            </w:tcMar>
            <w:vAlign w:val="center"/>
            <w:hideMark/>
          </w:tcPr>
          <w:p w14:paraId="6C4F1A52" w14:textId="77777777" w:rsidR="00843AC5" w:rsidRPr="009447DA" w:rsidRDefault="00843AC5" w:rsidP="004D13CE">
            <w:pPr>
              <w:pStyle w:val="movimento"/>
              <w:rPr>
                <w:color w:val="002060"/>
              </w:rPr>
            </w:pPr>
            <w:r w:rsidRPr="009447DA">
              <w:rPr>
                <w:color w:val="002060"/>
              </w:rPr>
              <w:t>MATERAZZI SANDRO</w:t>
            </w:r>
          </w:p>
        </w:tc>
        <w:tc>
          <w:tcPr>
            <w:tcW w:w="2200" w:type="dxa"/>
            <w:tcMar>
              <w:top w:w="20" w:type="dxa"/>
              <w:left w:w="20" w:type="dxa"/>
              <w:bottom w:w="20" w:type="dxa"/>
              <w:right w:w="20" w:type="dxa"/>
            </w:tcMar>
            <w:vAlign w:val="center"/>
            <w:hideMark/>
          </w:tcPr>
          <w:p w14:paraId="31B1AF2E" w14:textId="77777777" w:rsidR="00843AC5" w:rsidRPr="009447DA" w:rsidRDefault="00843AC5" w:rsidP="004D13CE">
            <w:pPr>
              <w:pStyle w:val="movimento2"/>
              <w:rPr>
                <w:color w:val="002060"/>
              </w:rPr>
            </w:pPr>
            <w:r w:rsidRPr="009447DA">
              <w:rPr>
                <w:color w:val="002060"/>
              </w:rPr>
              <w:t xml:space="preserve">(C.U.S. CAMERINO A.S.D.) </w:t>
            </w:r>
          </w:p>
        </w:tc>
        <w:tc>
          <w:tcPr>
            <w:tcW w:w="800" w:type="dxa"/>
            <w:tcMar>
              <w:top w:w="20" w:type="dxa"/>
              <w:left w:w="20" w:type="dxa"/>
              <w:bottom w:w="20" w:type="dxa"/>
              <w:right w:w="20" w:type="dxa"/>
            </w:tcMar>
            <w:vAlign w:val="center"/>
            <w:hideMark/>
          </w:tcPr>
          <w:p w14:paraId="089A471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1A4F201" w14:textId="77777777" w:rsidR="00843AC5" w:rsidRPr="009447DA" w:rsidRDefault="00843AC5" w:rsidP="004D13CE">
            <w:pPr>
              <w:pStyle w:val="movimento"/>
              <w:rPr>
                <w:color w:val="002060"/>
              </w:rPr>
            </w:pPr>
            <w:r w:rsidRPr="009447DA">
              <w:rPr>
                <w:color w:val="002060"/>
              </w:rPr>
              <w:t>FERMANELLI LORENZO</w:t>
            </w:r>
          </w:p>
        </w:tc>
        <w:tc>
          <w:tcPr>
            <w:tcW w:w="2200" w:type="dxa"/>
            <w:tcMar>
              <w:top w:w="20" w:type="dxa"/>
              <w:left w:w="20" w:type="dxa"/>
              <w:bottom w:w="20" w:type="dxa"/>
              <w:right w:w="20" w:type="dxa"/>
            </w:tcMar>
            <w:vAlign w:val="center"/>
            <w:hideMark/>
          </w:tcPr>
          <w:p w14:paraId="4FE4C4E3" w14:textId="77777777" w:rsidR="00843AC5" w:rsidRPr="009447DA" w:rsidRDefault="00843AC5" w:rsidP="004D13CE">
            <w:pPr>
              <w:pStyle w:val="movimento2"/>
              <w:rPr>
                <w:color w:val="002060"/>
              </w:rPr>
            </w:pPr>
            <w:r w:rsidRPr="009447DA">
              <w:rPr>
                <w:color w:val="002060"/>
              </w:rPr>
              <w:t xml:space="preserve">(CANTINE RIUNITE CSI) </w:t>
            </w:r>
          </w:p>
        </w:tc>
      </w:tr>
      <w:tr w:rsidR="00843AC5" w:rsidRPr="009447DA" w14:paraId="757F0C0A" w14:textId="77777777" w:rsidTr="004D13CE">
        <w:tc>
          <w:tcPr>
            <w:tcW w:w="2200" w:type="dxa"/>
            <w:tcMar>
              <w:top w:w="20" w:type="dxa"/>
              <w:left w:w="20" w:type="dxa"/>
              <w:bottom w:w="20" w:type="dxa"/>
              <w:right w:w="20" w:type="dxa"/>
            </w:tcMar>
            <w:vAlign w:val="center"/>
            <w:hideMark/>
          </w:tcPr>
          <w:p w14:paraId="4D4AD627" w14:textId="77777777" w:rsidR="00843AC5" w:rsidRPr="009447DA" w:rsidRDefault="00843AC5" w:rsidP="004D13CE">
            <w:pPr>
              <w:pStyle w:val="movimento"/>
              <w:rPr>
                <w:color w:val="002060"/>
              </w:rPr>
            </w:pPr>
            <w:r w:rsidRPr="009447DA">
              <w:rPr>
                <w:color w:val="002060"/>
              </w:rPr>
              <w:t>FIERRO CIRO</w:t>
            </w:r>
          </w:p>
        </w:tc>
        <w:tc>
          <w:tcPr>
            <w:tcW w:w="2200" w:type="dxa"/>
            <w:tcMar>
              <w:top w:w="20" w:type="dxa"/>
              <w:left w:w="20" w:type="dxa"/>
              <w:bottom w:w="20" w:type="dxa"/>
              <w:right w:w="20" w:type="dxa"/>
            </w:tcMar>
            <w:vAlign w:val="center"/>
            <w:hideMark/>
          </w:tcPr>
          <w:p w14:paraId="4B0669A3" w14:textId="77777777" w:rsidR="00843AC5" w:rsidRPr="009447DA" w:rsidRDefault="00843AC5" w:rsidP="004D13CE">
            <w:pPr>
              <w:pStyle w:val="movimento2"/>
              <w:rPr>
                <w:color w:val="002060"/>
              </w:rPr>
            </w:pPr>
            <w:r w:rsidRPr="009447DA">
              <w:rPr>
                <w:color w:val="002060"/>
              </w:rPr>
              <w:t xml:space="preserve">(FIUMINATA) </w:t>
            </w:r>
          </w:p>
        </w:tc>
        <w:tc>
          <w:tcPr>
            <w:tcW w:w="800" w:type="dxa"/>
            <w:tcMar>
              <w:top w:w="20" w:type="dxa"/>
              <w:left w:w="20" w:type="dxa"/>
              <w:bottom w:w="20" w:type="dxa"/>
              <w:right w:w="20" w:type="dxa"/>
            </w:tcMar>
            <w:vAlign w:val="center"/>
            <w:hideMark/>
          </w:tcPr>
          <w:p w14:paraId="500F796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CB0CFBC" w14:textId="77777777" w:rsidR="00843AC5" w:rsidRPr="009447DA" w:rsidRDefault="00843AC5" w:rsidP="004D13CE">
            <w:pPr>
              <w:pStyle w:val="movimento"/>
              <w:rPr>
                <w:color w:val="002060"/>
              </w:rPr>
            </w:pPr>
            <w:r w:rsidRPr="009447DA">
              <w:rPr>
                <w:color w:val="002060"/>
              </w:rPr>
              <w:t>MARZOLI CAPOCCI NICOLA</w:t>
            </w:r>
          </w:p>
        </w:tc>
        <w:tc>
          <w:tcPr>
            <w:tcW w:w="2200" w:type="dxa"/>
            <w:tcMar>
              <w:top w:w="20" w:type="dxa"/>
              <w:left w:w="20" w:type="dxa"/>
              <w:bottom w:w="20" w:type="dxa"/>
              <w:right w:w="20" w:type="dxa"/>
            </w:tcMar>
            <w:vAlign w:val="center"/>
            <w:hideMark/>
          </w:tcPr>
          <w:p w14:paraId="261E5A68" w14:textId="77777777" w:rsidR="00843AC5" w:rsidRPr="009447DA" w:rsidRDefault="00843AC5" w:rsidP="004D13CE">
            <w:pPr>
              <w:pStyle w:val="movimento2"/>
              <w:rPr>
                <w:color w:val="002060"/>
              </w:rPr>
            </w:pPr>
            <w:r w:rsidRPr="009447DA">
              <w:rPr>
                <w:color w:val="002060"/>
              </w:rPr>
              <w:t xml:space="preserve">(VISSO-ALTONERA CALCIO1970) </w:t>
            </w:r>
          </w:p>
        </w:tc>
      </w:tr>
    </w:tbl>
    <w:p w14:paraId="25FDC7AE" w14:textId="77777777" w:rsidR="00843AC5" w:rsidRPr="009447DA" w:rsidRDefault="00843AC5" w:rsidP="00843AC5">
      <w:pPr>
        <w:pStyle w:val="titolo10"/>
        <w:rPr>
          <w:rFonts w:eastAsiaTheme="minorEastAsia"/>
          <w:color w:val="002060"/>
        </w:rPr>
      </w:pPr>
      <w:r w:rsidRPr="009447DA">
        <w:rPr>
          <w:color w:val="002060"/>
        </w:rPr>
        <w:t xml:space="preserve">GARE DEL 14/ 1/2024 </w:t>
      </w:r>
    </w:p>
    <w:p w14:paraId="13E2355B" w14:textId="77777777" w:rsidR="00843AC5" w:rsidRPr="009447DA" w:rsidRDefault="00843AC5" w:rsidP="00843AC5">
      <w:pPr>
        <w:pStyle w:val="titolo7a"/>
        <w:rPr>
          <w:color w:val="002060"/>
        </w:rPr>
      </w:pPr>
      <w:r w:rsidRPr="009447DA">
        <w:rPr>
          <w:color w:val="002060"/>
        </w:rPr>
        <w:t xml:space="preserve">PROVVEDIMENTI DISCIPLINARI </w:t>
      </w:r>
    </w:p>
    <w:p w14:paraId="6825A10C"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06A04405" w14:textId="77777777" w:rsidR="00843AC5" w:rsidRPr="009447DA" w:rsidRDefault="00843AC5" w:rsidP="00843AC5">
      <w:pPr>
        <w:pStyle w:val="titolo30"/>
        <w:rPr>
          <w:color w:val="002060"/>
        </w:rPr>
      </w:pPr>
      <w:r w:rsidRPr="009447DA">
        <w:rPr>
          <w:color w:val="002060"/>
        </w:rPr>
        <w:t xml:space="preserve">CALCIATORI NON ESPULSI </w:t>
      </w:r>
    </w:p>
    <w:p w14:paraId="4D5E348E" w14:textId="77777777" w:rsidR="00843AC5" w:rsidRPr="009447DA" w:rsidRDefault="00843AC5" w:rsidP="00843AC5">
      <w:pPr>
        <w:pStyle w:val="titolo20"/>
        <w:rPr>
          <w:color w:val="002060"/>
        </w:rPr>
      </w:pPr>
      <w:r w:rsidRPr="009447D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141A9EA" w14:textId="77777777" w:rsidTr="004D13CE">
        <w:tc>
          <w:tcPr>
            <w:tcW w:w="2200" w:type="dxa"/>
            <w:tcMar>
              <w:top w:w="20" w:type="dxa"/>
              <w:left w:w="20" w:type="dxa"/>
              <w:bottom w:w="20" w:type="dxa"/>
              <w:right w:w="20" w:type="dxa"/>
            </w:tcMar>
            <w:vAlign w:val="center"/>
            <w:hideMark/>
          </w:tcPr>
          <w:p w14:paraId="32130307" w14:textId="77777777" w:rsidR="00843AC5" w:rsidRPr="009447DA" w:rsidRDefault="00843AC5" w:rsidP="004D13CE">
            <w:pPr>
              <w:pStyle w:val="movimento"/>
              <w:rPr>
                <w:color w:val="002060"/>
              </w:rPr>
            </w:pPr>
            <w:r w:rsidRPr="009447DA">
              <w:rPr>
                <w:color w:val="002060"/>
              </w:rPr>
              <w:t>SILVESTRI MASSIMILIANO</w:t>
            </w:r>
          </w:p>
        </w:tc>
        <w:tc>
          <w:tcPr>
            <w:tcW w:w="2200" w:type="dxa"/>
            <w:tcMar>
              <w:top w:w="20" w:type="dxa"/>
              <w:left w:w="20" w:type="dxa"/>
              <w:bottom w:w="20" w:type="dxa"/>
              <w:right w:w="20" w:type="dxa"/>
            </w:tcMar>
            <w:vAlign w:val="center"/>
            <w:hideMark/>
          </w:tcPr>
          <w:p w14:paraId="1E67FC69" w14:textId="77777777" w:rsidR="00843AC5" w:rsidRPr="009447DA" w:rsidRDefault="00843AC5" w:rsidP="004D13CE">
            <w:pPr>
              <w:pStyle w:val="movimento2"/>
              <w:rPr>
                <w:color w:val="002060"/>
              </w:rPr>
            </w:pPr>
            <w:r w:rsidRPr="009447DA">
              <w:rPr>
                <w:color w:val="002060"/>
              </w:rPr>
              <w:t xml:space="preserve">(ATLETICO ASCOLI 2000) </w:t>
            </w:r>
          </w:p>
        </w:tc>
        <w:tc>
          <w:tcPr>
            <w:tcW w:w="800" w:type="dxa"/>
            <w:tcMar>
              <w:top w:w="20" w:type="dxa"/>
              <w:left w:w="20" w:type="dxa"/>
              <w:bottom w:w="20" w:type="dxa"/>
              <w:right w:w="20" w:type="dxa"/>
            </w:tcMar>
            <w:vAlign w:val="center"/>
            <w:hideMark/>
          </w:tcPr>
          <w:p w14:paraId="164B0BF5"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816783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10FABE0" w14:textId="77777777" w:rsidR="00843AC5" w:rsidRPr="009447DA" w:rsidRDefault="00843AC5" w:rsidP="004D13CE">
            <w:pPr>
              <w:pStyle w:val="movimento2"/>
              <w:rPr>
                <w:color w:val="002060"/>
              </w:rPr>
            </w:pPr>
            <w:r w:rsidRPr="009447DA">
              <w:rPr>
                <w:color w:val="002060"/>
              </w:rPr>
              <w:t> </w:t>
            </w:r>
          </w:p>
        </w:tc>
      </w:tr>
    </w:tbl>
    <w:p w14:paraId="4F201B19"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BA86F29" w14:textId="77777777" w:rsidTr="004D13CE">
        <w:tc>
          <w:tcPr>
            <w:tcW w:w="2200" w:type="dxa"/>
            <w:tcMar>
              <w:top w:w="20" w:type="dxa"/>
              <w:left w:w="20" w:type="dxa"/>
              <w:bottom w:w="20" w:type="dxa"/>
              <w:right w:w="20" w:type="dxa"/>
            </w:tcMar>
            <w:vAlign w:val="center"/>
            <w:hideMark/>
          </w:tcPr>
          <w:p w14:paraId="1DBC648E" w14:textId="77777777" w:rsidR="00843AC5" w:rsidRPr="009447DA" w:rsidRDefault="00843AC5" w:rsidP="004D13CE">
            <w:pPr>
              <w:pStyle w:val="movimento"/>
              <w:rPr>
                <w:color w:val="002060"/>
              </w:rPr>
            </w:pPr>
            <w:r w:rsidRPr="009447DA">
              <w:rPr>
                <w:color w:val="002060"/>
              </w:rPr>
              <w:t>MARCANTONI FRANCESCO</w:t>
            </w:r>
          </w:p>
        </w:tc>
        <w:tc>
          <w:tcPr>
            <w:tcW w:w="2200" w:type="dxa"/>
            <w:tcMar>
              <w:top w:w="20" w:type="dxa"/>
              <w:left w:w="20" w:type="dxa"/>
              <w:bottom w:w="20" w:type="dxa"/>
              <w:right w:w="20" w:type="dxa"/>
            </w:tcMar>
            <w:vAlign w:val="center"/>
            <w:hideMark/>
          </w:tcPr>
          <w:p w14:paraId="5F6A4BB0" w14:textId="77777777" w:rsidR="00843AC5" w:rsidRPr="009447DA" w:rsidRDefault="00843AC5" w:rsidP="004D13CE">
            <w:pPr>
              <w:pStyle w:val="movimento2"/>
              <w:rPr>
                <w:color w:val="002060"/>
              </w:rPr>
            </w:pPr>
            <w:r w:rsidRPr="009447DA">
              <w:rPr>
                <w:color w:val="002060"/>
              </w:rPr>
              <w:t xml:space="preserve">(FROG S CLUB SPORT) </w:t>
            </w:r>
          </w:p>
        </w:tc>
        <w:tc>
          <w:tcPr>
            <w:tcW w:w="800" w:type="dxa"/>
            <w:tcMar>
              <w:top w:w="20" w:type="dxa"/>
              <w:left w:w="20" w:type="dxa"/>
              <w:bottom w:w="20" w:type="dxa"/>
              <w:right w:w="20" w:type="dxa"/>
            </w:tcMar>
            <w:vAlign w:val="center"/>
            <w:hideMark/>
          </w:tcPr>
          <w:p w14:paraId="0BE6904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73AD35C" w14:textId="77777777" w:rsidR="00843AC5" w:rsidRPr="009447DA" w:rsidRDefault="00843AC5" w:rsidP="004D13CE">
            <w:pPr>
              <w:pStyle w:val="movimento"/>
              <w:rPr>
                <w:color w:val="002060"/>
              </w:rPr>
            </w:pPr>
            <w:r w:rsidRPr="009447DA">
              <w:rPr>
                <w:color w:val="002060"/>
              </w:rPr>
              <w:t>IOTTI GIANLUCA</w:t>
            </w:r>
          </w:p>
        </w:tc>
        <w:tc>
          <w:tcPr>
            <w:tcW w:w="2200" w:type="dxa"/>
            <w:tcMar>
              <w:top w:w="20" w:type="dxa"/>
              <w:left w:w="20" w:type="dxa"/>
              <w:bottom w:w="20" w:type="dxa"/>
              <w:right w:w="20" w:type="dxa"/>
            </w:tcMar>
            <w:vAlign w:val="center"/>
            <w:hideMark/>
          </w:tcPr>
          <w:p w14:paraId="16CB2DCA" w14:textId="77777777" w:rsidR="00843AC5" w:rsidRPr="009447DA" w:rsidRDefault="00843AC5" w:rsidP="004D13CE">
            <w:pPr>
              <w:pStyle w:val="movimento2"/>
              <w:rPr>
                <w:color w:val="002060"/>
              </w:rPr>
            </w:pPr>
            <w:r w:rsidRPr="009447DA">
              <w:rPr>
                <w:color w:val="002060"/>
              </w:rPr>
              <w:t xml:space="preserve">(SAMBENEDETTESE BEACH SOCC) </w:t>
            </w:r>
          </w:p>
        </w:tc>
      </w:tr>
    </w:tbl>
    <w:p w14:paraId="57BD2407"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EF2E564" w14:textId="77777777" w:rsidTr="004D13CE">
        <w:tc>
          <w:tcPr>
            <w:tcW w:w="2200" w:type="dxa"/>
            <w:tcMar>
              <w:top w:w="20" w:type="dxa"/>
              <w:left w:w="20" w:type="dxa"/>
              <w:bottom w:w="20" w:type="dxa"/>
              <w:right w:w="20" w:type="dxa"/>
            </w:tcMar>
            <w:vAlign w:val="center"/>
            <w:hideMark/>
          </w:tcPr>
          <w:p w14:paraId="0E1BF9DC" w14:textId="77777777" w:rsidR="00843AC5" w:rsidRPr="009447DA" w:rsidRDefault="00843AC5" w:rsidP="004D13CE">
            <w:pPr>
              <w:pStyle w:val="movimento"/>
              <w:rPr>
                <w:color w:val="002060"/>
              </w:rPr>
            </w:pPr>
            <w:r w:rsidRPr="009447DA">
              <w:rPr>
                <w:color w:val="002060"/>
              </w:rPr>
              <w:t>MORETTI DANIELE</w:t>
            </w:r>
          </w:p>
        </w:tc>
        <w:tc>
          <w:tcPr>
            <w:tcW w:w="2200" w:type="dxa"/>
            <w:tcMar>
              <w:top w:w="20" w:type="dxa"/>
              <w:left w:w="20" w:type="dxa"/>
              <w:bottom w:w="20" w:type="dxa"/>
              <w:right w:w="20" w:type="dxa"/>
            </w:tcMar>
            <w:vAlign w:val="center"/>
            <w:hideMark/>
          </w:tcPr>
          <w:p w14:paraId="624D342D" w14:textId="77777777" w:rsidR="00843AC5" w:rsidRPr="009447DA" w:rsidRDefault="00843AC5" w:rsidP="004D13CE">
            <w:pPr>
              <w:pStyle w:val="movimento2"/>
              <w:rPr>
                <w:color w:val="002060"/>
              </w:rPr>
            </w:pPr>
            <w:r w:rsidRPr="009447DA">
              <w:rPr>
                <w:color w:val="002060"/>
              </w:rPr>
              <w:t xml:space="preserve">(FROG S CLUB SPORT) </w:t>
            </w:r>
          </w:p>
        </w:tc>
        <w:tc>
          <w:tcPr>
            <w:tcW w:w="800" w:type="dxa"/>
            <w:tcMar>
              <w:top w:w="20" w:type="dxa"/>
              <w:left w:w="20" w:type="dxa"/>
              <w:bottom w:w="20" w:type="dxa"/>
              <w:right w:w="20" w:type="dxa"/>
            </w:tcMar>
            <w:vAlign w:val="center"/>
            <w:hideMark/>
          </w:tcPr>
          <w:p w14:paraId="46D79896"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8057E1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5C3431F" w14:textId="77777777" w:rsidR="00843AC5" w:rsidRPr="009447DA" w:rsidRDefault="00843AC5" w:rsidP="004D13CE">
            <w:pPr>
              <w:pStyle w:val="movimento2"/>
              <w:rPr>
                <w:color w:val="002060"/>
              </w:rPr>
            </w:pPr>
            <w:r w:rsidRPr="009447DA">
              <w:rPr>
                <w:color w:val="002060"/>
              </w:rPr>
              <w:t> </w:t>
            </w:r>
          </w:p>
        </w:tc>
      </w:tr>
    </w:tbl>
    <w:p w14:paraId="1756DABD"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B6B8FDB" w14:textId="77777777" w:rsidTr="004D13CE">
        <w:tc>
          <w:tcPr>
            <w:tcW w:w="2200" w:type="dxa"/>
            <w:tcMar>
              <w:top w:w="20" w:type="dxa"/>
              <w:left w:w="20" w:type="dxa"/>
              <w:bottom w:w="20" w:type="dxa"/>
              <w:right w:w="20" w:type="dxa"/>
            </w:tcMar>
            <w:vAlign w:val="center"/>
            <w:hideMark/>
          </w:tcPr>
          <w:p w14:paraId="7A123AFB" w14:textId="77777777" w:rsidR="00843AC5" w:rsidRPr="009447DA" w:rsidRDefault="00843AC5" w:rsidP="004D13CE">
            <w:pPr>
              <w:pStyle w:val="movimento"/>
              <w:rPr>
                <w:color w:val="002060"/>
              </w:rPr>
            </w:pPr>
            <w:r w:rsidRPr="009447DA">
              <w:rPr>
                <w:color w:val="002060"/>
              </w:rPr>
              <w:t>BIAGIOLI FRANCESCO</w:t>
            </w:r>
          </w:p>
        </w:tc>
        <w:tc>
          <w:tcPr>
            <w:tcW w:w="2200" w:type="dxa"/>
            <w:tcMar>
              <w:top w:w="20" w:type="dxa"/>
              <w:left w:w="20" w:type="dxa"/>
              <w:bottom w:w="20" w:type="dxa"/>
              <w:right w:w="20" w:type="dxa"/>
            </w:tcMar>
            <w:vAlign w:val="center"/>
            <w:hideMark/>
          </w:tcPr>
          <w:p w14:paraId="286DA379" w14:textId="77777777" w:rsidR="00843AC5" w:rsidRPr="009447DA" w:rsidRDefault="00843AC5" w:rsidP="004D13CE">
            <w:pPr>
              <w:pStyle w:val="movimento2"/>
              <w:rPr>
                <w:color w:val="002060"/>
              </w:rPr>
            </w:pPr>
            <w:r w:rsidRPr="009447DA">
              <w:rPr>
                <w:color w:val="002060"/>
              </w:rPr>
              <w:t xml:space="preserve">(VIS CIVITANOVA) </w:t>
            </w:r>
          </w:p>
        </w:tc>
        <w:tc>
          <w:tcPr>
            <w:tcW w:w="800" w:type="dxa"/>
            <w:tcMar>
              <w:top w:w="20" w:type="dxa"/>
              <w:left w:w="20" w:type="dxa"/>
              <w:bottom w:w="20" w:type="dxa"/>
              <w:right w:w="20" w:type="dxa"/>
            </w:tcMar>
            <w:vAlign w:val="center"/>
            <w:hideMark/>
          </w:tcPr>
          <w:p w14:paraId="11252F3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A9093F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78A304A" w14:textId="77777777" w:rsidR="00843AC5" w:rsidRPr="009447DA" w:rsidRDefault="00843AC5" w:rsidP="004D13CE">
            <w:pPr>
              <w:pStyle w:val="movimento2"/>
              <w:rPr>
                <w:color w:val="002060"/>
              </w:rPr>
            </w:pPr>
            <w:r w:rsidRPr="009447DA">
              <w:rPr>
                <w:color w:val="002060"/>
              </w:rPr>
              <w:t> </w:t>
            </w:r>
          </w:p>
        </w:tc>
      </w:tr>
    </w:tbl>
    <w:p w14:paraId="387A7989" w14:textId="77777777" w:rsidR="00843AC5" w:rsidRPr="009447DA" w:rsidRDefault="00843AC5" w:rsidP="00843AC5">
      <w:pPr>
        <w:pStyle w:val="titolo10"/>
        <w:rPr>
          <w:rFonts w:eastAsiaTheme="minorEastAsia"/>
          <w:color w:val="002060"/>
        </w:rPr>
      </w:pPr>
      <w:r w:rsidRPr="009447DA">
        <w:rPr>
          <w:color w:val="002060"/>
        </w:rPr>
        <w:t xml:space="preserve">GARE DEL 15/ 1/2024 </w:t>
      </w:r>
    </w:p>
    <w:p w14:paraId="4D95405B" w14:textId="77777777" w:rsidR="00843AC5" w:rsidRPr="009447DA" w:rsidRDefault="00843AC5" w:rsidP="00843AC5">
      <w:pPr>
        <w:pStyle w:val="titolo7a"/>
        <w:rPr>
          <w:color w:val="002060"/>
        </w:rPr>
      </w:pPr>
      <w:r w:rsidRPr="009447DA">
        <w:rPr>
          <w:color w:val="002060"/>
        </w:rPr>
        <w:t xml:space="preserve">PROVVEDIMENTI DISCIPLINARI </w:t>
      </w:r>
    </w:p>
    <w:p w14:paraId="71D2B6C0"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3BB9DFD5" w14:textId="77777777" w:rsidR="00843AC5" w:rsidRPr="009447DA" w:rsidRDefault="00843AC5" w:rsidP="00843AC5">
      <w:pPr>
        <w:pStyle w:val="titolo30"/>
        <w:rPr>
          <w:color w:val="002060"/>
        </w:rPr>
      </w:pPr>
      <w:r w:rsidRPr="009447DA">
        <w:rPr>
          <w:color w:val="002060"/>
        </w:rPr>
        <w:t xml:space="preserve">CALCIATORI NON ESPULSI </w:t>
      </w:r>
    </w:p>
    <w:p w14:paraId="64CCC06C" w14:textId="77777777" w:rsidR="00843AC5" w:rsidRPr="009447DA" w:rsidRDefault="00843AC5" w:rsidP="00843AC5">
      <w:pPr>
        <w:pStyle w:val="titolo20"/>
        <w:rPr>
          <w:color w:val="002060"/>
        </w:rPr>
      </w:pPr>
      <w:r w:rsidRPr="009447D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B2A05A8" w14:textId="77777777" w:rsidTr="004D13CE">
        <w:tc>
          <w:tcPr>
            <w:tcW w:w="2200" w:type="dxa"/>
            <w:tcMar>
              <w:top w:w="20" w:type="dxa"/>
              <w:left w:w="20" w:type="dxa"/>
              <w:bottom w:w="20" w:type="dxa"/>
              <w:right w:w="20" w:type="dxa"/>
            </w:tcMar>
            <w:vAlign w:val="center"/>
            <w:hideMark/>
          </w:tcPr>
          <w:p w14:paraId="1DFEEB78" w14:textId="77777777" w:rsidR="00843AC5" w:rsidRPr="009447DA" w:rsidRDefault="00843AC5" w:rsidP="004D13CE">
            <w:pPr>
              <w:pStyle w:val="movimento"/>
              <w:rPr>
                <w:color w:val="002060"/>
              </w:rPr>
            </w:pPr>
            <w:r w:rsidRPr="009447DA">
              <w:rPr>
                <w:color w:val="002060"/>
              </w:rPr>
              <w:t>TOGNETTI MATTIA</w:t>
            </w:r>
          </w:p>
        </w:tc>
        <w:tc>
          <w:tcPr>
            <w:tcW w:w="2200" w:type="dxa"/>
            <w:tcMar>
              <w:top w:w="20" w:type="dxa"/>
              <w:left w:w="20" w:type="dxa"/>
              <w:bottom w:w="20" w:type="dxa"/>
              <w:right w:w="20" w:type="dxa"/>
            </w:tcMar>
            <w:vAlign w:val="center"/>
            <w:hideMark/>
          </w:tcPr>
          <w:p w14:paraId="579C1436" w14:textId="77777777" w:rsidR="00843AC5" w:rsidRPr="009447DA" w:rsidRDefault="00843AC5" w:rsidP="004D13CE">
            <w:pPr>
              <w:pStyle w:val="movimento2"/>
              <w:rPr>
                <w:color w:val="002060"/>
              </w:rPr>
            </w:pPr>
            <w:r w:rsidRPr="009447DA">
              <w:rPr>
                <w:color w:val="002060"/>
              </w:rPr>
              <w:t xml:space="preserve">(POLVERIGI C5) </w:t>
            </w:r>
          </w:p>
        </w:tc>
        <w:tc>
          <w:tcPr>
            <w:tcW w:w="800" w:type="dxa"/>
            <w:tcMar>
              <w:top w:w="20" w:type="dxa"/>
              <w:left w:w="20" w:type="dxa"/>
              <w:bottom w:w="20" w:type="dxa"/>
              <w:right w:w="20" w:type="dxa"/>
            </w:tcMar>
            <w:vAlign w:val="center"/>
            <w:hideMark/>
          </w:tcPr>
          <w:p w14:paraId="19C04F9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1BACE0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67F4293" w14:textId="77777777" w:rsidR="00843AC5" w:rsidRPr="009447DA" w:rsidRDefault="00843AC5" w:rsidP="004D13CE">
            <w:pPr>
              <w:pStyle w:val="movimento2"/>
              <w:rPr>
                <w:color w:val="002060"/>
              </w:rPr>
            </w:pPr>
            <w:r w:rsidRPr="009447DA">
              <w:rPr>
                <w:color w:val="002060"/>
              </w:rPr>
              <w:t> </w:t>
            </w:r>
          </w:p>
        </w:tc>
      </w:tr>
    </w:tbl>
    <w:p w14:paraId="6627B8FF"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A920D63" w14:textId="77777777" w:rsidTr="004D13CE">
        <w:tc>
          <w:tcPr>
            <w:tcW w:w="2200" w:type="dxa"/>
            <w:tcMar>
              <w:top w:w="20" w:type="dxa"/>
              <w:left w:w="20" w:type="dxa"/>
              <w:bottom w:w="20" w:type="dxa"/>
              <w:right w:w="20" w:type="dxa"/>
            </w:tcMar>
            <w:vAlign w:val="center"/>
            <w:hideMark/>
          </w:tcPr>
          <w:p w14:paraId="1CF10CF8" w14:textId="77777777" w:rsidR="00843AC5" w:rsidRPr="009447DA" w:rsidRDefault="00843AC5" w:rsidP="004D13CE">
            <w:pPr>
              <w:pStyle w:val="movimento"/>
              <w:rPr>
                <w:color w:val="002060"/>
              </w:rPr>
            </w:pPr>
            <w:r w:rsidRPr="009447DA">
              <w:rPr>
                <w:color w:val="002060"/>
              </w:rPr>
              <w:t>GIACCHE SIMONE</w:t>
            </w:r>
          </w:p>
        </w:tc>
        <w:tc>
          <w:tcPr>
            <w:tcW w:w="2200" w:type="dxa"/>
            <w:tcMar>
              <w:top w:w="20" w:type="dxa"/>
              <w:left w:w="20" w:type="dxa"/>
              <w:bottom w:w="20" w:type="dxa"/>
              <w:right w:w="20" w:type="dxa"/>
            </w:tcMar>
            <w:vAlign w:val="center"/>
            <w:hideMark/>
          </w:tcPr>
          <w:p w14:paraId="668B4302" w14:textId="77777777" w:rsidR="00843AC5" w:rsidRPr="009447DA" w:rsidRDefault="00843AC5" w:rsidP="004D13CE">
            <w:pPr>
              <w:pStyle w:val="movimento2"/>
              <w:rPr>
                <w:color w:val="002060"/>
              </w:rPr>
            </w:pPr>
            <w:r w:rsidRPr="009447DA">
              <w:rPr>
                <w:color w:val="002060"/>
              </w:rPr>
              <w:t xml:space="preserve">(VALLESINA) </w:t>
            </w:r>
          </w:p>
        </w:tc>
        <w:tc>
          <w:tcPr>
            <w:tcW w:w="800" w:type="dxa"/>
            <w:tcMar>
              <w:top w:w="20" w:type="dxa"/>
              <w:left w:w="20" w:type="dxa"/>
              <w:bottom w:w="20" w:type="dxa"/>
              <w:right w:w="20" w:type="dxa"/>
            </w:tcMar>
            <w:vAlign w:val="center"/>
            <w:hideMark/>
          </w:tcPr>
          <w:p w14:paraId="0796976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73BA8B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6C4E501" w14:textId="77777777" w:rsidR="00843AC5" w:rsidRPr="009447DA" w:rsidRDefault="00843AC5" w:rsidP="004D13CE">
            <w:pPr>
              <w:pStyle w:val="movimento2"/>
              <w:rPr>
                <w:color w:val="002060"/>
              </w:rPr>
            </w:pPr>
            <w:r w:rsidRPr="009447DA">
              <w:rPr>
                <w:color w:val="002060"/>
              </w:rPr>
              <w:t> </w:t>
            </w:r>
          </w:p>
        </w:tc>
      </w:tr>
    </w:tbl>
    <w:p w14:paraId="60186761" w14:textId="77777777" w:rsidR="00843AC5" w:rsidRDefault="00843AC5" w:rsidP="00843AC5">
      <w:pPr>
        <w:pStyle w:val="breakline"/>
        <w:rPr>
          <w:color w:val="002060"/>
        </w:rPr>
      </w:pPr>
    </w:p>
    <w:p w14:paraId="2342DAF8" w14:textId="77777777" w:rsidR="00843AC5" w:rsidRPr="003A5633" w:rsidRDefault="00843AC5" w:rsidP="00843AC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56D710B1" w14:textId="77777777" w:rsidR="00843AC5" w:rsidRPr="003A5633" w:rsidRDefault="00843AC5" w:rsidP="00843AC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13A843C6" w14:textId="77777777" w:rsidR="00843AC5" w:rsidRPr="009447DA" w:rsidRDefault="00843AC5" w:rsidP="00843AC5">
      <w:pPr>
        <w:pStyle w:val="breakline"/>
        <w:rPr>
          <w:rFonts w:eastAsiaTheme="minorEastAsia"/>
          <w:color w:val="002060"/>
        </w:rPr>
      </w:pPr>
    </w:p>
    <w:p w14:paraId="393CC4DE" w14:textId="77777777" w:rsidR="00843AC5" w:rsidRPr="009447DA" w:rsidRDefault="00843AC5" w:rsidP="00843AC5">
      <w:pPr>
        <w:pStyle w:val="titoloprinc0"/>
        <w:rPr>
          <w:color w:val="002060"/>
        </w:rPr>
      </w:pPr>
      <w:r w:rsidRPr="009447DA">
        <w:rPr>
          <w:color w:val="002060"/>
        </w:rPr>
        <w:t>CLASSIFICA</w:t>
      </w:r>
    </w:p>
    <w:p w14:paraId="6B594C7E" w14:textId="77777777" w:rsidR="00843AC5" w:rsidRPr="009447DA" w:rsidRDefault="00843AC5" w:rsidP="00843AC5">
      <w:pPr>
        <w:pStyle w:val="breakline"/>
        <w:rPr>
          <w:color w:val="002060"/>
        </w:rPr>
      </w:pPr>
    </w:p>
    <w:p w14:paraId="5BD8616D" w14:textId="77777777" w:rsidR="00843AC5" w:rsidRPr="009447DA" w:rsidRDefault="00843AC5" w:rsidP="00843AC5">
      <w:pPr>
        <w:pStyle w:val="breakline"/>
        <w:rPr>
          <w:color w:val="002060"/>
        </w:rPr>
      </w:pPr>
    </w:p>
    <w:p w14:paraId="171E82EB"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0BB1DA8A"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12F91"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A7803"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AD69F"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848D5"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F00A1"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7CD84"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4786"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8C235"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F65FC"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862C5" w14:textId="77777777" w:rsidR="00843AC5" w:rsidRPr="009447DA" w:rsidRDefault="00843AC5" w:rsidP="004D13CE">
            <w:pPr>
              <w:pStyle w:val="headertabella0"/>
              <w:rPr>
                <w:color w:val="002060"/>
              </w:rPr>
            </w:pPr>
            <w:r w:rsidRPr="009447DA">
              <w:rPr>
                <w:color w:val="002060"/>
              </w:rPr>
              <w:t>PE</w:t>
            </w:r>
          </w:p>
        </w:tc>
      </w:tr>
      <w:tr w:rsidR="00843AC5" w:rsidRPr="009447DA" w14:paraId="2BDA38AB"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991BC" w14:textId="77777777" w:rsidR="00843AC5" w:rsidRPr="009447DA" w:rsidRDefault="00843AC5" w:rsidP="004D13CE">
            <w:pPr>
              <w:pStyle w:val="rowtabella0"/>
              <w:rPr>
                <w:color w:val="002060"/>
              </w:rPr>
            </w:pPr>
            <w:r w:rsidRPr="009447DA">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BC95"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471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2894"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8CD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A3C4"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6E9E" w14:textId="77777777" w:rsidR="00843AC5" w:rsidRPr="009447DA" w:rsidRDefault="00843AC5" w:rsidP="004D13CE">
            <w:pPr>
              <w:pStyle w:val="rowtabella0"/>
              <w:jc w:val="center"/>
              <w:rPr>
                <w:color w:val="002060"/>
              </w:rPr>
            </w:pPr>
            <w:r w:rsidRPr="009447D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8A21"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C896"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0FF6" w14:textId="77777777" w:rsidR="00843AC5" w:rsidRPr="009447DA" w:rsidRDefault="00843AC5" w:rsidP="004D13CE">
            <w:pPr>
              <w:pStyle w:val="rowtabella0"/>
              <w:jc w:val="center"/>
              <w:rPr>
                <w:color w:val="002060"/>
              </w:rPr>
            </w:pPr>
            <w:r w:rsidRPr="009447DA">
              <w:rPr>
                <w:color w:val="002060"/>
              </w:rPr>
              <w:t>0</w:t>
            </w:r>
          </w:p>
        </w:tc>
      </w:tr>
      <w:tr w:rsidR="00843AC5" w:rsidRPr="009447DA" w14:paraId="5A2F92C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CCBF7" w14:textId="77777777" w:rsidR="00843AC5" w:rsidRPr="009447DA" w:rsidRDefault="00843AC5" w:rsidP="004D13CE">
            <w:pPr>
              <w:pStyle w:val="rowtabella0"/>
              <w:rPr>
                <w:color w:val="002060"/>
              </w:rPr>
            </w:pPr>
            <w:r w:rsidRPr="009447D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A662"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EDEB"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3501"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18A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1F8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5BDB"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A3EC"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5387"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1DC4" w14:textId="77777777" w:rsidR="00843AC5" w:rsidRPr="009447DA" w:rsidRDefault="00843AC5" w:rsidP="004D13CE">
            <w:pPr>
              <w:pStyle w:val="rowtabella0"/>
              <w:jc w:val="center"/>
              <w:rPr>
                <w:color w:val="002060"/>
              </w:rPr>
            </w:pPr>
            <w:r w:rsidRPr="009447DA">
              <w:rPr>
                <w:color w:val="002060"/>
              </w:rPr>
              <w:t>0</w:t>
            </w:r>
          </w:p>
        </w:tc>
      </w:tr>
      <w:tr w:rsidR="00843AC5" w:rsidRPr="009447DA" w14:paraId="09333B7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E2345" w14:textId="77777777" w:rsidR="00843AC5" w:rsidRPr="009447DA" w:rsidRDefault="00843AC5" w:rsidP="004D13CE">
            <w:pPr>
              <w:pStyle w:val="rowtabella0"/>
              <w:rPr>
                <w:color w:val="002060"/>
              </w:rPr>
            </w:pPr>
            <w:r w:rsidRPr="009447DA">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10F8"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BA2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75FC"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1C24"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518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16E3"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C588"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9552"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5D5A" w14:textId="77777777" w:rsidR="00843AC5" w:rsidRPr="009447DA" w:rsidRDefault="00843AC5" w:rsidP="004D13CE">
            <w:pPr>
              <w:pStyle w:val="rowtabella0"/>
              <w:jc w:val="center"/>
              <w:rPr>
                <w:color w:val="002060"/>
              </w:rPr>
            </w:pPr>
            <w:r w:rsidRPr="009447DA">
              <w:rPr>
                <w:color w:val="002060"/>
              </w:rPr>
              <w:t>0</w:t>
            </w:r>
          </w:p>
        </w:tc>
      </w:tr>
      <w:tr w:rsidR="00843AC5" w:rsidRPr="009447DA" w14:paraId="30E6729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DCC35" w14:textId="77777777" w:rsidR="00843AC5" w:rsidRPr="009447DA" w:rsidRDefault="00843AC5" w:rsidP="004D13CE">
            <w:pPr>
              <w:pStyle w:val="rowtabella0"/>
              <w:rPr>
                <w:color w:val="002060"/>
              </w:rPr>
            </w:pPr>
            <w:r w:rsidRPr="009447D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BDA9"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BCE9"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F92E"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3EF1"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663C"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FEF5"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043F"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DFD8"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3E14" w14:textId="77777777" w:rsidR="00843AC5" w:rsidRPr="009447DA" w:rsidRDefault="00843AC5" w:rsidP="004D13CE">
            <w:pPr>
              <w:pStyle w:val="rowtabella0"/>
              <w:jc w:val="center"/>
              <w:rPr>
                <w:color w:val="002060"/>
              </w:rPr>
            </w:pPr>
            <w:r w:rsidRPr="009447DA">
              <w:rPr>
                <w:color w:val="002060"/>
              </w:rPr>
              <w:t>0</w:t>
            </w:r>
          </w:p>
        </w:tc>
      </w:tr>
      <w:tr w:rsidR="00843AC5" w:rsidRPr="009447DA" w14:paraId="087DFF8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6BEDC" w14:textId="77777777" w:rsidR="00843AC5" w:rsidRPr="009447DA" w:rsidRDefault="00843AC5" w:rsidP="004D13CE">
            <w:pPr>
              <w:pStyle w:val="rowtabella0"/>
              <w:rPr>
                <w:color w:val="002060"/>
              </w:rPr>
            </w:pPr>
            <w:r w:rsidRPr="009447DA">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B3A5"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A3D9"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8CAD"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C8A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6A32"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AF5F"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939E"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18DF"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023F" w14:textId="77777777" w:rsidR="00843AC5" w:rsidRPr="009447DA" w:rsidRDefault="00843AC5" w:rsidP="004D13CE">
            <w:pPr>
              <w:pStyle w:val="rowtabella0"/>
              <w:jc w:val="center"/>
              <w:rPr>
                <w:color w:val="002060"/>
              </w:rPr>
            </w:pPr>
            <w:r w:rsidRPr="009447DA">
              <w:rPr>
                <w:color w:val="002060"/>
              </w:rPr>
              <w:t>0</w:t>
            </w:r>
          </w:p>
        </w:tc>
      </w:tr>
      <w:tr w:rsidR="00843AC5" w:rsidRPr="009447DA" w14:paraId="5C6B325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1CE2A" w14:textId="77777777" w:rsidR="00843AC5" w:rsidRPr="009447DA" w:rsidRDefault="00843AC5" w:rsidP="004D13CE">
            <w:pPr>
              <w:pStyle w:val="rowtabella0"/>
              <w:rPr>
                <w:color w:val="002060"/>
              </w:rPr>
            </w:pPr>
            <w:r w:rsidRPr="009447D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0A74"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053E"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F429"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C48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93DA4"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AB2C"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94B8"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3999"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8BDC" w14:textId="77777777" w:rsidR="00843AC5" w:rsidRPr="009447DA" w:rsidRDefault="00843AC5" w:rsidP="004D13CE">
            <w:pPr>
              <w:pStyle w:val="rowtabella0"/>
              <w:jc w:val="center"/>
              <w:rPr>
                <w:color w:val="002060"/>
              </w:rPr>
            </w:pPr>
            <w:r w:rsidRPr="009447DA">
              <w:rPr>
                <w:color w:val="002060"/>
              </w:rPr>
              <w:t>0</w:t>
            </w:r>
          </w:p>
        </w:tc>
      </w:tr>
      <w:tr w:rsidR="00843AC5" w:rsidRPr="009447DA" w14:paraId="22D798B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70F05" w14:textId="77777777" w:rsidR="00843AC5" w:rsidRPr="009447DA" w:rsidRDefault="00843AC5" w:rsidP="004D13CE">
            <w:pPr>
              <w:pStyle w:val="rowtabella0"/>
              <w:rPr>
                <w:color w:val="002060"/>
              </w:rPr>
            </w:pPr>
            <w:r w:rsidRPr="009447D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FD5F"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F515"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2317"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D19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7C74"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33E7" w14:textId="77777777" w:rsidR="00843AC5" w:rsidRPr="009447DA" w:rsidRDefault="00843AC5" w:rsidP="004D13CE">
            <w:pPr>
              <w:pStyle w:val="rowtabella0"/>
              <w:jc w:val="center"/>
              <w:rPr>
                <w:color w:val="002060"/>
              </w:rPr>
            </w:pPr>
            <w:r w:rsidRPr="009447D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DC84"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8540"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C52A" w14:textId="77777777" w:rsidR="00843AC5" w:rsidRPr="009447DA" w:rsidRDefault="00843AC5" w:rsidP="004D13CE">
            <w:pPr>
              <w:pStyle w:val="rowtabella0"/>
              <w:jc w:val="center"/>
              <w:rPr>
                <w:color w:val="002060"/>
              </w:rPr>
            </w:pPr>
            <w:r w:rsidRPr="009447DA">
              <w:rPr>
                <w:color w:val="002060"/>
              </w:rPr>
              <w:t>0</w:t>
            </w:r>
          </w:p>
        </w:tc>
      </w:tr>
      <w:tr w:rsidR="00843AC5" w:rsidRPr="009447DA" w14:paraId="6FE5EB9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AE173" w14:textId="77777777" w:rsidR="00843AC5" w:rsidRPr="009447DA" w:rsidRDefault="00843AC5" w:rsidP="004D13CE">
            <w:pPr>
              <w:pStyle w:val="rowtabella0"/>
              <w:rPr>
                <w:color w:val="002060"/>
              </w:rPr>
            </w:pPr>
            <w:r w:rsidRPr="009447D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D65C"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829B"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3F76"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72D3"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E423"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0A99"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8165"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FC85"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6BAE" w14:textId="77777777" w:rsidR="00843AC5" w:rsidRPr="009447DA" w:rsidRDefault="00843AC5" w:rsidP="004D13CE">
            <w:pPr>
              <w:pStyle w:val="rowtabella0"/>
              <w:jc w:val="center"/>
              <w:rPr>
                <w:color w:val="002060"/>
              </w:rPr>
            </w:pPr>
            <w:r w:rsidRPr="009447DA">
              <w:rPr>
                <w:color w:val="002060"/>
              </w:rPr>
              <w:t>0</w:t>
            </w:r>
          </w:p>
        </w:tc>
      </w:tr>
      <w:tr w:rsidR="00843AC5" w:rsidRPr="009447DA" w14:paraId="485B3F4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C09F2" w14:textId="77777777" w:rsidR="00843AC5" w:rsidRPr="009447DA" w:rsidRDefault="00843AC5" w:rsidP="004D13CE">
            <w:pPr>
              <w:pStyle w:val="rowtabella0"/>
              <w:rPr>
                <w:color w:val="002060"/>
              </w:rPr>
            </w:pPr>
            <w:r w:rsidRPr="009447D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68020"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2517"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B88E"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C0D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5DE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9101"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B9A4"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A01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988D" w14:textId="77777777" w:rsidR="00843AC5" w:rsidRPr="009447DA" w:rsidRDefault="00843AC5" w:rsidP="004D13CE">
            <w:pPr>
              <w:pStyle w:val="rowtabella0"/>
              <w:jc w:val="center"/>
              <w:rPr>
                <w:color w:val="002060"/>
              </w:rPr>
            </w:pPr>
            <w:r w:rsidRPr="009447DA">
              <w:rPr>
                <w:color w:val="002060"/>
              </w:rPr>
              <w:t>0</w:t>
            </w:r>
          </w:p>
        </w:tc>
      </w:tr>
      <w:tr w:rsidR="00843AC5" w:rsidRPr="009447DA" w14:paraId="01EBBBE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74967" w14:textId="77777777" w:rsidR="00843AC5" w:rsidRPr="009447DA" w:rsidRDefault="00843AC5" w:rsidP="004D13CE">
            <w:pPr>
              <w:pStyle w:val="rowtabella0"/>
              <w:rPr>
                <w:color w:val="002060"/>
                <w:lang w:val="es-ES"/>
              </w:rPr>
            </w:pPr>
            <w:r w:rsidRPr="009447D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E09E"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CBF6"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8FE9"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94B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1DB9"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3BF8"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5304"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F8397"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081A" w14:textId="77777777" w:rsidR="00843AC5" w:rsidRPr="009447DA" w:rsidRDefault="00843AC5" w:rsidP="004D13CE">
            <w:pPr>
              <w:pStyle w:val="rowtabella0"/>
              <w:jc w:val="center"/>
              <w:rPr>
                <w:color w:val="002060"/>
              </w:rPr>
            </w:pPr>
            <w:r w:rsidRPr="009447DA">
              <w:rPr>
                <w:color w:val="002060"/>
              </w:rPr>
              <w:t>0</w:t>
            </w:r>
          </w:p>
        </w:tc>
      </w:tr>
      <w:tr w:rsidR="00843AC5" w:rsidRPr="009447DA" w14:paraId="7050416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3E9A0" w14:textId="77777777" w:rsidR="00843AC5" w:rsidRPr="009447DA" w:rsidRDefault="00843AC5" w:rsidP="004D13CE">
            <w:pPr>
              <w:pStyle w:val="rowtabella0"/>
              <w:rPr>
                <w:color w:val="002060"/>
              </w:rPr>
            </w:pPr>
            <w:r w:rsidRPr="009447D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8A2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C6C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1312"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4B4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471A"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759B"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87E2"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DB5D"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7F22" w14:textId="77777777" w:rsidR="00843AC5" w:rsidRPr="009447DA" w:rsidRDefault="00843AC5" w:rsidP="004D13CE">
            <w:pPr>
              <w:pStyle w:val="rowtabella0"/>
              <w:jc w:val="center"/>
              <w:rPr>
                <w:color w:val="002060"/>
              </w:rPr>
            </w:pPr>
            <w:r w:rsidRPr="009447DA">
              <w:rPr>
                <w:color w:val="002060"/>
              </w:rPr>
              <w:t>0</w:t>
            </w:r>
          </w:p>
        </w:tc>
      </w:tr>
      <w:tr w:rsidR="00843AC5" w:rsidRPr="009447DA" w14:paraId="2D59EEF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9BE3F" w14:textId="77777777" w:rsidR="00843AC5" w:rsidRPr="009447DA" w:rsidRDefault="00843AC5" w:rsidP="004D13CE">
            <w:pPr>
              <w:pStyle w:val="rowtabella0"/>
              <w:rPr>
                <w:color w:val="002060"/>
              </w:rPr>
            </w:pPr>
            <w:r w:rsidRPr="009447D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48C9"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0EF3"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6881"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E9B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DF70"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951D"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7A09"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98E4"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32B4" w14:textId="77777777" w:rsidR="00843AC5" w:rsidRPr="009447DA" w:rsidRDefault="00843AC5" w:rsidP="004D13CE">
            <w:pPr>
              <w:pStyle w:val="rowtabella0"/>
              <w:jc w:val="center"/>
              <w:rPr>
                <w:color w:val="002060"/>
              </w:rPr>
            </w:pPr>
            <w:r w:rsidRPr="009447DA">
              <w:rPr>
                <w:color w:val="002060"/>
              </w:rPr>
              <w:t>0</w:t>
            </w:r>
          </w:p>
        </w:tc>
      </w:tr>
      <w:tr w:rsidR="00843AC5" w:rsidRPr="009447DA" w14:paraId="5FB17999"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26AAD" w14:textId="77777777" w:rsidR="00843AC5" w:rsidRPr="009447DA" w:rsidRDefault="00843AC5" w:rsidP="004D13CE">
            <w:pPr>
              <w:pStyle w:val="rowtabella0"/>
              <w:rPr>
                <w:color w:val="002060"/>
                <w:lang w:val="es-ES"/>
              </w:rPr>
            </w:pPr>
            <w:r w:rsidRPr="009447DA">
              <w:rPr>
                <w:color w:val="002060"/>
                <w:lang w:val="es-ES"/>
              </w:rPr>
              <w:lastRenderedPageBreak/>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57F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BF4E"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D0A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7A4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65DC"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A83A"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83EC" w14:textId="77777777" w:rsidR="00843AC5" w:rsidRPr="009447DA" w:rsidRDefault="00843AC5" w:rsidP="004D13CE">
            <w:pPr>
              <w:pStyle w:val="rowtabella0"/>
              <w:jc w:val="center"/>
              <w:rPr>
                <w:color w:val="002060"/>
              </w:rPr>
            </w:pPr>
            <w:r w:rsidRPr="009447DA">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E02F" w14:textId="77777777" w:rsidR="00843AC5" w:rsidRPr="009447DA" w:rsidRDefault="00843AC5" w:rsidP="004D13CE">
            <w:pPr>
              <w:pStyle w:val="rowtabella0"/>
              <w:jc w:val="center"/>
              <w:rPr>
                <w:color w:val="002060"/>
              </w:rPr>
            </w:pPr>
            <w:r w:rsidRPr="009447D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30B0" w14:textId="77777777" w:rsidR="00843AC5" w:rsidRPr="009447DA" w:rsidRDefault="00843AC5" w:rsidP="004D13CE">
            <w:pPr>
              <w:pStyle w:val="rowtabella0"/>
              <w:jc w:val="center"/>
              <w:rPr>
                <w:color w:val="002060"/>
              </w:rPr>
            </w:pPr>
            <w:r w:rsidRPr="009447DA">
              <w:rPr>
                <w:color w:val="002060"/>
              </w:rPr>
              <w:t>0</w:t>
            </w:r>
          </w:p>
        </w:tc>
      </w:tr>
    </w:tbl>
    <w:p w14:paraId="3692BC1F" w14:textId="77777777" w:rsidR="00843AC5" w:rsidRPr="009447DA" w:rsidRDefault="00843AC5" w:rsidP="00843AC5">
      <w:pPr>
        <w:pStyle w:val="breakline"/>
        <w:rPr>
          <w:rFonts w:eastAsiaTheme="minorEastAsia"/>
          <w:color w:val="002060"/>
        </w:rPr>
      </w:pPr>
    </w:p>
    <w:p w14:paraId="3647CD6D" w14:textId="77777777" w:rsidR="00843AC5" w:rsidRPr="009447DA" w:rsidRDefault="00843AC5" w:rsidP="00843AC5">
      <w:pPr>
        <w:pStyle w:val="breakline"/>
        <w:rPr>
          <w:color w:val="002060"/>
        </w:rPr>
      </w:pPr>
    </w:p>
    <w:p w14:paraId="7BA0921B" w14:textId="77777777" w:rsidR="00843AC5" w:rsidRPr="009447DA" w:rsidRDefault="00843AC5" w:rsidP="00843AC5">
      <w:pPr>
        <w:pStyle w:val="sottotitolocampionato10"/>
        <w:rPr>
          <w:color w:val="002060"/>
        </w:rPr>
      </w:pPr>
      <w:r w:rsidRPr="009447D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5EB043CF"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208E6"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C3966"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2A95E"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82E2D"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04E12"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FF256"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0B95C"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402BF"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A2AD5"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A1839" w14:textId="77777777" w:rsidR="00843AC5" w:rsidRPr="009447DA" w:rsidRDefault="00843AC5" w:rsidP="004D13CE">
            <w:pPr>
              <w:pStyle w:val="headertabella0"/>
              <w:rPr>
                <w:color w:val="002060"/>
              </w:rPr>
            </w:pPr>
            <w:r w:rsidRPr="009447DA">
              <w:rPr>
                <w:color w:val="002060"/>
              </w:rPr>
              <w:t>PE</w:t>
            </w:r>
          </w:p>
        </w:tc>
      </w:tr>
      <w:tr w:rsidR="00843AC5" w:rsidRPr="009447DA" w14:paraId="68650FC3"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2634D7" w14:textId="77777777" w:rsidR="00843AC5" w:rsidRPr="009447DA" w:rsidRDefault="00843AC5" w:rsidP="004D13CE">
            <w:pPr>
              <w:pStyle w:val="rowtabella0"/>
              <w:rPr>
                <w:color w:val="002060"/>
              </w:rPr>
            </w:pPr>
            <w:r w:rsidRPr="009447D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F15F"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BE7A"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16A0"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DCD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8FA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BCF4" w14:textId="77777777" w:rsidR="00843AC5" w:rsidRPr="009447DA" w:rsidRDefault="00843AC5" w:rsidP="004D13CE">
            <w:pPr>
              <w:pStyle w:val="rowtabella0"/>
              <w:jc w:val="center"/>
              <w:rPr>
                <w:color w:val="002060"/>
              </w:rPr>
            </w:pPr>
            <w:r w:rsidRPr="009447D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BAD4"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16DC"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A01B" w14:textId="77777777" w:rsidR="00843AC5" w:rsidRPr="009447DA" w:rsidRDefault="00843AC5" w:rsidP="004D13CE">
            <w:pPr>
              <w:pStyle w:val="rowtabella0"/>
              <w:jc w:val="center"/>
              <w:rPr>
                <w:color w:val="002060"/>
              </w:rPr>
            </w:pPr>
            <w:r w:rsidRPr="009447DA">
              <w:rPr>
                <w:color w:val="002060"/>
              </w:rPr>
              <w:t>0</w:t>
            </w:r>
          </w:p>
        </w:tc>
      </w:tr>
      <w:tr w:rsidR="00843AC5" w:rsidRPr="009447DA" w14:paraId="18D9F57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A9185" w14:textId="77777777" w:rsidR="00843AC5" w:rsidRPr="009447DA" w:rsidRDefault="00843AC5" w:rsidP="004D13CE">
            <w:pPr>
              <w:pStyle w:val="rowtabella0"/>
              <w:rPr>
                <w:color w:val="002060"/>
              </w:rPr>
            </w:pPr>
            <w:r w:rsidRPr="009447D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6172"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5336"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481D"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3FFF"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1411"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C8BD" w14:textId="77777777" w:rsidR="00843AC5" w:rsidRPr="009447DA" w:rsidRDefault="00843AC5" w:rsidP="004D13CE">
            <w:pPr>
              <w:pStyle w:val="rowtabella0"/>
              <w:jc w:val="center"/>
              <w:rPr>
                <w:color w:val="002060"/>
              </w:rPr>
            </w:pPr>
            <w:r w:rsidRPr="009447D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B82D"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750F"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8AB3" w14:textId="77777777" w:rsidR="00843AC5" w:rsidRPr="009447DA" w:rsidRDefault="00843AC5" w:rsidP="004D13CE">
            <w:pPr>
              <w:pStyle w:val="rowtabella0"/>
              <w:jc w:val="center"/>
              <w:rPr>
                <w:color w:val="002060"/>
              </w:rPr>
            </w:pPr>
            <w:r w:rsidRPr="009447DA">
              <w:rPr>
                <w:color w:val="002060"/>
              </w:rPr>
              <w:t>0</w:t>
            </w:r>
          </w:p>
        </w:tc>
      </w:tr>
      <w:tr w:rsidR="00843AC5" w:rsidRPr="009447DA" w14:paraId="327C6DB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A49DD" w14:textId="77777777" w:rsidR="00843AC5" w:rsidRPr="009447DA" w:rsidRDefault="00843AC5" w:rsidP="004D13CE">
            <w:pPr>
              <w:pStyle w:val="rowtabella0"/>
              <w:rPr>
                <w:color w:val="002060"/>
              </w:rPr>
            </w:pPr>
            <w:r w:rsidRPr="009447D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A49D"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E24A"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2720"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9BD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51B2"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8CD11"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CFE1"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C840"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0D1B" w14:textId="77777777" w:rsidR="00843AC5" w:rsidRPr="009447DA" w:rsidRDefault="00843AC5" w:rsidP="004D13CE">
            <w:pPr>
              <w:pStyle w:val="rowtabella0"/>
              <w:jc w:val="center"/>
              <w:rPr>
                <w:color w:val="002060"/>
              </w:rPr>
            </w:pPr>
            <w:r w:rsidRPr="009447DA">
              <w:rPr>
                <w:color w:val="002060"/>
              </w:rPr>
              <w:t>0</w:t>
            </w:r>
          </w:p>
        </w:tc>
      </w:tr>
      <w:tr w:rsidR="00843AC5" w:rsidRPr="009447DA" w14:paraId="54303D1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A0C6D" w14:textId="77777777" w:rsidR="00843AC5" w:rsidRPr="009447DA" w:rsidRDefault="00843AC5" w:rsidP="004D13CE">
            <w:pPr>
              <w:pStyle w:val="rowtabella0"/>
              <w:rPr>
                <w:color w:val="002060"/>
              </w:rPr>
            </w:pPr>
            <w:r w:rsidRPr="009447D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A79C"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E8BB"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3EB4"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410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87E2"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9084"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E043" w14:textId="77777777" w:rsidR="00843AC5" w:rsidRPr="009447DA" w:rsidRDefault="00843AC5" w:rsidP="004D13CE">
            <w:pPr>
              <w:pStyle w:val="rowtabella0"/>
              <w:jc w:val="center"/>
              <w:rPr>
                <w:color w:val="002060"/>
              </w:rPr>
            </w:pPr>
            <w:r w:rsidRPr="009447D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28AF"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79D8" w14:textId="77777777" w:rsidR="00843AC5" w:rsidRPr="009447DA" w:rsidRDefault="00843AC5" w:rsidP="004D13CE">
            <w:pPr>
              <w:pStyle w:val="rowtabella0"/>
              <w:jc w:val="center"/>
              <w:rPr>
                <w:color w:val="002060"/>
              </w:rPr>
            </w:pPr>
            <w:r w:rsidRPr="009447DA">
              <w:rPr>
                <w:color w:val="002060"/>
              </w:rPr>
              <w:t>0</w:t>
            </w:r>
          </w:p>
        </w:tc>
      </w:tr>
      <w:tr w:rsidR="00843AC5" w:rsidRPr="009447DA" w14:paraId="575307A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5863B" w14:textId="77777777" w:rsidR="00843AC5" w:rsidRPr="009447DA" w:rsidRDefault="00843AC5" w:rsidP="004D13CE">
            <w:pPr>
              <w:pStyle w:val="rowtabella0"/>
              <w:rPr>
                <w:color w:val="002060"/>
              </w:rPr>
            </w:pPr>
            <w:r w:rsidRPr="009447D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7993"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C4B5"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3874"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BF2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8B71"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2CD7"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162F"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005D"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A9DB" w14:textId="77777777" w:rsidR="00843AC5" w:rsidRPr="009447DA" w:rsidRDefault="00843AC5" w:rsidP="004D13CE">
            <w:pPr>
              <w:pStyle w:val="rowtabella0"/>
              <w:jc w:val="center"/>
              <w:rPr>
                <w:color w:val="002060"/>
              </w:rPr>
            </w:pPr>
            <w:r w:rsidRPr="009447DA">
              <w:rPr>
                <w:color w:val="002060"/>
              </w:rPr>
              <w:t>0</w:t>
            </w:r>
          </w:p>
        </w:tc>
      </w:tr>
      <w:tr w:rsidR="00843AC5" w:rsidRPr="009447DA" w14:paraId="3155F9F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899DC" w14:textId="77777777" w:rsidR="00843AC5" w:rsidRPr="009447DA" w:rsidRDefault="00843AC5" w:rsidP="004D13CE">
            <w:pPr>
              <w:pStyle w:val="rowtabella0"/>
              <w:rPr>
                <w:color w:val="002060"/>
              </w:rPr>
            </w:pPr>
            <w:r w:rsidRPr="009447D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55C1"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95D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4DCD"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7762"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B023"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F7C5"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1E3A"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72D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28F4" w14:textId="77777777" w:rsidR="00843AC5" w:rsidRPr="009447DA" w:rsidRDefault="00843AC5" w:rsidP="004D13CE">
            <w:pPr>
              <w:pStyle w:val="rowtabella0"/>
              <w:jc w:val="center"/>
              <w:rPr>
                <w:color w:val="002060"/>
              </w:rPr>
            </w:pPr>
            <w:r w:rsidRPr="009447DA">
              <w:rPr>
                <w:color w:val="002060"/>
              </w:rPr>
              <w:t>0</w:t>
            </w:r>
          </w:p>
        </w:tc>
      </w:tr>
      <w:tr w:rsidR="00843AC5" w:rsidRPr="009447DA" w14:paraId="0B71EB3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39D6C" w14:textId="77777777" w:rsidR="00843AC5" w:rsidRPr="009447DA" w:rsidRDefault="00843AC5" w:rsidP="004D13CE">
            <w:pPr>
              <w:pStyle w:val="rowtabella0"/>
              <w:rPr>
                <w:color w:val="002060"/>
              </w:rPr>
            </w:pPr>
            <w:r w:rsidRPr="009447D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1B83"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B6447"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2E304"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E784"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B5B3"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92E2"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AF6F" w14:textId="77777777" w:rsidR="00843AC5" w:rsidRPr="009447DA" w:rsidRDefault="00843AC5" w:rsidP="004D13CE">
            <w:pPr>
              <w:pStyle w:val="rowtabella0"/>
              <w:jc w:val="center"/>
              <w:rPr>
                <w:color w:val="002060"/>
              </w:rPr>
            </w:pPr>
            <w:r w:rsidRPr="009447D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0C2A"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951A" w14:textId="77777777" w:rsidR="00843AC5" w:rsidRPr="009447DA" w:rsidRDefault="00843AC5" w:rsidP="004D13CE">
            <w:pPr>
              <w:pStyle w:val="rowtabella0"/>
              <w:jc w:val="center"/>
              <w:rPr>
                <w:color w:val="002060"/>
              </w:rPr>
            </w:pPr>
            <w:r w:rsidRPr="009447DA">
              <w:rPr>
                <w:color w:val="002060"/>
              </w:rPr>
              <w:t>0</w:t>
            </w:r>
          </w:p>
        </w:tc>
      </w:tr>
      <w:tr w:rsidR="00843AC5" w:rsidRPr="009447DA" w14:paraId="7BAFF94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9CF50" w14:textId="77777777" w:rsidR="00843AC5" w:rsidRPr="009447DA" w:rsidRDefault="00843AC5" w:rsidP="004D13CE">
            <w:pPr>
              <w:pStyle w:val="rowtabella0"/>
              <w:rPr>
                <w:color w:val="002060"/>
              </w:rPr>
            </w:pPr>
            <w:r w:rsidRPr="009447D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EF3B"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62A2"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9D2C"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5CED"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D5ED"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B92C"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78D1"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1CDBA"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56AC" w14:textId="77777777" w:rsidR="00843AC5" w:rsidRPr="009447DA" w:rsidRDefault="00843AC5" w:rsidP="004D13CE">
            <w:pPr>
              <w:pStyle w:val="rowtabella0"/>
              <w:jc w:val="center"/>
              <w:rPr>
                <w:color w:val="002060"/>
              </w:rPr>
            </w:pPr>
            <w:r w:rsidRPr="009447DA">
              <w:rPr>
                <w:color w:val="002060"/>
              </w:rPr>
              <w:t>0</w:t>
            </w:r>
          </w:p>
        </w:tc>
      </w:tr>
      <w:tr w:rsidR="00843AC5" w:rsidRPr="009447DA" w14:paraId="74E3F1D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BB945" w14:textId="77777777" w:rsidR="00843AC5" w:rsidRPr="009447DA" w:rsidRDefault="00843AC5" w:rsidP="004D13CE">
            <w:pPr>
              <w:pStyle w:val="rowtabella0"/>
              <w:rPr>
                <w:color w:val="002060"/>
              </w:rPr>
            </w:pPr>
            <w:r w:rsidRPr="009447D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4BD4"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F3F5"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E614"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72A6"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F490"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233C" w14:textId="77777777" w:rsidR="00843AC5" w:rsidRPr="009447DA" w:rsidRDefault="00843AC5" w:rsidP="004D13CE">
            <w:pPr>
              <w:pStyle w:val="rowtabella0"/>
              <w:jc w:val="center"/>
              <w:rPr>
                <w:color w:val="002060"/>
              </w:rPr>
            </w:pPr>
            <w:r w:rsidRPr="009447D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966E"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C770"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E67B" w14:textId="77777777" w:rsidR="00843AC5" w:rsidRPr="009447DA" w:rsidRDefault="00843AC5" w:rsidP="004D13CE">
            <w:pPr>
              <w:pStyle w:val="rowtabella0"/>
              <w:jc w:val="center"/>
              <w:rPr>
                <w:color w:val="002060"/>
              </w:rPr>
            </w:pPr>
            <w:r w:rsidRPr="009447DA">
              <w:rPr>
                <w:color w:val="002060"/>
              </w:rPr>
              <w:t>0</w:t>
            </w:r>
          </w:p>
        </w:tc>
      </w:tr>
      <w:tr w:rsidR="00843AC5" w:rsidRPr="009447DA" w14:paraId="32C98B9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2D525" w14:textId="77777777" w:rsidR="00843AC5" w:rsidRPr="009447DA" w:rsidRDefault="00843AC5" w:rsidP="004D13CE">
            <w:pPr>
              <w:pStyle w:val="rowtabella0"/>
              <w:rPr>
                <w:color w:val="002060"/>
              </w:rPr>
            </w:pPr>
            <w:r w:rsidRPr="009447DA">
              <w:rPr>
                <w:color w:val="002060"/>
              </w:rPr>
              <w:t xml:space="preserve">A.S.D. </w:t>
            </w:r>
            <w:proofErr w:type="gramStart"/>
            <w:r w:rsidRPr="009447DA">
              <w:rPr>
                <w:color w:val="002060"/>
              </w:rPr>
              <w:t>CITTA</w:t>
            </w:r>
            <w:proofErr w:type="gramEnd"/>
            <w:r w:rsidRPr="009447D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E44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5618"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D7AC"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AC1C"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AB13"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F050" w14:textId="77777777" w:rsidR="00843AC5" w:rsidRPr="009447DA" w:rsidRDefault="00843AC5" w:rsidP="004D13CE">
            <w:pPr>
              <w:pStyle w:val="rowtabella0"/>
              <w:jc w:val="center"/>
              <w:rPr>
                <w:color w:val="002060"/>
              </w:rPr>
            </w:pPr>
            <w:r w:rsidRPr="009447D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0302" w14:textId="77777777" w:rsidR="00843AC5" w:rsidRPr="009447DA" w:rsidRDefault="00843AC5" w:rsidP="004D13CE">
            <w:pPr>
              <w:pStyle w:val="rowtabella0"/>
              <w:jc w:val="center"/>
              <w:rPr>
                <w:color w:val="002060"/>
              </w:rPr>
            </w:pPr>
            <w:r w:rsidRPr="009447D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2450"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00EF" w14:textId="77777777" w:rsidR="00843AC5" w:rsidRPr="009447DA" w:rsidRDefault="00843AC5" w:rsidP="004D13CE">
            <w:pPr>
              <w:pStyle w:val="rowtabella0"/>
              <w:jc w:val="center"/>
              <w:rPr>
                <w:color w:val="002060"/>
              </w:rPr>
            </w:pPr>
            <w:r w:rsidRPr="009447DA">
              <w:rPr>
                <w:color w:val="002060"/>
              </w:rPr>
              <w:t>0</w:t>
            </w:r>
          </w:p>
        </w:tc>
      </w:tr>
      <w:tr w:rsidR="00843AC5" w:rsidRPr="009447DA" w14:paraId="0A6F61C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C2319" w14:textId="77777777" w:rsidR="00843AC5" w:rsidRPr="009447DA" w:rsidRDefault="00843AC5" w:rsidP="004D13CE">
            <w:pPr>
              <w:pStyle w:val="rowtabella0"/>
              <w:rPr>
                <w:color w:val="002060"/>
              </w:rPr>
            </w:pPr>
            <w:r w:rsidRPr="009447D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B65B9"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A5CE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A72C"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09D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5D0C"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4F3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606D"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E39C"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7903" w14:textId="77777777" w:rsidR="00843AC5" w:rsidRPr="009447DA" w:rsidRDefault="00843AC5" w:rsidP="004D13CE">
            <w:pPr>
              <w:pStyle w:val="rowtabella0"/>
              <w:jc w:val="center"/>
              <w:rPr>
                <w:color w:val="002060"/>
              </w:rPr>
            </w:pPr>
            <w:r w:rsidRPr="009447DA">
              <w:rPr>
                <w:color w:val="002060"/>
              </w:rPr>
              <w:t>0</w:t>
            </w:r>
          </w:p>
        </w:tc>
      </w:tr>
      <w:tr w:rsidR="00843AC5" w:rsidRPr="009447DA" w14:paraId="15F0F36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6C22B" w14:textId="77777777" w:rsidR="00843AC5" w:rsidRPr="009447DA" w:rsidRDefault="00843AC5" w:rsidP="004D13CE">
            <w:pPr>
              <w:pStyle w:val="rowtabella0"/>
              <w:rPr>
                <w:color w:val="002060"/>
                <w:lang w:val="es-ES"/>
              </w:rPr>
            </w:pPr>
            <w:r w:rsidRPr="009447DA">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D24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9B92"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2F9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AD8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3A5A"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7EA4"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1B4B"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CB30"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BA17" w14:textId="77777777" w:rsidR="00843AC5" w:rsidRPr="009447DA" w:rsidRDefault="00843AC5" w:rsidP="004D13CE">
            <w:pPr>
              <w:pStyle w:val="rowtabella0"/>
              <w:jc w:val="center"/>
              <w:rPr>
                <w:color w:val="002060"/>
              </w:rPr>
            </w:pPr>
            <w:r w:rsidRPr="009447DA">
              <w:rPr>
                <w:color w:val="002060"/>
              </w:rPr>
              <w:t>0</w:t>
            </w:r>
          </w:p>
        </w:tc>
      </w:tr>
      <w:tr w:rsidR="00843AC5" w:rsidRPr="009447DA" w14:paraId="11992B5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6713C" w14:textId="77777777" w:rsidR="00843AC5" w:rsidRPr="009447DA" w:rsidRDefault="00843AC5" w:rsidP="004D13CE">
            <w:pPr>
              <w:pStyle w:val="rowtabella0"/>
              <w:rPr>
                <w:color w:val="002060"/>
                <w:lang w:val="es-ES"/>
              </w:rPr>
            </w:pPr>
            <w:r w:rsidRPr="009447D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FB31"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4BF6"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E8F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57D1"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C6D7"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FEC0"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BAA8" w14:textId="77777777" w:rsidR="00843AC5" w:rsidRPr="009447DA" w:rsidRDefault="00843AC5" w:rsidP="004D13CE">
            <w:pPr>
              <w:pStyle w:val="rowtabella0"/>
              <w:jc w:val="center"/>
              <w:rPr>
                <w:color w:val="002060"/>
              </w:rPr>
            </w:pPr>
            <w:r w:rsidRPr="009447D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8DA1"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4816" w14:textId="77777777" w:rsidR="00843AC5" w:rsidRPr="009447DA" w:rsidRDefault="00843AC5" w:rsidP="004D13CE">
            <w:pPr>
              <w:pStyle w:val="rowtabella0"/>
              <w:jc w:val="center"/>
              <w:rPr>
                <w:color w:val="002060"/>
              </w:rPr>
            </w:pPr>
            <w:r w:rsidRPr="009447DA">
              <w:rPr>
                <w:color w:val="002060"/>
              </w:rPr>
              <w:t>0</w:t>
            </w:r>
          </w:p>
        </w:tc>
      </w:tr>
      <w:tr w:rsidR="00843AC5" w:rsidRPr="009447DA" w14:paraId="18CB6720"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21718B" w14:textId="77777777" w:rsidR="00843AC5" w:rsidRPr="009447DA" w:rsidRDefault="00843AC5" w:rsidP="004D13CE">
            <w:pPr>
              <w:pStyle w:val="rowtabella0"/>
              <w:rPr>
                <w:color w:val="002060"/>
              </w:rPr>
            </w:pPr>
            <w:r w:rsidRPr="009447D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AFE8"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47A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7D0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824E"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B63E"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2A71"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0CC3"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7B45"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C529" w14:textId="77777777" w:rsidR="00843AC5" w:rsidRPr="009447DA" w:rsidRDefault="00843AC5" w:rsidP="004D13CE">
            <w:pPr>
              <w:pStyle w:val="rowtabella0"/>
              <w:jc w:val="center"/>
              <w:rPr>
                <w:color w:val="002060"/>
              </w:rPr>
            </w:pPr>
            <w:r w:rsidRPr="009447DA">
              <w:rPr>
                <w:color w:val="002060"/>
              </w:rPr>
              <w:t>0</w:t>
            </w:r>
          </w:p>
        </w:tc>
      </w:tr>
    </w:tbl>
    <w:p w14:paraId="4E3FF710" w14:textId="77777777" w:rsidR="00843AC5" w:rsidRPr="009447DA" w:rsidRDefault="00843AC5" w:rsidP="00843AC5">
      <w:pPr>
        <w:pStyle w:val="breakline"/>
        <w:rPr>
          <w:rFonts w:eastAsiaTheme="minorEastAsia"/>
          <w:color w:val="002060"/>
        </w:rPr>
      </w:pPr>
    </w:p>
    <w:p w14:paraId="06F602BF" w14:textId="77777777" w:rsidR="00843AC5" w:rsidRPr="009447DA" w:rsidRDefault="00843AC5" w:rsidP="00843AC5">
      <w:pPr>
        <w:pStyle w:val="breakline"/>
        <w:rPr>
          <w:color w:val="002060"/>
        </w:rPr>
      </w:pPr>
    </w:p>
    <w:p w14:paraId="26D41C60" w14:textId="77777777" w:rsidR="00843AC5" w:rsidRPr="009447DA" w:rsidRDefault="00843AC5" w:rsidP="00843AC5">
      <w:pPr>
        <w:pStyle w:val="sottotitolocampionato10"/>
        <w:rPr>
          <w:color w:val="002060"/>
        </w:rPr>
      </w:pPr>
      <w:r w:rsidRPr="009447D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078913C3"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15130"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46EC2"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9FDE3"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DDF95"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7231B"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AA3B0"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691E6"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7DAE1"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4B7AB"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6E201" w14:textId="77777777" w:rsidR="00843AC5" w:rsidRPr="009447DA" w:rsidRDefault="00843AC5" w:rsidP="004D13CE">
            <w:pPr>
              <w:pStyle w:val="headertabella0"/>
              <w:rPr>
                <w:color w:val="002060"/>
              </w:rPr>
            </w:pPr>
            <w:r w:rsidRPr="009447DA">
              <w:rPr>
                <w:color w:val="002060"/>
              </w:rPr>
              <w:t>PE</w:t>
            </w:r>
          </w:p>
        </w:tc>
      </w:tr>
      <w:tr w:rsidR="00843AC5" w:rsidRPr="009447DA" w14:paraId="163F473E"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7D9B0" w14:textId="77777777" w:rsidR="00843AC5" w:rsidRPr="009447DA" w:rsidRDefault="00843AC5" w:rsidP="004D13CE">
            <w:pPr>
              <w:pStyle w:val="rowtabella0"/>
              <w:rPr>
                <w:color w:val="002060"/>
              </w:rPr>
            </w:pPr>
            <w:r w:rsidRPr="009447D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F11A"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6D2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4590"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ACE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1DF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A86F"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6F08"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7567"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AEAF" w14:textId="77777777" w:rsidR="00843AC5" w:rsidRPr="009447DA" w:rsidRDefault="00843AC5" w:rsidP="004D13CE">
            <w:pPr>
              <w:pStyle w:val="rowtabella0"/>
              <w:jc w:val="center"/>
              <w:rPr>
                <w:color w:val="002060"/>
              </w:rPr>
            </w:pPr>
            <w:r w:rsidRPr="009447DA">
              <w:rPr>
                <w:color w:val="002060"/>
              </w:rPr>
              <w:t>0</w:t>
            </w:r>
          </w:p>
        </w:tc>
      </w:tr>
      <w:tr w:rsidR="00843AC5" w:rsidRPr="009447DA" w14:paraId="3A69476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CDCEF" w14:textId="77777777" w:rsidR="00843AC5" w:rsidRPr="009447DA" w:rsidRDefault="00843AC5" w:rsidP="004D13CE">
            <w:pPr>
              <w:pStyle w:val="rowtabella0"/>
              <w:rPr>
                <w:color w:val="002060"/>
              </w:rPr>
            </w:pPr>
            <w:r w:rsidRPr="009447D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7445"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64C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07E89"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2FD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8F1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5254" w14:textId="77777777" w:rsidR="00843AC5" w:rsidRPr="009447DA" w:rsidRDefault="00843AC5" w:rsidP="004D13CE">
            <w:pPr>
              <w:pStyle w:val="rowtabella0"/>
              <w:jc w:val="center"/>
              <w:rPr>
                <w:color w:val="002060"/>
              </w:rPr>
            </w:pPr>
            <w:r w:rsidRPr="009447D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5806"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D384"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5A2C" w14:textId="77777777" w:rsidR="00843AC5" w:rsidRPr="009447DA" w:rsidRDefault="00843AC5" w:rsidP="004D13CE">
            <w:pPr>
              <w:pStyle w:val="rowtabella0"/>
              <w:jc w:val="center"/>
              <w:rPr>
                <w:color w:val="002060"/>
              </w:rPr>
            </w:pPr>
            <w:r w:rsidRPr="009447DA">
              <w:rPr>
                <w:color w:val="002060"/>
              </w:rPr>
              <w:t>0</w:t>
            </w:r>
          </w:p>
        </w:tc>
      </w:tr>
      <w:tr w:rsidR="00843AC5" w:rsidRPr="009447DA" w14:paraId="79376BC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589E4" w14:textId="77777777" w:rsidR="00843AC5" w:rsidRPr="009447DA" w:rsidRDefault="00843AC5" w:rsidP="004D13CE">
            <w:pPr>
              <w:pStyle w:val="rowtabella0"/>
              <w:rPr>
                <w:color w:val="002060"/>
              </w:rPr>
            </w:pPr>
            <w:r w:rsidRPr="009447DA">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EE9B"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9709"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0F3C"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37E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813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1531"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B62C"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6066"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D530" w14:textId="77777777" w:rsidR="00843AC5" w:rsidRPr="009447DA" w:rsidRDefault="00843AC5" w:rsidP="004D13CE">
            <w:pPr>
              <w:pStyle w:val="rowtabella0"/>
              <w:jc w:val="center"/>
              <w:rPr>
                <w:color w:val="002060"/>
              </w:rPr>
            </w:pPr>
            <w:r w:rsidRPr="009447DA">
              <w:rPr>
                <w:color w:val="002060"/>
              </w:rPr>
              <w:t>0</w:t>
            </w:r>
          </w:p>
        </w:tc>
      </w:tr>
      <w:tr w:rsidR="00843AC5" w:rsidRPr="009447DA" w14:paraId="220BDC2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D925E" w14:textId="77777777" w:rsidR="00843AC5" w:rsidRPr="009447DA" w:rsidRDefault="00843AC5" w:rsidP="004D13CE">
            <w:pPr>
              <w:pStyle w:val="rowtabella0"/>
              <w:rPr>
                <w:color w:val="002060"/>
              </w:rPr>
            </w:pPr>
            <w:r w:rsidRPr="009447D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1677"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7F6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CBF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D2A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C16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CA84"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D69C"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0267"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FA45" w14:textId="77777777" w:rsidR="00843AC5" w:rsidRPr="009447DA" w:rsidRDefault="00843AC5" w:rsidP="004D13CE">
            <w:pPr>
              <w:pStyle w:val="rowtabella0"/>
              <w:jc w:val="center"/>
              <w:rPr>
                <w:color w:val="002060"/>
              </w:rPr>
            </w:pPr>
            <w:r w:rsidRPr="009447DA">
              <w:rPr>
                <w:color w:val="002060"/>
              </w:rPr>
              <w:t>0</w:t>
            </w:r>
          </w:p>
        </w:tc>
      </w:tr>
      <w:tr w:rsidR="00843AC5" w:rsidRPr="009447DA" w14:paraId="6FB9771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A32D1" w14:textId="77777777" w:rsidR="00843AC5" w:rsidRPr="009447DA" w:rsidRDefault="00843AC5" w:rsidP="004D13CE">
            <w:pPr>
              <w:pStyle w:val="rowtabella0"/>
              <w:rPr>
                <w:color w:val="002060"/>
              </w:rPr>
            </w:pPr>
            <w:r w:rsidRPr="009447D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438E"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914C"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1468"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C71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0AE3"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6328" w14:textId="77777777" w:rsidR="00843AC5" w:rsidRPr="009447DA" w:rsidRDefault="00843AC5" w:rsidP="004D13CE">
            <w:pPr>
              <w:pStyle w:val="rowtabella0"/>
              <w:jc w:val="center"/>
              <w:rPr>
                <w:color w:val="002060"/>
              </w:rPr>
            </w:pPr>
            <w:r w:rsidRPr="009447D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D451"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041D"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39A75" w14:textId="77777777" w:rsidR="00843AC5" w:rsidRPr="009447DA" w:rsidRDefault="00843AC5" w:rsidP="004D13CE">
            <w:pPr>
              <w:pStyle w:val="rowtabella0"/>
              <w:jc w:val="center"/>
              <w:rPr>
                <w:color w:val="002060"/>
              </w:rPr>
            </w:pPr>
            <w:r w:rsidRPr="009447DA">
              <w:rPr>
                <w:color w:val="002060"/>
              </w:rPr>
              <w:t>0</w:t>
            </w:r>
          </w:p>
        </w:tc>
      </w:tr>
      <w:tr w:rsidR="00843AC5" w:rsidRPr="009447DA" w14:paraId="29B5F4E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B49B6" w14:textId="77777777" w:rsidR="00843AC5" w:rsidRPr="009447DA" w:rsidRDefault="00843AC5" w:rsidP="004D13CE">
            <w:pPr>
              <w:pStyle w:val="rowtabella0"/>
              <w:rPr>
                <w:color w:val="002060"/>
              </w:rPr>
            </w:pPr>
            <w:r w:rsidRPr="009447D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8B2E"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492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A7D9"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16A2"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26C7"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B001"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FF2F"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DB2B3"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43FC" w14:textId="77777777" w:rsidR="00843AC5" w:rsidRPr="009447DA" w:rsidRDefault="00843AC5" w:rsidP="004D13CE">
            <w:pPr>
              <w:pStyle w:val="rowtabella0"/>
              <w:jc w:val="center"/>
              <w:rPr>
                <w:color w:val="002060"/>
              </w:rPr>
            </w:pPr>
            <w:r w:rsidRPr="009447DA">
              <w:rPr>
                <w:color w:val="002060"/>
              </w:rPr>
              <w:t>0</w:t>
            </w:r>
          </w:p>
        </w:tc>
      </w:tr>
      <w:tr w:rsidR="00843AC5" w:rsidRPr="009447DA" w14:paraId="07B2C85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16ABB" w14:textId="77777777" w:rsidR="00843AC5" w:rsidRPr="009447DA" w:rsidRDefault="00843AC5" w:rsidP="004D13CE">
            <w:pPr>
              <w:pStyle w:val="rowtabella0"/>
              <w:rPr>
                <w:color w:val="002060"/>
              </w:rPr>
            </w:pPr>
            <w:r w:rsidRPr="009447D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6AD7"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8AF3"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8C1C"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BD2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56BC"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54C5"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E7AD"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B714"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754D" w14:textId="77777777" w:rsidR="00843AC5" w:rsidRPr="009447DA" w:rsidRDefault="00843AC5" w:rsidP="004D13CE">
            <w:pPr>
              <w:pStyle w:val="rowtabella0"/>
              <w:jc w:val="center"/>
              <w:rPr>
                <w:color w:val="002060"/>
              </w:rPr>
            </w:pPr>
            <w:r w:rsidRPr="009447DA">
              <w:rPr>
                <w:color w:val="002060"/>
              </w:rPr>
              <w:t>0</w:t>
            </w:r>
          </w:p>
        </w:tc>
      </w:tr>
      <w:tr w:rsidR="00843AC5" w:rsidRPr="009447DA" w14:paraId="6D1D86A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C8260" w14:textId="77777777" w:rsidR="00843AC5" w:rsidRPr="009447DA" w:rsidRDefault="00843AC5" w:rsidP="004D13CE">
            <w:pPr>
              <w:pStyle w:val="rowtabella0"/>
              <w:rPr>
                <w:color w:val="002060"/>
              </w:rPr>
            </w:pPr>
            <w:r w:rsidRPr="009447D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95BD"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26B0"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FC2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A30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7611"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4B10"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52F9"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C9BD"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22BC" w14:textId="77777777" w:rsidR="00843AC5" w:rsidRPr="009447DA" w:rsidRDefault="00843AC5" w:rsidP="004D13CE">
            <w:pPr>
              <w:pStyle w:val="rowtabella0"/>
              <w:jc w:val="center"/>
              <w:rPr>
                <w:color w:val="002060"/>
              </w:rPr>
            </w:pPr>
            <w:r w:rsidRPr="009447DA">
              <w:rPr>
                <w:color w:val="002060"/>
              </w:rPr>
              <w:t>0</w:t>
            </w:r>
          </w:p>
        </w:tc>
      </w:tr>
      <w:tr w:rsidR="00843AC5" w:rsidRPr="009447DA" w14:paraId="271D0BF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36DFE" w14:textId="77777777" w:rsidR="00843AC5" w:rsidRPr="009447DA" w:rsidRDefault="00843AC5" w:rsidP="004D13CE">
            <w:pPr>
              <w:pStyle w:val="rowtabella0"/>
              <w:rPr>
                <w:color w:val="002060"/>
              </w:rPr>
            </w:pPr>
            <w:r w:rsidRPr="009447D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5B1B"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C644"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0608"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26E4"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C554"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12D1" w14:textId="77777777" w:rsidR="00843AC5" w:rsidRPr="009447DA" w:rsidRDefault="00843AC5" w:rsidP="004D13CE">
            <w:pPr>
              <w:pStyle w:val="rowtabella0"/>
              <w:jc w:val="center"/>
              <w:rPr>
                <w:color w:val="002060"/>
              </w:rPr>
            </w:pPr>
            <w:r w:rsidRPr="009447D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9399" w14:textId="77777777" w:rsidR="00843AC5" w:rsidRPr="009447DA" w:rsidRDefault="00843AC5" w:rsidP="004D13CE">
            <w:pPr>
              <w:pStyle w:val="rowtabella0"/>
              <w:jc w:val="center"/>
              <w:rPr>
                <w:color w:val="002060"/>
              </w:rPr>
            </w:pPr>
            <w:r w:rsidRPr="009447D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2CD9"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59A0" w14:textId="77777777" w:rsidR="00843AC5" w:rsidRPr="009447DA" w:rsidRDefault="00843AC5" w:rsidP="004D13CE">
            <w:pPr>
              <w:pStyle w:val="rowtabella0"/>
              <w:jc w:val="center"/>
              <w:rPr>
                <w:color w:val="002060"/>
              </w:rPr>
            </w:pPr>
            <w:r w:rsidRPr="009447DA">
              <w:rPr>
                <w:color w:val="002060"/>
              </w:rPr>
              <w:t>0</w:t>
            </w:r>
          </w:p>
        </w:tc>
      </w:tr>
      <w:tr w:rsidR="00843AC5" w:rsidRPr="009447DA" w14:paraId="00FAD62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0EF74" w14:textId="77777777" w:rsidR="00843AC5" w:rsidRPr="009447DA" w:rsidRDefault="00843AC5" w:rsidP="004D13CE">
            <w:pPr>
              <w:pStyle w:val="rowtabella0"/>
              <w:rPr>
                <w:color w:val="002060"/>
              </w:rPr>
            </w:pPr>
            <w:r w:rsidRPr="009447DA">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FE1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C1F4"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8D8D"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20E2"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3C9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596E" w14:textId="77777777" w:rsidR="00843AC5" w:rsidRPr="009447DA" w:rsidRDefault="00843AC5" w:rsidP="004D13CE">
            <w:pPr>
              <w:pStyle w:val="rowtabella0"/>
              <w:jc w:val="center"/>
              <w:rPr>
                <w:color w:val="002060"/>
              </w:rPr>
            </w:pPr>
            <w:r w:rsidRPr="009447D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8C00" w14:textId="77777777" w:rsidR="00843AC5" w:rsidRPr="009447DA" w:rsidRDefault="00843AC5" w:rsidP="004D13CE">
            <w:pPr>
              <w:pStyle w:val="rowtabella0"/>
              <w:jc w:val="center"/>
              <w:rPr>
                <w:color w:val="002060"/>
              </w:rPr>
            </w:pPr>
            <w:r w:rsidRPr="009447D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E14C"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3FFD8" w14:textId="77777777" w:rsidR="00843AC5" w:rsidRPr="009447DA" w:rsidRDefault="00843AC5" w:rsidP="004D13CE">
            <w:pPr>
              <w:pStyle w:val="rowtabella0"/>
              <w:jc w:val="center"/>
              <w:rPr>
                <w:color w:val="002060"/>
              </w:rPr>
            </w:pPr>
            <w:r w:rsidRPr="009447DA">
              <w:rPr>
                <w:color w:val="002060"/>
              </w:rPr>
              <w:t>0</w:t>
            </w:r>
          </w:p>
        </w:tc>
      </w:tr>
      <w:tr w:rsidR="00843AC5" w:rsidRPr="009447DA" w14:paraId="04BFE84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5E04C" w14:textId="77777777" w:rsidR="00843AC5" w:rsidRPr="009447DA" w:rsidRDefault="00843AC5" w:rsidP="004D13CE">
            <w:pPr>
              <w:pStyle w:val="rowtabella0"/>
              <w:rPr>
                <w:color w:val="002060"/>
              </w:rPr>
            </w:pPr>
            <w:r w:rsidRPr="009447DA">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8672"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A9A7"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52EC"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E6C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2460"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3B70" w14:textId="77777777" w:rsidR="00843AC5" w:rsidRPr="009447DA" w:rsidRDefault="00843AC5" w:rsidP="004D13CE">
            <w:pPr>
              <w:pStyle w:val="rowtabella0"/>
              <w:jc w:val="center"/>
              <w:rPr>
                <w:color w:val="002060"/>
              </w:rPr>
            </w:pPr>
            <w:r w:rsidRPr="009447D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F2E1"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8E9C"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CD98" w14:textId="77777777" w:rsidR="00843AC5" w:rsidRPr="009447DA" w:rsidRDefault="00843AC5" w:rsidP="004D13CE">
            <w:pPr>
              <w:pStyle w:val="rowtabella0"/>
              <w:jc w:val="center"/>
              <w:rPr>
                <w:color w:val="002060"/>
              </w:rPr>
            </w:pPr>
            <w:r w:rsidRPr="009447DA">
              <w:rPr>
                <w:color w:val="002060"/>
              </w:rPr>
              <w:t>0</w:t>
            </w:r>
          </w:p>
        </w:tc>
      </w:tr>
      <w:tr w:rsidR="00843AC5" w:rsidRPr="009447DA" w14:paraId="16FD147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FD8FF" w14:textId="77777777" w:rsidR="00843AC5" w:rsidRPr="009447DA" w:rsidRDefault="00843AC5" w:rsidP="004D13CE">
            <w:pPr>
              <w:pStyle w:val="rowtabella0"/>
              <w:rPr>
                <w:color w:val="002060"/>
              </w:rPr>
            </w:pPr>
            <w:r w:rsidRPr="009447D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7CA0"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CC7C"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7A06"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353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1EC8"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AC48"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3DE4" w14:textId="77777777" w:rsidR="00843AC5" w:rsidRPr="009447DA" w:rsidRDefault="00843AC5" w:rsidP="004D13CE">
            <w:pPr>
              <w:pStyle w:val="rowtabella0"/>
              <w:jc w:val="center"/>
              <w:rPr>
                <w:color w:val="002060"/>
              </w:rPr>
            </w:pPr>
            <w:r w:rsidRPr="009447D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37B5"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F976" w14:textId="77777777" w:rsidR="00843AC5" w:rsidRPr="009447DA" w:rsidRDefault="00843AC5" w:rsidP="004D13CE">
            <w:pPr>
              <w:pStyle w:val="rowtabella0"/>
              <w:jc w:val="center"/>
              <w:rPr>
                <w:color w:val="002060"/>
              </w:rPr>
            </w:pPr>
            <w:r w:rsidRPr="009447DA">
              <w:rPr>
                <w:color w:val="002060"/>
              </w:rPr>
              <w:t>0</w:t>
            </w:r>
          </w:p>
        </w:tc>
      </w:tr>
      <w:tr w:rsidR="00843AC5" w:rsidRPr="009447DA" w14:paraId="083E33E5"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07B331" w14:textId="77777777" w:rsidR="00843AC5" w:rsidRPr="009447DA" w:rsidRDefault="00843AC5" w:rsidP="004D13CE">
            <w:pPr>
              <w:pStyle w:val="rowtabella0"/>
              <w:rPr>
                <w:color w:val="002060"/>
              </w:rPr>
            </w:pPr>
            <w:r w:rsidRPr="009447D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FF9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3FA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52EC"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EC5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BAAC"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413C"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7217" w14:textId="77777777" w:rsidR="00843AC5" w:rsidRPr="009447DA" w:rsidRDefault="00843AC5" w:rsidP="004D13CE">
            <w:pPr>
              <w:pStyle w:val="rowtabella0"/>
              <w:jc w:val="center"/>
              <w:rPr>
                <w:color w:val="002060"/>
              </w:rPr>
            </w:pPr>
            <w:r w:rsidRPr="009447D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A749"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6793" w14:textId="77777777" w:rsidR="00843AC5" w:rsidRPr="009447DA" w:rsidRDefault="00843AC5" w:rsidP="004D13CE">
            <w:pPr>
              <w:pStyle w:val="rowtabella0"/>
              <w:jc w:val="center"/>
              <w:rPr>
                <w:color w:val="002060"/>
              </w:rPr>
            </w:pPr>
            <w:r w:rsidRPr="009447DA">
              <w:rPr>
                <w:color w:val="002060"/>
              </w:rPr>
              <w:t>0</w:t>
            </w:r>
          </w:p>
        </w:tc>
      </w:tr>
    </w:tbl>
    <w:p w14:paraId="5559823A" w14:textId="77777777" w:rsidR="00843AC5" w:rsidRPr="009447DA" w:rsidRDefault="00843AC5" w:rsidP="00843AC5">
      <w:pPr>
        <w:pStyle w:val="breakline"/>
        <w:rPr>
          <w:rFonts w:eastAsiaTheme="minorEastAsia"/>
          <w:color w:val="002060"/>
        </w:rPr>
      </w:pPr>
    </w:p>
    <w:p w14:paraId="65E5C116" w14:textId="77777777" w:rsidR="00843AC5" w:rsidRPr="009447DA" w:rsidRDefault="00843AC5" w:rsidP="00843AC5">
      <w:pPr>
        <w:pStyle w:val="breakline"/>
        <w:rPr>
          <w:color w:val="002060"/>
        </w:rPr>
      </w:pPr>
    </w:p>
    <w:p w14:paraId="3A2D56EA" w14:textId="77777777" w:rsidR="00843AC5" w:rsidRPr="009447DA" w:rsidRDefault="00843AC5" w:rsidP="00843AC5">
      <w:pPr>
        <w:pStyle w:val="sottotitolocampionato10"/>
        <w:rPr>
          <w:color w:val="002060"/>
        </w:rPr>
      </w:pPr>
      <w:r w:rsidRPr="009447D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091B483F"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1463"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721CF"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8E82D"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FE85C"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1B504"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18A5"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059A5"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BD168"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3AAE"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0EC04" w14:textId="77777777" w:rsidR="00843AC5" w:rsidRPr="009447DA" w:rsidRDefault="00843AC5" w:rsidP="004D13CE">
            <w:pPr>
              <w:pStyle w:val="headertabella0"/>
              <w:rPr>
                <w:color w:val="002060"/>
              </w:rPr>
            </w:pPr>
            <w:r w:rsidRPr="009447DA">
              <w:rPr>
                <w:color w:val="002060"/>
              </w:rPr>
              <w:t>PE</w:t>
            </w:r>
          </w:p>
        </w:tc>
      </w:tr>
      <w:tr w:rsidR="00843AC5" w:rsidRPr="009447DA" w14:paraId="630C5C6F"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F56D9" w14:textId="77777777" w:rsidR="00843AC5" w:rsidRPr="009447DA" w:rsidRDefault="00843AC5" w:rsidP="004D13CE">
            <w:pPr>
              <w:pStyle w:val="rowtabella0"/>
              <w:rPr>
                <w:color w:val="002060"/>
                <w:lang w:val="es-ES"/>
              </w:rPr>
            </w:pPr>
            <w:r w:rsidRPr="009447D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3CB5A"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13BD"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FD8C"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AD1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2A6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D1B0" w14:textId="77777777" w:rsidR="00843AC5" w:rsidRPr="009447DA" w:rsidRDefault="00843AC5" w:rsidP="004D13CE">
            <w:pPr>
              <w:pStyle w:val="rowtabella0"/>
              <w:jc w:val="center"/>
              <w:rPr>
                <w:color w:val="002060"/>
              </w:rPr>
            </w:pPr>
            <w:r w:rsidRPr="009447D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3B1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6EEC"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027E" w14:textId="77777777" w:rsidR="00843AC5" w:rsidRPr="009447DA" w:rsidRDefault="00843AC5" w:rsidP="004D13CE">
            <w:pPr>
              <w:pStyle w:val="rowtabella0"/>
              <w:jc w:val="center"/>
              <w:rPr>
                <w:color w:val="002060"/>
              </w:rPr>
            </w:pPr>
            <w:r w:rsidRPr="009447DA">
              <w:rPr>
                <w:color w:val="002060"/>
              </w:rPr>
              <w:t>0</w:t>
            </w:r>
          </w:p>
        </w:tc>
      </w:tr>
      <w:tr w:rsidR="00843AC5" w:rsidRPr="009447DA" w14:paraId="0DA563E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30528" w14:textId="77777777" w:rsidR="00843AC5" w:rsidRPr="009447DA" w:rsidRDefault="00843AC5" w:rsidP="004D13CE">
            <w:pPr>
              <w:pStyle w:val="rowtabella0"/>
              <w:rPr>
                <w:color w:val="002060"/>
              </w:rPr>
            </w:pPr>
            <w:r w:rsidRPr="009447D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D2E1"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EB9C"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B2C4"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BCA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30E2"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27A4" w14:textId="77777777" w:rsidR="00843AC5" w:rsidRPr="009447DA" w:rsidRDefault="00843AC5" w:rsidP="004D13CE">
            <w:pPr>
              <w:pStyle w:val="rowtabella0"/>
              <w:jc w:val="center"/>
              <w:rPr>
                <w:color w:val="002060"/>
              </w:rPr>
            </w:pPr>
            <w:r w:rsidRPr="009447D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9ABD"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2E88"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0A92" w14:textId="77777777" w:rsidR="00843AC5" w:rsidRPr="009447DA" w:rsidRDefault="00843AC5" w:rsidP="004D13CE">
            <w:pPr>
              <w:pStyle w:val="rowtabella0"/>
              <w:jc w:val="center"/>
              <w:rPr>
                <w:color w:val="002060"/>
              </w:rPr>
            </w:pPr>
            <w:r w:rsidRPr="009447DA">
              <w:rPr>
                <w:color w:val="002060"/>
              </w:rPr>
              <w:t>0</w:t>
            </w:r>
          </w:p>
        </w:tc>
      </w:tr>
      <w:tr w:rsidR="00843AC5" w:rsidRPr="009447DA" w14:paraId="3C453EC5"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72942" w14:textId="77777777" w:rsidR="00843AC5" w:rsidRPr="009447DA" w:rsidRDefault="00843AC5" w:rsidP="004D13CE">
            <w:pPr>
              <w:pStyle w:val="rowtabella0"/>
              <w:rPr>
                <w:color w:val="002060"/>
              </w:rPr>
            </w:pPr>
            <w:r w:rsidRPr="009447DA">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7841"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470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BE13"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BE8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78BD"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B9A3"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66EE"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5B3A"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A4B3" w14:textId="77777777" w:rsidR="00843AC5" w:rsidRPr="009447DA" w:rsidRDefault="00843AC5" w:rsidP="004D13CE">
            <w:pPr>
              <w:pStyle w:val="rowtabella0"/>
              <w:jc w:val="center"/>
              <w:rPr>
                <w:color w:val="002060"/>
              </w:rPr>
            </w:pPr>
            <w:r w:rsidRPr="009447DA">
              <w:rPr>
                <w:color w:val="002060"/>
              </w:rPr>
              <w:t>0</w:t>
            </w:r>
          </w:p>
        </w:tc>
      </w:tr>
      <w:tr w:rsidR="00843AC5" w:rsidRPr="009447DA" w14:paraId="59A6527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5D9F1" w14:textId="77777777" w:rsidR="00843AC5" w:rsidRPr="009447DA" w:rsidRDefault="00843AC5" w:rsidP="004D13CE">
            <w:pPr>
              <w:pStyle w:val="rowtabella0"/>
              <w:rPr>
                <w:color w:val="002060"/>
              </w:rPr>
            </w:pPr>
            <w:r w:rsidRPr="009447D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CC3D"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2A43"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079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B92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B999"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17C4"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BDB5"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73D7"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C397" w14:textId="77777777" w:rsidR="00843AC5" w:rsidRPr="009447DA" w:rsidRDefault="00843AC5" w:rsidP="004D13CE">
            <w:pPr>
              <w:pStyle w:val="rowtabella0"/>
              <w:jc w:val="center"/>
              <w:rPr>
                <w:color w:val="002060"/>
              </w:rPr>
            </w:pPr>
            <w:r w:rsidRPr="009447DA">
              <w:rPr>
                <w:color w:val="002060"/>
              </w:rPr>
              <w:t>0</w:t>
            </w:r>
          </w:p>
        </w:tc>
      </w:tr>
      <w:tr w:rsidR="00843AC5" w:rsidRPr="009447DA" w14:paraId="41E5654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5AA0B" w14:textId="77777777" w:rsidR="00843AC5" w:rsidRPr="009447DA" w:rsidRDefault="00843AC5" w:rsidP="004D13CE">
            <w:pPr>
              <w:pStyle w:val="rowtabella0"/>
              <w:rPr>
                <w:color w:val="002060"/>
              </w:rPr>
            </w:pPr>
            <w:r w:rsidRPr="009447DA">
              <w:rPr>
                <w:color w:val="002060"/>
              </w:rPr>
              <w:t xml:space="preserve">A.S.D. CALCIO </w:t>
            </w:r>
            <w:proofErr w:type="gramStart"/>
            <w:r w:rsidRPr="009447DA">
              <w:rPr>
                <w:color w:val="002060"/>
              </w:rPr>
              <w:t>S.ELPIDIO</w:t>
            </w:r>
            <w:proofErr w:type="gramEnd"/>
            <w:r w:rsidRPr="009447D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3E8A"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061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08B5"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EBD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242D"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903D"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4F5A"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E55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3CE8" w14:textId="77777777" w:rsidR="00843AC5" w:rsidRPr="009447DA" w:rsidRDefault="00843AC5" w:rsidP="004D13CE">
            <w:pPr>
              <w:pStyle w:val="rowtabella0"/>
              <w:jc w:val="center"/>
              <w:rPr>
                <w:color w:val="002060"/>
              </w:rPr>
            </w:pPr>
            <w:r w:rsidRPr="009447DA">
              <w:rPr>
                <w:color w:val="002060"/>
              </w:rPr>
              <w:t>0</w:t>
            </w:r>
          </w:p>
        </w:tc>
      </w:tr>
      <w:tr w:rsidR="00843AC5" w:rsidRPr="009447DA" w14:paraId="489BB03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A2158" w14:textId="77777777" w:rsidR="00843AC5" w:rsidRPr="009447DA" w:rsidRDefault="00843AC5" w:rsidP="004D13CE">
            <w:pPr>
              <w:pStyle w:val="rowtabella0"/>
              <w:rPr>
                <w:color w:val="002060"/>
              </w:rPr>
            </w:pPr>
            <w:r w:rsidRPr="009447D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DF52"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2906"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BC06"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FAEF"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8AFA"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5EE0"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B135"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256D"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CB71" w14:textId="77777777" w:rsidR="00843AC5" w:rsidRPr="009447DA" w:rsidRDefault="00843AC5" w:rsidP="004D13CE">
            <w:pPr>
              <w:pStyle w:val="rowtabella0"/>
              <w:jc w:val="center"/>
              <w:rPr>
                <w:color w:val="002060"/>
              </w:rPr>
            </w:pPr>
            <w:r w:rsidRPr="009447DA">
              <w:rPr>
                <w:color w:val="002060"/>
              </w:rPr>
              <w:t>0</w:t>
            </w:r>
          </w:p>
        </w:tc>
      </w:tr>
      <w:tr w:rsidR="00843AC5" w:rsidRPr="009447DA" w14:paraId="5278B4E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38200" w14:textId="77777777" w:rsidR="00843AC5" w:rsidRPr="009447DA" w:rsidRDefault="00843AC5" w:rsidP="004D13CE">
            <w:pPr>
              <w:pStyle w:val="rowtabella0"/>
              <w:rPr>
                <w:color w:val="002060"/>
              </w:rPr>
            </w:pPr>
            <w:r w:rsidRPr="009447DA">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FBF0"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FA0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E890"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A61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A384"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D7E4"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36F9"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ACB8"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0CDF" w14:textId="77777777" w:rsidR="00843AC5" w:rsidRPr="009447DA" w:rsidRDefault="00843AC5" w:rsidP="004D13CE">
            <w:pPr>
              <w:pStyle w:val="rowtabella0"/>
              <w:jc w:val="center"/>
              <w:rPr>
                <w:color w:val="002060"/>
              </w:rPr>
            </w:pPr>
            <w:r w:rsidRPr="009447DA">
              <w:rPr>
                <w:color w:val="002060"/>
              </w:rPr>
              <w:t>0</w:t>
            </w:r>
          </w:p>
        </w:tc>
      </w:tr>
      <w:tr w:rsidR="00843AC5" w:rsidRPr="009447DA" w14:paraId="1841E67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1FA48" w14:textId="77777777" w:rsidR="00843AC5" w:rsidRPr="009447DA" w:rsidRDefault="00843AC5" w:rsidP="004D13CE">
            <w:pPr>
              <w:pStyle w:val="rowtabella0"/>
              <w:rPr>
                <w:color w:val="002060"/>
              </w:rPr>
            </w:pPr>
            <w:r w:rsidRPr="009447D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849B"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103D"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DD82"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ACE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EA3E"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1B93"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A215"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C4A3"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8638" w14:textId="77777777" w:rsidR="00843AC5" w:rsidRPr="009447DA" w:rsidRDefault="00843AC5" w:rsidP="004D13CE">
            <w:pPr>
              <w:pStyle w:val="rowtabella0"/>
              <w:jc w:val="center"/>
              <w:rPr>
                <w:color w:val="002060"/>
              </w:rPr>
            </w:pPr>
            <w:r w:rsidRPr="009447DA">
              <w:rPr>
                <w:color w:val="002060"/>
              </w:rPr>
              <w:t>0</w:t>
            </w:r>
          </w:p>
        </w:tc>
      </w:tr>
      <w:tr w:rsidR="00843AC5" w:rsidRPr="009447DA" w14:paraId="1A8FA55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42293" w14:textId="77777777" w:rsidR="00843AC5" w:rsidRPr="009447DA" w:rsidRDefault="00843AC5" w:rsidP="004D13CE">
            <w:pPr>
              <w:pStyle w:val="rowtabella0"/>
              <w:rPr>
                <w:color w:val="002060"/>
              </w:rPr>
            </w:pPr>
            <w:r w:rsidRPr="009447DA">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4115"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C11C"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1A08"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43A1"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3D1A"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CF1D"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35A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D7EE"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88E6" w14:textId="77777777" w:rsidR="00843AC5" w:rsidRPr="009447DA" w:rsidRDefault="00843AC5" w:rsidP="004D13CE">
            <w:pPr>
              <w:pStyle w:val="rowtabella0"/>
              <w:jc w:val="center"/>
              <w:rPr>
                <w:color w:val="002060"/>
              </w:rPr>
            </w:pPr>
            <w:r w:rsidRPr="009447DA">
              <w:rPr>
                <w:color w:val="002060"/>
              </w:rPr>
              <w:t>0</w:t>
            </w:r>
          </w:p>
        </w:tc>
      </w:tr>
      <w:tr w:rsidR="00843AC5" w:rsidRPr="009447DA" w14:paraId="73B2ACF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5CC07" w14:textId="77777777" w:rsidR="00843AC5" w:rsidRPr="009447DA" w:rsidRDefault="00843AC5" w:rsidP="004D13CE">
            <w:pPr>
              <w:pStyle w:val="rowtabella0"/>
              <w:rPr>
                <w:color w:val="002060"/>
                <w:lang w:val="es-ES"/>
              </w:rPr>
            </w:pPr>
            <w:r w:rsidRPr="009447DA">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D37B"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CC3B"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D645"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B89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09B6"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864D"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0321"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C394"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069D" w14:textId="77777777" w:rsidR="00843AC5" w:rsidRPr="009447DA" w:rsidRDefault="00843AC5" w:rsidP="004D13CE">
            <w:pPr>
              <w:pStyle w:val="rowtabella0"/>
              <w:jc w:val="center"/>
              <w:rPr>
                <w:color w:val="002060"/>
              </w:rPr>
            </w:pPr>
            <w:r w:rsidRPr="009447DA">
              <w:rPr>
                <w:color w:val="002060"/>
              </w:rPr>
              <w:t>0</w:t>
            </w:r>
          </w:p>
        </w:tc>
      </w:tr>
      <w:tr w:rsidR="00843AC5" w:rsidRPr="009447DA" w14:paraId="01C830E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38522" w14:textId="77777777" w:rsidR="00843AC5" w:rsidRPr="009447DA" w:rsidRDefault="00843AC5" w:rsidP="004D13CE">
            <w:pPr>
              <w:pStyle w:val="rowtabella0"/>
              <w:rPr>
                <w:color w:val="002060"/>
              </w:rPr>
            </w:pPr>
            <w:r w:rsidRPr="009447DA">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42BE"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413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0001"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F26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B45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FDD2"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374F"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9942"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3E5C" w14:textId="77777777" w:rsidR="00843AC5" w:rsidRPr="009447DA" w:rsidRDefault="00843AC5" w:rsidP="004D13CE">
            <w:pPr>
              <w:pStyle w:val="rowtabella0"/>
              <w:jc w:val="center"/>
              <w:rPr>
                <w:color w:val="002060"/>
              </w:rPr>
            </w:pPr>
            <w:r w:rsidRPr="009447DA">
              <w:rPr>
                <w:color w:val="002060"/>
              </w:rPr>
              <w:t>0</w:t>
            </w:r>
          </w:p>
        </w:tc>
      </w:tr>
      <w:tr w:rsidR="00843AC5" w:rsidRPr="009447DA" w14:paraId="342CED4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8F3D1" w14:textId="77777777" w:rsidR="00843AC5" w:rsidRPr="009447DA" w:rsidRDefault="00843AC5" w:rsidP="004D13CE">
            <w:pPr>
              <w:pStyle w:val="rowtabella0"/>
              <w:rPr>
                <w:color w:val="002060"/>
              </w:rPr>
            </w:pPr>
            <w:r w:rsidRPr="009447DA">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9A55"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6D9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3B55"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00E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3DCB"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6956"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0B37"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2A4C"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A66A" w14:textId="77777777" w:rsidR="00843AC5" w:rsidRPr="009447DA" w:rsidRDefault="00843AC5" w:rsidP="004D13CE">
            <w:pPr>
              <w:pStyle w:val="rowtabella0"/>
              <w:jc w:val="center"/>
              <w:rPr>
                <w:color w:val="002060"/>
              </w:rPr>
            </w:pPr>
            <w:r w:rsidRPr="009447DA">
              <w:rPr>
                <w:color w:val="002060"/>
              </w:rPr>
              <w:t>0</w:t>
            </w:r>
          </w:p>
        </w:tc>
      </w:tr>
      <w:tr w:rsidR="00843AC5" w:rsidRPr="009447DA" w14:paraId="792E1E1C"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977C2F" w14:textId="77777777" w:rsidR="00843AC5" w:rsidRPr="009447DA" w:rsidRDefault="00843AC5" w:rsidP="004D13CE">
            <w:pPr>
              <w:pStyle w:val="rowtabella0"/>
              <w:rPr>
                <w:color w:val="002060"/>
              </w:rPr>
            </w:pPr>
            <w:r w:rsidRPr="009447DA">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E42C"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68A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253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7DB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1F03"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678B"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14D7" w14:textId="77777777" w:rsidR="00843AC5" w:rsidRPr="009447DA" w:rsidRDefault="00843AC5" w:rsidP="004D13CE">
            <w:pPr>
              <w:pStyle w:val="rowtabella0"/>
              <w:jc w:val="center"/>
              <w:rPr>
                <w:color w:val="002060"/>
              </w:rPr>
            </w:pPr>
            <w:r w:rsidRPr="009447D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51AD"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1DF5" w14:textId="77777777" w:rsidR="00843AC5" w:rsidRPr="009447DA" w:rsidRDefault="00843AC5" w:rsidP="004D13CE">
            <w:pPr>
              <w:pStyle w:val="rowtabella0"/>
              <w:jc w:val="center"/>
              <w:rPr>
                <w:color w:val="002060"/>
              </w:rPr>
            </w:pPr>
            <w:r w:rsidRPr="009447DA">
              <w:rPr>
                <w:color w:val="002060"/>
              </w:rPr>
              <w:t>0</w:t>
            </w:r>
          </w:p>
        </w:tc>
      </w:tr>
    </w:tbl>
    <w:p w14:paraId="79461DC4" w14:textId="77777777" w:rsidR="00843AC5" w:rsidRPr="009447DA" w:rsidRDefault="00843AC5" w:rsidP="00843AC5">
      <w:pPr>
        <w:pStyle w:val="breakline"/>
        <w:rPr>
          <w:rFonts w:eastAsiaTheme="minorEastAsia"/>
          <w:color w:val="002060"/>
        </w:rPr>
      </w:pPr>
    </w:p>
    <w:p w14:paraId="11F0E350" w14:textId="77777777" w:rsidR="00843AC5" w:rsidRPr="009447DA" w:rsidRDefault="00843AC5" w:rsidP="00843AC5">
      <w:pPr>
        <w:pStyle w:val="breakline"/>
        <w:rPr>
          <w:color w:val="002060"/>
        </w:rPr>
      </w:pPr>
    </w:p>
    <w:p w14:paraId="614D3852" w14:textId="77777777" w:rsidR="00843AC5" w:rsidRPr="009447DA" w:rsidRDefault="00843AC5" w:rsidP="00843AC5">
      <w:pPr>
        <w:pStyle w:val="sottotitolocampionato10"/>
        <w:rPr>
          <w:color w:val="002060"/>
        </w:rPr>
      </w:pPr>
      <w:r w:rsidRPr="009447D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2E002699"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8DD5"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C21BB"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FEB6"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68F05"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972E1"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90732"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5BA65"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C7522"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654EB"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4A4B9" w14:textId="77777777" w:rsidR="00843AC5" w:rsidRPr="009447DA" w:rsidRDefault="00843AC5" w:rsidP="004D13CE">
            <w:pPr>
              <w:pStyle w:val="headertabella0"/>
              <w:rPr>
                <w:color w:val="002060"/>
              </w:rPr>
            </w:pPr>
            <w:r w:rsidRPr="009447DA">
              <w:rPr>
                <w:color w:val="002060"/>
              </w:rPr>
              <w:t>PE</w:t>
            </w:r>
          </w:p>
        </w:tc>
      </w:tr>
      <w:tr w:rsidR="00843AC5" w:rsidRPr="009447DA" w14:paraId="6DBFEB7E"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589CE" w14:textId="77777777" w:rsidR="00843AC5" w:rsidRPr="009447DA" w:rsidRDefault="00843AC5" w:rsidP="004D13CE">
            <w:pPr>
              <w:pStyle w:val="rowtabella0"/>
              <w:rPr>
                <w:color w:val="002060"/>
              </w:rPr>
            </w:pPr>
            <w:r w:rsidRPr="009447DA">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95F3"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7D9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F74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59AC"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177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07ED" w14:textId="77777777" w:rsidR="00843AC5" w:rsidRPr="009447DA" w:rsidRDefault="00843AC5" w:rsidP="004D13CE">
            <w:pPr>
              <w:pStyle w:val="rowtabella0"/>
              <w:jc w:val="center"/>
              <w:rPr>
                <w:color w:val="002060"/>
              </w:rPr>
            </w:pPr>
            <w:r w:rsidRPr="009447D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F00D"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2492" w14:textId="77777777" w:rsidR="00843AC5" w:rsidRPr="009447DA" w:rsidRDefault="00843AC5" w:rsidP="004D13CE">
            <w:pPr>
              <w:pStyle w:val="rowtabella0"/>
              <w:jc w:val="center"/>
              <w:rPr>
                <w:color w:val="002060"/>
              </w:rPr>
            </w:pPr>
            <w:r w:rsidRPr="009447D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ED00" w14:textId="77777777" w:rsidR="00843AC5" w:rsidRPr="009447DA" w:rsidRDefault="00843AC5" w:rsidP="004D13CE">
            <w:pPr>
              <w:pStyle w:val="rowtabella0"/>
              <w:jc w:val="center"/>
              <w:rPr>
                <w:color w:val="002060"/>
              </w:rPr>
            </w:pPr>
            <w:r w:rsidRPr="009447DA">
              <w:rPr>
                <w:color w:val="002060"/>
              </w:rPr>
              <w:t>0</w:t>
            </w:r>
          </w:p>
        </w:tc>
      </w:tr>
      <w:tr w:rsidR="00843AC5" w:rsidRPr="009447DA" w14:paraId="2B1AB62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A4073" w14:textId="77777777" w:rsidR="00843AC5" w:rsidRPr="009447DA" w:rsidRDefault="00843AC5" w:rsidP="004D13CE">
            <w:pPr>
              <w:pStyle w:val="rowtabella0"/>
              <w:rPr>
                <w:color w:val="002060"/>
              </w:rPr>
            </w:pPr>
            <w:r w:rsidRPr="009447D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696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3E00"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7EE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771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304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16F3" w14:textId="77777777" w:rsidR="00843AC5" w:rsidRPr="009447DA" w:rsidRDefault="00843AC5" w:rsidP="004D13CE">
            <w:pPr>
              <w:pStyle w:val="rowtabella0"/>
              <w:jc w:val="center"/>
              <w:rPr>
                <w:color w:val="002060"/>
              </w:rPr>
            </w:pPr>
            <w:r w:rsidRPr="009447D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305C"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50938"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9458" w14:textId="77777777" w:rsidR="00843AC5" w:rsidRPr="009447DA" w:rsidRDefault="00843AC5" w:rsidP="004D13CE">
            <w:pPr>
              <w:pStyle w:val="rowtabella0"/>
              <w:jc w:val="center"/>
              <w:rPr>
                <w:color w:val="002060"/>
              </w:rPr>
            </w:pPr>
            <w:r w:rsidRPr="009447DA">
              <w:rPr>
                <w:color w:val="002060"/>
              </w:rPr>
              <w:t>0</w:t>
            </w:r>
          </w:p>
        </w:tc>
      </w:tr>
      <w:tr w:rsidR="00843AC5" w:rsidRPr="009447DA" w14:paraId="0DFF24D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9F8BD" w14:textId="77777777" w:rsidR="00843AC5" w:rsidRPr="009447DA" w:rsidRDefault="00843AC5" w:rsidP="004D13CE">
            <w:pPr>
              <w:pStyle w:val="rowtabella0"/>
              <w:rPr>
                <w:color w:val="002060"/>
              </w:rPr>
            </w:pPr>
            <w:r w:rsidRPr="009447D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41F3"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F89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C517"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EB3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20C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3C6E" w14:textId="77777777" w:rsidR="00843AC5" w:rsidRPr="009447DA" w:rsidRDefault="00843AC5" w:rsidP="004D13CE">
            <w:pPr>
              <w:pStyle w:val="rowtabella0"/>
              <w:jc w:val="center"/>
              <w:rPr>
                <w:color w:val="002060"/>
              </w:rPr>
            </w:pPr>
            <w:r w:rsidRPr="009447D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0747"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F4ED" w14:textId="77777777" w:rsidR="00843AC5" w:rsidRPr="009447DA" w:rsidRDefault="00843AC5" w:rsidP="004D13CE">
            <w:pPr>
              <w:pStyle w:val="rowtabella0"/>
              <w:jc w:val="center"/>
              <w:rPr>
                <w:color w:val="002060"/>
              </w:rPr>
            </w:pPr>
            <w:r w:rsidRPr="009447D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0289" w14:textId="77777777" w:rsidR="00843AC5" w:rsidRPr="009447DA" w:rsidRDefault="00843AC5" w:rsidP="004D13CE">
            <w:pPr>
              <w:pStyle w:val="rowtabella0"/>
              <w:jc w:val="center"/>
              <w:rPr>
                <w:color w:val="002060"/>
              </w:rPr>
            </w:pPr>
            <w:r w:rsidRPr="009447DA">
              <w:rPr>
                <w:color w:val="002060"/>
              </w:rPr>
              <w:t>0</w:t>
            </w:r>
          </w:p>
        </w:tc>
      </w:tr>
      <w:tr w:rsidR="00843AC5" w:rsidRPr="009447DA" w14:paraId="7B9976E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49171" w14:textId="77777777" w:rsidR="00843AC5" w:rsidRPr="009447DA" w:rsidRDefault="00843AC5" w:rsidP="004D13CE">
            <w:pPr>
              <w:pStyle w:val="rowtabella0"/>
              <w:rPr>
                <w:color w:val="002060"/>
              </w:rPr>
            </w:pPr>
            <w:r w:rsidRPr="009447D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46E9"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2E97"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1772"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39E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CD7B"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AABF"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2AAB"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AE52"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7593" w14:textId="77777777" w:rsidR="00843AC5" w:rsidRPr="009447DA" w:rsidRDefault="00843AC5" w:rsidP="004D13CE">
            <w:pPr>
              <w:pStyle w:val="rowtabella0"/>
              <w:jc w:val="center"/>
              <w:rPr>
                <w:color w:val="002060"/>
              </w:rPr>
            </w:pPr>
            <w:r w:rsidRPr="009447DA">
              <w:rPr>
                <w:color w:val="002060"/>
              </w:rPr>
              <w:t>0</w:t>
            </w:r>
          </w:p>
        </w:tc>
      </w:tr>
      <w:tr w:rsidR="00843AC5" w:rsidRPr="009447DA" w14:paraId="6D7A254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41293" w14:textId="77777777" w:rsidR="00843AC5" w:rsidRPr="009447DA" w:rsidRDefault="00843AC5" w:rsidP="004D13CE">
            <w:pPr>
              <w:pStyle w:val="rowtabella0"/>
              <w:rPr>
                <w:color w:val="002060"/>
              </w:rPr>
            </w:pPr>
            <w:r w:rsidRPr="009447DA">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7F53"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5888"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6141"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BA3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2513"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3A37"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5AE6"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FA67"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1AE3" w14:textId="77777777" w:rsidR="00843AC5" w:rsidRPr="009447DA" w:rsidRDefault="00843AC5" w:rsidP="004D13CE">
            <w:pPr>
              <w:pStyle w:val="rowtabella0"/>
              <w:jc w:val="center"/>
              <w:rPr>
                <w:color w:val="002060"/>
              </w:rPr>
            </w:pPr>
            <w:r w:rsidRPr="009447DA">
              <w:rPr>
                <w:color w:val="002060"/>
              </w:rPr>
              <w:t>0</w:t>
            </w:r>
          </w:p>
        </w:tc>
      </w:tr>
      <w:tr w:rsidR="00843AC5" w:rsidRPr="009447DA" w14:paraId="7655E3E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59C3F" w14:textId="77777777" w:rsidR="00843AC5" w:rsidRPr="009447DA" w:rsidRDefault="00843AC5" w:rsidP="004D13CE">
            <w:pPr>
              <w:pStyle w:val="rowtabella0"/>
              <w:rPr>
                <w:color w:val="002060"/>
              </w:rPr>
            </w:pPr>
            <w:r w:rsidRPr="009447D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C2E0"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E8BC"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7193"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0938"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63A3"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4A31"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1BCF"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9E2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22BA" w14:textId="77777777" w:rsidR="00843AC5" w:rsidRPr="009447DA" w:rsidRDefault="00843AC5" w:rsidP="004D13CE">
            <w:pPr>
              <w:pStyle w:val="rowtabella0"/>
              <w:jc w:val="center"/>
              <w:rPr>
                <w:color w:val="002060"/>
              </w:rPr>
            </w:pPr>
            <w:r w:rsidRPr="009447DA">
              <w:rPr>
                <w:color w:val="002060"/>
              </w:rPr>
              <w:t>0</w:t>
            </w:r>
          </w:p>
        </w:tc>
      </w:tr>
      <w:tr w:rsidR="00843AC5" w:rsidRPr="009447DA" w14:paraId="18DFFBC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506CF" w14:textId="77777777" w:rsidR="00843AC5" w:rsidRPr="009447DA" w:rsidRDefault="00843AC5" w:rsidP="004D13CE">
            <w:pPr>
              <w:pStyle w:val="rowtabella0"/>
              <w:rPr>
                <w:color w:val="002060"/>
              </w:rPr>
            </w:pPr>
            <w:r w:rsidRPr="009447DA">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327B7"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5C44"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6CCE"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D4F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C793A"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69F4"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A536"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CDDA"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F7BD" w14:textId="77777777" w:rsidR="00843AC5" w:rsidRPr="009447DA" w:rsidRDefault="00843AC5" w:rsidP="004D13CE">
            <w:pPr>
              <w:pStyle w:val="rowtabella0"/>
              <w:jc w:val="center"/>
              <w:rPr>
                <w:color w:val="002060"/>
              </w:rPr>
            </w:pPr>
            <w:r w:rsidRPr="009447DA">
              <w:rPr>
                <w:color w:val="002060"/>
              </w:rPr>
              <w:t>0</w:t>
            </w:r>
          </w:p>
        </w:tc>
      </w:tr>
      <w:tr w:rsidR="00843AC5" w:rsidRPr="009447DA" w14:paraId="7D1A9DD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BE81F" w14:textId="77777777" w:rsidR="00843AC5" w:rsidRPr="009447DA" w:rsidRDefault="00843AC5" w:rsidP="004D13CE">
            <w:pPr>
              <w:pStyle w:val="rowtabella0"/>
              <w:rPr>
                <w:color w:val="002060"/>
              </w:rPr>
            </w:pPr>
            <w:r w:rsidRPr="009447DA">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E8BF"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A80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CB32"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1A26"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0D9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B911"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9F23"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D303"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F701" w14:textId="77777777" w:rsidR="00843AC5" w:rsidRPr="009447DA" w:rsidRDefault="00843AC5" w:rsidP="004D13CE">
            <w:pPr>
              <w:pStyle w:val="rowtabella0"/>
              <w:jc w:val="center"/>
              <w:rPr>
                <w:color w:val="002060"/>
              </w:rPr>
            </w:pPr>
            <w:r w:rsidRPr="009447DA">
              <w:rPr>
                <w:color w:val="002060"/>
              </w:rPr>
              <w:t>0</w:t>
            </w:r>
          </w:p>
        </w:tc>
      </w:tr>
      <w:tr w:rsidR="00843AC5" w:rsidRPr="009447DA" w14:paraId="1FA4F60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5BE43" w14:textId="77777777" w:rsidR="00843AC5" w:rsidRPr="009447DA" w:rsidRDefault="00843AC5" w:rsidP="004D13CE">
            <w:pPr>
              <w:pStyle w:val="rowtabella0"/>
              <w:rPr>
                <w:color w:val="002060"/>
              </w:rPr>
            </w:pPr>
            <w:r w:rsidRPr="009447D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C7B7"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73D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26CA"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DD6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F0AC"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79CC5"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2ACD"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E745"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1205" w14:textId="77777777" w:rsidR="00843AC5" w:rsidRPr="009447DA" w:rsidRDefault="00843AC5" w:rsidP="004D13CE">
            <w:pPr>
              <w:pStyle w:val="rowtabella0"/>
              <w:jc w:val="center"/>
              <w:rPr>
                <w:color w:val="002060"/>
              </w:rPr>
            </w:pPr>
            <w:r w:rsidRPr="009447DA">
              <w:rPr>
                <w:color w:val="002060"/>
              </w:rPr>
              <w:t>0</w:t>
            </w:r>
          </w:p>
        </w:tc>
      </w:tr>
      <w:tr w:rsidR="00843AC5" w:rsidRPr="009447DA" w14:paraId="12B1D79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F2477" w14:textId="77777777" w:rsidR="00843AC5" w:rsidRPr="009447DA" w:rsidRDefault="00843AC5" w:rsidP="004D13CE">
            <w:pPr>
              <w:pStyle w:val="rowtabella0"/>
              <w:rPr>
                <w:color w:val="002060"/>
              </w:rPr>
            </w:pPr>
            <w:r w:rsidRPr="009447D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B7D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9E8B"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295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449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98CC"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7D36"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55CF"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EB32"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C6E4" w14:textId="77777777" w:rsidR="00843AC5" w:rsidRPr="009447DA" w:rsidRDefault="00843AC5" w:rsidP="004D13CE">
            <w:pPr>
              <w:pStyle w:val="rowtabella0"/>
              <w:jc w:val="center"/>
              <w:rPr>
                <w:color w:val="002060"/>
              </w:rPr>
            </w:pPr>
            <w:r w:rsidRPr="009447DA">
              <w:rPr>
                <w:color w:val="002060"/>
              </w:rPr>
              <w:t>0</w:t>
            </w:r>
          </w:p>
        </w:tc>
      </w:tr>
      <w:tr w:rsidR="00843AC5" w:rsidRPr="009447DA" w14:paraId="317EFB8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9AA7B" w14:textId="77777777" w:rsidR="00843AC5" w:rsidRPr="009447DA" w:rsidRDefault="00843AC5" w:rsidP="004D13CE">
            <w:pPr>
              <w:pStyle w:val="rowtabella0"/>
              <w:rPr>
                <w:color w:val="002060"/>
                <w:lang w:val="es-ES"/>
              </w:rPr>
            </w:pPr>
            <w:r w:rsidRPr="009447D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019B"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77B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8518"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D81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B32F"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0132"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9CF4"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028C"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A0C1" w14:textId="77777777" w:rsidR="00843AC5" w:rsidRPr="009447DA" w:rsidRDefault="00843AC5" w:rsidP="004D13CE">
            <w:pPr>
              <w:pStyle w:val="rowtabella0"/>
              <w:jc w:val="center"/>
              <w:rPr>
                <w:color w:val="002060"/>
              </w:rPr>
            </w:pPr>
            <w:r w:rsidRPr="009447DA">
              <w:rPr>
                <w:color w:val="002060"/>
              </w:rPr>
              <w:t>0</w:t>
            </w:r>
          </w:p>
        </w:tc>
      </w:tr>
      <w:tr w:rsidR="00843AC5" w:rsidRPr="009447DA" w14:paraId="105C8B9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46E24" w14:textId="77777777" w:rsidR="00843AC5" w:rsidRPr="009447DA" w:rsidRDefault="00843AC5" w:rsidP="004D13CE">
            <w:pPr>
              <w:pStyle w:val="rowtabella0"/>
              <w:rPr>
                <w:color w:val="002060"/>
              </w:rPr>
            </w:pPr>
            <w:r w:rsidRPr="009447DA">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3DD5"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FDC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911E"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F81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CCDE"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4F2C"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FB63" w14:textId="77777777" w:rsidR="00843AC5" w:rsidRPr="009447DA" w:rsidRDefault="00843AC5" w:rsidP="004D13CE">
            <w:pPr>
              <w:pStyle w:val="rowtabella0"/>
              <w:jc w:val="center"/>
              <w:rPr>
                <w:color w:val="002060"/>
              </w:rPr>
            </w:pPr>
            <w:r w:rsidRPr="009447D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EBD7"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8001" w14:textId="77777777" w:rsidR="00843AC5" w:rsidRPr="009447DA" w:rsidRDefault="00843AC5" w:rsidP="004D13CE">
            <w:pPr>
              <w:pStyle w:val="rowtabella0"/>
              <w:jc w:val="center"/>
              <w:rPr>
                <w:color w:val="002060"/>
              </w:rPr>
            </w:pPr>
            <w:r w:rsidRPr="009447DA">
              <w:rPr>
                <w:color w:val="002060"/>
              </w:rPr>
              <w:t>0</w:t>
            </w:r>
          </w:p>
        </w:tc>
      </w:tr>
      <w:tr w:rsidR="00843AC5" w:rsidRPr="009447DA" w14:paraId="6D24FF3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408E8" w14:textId="77777777" w:rsidR="00843AC5" w:rsidRPr="009447DA" w:rsidRDefault="00843AC5" w:rsidP="004D13CE">
            <w:pPr>
              <w:pStyle w:val="rowtabella0"/>
              <w:rPr>
                <w:color w:val="002060"/>
              </w:rPr>
            </w:pPr>
            <w:r w:rsidRPr="009447DA">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7916"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FB6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C53E"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8F00"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C4AD"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D3E0"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069A" w14:textId="77777777" w:rsidR="00843AC5" w:rsidRPr="009447DA" w:rsidRDefault="00843AC5" w:rsidP="004D13CE">
            <w:pPr>
              <w:pStyle w:val="rowtabella0"/>
              <w:jc w:val="center"/>
              <w:rPr>
                <w:color w:val="002060"/>
              </w:rPr>
            </w:pPr>
            <w:r w:rsidRPr="009447D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0DB3"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5801" w14:textId="77777777" w:rsidR="00843AC5" w:rsidRPr="009447DA" w:rsidRDefault="00843AC5" w:rsidP="004D13CE">
            <w:pPr>
              <w:pStyle w:val="rowtabella0"/>
              <w:jc w:val="center"/>
              <w:rPr>
                <w:color w:val="002060"/>
              </w:rPr>
            </w:pPr>
            <w:r w:rsidRPr="009447DA">
              <w:rPr>
                <w:color w:val="002060"/>
              </w:rPr>
              <w:t>0</w:t>
            </w:r>
          </w:p>
        </w:tc>
      </w:tr>
      <w:tr w:rsidR="00843AC5" w:rsidRPr="009447DA" w14:paraId="20D74B2C"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0E868" w14:textId="77777777" w:rsidR="00843AC5" w:rsidRPr="009447DA" w:rsidRDefault="00843AC5" w:rsidP="004D13CE">
            <w:pPr>
              <w:pStyle w:val="rowtabella0"/>
              <w:rPr>
                <w:color w:val="002060"/>
              </w:rPr>
            </w:pPr>
            <w:r w:rsidRPr="009447DA">
              <w:rPr>
                <w:color w:val="002060"/>
              </w:rPr>
              <w:lastRenderedPageBreak/>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B36E"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27A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F1D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7E5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13D7"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1472"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1E46" w14:textId="77777777" w:rsidR="00843AC5" w:rsidRPr="009447DA" w:rsidRDefault="00843AC5" w:rsidP="004D13CE">
            <w:pPr>
              <w:pStyle w:val="rowtabella0"/>
              <w:jc w:val="center"/>
              <w:rPr>
                <w:color w:val="002060"/>
              </w:rPr>
            </w:pPr>
            <w:r w:rsidRPr="009447D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3A7E"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F687" w14:textId="77777777" w:rsidR="00843AC5" w:rsidRPr="009447DA" w:rsidRDefault="00843AC5" w:rsidP="004D13CE">
            <w:pPr>
              <w:pStyle w:val="rowtabella0"/>
              <w:jc w:val="center"/>
              <w:rPr>
                <w:color w:val="002060"/>
              </w:rPr>
            </w:pPr>
            <w:r w:rsidRPr="009447DA">
              <w:rPr>
                <w:color w:val="002060"/>
              </w:rPr>
              <w:t>0</w:t>
            </w:r>
          </w:p>
        </w:tc>
      </w:tr>
    </w:tbl>
    <w:p w14:paraId="7E6B9E50" w14:textId="77777777" w:rsidR="00843AC5" w:rsidRDefault="00843AC5" w:rsidP="00843AC5">
      <w:pPr>
        <w:pStyle w:val="breakline"/>
        <w:rPr>
          <w:color w:val="002060"/>
        </w:rPr>
      </w:pPr>
    </w:p>
    <w:p w14:paraId="01A56046" w14:textId="77777777" w:rsidR="00843AC5" w:rsidRPr="00832C6A" w:rsidRDefault="00843AC5" w:rsidP="00843AC5">
      <w:pPr>
        <w:pStyle w:val="titoloprinc0"/>
        <w:rPr>
          <w:color w:val="002060"/>
        </w:rPr>
      </w:pPr>
      <w:r>
        <w:rPr>
          <w:color w:val="002060"/>
        </w:rPr>
        <w:t>PROGRAMMA GARE</w:t>
      </w:r>
    </w:p>
    <w:p w14:paraId="406AFEA0" w14:textId="77777777" w:rsidR="00843AC5" w:rsidRDefault="00843AC5" w:rsidP="00843AC5">
      <w:pPr>
        <w:pStyle w:val="breakline"/>
        <w:rPr>
          <w:rFonts w:eastAsiaTheme="minorEastAsia"/>
          <w:color w:val="002060"/>
        </w:rPr>
      </w:pPr>
    </w:p>
    <w:p w14:paraId="155E19FB" w14:textId="77777777" w:rsidR="00541601" w:rsidRPr="007B7BE7" w:rsidRDefault="00541601" w:rsidP="00541601">
      <w:pPr>
        <w:pStyle w:val="sottotitolocampionato10"/>
        <w:rPr>
          <w:color w:val="002060"/>
        </w:rPr>
      </w:pPr>
      <w:r w:rsidRPr="007B7B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5"/>
        <w:gridCol w:w="1976"/>
        <w:gridCol w:w="385"/>
        <w:gridCol w:w="897"/>
        <w:gridCol w:w="1281"/>
        <w:gridCol w:w="1533"/>
        <w:gridCol w:w="1553"/>
      </w:tblGrid>
      <w:tr w:rsidR="00541601" w:rsidRPr="007B7BE7" w14:paraId="3957AE98"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5F97"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B008A"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0A26B"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3DF79"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127DC"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2E2FC"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AC301"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6CA8B89C"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1BDA7" w14:textId="77777777" w:rsidR="00541601" w:rsidRPr="007B7BE7" w:rsidRDefault="00541601" w:rsidP="004D13CE">
            <w:pPr>
              <w:pStyle w:val="rowtabella0"/>
              <w:rPr>
                <w:color w:val="002060"/>
              </w:rPr>
            </w:pPr>
            <w:r w:rsidRPr="007B7BE7">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5B7F6" w14:textId="77777777" w:rsidR="00541601" w:rsidRPr="007B7BE7" w:rsidRDefault="00541601" w:rsidP="004D13CE">
            <w:pPr>
              <w:pStyle w:val="rowtabella0"/>
              <w:rPr>
                <w:color w:val="002060"/>
              </w:rPr>
            </w:pPr>
            <w:r w:rsidRPr="007B7BE7">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F41C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BD207" w14:textId="77777777" w:rsidR="00541601" w:rsidRPr="007B7BE7" w:rsidRDefault="00541601" w:rsidP="004D13CE">
            <w:pPr>
              <w:pStyle w:val="rowtabella0"/>
              <w:rPr>
                <w:color w:val="002060"/>
              </w:rPr>
            </w:pPr>
            <w:r w:rsidRPr="007B7BE7">
              <w:rPr>
                <w:color w:val="002060"/>
              </w:rPr>
              <w:t>19/01/2024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522BF" w14:textId="77777777" w:rsidR="00541601" w:rsidRPr="007B7BE7" w:rsidRDefault="00541601" w:rsidP="004D13CE">
            <w:pPr>
              <w:pStyle w:val="rowtabella0"/>
              <w:rPr>
                <w:color w:val="002060"/>
              </w:rPr>
            </w:pPr>
            <w:r w:rsidRPr="007B7BE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2C8CF" w14:textId="77777777" w:rsidR="00541601" w:rsidRPr="007B7BE7" w:rsidRDefault="00541601" w:rsidP="004D13CE">
            <w:pPr>
              <w:pStyle w:val="rowtabella0"/>
              <w:rPr>
                <w:color w:val="002060"/>
              </w:rPr>
            </w:pPr>
            <w:r w:rsidRPr="007B7BE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E9BB8" w14:textId="77777777" w:rsidR="00541601" w:rsidRPr="007B7BE7" w:rsidRDefault="00541601" w:rsidP="004D13CE">
            <w:pPr>
              <w:pStyle w:val="rowtabella0"/>
              <w:rPr>
                <w:color w:val="002060"/>
              </w:rPr>
            </w:pPr>
            <w:r w:rsidRPr="007B7BE7">
              <w:rPr>
                <w:color w:val="002060"/>
              </w:rPr>
              <w:t>VIA ANTONIO ROSMINI 22/B</w:t>
            </w:r>
          </w:p>
        </w:tc>
      </w:tr>
      <w:tr w:rsidR="00541601" w:rsidRPr="007B7BE7" w14:paraId="1C13962E"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BF1F8D" w14:textId="77777777" w:rsidR="00541601" w:rsidRPr="007B7BE7" w:rsidRDefault="00541601" w:rsidP="004D13CE">
            <w:pPr>
              <w:pStyle w:val="rowtabella0"/>
              <w:rPr>
                <w:color w:val="002060"/>
              </w:rPr>
            </w:pPr>
            <w:r w:rsidRPr="007B7BE7">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2A26D7" w14:textId="77777777" w:rsidR="00541601" w:rsidRPr="007B7BE7" w:rsidRDefault="00541601" w:rsidP="004D13CE">
            <w:pPr>
              <w:pStyle w:val="rowtabella0"/>
              <w:rPr>
                <w:color w:val="002060"/>
              </w:rPr>
            </w:pPr>
            <w:r w:rsidRPr="007B7BE7">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20A594"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CDD55"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43EA0F" w14:textId="77777777" w:rsidR="00541601" w:rsidRPr="007B7BE7" w:rsidRDefault="00541601" w:rsidP="004D13CE">
            <w:pPr>
              <w:pStyle w:val="rowtabella0"/>
              <w:rPr>
                <w:color w:val="002060"/>
              </w:rPr>
            </w:pPr>
            <w:r w:rsidRPr="007B7BE7">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715AC" w14:textId="77777777" w:rsidR="00541601" w:rsidRPr="007B7BE7" w:rsidRDefault="00541601" w:rsidP="004D13CE">
            <w:pPr>
              <w:pStyle w:val="rowtabella0"/>
              <w:rPr>
                <w:color w:val="002060"/>
              </w:rPr>
            </w:pPr>
            <w:r w:rsidRPr="007B7BE7">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72141" w14:textId="77777777" w:rsidR="00541601" w:rsidRPr="007B7BE7" w:rsidRDefault="00541601" w:rsidP="004D13CE">
            <w:pPr>
              <w:pStyle w:val="rowtabella0"/>
              <w:rPr>
                <w:color w:val="002060"/>
              </w:rPr>
            </w:pPr>
            <w:r w:rsidRPr="007B7BE7">
              <w:rPr>
                <w:color w:val="002060"/>
              </w:rPr>
              <w:t>VIA MADONNA DI RAFANETO</w:t>
            </w:r>
          </w:p>
        </w:tc>
      </w:tr>
      <w:tr w:rsidR="00541601" w:rsidRPr="007B7BE7" w14:paraId="7449A6CD"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514D7" w14:textId="77777777" w:rsidR="00541601" w:rsidRPr="007B7BE7" w:rsidRDefault="00541601" w:rsidP="004D13CE">
            <w:pPr>
              <w:pStyle w:val="rowtabella0"/>
              <w:rPr>
                <w:color w:val="002060"/>
              </w:rPr>
            </w:pPr>
            <w:r w:rsidRPr="007B7BE7">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D4370" w14:textId="77777777" w:rsidR="00541601" w:rsidRPr="007B7BE7" w:rsidRDefault="00541601" w:rsidP="004D13CE">
            <w:pPr>
              <w:pStyle w:val="rowtabella0"/>
              <w:rPr>
                <w:color w:val="002060"/>
              </w:rPr>
            </w:pPr>
            <w:r w:rsidRPr="007B7BE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00F68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E86E4"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89973F" w14:textId="77777777" w:rsidR="00541601" w:rsidRPr="007B7BE7" w:rsidRDefault="00541601" w:rsidP="004D13CE">
            <w:pPr>
              <w:pStyle w:val="rowtabella0"/>
              <w:rPr>
                <w:color w:val="002060"/>
              </w:rPr>
            </w:pPr>
            <w:r w:rsidRPr="007B7BE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C0B20" w14:textId="77777777" w:rsidR="00541601" w:rsidRPr="007B7BE7" w:rsidRDefault="00541601" w:rsidP="004D13CE">
            <w:pPr>
              <w:pStyle w:val="rowtabella0"/>
              <w:rPr>
                <w:color w:val="002060"/>
              </w:rPr>
            </w:pPr>
            <w:r w:rsidRPr="007B7BE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3B027" w14:textId="77777777" w:rsidR="00541601" w:rsidRPr="007B7BE7" w:rsidRDefault="00541601" w:rsidP="004D13CE">
            <w:pPr>
              <w:pStyle w:val="rowtabella0"/>
              <w:rPr>
                <w:color w:val="002060"/>
              </w:rPr>
            </w:pPr>
            <w:r w:rsidRPr="007B7BE7">
              <w:rPr>
                <w:color w:val="002060"/>
              </w:rPr>
              <w:t>VIA ROMA, SNC</w:t>
            </w:r>
          </w:p>
        </w:tc>
      </w:tr>
      <w:tr w:rsidR="00541601" w:rsidRPr="007B7BE7" w14:paraId="5C61F9CA"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90F01F" w14:textId="77777777" w:rsidR="00541601" w:rsidRPr="007B7BE7" w:rsidRDefault="00541601" w:rsidP="004D13CE">
            <w:pPr>
              <w:pStyle w:val="rowtabella0"/>
              <w:rPr>
                <w:color w:val="002060"/>
              </w:rPr>
            </w:pPr>
            <w:r w:rsidRPr="007B7BE7">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58B398" w14:textId="77777777" w:rsidR="00541601" w:rsidRPr="007B7BE7" w:rsidRDefault="00541601" w:rsidP="004D13CE">
            <w:pPr>
              <w:pStyle w:val="rowtabella0"/>
              <w:rPr>
                <w:color w:val="002060"/>
              </w:rPr>
            </w:pPr>
            <w:r w:rsidRPr="007B7BE7">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EEC25C"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A30BE1"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B8304" w14:textId="77777777" w:rsidR="00541601" w:rsidRPr="007B7BE7" w:rsidRDefault="00541601" w:rsidP="004D13CE">
            <w:pPr>
              <w:pStyle w:val="rowtabella0"/>
              <w:rPr>
                <w:color w:val="002060"/>
              </w:rPr>
            </w:pPr>
            <w:r w:rsidRPr="007B7BE7">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E06D8" w14:textId="77777777" w:rsidR="00541601" w:rsidRPr="007B7BE7" w:rsidRDefault="00541601" w:rsidP="004D13CE">
            <w:pPr>
              <w:pStyle w:val="rowtabella0"/>
              <w:rPr>
                <w:color w:val="002060"/>
              </w:rPr>
            </w:pPr>
            <w:r w:rsidRPr="007B7BE7">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976DE" w14:textId="77777777" w:rsidR="00541601" w:rsidRPr="007B7BE7" w:rsidRDefault="00541601" w:rsidP="004D13CE">
            <w:pPr>
              <w:pStyle w:val="rowtabella0"/>
              <w:rPr>
                <w:color w:val="002060"/>
              </w:rPr>
            </w:pPr>
            <w:r w:rsidRPr="007B7BE7">
              <w:rPr>
                <w:color w:val="002060"/>
              </w:rPr>
              <w:t>VIA MAZZINI</w:t>
            </w:r>
          </w:p>
        </w:tc>
      </w:tr>
      <w:tr w:rsidR="00541601" w:rsidRPr="007B7BE7" w14:paraId="3218B651"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B89DBD" w14:textId="77777777" w:rsidR="00541601" w:rsidRPr="007B7BE7" w:rsidRDefault="00541601" w:rsidP="004D13CE">
            <w:pPr>
              <w:pStyle w:val="rowtabella0"/>
              <w:rPr>
                <w:color w:val="002060"/>
              </w:rPr>
            </w:pPr>
            <w:r w:rsidRPr="007B7BE7">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882FF5" w14:textId="77777777" w:rsidR="00541601" w:rsidRPr="007B7BE7" w:rsidRDefault="00541601" w:rsidP="004D13CE">
            <w:pPr>
              <w:pStyle w:val="rowtabella0"/>
              <w:rPr>
                <w:color w:val="002060"/>
                <w:lang w:val="es-ES"/>
              </w:rPr>
            </w:pPr>
            <w:r w:rsidRPr="007B7BE7">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48ABE"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B7278" w14:textId="77777777" w:rsidR="00541601" w:rsidRPr="007B7BE7" w:rsidRDefault="00541601" w:rsidP="004D13CE">
            <w:pPr>
              <w:pStyle w:val="rowtabella0"/>
              <w:rPr>
                <w:color w:val="002060"/>
              </w:rPr>
            </w:pPr>
            <w:r w:rsidRPr="007B7BE7">
              <w:rPr>
                <w:color w:val="002060"/>
              </w:rPr>
              <w:t>19/01/2024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131819" w14:textId="77777777" w:rsidR="00541601" w:rsidRPr="007B7BE7" w:rsidRDefault="00541601" w:rsidP="004D13CE">
            <w:pPr>
              <w:pStyle w:val="rowtabella0"/>
              <w:rPr>
                <w:color w:val="002060"/>
              </w:rPr>
            </w:pPr>
            <w:r w:rsidRPr="007B7BE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03AE4" w14:textId="77777777" w:rsidR="00541601" w:rsidRPr="007B7BE7" w:rsidRDefault="00541601" w:rsidP="004D13CE">
            <w:pPr>
              <w:pStyle w:val="rowtabella0"/>
              <w:rPr>
                <w:color w:val="002060"/>
              </w:rPr>
            </w:pPr>
            <w:r w:rsidRPr="007B7BE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0256D" w14:textId="77777777" w:rsidR="00541601" w:rsidRPr="007B7BE7" w:rsidRDefault="00541601" w:rsidP="004D13CE">
            <w:pPr>
              <w:pStyle w:val="rowtabella0"/>
              <w:rPr>
                <w:color w:val="002060"/>
              </w:rPr>
            </w:pPr>
            <w:r w:rsidRPr="007B7BE7">
              <w:rPr>
                <w:color w:val="002060"/>
              </w:rPr>
              <w:t>VIA DELLO STADIO</w:t>
            </w:r>
          </w:p>
        </w:tc>
      </w:tr>
      <w:tr w:rsidR="00541601" w:rsidRPr="007B7BE7" w14:paraId="20328ABD"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171498" w14:textId="77777777" w:rsidR="00541601" w:rsidRPr="007B7BE7" w:rsidRDefault="00541601" w:rsidP="004D13CE">
            <w:pPr>
              <w:pStyle w:val="rowtabella0"/>
              <w:rPr>
                <w:color w:val="002060"/>
              </w:rPr>
            </w:pPr>
            <w:r w:rsidRPr="007B7BE7">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DFCE4" w14:textId="77777777" w:rsidR="00541601" w:rsidRPr="007B7BE7" w:rsidRDefault="00541601" w:rsidP="004D13CE">
            <w:pPr>
              <w:pStyle w:val="rowtabella0"/>
              <w:rPr>
                <w:color w:val="002060"/>
              </w:rPr>
            </w:pPr>
            <w:r w:rsidRPr="007B7BE7">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B5912"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4E1C1" w14:textId="77777777" w:rsidR="00541601" w:rsidRPr="007B7BE7" w:rsidRDefault="00541601" w:rsidP="004D13CE">
            <w:pPr>
              <w:pStyle w:val="rowtabella0"/>
              <w:rPr>
                <w:color w:val="002060"/>
              </w:rPr>
            </w:pPr>
            <w:r w:rsidRPr="007B7BE7">
              <w:rPr>
                <w:color w:val="002060"/>
              </w:rPr>
              <w:t>19/01/2024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57743" w14:textId="77777777" w:rsidR="00541601" w:rsidRPr="007B7BE7" w:rsidRDefault="00541601" w:rsidP="004D13CE">
            <w:pPr>
              <w:pStyle w:val="rowtabella0"/>
              <w:rPr>
                <w:color w:val="002060"/>
              </w:rPr>
            </w:pPr>
            <w:r w:rsidRPr="007B7BE7">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D307E" w14:textId="77777777" w:rsidR="00541601" w:rsidRPr="007B7BE7" w:rsidRDefault="00541601" w:rsidP="004D13CE">
            <w:pPr>
              <w:pStyle w:val="rowtabella0"/>
              <w:rPr>
                <w:color w:val="002060"/>
              </w:rPr>
            </w:pPr>
            <w:r w:rsidRPr="007B7BE7">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9FB82" w14:textId="77777777" w:rsidR="00541601" w:rsidRPr="007B7BE7" w:rsidRDefault="00541601" w:rsidP="004D13CE">
            <w:pPr>
              <w:pStyle w:val="rowtabella0"/>
              <w:rPr>
                <w:color w:val="002060"/>
              </w:rPr>
            </w:pPr>
            <w:r w:rsidRPr="007B7BE7">
              <w:rPr>
                <w:color w:val="002060"/>
              </w:rPr>
              <w:t>VIA DELL'ANNUNZIATA</w:t>
            </w:r>
          </w:p>
        </w:tc>
      </w:tr>
    </w:tbl>
    <w:p w14:paraId="4E012656" w14:textId="77777777" w:rsidR="00541601" w:rsidRPr="007B7BE7" w:rsidRDefault="00541601" w:rsidP="00541601">
      <w:pPr>
        <w:pStyle w:val="breakline"/>
        <w:rPr>
          <w:rFonts w:eastAsiaTheme="minorEastAsia"/>
          <w:color w:val="002060"/>
        </w:rPr>
      </w:pPr>
    </w:p>
    <w:p w14:paraId="1D289B7E" w14:textId="77777777" w:rsidR="00541601" w:rsidRPr="007B7BE7" w:rsidRDefault="00541601" w:rsidP="00541601">
      <w:pPr>
        <w:pStyle w:val="breakline"/>
        <w:rPr>
          <w:color w:val="002060"/>
        </w:rPr>
      </w:pPr>
    </w:p>
    <w:p w14:paraId="39E1F9FB" w14:textId="77777777" w:rsidR="00541601" w:rsidRPr="007B7BE7" w:rsidRDefault="00541601" w:rsidP="00541601">
      <w:pPr>
        <w:pStyle w:val="breakline"/>
        <w:rPr>
          <w:color w:val="002060"/>
        </w:rPr>
      </w:pPr>
    </w:p>
    <w:p w14:paraId="2D3FD76B" w14:textId="77777777" w:rsidR="00541601" w:rsidRPr="007B7BE7" w:rsidRDefault="00541601" w:rsidP="00541601">
      <w:pPr>
        <w:pStyle w:val="sottotitolocampionato10"/>
        <w:rPr>
          <w:color w:val="002060"/>
        </w:rPr>
      </w:pPr>
      <w:r w:rsidRPr="007B7B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6"/>
        <w:gridCol w:w="385"/>
        <w:gridCol w:w="898"/>
        <w:gridCol w:w="1180"/>
        <w:gridCol w:w="1545"/>
        <w:gridCol w:w="1574"/>
      </w:tblGrid>
      <w:tr w:rsidR="00541601" w:rsidRPr="007B7BE7" w14:paraId="6EAE69CB"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7F76C"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B8BA7"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5FF4"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0F1F"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7FF49"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98A5B"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DA20C"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0B43C71B"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1D7CDE" w14:textId="77777777" w:rsidR="00541601" w:rsidRPr="007B7BE7" w:rsidRDefault="00541601" w:rsidP="004D13CE">
            <w:pPr>
              <w:pStyle w:val="rowtabella0"/>
              <w:rPr>
                <w:color w:val="002060"/>
              </w:rPr>
            </w:pPr>
            <w:r w:rsidRPr="007B7BE7">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C2EAE" w14:textId="77777777" w:rsidR="00541601" w:rsidRPr="007B7BE7" w:rsidRDefault="00541601" w:rsidP="004D13CE">
            <w:pPr>
              <w:pStyle w:val="rowtabella0"/>
              <w:rPr>
                <w:color w:val="002060"/>
              </w:rPr>
            </w:pPr>
            <w:r w:rsidRPr="007B7BE7">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7C7D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A5BE5" w14:textId="77777777" w:rsidR="00541601" w:rsidRPr="007B7BE7" w:rsidRDefault="00541601" w:rsidP="004D13CE">
            <w:pPr>
              <w:pStyle w:val="rowtabella0"/>
              <w:rPr>
                <w:color w:val="002060"/>
              </w:rPr>
            </w:pPr>
            <w:r w:rsidRPr="007B7BE7">
              <w:rPr>
                <w:color w:val="002060"/>
              </w:rPr>
              <w:t>19/01/2024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44367" w14:textId="77777777" w:rsidR="00541601" w:rsidRPr="007B7BE7" w:rsidRDefault="00541601" w:rsidP="004D13CE">
            <w:pPr>
              <w:pStyle w:val="rowtabella0"/>
              <w:rPr>
                <w:color w:val="002060"/>
              </w:rPr>
            </w:pPr>
            <w:r w:rsidRPr="007B7BE7">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A666A" w14:textId="77777777" w:rsidR="00541601" w:rsidRPr="007B7BE7" w:rsidRDefault="00541601" w:rsidP="004D13CE">
            <w:pPr>
              <w:pStyle w:val="rowtabella0"/>
              <w:rPr>
                <w:color w:val="002060"/>
              </w:rPr>
            </w:pPr>
            <w:r w:rsidRPr="007B7BE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7B97D" w14:textId="77777777" w:rsidR="00541601" w:rsidRPr="007B7BE7" w:rsidRDefault="00541601" w:rsidP="004D13CE">
            <w:pPr>
              <w:pStyle w:val="rowtabella0"/>
              <w:rPr>
                <w:color w:val="002060"/>
              </w:rPr>
            </w:pPr>
            <w:r w:rsidRPr="007B7BE7">
              <w:rPr>
                <w:color w:val="002060"/>
              </w:rPr>
              <w:t>CONTRADA DEL POZZO</w:t>
            </w:r>
          </w:p>
        </w:tc>
      </w:tr>
      <w:tr w:rsidR="00541601" w:rsidRPr="007B7BE7" w14:paraId="4755432A"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3A105B" w14:textId="77777777" w:rsidR="00541601" w:rsidRPr="007B7BE7" w:rsidRDefault="00541601" w:rsidP="004D13CE">
            <w:pPr>
              <w:pStyle w:val="rowtabella0"/>
              <w:rPr>
                <w:color w:val="002060"/>
              </w:rPr>
            </w:pPr>
            <w:r w:rsidRPr="007B7BE7">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9239B7" w14:textId="77777777" w:rsidR="00541601" w:rsidRPr="007B7BE7" w:rsidRDefault="00541601" w:rsidP="004D13CE">
            <w:pPr>
              <w:pStyle w:val="rowtabella0"/>
              <w:rPr>
                <w:color w:val="002060"/>
              </w:rPr>
            </w:pPr>
            <w:r w:rsidRPr="007B7BE7">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BD0656"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A8D773"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5E382F" w14:textId="77777777" w:rsidR="00541601" w:rsidRPr="007B7BE7" w:rsidRDefault="00541601" w:rsidP="004D13CE">
            <w:pPr>
              <w:pStyle w:val="rowtabella0"/>
              <w:rPr>
                <w:color w:val="002060"/>
              </w:rPr>
            </w:pPr>
            <w:r w:rsidRPr="007B7BE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E4202" w14:textId="77777777" w:rsidR="00541601" w:rsidRPr="007B7BE7" w:rsidRDefault="00541601" w:rsidP="004D13CE">
            <w:pPr>
              <w:pStyle w:val="rowtabella0"/>
              <w:rPr>
                <w:color w:val="002060"/>
              </w:rPr>
            </w:pPr>
            <w:r w:rsidRPr="007B7B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5725E3" w14:textId="77777777" w:rsidR="00541601" w:rsidRPr="007B7BE7" w:rsidRDefault="00541601" w:rsidP="004D13CE">
            <w:pPr>
              <w:pStyle w:val="rowtabella0"/>
              <w:rPr>
                <w:color w:val="002060"/>
              </w:rPr>
            </w:pPr>
            <w:r w:rsidRPr="007B7BE7">
              <w:rPr>
                <w:color w:val="002060"/>
              </w:rPr>
              <w:t>LOCALITA' NONTESICURO</w:t>
            </w:r>
          </w:p>
        </w:tc>
      </w:tr>
      <w:tr w:rsidR="00541601" w:rsidRPr="007B7BE7" w14:paraId="5EF2E92D"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E89F6" w14:textId="77777777" w:rsidR="00541601" w:rsidRPr="007B7BE7" w:rsidRDefault="00541601" w:rsidP="004D13CE">
            <w:pPr>
              <w:pStyle w:val="rowtabella0"/>
              <w:rPr>
                <w:color w:val="002060"/>
              </w:rPr>
            </w:pPr>
            <w:proofErr w:type="gramStart"/>
            <w:r w:rsidRPr="007B7BE7">
              <w:rPr>
                <w:color w:val="002060"/>
              </w:rPr>
              <w:t>CITTA</w:t>
            </w:r>
            <w:proofErr w:type="gramEnd"/>
            <w:r w:rsidRPr="007B7BE7">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FF64D4" w14:textId="77777777" w:rsidR="00541601" w:rsidRPr="007B7BE7" w:rsidRDefault="00541601" w:rsidP="004D13CE">
            <w:pPr>
              <w:pStyle w:val="rowtabella0"/>
              <w:rPr>
                <w:color w:val="002060"/>
              </w:rPr>
            </w:pPr>
            <w:r w:rsidRPr="007B7BE7">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BF746"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DA2599" w14:textId="77777777" w:rsidR="00541601" w:rsidRPr="007B7BE7" w:rsidRDefault="00541601" w:rsidP="004D13CE">
            <w:pPr>
              <w:pStyle w:val="rowtabella0"/>
              <w:rPr>
                <w:color w:val="002060"/>
              </w:rPr>
            </w:pPr>
            <w:r w:rsidRPr="007B7BE7">
              <w:rPr>
                <w:color w:val="002060"/>
              </w:rPr>
              <w:t>19/01/2024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E1515F" w14:textId="77777777" w:rsidR="00541601" w:rsidRPr="007B7BE7" w:rsidRDefault="00541601" w:rsidP="004D13CE">
            <w:pPr>
              <w:pStyle w:val="rowtabella0"/>
              <w:rPr>
                <w:color w:val="002060"/>
              </w:rPr>
            </w:pPr>
            <w:r w:rsidRPr="007B7BE7">
              <w:rPr>
                <w:color w:val="002060"/>
              </w:rPr>
              <w:t>5047 PALLONE GEODETICO "</w:t>
            </w:r>
            <w:proofErr w:type="gramStart"/>
            <w:r w:rsidRPr="007B7BE7">
              <w:rPr>
                <w:color w:val="002060"/>
              </w:rPr>
              <w:t>L.PAPINI</w:t>
            </w:r>
            <w:proofErr w:type="gramEnd"/>
            <w:r w:rsidRPr="007B7B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B8DD7" w14:textId="77777777" w:rsidR="00541601" w:rsidRPr="007B7BE7" w:rsidRDefault="00541601" w:rsidP="004D13CE">
            <w:pPr>
              <w:pStyle w:val="rowtabella0"/>
              <w:rPr>
                <w:color w:val="002060"/>
              </w:rPr>
            </w:pPr>
            <w:r w:rsidRPr="007B7B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D5357" w14:textId="77777777" w:rsidR="00541601" w:rsidRPr="007B7BE7" w:rsidRDefault="00541601" w:rsidP="004D13CE">
            <w:pPr>
              <w:pStyle w:val="rowtabella0"/>
              <w:rPr>
                <w:color w:val="002060"/>
              </w:rPr>
            </w:pPr>
            <w:r w:rsidRPr="007B7BE7">
              <w:rPr>
                <w:color w:val="002060"/>
              </w:rPr>
              <w:t>VIA ESINO 122 TORRETTE</w:t>
            </w:r>
          </w:p>
        </w:tc>
      </w:tr>
      <w:tr w:rsidR="00541601" w:rsidRPr="007B7BE7" w14:paraId="6437F7E2"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E84282" w14:textId="77777777" w:rsidR="00541601" w:rsidRPr="007B7BE7" w:rsidRDefault="00541601" w:rsidP="004D13CE">
            <w:pPr>
              <w:pStyle w:val="rowtabella0"/>
              <w:rPr>
                <w:color w:val="002060"/>
              </w:rPr>
            </w:pPr>
            <w:r w:rsidRPr="007B7BE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4C42EE" w14:textId="77777777" w:rsidR="00541601" w:rsidRPr="007B7BE7" w:rsidRDefault="00541601" w:rsidP="004D13CE">
            <w:pPr>
              <w:pStyle w:val="rowtabella0"/>
              <w:rPr>
                <w:color w:val="002060"/>
              </w:rPr>
            </w:pPr>
            <w:r w:rsidRPr="007B7BE7">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065CC"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E2BF0" w14:textId="77777777" w:rsidR="00541601" w:rsidRPr="007B7BE7" w:rsidRDefault="00541601" w:rsidP="004D13CE">
            <w:pPr>
              <w:pStyle w:val="rowtabella0"/>
              <w:rPr>
                <w:color w:val="002060"/>
              </w:rPr>
            </w:pPr>
            <w:r w:rsidRPr="007B7BE7">
              <w:rPr>
                <w:color w:val="002060"/>
              </w:rPr>
              <w:t>19/01/2024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284E16" w14:textId="77777777" w:rsidR="00541601" w:rsidRPr="007B7BE7" w:rsidRDefault="00541601" w:rsidP="004D13CE">
            <w:pPr>
              <w:pStyle w:val="rowtabella0"/>
              <w:rPr>
                <w:color w:val="002060"/>
              </w:rPr>
            </w:pPr>
            <w:r w:rsidRPr="007B7BE7">
              <w:rPr>
                <w:color w:val="002060"/>
              </w:rPr>
              <w:t>5136 PALASPORT "</w:t>
            </w:r>
            <w:proofErr w:type="gramStart"/>
            <w:r w:rsidRPr="007B7BE7">
              <w:rPr>
                <w:color w:val="002060"/>
              </w:rPr>
              <w:t>A.PERGOLESI</w:t>
            </w:r>
            <w:proofErr w:type="gramEnd"/>
            <w:r w:rsidRPr="007B7B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868CD" w14:textId="77777777" w:rsidR="00541601" w:rsidRPr="007B7BE7" w:rsidRDefault="00541601" w:rsidP="004D13CE">
            <w:pPr>
              <w:pStyle w:val="rowtabella0"/>
              <w:rPr>
                <w:color w:val="002060"/>
              </w:rPr>
            </w:pPr>
            <w:r w:rsidRPr="007B7BE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94CE6" w14:textId="77777777" w:rsidR="00541601" w:rsidRPr="007B7BE7" w:rsidRDefault="00541601" w:rsidP="004D13CE">
            <w:pPr>
              <w:pStyle w:val="rowtabella0"/>
              <w:rPr>
                <w:color w:val="002060"/>
              </w:rPr>
            </w:pPr>
            <w:r w:rsidRPr="007B7BE7">
              <w:rPr>
                <w:color w:val="002060"/>
              </w:rPr>
              <w:t>VIA CIRCONVALLAZIONE</w:t>
            </w:r>
          </w:p>
        </w:tc>
      </w:tr>
      <w:tr w:rsidR="00541601" w:rsidRPr="007B7BE7" w14:paraId="74C50B73"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2D7B55" w14:textId="77777777" w:rsidR="00541601" w:rsidRPr="007B7BE7" w:rsidRDefault="00541601" w:rsidP="004D13CE">
            <w:pPr>
              <w:pStyle w:val="rowtabella0"/>
              <w:rPr>
                <w:color w:val="002060"/>
              </w:rPr>
            </w:pPr>
            <w:r w:rsidRPr="007B7BE7">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E14ABD" w14:textId="77777777" w:rsidR="00541601" w:rsidRPr="007B7BE7" w:rsidRDefault="00541601" w:rsidP="004D13CE">
            <w:pPr>
              <w:pStyle w:val="rowtabella0"/>
              <w:rPr>
                <w:color w:val="002060"/>
              </w:rPr>
            </w:pPr>
            <w:r w:rsidRPr="007B7BE7">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FD0CD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E2D904"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C55C7" w14:textId="77777777" w:rsidR="00541601" w:rsidRPr="007B7BE7" w:rsidRDefault="00541601" w:rsidP="004D13CE">
            <w:pPr>
              <w:pStyle w:val="rowtabella0"/>
              <w:rPr>
                <w:color w:val="002060"/>
              </w:rPr>
            </w:pPr>
            <w:r w:rsidRPr="007B7BE7">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39FB7" w14:textId="77777777" w:rsidR="00541601" w:rsidRPr="007B7BE7" w:rsidRDefault="00541601" w:rsidP="004D13CE">
            <w:pPr>
              <w:pStyle w:val="rowtabella0"/>
              <w:rPr>
                <w:color w:val="002060"/>
              </w:rPr>
            </w:pPr>
            <w:r w:rsidRPr="007B7B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302F3" w14:textId="77777777" w:rsidR="00541601" w:rsidRPr="007B7BE7" w:rsidRDefault="00541601" w:rsidP="004D13CE">
            <w:pPr>
              <w:pStyle w:val="rowtabella0"/>
              <w:rPr>
                <w:color w:val="002060"/>
              </w:rPr>
            </w:pPr>
            <w:r w:rsidRPr="007B7BE7">
              <w:rPr>
                <w:color w:val="002060"/>
              </w:rPr>
              <w:t>VIA ZANNONI</w:t>
            </w:r>
          </w:p>
        </w:tc>
      </w:tr>
      <w:tr w:rsidR="00541601" w:rsidRPr="007B7BE7" w14:paraId="7F5DAD4D"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553F8D" w14:textId="77777777" w:rsidR="00541601" w:rsidRPr="007B7BE7" w:rsidRDefault="00541601" w:rsidP="004D13CE">
            <w:pPr>
              <w:pStyle w:val="rowtabella0"/>
              <w:rPr>
                <w:color w:val="002060"/>
              </w:rPr>
            </w:pPr>
            <w:r w:rsidRPr="007B7BE7">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73D8F7" w14:textId="77777777" w:rsidR="00541601" w:rsidRPr="007B7BE7" w:rsidRDefault="00541601" w:rsidP="004D13CE">
            <w:pPr>
              <w:pStyle w:val="rowtabella0"/>
              <w:rPr>
                <w:color w:val="002060"/>
              </w:rPr>
            </w:pPr>
            <w:r w:rsidRPr="007B7BE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7664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B96DE" w14:textId="77777777" w:rsidR="00541601" w:rsidRPr="007B7BE7" w:rsidRDefault="00541601" w:rsidP="004D13CE">
            <w:pPr>
              <w:pStyle w:val="rowtabella0"/>
              <w:rPr>
                <w:color w:val="002060"/>
              </w:rPr>
            </w:pPr>
            <w:r w:rsidRPr="007B7BE7">
              <w:rPr>
                <w:color w:val="002060"/>
              </w:rPr>
              <w:t>20/01/2024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7C420" w14:textId="77777777" w:rsidR="00541601" w:rsidRPr="007B7BE7" w:rsidRDefault="00541601" w:rsidP="004D13CE">
            <w:pPr>
              <w:pStyle w:val="rowtabella0"/>
              <w:rPr>
                <w:color w:val="002060"/>
              </w:rPr>
            </w:pPr>
            <w:r w:rsidRPr="007B7BE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BD4AC" w14:textId="77777777" w:rsidR="00541601" w:rsidRPr="007B7BE7" w:rsidRDefault="00541601" w:rsidP="004D13CE">
            <w:pPr>
              <w:pStyle w:val="rowtabella0"/>
              <w:rPr>
                <w:color w:val="002060"/>
              </w:rPr>
            </w:pPr>
            <w:r w:rsidRPr="007B7B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A842E" w14:textId="77777777" w:rsidR="00541601" w:rsidRPr="007B7BE7" w:rsidRDefault="00541601" w:rsidP="004D13CE">
            <w:pPr>
              <w:pStyle w:val="rowtabella0"/>
              <w:rPr>
                <w:color w:val="002060"/>
              </w:rPr>
            </w:pPr>
            <w:r w:rsidRPr="007B7BE7">
              <w:rPr>
                <w:color w:val="002060"/>
              </w:rPr>
              <w:t>LOCALITA' NONTESICURO</w:t>
            </w:r>
          </w:p>
        </w:tc>
      </w:tr>
      <w:tr w:rsidR="00541601" w:rsidRPr="007B7BE7" w14:paraId="13401120"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CE65F2" w14:textId="77777777" w:rsidR="00541601" w:rsidRPr="007B7BE7" w:rsidRDefault="00541601" w:rsidP="004D13CE">
            <w:pPr>
              <w:pStyle w:val="rowtabella0"/>
              <w:rPr>
                <w:color w:val="002060"/>
              </w:rPr>
            </w:pPr>
            <w:r w:rsidRPr="007B7BE7">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9E23C" w14:textId="77777777" w:rsidR="00541601" w:rsidRPr="007B7BE7" w:rsidRDefault="00541601" w:rsidP="004D13CE">
            <w:pPr>
              <w:pStyle w:val="rowtabella0"/>
              <w:rPr>
                <w:color w:val="002060"/>
              </w:rPr>
            </w:pPr>
            <w:r w:rsidRPr="007B7BE7">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8F22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EEAFB" w14:textId="77777777" w:rsidR="00541601" w:rsidRPr="007B7BE7" w:rsidRDefault="00541601" w:rsidP="004D13CE">
            <w:pPr>
              <w:pStyle w:val="rowtabella0"/>
              <w:rPr>
                <w:color w:val="002060"/>
              </w:rPr>
            </w:pPr>
            <w:r w:rsidRPr="007B7BE7">
              <w:rPr>
                <w:color w:val="002060"/>
              </w:rPr>
              <w:t>20/01/2024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98216" w14:textId="77777777" w:rsidR="00541601" w:rsidRPr="007B7BE7" w:rsidRDefault="00541601" w:rsidP="004D13CE">
            <w:pPr>
              <w:pStyle w:val="rowtabella0"/>
              <w:rPr>
                <w:color w:val="002060"/>
              </w:rPr>
            </w:pPr>
            <w:r w:rsidRPr="007B7BE7">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07D34" w14:textId="77777777" w:rsidR="00541601" w:rsidRPr="007B7BE7" w:rsidRDefault="00541601" w:rsidP="004D13CE">
            <w:pPr>
              <w:pStyle w:val="rowtabella0"/>
              <w:rPr>
                <w:color w:val="002060"/>
              </w:rPr>
            </w:pPr>
            <w:r w:rsidRPr="007B7BE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00D6F" w14:textId="77777777" w:rsidR="00541601" w:rsidRPr="007B7BE7" w:rsidRDefault="00541601" w:rsidP="004D13CE">
            <w:pPr>
              <w:pStyle w:val="rowtabella0"/>
              <w:rPr>
                <w:color w:val="002060"/>
              </w:rPr>
            </w:pPr>
            <w:r w:rsidRPr="007B7BE7">
              <w:rPr>
                <w:color w:val="002060"/>
              </w:rPr>
              <w:t xml:space="preserve">VIA MANZONI FZ. </w:t>
            </w:r>
            <w:proofErr w:type="gramStart"/>
            <w:r w:rsidRPr="007B7BE7">
              <w:rPr>
                <w:color w:val="002060"/>
              </w:rPr>
              <w:t>S.BIAGIO</w:t>
            </w:r>
            <w:proofErr w:type="gramEnd"/>
          </w:p>
        </w:tc>
      </w:tr>
    </w:tbl>
    <w:p w14:paraId="1BDDBC23" w14:textId="77777777" w:rsidR="00541601" w:rsidRPr="007B7BE7" w:rsidRDefault="00541601" w:rsidP="00541601">
      <w:pPr>
        <w:pStyle w:val="breakline"/>
        <w:rPr>
          <w:rFonts w:eastAsiaTheme="minorEastAsia"/>
          <w:color w:val="002060"/>
        </w:rPr>
      </w:pPr>
    </w:p>
    <w:p w14:paraId="24875772" w14:textId="77777777" w:rsidR="00541601" w:rsidRPr="007B7BE7" w:rsidRDefault="00541601" w:rsidP="00541601">
      <w:pPr>
        <w:pStyle w:val="breakline"/>
        <w:rPr>
          <w:color w:val="002060"/>
        </w:rPr>
      </w:pPr>
    </w:p>
    <w:p w14:paraId="773263E3" w14:textId="77777777" w:rsidR="00541601" w:rsidRPr="007B7BE7" w:rsidRDefault="00541601" w:rsidP="00541601">
      <w:pPr>
        <w:pStyle w:val="breakline"/>
        <w:rPr>
          <w:color w:val="002060"/>
        </w:rPr>
      </w:pPr>
    </w:p>
    <w:p w14:paraId="632EF380" w14:textId="77777777" w:rsidR="00541601" w:rsidRPr="007B7BE7" w:rsidRDefault="00541601" w:rsidP="00541601">
      <w:pPr>
        <w:pStyle w:val="sottotitolocampionato10"/>
        <w:rPr>
          <w:color w:val="002060"/>
        </w:rPr>
      </w:pPr>
      <w:r w:rsidRPr="007B7B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541601" w:rsidRPr="007B7BE7" w14:paraId="5CF3D4D9"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4F0B"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50ECC"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56B9E"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E7F7E"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B83F"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240EC"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17720"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5AF4F457"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397AF3" w14:textId="77777777" w:rsidR="00541601" w:rsidRPr="007B7BE7" w:rsidRDefault="00541601" w:rsidP="004D13CE">
            <w:pPr>
              <w:pStyle w:val="rowtabella0"/>
              <w:rPr>
                <w:color w:val="002060"/>
              </w:rPr>
            </w:pPr>
            <w:r w:rsidRPr="007B7BE7">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E8841" w14:textId="77777777" w:rsidR="00541601" w:rsidRPr="007B7BE7" w:rsidRDefault="00541601" w:rsidP="004D13CE">
            <w:pPr>
              <w:pStyle w:val="rowtabella0"/>
              <w:rPr>
                <w:color w:val="002060"/>
              </w:rPr>
            </w:pPr>
            <w:r w:rsidRPr="007B7BE7">
              <w:rPr>
                <w:color w:val="002060"/>
              </w:rPr>
              <w:t>FIUMINATA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E067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C0AA9" w14:textId="77777777" w:rsidR="00541601" w:rsidRPr="007B7BE7" w:rsidRDefault="00541601" w:rsidP="004D13CE">
            <w:pPr>
              <w:pStyle w:val="rowtabella0"/>
              <w:rPr>
                <w:color w:val="002060"/>
              </w:rPr>
            </w:pPr>
            <w:r w:rsidRPr="007B7BE7">
              <w:rPr>
                <w:color w:val="002060"/>
              </w:rPr>
              <w:t>19/01/2024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1A4AC" w14:textId="77777777" w:rsidR="00541601" w:rsidRPr="007B7BE7" w:rsidRDefault="00541601" w:rsidP="004D13CE">
            <w:pPr>
              <w:pStyle w:val="rowtabella0"/>
              <w:rPr>
                <w:color w:val="002060"/>
              </w:rPr>
            </w:pPr>
            <w:r w:rsidRPr="007B7BE7">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74BED" w14:textId="77777777" w:rsidR="00541601" w:rsidRPr="007B7BE7" w:rsidRDefault="00541601" w:rsidP="004D13CE">
            <w:pPr>
              <w:pStyle w:val="rowtabella0"/>
              <w:rPr>
                <w:color w:val="002060"/>
              </w:rPr>
            </w:pPr>
            <w:r w:rsidRPr="007B7BE7">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89D3D" w14:textId="77777777" w:rsidR="00541601" w:rsidRPr="007B7BE7" w:rsidRDefault="00541601" w:rsidP="004D13CE">
            <w:pPr>
              <w:pStyle w:val="rowtabella0"/>
              <w:rPr>
                <w:color w:val="002060"/>
              </w:rPr>
            </w:pPr>
            <w:r w:rsidRPr="007B7BE7">
              <w:rPr>
                <w:color w:val="002060"/>
              </w:rPr>
              <w:t>VIA MARCONI GENGA STAZIONE</w:t>
            </w:r>
          </w:p>
        </w:tc>
      </w:tr>
      <w:tr w:rsidR="00541601" w:rsidRPr="007B7BE7" w14:paraId="0F92EE0D"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E9CE1" w14:textId="77777777" w:rsidR="00541601" w:rsidRPr="007B7BE7" w:rsidRDefault="00541601" w:rsidP="004D13CE">
            <w:pPr>
              <w:pStyle w:val="rowtabella0"/>
              <w:rPr>
                <w:color w:val="002060"/>
              </w:rPr>
            </w:pPr>
            <w:r w:rsidRPr="007B7BE7">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E50D1A" w14:textId="77777777" w:rsidR="00541601" w:rsidRPr="007B7BE7" w:rsidRDefault="00541601" w:rsidP="004D13CE">
            <w:pPr>
              <w:pStyle w:val="rowtabella0"/>
              <w:rPr>
                <w:color w:val="002060"/>
              </w:rPr>
            </w:pPr>
            <w:r w:rsidRPr="007B7BE7">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45C1E"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BEA1D2" w14:textId="77777777" w:rsidR="00541601" w:rsidRPr="007B7BE7" w:rsidRDefault="00541601" w:rsidP="004D13CE">
            <w:pPr>
              <w:pStyle w:val="rowtabella0"/>
              <w:rPr>
                <w:color w:val="002060"/>
              </w:rPr>
            </w:pPr>
            <w:r w:rsidRPr="007B7BE7">
              <w:rPr>
                <w:color w:val="002060"/>
              </w:rPr>
              <w:t>19/01/2024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52D499" w14:textId="77777777" w:rsidR="00541601" w:rsidRPr="007B7BE7" w:rsidRDefault="00541601" w:rsidP="004D13CE">
            <w:pPr>
              <w:pStyle w:val="rowtabella0"/>
              <w:rPr>
                <w:color w:val="002060"/>
              </w:rPr>
            </w:pPr>
            <w:r w:rsidRPr="007B7BE7">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2CD38" w14:textId="77777777" w:rsidR="00541601" w:rsidRPr="007B7BE7" w:rsidRDefault="00541601" w:rsidP="004D13CE">
            <w:pPr>
              <w:pStyle w:val="rowtabella0"/>
              <w:rPr>
                <w:color w:val="002060"/>
              </w:rPr>
            </w:pPr>
            <w:r w:rsidRPr="007B7BE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7BCCD" w14:textId="77777777" w:rsidR="00541601" w:rsidRPr="007B7BE7" w:rsidRDefault="00541601" w:rsidP="004D13CE">
            <w:pPr>
              <w:pStyle w:val="rowtabella0"/>
              <w:rPr>
                <w:color w:val="002060"/>
              </w:rPr>
            </w:pPr>
            <w:r w:rsidRPr="007B7BE7">
              <w:rPr>
                <w:color w:val="002060"/>
              </w:rPr>
              <w:t>VIALE MAZZINI</w:t>
            </w:r>
          </w:p>
        </w:tc>
      </w:tr>
      <w:tr w:rsidR="00541601" w:rsidRPr="007B7BE7" w14:paraId="1B037627"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31994" w14:textId="77777777" w:rsidR="00541601" w:rsidRPr="007B7BE7" w:rsidRDefault="00541601" w:rsidP="004D13CE">
            <w:pPr>
              <w:pStyle w:val="rowtabella0"/>
              <w:rPr>
                <w:color w:val="002060"/>
              </w:rPr>
            </w:pPr>
            <w:r w:rsidRPr="007B7BE7">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B906B9" w14:textId="77777777" w:rsidR="00541601" w:rsidRPr="007B7BE7" w:rsidRDefault="00541601" w:rsidP="004D13CE">
            <w:pPr>
              <w:pStyle w:val="rowtabella0"/>
              <w:rPr>
                <w:color w:val="002060"/>
              </w:rPr>
            </w:pPr>
            <w:r w:rsidRPr="007B7BE7">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43DDB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9EA980" w14:textId="77777777" w:rsidR="00541601" w:rsidRPr="007B7BE7" w:rsidRDefault="00541601" w:rsidP="004D13CE">
            <w:pPr>
              <w:pStyle w:val="rowtabella0"/>
              <w:rPr>
                <w:color w:val="002060"/>
              </w:rPr>
            </w:pPr>
            <w:r w:rsidRPr="007B7BE7">
              <w:rPr>
                <w:color w:val="002060"/>
              </w:rPr>
              <w:t>20/01/2024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D9676B" w14:textId="77777777" w:rsidR="00541601" w:rsidRPr="007B7BE7" w:rsidRDefault="00541601" w:rsidP="004D13CE">
            <w:pPr>
              <w:pStyle w:val="rowtabella0"/>
              <w:rPr>
                <w:color w:val="002060"/>
              </w:rPr>
            </w:pPr>
            <w:r w:rsidRPr="007B7BE7">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615E7F" w14:textId="77777777" w:rsidR="00541601" w:rsidRPr="007B7BE7" w:rsidRDefault="00541601" w:rsidP="004D13CE">
            <w:pPr>
              <w:pStyle w:val="rowtabella0"/>
              <w:rPr>
                <w:color w:val="002060"/>
              </w:rPr>
            </w:pPr>
            <w:r w:rsidRPr="007B7BE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2F3E4" w14:textId="77777777" w:rsidR="00541601" w:rsidRPr="007B7BE7" w:rsidRDefault="00541601" w:rsidP="004D13CE">
            <w:pPr>
              <w:pStyle w:val="rowtabella0"/>
              <w:rPr>
                <w:color w:val="002060"/>
              </w:rPr>
            </w:pPr>
            <w:r w:rsidRPr="007B7BE7">
              <w:rPr>
                <w:color w:val="002060"/>
              </w:rPr>
              <w:t>VIA MONTESSORI LOC. ANGELI</w:t>
            </w:r>
          </w:p>
        </w:tc>
      </w:tr>
      <w:tr w:rsidR="00541601" w:rsidRPr="007B7BE7" w14:paraId="59AE1A6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8879D" w14:textId="77777777" w:rsidR="00541601" w:rsidRPr="007B7BE7" w:rsidRDefault="00541601" w:rsidP="004D13CE">
            <w:pPr>
              <w:pStyle w:val="rowtabella0"/>
              <w:rPr>
                <w:color w:val="002060"/>
              </w:rPr>
            </w:pPr>
            <w:r w:rsidRPr="007B7BE7">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D77CE3" w14:textId="77777777" w:rsidR="00541601" w:rsidRPr="007B7BE7" w:rsidRDefault="00541601" w:rsidP="004D13CE">
            <w:pPr>
              <w:pStyle w:val="rowtabella0"/>
              <w:rPr>
                <w:color w:val="002060"/>
              </w:rPr>
            </w:pPr>
            <w:r w:rsidRPr="007B7BE7">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DEC4D6"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3244AD" w14:textId="77777777" w:rsidR="00541601" w:rsidRPr="007B7BE7" w:rsidRDefault="00541601" w:rsidP="004D13CE">
            <w:pPr>
              <w:pStyle w:val="rowtabella0"/>
              <w:rPr>
                <w:color w:val="002060"/>
              </w:rPr>
            </w:pPr>
            <w:r w:rsidRPr="007B7BE7">
              <w:rPr>
                <w:color w:val="002060"/>
              </w:rPr>
              <w:t>20/01/2024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148EF" w14:textId="77777777" w:rsidR="00541601" w:rsidRPr="007B7BE7" w:rsidRDefault="00541601" w:rsidP="004D13CE">
            <w:pPr>
              <w:pStyle w:val="rowtabella0"/>
              <w:rPr>
                <w:color w:val="002060"/>
              </w:rPr>
            </w:pPr>
            <w:r w:rsidRPr="007B7BE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7D97B" w14:textId="77777777" w:rsidR="00541601" w:rsidRPr="007B7BE7" w:rsidRDefault="00541601" w:rsidP="004D13CE">
            <w:pPr>
              <w:pStyle w:val="rowtabella0"/>
              <w:rPr>
                <w:color w:val="002060"/>
              </w:rPr>
            </w:pPr>
            <w:r w:rsidRPr="007B7BE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F29A9"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B.BUOZZI</w:t>
            </w:r>
            <w:proofErr w:type="gramEnd"/>
          </w:p>
        </w:tc>
      </w:tr>
      <w:tr w:rsidR="00541601" w:rsidRPr="007B7BE7" w14:paraId="34F18BA4"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37AB60" w14:textId="77777777" w:rsidR="00541601" w:rsidRPr="007B7BE7" w:rsidRDefault="00541601" w:rsidP="004D13CE">
            <w:pPr>
              <w:pStyle w:val="rowtabella0"/>
              <w:rPr>
                <w:color w:val="002060"/>
              </w:rPr>
            </w:pPr>
            <w:r w:rsidRPr="007B7BE7">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B64010" w14:textId="77777777" w:rsidR="00541601" w:rsidRPr="007B7BE7" w:rsidRDefault="00541601" w:rsidP="004D13CE">
            <w:pPr>
              <w:pStyle w:val="rowtabella0"/>
              <w:rPr>
                <w:color w:val="002060"/>
              </w:rPr>
            </w:pPr>
            <w:r w:rsidRPr="007B7BE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C49CD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308FA" w14:textId="77777777" w:rsidR="00541601" w:rsidRPr="007B7BE7" w:rsidRDefault="00541601" w:rsidP="004D13CE">
            <w:pPr>
              <w:pStyle w:val="rowtabella0"/>
              <w:rPr>
                <w:color w:val="002060"/>
              </w:rPr>
            </w:pPr>
            <w:r w:rsidRPr="007B7BE7">
              <w:rPr>
                <w:color w:val="002060"/>
              </w:rPr>
              <w:t>20/01/2024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3C433A" w14:textId="77777777" w:rsidR="00541601" w:rsidRPr="007B7BE7" w:rsidRDefault="00541601" w:rsidP="004D13CE">
            <w:pPr>
              <w:pStyle w:val="rowtabella0"/>
              <w:rPr>
                <w:color w:val="002060"/>
              </w:rPr>
            </w:pPr>
            <w:r w:rsidRPr="007B7BE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BCAD4" w14:textId="77777777" w:rsidR="00541601" w:rsidRPr="007B7BE7" w:rsidRDefault="00541601" w:rsidP="004D13CE">
            <w:pPr>
              <w:pStyle w:val="rowtabella0"/>
              <w:rPr>
                <w:color w:val="002060"/>
              </w:rPr>
            </w:pPr>
            <w:r w:rsidRPr="007B7BE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12127" w14:textId="77777777" w:rsidR="00541601" w:rsidRPr="007B7BE7" w:rsidRDefault="00541601" w:rsidP="004D13CE">
            <w:pPr>
              <w:pStyle w:val="rowtabella0"/>
              <w:rPr>
                <w:color w:val="002060"/>
              </w:rPr>
            </w:pPr>
            <w:r w:rsidRPr="007B7BE7">
              <w:rPr>
                <w:color w:val="002060"/>
              </w:rPr>
              <w:t>VIA GRAMSCI-VIA FEGGIANI</w:t>
            </w:r>
          </w:p>
        </w:tc>
      </w:tr>
      <w:tr w:rsidR="00541601" w:rsidRPr="007B7BE7" w14:paraId="41B08E33"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86EE71" w14:textId="77777777" w:rsidR="00541601" w:rsidRPr="007B7BE7" w:rsidRDefault="00541601" w:rsidP="004D13CE">
            <w:pPr>
              <w:pStyle w:val="rowtabella0"/>
              <w:rPr>
                <w:color w:val="002060"/>
              </w:rPr>
            </w:pPr>
            <w:r w:rsidRPr="007B7BE7">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6330E" w14:textId="77777777" w:rsidR="00541601" w:rsidRPr="007B7BE7" w:rsidRDefault="00541601" w:rsidP="004D13CE">
            <w:pPr>
              <w:pStyle w:val="rowtabella0"/>
              <w:rPr>
                <w:color w:val="002060"/>
              </w:rPr>
            </w:pPr>
            <w:r w:rsidRPr="007B7BE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156EE"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0E729" w14:textId="77777777" w:rsidR="00541601" w:rsidRPr="007B7BE7" w:rsidRDefault="00541601" w:rsidP="004D13CE">
            <w:pPr>
              <w:pStyle w:val="rowtabella0"/>
              <w:rPr>
                <w:color w:val="002060"/>
              </w:rPr>
            </w:pPr>
            <w:r w:rsidRPr="007B7BE7">
              <w:rPr>
                <w:color w:val="002060"/>
              </w:rPr>
              <w:t>20/01/2024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11617" w14:textId="77777777" w:rsidR="00541601" w:rsidRPr="007B7BE7" w:rsidRDefault="00541601" w:rsidP="004D13CE">
            <w:pPr>
              <w:pStyle w:val="rowtabella0"/>
              <w:rPr>
                <w:color w:val="002060"/>
              </w:rPr>
            </w:pPr>
            <w:r w:rsidRPr="007B7BE7">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9567B" w14:textId="77777777" w:rsidR="00541601" w:rsidRPr="007B7BE7" w:rsidRDefault="00541601" w:rsidP="004D13CE">
            <w:pPr>
              <w:pStyle w:val="rowtabella0"/>
              <w:rPr>
                <w:color w:val="002060"/>
              </w:rPr>
            </w:pPr>
            <w:r w:rsidRPr="007B7BE7">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79CA1" w14:textId="77777777" w:rsidR="00541601" w:rsidRPr="007B7BE7" w:rsidRDefault="00541601" w:rsidP="004D13CE">
            <w:pPr>
              <w:pStyle w:val="rowtabella0"/>
              <w:rPr>
                <w:color w:val="002060"/>
              </w:rPr>
            </w:pPr>
            <w:r w:rsidRPr="007B7BE7">
              <w:rPr>
                <w:color w:val="002060"/>
              </w:rPr>
              <w:t>VIA PALOMBARE SNC</w:t>
            </w:r>
          </w:p>
        </w:tc>
      </w:tr>
    </w:tbl>
    <w:p w14:paraId="2D4C1FD5" w14:textId="77777777" w:rsidR="00541601" w:rsidRPr="007B7BE7" w:rsidRDefault="00541601" w:rsidP="00541601">
      <w:pPr>
        <w:pStyle w:val="breakline"/>
        <w:rPr>
          <w:rFonts w:eastAsiaTheme="minorEastAsia"/>
          <w:color w:val="002060"/>
        </w:rPr>
      </w:pPr>
    </w:p>
    <w:p w14:paraId="5C6DF808" w14:textId="77777777" w:rsidR="00541601" w:rsidRPr="007B7BE7" w:rsidRDefault="00541601" w:rsidP="00541601">
      <w:pPr>
        <w:pStyle w:val="breakline"/>
        <w:rPr>
          <w:color w:val="002060"/>
        </w:rPr>
      </w:pPr>
    </w:p>
    <w:p w14:paraId="01D139F4" w14:textId="77777777" w:rsidR="00541601" w:rsidRPr="007B7BE7" w:rsidRDefault="00541601" w:rsidP="00541601">
      <w:pPr>
        <w:pStyle w:val="breakline"/>
        <w:rPr>
          <w:color w:val="002060"/>
        </w:rPr>
      </w:pPr>
    </w:p>
    <w:p w14:paraId="52A90075" w14:textId="77777777" w:rsidR="00541601" w:rsidRPr="007B7BE7" w:rsidRDefault="00541601" w:rsidP="00541601">
      <w:pPr>
        <w:pStyle w:val="sottotitolocampionato10"/>
        <w:rPr>
          <w:color w:val="002060"/>
        </w:rPr>
      </w:pPr>
      <w:r w:rsidRPr="007B7BE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21"/>
        <w:gridCol w:w="385"/>
        <w:gridCol w:w="898"/>
        <w:gridCol w:w="1198"/>
        <w:gridCol w:w="1544"/>
        <w:gridCol w:w="1551"/>
      </w:tblGrid>
      <w:tr w:rsidR="00541601" w:rsidRPr="007B7BE7" w14:paraId="276127F9"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78E6"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1EBB8"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CB55A"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630C9"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A68DD"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59197"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4D9C"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534E54D1"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474E2D" w14:textId="77777777" w:rsidR="00541601" w:rsidRPr="007B7BE7" w:rsidRDefault="00541601" w:rsidP="004D13CE">
            <w:pPr>
              <w:pStyle w:val="rowtabella0"/>
              <w:rPr>
                <w:color w:val="002060"/>
              </w:rPr>
            </w:pPr>
            <w:r w:rsidRPr="007B7BE7">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F0292" w14:textId="77777777" w:rsidR="00541601" w:rsidRPr="007B7BE7" w:rsidRDefault="00541601" w:rsidP="004D13CE">
            <w:pPr>
              <w:pStyle w:val="rowtabella0"/>
              <w:rPr>
                <w:color w:val="002060"/>
              </w:rPr>
            </w:pPr>
            <w:r w:rsidRPr="007B7BE7">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255E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782D2" w14:textId="77777777" w:rsidR="00541601" w:rsidRPr="007B7BE7" w:rsidRDefault="00541601" w:rsidP="004D13CE">
            <w:pPr>
              <w:pStyle w:val="rowtabella0"/>
              <w:rPr>
                <w:color w:val="002060"/>
              </w:rPr>
            </w:pPr>
            <w:r w:rsidRPr="007B7BE7">
              <w:rPr>
                <w:color w:val="002060"/>
              </w:rPr>
              <w:t>19/01/2024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299B0" w14:textId="77777777" w:rsidR="00541601" w:rsidRPr="007B7BE7" w:rsidRDefault="00541601" w:rsidP="004D13CE">
            <w:pPr>
              <w:pStyle w:val="rowtabella0"/>
              <w:rPr>
                <w:color w:val="002060"/>
              </w:rPr>
            </w:pPr>
            <w:r w:rsidRPr="007B7BE7">
              <w:rPr>
                <w:color w:val="002060"/>
              </w:rPr>
              <w:t>5280 TENSOSTRUTTURA S.</w:t>
            </w:r>
            <w:proofErr w:type="gramStart"/>
            <w:r w:rsidRPr="007B7BE7">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EE841" w14:textId="77777777" w:rsidR="00541601" w:rsidRPr="007B7BE7" w:rsidRDefault="00541601" w:rsidP="004D13CE">
            <w:pPr>
              <w:pStyle w:val="rowtabella0"/>
              <w:rPr>
                <w:color w:val="002060"/>
              </w:rPr>
            </w:pPr>
            <w:r w:rsidRPr="007B7BE7">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0CE12" w14:textId="77777777" w:rsidR="00541601" w:rsidRPr="007B7BE7" w:rsidRDefault="00541601" w:rsidP="004D13CE">
            <w:pPr>
              <w:pStyle w:val="rowtabella0"/>
              <w:rPr>
                <w:color w:val="002060"/>
              </w:rPr>
            </w:pPr>
            <w:r w:rsidRPr="007B7BE7">
              <w:rPr>
                <w:color w:val="002060"/>
              </w:rPr>
              <w:t>VIA LORENZO LOTTO</w:t>
            </w:r>
          </w:p>
        </w:tc>
      </w:tr>
      <w:tr w:rsidR="00541601" w:rsidRPr="007B7BE7" w14:paraId="543DC78B"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18AC51" w14:textId="77777777" w:rsidR="00541601" w:rsidRPr="007B7BE7" w:rsidRDefault="00541601" w:rsidP="004D13CE">
            <w:pPr>
              <w:pStyle w:val="rowtabella0"/>
              <w:rPr>
                <w:color w:val="002060"/>
              </w:rPr>
            </w:pPr>
            <w:r w:rsidRPr="007B7BE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9789D2" w14:textId="77777777" w:rsidR="00541601" w:rsidRPr="007B7BE7" w:rsidRDefault="00541601" w:rsidP="004D13CE">
            <w:pPr>
              <w:pStyle w:val="rowtabella0"/>
              <w:rPr>
                <w:color w:val="002060"/>
              </w:rPr>
            </w:pPr>
            <w:r w:rsidRPr="007B7BE7">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8F3ACC"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F612E"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CFD69C" w14:textId="77777777" w:rsidR="00541601" w:rsidRPr="007B7BE7" w:rsidRDefault="00541601" w:rsidP="004D13CE">
            <w:pPr>
              <w:pStyle w:val="rowtabella0"/>
              <w:rPr>
                <w:color w:val="002060"/>
              </w:rPr>
            </w:pPr>
            <w:r w:rsidRPr="007B7BE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90D27" w14:textId="77777777" w:rsidR="00541601" w:rsidRPr="007B7BE7" w:rsidRDefault="00541601" w:rsidP="004D13CE">
            <w:pPr>
              <w:pStyle w:val="rowtabella0"/>
              <w:rPr>
                <w:color w:val="002060"/>
              </w:rPr>
            </w:pPr>
            <w:r w:rsidRPr="007B7BE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A77AC" w14:textId="77777777" w:rsidR="00541601" w:rsidRPr="007B7BE7" w:rsidRDefault="00541601" w:rsidP="004D13CE">
            <w:pPr>
              <w:pStyle w:val="rowtabella0"/>
              <w:rPr>
                <w:color w:val="002060"/>
              </w:rPr>
            </w:pPr>
            <w:r w:rsidRPr="007B7BE7">
              <w:rPr>
                <w:color w:val="002060"/>
              </w:rPr>
              <w:t>VIA INDIPENDENZA-CAPODARCO</w:t>
            </w:r>
          </w:p>
        </w:tc>
      </w:tr>
      <w:tr w:rsidR="00541601" w:rsidRPr="007B7BE7" w14:paraId="470DC0FF"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CF2F7" w14:textId="77777777" w:rsidR="00541601" w:rsidRPr="007B7BE7" w:rsidRDefault="00541601" w:rsidP="004D13CE">
            <w:pPr>
              <w:pStyle w:val="rowtabella0"/>
              <w:rPr>
                <w:color w:val="002060"/>
              </w:rPr>
            </w:pPr>
            <w:r w:rsidRPr="007B7BE7">
              <w:rPr>
                <w:color w:val="002060"/>
              </w:rPr>
              <w:lastRenderedPageBreak/>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A1D4E8" w14:textId="77777777" w:rsidR="00541601" w:rsidRPr="007B7BE7" w:rsidRDefault="00541601" w:rsidP="004D13CE">
            <w:pPr>
              <w:pStyle w:val="rowtabella0"/>
              <w:rPr>
                <w:color w:val="002060"/>
              </w:rPr>
            </w:pPr>
            <w:r w:rsidRPr="007B7BE7">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71A6B2"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4A90B"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A5F58B" w14:textId="77777777" w:rsidR="00541601" w:rsidRPr="007B7BE7" w:rsidRDefault="00541601" w:rsidP="004D13CE">
            <w:pPr>
              <w:pStyle w:val="rowtabella0"/>
              <w:rPr>
                <w:color w:val="002060"/>
              </w:rPr>
            </w:pPr>
            <w:r w:rsidRPr="007B7BE7">
              <w:rPr>
                <w:color w:val="002060"/>
              </w:rPr>
              <w:t xml:space="preserve">5623 PALESTRA </w:t>
            </w:r>
            <w:proofErr w:type="gramStart"/>
            <w:r w:rsidRPr="007B7BE7">
              <w:rPr>
                <w:color w:val="002060"/>
              </w:rPr>
              <w:t>SC.MEDIA</w:t>
            </w:r>
            <w:proofErr w:type="gramEnd"/>
            <w:r w:rsidRPr="007B7BE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9BA93" w14:textId="77777777" w:rsidR="00541601" w:rsidRPr="007B7BE7" w:rsidRDefault="00541601" w:rsidP="004D13CE">
            <w:pPr>
              <w:pStyle w:val="rowtabella0"/>
              <w:rPr>
                <w:color w:val="002060"/>
              </w:rPr>
            </w:pPr>
            <w:r w:rsidRPr="007B7BE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77483" w14:textId="77777777" w:rsidR="00541601" w:rsidRPr="007B7BE7" w:rsidRDefault="00541601" w:rsidP="004D13CE">
            <w:pPr>
              <w:pStyle w:val="rowtabella0"/>
              <w:rPr>
                <w:color w:val="002060"/>
              </w:rPr>
            </w:pPr>
            <w:r w:rsidRPr="007B7BE7">
              <w:rPr>
                <w:color w:val="002060"/>
              </w:rPr>
              <w:t>VIA PIRANDELLO</w:t>
            </w:r>
          </w:p>
        </w:tc>
      </w:tr>
      <w:tr w:rsidR="00541601" w:rsidRPr="007B7BE7" w14:paraId="465740F0"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B1D6B1" w14:textId="77777777" w:rsidR="00541601" w:rsidRPr="007B7BE7" w:rsidRDefault="00541601" w:rsidP="004D13CE">
            <w:pPr>
              <w:pStyle w:val="rowtabella0"/>
              <w:rPr>
                <w:color w:val="002060"/>
              </w:rPr>
            </w:pPr>
            <w:r w:rsidRPr="007B7BE7">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863F42" w14:textId="77777777" w:rsidR="00541601" w:rsidRPr="007B7BE7" w:rsidRDefault="00541601" w:rsidP="004D13CE">
            <w:pPr>
              <w:pStyle w:val="rowtabella0"/>
              <w:rPr>
                <w:color w:val="002060"/>
              </w:rPr>
            </w:pPr>
            <w:r w:rsidRPr="007B7BE7">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5A3A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47EAF"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CD5D2" w14:textId="77777777" w:rsidR="00541601" w:rsidRPr="007B7BE7" w:rsidRDefault="00541601" w:rsidP="004D13CE">
            <w:pPr>
              <w:pStyle w:val="rowtabella0"/>
              <w:rPr>
                <w:color w:val="002060"/>
              </w:rPr>
            </w:pPr>
            <w:r w:rsidRPr="007B7BE7">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38F64" w14:textId="77777777" w:rsidR="00541601" w:rsidRPr="007B7BE7" w:rsidRDefault="00541601" w:rsidP="004D13CE">
            <w:pPr>
              <w:pStyle w:val="rowtabella0"/>
              <w:rPr>
                <w:color w:val="002060"/>
              </w:rPr>
            </w:pPr>
            <w:r w:rsidRPr="007B7BE7">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50A85A" w14:textId="77777777" w:rsidR="00541601" w:rsidRPr="007B7BE7" w:rsidRDefault="00541601" w:rsidP="004D13CE">
            <w:pPr>
              <w:pStyle w:val="rowtabella0"/>
              <w:rPr>
                <w:color w:val="002060"/>
              </w:rPr>
            </w:pPr>
            <w:r w:rsidRPr="007B7BE7">
              <w:rPr>
                <w:color w:val="002060"/>
              </w:rPr>
              <w:t>VIA PAOLO BORSELLINO</w:t>
            </w:r>
          </w:p>
        </w:tc>
      </w:tr>
      <w:tr w:rsidR="00541601" w:rsidRPr="007B7BE7" w14:paraId="4010FE2F"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31287" w14:textId="77777777" w:rsidR="00541601" w:rsidRPr="007B7BE7" w:rsidRDefault="00541601" w:rsidP="004D13CE">
            <w:pPr>
              <w:pStyle w:val="rowtabella0"/>
              <w:rPr>
                <w:color w:val="002060"/>
              </w:rPr>
            </w:pPr>
            <w:r w:rsidRPr="007B7BE7">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A88A1" w14:textId="77777777" w:rsidR="00541601" w:rsidRPr="007B7BE7" w:rsidRDefault="00541601" w:rsidP="004D13CE">
            <w:pPr>
              <w:pStyle w:val="rowtabella0"/>
              <w:rPr>
                <w:color w:val="002060"/>
              </w:rPr>
            </w:pPr>
            <w:r w:rsidRPr="007B7BE7">
              <w:rPr>
                <w:color w:val="002060"/>
              </w:rPr>
              <w:t xml:space="preserve">CALCIO </w:t>
            </w:r>
            <w:proofErr w:type="gramStart"/>
            <w:r w:rsidRPr="007B7BE7">
              <w:rPr>
                <w:color w:val="002060"/>
              </w:rPr>
              <w:t>S.ELPIDIO</w:t>
            </w:r>
            <w:proofErr w:type="gramEnd"/>
            <w:r w:rsidRPr="007B7BE7">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85C2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254CCA"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FD9CA" w14:textId="77777777" w:rsidR="00541601" w:rsidRPr="007B7BE7" w:rsidRDefault="00541601" w:rsidP="004D13CE">
            <w:pPr>
              <w:pStyle w:val="rowtabella0"/>
              <w:rPr>
                <w:color w:val="002060"/>
              </w:rPr>
            </w:pPr>
            <w:r w:rsidRPr="007B7BE7">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3169D" w14:textId="77777777" w:rsidR="00541601" w:rsidRPr="007B7BE7" w:rsidRDefault="00541601" w:rsidP="004D13CE">
            <w:pPr>
              <w:pStyle w:val="rowtabella0"/>
              <w:rPr>
                <w:color w:val="002060"/>
              </w:rPr>
            </w:pPr>
            <w:r w:rsidRPr="007B7BE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7652A" w14:textId="77777777" w:rsidR="00541601" w:rsidRPr="007B7BE7" w:rsidRDefault="00541601" w:rsidP="004D13CE">
            <w:pPr>
              <w:pStyle w:val="rowtabella0"/>
              <w:rPr>
                <w:color w:val="002060"/>
              </w:rPr>
            </w:pPr>
            <w:r w:rsidRPr="007B7BE7">
              <w:rPr>
                <w:color w:val="002060"/>
              </w:rPr>
              <w:t>VIA VOLTURNO-PIEDIRIPA</w:t>
            </w:r>
          </w:p>
        </w:tc>
      </w:tr>
      <w:tr w:rsidR="00541601" w:rsidRPr="007B7BE7" w14:paraId="633B19D4"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F429B6" w14:textId="77777777" w:rsidR="00541601" w:rsidRPr="007B7BE7" w:rsidRDefault="00541601" w:rsidP="004D13CE">
            <w:pPr>
              <w:pStyle w:val="rowtabella0"/>
              <w:rPr>
                <w:color w:val="002060"/>
              </w:rPr>
            </w:pPr>
            <w:r w:rsidRPr="007B7BE7">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126C0" w14:textId="77777777" w:rsidR="00541601" w:rsidRPr="007B7BE7" w:rsidRDefault="00541601" w:rsidP="004D13CE">
            <w:pPr>
              <w:pStyle w:val="rowtabella0"/>
              <w:rPr>
                <w:color w:val="002060"/>
              </w:rPr>
            </w:pPr>
            <w:r w:rsidRPr="007B7BE7">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8625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1DEED"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207D5" w14:textId="77777777" w:rsidR="00541601" w:rsidRPr="007B7BE7" w:rsidRDefault="00541601" w:rsidP="004D13CE">
            <w:pPr>
              <w:pStyle w:val="rowtabella0"/>
              <w:rPr>
                <w:color w:val="002060"/>
              </w:rPr>
            </w:pPr>
            <w:r w:rsidRPr="007B7BE7">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35923" w14:textId="77777777" w:rsidR="00541601" w:rsidRPr="007B7BE7" w:rsidRDefault="00541601" w:rsidP="004D13CE">
            <w:pPr>
              <w:pStyle w:val="rowtabella0"/>
              <w:rPr>
                <w:color w:val="002060"/>
              </w:rPr>
            </w:pPr>
            <w:r w:rsidRPr="007B7BE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F56A1" w14:textId="77777777" w:rsidR="00541601" w:rsidRPr="007B7BE7" w:rsidRDefault="00541601" w:rsidP="004D13CE">
            <w:pPr>
              <w:pStyle w:val="rowtabella0"/>
              <w:rPr>
                <w:color w:val="002060"/>
              </w:rPr>
            </w:pPr>
            <w:r w:rsidRPr="007B7BE7">
              <w:rPr>
                <w:color w:val="002060"/>
              </w:rPr>
              <w:t>VIA SIBILLA 2C</w:t>
            </w:r>
          </w:p>
        </w:tc>
      </w:tr>
    </w:tbl>
    <w:p w14:paraId="6D5AD4D2" w14:textId="77777777" w:rsidR="00541601" w:rsidRPr="007B7BE7" w:rsidRDefault="00541601" w:rsidP="00541601">
      <w:pPr>
        <w:pStyle w:val="breakline"/>
        <w:rPr>
          <w:rFonts w:eastAsiaTheme="minorEastAsia"/>
          <w:color w:val="002060"/>
        </w:rPr>
      </w:pPr>
    </w:p>
    <w:p w14:paraId="50A37154" w14:textId="77777777" w:rsidR="00541601" w:rsidRPr="007B7BE7" w:rsidRDefault="00541601" w:rsidP="00541601">
      <w:pPr>
        <w:pStyle w:val="breakline"/>
        <w:rPr>
          <w:color w:val="002060"/>
        </w:rPr>
      </w:pPr>
    </w:p>
    <w:p w14:paraId="293F72DE" w14:textId="77777777" w:rsidR="00541601" w:rsidRPr="007B7BE7" w:rsidRDefault="00541601" w:rsidP="00541601">
      <w:pPr>
        <w:pStyle w:val="breakline"/>
        <w:rPr>
          <w:color w:val="002060"/>
        </w:rPr>
      </w:pPr>
    </w:p>
    <w:p w14:paraId="02266FD7" w14:textId="77777777" w:rsidR="00541601" w:rsidRPr="007B7BE7" w:rsidRDefault="00541601" w:rsidP="00541601">
      <w:pPr>
        <w:pStyle w:val="sottotitolocampionato10"/>
        <w:rPr>
          <w:color w:val="002060"/>
        </w:rPr>
      </w:pPr>
      <w:r w:rsidRPr="007B7BE7">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6"/>
        <w:gridCol w:w="385"/>
        <w:gridCol w:w="898"/>
        <w:gridCol w:w="1176"/>
        <w:gridCol w:w="1545"/>
        <w:gridCol w:w="1568"/>
      </w:tblGrid>
      <w:tr w:rsidR="00541601" w:rsidRPr="007B7BE7" w14:paraId="6523FBFA"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D3FA2"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EE9FF"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39256"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1B7A5"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F1CF1"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627E2"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4FD3E"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492262D1"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69876" w14:textId="77777777" w:rsidR="00541601" w:rsidRPr="007B7BE7" w:rsidRDefault="00541601" w:rsidP="004D13CE">
            <w:pPr>
              <w:pStyle w:val="rowtabella0"/>
              <w:rPr>
                <w:color w:val="002060"/>
              </w:rPr>
            </w:pPr>
            <w:r w:rsidRPr="007B7BE7">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3BD43" w14:textId="77777777" w:rsidR="00541601" w:rsidRPr="007B7BE7" w:rsidRDefault="00541601" w:rsidP="004D13CE">
            <w:pPr>
              <w:pStyle w:val="rowtabella0"/>
              <w:rPr>
                <w:color w:val="002060"/>
              </w:rPr>
            </w:pPr>
            <w:r w:rsidRPr="007B7BE7">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07760"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07504" w14:textId="77777777" w:rsidR="00541601" w:rsidRPr="007B7BE7" w:rsidRDefault="00541601" w:rsidP="004D13CE">
            <w:pPr>
              <w:pStyle w:val="rowtabella0"/>
              <w:rPr>
                <w:color w:val="002060"/>
              </w:rPr>
            </w:pPr>
            <w:r w:rsidRPr="007B7BE7">
              <w:rPr>
                <w:color w:val="002060"/>
              </w:rPr>
              <w:t>19/01/2024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5FDD0" w14:textId="77777777" w:rsidR="00541601" w:rsidRPr="007B7BE7" w:rsidRDefault="00541601" w:rsidP="004D13CE">
            <w:pPr>
              <w:pStyle w:val="rowtabella0"/>
              <w:rPr>
                <w:color w:val="002060"/>
              </w:rPr>
            </w:pPr>
            <w:r w:rsidRPr="007B7BE7">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6C27E" w14:textId="77777777" w:rsidR="00541601" w:rsidRPr="007B7BE7" w:rsidRDefault="00541601" w:rsidP="004D13CE">
            <w:pPr>
              <w:pStyle w:val="rowtabella0"/>
              <w:rPr>
                <w:color w:val="002060"/>
              </w:rPr>
            </w:pPr>
            <w:r w:rsidRPr="007B7BE7">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042E0" w14:textId="77777777" w:rsidR="00541601" w:rsidRPr="007B7BE7" w:rsidRDefault="00541601" w:rsidP="004D13CE">
            <w:pPr>
              <w:pStyle w:val="rowtabella0"/>
              <w:rPr>
                <w:color w:val="002060"/>
              </w:rPr>
            </w:pPr>
            <w:r w:rsidRPr="007B7BE7">
              <w:rPr>
                <w:color w:val="002060"/>
              </w:rPr>
              <w:t>PIAZZA S. D'ACQUISTO</w:t>
            </w:r>
          </w:p>
        </w:tc>
      </w:tr>
      <w:tr w:rsidR="00541601" w:rsidRPr="007B7BE7" w14:paraId="3F951A7C"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5C4CA" w14:textId="77777777" w:rsidR="00541601" w:rsidRPr="007B7BE7" w:rsidRDefault="00541601" w:rsidP="004D13CE">
            <w:pPr>
              <w:pStyle w:val="rowtabella0"/>
              <w:rPr>
                <w:color w:val="002060"/>
              </w:rPr>
            </w:pPr>
            <w:r w:rsidRPr="007B7BE7">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B638E" w14:textId="77777777" w:rsidR="00541601" w:rsidRPr="007B7BE7" w:rsidRDefault="00541601" w:rsidP="004D13CE">
            <w:pPr>
              <w:pStyle w:val="rowtabella0"/>
              <w:rPr>
                <w:color w:val="002060"/>
              </w:rPr>
            </w:pPr>
            <w:r w:rsidRPr="007B7BE7">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72730"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6725CB" w14:textId="77777777" w:rsidR="00541601" w:rsidRPr="007B7BE7" w:rsidRDefault="00541601" w:rsidP="004D13CE">
            <w:pPr>
              <w:pStyle w:val="rowtabella0"/>
              <w:rPr>
                <w:color w:val="002060"/>
              </w:rPr>
            </w:pPr>
            <w:r w:rsidRPr="007B7BE7">
              <w:rPr>
                <w:color w:val="002060"/>
              </w:rPr>
              <w:t>19/01/2024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21AFEC" w14:textId="77777777" w:rsidR="00541601" w:rsidRPr="007B7BE7" w:rsidRDefault="00541601" w:rsidP="004D13CE">
            <w:pPr>
              <w:pStyle w:val="rowtabella0"/>
              <w:rPr>
                <w:color w:val="002060"/>
              </w:rPr>
            </w:pPr>
            <w:r w:rsidRPr="007B7BE7">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695AC" w14:textId="77777777" w:rsidR="00541601" w:rsidRPr="007B7BE7" w:rsidRDefault="00541601" w:rsidP="004D13CE">
            <w:pPr>
              <w:pStyle w:val="rowtabella0"/>
              <w:rPr>
                <w:color w:val="002060"/>
              </w:rPr>
            </w:pPr>
            <w:r w:rsidRPr="007B7BE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88D660" w14:textId="77777777" w:rsidR="00541601" w:rsidRPr="007B7BE7" w:rsidRDefault="00541601" w:rsidP="004D13CE">
            <w:pPr>
              <w:pStyle w:val="rowtabella0"/>
              <w:rPr>
                <w:color w:val="002060"/>
              </w:rPr>
            </w:pPr>
            <w:r w:rsidRPr="007B7BE7">
              <w:rPr>
                <w:color w:val="002060"/>
              </w:rPr>
              <w:t>VIA CORRADI</w:t>
            </w:r>
          </w:p>
        </w:tc>
      </w:tr>
      <w:tr w:rsidR="00541601" w:rsidRPr="007B7BE7" w14:paraId="15D7E07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25D964" w14:textId="77777777" w:rsidR="00541601" w:rsidRPr="007B7BE7" w:rsidRDefault="00541601" w:rsidP="004D13CE">
            <w:pPr>
              <w:pStyle w:val="rowtabella0"/>
              <w:rPr>
                <w:color w:val="002060"/>
              </w:rPr>
            </w:pPr>
            <w:r w:rsidRPr="007B7BE7">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11C313" w14:textId="77777777" w:rsidR="00541601" w:rsidRPr="007B7BE7" w:rsidRDefault="00541601" w:rsidP="004D13CE">
            <w:pPr>
              <w:pStyle w:val="rowtabella0"/>
              <w:rPr>
                <w:color w:val="002060"/>
              </w:rPr>
            </w:pPr>
            <w:r w:rsidRPr="007B7BE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5590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E5A3C2" w14:textId="77777777" w:rsidR="00541601" w:rsidRPr="007B7BE7" w:rsidRDefault="00541601" w:rsidP="004D13CE">
            <w:pPr>
              <w:pStyle w:val="rowtabella0"/>
              <w:rPr>
                <w:color w:val="002060"/>
              </w:rPr>
            </w:pPr>
            <w:r w:rsidRPr="007B7BE7">
              <w:rPr>
                <w:color w:val="002060"/>
              </w:rPr>
              <w:t>19/01/2024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81C1F" w14:textId="77777777" w:rsidR="00541601" w:rsidRPr="007B7BE7" w:rsidRDefault="00541601" w:rsidP="004D13CE">
            <w:pPr>
              <w:pStyle w:val="rowtabella0"/>
              <w:rPr>
                <w:color w:val="002060"/>
              </w:rPr>
            </w:pPr>
            <w:r w:rsidRPr="007B7BE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BB884" w14:textId="77777777" w:rsidR="00541601" w:rsidRPr="007B7BE7" w:rsidRDefault="00541601" w:rsidP="004D13CE">
            <w:pPr>
              <w:pStyle w:val="rowtabella0"/>
              <w:rPr>
                <w:color w:val="002060"/>
              </w:rPr>
            </w:pPr>
            <w:r w:rsidRPr="007B7BE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5F1F" w14:textId="77777777" w:rsidR="00541601" w:rsidRPr="007B7BE7" w:rsidRDefault="00541601" w:rsidP="004D13CE">
            <w:pPr>
              <w:pStyle w:val="rowtabella0"/>
              <w:rPr>
                <w:color w:val="002060"/>
              </w:rPr>
            </w:pPr>
            <w:r w:rsidRPr="007B7BE7">
              <w:rPr>
                <w:color w:val="002060"/>
              </w:rPr>
              <w:t xml:space="preserve">LOC.MONTEROCCO VIA </w:t>
            </w:r>
            <w:proofErr w:type="gramStart"/>
            <w:r w:rsidRPr="007B7BE7">
              <w:rPr>
                <w:color w:val="002060"/>
              </w:rPr>
              <w:t>A.MANCINI</w:t>
            </w:r>
            <w:proofErr w:type="gramEnd"/>
          </w:p>
        </w:tc>
      </w:tr>
      <w:tr w:rsidR="00541601" w:rsidRPr="007B7BE7" w14:paraId="2CA76AF8"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ACB31" w14:textId="77777777" w:rsidR="00541601" w:rsidRPr="007B7BE7" w:rsidRDefault="00541601" w:rsidP="004D13CE">
            <w:pPr>
              <w:pStyle w:val="rowtabella0"/>
              <w:rPr>
                <w:color w:val="002060"/>
              </w:rPr>
            </w:pPr>
            <w:r w:rsidRPr="007B7BE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E1C363" w14:textId="77777777" w:rsidR="00541601" w:rsidRPr="007B7BE7" w:rsidRDefault="00541601" w:rsidP="004D13CE">
            <w:pPr>
              <w:pStyle w:val="rowtabella0"/>
              <w:rPr>
                <w:color w:val="002060"/>
              </w:rPr>
            </w:pPr>
            <w:r w:rsidRPr="007B7BE7">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11635D"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1DBBAE" w14:textId="77777777" w:rsidR="00541601" w:rsidRPr="007B7BE7" w:rsidRDefault="00541601" w:rsidP="004D13CE">
            <w:pPr>
              <w:pStyle w:val="rowtabella0"/>
              <w:rPr>
                <w:color w:val="002060"/>
              </w:rPr>
            </w:pPr>
            <w:r w:rsidRPr="007B7BE7">
              <w:rPr>
                <w:color w:val="002060"/>
              </w:rPr>
              <w:t>19/01/2024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B5D455" w14:textId="77777777" w:rsidR="00541601" w:rsidRPr="007B7BE7" w:rsidRDefault="00541601" w:rsidP="004D13CE">
            <w:pPr>
              <w:pStyle w:val="rowtabella0"/>
              <w:rPr>
                <w:color w:val="002060"/>
              </w:rPr>
            </w:pPr>
            <w:r w:rsidRPr="007B7BE7">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F9DB7" w14:textId="77777777" w:rsidR="00541601" w:rsidRPr="007B7BE7" w:rsidRDefault="00541601" w:rsidP="004D13CE">
            <w:pPr>
              <w:pStyle w:val="rowtabella0"/>
              <w:rPr>
                <w:color w:val="002060"/>
              </w:rPr>
            </w:pPr>
            <w:r w:rsidRPr="007B7BE7">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25158" w14:textId="77777777" w:rsidR="00541601" w:rsidRPr="007B7BE7" w:rsidRDefault="00541601" w:rsidP="004D13CE">
            <w:pPr>
              <w:pStyle w:val="rowtabella0"/>
              <w:rPr>
                <w:color w:val="002060"/>
              </w:rPr>
            </w:pPr>
            <w:r w:rsidRPr="007B7BE7">
              <w:rPr>
                <w:color w:val="002060"/>
              </w:rPr>
              <w:t>VIA MARTIRI DELLA RESISTENZA</w:t>
            </w:r>
          </w:p>
        </w:tc>
      </w:tr>
      <w:tr w:rsidR="00541601" w:rsidRPr="007B7BE7" w14:paraId="253C508E"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F894E" w14:textId="77777777" w:rsidR="00541601" w:rsidRPr="007B7BE7" w:rsidRDefault="00541601" w:rsidP="004D13CE">
            <w:pPr>
              <w:pStyle w:val="rowtabella0"/>
              <w:rPr>
                <w:color w:val="002060"/>
              </w:rPr>
            </w:pPr>
            <w:r w:rsidRPr="007B7BE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034DAE" w14:textId="77777777" w:rsidR="00541601" w:rsidRPr="007B7BE7" w:rsidRDefault="00541601" w:rsidP="004D13CE">
            <w:pPr>
              <w:pStyle w:val="rowtabella0"/>
              <w:rPr>
                <w:color w:val="002060"/>
              </w:rPr>
            </w:pPr>
            <w:r w:rsidRPr="007B7BE7">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C7C59C"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4AA65"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9AB6C" w14:textId="77777777" w:rsidR="00541601" w:rsidRPr="007B7BE7" w:rsidRDefault="00541601" w:rsidP="004D13CE">
            <w:pPr>
              <w:pStyle w:val="rowtabella0"/>
              <w:rPr>
                <w:color w:val="002060"/>
              </w:rPr>
            </w:pPr>
            <w:r w:rsidRPr="007B7BE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23A0E" w14:textId="77777777" w:rsidR="00541601" w:rsidRPr="007B7BE7" w:rsidRDefault="00541601" w:rsidP="004D13CE">
            <w:pPr>
              <w:pStyle w:val="rowtabella0"/>
              <w:rPr>
                <w:color w:val="002060"/>
              </w:rPr>
            </w:pPr>
            <w:r w:rsidRPr="007B7BE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2A1389" w14:textId="77777777" w:rsidR="00541601" w:rsidRPr="007B7BE7" w:rsidRDefault="00541601" w:rsidP="004D13CE">
            <w:pPr>
              <w:pStyle w:val="rowtabella0"/>
              <w:rPr>
                <w:color w:val="002060"/>
              </w:rPr>
            </w:pPr>
            <w:r w:rsidRPr="007B7BE7">
              <w:rPr>
                <w:color w:val="002060"/>
              </w:rPr>
              <w:t>VIA DELLO SPORT</w:t>
            </w:r>
          </w:p>
        </w:tc>
      </w:tr>
      <w:tr w:rsidR="00541601" w:rsidRPr="007B7BE7" w14:paraId="409BB96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EB0CB7" w14:textId="77777777" w:rsidR="00541601" w:rsidRPr="007B7BE7" w:rsidRDefault="00541601" w:rsidP="004D13CE">
            <w:pPr>
              <w:pStyle w:val="rowtabella0"/>
              <w:rPr>
                <w:color w:val="002060"/>
              </w:rPr>
            </w:pPr>
            <w:r w:rsidRPr="007B7BE7">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373A3" w14:textId="77777777" w:rsidR="00541601" w:rsidRPr="007B7BE7" w:rsidRDefault="00541601" w:rsidP="004D13CE">
            <w:pPr>
              <w:pStyle w:val="rowtabella0"/>
              <w:rPr>
                <w:color w:val="002060"/>
              </w:rPr>
            </w:pPr>
            <w:r w:rsidRPr="007B7BE7">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88260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27D774" w14:textId="77777777" w:rsidR="00541601" w:rsidRPr="007B7BE7" w:rsidRDefault="00541601" w:rsidP="004D13CE">
            <w:pPr>
              <w:pStyle w:val="rowtabella0"/>
              <w:rPr>
                <w:color w:val="002060"/>
              </w:rPr>
            </w:pPr>
            <w:r w:rsidRPr="007B7BE7">
              <w:rPr>
                <w:color w:val="002060"/>
              </w:rPr>
              <w:t>19/01/2024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8128C1" w14:textId="77777777" w:rsidR="00541601" w:rsidRPr="007B7BE7" w:rsidRDefault="00541601" w:rsidP="004D13CE">
            <w:pPr>
              <w:pStyle w:val="rowtabella0"/>
              <w:rPr>
                <w:color w:val="002060"/>
              </w:rPr>
            </w:pPr>
            <w:r w:rsidRPr="007B7BE7">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51CA7" w14:textId="77777777" w:rsidR="00541601" w:rsidRPr="007B7BE7" w:rsidRDefault="00541601" w:rsidP="004D13CE">
            <w:pPr>
              <w:pStyle w:val="rowtabella0"/>
              <w:rPr>
                <w:color w:val="002060"/>
              </w:rPr>
            </w:pPr>
            <w:r w:rsidRPr="007B7BE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8F068" w14:textId="77777777" w:rsidR="00541601" w:rsidRPr="007B7BE7" w:rsidRDefault="00541601" w:rsidP="004D13CE">
            <w:pPr>
              <w:pStyle w:val="rowtabella0"/>
              <w:rPr>
                <w:color w:val="002060"/>
              </w:rPr>
            </w:pPr>
            <w:r w:rsidRPr="007B7BE7">
              <w:rPr>
                <w:color w:val="002060"/>
              </w:rPr>
              <w:t>VIA SGATTONI - CONTR.RAGNOLA</w:t>
            </w:r>
          </w:p>
        </w:tc>
      </w:tr>
      <w:tr w:rsidR="00541601" w:rsidRPr="007B7BE7" w14:paraId="074E7A8B"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449CF" w14:textId="77777777" w:rsidR="00541601" w:rsidRPr="007B7BE7" w:rsidRDefault="00541601" w:rsidP="004D13CE">
            <w:pPr>
              <w:pStyle w:val="rowtabella0"/>
              <w:rPr>
                <w:color w:val="002060"/>
              </w:rPr>
            </w:pPr>
            <w:r w:rsidRPr="007B7BE7">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0562D" w14:textId="77777777" w:rsidR="00541601" w:rsidRPr="007B7BE7" w:rsidRDefault="00541601" w:rsidP="004D13CE">
            <w:pPr>
              <w:pStyle w:val="rowtabella0"/>
              <w:rPr>
                <w:color w:val="002060"/>
              </w:rPr>
            </w:pPr>
            <w:r w:rsidRPr="007B7BE7">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6DD3B"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1F4F3" w14:textId="77777777" w:rsidR="00541601" w:rsidRPr="007B7BE7" w:rsidRDefault="00541601" w:rsidP="004D13CE">
            <w:pPr>
              <w:pStyle w:val="rowtabella0"/>
              <w:rPr>
                <w:color w:val="002060"/>
              </w:rPr>
            </w:pPr>
            <w:r w:rsidRPr="007B7BE7">
              <w:rPr>
                <w:color w:val="002060"/>
              </w:rPr>
              <w:t>20/01/2024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F0A48" w14:textId="77777777" w:rsidR="00541601" w:rsidRPr="007B7BE7" w:rsidRDefault="00541601" w:rsidP="004D13CE">
            <w:pPr>
              <w:pStyle w:val="rowtabella0"/>
              <w:rPr>
                <w:color w:val="002060"/>
              </w:rPr>
            </w:pPr>
            <w:r w:rsidRPr="007B7BE7">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A5DAC" w14:textId="77777777" w:rsidR="00541601" w:rsidRPr="007B7BE7" w:rsidRDefault="00541601" w:rsidP="004D13CE">
            <w:pPr>
              <w:pStyle w:val="rowtabella0"/>
              <w:rPr>
                <w:color w:val="002060"/>
              </w:rPr>
            </w:pPr>
            <w:r w:rsidRPr="007B7BE7">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87071" w14:textId="77777777" w:rsidR="00541601" w:rsidRPr="007B7BE7" w:rsidRDefault="00541601" w:rsidP="004D13CE">
            <w:pPr>
              <w:pStyle w:val="rowtabella0"/>
              <w:rPr>
                <w:color w:val="002060"/>
              </w:rPr>
            </w:pPr>
            <w:r w:rsidRPr="007B7BE7">
              <w:rPr>
                <w:color w:val="002060"/>
              </w:rPr>
              <w:t>LOC. ROCCHETTA</w:t>
            </w:r>
          </w:p>
        </w:tc>
      </w:tr>
    </w:tbl>
    <w:p w14:paraId="4479F2A2" w14:textId="77777777" w:rsidR="00541601" w:rsidRPr="009447DA" w:rsidRDefault="00541601" w:rsidP="00843AC5">
      <w:pPr>
        <w:pStyle w:val="breakline"/>
        <w:rPr>
          <w:rFonts w:eastAsiaTheme="minorEastAsia"/>
          <w:color w:val="002060"/>
        </w:rPr>
      </w:pPr>
    </w:p>
    <w:p w14:paraId="63B70582" w14:textId="77777777" w:rsidR="00843AC5" w:rsidRPr="009447DA" w:rsidRDefault="00843AC5" w:rsidP="00843AC5">
      <w:pPr>
        <w:pStyle w:val="breakline"/>
        <w:rPr>
          <w:color w:val="002060"/>
        </w:rPr>
      </w:pPr>
    </w:p>
    <w:p w14:paraId="7F5B392B" w14:textId="77777777" w:rsidR="00843AC5" w:rsidRPr="009447DA" w:rsidRDefault="00843AC5" w:rsidP="00843AC5">
      <w:pPr>
        <w:pStyle w:val="titolocampionato0"/>
        <w:shd w:val="clear" w:color="auto" w:fill="CCCCCC"/>
        <w:spacing w:before="80" w:after="40"/>
        <w:rPr>
          <w:color w:val="002060"/>
        </w:rPr>
      </w:pPr>
      <w:r w:rsidRPr="009447DA">
        <w:rPr>
          <w:color w:val="002060"/>
        </w:rPr>
        <w:t>REGIONALE CALCIO A 5 FEMMINILE</w:t>
      </w:r>
    </w:p>
    <w:p w14:paraId="24B08D3F" w14:textId="77777777" w:rsidR="00843AC5" w:rsidRPr="009447DA" w:rsidRDefault="00843AC5" w:rsidP="00843AC5">
      <w:pPr>
        <w:pStyle w:val="titoloprinc0"/>
        <w:rPr>
          <w:color w:val="002060"/>
        </w:rPr>
      </w:pPr>
      <w:r w:rsidRPr="009447DA">
        <w:rPr>
          <w:color w:val="002060"/>
        </w:rPr>
        <w:t>RISULTATI</w:t>
      </w:r>
    </w:p>
    <w:p w14:paraId="24276AA0" w14:textId="77777777" w:rsidR="00843AC5" w:rsidRPr="009447DA" w:rsidRDefault="00843AC5" w:rsidP="00843AC5">
      <w:pPr>
        <w:pStyle w:val="breakline"/>
        <w:rPr>
          <w:color w:val="002060"/>
        </w:rPr>
      </w:pPr>
    </w:p>
    <w:p w14:paraId="17325392" w14:textId="77777777" w:rsidR="00843AC5" w:rsidRPr="009447DA" w:rsidRDefault="00843AC5" w:rsidP="00843AC5">
      <w:pPr>
        <w:pStyle w:val="sottotitolocampionato10"/>
        <w:rPr>
          <w:color w:val="002060"/>
        </w:rPr>
      </w:pPr>
      <w:r w:rsidRPr="009447DA">
        <w:rPr>
          <w:color w:val="002060"/>
        </w:rPr>
        <w:t>RISULTATI UFFICIALI GARE DEL 12/01/2024</w:t>
      </w:r>
    </w:p>
    <w:p w14:paraId="6E128482"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634D2A4E"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AC5" w:rsidRPr="009447DA" w14:paraId="02AD0C4D"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5F47FE01"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CDAF0" w14:textId="77777777" w:rsidR="00843AC5" w:rsidRPr="009447DA" w:rsidRDefault="00843AC5" w:rsidP="004D13CE">
                  <w:pPr>
                    <w:pStyle w:val="headertabella0"/>
                    <w:rPr>
                      <w:color w:val="002060"/>
                    </w:rPr>
                  </w:pPr>
                  <w:r w:rsidRPr="009447DA">
                    <w:rPr>
                      <w:color w:val="002060"/>
                    </w:rPr>
                    <w:t>GIRONE A - 13 Giornata - A</w:t>
                  </w:r>
                </w:p>
              </w:tc>
            </w:tr>
            <w:tr w:rsidR="00843AC5" w:rsidRPr="009447DA" w14:paraId="583E63C1"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E85DE1" w14:textId="77777777" w:rsidR="00843AC5" w:rsidRPr="009447DA" w:rsidRDefault="00843AC5" w:rsidP="004D13CE">
                  <w:pPr>
                    <w:pStyle w:val="rowtabella0"/>
                    <w:rPr>
                      <w:color w:val="002060"/>
                    </w:rPr>
                  </w:pPr>
                  <w:r w:rsidRPr="009447DA">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661B2" w14:textId="77777777" w:rsidR="00843AC5" w:rsidRPr="009447DA" w:rsidRDefault="00843AC5" w:rsidP="004D13CE">
                  <w:pPr>
                    <w:pStyle w:val="rowtabella0"/>
                    <w:rPr>
                      <w:color w:val="002060"/>
                    </w:rPr>
                  </w:pPr>
                  <w:r w:rsidRPr="009447DA">
                    <w:rPr>
                      <w:color w:val="002060"/>
                    </w:rPr>
                    <w:t>- POL. KAIROS 3 MONTI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EC526" w14:textId="77777777" w:rsidR="00843AC5" w:rsidRPr="009447DA" w:rsidRDefault="00843AC5" w:rsidP="004D13CE">
                  <w:pPr>
                    <w:pStyle w:val="rowtabella0"/>
                    <w:jc w:val="center"/>
                    <w:rPr>
                      <w:color w:val="002060"/>
                    </w:rPr>
                  </w:pPr>
                  <w:r w:rsidRPr="009447DA">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E3AB1" w14:textId="77777777" w:rsidR="00843AC5" w:rsidRPr="009447DA" w:rsidRDefault="00843AC5" w:rsidP="004D13CE">
                  <w:pPr>
                    <w:pStyle w:val="rowtabella0"/>
                    <w:jc w:val="center"/>
                    <w:rPr>
                      <w:color w:val="002060"/>
                    </w:rPr>
                  </w:pPr>
                  <w:r w:rsidRPr="009447DA">
                    <w:rPr>
                      <w:color w:val="002060"/>
                    </w:rPr>
                    <w:t> </w:t>
                  </w:r>
                </w:p>
              </w:tc>
            </w:tr>
            <w:tr w:rsidR="00843AC5" w:rsidRPr="009447DA" w14:paraId="450A4C30"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85B994" w14:textId="77777777" w:rsidR="00843AC5" w:rsidRPr="009447DA" w:rsidRDefault="00843AC5" w:rsidP="004D13CE">
                  <w:pPr>
                    <w:pStyle w:val="rowtabella0"/>
                    <w:rPr>
                      <w:color w:val="002060"/>
                    </w:rPr>
                  </w:pPr>
                  <w:r w:rsidRPr="009447DA">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2D5421" w14:textId="77777777" w:rsidR="00843AC5" w:rsidRPr="009447DA" w:rsidRDefault="00843AC5" w:rsidP="004D13CE">
                  <w:pPr>
                    <w:pStyle w:val="rowtabella0"/>
                    <w:rPr>
                      <w:color w:val="002060"/>
                    </w:rPr>
                  </w:pPr>
                  <w:r w:rsidRPr="009447DA">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16F73" w14:textId="77777777" w:rsidR="00843AC5" w:rsidRPr="009447DA" w:rsidRDefault="00843AC5" w:rsidP="004D13CE">
                  <w:pPr>
                    <w:pStyle w:val="rowtabella0"/>
                    <w:jc w:val="center"/>
                    <w:rPr>
                      <w:color w:val="002060"/>
                    </w:rPr>
                  </w:pPr>
                  <w:r w:rsidRPr="009447DA">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1D531E" w14:textId="77777777" w:rsidR="00843AC5" w:rsidRPr="009447DA" w:rsidRDefault="00843AC5" w:rsidP="004D13CE">
                  <w:pPr>
                    <w:pStyle w:val="rowtabella0"/>
                    <w:jc w:val="center"/>
                    <w:rPr>
                      <w:color w:val="002060"/>
                    </w:rPr>
                  </w:pPr>
                  <w:r w:rsidRPr="009447DA">
                    <w:rPr>
                      <w:color w:val="002060"/>
                    </w:rPr>
                    <w:t> </w:t>
                  </w:r>
                </w:p>
              </w:tc>
            </w:tr>
            <w:tr w:rsidR="00843AC5" w:rsidRPr="009447DA" w14:paraId="3A853359"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19A04F" w14:textId="77777777" w:rsidR="00843AC5" w:rsidRPr="009447DA" w:rsidRDefault="00843AC5" w:rsidP="004D13CE">
                  <w:pPr>
                    <w:pStyle w:val="rowtabella0"/>
                    <w:rPr>
                      <w:color w:val="002060"/>
                    </w:rPr>
                  </w:pPr>
                  <w:r w:rsidRPr="009447DA">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7CC7D" w14:textId="77777777" w:rsidR="00843AC5" w:rsidRPr="009447DA" w:rsidRDefault="00843AC5" w:rsidP="004D13CE">
                  <w:pPr>
                    <w:pStyle w:val="rowtabella0"/>
                    <w:rPr>
                      <w:color w:val="002060"/>
                    </w:rPr>
                  </w:pPr>
                  <w:r w:rsidRPr="009447DA">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CD6CA" w14:textId="77777777" w:rsidR="00843AC5" w:rsidRPr="009447DA" w:rsidRDefault="00843AC5" w:rsidP="004D13CE">
                  <w:pPr>
                    <w:pStyle w:val="rowtabella0"/>
                    <w:jc w:val="center"/>
                    <w:rPr>
                      <w:color w:val="002060"/>
                    </w:rPr>
                  </w:pPr>
                  <w:r w:rsidRPr="009447D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8D520" w14:textId="77777777" w:rsidR="00843AC5" w:rsidRPr="009447DA" w:rsidRDefault="00843AC5" w:rsidP="004D13CE">
                  <w:pPr>
                    <w:pStyle w:val="rowtabella0"/>
                    <w:jc w:val="center"/>
                    <w:rPr>
                      <w:color w:val="002060"/>
                    </w:rPr>
                  </w:pPr>
                  <w:r w:rsidRPr="009447DA">
                    <w:rPr>
                      <w:color w:val="002060"/>
                    </w:rPr>
                    <w:t> </w:t>
                  </w:r>
                </w:p>
              </w:tc>
            </w:tr>
            <w:tr w:rsidR="00843AC5" w:rsidRPr="009447DA" w14:paraId="4BAC90DE"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0FA797" w14:textId="77777777" w:rsidR="00843AC5" w:rsidRPr="009447DA" w:rsidRDefault="00843AC5" w:rsidP="004D13CE">
                  <w:pPr>
                    <w:pStyle w:val="rowtabella0"/>
                    <w:rPr>
                      <w:color w:val="002060"/>
                    </w:rPr>
                  </w:pPr>
                  <w:r w:rsidRPr="009447DA">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9CFF8F" w14:textId="77777777" w:rsidR="00843AC5" w:rsidRPr="009447DA" w:rsidRDefault="00843AC5" w:rsidP="004D13CE">
                  <w:pPr>
                    <w:pStyle w:val="rowtabella0"/>
                    <w:rPr>
                      <w:color w:val="002060"/>
                    </w:rPr>
                  </w:pPr>
                  <w:r w:rsidRPr="009447DA">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4D129" w14:textId="77777777" w:rsidR="00843AC5" w:rsidRPr="009447DA" w:rsidRDefault="00843AC5" w:rsidP="004D13CE">
                  <w:pPr>
                    <w:pStyle w:val="rowtabella0"/>
                    <w:jc w:val="center"/>
                    <w:rPr>
                      <w:color w:val="002060"/>
                    </w:rPr>
                  </w:pPr>
                  <w:r w:rsidRPr="009447DA">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D90549" w14:textId="77777777" w:rsidR="00843AC5" w:rsidRPr="009447DA" w:rsidRDefault="00843AC5" w:rsidP="004D13CE">
                  <w:pPr>
                    <w:pStyle w:val="rowtabella0"/>
                    <w:jc w:val="center"/>
                    <w:rPr>
                      <w:color w:val="002060"/>
                    </w:rPr>
                  </w:pPr>
                  <w:r w:rsidRPr="009447DA">
                    <w:rPr>
                      <w:color w:val="002060"/>
                    </w:rPr>
                    <w:t> </w:t>
                  </w:r>
                </w:p>
              </w:tc>
            </w:tr>
            <w:tr w:rsidR="00843AC5" w:rsidRPr="009447DA" w14:paraId="0ADAC247"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3E7C33" w14:textId="77777777" w:rsidR="00843AC5" w:rsidRPr="009447DA" w:rsidRDefault="00843AC5" w:rsidP="004D13CE">
                  <w:pPr>
                    <w:pStyle w:val="rowtabella0"/>
                    <w:rPr>
                      <w:color w:val="002060"/>
                    </w:rPr>
                  </w:pPr>
                  <w:r w:rsidRPr="009447DA">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2F8B6B" w14:textId="77777777" w:rsidR="00843AC5" w:rsidRPr="009447DA" w:rsidRDefault="00843AC5" w:rsidP="004D13CE">
                  <w:pPr>
                    <w:pStyle w:val="rowtabella0"/>
                    <w:rPr>
                      <w:color w:val="002060"/>
                    </w:rPr>
                  </w:pPr>
                  <w:r w:rsidRPr="009447DA">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044803" w14:textId="77777777" w:rsidR="00843AC5" w:rsidRPr="009447DA" w:rsidRDefault="00843AC5" w:rsidP="004D13CE">
                  <w:pPr>
                    <w:pStyle w:val="rowtabella0"/>
                    <w:jc w:val="center"/>
                    <w:rPr>
                      <w:color w:val="002060"/>
                    </w:rPr>
                  </w:pPr>
                  <w:r w:rsidRPr="009447DA">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B6125" w14:textId="77777777" w:rsidR="00843AC5" w:rsidRPr="009447DA" w:rsidRDefault="00843AC5" w:rsidP="004D13CE">
                  <w:pPr>
                    <w:pStyle w:val="rowtabella0"/>
                    <w:jc w:val="center"/>
                    <w:rPr>
                      <w:color w:val="002060"/>
                    </w:rPr>
                  </w:pPr>
                  <w:r w:rsidRPr="009447DA">
                    <w:rPr>
                      <w:color w:val="002060"/>
                    </w:rPr>
                    <w:t> </w:t>
                  </w:r>
                </w:p>
              </w:tc>
            </w:tr>
            <w:tr w:rsidR="00843AC5" w:rsidRPr="009447DA" w14:paraId="5DB45973"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BDEC2" w14:textId="77777777" w:rsidR="00843AC5" w:rsidRPr="009447DA" w:rsidRDefault="00843AC5" w:rsidP="004D13CE">
                  <w:pPr>
                    <w:pStyle w:val="rowtabella0"/>
                    <w:rPr>
                      <w:color w:val="002060"/>
                    </w:rPr>
                  </w:pPr>
                  <w:r w:rsidRPr="009447DA">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D7E76" w14:textId="77777777" w:rsidR="00843AC5" w:rsidRPr="009447DA" w:rsidRDefault="00843AC5" w:rsidP="004D13CE">
                  <w:pPr>
                    <w:pStyle w:val="rowtabella0"/>
                    <w:rPr>
                      <w:color w:val="002060"/>
                    </w:rPr>
                  </w:pPr>
                  <w:r w:rsidRPr="009447DA">
                    <w:rPr>
                      <w:color w:val="002060"/>
                    </w:rPr>
                    <w:t>- ASD KAPPABI POTENZAPICENA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9415E" w14:textId="77777777" w:rsidR="00843AC5" w:rsidRPr="009447DA" w:rsidRDefault="00843AC5" w:rsidP="004D13CE">
                  <w:pPr>
                    <w:pStyle w:val="rowtabella0"/>
                    <w:jc w:val="center"/>
                    <w:rPr>
                      <w:color w:val="002060"/>
                    </w:rPr>
                  </w:pPr>
                  <w:r w:rsidRPr="009447DA">
                    <w:rPr>
                      <w:color w:val="002060"/>
                    </w:rPr>
                    <w:t>3 - 11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D9E72" w14:textId="77777777" w:rsidR="00843AC5" w:rsidRPr="009447DA" w:rsidRDefault="00843AC5" w:rsidP="004D13CE">
                  <w:pPr>
                    <w:pStyle w:val="rowtabella0"/>
                    <w:jc w:val="center"/>
                    <w:rPr>
                      <w:color w:val="002060"/>
                    </w:rPr>
                  </w:pPr>
                  <w:r w:rsidRPr="009447DA">
                    <w:rPr>
                      <w:color w:val="002060"/>
                    </w:rPr>
                    <w:t> </w:t>
                  </w:r>
                </w:p>
              </w:tc>
            </w:tr>
            <w:tr w:rsidR="00843AC5" w:rsidRPr="009447DA" w14:paraId="0B42A3CA"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6AD8690A" w14:textId="77777777" w:rsidR="00843AC5" w:rsidRPr="009447DA" w:rsidRDefault="00843AC5" w:rsidP="004D13CE">
                  <w:pPr>
                    <w:pStyle w:val="rowtabella0"/>
                    <w:rPr>
                      <w:color w:val="002060"/>
                    </w:rPr>
                  </w:pPr>
                  <w:r w:rsidRPr="009447DA">
                    <w:rPr>
                      <w:color w:val="002060"/>
                    </w:rPr>
                    <w:t>(1) - disputata il 13/01/2024</w:t>
                  </w:r>
                </w:p>
              </w:tc>
            </w:tr>
          </w:tbl>
          <w:p w14:paraId="1692394D" w14:textId="77777777" w:rsidR="00843AC5" w:rsidRPr="009447DA" w:rsidRDefault="00843AC5" w:rsidP="004D13CE">
            <w:pPr>
              <w:rPr>
                <w:color w:val="002060"/>
              </w:rPr>
            </w:pPr>
          </w:p>
        </w:tc>
      </w:tr>
    </w:tbl>
    <w:p w14:paraId="43BDAAD5" w14:textId="77777777" w:rsidR="00843AC5" w:rsidRPr="009447DA" w:rsidRDefault="00843AC5" w:rsidP="00843AC5">
      <w:pPr>
        <w:pStyle w:val="breakline"/>
        <w:rPr>
          <w:rFonts w:eastAsiaTheme="minorEastAsia"/>
          <w:color w:val="002060"/>
        </w:rPr>
      </w:pPr>
    </w:p>
    <w:p w14:paraId="5E4F8472" w14:textId="77777777" w:rsidR="00843AC5" w:rsidRPr="009447DA" w:rsidRDefault="00843AC5" w:rsidP="00843AC5">
      <w:pPr>
        <w:pStyle w:val="breakline"/>
        <w:rPr>
          <w:color w:val="002060"/>
        </w:rPr>
      </w:pPr>
    </w:p>
    <w:p w14:paraId="2B98FCCE" w14:textId="77777777" w:rsidR="00843AC5" w:rsidRPr="009447DA" w:rsidRDefault="00843AC5" w:rsidP="00843AC5">
      <w:pPr>
        <w:pStyle w:val="titoloprinc0"/>
        <w:rPr>
          <w:color w:val="002060"/>
        </w:rPr>
      </w:pPr>
      <w:r w:rsidRPr="009447DA">
        <w:rPr>
          <w:color w:val="002060"/>
        </w:rPr>
        <w:t>GIUDICE SPORTIVO</w:t>
      </w:r>
    </w:p>
    <w:p w14:paraId="27273A30" w14:textId="77777777" w:rsidR="00843AC5" w:rsidRPr="009447DA" w:rsidRDefault="00843AC5" w:rsidP="00843AC5">
      <w:pPr>
        <w:pStyle w:val="diffida"/>
        <w:rPr>
          <w:color w:val="002060"/>
        </w:rPr>
      </w:pPr>
      <w:r w:rsidRPr="009447DA">
        <w:rPr>
          <w:color w:val="002060"/>
        </w:rPr>
        <w:t>Il Giudice Sportivo Avv. Agnese Lazzaretti, con l'assistenza del segretario Angelo Castellana, nella seduta del 17/01/2024, ha adottato le decisioni che di seguito integralmente si riportano:</w:t>
      </w:r>
    </w:p>
    <w:p w14:paraId="26F004A1" w14:textId="77777777" w:rsidR="00843AC5" w:rsidRPr="009447DA" w:rsidRDefault="00843AC5" w:rsidP="00843AC5">
      <w:pPr>
        <w:pStyle w:val="titolo10"/>
        <w:rPr>
          <w:color w:val="002060"/>
        </w:rPr>
      </w:pPr>
      <w:r w:rsidRPr="009447DA">
        <w:rPr>
          <w:color w:val="002060"/>
        </w:rPr>
        <w:t xml:space="preserve">GARE DEL 12/ 1/2024 </w:t>
      </w:r>
    </w:p>
    <w:p w14:paraId="60EE4903" w14:textId="77777777" w:rsidR="00843AC5" w:rsidRPr="009447DA" w:rsidRDefault="00843AC5" w:rsidP="00843AC5">
      <w:pPr>
        <w:pStyle w:val="titolo7a"/>
        <w:rPr>
          <w:color w:val="002060"/>
        </w:rPr>
      </w:pPr>
      <w:r w:rsidRPr="009447DA">
        <w:rPr>
          <w:color w:val="002060"/>
        </w:rPr>
        <w:t xml:space="preserve">PROVVEDIMENTI DISCIPLINARI </w:t>
      </w:r>
    </w:p>
    <w:p w14:paraId="3073DE98"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682F3346" w14:textId="77777777" w:rsidR="00843AC5" w:rsidRPr="009447DA" w:rsidRDefault="00843AC5" w:rsidP="00843AC5">
      <w:pPr>
        <w:pStyle w:val="titolo30"/>
        <w:rPr>
          <w:color w:val="002060"/>
        </w:rPr>
      </w:pPr>
      <w:r w:rsidRPr="009447DA">
        <w:rPr>
          <w:color w:val="002060"/>
        </w:rPr>
        <w:t xml:space="preserve">ALLENATORI </w:t>
      </w:r>
    </w:p>
    <w:p w14:paraId="75CEFE43" w14:textId="77777777" w:rsidR="00843AC5" w:rsidRPr="009447DA" w:rsidRDefault="00843AC5" w:rsidP="00843AC5">
      <w:pPr>
        <w:pStyle w:val="titolo20"/>
        <w:rPr>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9B5264F" w14:textId="77777777" w:rsidTr="004D13CE">
        <w:tc>
          <w:tcPr>
            <w:tcW w:w="2200" w:type="dxa"/>
            <w:tcMar>
              <w:top w:w="20" w:type="dxa"/>
              <w:left w:w="20" w:type="dxa"/>
              <w:bottom w:w="20" w:type="dxa"/>
              <w:right w:w="20" w:type="dxa"/>
            </w:tcMar>
            <w:vAlign w:val="center"/>
            <w:hideMark/>
          </w:tcPr>
          <w:p w14:paraId="20FD3785" w14:textId="77777777" w:rsidR="00843AC5" w:rsidRPr="009447DA" w:rsidRDefault="00843AC5" w:rsidP="004D13CE">
            <w:pPr>
              <w:pStyle w:val="movimento"/>
              <w:rPr>
                <w:color w:val="002060"/>
              </w:rPr>
            </w:pPr>
            <w:r w:rsidRPr="009447DA">
              <w:rPr>
                <w:color w:val="002060"/>
              </w:rPr>
              <w:t>QUINELLATO CARLOS HENRIQUE</w:t>
            </w:r>
          </w:p>
        </w:tc>
        <w:tc>
          <w:tcPr>
            <w:tcW w:w="2200" w:type="dxa"/>
            <w:tcMar>
              <w:top w:w="20" w:type="dxa"/>
              <w:left w:w="20" w:type="dxa"/>
              <w:bottom w:w="20" w:type="dxa"/>
              <w:right w:w="20" w:type="dxa"/>
            </w:tcMar>
            <w:vAlign w:val="center"/>
            <w:hideMark/>
          </w:tcPr>
          <w:p w14:paraId="2D47A170" w14:textId="77777777" w:rsidR="00843AC5" w:rsidRPr="009447DA" w:rsidRDefault="00843AC5" w:rsidP="004D13CE">
            <w:pPr>
              <w:pStyle w:val="movimento2"/>
              <w:rPr>
                <w:color w:val="002060"/>
              </w:rPr>
            </w:pPr>
            <w:r w:rsidRPr="009447DA">
              <w:rPr>
                <w:color w:val="002060"/>
              </w:rPr>
              <w:t xml:space="preserve">(GLS DORICA AN.UR) </w:t>
            </w:r>
          </w:p>
        </w:tc>
        <w:tc>
          <w:tcPr>
            <w:tcW w:w="800" w:type="dxa"/>
            <w:tcMar>
              <w:top w:w="20" w:type="dxa"/>
              <w:left w:w="20" w:type="dxa"/>
              <w:bottom w:w="20" w:type="dxa"/>
              <w:right w:w="20" w:type="dxa"/>
            </w:tcMar>
            <w:vAlign w:val="center"/>
            <w:hideMark/>
          </w:tcPr>
          <w:p w14:paraId="3009216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9532C7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6DE5023" w14:textId="77777777" w:rsidR="00843AC5" w:rsidRPr="009447DA" w:rsidRDefault="00843AC5" w:rsidP="004D13CE">
            <w:pPr>
              <w:pStyle w:val="movimento2"/>
              <w:rPr>
                <w:color w:val="002060"/>
              </w:rPr>
            </w:pPr>
            <w:r w:rsidRPr="009447DA">
              <w:rPr>
                <w:color w:val="002060"/>
              </w:rPr>
              <w:t> </w:t>
            </w:r>
          </w:p>
        </w:tc>
      </w:tr>
    </w:tbl>
    <w:p w14:paraId="058B6524" w14:textId="77777777" w:rsidR="00843AC5" w:rsidRDefault="00843AC5" w:rsidP="00843AC5">
      <w:pPr>
        <w:pStyle w:val="breakline"/>
        <w:rPr>
          <w:color w:val="002060"/>
        </w:rPr>
      </w:pPr>
    </w:p>
    <w:p w14:paraId="4FB3D1A5" w14:textId="77777777" w:rsidR="00843AC5" w:rsidRPr="003A5633" w:rsidRDefault="00843AC5" w:rsidP="00843AC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407E904A" w14:textId="77777777" w:rsidR="00843AC5" w:rsidRPr="003A5633" w:rsidRDefault="00843AC5" w:rsidP="00843AC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lastRenderedPageBreak/>
        <w:t xml:space="preserve">                         Angelo Castellana        </w:t>
      </w:r>
      <w:r w:rsidRPr="003A5633">
        <w:rPr>
          <w:rFonts w:ascii="Arial" w:hAnsi="Arial" w:cs="Arial"/>
          <w:noProof/>
          <w:color w:val="002060"/>
          <w:sz w:val="22"/>
          <w:szCs w:val="22"/>
        </w:rPr>
        <w:tab/>
        <w:t xml:space="preserve">                                Agnese Lazzaretti</w:t>
      </w:r>
    </w:p>
    <w:p w14:paraId="52724F8F" w14:textId="77777777" w:rsidR="00843AC5" w:rsidRPr="009447DA" w:rsidRDefault="00843AC5" w:rsidP="00843AC5">
      <w:pPr>
        <w:pStyle w:val="breakline"/>
        <w:rPr>
          <w:rFonts w:eastAsiaTheme="minorEastAsia"/>
          <w:color w:val="002060"/>
        </w:rPr>
      </w:pPr>
    </w:p>
    <w:p w14:paraId="0662F147" w14:textId="77777777" w:rsidR="00843AC5" w:rsidRPr="009447DA" w:rsidRDefault="00843AC5" w:rsidP="00843AC5">
      <w:pPr>
        <w:pStyle w:val="titoloprinc0"/>
        <w:rPr>
          <w:color w:val="002060"/>
        </w:rPr>
      </w:pPr>
      <w:r w:rsidRPr="009447DA">
        <w:rPr>
          <w:color w:val="002060"/>
        </w:rPr>
        <w:t>CLASSIFICA</w:t>
      </w:r>
    </w:p>
    <w:p w14:paraId="1CCED97B" w14:textId="77777777" w:rsidR="00843AC5" w:rsidRPr="009447DA" w:rsidRDefault="00843AC5" w:rsidP="00843AC5">
      <w:pPr>
        <w:pStyle w:val="breakline"/>
        <w:rPr>
          <w:color w:val="002060"/>
        </w:rPr>
      </w:pPr>
    </w:p>
    <w:p w14:paraId="467A0F5C" w14:textId="77777777" w:rsidR="00843AC5" w:rsidRPr="009447DA" w:rsidRDefault="00843AC5" w:rsidP="00843AC5">
      <w:pPr>
        <w:pStyle w:val="breakline"/>
        <w:rPr>
          <w:color w:val="002060"/>
        </w:rPr>
      </w:pPr>
    </w:p>
    <w:p w14:paraId="53AC27CB"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6E34AB55"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F7BC1"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48E5"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8525B"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C4CBD"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8ED38"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28E1"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A07AC"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51358"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40A36"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87B08" w14:textId="77777777" w:rsidR="00843AC5" w:rsidRPr="009447DA" w:rsidRDefault="00843AC5" w:rsidP="004D13CE">
            <w:pPr>
              <w:pStyle w:val="headertabella0"/>
              <w:rPr>
                <w:color w:val="002060"/>
              </w:rPr>
            </w:pPr>
            <w:r w:rsidRPr="009447DA">
              <w:rPr>
                <w:color w:val="002060"/>
              </w:rPr>
              <w:t>PE</w:t>
            </w:r>
          </w:p>
        </w:tc>
      </w:tr>
      <w:tr w:rsidR="00843AC5" w:rsidRPr="009447DA" w14:paraId="7AC894BF"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9DDC61" w14:textId="77777777" w:rsidR="00843AC5" w:rsidRPr="009447DA" w:rsidRDefault="00843AC5" w:rsidP="004D13CE">
            <w:pPr>
              <w:pStyle w:val="rowtabella0"/>
              <w:rPr>
                <w:color w:val="002060"/>
              </w:rPr>
            </w:pPr>
            <w:r w:rsidRPr="009447D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62DC"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61E0"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7A95"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866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53A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B131" w14:textId="77777777" w:rsidR="00843AC5" w:rsidRPr="009447DA" w:rsidRDefault="00843AC5" w:rsidP="004D13CE">
            <w:pPr>
              <w:pStyle w:val="rowtabella0"/>
              <w:jc w:val="center"/>
              <w:rPr>
                <w:color w:val="002060"/>
              </w:rPr>
            </w:pPr>
            <w:r w:rsidRPr="009447D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6CE3"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E9E6" w14:textId="77777777" w:rsidR="00843AC5" w:rsidRPr="009447DA" w:rsidRDefault="00843AC5" w:rsidP="004D13CE">
            <w:pPr>
              <w:pStyle w:val="rowtabella0"/>
              <w:jc w:val="center"/>
              <w:rPr>
                <w:color w:val="002060"/>
              </w:rPr>
            </w:pPr>
            <w:r w:rsidRPr="009447D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078D" w14:textId="77777777" w:rsidR="00843AC5" w:rsidRPr="009447DA" w:rsidRDefault="00843AC5" w:rsidP="004D13CE">
            <w:pPr>
              <w:pStyle w:val="rowtabella0"/>
              <w:jc w:val="center"/>
              <w:rPr>
                <w:color w:val="002060"/>
              </w:rPr>
            </w:pPr>
            <w:r w:rsidRPr="009447DA">
              <w:rPr>
                <w:color w:val="002060"/>
              </w:rPr>
              <w:t>0</w:t>
            </w:r>
          </w:p>
        </w:tc>
      </w:tr>
      <w:tr w:rsidR="00843AC5" w:rsidRPr="009447DA" w14:paraId="2C37B12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F4C35" w14:textId="77777777" w:rsidR="00843AC5" w:rsidRPr="009447DA" w:rsidRDefault="00843AC5" w:rsidP="004D13CE">
            <w:pPr>
              <w:pStyle w:val="rowtabella0"/>
              <w:rPr>
                <w:color w:val="002060"/>
              </w:rPr>
            </w:pPr>
            <w:r w:rsidRPr="009447D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B91F5"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0B7E"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B00C"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9CF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A89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5C14" w14:textId="77777777" w:rsidR="00843AC5" w:rsidRPr="009447DA" w:rsidRDefault="00843AC5" w:rsidP="004D13CE">
            <w:pPr>
              <w:pStyle w:val="rowtabella0"/>
              <w:jc w:val="center"/>
              <w:rPr>
                <w:color w:val="002060"/>
              </w:rPr>
            </w:pPr>
            <w:r w:rsidRPr="009447D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34D9"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2A8B" w14:textId="77777777" w:rsidR="00843AC5" w:rsidRPr="009447DA" w:rsidRDefault="00843AC5" w:rsidP="004D13CE">
            <w:pPr>
              <w:pStyle w:val="rowtabella0"/>
              <w:jc w:val="center"/>
              <w:rPr>
                <w:color w:val="002060"/>
              </w:rPr>
            </w:pPr>
            <w:r w:rsidRPr="009447D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FBCD" w14:textId="77777777" w:rsidR="00843AC5" w:rsidRPr="009447DA" w:rsidRDefault="00843AC5" w:rsidP="004D13CE">
            <w:pPr>
              <w:pStyle w:val="rowtabella0"/>
              <w:jc w:val="center"/>
              <w:rPr>
                <w:color w:val="002060"/>
              </w:rPr>
            </w:pPr>
            <w:r w:rsidRPr="009447DA">
              <w:rPr>
                <w:color w:val="002060"/>
              </w:rPr>
              <w:t>0</w:t>
            </w:r>
          </w:p>
        </w:tc>
      </w:tr>
      <w:tr w:rsidR="00843AC5" w:rsidRPr="009447DA" w14:paraId="5CE7AA2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307AB" w14:textId="77777777" w:rsidR="00843AC5" w:rsidRPr="009447DA" w:rsidRDefault="00843AC5" w:rsidP="004D13CE">
            <w:pPr>
              <w:pStyle w:val="rowtabella0"/>
              <w:rPr>
                <w:color w:val="002060"/>
              </w:rPr>
            </w:pPr>
            <w:r w:rsidRPr="009447D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0C4D"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D671"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7940"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820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81C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F926" w14:textId="77777777" w:rsidR="00843AC5" w:rsidRPr="009447DA" w:rsidRDefault="00843AC5" w:rsidP="004D13CE">
            <w:pPr>
              <w:pStyle w:val="rowtabella0"/>
              <w:jc w:val="center"/>
              <w:rPr>
                <w:color w:val="002060"/>
              </w:rPr>
            </w:pPr>
            <w:r w:rsidRPr="009447D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0DAE" w14:textId="77777777" w:rsidR="00843AC5" w:rsidRPr="009447DA" w:rsidRDefault="00843AC5" w:rsidP="004D13CE">
            <w:pPr>
              <w:pStyle w:val="rowtabella0"/>
              <w:jc w:val="center"/>
              <w:rPr>
                <w:color w:val="002060"/>
              </w:rPr>
            </w:pPr>
            <w:r w:rsidRPr="009447D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B51B"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D867" w14:textId="77777777" w:rsidR="00843AC5" w:rsidRPr="009447DA" w:rsidRDefault="00843AC5" w:rsidP="004D13CE">
            <w:pPr>
              <w:pStyle w:val="rowtabella0"/>
              <w:jc w:val="center"/>
              <w:rPr>
                <w:color w:val="002060"/>
              </w:rPr>
            </w:pPr>
            <w:r w:rsidRPr="009447DA">
              <w:rPr>
                <w:color w:val="002060"/>
              </w:rPr>
              <w:t>0</w:t>
            </w:r>
          </w:p>
        </w:tc>
      </w:tr>
      <w:tr w:rsidR="00843AC5" w:rsidRPr="009447DA" w14:paraId="158EB24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87A7B" w14:textId="77777777" w:rsidR="00843AC5" w:rsidRPr="009447DA" w:rsidRDefault="00843AC5" w:rsidP="004D13CE">
            <w:pPr>
              <w:pStyle w:val="rowtabella0"/>
              <w:rPr>
                <w:color w:val="002060"/>
              </w:rPr>
            </w:pPr>
            <w:r w:rsidRPr="009447D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9D5F"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51371"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85EE"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D7E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581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5981"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8533"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DF79"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1F04" w14:textId="77777777" w:rsidR="00843AC5" w:rsidRPr="009447DA" w:rsidRDefault="00843AC5" w:rsidP="004D13CE">
            <w:pPr>
              <w:pStyle w:val="rowtabella0"/>
              <w:jc w:val="center"/>
              <w:rPr>
                <w:color w:val="002060"/>
              </w:rPr>
            </w:pPr>
            <w:r w:rsidRPr="009447DA">
              <w:rPr>
                <w:color w:val="002060"/>
              </w:rPr>
              <w:t>0</w:t>
            </w:r>
          </w:p>
        </w:tc>
      </w:tr>
      <w:tr w:rsidR="00843AC5" w:rsidRPr="009447DA" w14:paraId="42EDCFF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8F3E7" w14:textId="77777777" w:rsidR="00843AC5" w:rsidRPr="009447DA" w:rsidRDefault="00843AC5" w:rsidP="004D13CE">
            <w:pPr>
              <w:pStyle w:val="rowtabella0"/>
              <w:rPr>
                <w:color w:val="002060"/>
              </w:rPr>
            </w:pPr>
            <w:r w:rsidRPr="009447D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B6AA"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781D"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E101"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AF7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3D3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CCB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3883"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BDB4"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5A23" w14:textId="77777777" w:rsidR="00843AC5" w:rsidRPr="009447DA" w:rsidRDefault="00843AC5" w:rsidP="004D13CE">
            <w:pPr>
              <w:pStyle w:val="rowtabella0"/>
              <w:jc w:val="center"/>
              <w:rPr>
                <w:color w:val="002060"/>
              </w:rPr>
            </w:pPr>
            <w:r w:rsidRPr="009447DA">
              <w:rPr>
                <w:color w:val="002060"/>
              </w:rPr>
              <w:t>0</w:t>
            </w:r>
          </w:p>
        </w:tc>
      </w:tr>
      <w:tr w:rsidR="00843AC5" w:rsidRPr="009447DA" w14:paraId="7CA6B31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F71F2" w14:textId="77777777" w:rsidR="00843AC5" w:rsidRPr="009447DA" w:rsidRDefault="00843AC5" w:rsidP="004D13CE">
            <w:pPr>
              <w:pStyle w:val="rowtabella0"/>
              <w:rPr>
                <w:color w:val="002060"/>
              </w:rPr>
            </w:pPr>
            <w:r w:rsidRPr="009447DA">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347E"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AEF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6132"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93CF"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1B1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A968"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E974"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C57B"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DE52" w14:textId="77777777" w:rsidR="00843AC5" w:rsidRPr="009447DA" w:rsidRDefault="00843AC5" w:rsidP="004D13CE">
            <w:pPr>
              <w:pStyle w:val="rowtabella0"/>
              <w:jc w:val="center"/>
              <w:rPr>
                <w:color w:val="002060"/>
              </w:rPr>
            </w:pPr>
            <w:r w:rsidRPr="009447DA">
              <w:rPr>
                <w:color w:val="002060"/>
              </w:rPr>
              <w:t>0</w:t>
            </w:r>
          </w:p>
        </w:tc>
      </w:tr>
      <w:tr w:rsidR="00843AC5" w:rsidRPr="009447DA" w14:paraId="3E546AB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0BE17" w14:textId="77777777" w:rsidR="00843AC5" w:rsidRPr="009447DA" w:rsidRDefault="00843AC5" w:rsidP="004D13CE">
            <w:pPr>
              <w:pStyle w:val="rowtabella0"/>
              <w:rPr>
                <w:color w:val="002060"/>
              </w:rPr>
            </w:pPr>
            <w:r w:rsidRPr="009447D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3845"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8695"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E1F6"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807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51B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C18F"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49E3"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797B"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52CD" w14:textId="77777777" w:rsidR="00843AC5" w:rsidRPr="009447DA" w:rsidRDefault="00843AC5" w:rsidP="004D13CE">
            <w:pPr>
              <w:pStyle w:val="rowtabella0"/>
              <w:jc w:val="center"/>
              <w:rPr>
                <w:color w:val="002060"/>
              </w:rPr>
            </w:pPr>
            <w:r w:rsidRPr="009447DA">
              <w:rPr>
                <w:color w:val="002060"/>
              </w:rPr>
              <w:t>0</w:t>
            </w:r>
          </w:p>
        </w:tc>
      </w:tr>
      <w:tr w:rsidR="00843AC5" w:rsidRPr="009447DA" w14:paraId="348E17D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E21E7" w14:textId="77777777" w:rsidR="00843AC5" w:rsidRPr="009447DA" w:rsidRDefault="00843AC5" w:rsidP="004D13CE">
            <w:pPr>
              <w:pStyle w:val="rowtabella0"/>
              <w:rPr>
                <w:color w:val="002060"/>
              </w:rPr>
            </w:pPr>
            <w:r w:rsidRPr="009447DA">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82B2"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B01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62DC"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591A"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29B7"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2134"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ABEB"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430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D8D4" w14:textId="77777777" w:rsidR="00843AC5" w:rsidRPr="009447DA" w:rsidRDefault="00843AC5" w:rsidP="004D13CE">
            <w:pPr>
              <w:pStyle w:val="rowtabella0"/>
              <w:jc w:val="center"/>
              <w:rPr>
                <w:color w:val="002060"/>
              </w:rPr>
            </w:pPr>
            <w:r w:rsidRPr="009447DA">
              <w:rPr>
                <w:color w:val="002060"/>
              </w:rPr>
              <w:t>0</w:t>
            </w:r>
          </w:p>
        </w:tc>
      </w:tr>
      <w:tr w:rsidR="00843AC5" w:rsidRPr="009447DA" w14:paraId="6ADEC00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4FF8D" w14:textId="77777777" w:rsidR="00843AC5" w:rsidRPr="009447DA" w:rsidRDefault="00843AC5" w:rsidP="004D13CE">
            <w:pPr>
              <w:pStyle w:val="rowtabella0"/>
              <w:rPr>
                <w:color w:val="002060"/>
              </w:rPr>
            </w:pPr>
            <w:r w:rsidRPr="009447D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8E66"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D884"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045D"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376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5F8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BA93"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6EE6" w14:textId="77777777" w:rsidR="00843AC5" w:rsidRPr="009447DA" w:rsidRDefault="00843AC5" w:rsidP="004D13CE">
            <w:pPr>
              <w:pStyle w:val="rowtabella0"/>
              <w:jc w:val="center"/>
              <w:rPr>
                <w:color w:val="002060"/>
              </w:rPr>
            </w:pPr>
            <w:r w:rsidRPr="009447D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2AB3"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D0E5" w14:textId="77777777" w:rsidR="00843AC5" w:rsidRPr="009447DA" w:rsidRDefault="00843AC5" w:rsidP="004D13CE">
            <w:pPr>
              <w:pStyle w:val="rowtabella0"/>
              <w:jc w:val="center"/>
              <w:rPr>
                <w:color w:val="002060"/>
              </w:rPr>
            </w:pPr>
            <w:r w:rsidRPr="009447DA">
              <w:rPr>
                <w:color w:val="002060"/>
              </w:rPr>
              <w:t>0</w:t>
            </w:r>
          </w:p>
        </w:tc>
      </w:tr>
      <w:tr w:rsidR="00843AC5" w:rsidRPr="009447DA" w14:paraId="53A2AE0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A8AE9" w14:textId="77777777" w:rsidR="00843AC5" w:rsidRPr="009447DA" w:rsidRDefault="00843AC5" w:rsidP="004D13CE">
            <w:pPr>
              <w:pStyle w:val="rowtabella0"/>
              <w:rPr>
                <w:color w:val="002060"/>
              </w:rPr>
            </w:pPr>
            <w:r w:rsidRPr="009447DA">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04E8"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0049"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DFB6"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F383C"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3DF2"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5930"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4BF9" w14:textId="77777777" w:rsidR="00843AC5" w:rsidRPr="009447DA" w:rsidRDefault="00843AC5" w:rsidP="004D13CE">
            <w:pPr>
              <w:pStyle w:val="rowtabella0"/>
              <w:jc w:val="center"/>
              <w:rPr>
                <w:color w:val="002060"/>
              </w:rPr>
            </w:pPr>
            <w:r w:rsidRPr="009447D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5883"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7741" w14:textId="77777777" w:rsidR="00843AC5" w:rsidRPr="009447DA" w:rsidRDefault="00843AC5" w:rsidP="004D13CE">
            <w:pPr>
              <w:pStyle w:val="rowtabella0"/>
              <w:jc w:val="center"/>
              <w:rPr>
                <w:color w:val="002060"/>
              </w:rPr>
            </w:pPr>
            <w:r w:rsidRPr="009447DA">
              <w:rPr>
                <w:color w:val="002060"/>
              </w:rPr>
              <w:t>0</w:t>
            </w:r>
          </w:p>
        </w:tc>
      </w:tr>
      <w:tr w:rsidR="00843AC5" w:rsidRPr="009447DA" w14:paraId="3E80B9E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B7CAB" w14:textId="77777777" w:rsidR="00843AC5" w:rsidRPr="009447DA" w:rsidRDefault="00843AC5" w:rsidP="004D13CE">
            <w:pPr>
              <w:pStyle w:val="rowtabella0"/>
              <w:rPr>
                <w:color w:val="002060"/>
              </w:rPr>
            </w:pPr>
            <w:r w:rsidRPr="009447DA">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6717"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B552"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EE12"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F5DD"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0A82"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F44B"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BDA2" w14:textId="77777777" w:rsidR="00843AC5" w:rsidRPr="009447DA" w:rsidRDefault="00843AC5" w:rsidP="004D13CE">
            <w:pPr>
              <w:pStyle w:val="rowtabella0"/>
              <w:jc w:val="center"/>
              <w:rPr>
                <w:color w:val="002060"/>
              </w:rPr>
            </w:pPr>
            <w:r w:rsidRPr="009447D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C844"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BF6E" w14:textId="77777777" w:rsidR="00843AC5" w:rsidRPr="009447DA" w:rsidRDefault="00843AC5" w:rsidP="004D13CE">
            <w:pPr>
              <w:pStyle w:val="rowtabella0"/>
              <w:jc w:val="center"/>
              <w:rPr>
                <w:color w:val="002060"/>
              </w:rPr>
            </w:pPr>
            <w:r w:rsidRPr="009447DA">
              <w:rPr>
                <w:color w:val="002060"/>
              </w:rPr>
              <w:t>0</w:t>
            </w:r>
          </w:p>
        </w:tc>
      </w:tr>
      <w:tr w:rsidR="00843AC5" w:rsidRPr="009447DA" w14:paraId="2B11C3F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98034" w14:textId="77777777" w:rsidR="00843AC5" w:rsidRPr="009447DA" w:rsidRDefault="00843AC5" w:rsidP="004D13CE">
            <w:pPr>
              <w:pStyle w:val="rowtabella0"/>
              <w:rPr>
                <w:color w:val="002060"/>
              </w:rPr>
            </w:pPr>
            <w:r w:rsidRPr="009447DA">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3331"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B2A5"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479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826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E694"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BB11"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6C64"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23C6"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4EE7" w14:textId="77777777" w:rsidR="00843AC5" w:rsidRPr="009447DA" w:rsidRDefault="00843AC5" w:rsidP="004D13CE">
            <w:pPr>
              <w:pStyle w:val="rowtabella0"/>
              <w:jc w:val="center"/>
              <w:rPr>
                <w:color w:val="002060"/>
              </w:rPr>
            </w:pPr>
            <w:r w:rsidRPr="009447DA">
              <w:rPr>
                <w:color w:val="002060"/>
              </w:rPr>
              <w:t>0</w:t>
            </w:r>
          </w:p>
        </w:tc>
      </w:tr>
      <w:tr w:rsidR="00843AC5" w:rsidRPr="009447DA" w14:paraId="45F979D4"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96CE17" w14:textId="77777777" w:rsidR="00843AC5" w:rsidRPr="009447DA" w:rsidRDefault="00843AC5" w:rsidP="004D13CE">
            <w:pPr>
              <w:pStyle w:val="rowtabella0"/>
              <w:rPr>
                <w:color w:val="002060"/>
              </w:rPr>
            </w:pPr>
            <w:r w:rsidRPr="009447DA">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2485"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C5D4"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22B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ACDC"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6BF5"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6F64"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43EB" w14:textId="77777777" w:rsidR="00843AC5" w:rsidRPr="009447DA" w:rsidRDefault="00843AC5" w:rsidP="004D13CE">
            <w:pPr>
              <w:pStyle w:val="rowtabella0"/>
              <w:jc w:val="center"/>
              <w:rPr>
                <w:color w:val="002060"/>
              </w:rPr>
            </w:pPr>
            <w:r w:rsidRPr="009447DA">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5A20"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499A" w14:textId="77777777" w:rsidR="00843AC5" w:rsidRPr="009447DA" w:rsidRDefault="00843AC5" w:rsidP="004D13CE">
            <w:pPr>
              <w:pStyle w:val="rowtabella0"/>
              <w:jc w:val="center"/>
              <w:rPr>
                <w:color w:val="002060"/>
              </w:rPr>
            </w:pPr>
            <w:r w:rsidRPr="009447DA">
              <w:rPr>
                <w:color w:val="002060"/>
              </w:rPr>
              <w:t>1</w:t>
            </w:r>
          </w:p>
        </w:tc>
      </w:tr>
    </w:tbl>
    <w:p w14:paraId="0EC38E8A" w14:textId="77777777" w:rsidR="00843AC5" w:rsidRPr="009447DA" w:rsidRDefault="00843AC5" w:rsidP="00843AC5">
      <w:pPr>
        <w:pStyle w:val="breakline"/>
        <w:rPr>
          <w:rFonts w:eastAsiaTheme="minorEastAsia"/>
          <w:color w:val="002060"/>
        </w:rPr>
      </w:pPr>
    </w:p>
    <w:p w14:paraId="315EB004" w14:textId="77777777" w:rsidR="00541601" w:rsidRPr="009447DA" w:rsidRDefault="00541601" w:rsidP="00541601">
      <w:pPr>
        <w:pStyle w:val="titoloprinc0"/>
        <w:rPr>
          <w:color w:val="002060"/>
        </w:rPr>
      </w:pPr>
      <w:r w:rsidRPr="009447DA">
        <w:rPr>
          <w:color w:val="002060"/>
        </w:rPr>
        <w:t>PROGRAMMA GARE</w:t>
      </w:r>
    </w:p>
    <w:p w14:paraId="7F3FF369" w14:textId="77777777" w:rsidR="00843AC5" w:rsidRDefault="00843AC5" w:rsidP="00843AC5">
      <w:pPr>
        <w:pStyle w:val="breakline"/>
        <w:rPr>
          <w:color w:val="002060"/>
        </w:rPr>
      </w:pPr>
    </w:p>
    <w:p w14:paraId="3A254869" w14:textId="77777777" w:rsidR="00541601" w:rsidRPr="007B7BE7" w:rsidRDefault="00541601" w:rsidP="00541601">
      <w:pPr>
        <w:pStyle w:val="sottotitolocampionato10"/>
        <w:rPr>
          <w:color w:val="002060"/>
        </w:rPr>
      </w:pPr>
      <w:r w:rsidRPr="007B7B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98"/>
        <w:gridCol w:w="1542"/>
        <w:gridCol w:w="1542"/>
      </w:tblGrid>
      <w:tr w:rsidR="00541601" w:rsidRPr="007B7BE7" w14:paraId="6E4AD2C3"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7A9D4"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B0103"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27F25"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8AFB"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7F2C"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9978"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F6C4F"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2E0CAD12"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84684B" w14:textId="77777777" w:rsidR="00541601" w:rsidRPr="007B7BE7" w:rsidRDefault="00541601" w:rsidP="004D13CE">
            <w:pPr>
              <w:pStyle w:val="rowtabella0"/>
              <w:rPr>
                <w:color w:val="002060"/>
              </w:rPr>
            </w:pPr>
            <w:r w:rsidRPr="007B7BE7">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1DCFD" w14:textId="77777777" w:rsidR="00541601" w:rsidRPr="007B7BE7" w:rsidRDefault="00541601" w:rsidP="004D13CE">
            <w:pPr>
              <w:pStyle w:val="rowtabella0"/>
              <w:rPr>
                <w:color w:val="002060"/>
              </w:rPr>
            </w:pPr>
            <w:r w:rsidRPr="007B7BE7">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7A44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65E36" w14:textId="77777777" w:rsidR="00541601" w:rsidRPr="007B7BE7" w:rsidRDefault="00541601" w:rsidP="004D13CE">
            <w:pPr>
              <w:pStyle w:val="rowtabella0"/>
              <w:rPr>
                <w:color w:val="002060"/>
              </w:rPr>
            </w:pPr>
            <w:r w:rsidRPr="007B7BE7">
              <w:rPr>
                <w:color w:val="002060"/>
              </w:rPr>
              <w:t>19/01/2024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9015B" w14:textId="77777777" w:rsidR="00541601" w:rsidRPr="007B7BE7" w:rsidRDefault="00541601" w:rsidP="004D13CE">
            <w:pPr>
              <w:pStyle w:val="rowtabella0"/>
              <w:rPr>
                <w:color w:val="002060"/>
              </w:rPr>
            </w:pPr>
            <w:r w:rsidRPr="007B7BE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5BB53" w14:textId="77777777" w:rsidR="00541601" w:rsidRPr="007B7BE7" w:rsidRDefault="00541601" w:rsidP="004D13CE">
            <w:pPr>
              <w:pStyle w:val="rowtabella0"/>
              <w:rPr>
                <w:color w:val="002060"/>
              </w:rPr>
            </w:pPr>
            <w:r w:rsidRPr="007B7BE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052FF" w14:textId="77777777" w:rsidR="00541601" w:rsidRPr="007B7BE7" w:rsidRDefault="00541601" w:rsidP="004D13CE">
            <w:pPr>
              <w:pStyle w:val="rowtabella0"/>
              <w:rPr>
                <w:color w:val="002060"/>
              </w:rPr>
            </w:pPr>
            <w:r w:rsidRPr="007B7BE7">
              <w:rPr>
                <w:color w:val="002060"/>
              </w:rPr>
              <w:t>VIA MADRE TERESA DI CALCUTTA</w:t>
            </w:r>
          </w:p>
        </w:tc>
      </w:tr>
      <w:tr w:rsidR="00541601" w:rsidRPr="007B7BE7" w14:paraId="4AF921D1"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585A5D" w14:textId="77777777" w:rsidR="00541601" w:rsidRPr="007B7BE7" w:rsidRDefault="00541601" w:rsidP="004D13CE">
            <w:pPr>
              <w:pStyle w:val="rowtabella0"/>
              <w:rPr>
                <w:color w:val="002060"/>
              </w:rPr>
            </w:pPr>
            <w:r w:rsidRPr="007B7BE7">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F7EEC" w14:textId="77777777" w:rsidR="00541601" w:rsidRPr="007B7BE7" w:rsidRDefault="00541601" w:rsidP="004D13CE">
            <w:pPr>
              <w:pStyle w:val="rowtabella0"/>
              <w:rPr>
                <w:color w:val="002060"/>
              </w:rPr>
            </w:pPr>
            <w:r w:rsidRPr="007B7BE7">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04F51B"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3BF0B0" w14:textId="77777777" w:rsidR="00541601" w:rsidRPr="007B7BE7" w:rsidRDefault="00541601" w:rsidP="004D13CE">
            <w:pPr>
              <w:pStyle w:val="rowtabella0"/>
              <w:rPr>
                <w:color w:val="002060"/>
              </w:rPr>
            </w:pPr>
            <w:r w:rsidRPr="007B7BE7">
              <w:rPr>
                <w:color w:val="002060"/>
              </w:rPr>
              <w:t>19/01/2024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8D6EA7" w14:textId="77777777" w:rsidR="00541601" w:rsidRPr="007B7BE7" w:rsidRDefault="00541601" w:rsidP="004D13CE">
            <w:pPr>
              <w:pStyle w:val="rowtabella0"/>
              <w:rPr>
                <w:color w:val="002060"/>
              </w:rPr>
            </w:pPr>
            <w:r w:rsidRPr="007B7BE7">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AA08E" w14:textId="77777777" w:rsidR="00541601" w:rsidRPr="007B7BE7" w:rsidRDefault="00541601" w:rsidP="004D13CE">
            <w:pPr>
              <w:pStyle w:val="rowtabella0"/>
              <w:rPr>
                <w:color w:val="002060"/>
              </w:rPr>
            </w:pPr>
            <w:r w:rsidRPr="007B7BE7">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E6804" w14:textId="77777777" w:rsidR="00541601" w:rsidRPr="007B7BE7" w:rsidRDefault="00541601" w:rsidP="004D13CE">
            <w:pPr>
              <w:pStyle w:val="rowtabella0"/>
              <w:rPr>
                <w:color w:val="002060"/>
              </w:rPr>
            </w:pPr>
            <w:r w:rsidRPr="007B7BE7">
              <w:rPr>
                <w:color w:val="002060"/>
              </w:rPr>
              <w:t>STRADA FERMANA FALERIENSE, 52</w:t>
            </w:r>
          </w:p>
        </w:tc>
      </w:tr>
      <w:tr w:rsidR="00541601" w:rsidRPr="007B7BE7" w14:paraId="35850334"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9329E3" w14:textId="77777777" w:rsidR="00541601" w:rsidRPr="007B7BE7" w:rsidRDefault="00541601" w:rsidP="004D13CE">
            <w:pPr>
              <w:pStyle w:val="rowtabella0"/>
              <w:rPr>
                <w:color w:val="002060"/>
              </w:rPr>
            </w:pPr>
            <w:r w:rsidRPr="007B7BE7">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AD6EF" w14:textId="77777777" w:rsidR="00541601" w:rsidRPr="007B7BE7" w:rsidRDefault="00541601" w:rsidP="004D13CE">
            <w:pPr>
              <w:pStyle w:val="rowtabella0"/>
              <w:rPr>
                <w:color w:val="002060"/>
              </w:rPr>
            </w:pPr>
            <w:r w:rsidRPr="007B7BE7">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D47721"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ADA78" w14:textId="77777777" w:rsidR="00541601" w:rsidRPr="007B7BE7" w:rsidRDefault="00541601" w:rsidP="004D13CE">
            <w:pPr>
              <w:pStyle w:val="rowtabella0"/>
              <w:rPr>
                <w:color w:val="002060"/>
              </w:rPr>
            </w:pPr>
            <w:r w:rsidRPr="007B7BE7">
              <w:rPr>
                <w:color w:val="002060"/>
              </w:rPr>
              <w:t>19/01/2024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CC113F" w14:textId="77777777" w:rsidR="00541601" w:rsidRPr="007B7BE7" w:rsidRDefault="00541601" w:rsidP="004D13CE">
            <w:pPr>
              <w:pStyle w:val="rowtabella0"/>
              <w:rPr>
                <w:color w:val="002060"/>
              </w:rPr>
            </w:pPr>
            <w:r w:rsidRPr="007B7BE7">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E8E0F" w14:textId="77777777" w:rsidR="00541601" w:rsidRPr="007B7BE7" w:rsidRDefault="00541601" w:rsidP="004D13CE">
            <w:pPr>
              <w:pStyle w:val="rowtabella0"/>
              <w:rPr>
                <w:color w:val="002060"/>
              </w:rPr>
            </w:pPr>
            <w:r w:rsidRPr="007B7BE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5C85C7" w14:textId="77777777" w:rsidR="00541601" w:rsidRPr="007B7BE7" w:rsidRDefault="00541601" w:rsidP="004D13CE">
            <w:pPr>
              <w:pStyle w:val="rowtabella0"/>
              <w:rPr>
                <w:color w:val="002060"/>
              </w:rPr>
            </w:pPr>
            <w:r w:rsidRPr="007B7BE7">
              <w:rPr>
                <w:color w:val="002060"/>
              </w:rPr>
              <w:t>LOCALITA' BARCO</w:t>
            </w:r>
          </w:p>
        </w:tc>
      </w:tr>
      <w:tr w:rsidR="00541601" w:rsidRPr="007B7BE7" w14:paraId="271A33F4"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D8A88C" w14:textId="77777777" w:rsidR="00541601" w:rsidRPr="007B7BE7" w:rsidRDefault="00541601" w:rsidP="004D13CE">
            <w:pPr>
              <w:pStyle w:val="rowtabella0"/>
              <w:rPr>
                <w:color w:val="002060"/>
              </w:rPr>
            </w:pPr>
            <w:r w:rsidRPr="007B7BE7">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6E7B6" w14:textId="77777777" w:rsidR="00541601" w:rsidRPr="007B7BE7" w:rsidRDefault="00541601" w:rsidP="004D13CE">
            <w:pPr>
              <w:pStyle w:val="rowtabella0"/>
              <w:rPr>
                <w:color w:val="002060"/>
              </w:rPr>
            </w:pPr>
            <w:r w:rsidRPr="007B7BE7">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B41DB1"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E3CA6B" w14:textId="77777777" w:rsidR="00541601" w:rsidRPr="007B7BE7" w:rsidRDefault="00541601" w:rsidP="004D13CE">
            <w:pPr>
              <w:pStyle w:val="rowtabella0"/>
              <w:rPr>
                <w:color w:val="002060"/>
              </w:rPr>
            </w:pPr>
            <w:r w:rsidRPr="007B7BE7">
              <w:rPr>
                <w:color w:val="002060"/>
              </w:rPr>
              <w:t>20/01/2024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950C6" w14:textId="77777777" w:rsidR="00541601" w:rsidRPr="007B7BE7" w:rsidRDefault="00541601" w:rsidP="004D13CE">
            <w:pPr>
              <w:pStyle w:val="rowtabella0"/>
              <w:rPr>
                <w:color w:val="002060"/>
              </w:rPr>
            </w:pPr>
            <w:r w:rsidRPr="007B7BE7">
              <w:rPr>
                <w:color w:val="002060"/>
              </w:rPr>
              <w:t xml:space="preserve">5454 </w:t>
            </w:r>
            <w:proofErr w:type="gramStart"/>
            <w:r w:rsidRPr="007B7BE7">
              <w:rPr>
                <w:color w:val="002060"/>
              </w:rPr>
              <w:t>C.COPERTO</w:t>
            </w:r>
            <w:proofErr w:type="gramEnd"/>
            <w:r w:rsidRPr="007B7BE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C96F7" w14:textId="77777777" w:rsidR="00541601" w:rsidRPr="007B7BE7" w:rsidRDefault="00541601" w:rsidP="004D13CE">
            <w:pPr>
              <w:pStyle w:val="rowtabella0"/>
              <w:rPr>
                <w:color w:val="002060"/>
              </w:rPr>
            </w:pPr>
            <w:r w:rsidRPr="007B7BE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38762C" w14:textId="77777777" w:rsidR="00541601" w:rsidRPr="007B7BE7" w:rsidRDefault="00541601" w:rsidP="004D13CE">
            <w:pPr>
              <w:pStyle w:val="rowtabella0"/>
              <w:rPr>
                <w:color w:val="002060"/>
              </w:rPr>
            </w:pPr>
            <w:r w:rsidRPr="007B7BE7">
              <w:rPr>
                <w:color w:val="002060"/>
              </w:rPr>
              <w:t>VIA VILLA TOMBARI</w:t>
            </w:r>
          </w:p>
        </w:tc>
      </w:tr>
      <w:tr w:rsidR="00541601" w:rsidRPr="007B7BE7" w14:paraId="1F4E2A5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47D36F" w14:textId="77777777" w:rsidR="00541601" w:rsidRPr="007B7BE7" w:rsidRDefault="00541601" w:rsidP="004D13CE">
            <w:pPr>
              <w:pStyle w:val="rowtabella0"/>
              <w:rPr>
                <w:color w:val="002060"/>
              </w:rPr>
            </w:pPr>
            <w:r w:rsidRPr="007B7BE7">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872137" w14:textId="77777777" w:rsidR="00541601" w:rsidRPr="007B7BE7" w:rsidRDefault="00541601" w:rsidP="004D13CE">
            <w:pPr>
              <w:pStyle w:val="rowtabella0"/>
              <w:rPr>
                <w:color w:val="002060"/>
              </w:rPr>
            </w:pPr>
            <w:r w:rsidRPr="007B7BE7">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2174C"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1469B2" w14:textId="77777777" w:rsidR="00541601" w:rsidRPr="007B7BE7" w:rsidRDefault="00541601" w:rsidP="004D13CE">
            <w:pPr>
              <w:pStyle w:val="rowtabella0"/>
              <w:rPr>
                <w:color w:val="002060"/>
              </w:rPr>
            </w:pPr>
            <w:r w:rsidRPr="007B7BE7">
              <w:rPr>
                <w:color w:val="002060"/>
              </w:rPr>
              <w:t>20/01/2024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279627" w14:textId="77777777" w:rsidR="00541601" w:rsidRPr="007B7BE7" w:rsidRDefault="00541601" w:rsidP="004D13CE">
            <w:pPr>
              <w:pStyle w:val="rowtabella0"/>
              <w:rPr>
                <w:color w:val="002060"/>
              </w:rPr>
            </w:pPr>
            <w:r w:rsidRPr="007B7BE7">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80A65" w14:textId="77777777" w:rsidR="00541601" w:rsidRPr="007B7BE7" w:rsidRDefault="00541601" w:rsidP="004D13CE">
            <w:pPr>
              <w:pStyle w:val="rowtabella0"/>
              <w:rPr>
                <w:color w:val="002060"/>
              </w:rPr>
            </w:pPr>
            <w:r w:rsidRPr="007B7BE7">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38F52" w14:textId="77777777" w:rsidR="00541601" w:rsidRPr="007B7BE7" w:rsidRDefault="00541601" w:rsidP="004D13CE">
            <w:pPr>
              <w:pStyle w:val="rowtabella0"/>
              <w:rPr>
                <w:color w:val="002060"/>
              </w:rPr>
            </w:pPr>
            <w:r w:rsidRPr="007B7BE7">
              <w:rPr>
                <w:color w:val="002060"/>
              </w:rPr>
              <w:t>VIA TAVULLIA</w:t>
            </w:r>
          </w:p>
        </w:tc>
      </w:tr>
      <w:tr w:rsidR="00541601" w:rsidRPr="007B7BE7" w14:paraId="65A7EC81"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AEE26" w14:textId="77777777" w:rsidR="00541601" w:rsidRPr="007B7BE7" w:rsidRDefault="00541601" w:rsidP="004D13CE">
            <w:pPr>
              <w:pStyle w:val="rowtabella0"/>
              <w:rPr>
                <w:color w:val="002060"/>
              </w:rPr>
            </w:pPr>
            <w:r w:rsidRPr="007B7BE7">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EF787" w14:textId="77777777" w:rsidR="00541601" w:rsidRPr="007B7BE7" w:rsidRDefault="00541601" w:rsidP="004D13CE">
            <w:pPr>
              <w:pStyle w:val="rowtabella0"/>
              <w:rPr>
                <w:color w:val="002060"/>
              </w:rPr>
            </w:pPr>
            <w:r w:rsidRPr="007B7BE7">
              <w:rPr>
                <w:color w:val="002060"/>
              </w:rPr>
              <w:t>POL. KAIROS 3 MONTI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ADA13"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CD130" w14:textId="77777777" w:rsidR="00541601" w:rsidRPr="007B7BE7" w:rsidRDefault="00541601" w:rsidP="004D13CE">
            <w:pPr>
              <w:pStyle w:val="rowtabella0"/>
              <w:rPr>
                <w:color w:val="002060"/>
              </w:rPr>
            </w:pPr>
            <w:r w:rsidRPr="007B7BE7">
              <w:rPr>
                <w:color w:val="002060"/>
              </w:rPr>
              <w:t>20/01/2024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1E073" w14:textId="77777777" w:rsidR="00541601" w:rsidRPr="007B7BE7" w:rsidRDefault="00541601" w:rsidP="004D13CE">
            <w:pPr>
              <w:pStyle w:val="rowtabella0"/>
              <w:rPr>
                <w:color w:val="002060"/>
              </w:rPr>
            </w:pPr>
            <w:r w:rsidRPr="007B7BE7">
              <w:rPr>
                <w:color w:val="002060"/>
              </w:rPr>
              <w:t>5280 TENSOSTRUTTURA S.</w:t>
            </w:r>
            <w:proofErr w:type="gramStart"/>
            <w:r w:rsidRPr="007B7BE7">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C7698" w14:textId="77777777" w:rsidR="00541601" w:rsidRPr="007B7BE7" w:rsidRDefault="00541601" w:rsidP="004D13CE">
            <w:pPr>
              <w:pStyle w:val="rowtabella0"/>
              <w:rPr>
                <w:color w:val="002060"/>
              </w:rPr>
            </w:pPr>
            <w:r w:rsidRPr="007B7BE7">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E5E64" w14:textId="77777777" w:rsidR="00541601" w:rsidRPr="007B7BE7" w:rsidRDefault="00541601" w:rsidP="004D13CE">
            <w:pPr>
              <w:pStyle w:val="rowtabella0"/>
              <w:rPr>
                <w:color w:val="002060"/>
              </w:rPr>
            </w:pPr>
            <w:r w:rsidRPr="007B7BE7">
              <w:rPr>
                <w:color w:val="002060"/>
              </w:rPr>
              <w:t>VIA LORENZO LOTTO</w:t>
            </w:r>
          </w:p>
        </w:tc>
      </w:tr>
    </w:tbl>
    <w:p w14:paraId="63F1465D" w14:textId="77777777" w:rsidR="00541601" w:rsidRPr="009447DA" w:rsidRDefault="00541601" w:rsidP="00843AC5">
      <w:pPr>
        <w:pStyle w:val="breakline"/>
        <w:rPr>
          <w:color w:val="002060"/>
        </w:rPr>
      </w:pPr>
    </w:p>
    <w:p w14:paraId="5369F496" w14:textId="77777777" w:rsidR="00843AC5" w:rsidRPr="009447DA" w:rsidRDefault="00843AC5" w:rsidP="00843AC5">
      <w:pPr>
        <w:pStyle w:val="breakline"/>
        <w:rPr>
          <w:color w:val="002060"/>
        </w:rPr>
      </w:pPr>
    </w:p>
    <w:p w14:paraId="22D8F8A2" w14:textId="77777777" w:rsidR="00843AC5" w:rsidRPr="009447DA" w:rsidRDefault="00843AC5" w:rsidP="00843AC5">
      <w:pPr>
        <w:pStyle w:val="titolocampionato0"/>
        <w:shd w:val="clear" w:color="auto" w:fill="CCCCCC"/>
        <w:spacing w:before="80" w:after="40"/>
        <w:rPr>
          <w:color w:val="002060"/>
        </w:rPr>
      </w:pPr>
      <w:r w:rsidRPr="009447DA">
        <w:rPr>
          <w:color w:val="002060"/>
        </w:rPr>
        <w:t>UNDER 21 CALCIO A 5 REGIONALE</w:t>
      </w:r>
    </w:p>
    <w:p w14:paraId="78C72608" w14:textId="77777777" w:rsidR="00843AC5" w:rsidRPr="009447DA" w:rsidRDefault="00843AC5" w:rsidP="00843AC5">
      <w:pPr>
        <w:pStyle w:val="titoloprinc0"/>
        <w:rPr>
          <w:color w:val="002060"/>
        </w:rPr>
      </w:pPr>
      <w:r w:rsidRPr="009447DA">
        <w:rPr>
          <w:color w:val="002060"/>
        </w:rPr>
        <w:t>PROGRAMMA GARE</w:t>
      </w:r>
    </w:p>
    <w:p w14:paraId="0B0AF02E" w14:textId="77777777" w:rsidR="00843AC5" w:rsidRDefault="00843AC5" w:rsidP="00843AC5">
      <w:pPr>
        <w:pStyle w:val="breakline"/>
        <w:rPr>
          <w:color w:val="002060"/>
        </w:rPr>
      </w:pPr>
    </w:p>
    <w:p w14:paraId="34FB3976" w14:textId="77777777" w:rsidR="00541601" w:rsidRPr="007B7BE7" w:rsidRDefault="00541601" w:rsidP="00541601">
      <w:pPr>
        <w:pStyle w:val="sottotitolocampionato10"/>
        <w:rPr>
          <w:color w:val="002060"/>
        </w:rPr>
      </w:pPr>
      <w:r w:rsidRPr="007B7B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541601" w:rsidRPr="007B7BE7" w14:paraId="0AD45B54"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82C1A"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098D2"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6CAE"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D387C"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CCEC1"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4968F"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0BAA0"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4BFED579"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C058C5" w14:textId="77777777" w:rsidR="00541601" w:rsidRPr="007B7BE7" w:rsidRDefault="00541601" w:rsidP="004D13CE">
            <w:pPr>
              <w:pStyle w:val="rowtabella0"/>
              <w:rPr>
                <w:color w:val="002060"/>
              </w:rPr>
            </w:pPr>
            <w:r w:rsidRPr="007B7BE7">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A3A55" w14:textId="77777777" w:rsidR="00541601" w:rsidRPr="007B7BE7" w:rsidRDefault="00541601" w:rsidP="004D13CE">
            <w:pPr>
              <w:pStyle w:val="rowtabella0"/>
              <w:rPr>
                <w:color w:val="002060"/>
              </w:rPr>
            </w:pPr>
            <w:r w:rsidRPr="007B7BE7">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CB4A2" w14:textId="77777777" w:rsidR="00541601" w:rsidRPr="007B7BE7" w:rsidRDefault="00541601" w:rsidP="004D13CE">
            <w:pPr>
              <w:pStyle w:val="rowtabella0"/>
              <w:jc w:val="center"/>
              <w:rPr>
                <w:color w:val="002060"/>
              </w:rPr>
            </w:pPr>
            <w:r w:rsidRPr="007B7B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A77F4" w14:textId="77777777" w:rsidR="00541601" w:rsidRPr="007B7BE7" w:rsidRDefault="00541601" w:rsidP="004D13CE">
            <w:pPr>
              <w:pStyle w:val="rowtabella0"/>
              <w:rPr>
                <w:color w:val="002060"/>
              </w:rPr>
            </w:pPr>
            <w:r w:rsidRPr="007B7BE7">
              <w:rPr>
                <w:color w:val="002060"/>
              </w:rPr>
              <w:t>20/01/2024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8A1F5" w14:textId="77777777" w:rsidR="00541601" w:rsidRPr="007B7BE7" w:rsidRDefault="00541601" w:rsidP="004D13CE">
            <w:pPr>
              <w:pStyle w:val="rowtabella0"/>
              <w:rPr>
                <w:color w:val="002060"/>
              </w:rPr>
            </w:pPr>
            <w:r w:rsidRPr="007B7BE7">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A176F" w14:textId="77777777" w:rsidR="00541601" w:rsidRPr="007B7BE7" w:rsidRDefault="00541601" w:rsidP="004D13CE">
            <w:pPr>
              <w:pStyle w:val="rowtabella0"/>
              <w:rPr>
                <w:color w:val="002060"/>
              </w:rPr>
            </w:pPr>
            <w:r w:rsidRPr="007B7BE7">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1D897" w14:textId="77777777" w:rsidR="00541601" w:rsidRPr="007B7BE7" w:rsidRDefault="00541601" w:rsidP="004D13CE">
            <w:pPr>
              <w:pStyle w:val="rowtabella0"/>
              <w:rPr>
                <w:color w:val="002060"/>
              </w:rPr>
            </w:pPr>
            <w:r w:rsidRPr="007B7BE7">
              <w:rPr>
                <w:color w:val="002060"/>
              </w:rPr>
              <w:t>VIA DEI LECCI-TAVERNELLE</w:t>
            </w:r>
          </w:p>
        </w:tc>
      </w:tr>
      <w:tr w:rsidR="00541601" w:rsidRPr="007B7BE7" w14:paraId="26838138"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505AC7" w14:textId="77777777" w:rsidR="00541601" w:rsidRPr="007B7BE7" w:rsidRDefault="00541601" w:rsidP="004D13CE">
            <w:pPr>
              <w:pStyle w:val="rowtabella0"/>
              <w:rPr>
                <w:color w:val="002060"/>
              </w:rPr>
            </w:pPr>
            <w:r w:rsidRPr="007B7BE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73346" w14:textId="77777777" w:rsidR="00541601" w:rsidRPr="007B7BE7" w:rsidRDefault="00541601" w:rsidP="004D13CE">
            <w:pPr>
              <w:pStyle w:val="rowtabella0"/>
              <w:rPr>
                <w:color w:val="002060"/>
              </w:rPr>
            </w:pPr>
            <w:r w:rsidRPr="007B7BE7">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6D9FF"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5F61D" w14:textId="77777777" w:rsidR="00541601" w:rsidRPr="007B7BE7" w:rsidRDefault="00541601" w:rsidP="004D13CE">
            <w:pPr>
              <w:pStyle w:val="rowtabella0"/>
              <w:rPr>
                <w:color w:val="002060"/>
              </w:rPr>
            </w:pPr>
            <w:r w:rsidRPr="007B7BE7">
              <w:rPr>
                <w:color w:val="002060"/>
              </w:rPr>
              <w:t>21/01/2024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F6E48" w14:textId="77777777" w:rsidR="00541601" w:rsidRPr="007B7BE7" w:rsidRDefault="00541601" w:rsidP="004D13CE">
            <w:pPr>
              <w:pStyle w:val="rowtabella0"/>
              <w:rPr>
                <w:color w:val="002060"/>
              </w:rPr>
            </w:pPr>
            <w:r w:rsidRPr="007B7BE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69F64" w14:textId="77777777" w:rsidR="00541601" w:rsidRPr="007B7BE7" w:rsidRDefault="00541601" w:rsidP="004D13CE">
            <w:pPr>
              <w:pStyle w:val="rowtabella0"/>
              <w:rPr>
                <w:color w:val="002060"/>
              </w:rPr>
            </w:pPr>
            <w:r w:rsidRPr="007B7BE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D93FF" w14:textId="77777777" w:rsidR="00541601" w:rsidRPr="007B7BE7" w:rsidRDefault="00541601" w:rsidP="004D13CE">
            <w:pPr>
              <w:pStyle w:val="rowtabella0"/>
              <w:rPr>
                <w:color w:val="002060"/>
              </w:rPr>
            </w:pPr>
            <w:r w:rsidRPr="007B7BE7">
              <w:rPr>
                <w:color w:val="002060"/>
              </w:rPr>
              <w:t>VIA CORRADI</w:t>
            </w:r>
          </w:p>
        </w:tc>
      </w:tr>
    </w:tbl>
    <w:p w14:paraId="27077C71" w14:textId="77777777" w:rsidR="00843AC5" w:rsidRPr="009447DA" w:rsidRDefault="00843AC5" w:rsidP="00843AC5">
      <w:pPr>
        <w:pStyle w:val="breakline"/>
        <w:rPr>
          <w:rFonts w:eastAsiaTheme="minorEastAsia"/>
          <w:color w:val="002060"/>
        </w:rPr>
      </w:pPr>
    </w:p>
    <w:p w14:paraId="653DBD36" w14:textId="77777777" w:rsidR="00843AC5" w:rsidRPr="009447DA" w:rsidRDefault="00843AC5" w:rsidP="00843AC5">
      <w:pPr>
        <w:pStyle w:val="breakline"/>
        <w:rPr>
          <w:color w:val="002060"/>
        </w:rPr>
      </w:pPr>
    </w:p>
    <w:p w14:paraId="0C90A95F" w14:textId="77777777" w:rsidR="00843AC5" w:rsidRPr="009447DA" w:rsidRDefault="00843AC5" w:rsidP="00843AC5">
      <w:pPr>
        <w:pStyle w:val="titolocampionato0"/>
        <w:shd w:val="clear" w:color="auto" w:fill="CCCCCC"/>
        <w:spacing w:before="80" w:after="40"/>
        <w:rPr>
          <w:color w:val="002060"/>
        </w:rPr>
      </w:pPr>
      <w:r w:rsidRPr="009447DA">
        <w:rPr>
          <w:color w:val="002060"/>
        </w:rPr>
        <w:t>UNDER 19 CALCIO A 5 REGIONALE</w:t>
      </w:r>
    </w:p>
    <w:p w14:paraId="24BE5271" w14:textId="77777777" w:rsidR="00843AC5" w:rsidRPr="009447DA" w:rsidRDefault="00843AC5" w:rsidP="00843AC5">
      <w:pPr>
        <w:pStyle w:val="titoloprinc0"/>
        <w:rPr>
          <w:color w:val="002060"/>
        </w:rPr>
      </w:pPr>
      <w:r w:rsidRPr="009447DA">
        <w:rPr>
          <w:color w:val="002060"/>
        </w:rPr>
        <w:t>VARIAZIONI AL PROGRAMMA GARE</w:t>
      </w:r>
    </w:p>
    <w:p w14:paraId="346D83FB" w14:textId="77777777" w:rsidR="00843AC5" w:rsidRPr="009447DA" w:rsidRDefault="00843AC5" w:rsidP="00843AC5">
      <w:pPr>
        <w:pStyle w:val="breakline"/>
        <w:rPr>
          <w:color w:val="002060"/>
        </w:rPr>
      </w:pPr>
    </w:p>
    <w:p w14:paraId="686D003C" w14:textId="77777777" w:rsidR="00843AC5" w:rsidRPr="009447DA" w:rsidRDefault="00843AC5" w:rsidP="00843AC5">
      <w:pPr>
        <w:pStyle w:val="breakline"/>
        <w:rPr>
          <w:color w:val="002060"/>
        </w:rPr>
      </w:pPr>
    </w:p>
    <w:p w14:paraId="52265FB3"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43AC5" w:rsidRPr="009447DA" w14:paraId="6FE6B8B8" w14:textId="77777777" w:rsidTr="0054160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241C7"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22A6A"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1E40D"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67B66"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8C622"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C42B"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379D7"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60D3C" w14:textId="77777777" w:rsidR="00843AC5" w:rsidRPr="009447DA" w:rsidRDefault="00843AC5" w:rsidP="004D13CE">
            <w:pPr>
              <w:pStyle w:val="headertabella0"/>
              <w:rPr>
                <w:color w:val="002060"/>
              </w:rPr>
            </w:pPr>
            <w:r w:rsidRPr="009447DA">
              <w:rPr>
                <w:color w:val="002060"/>
              </w:rPr>
              <w:t>Impianto</w:t>
            </w:r>
          </w:p>
        </w:tc>
      </w:tr>
      <w:tr w:rsidR="00843AC5" w:rsidRPr="009447DA" w14:paraId="429A776C" w14:textId="77777777" w:rsidTr="0054160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62FF"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C6B9" w14:textId="77777777" w:rsidR="00843AC5" w:rsidRPr="00541601" w:rsidRDefault="00843AC5" w:rsidP="004D13CE">
            <w:pPr>
              <w:pStyle w:val="rowtabella0"/>
              <w:jc w:val="center"/>
              <w:rPr>
                <w:color w:val="002060"/>
                <w:highlight w:val="yellow"/>
              </w:rPr>
            </w:pPr>
            <w:r w:rsidRPr="00541601">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8B3D" w14:textId="77777777" w:rsidR="00843AC5" w:rsidRPr="00541601" w:rsidRDefault="00843AC5" w:rsidP="004D13CE">
            <w:pPr>
              <w:pStyle w:val="rowtabella0"/>
              <w:rPr>
                <w:color w:val="002060"/>
                <w:highlight w:val="yellow"/>
              </w:rPr>
            </w:pPr>
            <w:r w:rsidRPr="00541601">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6971" w14:textId="77777777" w:rsidR="00843AC5" w:rsidRPr="00541601" w:rsidRDefault="00843AC5" w:rsidP="004D13CE">
            <w:pPr>
              <w:pStyle w:val="rowtabella0"/>
              <w:rPr>
                <w:color w:val="002060"/>
                <w:highlight w:val="yellow"/>
              </w:rPr>
            </w:pPr>
            <w:r w:rsidRPr="00541601">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FC6D" w14:textId="58404CAD"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BC69" w14:textId="77777777" w:rsidR="00843AC5" w:rsidRPr="009447DA" w:rsidRDefault="00843AC5" w:rsidP="004D13CE">
            <w:pPr>
              <w:pStyle w:val="rowtabella0"/>
              <w:jc w:val="center"/>
              <w:rPr>
                <w:color w:val="002060"/>
              </w:rPr>
            </w:pPr>
            <w:r w:rsidRPr="00541601">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E7AE" w14:textId="77777777" w:rsidR="00843AC5" w:rsidRPr="009447DA" w:rsidRDefault="00843AC5" w:rsidP="004D13CE">
            <w:pPr>
              <w:pStyle w:val="rowtabella0"/>
              <w:jc w:val="center"/>
              <w:rPr>
                <w:color w:val="002060"/>
              </w:rPr>
            </w:pPr>
            <w:r w:rsidRPr="009447D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C864" w14:textId="77777777" w:rsidR="00843AC5" w:rsidRPr="009447DA" w:rsidRDefault="00843AC5" w:rsidP="004D13CE">
            <w:pPr>
              <w:rPr>
                <w:color w:val="002060"/>
              </w:rPr>
            </w:pPr>
          </w:p>
        </w:tc>
      </w:tr>
    </w:tbl>
    <w:p w14:paraId="4E47C5B7" w14:textId="77777777" w:rsidR="00843AC5" w:rsidRPr="009447DA" w:rsidRDefault="00843AC5" w:rsidP="00843AC5">
      <w:pPr>
        <w:pStyle w:val="breakline"/>
        <w:rPr>
          <w:rFonts w:eastAsiaTheme="minorEastAsia"/>
          <w:color w:val="002060"/>
        </w:rPr>
      </w:pPr>
    </w:p>
    <w:p w14:paraId="3278E721" w14:textId="77777777" w:rsidR="00843AC5" w:rsidRPr="009447DA" w:rsidRDefault="00843AC5" w:rsidP="00843AC5">
      <w:pPr>
        <w:pStyle w:val="breakline"/>
        <w:rPr>
          <w:color w:val="002060"/>
        </w:rPr>
      </w:pPr>
    </w:p>
    <w:p w14:paraId="6347BB2C" w14:textId="77777777" w:rsidR="00843AC5" w:rsidRPr="009447DA" w:rsidRDefault="00843AC5" w:rsidP="00843AC5">
      <w:pPr>
        <w:pStyle w:val="titoloprinc0"/>
        <w:rPr>
          <w:color w:val="002060"/>
        </w:rPr>
      </w:pPr>
      <w:r w:rsidRPr="009447DA">
        <w:rPr>
          <w:color w:val="002060"/>
        </w:rPr>
        <w:lastRenderedPageBreak/>
        <w:t>RISULTATI</w:t>
      </w:r>
    </w:p>
    <w:p w14:paraId="51E46D30" w14:textId="77777777" w:rsidR="00843AC5" w:rsidRPr="009447DA" w:rsidRDefault="00843AC5" w:rsidP="00843AC5">
      <w:pPr>
        <w:pStyle w:val="breakline"/>
        <w:rPr>
          <w:color w:val="002060"/>
        </w:rPr>
      </w:pPr>
    </w:p>
    <w:p w14:paraId="433D9AFC" w14:textId="77777777" w:rsidR="00843AC5" w:rsidRPr="009447DA" w:rsidRDefault="00843AC5" w:rsidP="00843AC5">
      <w:pPr>
        <w:pStyle w:val="sottotitolocampionato10"/>
        <w:rPr>
          <w:color w:val="002060"/>
        </w:rPr>
      </w:pPr>
      <w:r w:rsidRPr="009447DA">
        <w:rPr>
          <w:color w:val="002060"/>
        </w:rPr>
        <w:t>RISULTATI UFFICIALI GARE DEL 13/01/2024</w:t>
      </w:r>
    </w:p>
    <w:p w14:paraId="57726D41"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2D60A92E"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AC5" w:rsidRPr="009447DA" w14:paraId="48018378"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7137ABE8"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0FD7" w14:textId="77777777" w:rsidR="00843AC5" w:rsidRPr="009447DA" w:rsidRDefault="00843AC5" w:rsidP="004D13CE">
                  <w:pPr>
                    <w:pStyle w:val="headertabella0"/>
                    <w:rPr>
                      <w:color w:val="002060"/>
                    </w:rPr>
                  </w:pPr>
                  <w:r w:rsidRPr="009447DA">
                    <w:rPr>
                      <w:color w:val="002060"/>
                    </w:rPr>
                    <w:t>GIRONE A - 13 Giornata - A</w:t>
                  </w:r>
                </w:p>
              </w:tc>
            </w:tr>
            <w:tr w:rsidR="00843AC5" w:rsidRPr="009447DA" w14:paraId="49CB3A01"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CAC668" w14:textId="77777777" w:rsidR="00843AC5" w:rsidRPr="009447DA" w:rsidRDefault="00843AC5" w:rsidP="004D13CE">
                  <w:pPr>
                    <w:pStyle w:val="rowtabella0"/>
                    <w:rPr>
                      <w:color w:val="002060"/>
                    </w:rPr>
                  </w:pPr>
                  <w:r w:rsidRPr="009447DA">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A8FF9" w14:textId="77777777" w:rsidR="00843AC5" w:rsidRPr="009447DA" w:rsidRDefault="00843AC5" w:rsidP="004D13CE">
                  <w:pPr>
                    <w:pStyle w:val="rowtabella0"/>
                    <w:rPr>
                      <w:color w:val="002060"/>
                    </w:rPr>
                  </w:pPr>
                  <w:r w:rsidRPr="009447DA">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21799" w14:textId="77777777" w:rsidR="00843AC5" w:rsidRPr="009447DA" w:rsidRDefault="00843AC5" w:rsidP="004D13CE">
                  <w:pPr>
                    <w:pStyle w:val="rowtabella0"/>
                    <w:jc w:val="center"/>
                    <w:rPr>
                      <w:color w:val="002060"/>
                    </w:rPr>
                  </w:pPr>
                  <w:r w:rsidRPr="009447DA">
                    <w:rPr>
                      <w:color w:val="002060"/>
                    </w:rP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0481D" w14:textId="77777777" w:rsidR="00843AC5" w:rsidRPr="009447DA" w:rsidRDefault="00843AC5" w:rsidP="004D13CE">
                  <w:pPr>
                    <w:pStyle w:val="rowtabella0"/>
                    <w:jc w:val="center"/>
                    <w:rPr>
                      <w:color w:val="002060"/>
                    </w:rPr>
                  </w:pPr>
                  <w:r w:rsidRPr="009447DA">
                    <w:rPr>
                      <w:color w:val="002060"/>
                    </w:rPr>
                    <w:t> </w:t>
                  </w:r>
                </w:p>
              </w:tc>
            </w:tr>
            <w:tr w:rsidR="00843AC5" w:rsidRPr="009447DA" w14:paraId="25AC384D"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7D1E6B" w14:textId="77777777" w:rsidR="00843AC5" w:rsidRPr="009447DA" w:rsidRDefault="00843AC5" w:rsidP="004D13CE">
                  <w:pPr>
                    <w:pStyle w:val="rowtabella0"/>
                    <w:rPr>
                      <w:color w:val="002060"/>
                    </w:rPr>
                  </w:pPr>
                  <w:r w:rsidRPr="009447DA">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04B17C" w14:textId="77777777" w:rsidR="00843AC5" w:rsidRPr="009447DA" w:rsidRDefault="00843AC5" w:rsidP="004D13CE">
                  <w:pPr>
                    <w:pStyle w:val="rowtabella0"/>
                    <w:rPr>
                      <w:color w:val="002060"/>
                    </w:rPr>
                  </w:pPr>
                  <w:r w:rsidRPr="009447DA">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19A7E2" w14:textId="77777777" w:rsidR="00843AC5" w:rsidRPr="009447DA" w:rsidRDefault="00843AC5" w:rsidP="004D13CE">
                  <w:pPr>
                    <w:pStyle w:val="rowtabella0"/>
                    <w:jc w:val="center"/>
                    <w:rPr>
                      <w:color w:val="002060"/>
                    </w:rPr>
                  </w:pPr>
                  <w:r w:rsidRPr="009447D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4A47AA" w14:textId="77777777" w:rsidR="00843AC5" w:rsidRPr="009447DA" w:rsidRDefault="00843AC5" w:rsidP="004D13CE">
                  <w:pPr>
                    <w:pStyle w:val="rowtabella0"/>
                    <w:jc w:val="center"/>
                    <w:rPr>
                      <w:color w:val="002060"/>
                    </w:rPr>
                  </w:pPr>
                  <w:r w:rsidRPr="009447DA">
                    <w:rPr>
                      <w:color w:val="002060"/>
                    </w:rPr>
                    <w:t> </w:t>
                  </w:r>
                </w:p>
              </w:tc>
            </w:tr>
            <w:tr w:rsidR="00843AC5" w:rsidRPr="009447DA" w14:paraId="576FF84C"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F8990B" w14:textId="77777777" w:rsidR="00843AC5" w:rsidRPr="009447DA" w:rsidRDefault="00843AC5" w:rsidP="004D13CE">
                  <w:pPr>
                    <w:pStyle w:val="rowtabella0"/>
                    <w:rPr>
                      <w:color w:val="002060"/>
                    </w:rPr>
                  </w:pPr>
                  <w:r w:rsidRPr="009447DA">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14283F" w14:textId="77777777" w:rsidR="00843AC5" w:rsidRPr="009447DA" w:rsidRDefault="00843AC5" w:rsidP="004D13CE">
                  <w:pPr>
                    <w:pStyle w:val="rowtabella0"/>
                    <w:rPr>
                      <w:color w:val="002060"/>
                    </w:rPr>
                  </w:pPr>
                  <w:r w:rsidRPr="009447DA">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8A5EB" w14:textId="77777777" w:rsidR="00843AC5" w:rsidRPr="009447DA" w:rsidRDefault="00843AC5" w:rsidP="004D13CE">
                  <w:pPr>
                    <w:pStyle w:val="rowtabella0"/>
                    <w:jc w:val="center"/>
                    <w:rPr>
                      <w:color w:val="002060"/>
                    </w:rPr>
                  </w:pPr>
                  <w:r w:rsidRPr="009447D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20895" w14:textId="77777777" w:rsidR="00843AC5" w:rsidRPr="009447DA" w:rsidRDefault="00843AC5" w:rsidP="004D13CE">
                  <w:pPr>
                    <w:pStyle w:val="rowtabella0"/>
                    <w:jc w:val="center"/>
                    <w:rPr>
                      <w:color w:val="002060"/>
                    </w:rPr>
                  </w:pPr>
                  <w:r w:rsidRPr="009447DA">
                    <w:rPr>
                      <w:color w:val="002060"/>
                    </w:rPr>
                    <w:t> </w:t>
                  </w:r>
                </w:p>
              </w:tc>
            </w:tr>
            <w:tr w:rsidR="00843AC5" w:rsidRPr="009447DA" w14:paraId="7D271AE5"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54FFA" w14:textId="77777777" w:rsidR="00843AC5" w:rsidRPr="009447DA" w:rsidRDefault="00843AC5" w:rsidP="004D13CE">
                  <w:pPr>
                    <w:pStyle w:val="rowtabella0"/>
                    <w:rPr>
                      <w:color w:val="002060"/>
                    </w:rPr>
                  </w:pPr>
                  <w:r w:rsidRPr="009447DA">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2A2EE4" w14:textId="77777777" w:rsidR="00843AC5" w:rsidRPr="009447DA" w:rsidRDefault="00843AC5" w:rsidP="004D13CE">
                  <w:pPr>
                    <w:pStyle w:val="rowtabella0"/>
                    <w:rPr>
                      <w:color w:val="002060"/>
                    </w:rPr>
                  </w:pPr>
                  <w:r w:rsidRPr="009447DA">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5D172" w14:textId="77777777" w:rsidR="00843AC5" w:rsidRPr="009447DA" w:rsidRDefault="00843AC5" w:rsidP="004D13CE">
                  <w:pPr>
                    <w:pStyle w:val="rowtabella0"/>
                    <w:jc w:val="center"/>
                    <w:rPr>
                      <w:color w:val="002060"/>
                    </w:rPr>
                  </w:pPr>
                  <w:r w:rsidRPr="009447DA">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50DC7B" w14:textId="77777777" w:rsidR="00843AC5" w:rsidRPr="009447DA" w:rsidRDefault="00843AC5" w:rsidP="004D13CE">
                  <w:pPr>
                    <w:pStyle w:val="rowtabella0"/>
                    <w:jc w:val="center"/>
                    <w:rPr>
                      <w:color w:val="002060"/>
                    </w:rPr>
                  </w:pPr>
                  <w:r w:rsidRPr="009447DA">
                    <w:rPr>
                      <w:color w:val="002060"/>
                    </w:rPr>
                    <w:t> </w:t>
                  </w:r>
                </w:p>
              </w:tc>
            </w:tr>
            <w:tr w:rsidR="00843AC5" w:rsidRPr="009447DA" w14:paraId="05B09B0F"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3FB694" w14:textId="77777777" w:rsidR="00843AC5" w:rsidRPr="009447DA" w:rsidRDefault="00843AC5" w:rsidP="004D13CE">
                  <w:pPr>
                    <w:pStyle w:val="rowtabella0"/>
                    <w:rPr>
                      <w:color w:val="002060"/>
                    </w:rPr>
                  </w:pPr>
                  <w:r w:rsidRPr="009447D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4C417B" w14:textId="77777777" w:rsidR="00843AC5" w:rsidRPr="009447DA" w:rsidRDefault="00843AC5" w:rsidP="004D13CE">
                  <w:pPr>
                    <w:pStyle w:val="rowtabella0"/>
                    <w:rPr>
                      <w:color w:val="002060"/>
                    </w:rPr>
                  </w:pPr>
                  <w:r w:rsidRPr="009447D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78CCE0" w14:textId="77777777" w:rsidR="00843AC5" w:rsidRPr="009447DA" w:rsidRDefault="00843AC5" w:rsidP="004D13CE">
                  <w:pPr>
                    <w:pStyle w:val="rowtabella0"/>
                    <w:jc w:val="center"/>
                    <w:rPr>
                      <w:color w:val="002060"/>
                    </w:rPr>
                  </w:pPr>
                  <w:r w:rsidRPr="009447D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861E7" w14:textId="77777777" w:rsidR="00843AC5" w:rsidRPr="009447DA" w:rsidRDefault="00843AC5" w:rsidP="004D13CE">
                  <w:pPr>
                    <w:pStyle w:val="rowtabella0"/>
                    <w:jc w:val="center"/>
                    <w:rPr>
                      <w:color w:val="002060"/>
                    </w:rPr>
                  </w:pPr>
                  <w:r w:rsidRPr="009447DA">
                    <w:rPr>
                      <w:color w:val="002060"/>
                    </w:rPr>
                    <w:t> </w:t>
                  </w:r>
                </w:p>
              </w:tc>
            </w:tr>
            <w:tr w:rsidR="00843AC5" w:rsidRPr="009447DA" w14:paraId="038A1FB3"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395481" w14:textId="77777777" w:rsidR="00843AC5" w:rsidRPr="009447DA" w:rsidRDefault="00843AC5" w:rsidP="004D13CE">
                  <w:pPr>
                    <w:pStyle w:val="rowtabella0"/>
                    <w:rPr>
                      <w:color w:val="002060"/>
                    </w:rPr>
                  </w:pPr>
                  <w:r w:rsidRPr="009447DA">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BD2B3" w14:textId="77777777" w:rsidR="00843AC5" w:rsidRPr="009447DA" w:rsidRDefault="00843AC5" w:rsidP="004D13CE">
                  <w:pPr>
                    <w:pStyle w:val="rowtabella0"/>
                    <w:rPr>
                      <w:color w:val="002060"/>
                    </w:rPr>
                  </w:pPr>
                  <w:r w:rsidRPr="009447DA">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7EDDD8" w14:textId="77777777" w:rsidR="00843AC5" w:rsidRPr="009447DA" w:rsidRDefault="00843AC5" w:rsidP="004D13CE">
                  <w:pPr>
                    <w:pStyle w:val="rowtabella0"/>
                    <w:jc w:val="center"/>
                    <w:rPr>
                      <w:color w:val="002060"/>
                    </w:rPr>
                  </w:pPr>
                  <w:r w:rsidRPr="009447D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115F84" w14:textId="77777777" w:rsidR="00843AC5" w:rsidRPr="009447DA" w:rsidRDefault="00843AC5" w:rsidP="004D13CE">
                  <w:pPr>
                    <w:pStyle w:val="rowtabella0"/>
                    <w:jc w:val="center"/>
                    <w:rPr>
                      <w:color w:val="002060"/>
                    </w:rPr>
                  </w:pPr>
                  <w:r w:rsidRPr="009447DA">
                    <w:rPr>
                      <w:color w:val="002060"/>
                    </w:rPr>
                    <w:t> </w:t>
                  </w:r>
                </w:p>
              </w:tc>
            </w:tr>
            <w:tr w:rsidR="00843AC5" w:rsidRPr="009447DA" w14:paraId="6915534C"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EEDA36" w14:textId="77777777" w:rsidR="00843AC5" w:rsidRPr="009447DA" w:rsidRDefault="00843AC5" w:rsidP="004D13CE">
                  <w:pPr>
                    <w:pStyle w:val="rowtabella0"/>
                    <w:rPr>
                      <w:color w:val="002060"/>
                    </w:rPr>
                  </w:pPr>
                  <w:r w:rsidRPr="009447D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62EB2" w14:textId="77777777" w:rsidR="00843AC5" w:rsidRPr="009447DA" w:rsidRDefault="00843AC5" w:rsidP="004D13CE">
                  <w:pPr>
                    <w:pStyle w:val="rowtabella0"/>
                    <w:rPr>
                      <w:color w:val="002060"/>
                    </w:rPr>
                  </w:pPr>
                  <w:r w:rsidRPr="009447DA">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A3DC7" w14:textId="77777777" w:rsidR="00843AC5" w:rsidRPr="009447DA" w:rsidRDefault="00843AC5" w:rsidP="004D13CE">
                  <w:pPr>
                    <w:pStyle w:val="rowtabella0"/>
                    <w:jc w:val="center"/>
                    <w:rPr>
                      <w:color w:val="002060"/>
                    </w:rPr>
                  </w:pPr>
                  <w:r w:rsidRPr="009447DA">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0D056" w14:textId="77777777" w:rsidR="00843AC5" w:rsidRPr="009447DA" w:rsidRDefault="00843AC5" w:rsidP="004D13CE">
                  <w:pPr>
                    <w:pStyle w:val="rowtabella0"/>
                    <w:jc w:val="center"/>
                    <w:rPr>
                      <w:color w:val="002060"/>
                    </w:rPr>
                  </w:pPr>
                  <w:r w:rsidRPr="009447DA">
                    <w:rPr>
                      <w:color w:val="002060"/>
                    </w:rPr>
                    <w:t> </w:t>
                  </w:r>
                </w:p>
              </w:tc>
            </w:tr>
            <w:tr w:rsidR="00843AC5" w:rsidRPr="009447DA" w14:paraId="3DF5E84A"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72298590" w14:textId="77777777" w:rsidR="00843AC5" w:rsidRPr="009447DA" w:rsidRDefault="00843AC5" w:rsidP="004D13CE">
                  <w:pPr>
                    <w:pStyle w:val="rowtabella0"/>
                    <w:rPr>
                      <w:color w:val="002060"/>
                    </w:rPr>
                  </w:pPr>
                  <w:r w:rsidRPr="009447DA">
                    <w:rPr>
                      <w:color w:val="002060"/>
                    </w:rPr>
                    <w:t>(1) - disputata il 14/01/2024</w:t>
                  </w:r>
                </w:p>
              </w:tc>
            </w:tr>
          </w:tbl>
          <w:p w14:paraId="1DDD25D8" w14:textId="77777777" w:rsidR="00843AC5" w:rsidRPr="009447DA" w:rsidRDefault="00843AC5" w:rsidP="004D13CE">
            <w:pPr>
              <w:rPr>
                <w:color w:val="002060"/>
              </w:rPr>
            </w:pPr>
          </w:p>
        </w:tc>
      </w:tr>
    </w:tbl>
    <w:p w14:paraId="7D1D6EAD" w14:textId="77777777" w:rsidR="00843AC5" w:rsidRPr="009447DA" w:rsidRDefault="00843AC5" w:rsidP="00843AC5">
      <w:pPr>
        <w:pStyle w:val="breakline"/>
        <w:rPr>
          <w:rFonts w:eastAsiaTheme="minorEastAsia"/>
          <w:color w:val="002060"/>
        </w:rPr>
      </w:pPr>
    </w:p>
    <w:p w14:paraId="6D2BEC1D" w14:textId="77777777" w:rsidR="00843AC5" w:rsidRPr="009447DA" w:rsidRDefault="00843AC5" w:rsidP="00843AC5">
      <w:pPr>
        <w:pStyle w:val="breakline"/>
        <w:rPr>
          <w:color w:val="002060"/>
        </w:rPr>
      </w:pPr>
    </w:p>
    <w:p w14:paraId="490E0BBF" w14:textId="77777777" w:rsidR="00843AC5" w:rsidRPr="009447DA" w:rsidRDefault="00843AC5" w:rsidP="00843AC5">
      <w:pPr>
        <w:pStyle w:val="titoloprinc0"/>
        <w:rPr>
          <w:color w:val="002060"/>
        </w:rPr>
      </w:pPr>
      <w:r w:rsidRPr="009447DA">
        <w:rPr>
          <w:color w:val="002060"/>
        </w:rPr>
        <w:t>GIUDICE SPORTIVO</w:t>
      </w:r>
    </w:p>
    <w:p w14:paraId="3AE577ED" w14:textId="77777777" w:rsidR="00843AC5" w:rsidRPr="009447DA" w:rsidRDefault="00843AC5" w:rsidP="00843AC5">
      <w:pPr>
        <w:pStyle w:val="diffida"/>
        <w:rPr>
          <w:color w:val="002060"/>
        </w:rPr>
      </w:pPr>
      <w:r w:rsidRPr="009447DA">
        <w:rPr>
          <w:color w:val="002060"/>
        </w:rPr>
        <w:t>Il Giudice Sportivo Avv. Agnese Lazzaretti, con l'assistenza del segretario Angelo Castellana, nella seduta del 17/01/2024, ha adottato le decisioni che di seguito integralmente si riportano:</w:t>
      </w:r>
    </w:p>
    <w:p w14:paraId="10369B43" w14:textId="77777777" w:rsidR="00843AC5" w:rsidRPr="009447DA" w:rsidRDefault="00843AC5" w:rsidP="00843AC5">
      <w:pPr>
        <w:pStyle w:val="titolo10"/>
        <w:rPr>
          <w:color w:val="002060"/>
        </w:rPr>
      </w:pPr>
      <w:r w:rsidRPr="009447DA">
        <w:rPr>
          <w:color w:val="002060"/>
        </w:rPr>
        <w:t xml:space="preserve">GARE DEL 13/ 1/2024 </w:t>
      </w:r>
    </w:p>
    <w:p w14:paraId="19EF1CDA" w14:textId="77777777" w:rsidR="00843AC5" w:rsidRPr="009447DA" w:rsidRDefault="00843AC5" w:rsidP="00843AC5">
      <w:pPr>
        <w:pStyle w:val="titolo7a"/>
        <w:rPr>
          <w:color w:val="002060"/>
        </w:rPr>
      </w:pPr>
      <w:r w:rsidRPr="009447DA">
        <w:rPr>
          <w:color w:val="002060"/>
        </w:rPr>
        <w:t xml:space="preserve">PROVVEDIMENTI DISCIPLINARI </w:t>
      </w:r>
    </w:p>
    <w:p w14:paraId="0532A3ED"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02C76E94" w14:textId="77777777" w:rsidR="00843AC5" w:rsidRPr="009447DA" w:rsidRDefault="00843AC5" w:rsidP="00843AC5">
      <w:pPr>
        <w:pStyle w:val="titolo30"/>
        <w:rPr>
          <w:color w:val="002060"/>
        </w:rPr>
      </w:pPr>
      <w:r w:rsidRPr="009447DA">
        <w:rPr>
          <w:color w:val="002060"/>
        </w:rPr>
        <w:t xml:space="preserve">CALCIATORI NON ESPULSI </w:t>
      </w:r>
    </w:p>
    <w:p w14:paraId="37E9CF13" w14:textId="77777777" w:rsidR="00843AC5" w:rsidRPr="009447DA" w:rsidRDefault="00843AC5" w:rsidP="00843AC5">
      <w:pPr>
        <w:pStyle w:val="titolo20"/>
        <w:rPr>
          <w:color w:val="002060"/>
        </w:rPr>
      </w:pPr>
      <w:r w:rsidRPr="009447D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6CDE2BE" w14:textId="77777777" w:rsidTr="004D13CE">
        <w:tc>
          <w:tcPr>
            <w:tcW w:w="2200" w:type="dxa"/>
            <w:tcMar>
              <w:top w:w="20" w:type="dxa"/>
              <w:left w:w="20" w:type="dxa"/>
              <w:bottom w:w="20" w:type="dxa"/>
              <w:right w:w="20" w:type="dxa"/>
            </w:tcMar>
            <w:vAlign w:val="center"/>
            <w:hideMark/>
          </w:tcPr>
          <w:p w14:paraId="1FB9E54C" w14:textId="77777777" w:rsidR="00843AC5" w:rsidRPr="009447DA" w:rsidRDefault="00843AC5" w:rsidP="004D13CE">
            <w:pPr>
              <w:pStyle w:val="movimento"/>
              <w:rPr>
                <w:color w:val="002060"/>
              </w:rPr>
            </w:pPr>
            <w:r w:rsidRPr="009447DA">
              <w:rPr>
                <w:color w:val="002060"/>
              </w:rPr>
              <w:t>ANTINORI NICCOLO</w:t>
            </w:r>
          </w:p>
        </w:tc>
        <w:tc>
          <w:tcPr>
            <w:tcW w:w="2200" w:type="dxa"/>
            <w:tcMar>
              <w:top w:w="20" w:type="dxa"/>
              <w:left w:w="20" w:type="dxa"/>
              <w:bottom w:w="20" w:type="dxa"/>
              <w:right w:w="20" w:type="dxa"/>
            </w:tcMar>
            <w:vAlign w:val="center"/>
            <w:hideMark/>
          </w:tcPr>
          <w:p w14:paraId="399E537A" w14:textId="77777777" w:rsidR="00843AC5" w:rsidRPr="009447DA" w:rsidRDefault="00843AC5" w:rsidP="004D13CE">
            <w:pPr>
              <w:pStyle w:val="movimento2"/>
              <w:rPr>
                <w:color w:val="002060"/>
              </w:rPr>
            </w:pPr>
            <w:r w:rsidRPr="009447DA">
              <w:rPr>
                <w:color w:val="002060"/>
              </w:rPr>
              <w:t xml:space="preserve">(BORGOROSSO TOLENTINO) </w:t>
            </w:r>
          </w:p>
        </w:tc>
        <w:tc>
          <w:tcPr>
            <w:tcW w:w="800" w:type="dxa"/>
            <w:tcMar>
              <w:top w:w="20" w:type="dxa"/>
              <w:left w:w="20" w:type="dxa"/>
              <w:bottom w:w="20" w:type="dxa"/>
              <w:right w:w="20" w:type="dxa"/>
            </w:tcMar>
            <w:vAlign w:val="center"/>
            <w:hideMark/>
          </w:tcPr>
          <w:p w14:paraId="09F5320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E8C438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60772DB" w14:textId="77777777" w:rsidR="00843AC5" w:rsidRPr="009447DA" w:rsidRDefault="00843AC5" w:rsidP="004D13CE">
            <w:pPr>
              <w:pStyle w:val="movimento2"/>
              <w:rPr>
                <w:color w:val="002060"/>
              </w:rPr>
            </w:pPr>
            <w:r w:rsidRPr="009447DA">
              <w:rPr>
                <w:color w:val="002060"/>
              </w:rPr>
              <w:t> </w:t>
            </w:r>
          </w:p>
        </w:tc>
      </w:tr>
    </w:tbl>
    <w:p w14:paraId="03809328" w14:textId="77777777" w:rsidR="00843AC5" w:rsidRPr="009447DA" w:rsidRDefault="00843AC5" w:rsidP="00843AC5">
      <w:pPr>
        <w:pStyle w:val="titolo20"/>
        <w:rPr>
          <w:rFonts w:eastAsiaTheme="minorEastAsia"/>
          <w:color w:val="002060"/>
        </w:rPr>
      </w:pPr>
      <w:r w:rsidRPr="009447DA">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350DC8C2" w14:textId="77777777" w:rsidTr="004D13CE">
        <w:tc>
          <w:tcPr>
            <w:tcW w:w="2200" w:type="dxa"/>
            <w:tcMar>
              <w:top w:w="20" w:type="dxa"/>
              <w:left w:w="20" w:type="dxa"/>
              <w:bottom w:w="20" w:type="dxa"/>
              <w:right w:w="20" w:type="dxa"/>
            </w:tcMar>
            <w:vAlign w:val="center"/>
            <w:hideMark/>
          </w:tcPr>
          <w:p w14:paraId="769A09DE" w14:textId="77777777" w:rsidR="00843AC5" w:rsidRPr="009447DA" w:rsidRDefault="00843AC5" w:rsidP="004D13CE">
            <w:pPr>
              <w:pStyle w:val="movimento"/>
              <w:rPr>
                <w:color w:val="002060"/>
              </w:rPr>
            </w:pPr>
            <w:r w:rsidRPr="009447DA">
              <w:rPr>
                <w:color w:val="002060"/>
              </w:rPr>
              <w:t>SERRANY MOSTAFA</w:t>
            </w:r>
          </w:p>
        </w:tc>
        <w:tc>
          <w:tcPr>
            <w:tcW w:w="2200" w:type="dxa"/>
            <w:tcMar>
              <w:top w:w="20" w:type="dxa"/>
              <w:left w:w="20" w:type="dxa"/>
              <w:bottom w:w="20" w:type="dxa"/>
              <w:right w:w="20" w:type="dxa"/>
            </w:tcMar>
            <w:vAlign w:val="center"/>
            <w:hideMark/>
          </w:tcPr>
          <w:p w14:paraId="0E798D87" w14:textId="77777777" w:rsidR="00843AC5" w:rsidRPr="009447DA" w:rsidRDefault="00843AC5" w:rsidP="004D13CE">
            <w:pPr>
              <w:pStyle w:val="movimento2"/>
              <w:rPr>
                <w:color w:val="002060"/>
              </w:rPr>
            </w:pPr>
            <w:r w:rsidRPr="009447DA">
              <w:rPr>
                <w:color w:val="002060"/>
              </w:rPr>
              <w:t xml:space="preserve">(JESI) </w:t>
            </w:r>
          </w:p>
        </w:tc>
        <w:tc>
          <w:tcPr>
            <w:tcW w:w="800" w:type="dxa"/>
            <w:tcMar>
              <w:top w:w="20" w:type="dxa"/>
              <w:left w:w="20" w:type="dxa"/>
              <w:bottom w:w="20" w:type="dxa"/>
              <w:right w:w="20" w:type="dxa"/>
            </w:tcMar>
            <w:vAlign w:val="center"/>
            <w:hideMark/>
          </w:tcPr>
          <w:p w14:paraId="68371B8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527FFA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A8896CC" w14:textId="77777777" w:rsidR="00843AC5" w:rsidRPr="009447DA" w:rsidRDefault="00843AC5" w:rsidP="004D13CE">
            <w:pPr>
              <w:pStyle w:val="movimento2"/>
              <w:rPr>
                <w:color w:val="002060"/>
              </w:rPr>
            </w:pPr>
            <w:r w:rsidRPr="009447DA">
              <w:rPr>
                <w:color w:val="002060"/>
              </w:rPr>
              <w:t> </w:t>
            </w:r>
          </w:p>
        </w:tc>
      </w:tr>
    </w:tbl>
    <w:p w14:paraId="6CDB7A3D"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CE7CD25" w14:textId="77777777" w:rsidTr="004D13CE">
        <w:tc>
          <w:tcPr>
            <w:tcW w:w="2200" w:type="dxa"/>
            <w:tcMar>
              <w:top w:w="20" w:type="dxa"/>
              <w:left w:w="20" w:type="dxa"/>
              <w:bottom w:w="20" w:type="dxa"/>
              <w:right w:w="20" w:type="dxa"/>
            </w:tcMar>
            <w:vAlign w:val="center"/>
            <w:hideMark/>
          </w:tcPr>
          <w:p w14:paraId="3AED661B" w14:textId="77777777" w:rsidR="00843AC5" w:rsidRPr="009447DA" w:rsidRDefault="00843AC5" w:rsidP="004D13CE">
            <w:pPr>
              <w:pStyle w:val="movimento"/>
              <w:rPr>
                <w:color w:val="002060"/>
              </w:rPr>
            </w:pPr>
            <w:r w:rsidRPr="009447DA">
              <w:rPr>
                <w:color w:val="002060"/>
              </w:rPr>
              <w:t>ARCIDIACONO THOMAS</w:t>
            </w:r>
          </w:p>
        </w:tc>
        <w:tc>
          <w:tcPr>
            <w:tcW w:w="2200" w:type="dxa"/>
            <w:tcMar>
              <w:top w:w="20" w:type="dxa"/>
              <w:left w:w="20" w:type="dxa"/>
              <w:bottom w:w="20" w:type="dxa"/>
              <w:right w:w="20" w:type="dxa"/>
            </w:tcMar>
            <w:vAlign w:val="center"/>
            <w:hideMark/>
          </w:tcPr>
          <w:p w14:paraId="4072DBAC" w14:textId="77777777" w:rsidR="00843AC5" w:rsidRPr="009447DA" w:rsidRDefault="00843AC5" w:rsidP="004D13CE">
            <w:pPr>
              <w:pStyle w:val="movimento2"/>
              <w:rPr>
                <w:color w:val="002060"/>
              </w:rPr>
            </w:pPr>
            <w:r w:rsidRPr="009447DA">
              <w:rPr>
                <w:color w:val="002060"/>
              </w:rPr>
              <w:t xml:space="preserve">(ALMA JUVENTUS FANO) </w:t>
            </w:r>
          </w:p>
        </w:tc>
        <w:tc>
          <w:tcPr>
            <w:tcW w:w="800" w:type="dxa"/>
            <w:tcMar>
              <w:top w:w="20" w:type="dxa"/>
              <w:left w:w="20" w:type="dxa"/>
              <w:bottom w:w="20" w:type="dxa"/>
              <w:right w:w="20" w:type="dxa"/>
            </w:tcMar>
            <w:vAlign w:val="center"/>
            <w:hideMark/>
          </w:tcPr>
          <w:p w14:paraId="1162225D"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CCD0B32"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61336CF5" w14:textId="77777777" w:rsidR="00843AC5" w:rsidRPr="009447DA" w:rsidRDefault="00843AC5" w:rsidP="004D13CE">
            <w:pPr>
              <w:pStyle w:val="movimento2"/>
              <w:rPr>
                <w:color w:val="002060"/>
              </w:rPr>
            </w:pPr>
            <w:r w:rsidRPr="009447DA">
              <w:rPr>
                <w:color w:val="002060"/>
              </w:rPr>
              <w:t> </w:t>
            </w:r>
          </w:p>
        </w:tc>
      </w:tr>
    </w:tbl>
    <w:p w14:paraId="33B5CBA0"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216956D2" w14:textId="77777777" w:rsidTr="004D13CE">
        <w:tc>
          <w:tcPr>
            <w:tcW w:w="2200" w:type="dxa"/>
            <w:tcMar>
              <w:top w:w="20" w:type="dxa"/>
              <w:left w:w="20" w:type="dxa"/>
              <w:bottom w:w="20" w:type="dxa"/>
              <w:right w:w="20" w:type="dxa"/>
            </w:tcMar>
            <w:vAlign w:val="center"/>
            <w:hideMark/>
          </w:tcPr>
          <w:p w14:paraId="60518207" w14:textId="77777777" w:rsidR="00843AC5" w:rsidRPr="009447DA" w:rsidRDefault="00843AC5" w:rsidP="004D13CE">
            <w:pPr>
              <w:pStyle w:val="movimento"/>
              <w:rPr>
                <w:color w:val="002060"/>
              </w:rPr>
            </w:pPr>
            <w:r w:rsidRPr="009447DA">
              <w:rPr>
                <w:color w:val="002060"/>
              </w:rPr>
              <w:t>CENTANNI TOMMASO</w:t>
            </w:r>
          </w:p>
        </w:tc>
        <w:tc>
          <w:tcPr>
            <w:tcW w:w="2200" w:type="dxa"/>
            <w:tcMar>
              <w:top w:w="20" w:type="dxa"/>
              <w:left w:w="20" w:type="dxa"/>
              <w:bottom w:w="20" w:type="dxa"/>
              <w:right w:w="20" w:type="dxa"/>
            </w:tcMar>
            <w:vAlign w:val="center"/>
            <w:hideMark/>
          </w:tcPr>
          <w:p w14:paraId="31F63CA2" w14:textId="77777777" w:rsidR="00843AC5" w:rsidRPr="009447DA" w:rsidRDefault="00843AC5" w:rsidP="004D13CE">
            <w:pPr>
              <w:pStyle w:val="movimento2"/>
              <w:rPr>
                <w:color w:val="002060"/>
              </w:rPr>
            </w:pPr>
            <w:r w:rsidRPr="009447DA">
              <w:rPr>
                <w:color w:val="002060"/>
              </w:rPr>
              <w:t xml:space="preserve">(NUOVA JUVENTINA FFC) </w:t>
            </w:r>
          </w:p>
        </w:tc>
        <w:tc>
          <w:tcPr>
            <w:tcW w:w="800" w:type="dxa"/>
            <w:tcMar>
              <w:top w:w="20" w:type="dxa"/>
              <w:left w:w="20" w:type="dxa"/>
              <w:bottom w:w="20" w:type="dxa"/>
              <w:right w:w="20" w:type="dxa"/>
            </w:tcMar>
            <w:vAlign w:val="center"/>
            <w:hideMark/>
          </w:tcPr>
          <w:p w14:paraId="4E80D08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ECC449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D7089F5" w14:textId="77777777" w:rsidR="00843AC5" w:rsidRPr="009447DA" w:rsidRDefault="00843AC5" w:rsidP="004D13CE">
            <w:pPr>
              <w:pStyle w:val="movimento2"/>
              <w:rPr>
                <w:color w:val="002060"/>
              </w:rPr>
            </w:pPr>
            <w:r w:rsidRPr="009447DA">
              <w:rPr>
                <w:color w:val="002060"/>
              </w:rPr>
              <w:t> </w:t>
            </w:r>
          </w:p>
        </w:tc>
      </w:tr>
    </w:tbl>
    <w:p w14:paraId="61346F75"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CDDA81F" w14:textId="77777777" w:rsidTr="004D13CE">
        <w:tc>
          <w:tcPr>
            <w:tcW w:w="2200" w:type="dxa"/>
            <w:tcMar>
              <w:top w:w="20" w:type="dxa"/>
              <w:left w:w="20" w:type="dxa"/>
              <w:bottom w:w="20" w:type="dxa"/>
              <w:right w:w="20" w:type="dxa"/>
            </w:tcMar>
            <w:vAlign w:val="center"/>
            <w:hideMark/>
          </w:tcPr>
          <w:p w14:paraId="33A4CC0C" w14:textId="77777777" w:rsidR="00843AC5" w:rsidRPr="009447DA" w:rsidRDefault="00843AC5" w:rsidP="004D13CE">
            <w:pPr>
              <w:pStyle w:val="movimento"/>
              <w:rPr>
                <w:color w:val="002060"/>
              </w:rPr>
            </w:pPr>
            <w:r w:rsidRPr="009447DA">
              <w:rPr>
                <w:color w:val="002060"/>
              </w:rPr>
              <w:t>FALCO GABRIELE</w:t>
            </w:r>
          </w:p>
        </w:tc>
        <w:tc>
          <w:tcPr>
            <w:tcW w:w="2200" w:type="dxa"/>
            <w:tcMar>
              <w:top w:w="20" w:type="dxa"/>
              <w:left w:w="20" w:type="dxa"/>
              <w:bottom w:w="20" w:type="dxa"/>
              <w:right w:w="20" w:type="dxa"/>
            </w:tcMar>
            <w:vAlign w:val="center"/>
            <w:hideMark/>
          </w:tcPr>
          <w:p w14:paraId="5434BB74" w14:textId="77777777" w:rsidR="00843AC5" w:rsidRPr="009447DA" w:rsidRDefault="00843AC5" w:rsidP="004D13CE">
            <w:pPr>
              <w:pStyle w:val="movimento2"/>
              <w:rPr>
                <w:color w:val="002060"/>
              </w:rPr>
            </w:pPr>
            <w:r w:rsidRPr="009447DA">
              <w:rPr>
                <w:color w:val="002060"/>
              </w:rPr>
              <w:t xml:space="preserve">(PIETRALACROCE 73) </w:t>
            </w:r>
          </w:p>
        </w:tc>
        <w:tc>
          <w:tcPr>
            <w:tcW w:w="800" w:type="dxa"/>
            <w:tcMar>
              <w:top w:w="20" w:type="dxa"/>
              <w:left w:w="20" w:type="dxa"/>
              <w:bottom w:w="20" w:type="dxa"/>
              <w:right w:w="20" w:type="dxa"/>
            </w:tcMar>
            <w:vAlign w:val="center"/>
            <w:hideMark/>
          </w:tcPr>
          <w:p w14:paraId="06083BD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4EC73C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E21AC58" w14:textId="77777777" w:rsidR="00843AC5" w:rsidRPr="009447DA" w:rsidRDefault="00843AC5" w:rsidP="004D13CE">
            <w:pPr>
              <w:pStyle w:val="movimento2"/>
              <w:rPr>
                <w:color w:val="002060"/>
              </w:rPr>
            </w:pPr>
            <w:r w:rsidRPr="009447DA">
              <w:rPr>
                <w:color w:val="002060"/>
              </w:rPr>
              <w:t> </w:t>
            </w:r>
          </w:p>
        </w:tc>
      </w:tr>
    </w:tbl>
    <w:p w14:paraId="0E87ACB8" w14:textId="77777777" w:rsidR="00843AC5" w:rsidRPr="009447DA" w:rsidRDefault="00843AC5" w:rsidP="00843AC5">
      <w:pPr>
        <w:pStyle w:val="titolo10"/>
        <w:rPr>
          <w:rFonts w:eastAsiaTheme="minorEastAsia"/>
          <w:color w:val="002060"/>
        </w:rPr>
      </w:pPr>
      <w:r w:rsidRPr="009447DA">
        <w:rPr>
          <w:color w:val="002060"/>
        </w:rPr>
        <w:t xml:space="preserve">GARE DEL 14/ 1/2024 </w:t>
      </w:r>
    </w:p>
    <w:p w14:paraId="05F9C146" w14:textId="77777777" w:rsidR="00843AC5" w:rsidRPr="009447DA" w:rsidRDefault="00843AC5" w:rsidP="00843AC5">
      <w:pPr>
        <w:pStyle w:val="titolo7a"/>
        <w:rPr>
          <w:color w:val="002060"/>
        </w:rPr>
      </w:pPr>
      <w:r w:rsidRPr="009447DA">
        <w:rPr>
          <w:color w:val="002060"/>
        </w:rPr>
        <w:t xml:space="preserve">PROVVEDIMENTI DISCIPLINARI </w:t>
      </w:r>
    </w:p>
    <w:p w14:paraId="59785745"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78B8DEC9" w14:textId="77777777" w:rsidR="00843AC5" w:rsidRPr="009447DA" w:rsidRDefault="00843AC5" w:rsidP="00843AC5">
      <w:pPr>
        <w:pStyle w:val="titolo30"/>
        <w:rPr>
          <w:color w:val="002060"/>
        </w:rPr>
      </w:pPr>
      <w:r w:rsidRPr="009447DA">
        <w:rPr>
          <w:color w:val="002060"/>
        </w:rPr>
        <w:t xml:space="preserve">CALCIATORI NON ESPULSI </w:t>
      </w:r>
    </w:p>
    <w:p w14:paraId="6747B45C" w14:textId="77777777" w:rsidR="00843AC5" w:rsidRPr="009447DA" w:rsidRDefault="00843AC5" w:rsidP="00843AC5">
      <w:pPr>
        <w:pStyle w:val="titolo20"/>
        <w:rPr>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58403DDF" w14:textId="77777777" w:rsidTr="004D13CE">
        <w:tc>
          <w:tcPr>
            <w:tcW w:w="2200" w:type="dxa"/>
            <w:tcMar>
              <w:top w:w="20" w:type="dxa"/>
              <w:left w:w="20" w:type="dxa"/>
              <w:bottom w:w="20" w:type="dxa"/>
              <w:right w:w="20" w:type="dxa"/>
            </w:tcMar>
            <w:vAlign w:val="center"/>
            <w:hideMark/>
          </w:tcPr>
          <w:p w14:paraId="44DF2AA1" w14:textId="77777777" w:rsidR="00843AC5" w:rsidRPr="009447DA" w:rsidRDefault="00843AC5" w:rsidP="004D13CE">
            <w:pPr>
              <w:pStyle w:val="movimento"/>
              <w:rPr>
                <w:color w:val="002060"/>
              </w:rPr>
            </w:pPr>
            <w:r w:rsidRPr="009447DA">
              <w:rPr>
                <w:color w:val="002060"/>
              </w:rPr>
              <w:t>CICOTTO THOMAS</w:t>
            </w:r>
          </w:p>
        </w:tc>
        <w:tc>
          <w:tcPr>
            <w:tcW w:w="2200" w:type="dxa"/>
            <w:tcMar>
              <w:top w:w="20" w:type="dxa"/>
              <w:left w:w="20" w:type="dxa"/>
              <w:bottom w:w="20" w:type="dxa"/>
              <w:right w:w="20" w:type="dxa"/>
            </w:tcMar>
            <w:vAlign w:val="center"/>
            <w:hideMark/>
          </w:tcPr>
          <w:p w14:paraId="407329F8" w14:textId="77777777" w:rsidR="00843AC5" w:rsidRPr="009447DA" w:rsidRDefault="00843AC5" w:rsidP="004D13CE">
            <w:pPr>
              <w:pStyle w:val="movimento2"/>
              <w:rPr>
                <w:color w:val="002060"/>
              </w:rPr>
            </w:pPr>
            <w:r w:rsidRPr="009447DA">
              <w:rPr>
                <w:color w:val="002060"/>
              </w:rPr>
              <w:t xml:space="preserve">(ACLI AUDAX MONTECOSARO C5) </w:t>
            </w:r>
          </w:p>
        </w:tc>
        <w:tc>
          <w:tcPr>
            <w:tcW w:w="800" w:type="dxa"/>
            <w:tcMar>
              <w:top w:w="20" w:type="dxa"/>
              <w:left w:w="20" w:type="dxa"/>
              <w:bottom w:w="20" w:type="dxa"/>
              <w:right w:w="20" w:type="dxa"/>
            </w:tcMar>
            <w:vAlign w:val="center"/>
            <w:hideMark/>
          </w:tcPr>
          <w:p w14:paraId="1D1DF3E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121979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0C24791" w14:textId="77777777" w:rsidR="00843AC5" w:rsidRPr="009447DA" w:rsidRDefault="00843AC5" w:rsidP="004D13CE">
            <w:pPr>
              <w:pStyle w:val="movimento2"/>
              <w:rPr>
                <w:color w:val="002060"/>
              </w:rPr>
            </w:pPr>
            <w:r w:rsidRPr="009447DA">
              <w:rPr>
                <w:color w:val="002060"/>
              </w:rPr>
              <w:t> </w:t>
            </w:r>
          </w:p>
        </w:tc>
      </w:tr>
    </w:tbl>
    <w:p w14:paraId="339276B2"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0C0488C" w14:textId="77777777" w:rsidTr="004D13CE">
        <w:tc>
          <w:tcPr>
            <w:tcW w:w="2200" w:type="dxa"/>
            <w:tcMar>
              <w:top w:w="20" w:type="dxa"/>
              <w:left w:w="20" w:type="dxa"/>
              <w:bottom w:w="20" w:type="dxa"/>
              <w:right w:w="20" w:type="dxa"/>
            </w:tcMar>
            <w:vAlign w:val="center"/>
            <w:hideMark/>
          </w:tcPr>
          <w:p w14:paraId="14E0469C" w14:textId="77777777" w:rsidR="00843AC5" w:rsidRPr="009447DA" w:rsidRDefault="00843AC5" w:rsidP="004D13CE">
            <w:pPr>
              <w:pStyle w:val="movimento"/>
              <w:rPr>
                <w:color w:val="002060"/>
              </w:rPr>
            </w:pPr>
            <w:r w:rsidRPr="009447DA">
              <w:rPr>
                <w:color w:val="002060"/>
              </w:rPr>
              <w:lastRenderedPageBreak/>
              <w:t>COZZOLINO JOSEPH</w:t>
            </w:r>
          </w:p>
        </w:tc>
        <w:tc>
          <w:tcPr>
            <w:tcW w:w="2200" w:type="dxa"/>
            <w:tcMar>
              <w:top w:w="20" w:type="dxa"/>
              <w:left w:w="20" w:type="dxa"/>
              <w:bottom w:w="20" w:type="dxa"/>
              <w:right w:w="20" w:type="dxa"/>
            </w:tcMar>
            <w:vAlign w:val="center"/>
            <w:hideMark/>
          </w:tcPr>
          <w:p w14:paraId="7B018E22" w14:textId="77777777" w:rsidR="00843AC5" w:rsidRPr="009447DA" w:rsidRDefault="00843AC5" w:rsidP="004D13CE">
            <w:pPr>
              <w:pStyle w:val="movimento2"/>
              <w:rPr>
                <w:color w:val="002060"/>
              </w:rPr>
            </w:pPr>
            <w:r w:rsidRPr="009447DA">
              <w:rPr>
                <w:color w:val="002060"/>
              </w:rPr>
              <w:t xml:space="preserve">(ACLI AUDAX MONTECOSARO C5) </w:t>
            </w:r>
          </w:p>
        </w:tc>
        <w:tc>
          <w:tcPr>
            <w:tcW w:w="800" w:type="dxa"/>
            <w:tcMar>
              <w:top w:w="20" w:type="dxa"/>
              <w:left w:w="20" w:type="dxa"/>
              <w:bottom w:w="20" w:type="dxa"/>
              <w:right w:w="20" w:type="dxa"/>
            </w:tcMar>
            <w:vAlign w:val="center"/>
            <w:hideMark/>
          </w:tcPr>
          <w:p w14:paraId="05B6A8C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B75F95E" w14:textId="77777777" w:rsidR="00843AC5" w:rsidRPr="009447DA" w:rsidRDefault="00843AC5" w:rsidP="004D13CE">
            <w:pPr>
              <w:pStyle w:val="movimento"/>
              <w:rPr>
                <w:color w:val="002060"/>
              </w:rPr>
            </w:pPr>
            <w:r w:rsidRPr="009447DA">
              <w:rPr>
                <w:color w:val="002060"/>
              </w:rPr>
              <w:t>RIVELLI SIMONE</w:t>
            </w:r>
          </w:p>
        </w:tc>
        <w:tc>
          <w:tcPr>
            <w:tcW w:w="2200" w:type="dxa"/>
            <w:tcMar>
              <w:top w:w="20" w:type="dxa"/>
              <w:left w:w="20" w:type="dxa"/>
              <w:bottom w:w="20" w:type="dxa"/>
              <w:right w:w="20" w:type="dxa"/>
            </w:tcMar>
            <w:vAlign w:val="center"/>
            <w:hideMark/>
          </w:tcPr>
          <w:p w14:paraId="07EC5688" w14:textId="77777777" w:rsidR="00843AC5" w:rsidRPr="009447DA" w:rsidRDefault="00843AC5" w:rsidP="004D13CE">
            <w:pPr>
              <w:pStyle w:val="movimento2"/>
              <w:rPr>
                <w:color w:val="002060"/>
              </w:rPr>
            </w:pPr>
            <w:r w:rsidRPr="009447DA">
              <w:rPr>
                <w:color w:val="002060"/>
              </w:rPr>
              <w:t xml:space="preserve">(CARISSIMI 2016) </w:t>
            </w:r>
          </w:p>
        </w:tc>
      </w:tr>
    </w:tbl>
    <w:p w14:paraId="3BABCB9F"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3FD7808F" w14:textId="77777777" w:rsidTr="004D13CE">
        <w:tc>
          <w:tcPr>
            <w:tcW w:w="2200" w:type="dxa"/>
            <w:tcMar>
              <w:top w:w="20" w:type="dxa"/>
              <w:left w:w="20" w:type="dxa"/>
              <w:bottom w:w="20" w:type="dxa"/>
              <w:right w:w="20" w:type="dxa"/>
            </w:tcMar>
            <w:vAlign w:val="center"/>
            <w:hideMark/>
          </w:tcPr>
          <w:p w14:paraId="48AF6568" w14:textId="77777777" w:rsidR="00843AC5" w:rsidRPr="009447DA" w:rsidRDefault="00843AC5" w:rsidP="004D13CE">
            <w:pPr>
              <w:pStyle w:val="movimento"/>
              <w:rPr>
                <w:color w:val="002060"/>
              </w:rPr>
            </w:pPr>
            <w:r w:rsidRPr="009447DA">
              <w:rPr>
                <w:color w:val="002060"/>
              </w:rPr>
              <w:t>ALESSANDRONI MATTIA</w:t>
            </w:r>
          </w:p>
        </w:tc>
        <w:tc>
          <w:tcPr>
            <w:tcW w:w="2200" w:type="dxa"/>
            <w:tcMar>
              <w:top w:w="20" w:type="dxa"/>
              <w:left w:w="20" w:type="dxa"/>
              <w:bottom w:w="20" w:type="dxa"/>
              <w:right w:w="20" w:type="dxa"/>
            </w:tcMar>
            <w:vAlign w:val="center"/>
            <w:hideMark/>
          </w:tcPr>
          <w:p w14:paraId="0BD22E09" w14:textId="77777777" w:rsidR="00843AC5" w:rsidRPr="009447DA" w:rsidRDefault="00843AC5" w:rsidP="004D13CE">
            <w:pPr>
              <w:pStyle w:val="movimento2"/>
              <w:rPr>
                <w:color w:val="002060"/>
              </w:rPr>
            </w:pPr>
            <w:r w:rsidRPr="009447DA">
              <w:rPr>
                <w:color w:val="002060"/>
              </w:rPr>
              <w:t xml:space="preserve">(CARISSIMI 2016) </w:t>
            </w:r>
          </w:p>
        </w:tc>
        <w:tc>
          <w:tcPr>
            <w:tcW w:w="800" w:type="dxa"/>
            <w:tcMar>
              <w:top w:w="20" w:type="dxa"/>
              <w:left w:w="20" w:type="dxa"/>
              <w:bottom w:w="20" w:type="dxa"/>
              <w:right w:w="20" w:type="dxa"/>
            </w:tcMar>
            <w:vAlign w:val="center"/>
            <w:hideMark/>
          </w:tcPr>
          <w:p w14:paraId="193CCE4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CC29724" w14:textId="77777777" w:rsidR="00843AC5" w:rsidRPr="009447DA" w:rsidRDefault="00843AC5" w:rsidP="004D13CE">
            <w:pPr>
              <w:pStyle w:val="movimento"/>
              <w:rPr>
                <w:color w:val="002060"/>
              </w:rPr>
            </w:pPr>
            <w:r w:rsidRPr="009447DA">
              <w:rPr>
                <w:color w:val="002060"/>
              </w:rPr>
              <w:t>FERRI GABRIELE</w:t>
            </w:r>
          </w:p>
        </w:tc>
        <w:tc>
          <w:tcPr>
            <w:tcW w:w="2200" w:type="dxa"/>
            <w:tcMar>
              <w:top w:w="20" w:type="dxa"/>
              <w:left w:w="20" w:type="dxa"/>
              <w:bottom w:w="20" w:type="dxa"/>
              <w:right w:w="20" w:type="dxa"/>
            </w:tcMar>
            <w:vAlign w:val="center"/>
            <w:hideMark/>
          </w:tcPr>
          <w:p w14:paraId="602D2B00" w14:textId="77777777" w:rsidR="00843AC5" w:rsidRPr="009447DA" w:rsidRDefault="00843AC5" w:rsidP="004D13CE">
            <w:pPr>
              <w:pStyle w:val="movimento2"/>
              <w:rPr>
                <w:color w:val="002060"/>
              </w:rPr>
            </w:pPr>
            <w:r w:rsidRPr="009447DA">
              <w:rPr>
                <w:color w:val="002060"/>
              </w:rPr>
              <w:t xml:space="preserve">(CARISSIMI 2016) </w:t>
            </w:r>
          </w:p>
        </w:tc>
      </w:tr>
      <w:tr w:rsidR="00843AC5" w:rsidRPr="009447DA" w14:paraId="1B1E94E5" w14:textId="77777777" w:rsidTr="004D13CE">
        <w:tc>
          <w:tcPr>
            <w:tcW w:w="2200" w:type="dxa"/>
            <w:tcMar>
              <w:top w:w="20" w:type="dxa"/>
              <w:left w:w="20" w:type="dxa"/>
              <w:bottom w:w="20" w:type="dxa"/>
              <w:right w:w="20" w:type="dxa"/>
            </w:tcMar>
            <w:vAlign w:val="center"/>
            <w:hideMark/>
          </w:tcPr>
          <w:p w14:paraId="496BB475" w14:textId="77777777" w:rsidR="00843AC5" w:rsidRPr="009447DA" w:rsidRDefault="00843AC5" w:rsidP="004D13CE">
            <w:pPr>
              <w:pStyle w:val="movimento"/>
              <w:rPr>
                <w:color w:val="002060"/>
              </w:rPr>
            </w:pPr>
            <w:r w:rsidRPr="009447DA">
              <w:rPr>
                <w:color w:val="002060"/>
              </w:rPr>
              <w:t>MICALI ALEX</w:t>
            </w:r>
          </w:p>
        </w:tc>
        <w:tc>
          <w:tcPr>
            <w:tcW w:w="2200" w:type="dxa"/>
            <w:tcMar>
              <w:top w:w="20" w:type="dxa"/>
              <w:left w:w="20" w:type="dxa"/>
              <w:bottom w:w="20" w:type="dxa"/>
              <w:right w:w="20" w:type="dxa"/>
            </w:tcMar>
            <w:vAlign w:val="center"/>
            <w:hideMark/>
          </w:tcPr>
          <w:p w14:paraId="43F6C36C" w14:textId="77777777" w:rsidR="00843AC5" w:rsidRPr="009447DA" w:rsidRDefault="00843AC5" w:rsidP="004D13CE">
            <w:pPr>
              <w:pStyle w:val="movimento2"/>
              <w:rPr>
                <w:color w:val="002060"/>
              </w:rPr>
            </w:pPr>
            <w:r w:rsidRPr="009447DA">
              <w:rPr>
                <w:color w:val="002060"/>
              </w:rPr>
              <w:t xml:space="preserve">(DINAMIS 1990) </w:t>
            </w:r>
          </w:p>
        </w:tc>
        <w:tc>
          <w:tcPr>
            <w:tcW w:w="800" w:type="dxa"/>
            <w:tcMar>
              <w:top w:w="20" w:type="dxa"/>
              <w:left w:w="20" w:type="dxa"/>
              <w:bottom w:w="20" w:type="dxa"/>
              <w:right w:w="20" w:type="dxa"/>
            </w:tcMar>
            <w:vAlign w:val="center"/>
            <w:hideMark/>
          </w:tcPr>
          <w:p w14:paraId="6CB3D4A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9F31E3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EDBA390" w14:textId="77777777" w:rsidR="00843AC5" w:rsidRPr="009447DA" w:rsidRDefault="00843AC5" w:rsidP="004D13CE">
            <w:pPr>
              <w:pStyle w:val="movimento2"/>
              <w:rPr>
                <w:color w:val="002060"/>
              </w:rPr>
            </w:pPr>
            <w:r w:rsidRPr="009447DA">
              <w:rPr>
                <w:color w:val="002060"/>
              </w:rPr>
              <w:t> </w:t>
            </w:r>
          </w:p>
        </w:tc>
      </w:tr>
    </w:tbl>
    <w:p w14:paraId="7F42D6E6" w14:textId="77777777" w:rsidR="00843AC5" w:rsidRDefault="00843AC5" w:rsidP="00843AC5">
      <w:pPr>
        <w:pStyle w:val="breakline"/>
        <w:rPr>
          <w:color w:val="002060"/>
        </w:rPr>
      </w:pPr>
    </w:p>
    <w:p w14:paraId="423B4139" w14:textId="77777777" w:rsidR="00843AC5" w:rsidRPr="003A5633" w:rsidRDefault="00843AC5" w:rsidP="00843AC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7641F15C" w14:textId="77777777" w:rsidR="00843AC5" w:rsidRPr="003A5633" w:rsidRDefault="00843AC5" w:rsidP="00843AC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5AD54577" w14:textId="77777777" w:rsidR="00843AC5" w:rsidRPr="009447DA" w:rsidRDefault="00843AC5" w:rsidP="00843AC5">
      <w:pPr>
        <w:pStyle w:val="breakline"/>
        <w:rPr>
          <w:rFonts w:eastAsiaTheme="minorEastAsia"/>
          <w:color w:val="002060"/>
        </w:rPr>
      </w:pPr>
    </w:p>
    <w:p w14:paraId="42D6C790" w14:textId="77777777" w:rsidR="00843AC5" w:rsidRPr="009447DA" w:rsidRDefault="00843AC5" w:rsidP="00843AC5">
      <w:pPr>
        <w:pStyle w:val="titoloprinc0"/>
        <w:rPr>
          <w:color w:val="002060"/>
        </w:rPr>
      </w:pPr>
      <w:r w:rsidRPr="009447DA">
        <w:rPr>
          <w:color w:val="002060"/>
        </w:rPr>
        <w:t>CLASSIFICA</w:t>
      </w:r>
    </w:p>
    <w:p w14:paraId="44B2B747" w14:textId="77777777" w:rsidR="00843AC5" w:rsidRPr="009447DA" w:rsidRDefault="00843AC5" w:rsidP="00843AC5">
      <w:pPr>
        <w:pStyle w:val="breakline"/>
        <w:rPr>
          <w:color w:val="002060"/>
        </w:rPr>
      </w:pPr>
    </w:p>
    <w:p w14:paraId="172E0213" w14:textId="77777777" w:rsidR="00843AC5" w:rsidRPr="009447DA" w:rsidRDefault="00843AC5" w:rsidP="00843AC5">
      <w:pPr>
        <w:pStyle w:val="breakline"/>
        <w:rPr>
          <w:color w:val="002060"/>
        </w:rPr>
      </w:pPr>
    </w:p>
    <w:p w14:paraId="5B12603A"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4CB6C46C"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27C4A"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72050"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F7999"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8C8EF"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1574E"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4D6A"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99B92"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2157E"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F5A5E"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A8897" w14:textId="77777777" w:rsidR="00843AC5" w:rsidRPr="009447DA" w:rsidRDefault="00843AC5" w:rsidP="004D13CE">
            <w:pPr>
              <w:pStyle w:val="headertabella0"/>
              <w:rPr>
                <w:color w:val="002060"/>
              </w:rPr>
            </w:pPr>
            <w:r w:rsidRPr="009447DA">
              <w:rPr>
                <w:color w:val="002060"/>
              </w:rPr>
              <w:t>PE</w:t>
            </w:r>
          </w:p>
        </w:tc>
      </w:tr>
      <w:tr w:rsidR="00843AC5" w:rsidRPr="009447DA" w14:paraId="26F2C2CB"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A4C96" w14:textId="77777777" w:rsidR="00843AC5" w:rsidRPr="009447DA" w:rsidRDefault="00843AC5" w:rsidP="004D13CE">
            <w:pPr>
              <w:pStyle w:val="rowtabella0"/>
              <w:rPr>
                <w:color w:val="002060"/>
              </w:rPr>
            </w:pPr>
            <w:r w:rsidRPr="009447D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D8CE"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2729"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1EF2"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F598"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8D3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CF12" w14:textId="77777777" w:rsidR="00843AC5" w:rsidRPr="009447DA" w:rsidRDefault="00843AC5" w:rsidP="004D13CE">
            <w:pPr>
              <w:pStyle w:val="rowtabella0"/>
              <w:jc w:val="center"/>
              <w:rPr>
                <w:color w:val="002060"/>
              </w:rPr>
            </w:pPr>
            <w:r w:rsidRPr="009447D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E00B"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059A"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A53B" w14:textId="77777777" w:rsidR="00843AC5" w:rsidRPr="009447DA" w:rsidRDefault="00843AC5" w:rsidP="004D13CE">
            <w:pPr>
              <w:pStyle w:val="rowtabella0"/>
              <w:jc w:val="center"/>
              <w:rPr>
                <w:color w:val="002060"/>
              </w:rPr>
            </w:pPr>
            <w:r w:rsidRPr="009447DA">
              <w:rPr>
                <w:color w:val="002060"/>
              </w:rPr>
              <w:t>0</w:t>
            </w:r>
          </w:p>
        </w:tc>
      </w:tr>
      <w:tr w:rsidR="00843AC5" w:rsidRPr="009447DA" w14:paraId="36DECF0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7B0F9" w14:textId="77777777" w:rsidR="00843AC5" w:rsidRPr="009447DA" w:rsidRDefault="00843AC5" w:rsidP="004D13CE">
            <w:pPr>
              <w:pStyle w:val="rowtabella0"/>
              <w:rPr>
                <w:color w:val="002060"/>
              </w:rPr>
            </w:pPr>
            <w:r w:rsidRPr="009447D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2861"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0EF8"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1224"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C4F2"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57E6"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E02F" w14:textId="77777777" w:rsidR="00843AC5" w:rsidRPr="009447DA" w:rsidRDefault="00843AC5" w:rsidP="004D13CE">
            <w:pPr>
              <w:pStyle w:val="rowtabella0"/>
              <w:jc w:val="center"/>
              <w:rPr>
                <w:color w:val="002060"/>
              </w:rPr>
            </w:pPr>
            <w:r w:rsidRPr="009447D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2571" w14:textId="77777777" w:rsidR="00843AC5" w:rsidRPr="009447DA" w:rsidRDefault="00843AC5" w:rsidP="004D13CE">
            <w:pPr>
              <w:pStyle w:val="rowtabella0"/>
              <w:jc w:val="center"/>
              <w:rPr>
                <w:color w:val="002060"/>
              </w:rPr>
            </w:pPr>
            <w:r w:rsidRPr="009447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4CFF"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B085" w14:textId="77777777" w:rsidR="00843AC5" w:rsidRPr="009447DA" w:rsidRDefault="00843AC5" w:rsidP="004D13CE">
            <w:pPr>
              <w:pStyle w:val="rowtabella0"/>
              <w:jc w:val="center"/>
              <w:rPr>
                <w:color w:val="002060"/>
              </w:rPr>
            </w:pPr>
            <w:r w:rsidRPr="009447DA">
              <w:rPr>
                <w:color w:val="002060"/>
              </w:rPr>
              <w:t>0</w:t>
            </w:r>
          </w:p>
        </w:tc>
      </w:tr>
      <w:tr w:rsidR="00843AC5" w:rsidRPr="009447DA" w14:paraId="299E0AE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860C3" w14:textId="77777777" w:rsidR="00843AC5" w:rsidRPr="009447DA" w:rsidRDefault="00843AC5" w:rsidP="004D13CE">
            <w:pPr>
              <w:pStyle w:val="rowtabella0"/>
              <w:rPr>
                <w:color w:val="002060"/>
              </w:rPr>
            </w:pPr>
            <w:r w:rsidRPr="009447D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D4EE"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A239"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56E6"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888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734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A63B" w14:textId="77777777" w:rsidR="00843AC5" w:rsidRPr="009447DA" w:rsidRDefault="00843AC5" w:rsidP="004D13CE">
            <w:pPr>
              <w:pStyle w:val="rowtabella0"/>
              <w:jc w:val="center"/>
              <w:rPr>
                <w:color w:val="002060"/>
              </w:rPr>
            </w:pPr>
            <w:r w:rsidRPr="009447D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1DEB"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9D35"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D61D" w14:textId="77777777" w:rsidR="00843AC5" w:rsidRPr="009447DA" w:rsidRDefault="00843AC5" w:rsidP="004D13CE">
            <w:pPr>
              <w:pStyle w:val="rowtabella0"/>
              <w:jc w:val="center"/>
              <w:rPr>
                <w:color w:val="002060"/>
              </w:rPr>
            </w:pPr>
            <w:r w:rsidRPr="009447DA">
              <w:rPr>
                <w:color w:val="002060"/>
              </w:rPr>
              <w:t>0</w:t>
            </w:r>
          </w:p>
        </w:tc>
      </w:tr>
      <w:tr w:rsidR="00843AC5" w:rsidRPr="009447DA" w14:paraId="2A42A38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4F6C4" w14:textId="77777777" w:rsidR="00843AC5" w:rsidRPr="009447DA" w:rsidRDefault="00843AC5" w:rsidP="004D13CE">
            <w:pPr>
              <w:pStyle w:val="rowtabella0"/>
              <w:rPr>
                <w:color w:val="002060"/>
              </w:rPr>
            </w:pPr>
            <w:r w:rsidRPr="009447D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958B"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D54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5FDB3"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82C3"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384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A40F" w14:textId="77777777" w:rsidR="00843AC5" w:rsidRPr="009447DA" w:rsidRDefault="00843AC5" w:rsidP="004D13CE">
            <w:pPr>
              <w:pStyle w:val="rowtabella0"/>
              <w:jc w:val="center"/>
              <w:rPr>
                <w:color w:val="002060"/>
              </w:rPr>
            </w:pPr>
            <w:r w:rsidRPr="009447D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5B53B"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73D8"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71662" w14:textId="77777777" w:rsidR="00843AC5" w:rsidRPr="009447DA" w:rsidRDefault="00843AC5" w:rsidP="004D13CE">
            <w:pPr>
              <w:pStyle w:val="rowtabella0"/>
              <w:jc w:val="center"/>
              <w:rPr>
                <w:color w:val="002060"/>
              </w:rPr>
            </w:pPr>
            <w:r w:rsidRPr="009447DA">
              <w:rPr>
                <w:color w:val="002060"/>
              </w:rPr>
              <w:t>0</w:t>
            </w:r>
          </w:p>
        </w:tc>
      </w:tr>
      <w:tr w:rsidR="00843AC5" w:rsidRPr="009447DA" w14:paraId="68E0449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8BB39" w14:textId="77777777" w:rsidR="00843AC5" w:rsidRPr="009447DA" w:rsidRDefault="00843AC5" w:rsidP="004D13CE">
            <w:pPr>
              <w:pStyle w:val="rowtabella0"/>
              <w:rPr>
                <w:color w:val="002060"/>
              </w:rPr>
            </w:pPr>
            <w:r w:rsidRPr="009447D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6E98"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A4D8"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D466"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3668"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F617"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C70B" w14:textId="77777777" w:rsidR="00843AC5" w:rsidRPr="009447DA" w:rsidRDefault="00843AC5" w:rsidP="004D13CE">
            <w:pPr>
              <w:pStyle w:val="rowtabella0"/>
              <w:jc w:val="center"/>
              <w:rPr>
                <w:color w:val="002060"/>
              </w:rPr>
            </w:pPr>
            <w:r w:rsidRPr="009447D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C00C"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580A"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3CA4" w14:textId="77777777" w:rsidR="00843AC5" w:rsidRPr="009447DA" w:rsidRDefault="00843AC5" w:rsidP="004D13CE">
            <w:pPr>
              <w:pStyle w:val="rowtabella0"/>
              <w:jc w:val="center"/>
              <w:rPr>
                <w:color w:val="002060"/>
              </w:rPr>
            </w:pPr>
            <w:r w:rsidRPr="009447DA">
              <w:rPr>
                <w:color w:val="002060"/>
              </w:rPr>
              <w:t>0</w:t>
            </w:r>
          </w:p>
        </w:tc>
      </w:tr>
      <w:tr w:rsidR="00843AC5" w:rsidRPr="009447DA" w14:paraId="14A4C0B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3DC45" w14:textId="77777777" w:rsidR="00843AC5" w:rsidRPr="009447DA" w:rsidRDefault="00843AC5" w:rsidP="004D13CE">
            <w:pPr>
              <w:pStyle w:val="rowtabella0"/>
              <w:rPr>
                <w:color w:val="002060"/>
                <w:lang w:val="es-ES"/>
              </w:rPr>
            </w:pPr>
            <w:r w:rsidRPr="009447D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4298"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A10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55C7"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75E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0B1D"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3C77"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6E68"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6911"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907C" w14:textId="77777777" w:rsidR="00843AC5" w:rsidRPr="009447DA" w:rsidRDefault="00843AC5" w:rsidP="004D13CE">
            <w:pPr>
              <w:pStyle w:val="rowtabella0"/>
              <w:jc w:val="center"/>
              <w:rPr>
                <w:color w:val="002060"/>
              </w:rPr>
            </w:pPr>
            <w:r w:rsidRPr="009447DA">
              <w:rPr>
                <w:color w:val="002060"/>
              </w:rPr>
              <w:t>0</w:t>
            </w:r>
          </w:p>
        </w:tc>
      </w:tr>
      <w:tr w:rsidR="00843AC5" w:rsidRPr="009447DA" w14:paraId="5AEF389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0D909" w14:textId="77777777" w:rsidR="00843AC5" w:rsidRPr="009447DA" w:rsidRDefault="00843AC5" w:rsidP="004D13CE">
            <w:pPr>
              <w:pStyle w:val="rowtabella0"/>
              <w:rPr>
                <w:color w:val="002060"/>
              </w:rPr>
            </w:pPr>
            <w:r w:rsidRPr="009447D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F17B"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D2E7"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ABE0"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A6E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2046"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D8EC" w14:textId="77777777" w:rsidR="00843AC5" w:rsidRPr="009447DA" w:rsidRDefault="00843AC5" w:rsidP="004D13CE">
            <w:pPr>
              <w:pStyle w:val="rowtabella0"/>
              <w:jc w:val="center"/>
              <w:rPr>
                <w:color w:val="002060"/>
              </w:rPr>
            </w:pPr>
            <w:r w:rsidRPr="009447D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B81D"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1D54"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15D5" w14:textId="77777777" w:rsidR="00843AC5" w:rsidRPr="009447DA" w:rsidRDefault="00843AC5" w:rsidP="004D13CE">
            <w:pPr>
              <w:pStyle w:val="rowtabella0"/>
              <w:jc w:val="center"/>
              <w:rPr>
                <w:color w:val="002060"/>
              </w:rPr>
            </w:pPr>
            <w:r w:rsidRPr="009447DA">
              <w:rPr>
                <w:color w:val="002060"/>
              </w:rPr>
              <w:t>0</w:t>
            </w:r>
          </w:p>
        </w:tc>
      </w:tr>
      <w:tr w:rsidR="00843AC5" w:rsidRPr="009447DA" w14:paraId="1BD6A48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AB2C7" w14:textId="77777777" w:rsidR="00843AC5" w:rsidRPr="009447DA" w:rsidRDefault="00843AC5" w:rsidP="004D13CE">
            <w:pPr>
              <w:pStyle w:val="rowtabella0"/>
              <w:rPr>
                <w:color w:val="002060"/>
              </w:rPr>
            </w:pPr>
            <w:r w:rsidRPr="009447D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3F6F"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2F36"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F2B4"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985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A1CD"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F802" w14:textId="77777777" w:rsidR="00843AC5" w:rsidRPr="009447DA" w:rsidRDefault="00843AC5" w:rsidP="004D13CE">
            <w:pPr>
              <w:pStyle w:val="rowtabella0"/>
              <w:jc w:val="center"/>
              <w:rPr>
                <w:color w:val="002060"/>
              </w:rPr>
            </w:pPr>
            <w:r w:rsidRPr="009447D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49F5" w14:textId="77777777" w:rsidR="00843AC5" w:rsidRPr="009447DA" w:rsidRDefault="00843AC5" w:rsidP="004D13CE">
            <w:pPr>
              <w:pStyle w:val="rowtabella0"/>
              <w:jc w:val="center"/>
              <w:rPr>
                <w:color w:val="002060"/>
              </w:rPr>
            </w:pPr>
            <w:r w:rsidRPr="009447D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0A28"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6552" w14:textId="77777777" w:rsidR="00843AC5" w:rsidRPr="009447DA" w:rsidRDefault="00843AC5" w:rsidP="004D13CE">
            <w:pPr>
              <w:pStyle w:val="rowtabella0"/>
              <w:jc w:val="center"/>
              <w:rPr>
                <w:color w:val="002060"/>
              </w:rPr>
            </w:pPr>
            <w:r w:rsidRPr="009447DA">
              <w:rPr>
                <w:color w:val="002060"/>
              </w:rPr>
              <w:t>0</w:t>
            </w:r>
          </w:p>
        </w:tc>
      </w:tr>
      <w:tr w:rsidR="00843AC5" w:rsidRPr="009447DA" w14:paraId="245103F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28931" w14:textId="77777777" w:rsidR="00843AC5" w:rsidRPr="009447DA" w:rsidRDefault="00843AC5" w:rsidP="004D13CE">
            <w:pPr>
              <w:pStyle w:val="rowtabella0"/>
              <w:rPr>
                <w:color w:val="002060"/>
              </w:rPr>
            </w:pPr>
            <w:r w:rsidRPr="009447D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CE7B"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0892"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923F"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401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B8CF"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A4FB"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0B7A"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F613"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1DEE" w14:textId="77777777" w:rsidR="00843AC5" w:rsidRPr="009447DA" w:rsidRDefault="00843AC5" w:rsidP="004D13CE">
            <w:pPr>
              <w:pStyle w:val="rowtabella0"/>
              <w:jc w:val="center"/>
              <w:rPr>
                <w:color w:val="002060"/>
              </w:rPr>
            </w:pPr>
            <w:r w:rsidRPr="009447DA">
              <w:rPr>
                <w:color w:val="002060"/>
              </w:rPr>
              <w:t>0</w:t>
            </w:r>
          </w:p>
        </w:tc>
      </w:tr>
      <w:tr w:rsidR="00843AC5" w:rsidRPr="009447DA" w14:paraId="47B3B1D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0C4CF" w14:textId="77777777" w:rsidR="00843AC5" w:rsidRPr="009447DA" w:rsidRDefault="00843AC5" w:rsidP="004D13CE">
            <w:pPr>
              <w:pStyle w:val="rowtabella0"/>
              <w:rPr>
                <w:color w:val="002060"/>
              </w:rPr>
            </w:pPr>
            <w:r w:rsidRPr="009447D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22FF"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7CC2"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FC70"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25FC"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1175"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9856"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E51F" w14:textId="77777777" w:rsidR="00843AC5" w:rsidRPr="009447DA" w:rsidRDefault="00843AC5" w:rsidP="004D13CE">
            <w:pPr>
              <w:pStyle w:val="rowtabella0"/>
              <w:jc w:val="center"/>
              <w:rPr>
                <w:color w:val="002060"/>
              </w:rPr>
            </w:pPr>
            <w:r w:rsidRPr="009447D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B3D9"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60A6" w14:textId="77777777" w:rsidR="00843AC5" w:rsidRPr="009447DA" w:rsidRDefault="00843AC5" w:rsidP="004D13CE">
            <w:pPr>
              <w:pStyle w:val="rowtabella0"/>
              <w:jc w:val="center"/>
              <w:rPr>
                <w:color w:val="002060"/>
              </w:rPr>
            </w:pPr>
            <w:r w:rsidRPr="009447DA">
              <w:rPr>
                <w:color w:val="002060"/>
              </w:rPr>
              <w:t>0</w:t>
            </w:r>
          </w:p>
        </w:tc>
      </w:tr>
      <w:tr w:rsidR="00843AC5" w:rsidRPr="009447DA" w14:paraId="741185D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9A652" w14:textId="77777777" w:rsidR="00843AC5" w:rsidRPr="009447DA" w:rsidRDefault="00843AC5" w:rsidP="004D13CE">
            <w:pPr>
              <w:pStyle w:val="rowtabella0"/>
              <w:rPr>
                <w:color w:val="002060"/>
              </w:rPr>
            </w:pPr>
            <w:r w:rsidRPr="009447D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7A3F"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9049"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32B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4310"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99A6"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512B"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AC9E" w14:textId="77777777" w:rsidR="00843AC5" w:rsidRPr="009447DA" w:rsidRDefault="00843AC5" w:rsidP="004D13CE">
            <w:pPr>
              <w:pStyle w:val="rowtabella0"/>
              <w:jc w:val="center"/>
              <w:rPr>
                <w:color w:val="002060"/>
              </w:rPr>
            </w:pPr>
            <w:r w:rsidRPr="009447D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2CF9"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24CC" w14:textId="77777777" w:rsidR="00843AC5" w:rsidRPr="009447DA" w:rsidRDefault="00843AC5" w:rsidP="004D13CE">
            <w:pPr>
              <w:pStyle w:val="rowtabella0"/>
              <w:jc w:val="center"/>
              <w:rPr>
                <w:color w:val="002060"/>
              </w:rPr>
            </w:pPr>
            <w:r w:rsidRPr="009447DA">
              <w:rPr>
                <w:color w:val="002060"/>
              </w:rPr>
              <w:t>0</w:t>
            </w:r>
          </w:p>
        </w:tc>
      </w:tr>
      <w:tr w:rsidR="00843AC5" w:rsidRPr="009447DA" w14:paraId="0FB3CF04"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974BB" w14:textId="77777777" w:rsidR="00843AC5" w:rsidRPr="009447DA" w:rsidRDefault="00843AC5" w:rsidP="004D13CE">
            <w:pPr>
              <w:pStyle w:val="rowtabella0"/>
              <w:rPr>
                <w:color w:val="002060"/>
              </w:rPr>
            </w:pPr>
            <w:r w:rsidRPr="009447D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171B"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333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692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D2C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1A8C"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492C"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EE6F" w14:textId="77777777" w:rsidR="00843AC5" w:rsidRPr="009447DA" w:rsidRDefault="00843AC5" w:rsidP="004D13CE">
            <w:pPr>
              <w:pStyle w:val="rowtabella0"/>
              <w:jc w:val="center"/>
              <w:rPr>
                <w:color w:val="002060"/>
              </w:rPr>
            </w:pPr>
            <w:r w:rsidRPr="009447D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DCCF"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CBC9" w14:textId="77777777" w:rsidR="00843AC5" w:rsidRPr="009447DA" w:rsidRDefault="00843AC5" w:rsidP="004D13CE">
            <w:pPr>
              <w:pStyle w:val="rowtabella0"/>
              <w:jc w:val="center"/>
              <w:rPr>
                <w:color w:val="002060"/>
              </w:rPr>
            </w:pPr>
            <w:r w:rsidRPr="009447DA">
              <w:rPr>
                <w:color w:val="002060"/>
              </w:rPr>
              <w:t>0</w:t>
            </w:r>
          </w:p>
        </w:tc>
      </w:tr>
      <w:tr w:rsidR="00843AC5" w:rsidRPr="009447DA" w14:paraId="1E38FE1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97CA3" w14:textId="77777777" w:rsidR="00843AC5" w:rsidRPr="009447DA" w:rsidRDefault="00843AC5" w:rsidP="004D13CE">
            <w:pPr>
              <w:pStyle w:val="rowtabella0"/>
              <w:rPr>
                <w:color w:val="002060"/>
              </w:rPr>
            </w:pPr>
            <w:r w:rsidRPr="009447D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24D2"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818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F00A"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861A"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5E72"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34CC"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59D7"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5DE0"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533D" w14:textId="77777777" w:rsidR="00843AC5" w:rsidRPr="009447DA" w:rsidRDefault="00843AC5" w:rsidP="004D13CE">
            <w:pPr>
              <w:pStyle w:val="rowtabella0"/>
              <w:jc w:val="center"/>
              <w:rPr>
                <w:color w:val="002060"/>
              </w:rPr>
            </w:pPr>
            <w:r w:rsidRPr="009447DA">
              <w:rPr>
                <w:color w:val="002060"/>
              </w:rPr>
              <w:t>0</w:t>
            </w:r>
          </w:p>
        </w:tc>
      </w:tr>
      <w:tr w:rsidR="00843AC5" w:rsidRPr="009447DA" w14:paraId="4660D398"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7965CC" w14:textId="77777777" w:rsidR="00843AC5" w:rsidRPr="009447DA" w:rsidRDefault="00843AC5" w:rsidP="004D13CE">
            <w:pPr>
              <w:pStyle w:val="rowtabella0"/>
              <w:rPr>
                <w:color w:val="002060"/>
                <w:lang w:val="es-ES"/>
              </w:rPr>
            </w:pPr>
            <w:r w:rsidRPr="009447D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EC9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5B5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E330"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919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1528"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8330"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923F" w14:textId="77777777" w:rsidR="00843AC5" w:rsidRPr="009447DA" w:rsidRDefault="00843AC5" w:rsidP="004D13CE">
            <w:pPr>
              <w:pStyle w:val="rowtabella0"/>
              <w:jc w:val="center"/>
              <w:rPr>
                <w:color w:val="002060"/>
              </w:rPr>
            </w:pPr>
            <w:r w:rsidRPr="009447DA">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2B25" w14:textId="77777777" w:rsidR="00843AC5" w:rsidRPr="009447DA" w:rsidRDefault="00843AC5" w:rsidP="004D13CE">
            <w:pPr>
              <w:pStyle w:val="rowtabella0"/>
              <w:jc w:val="center"/>
              <w:rPr>
                <w:color w:val="002060"/>
              </w:rPr>
            </w:pPr>
            <w:r w:rsidRPr="009447D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DD06" w14:textId="77777777" w:rsidR="00843AC5" w:rsidRPr="009447DA" w:rsidRDefault="00843AC5" w:rsidP="004D13CE">
            <w:pPr>
              <w:pStyle w:val="rowtabella0"/>
              <w:jc w:val="center"/>
              <w:rPr>
                <w:color w:val="002060"/>
              </w:rPr>
            </w:pPr>
            <w:r w:rsidRPr="009447DA">
              <w:rPr>
                <w:color w:val="002060"/>
              </w:rPr>
              <w:t>0</w:t>
            </w:r>
          </w:p>
        </w:tc>
      </w:tr>
    </w:tbl>
    <w:p w14:paraId="0BA252B3" w14:textId="77777777" w:rsidR="00843AC5" w:rsidRPr="009447DA" w:rsidRDefault="00843AC5" w:rsidP="00843AC5">
      <w:pPr>
        <w:pStyle w:val="breakline"/>
        <w:rPr>
          <w:rFonts w:eastAsiaTheme="minorEastAsia"/>
          <w:color w:val="002060"/>
        </w:rPr>
      </w:pPr>
    </w:p>
    <w:p w14:paraId="6D4B66C1" w14:textId="77777777" w:rsidR="00843AC5" w:rsidRPr="00832C6A" w:rsidRDefault="00843AC5" w:rsidP="00843AC5">
      <w:pPr>
        <w:pStyle w:val="titoloprinc0"/>
        <w:rPr>
          <w:color w:val="002060"/>
        </w:rPr>
      </w:pPr>
      <w:r>
        <w:rPr>
          <w:color w:val="002060"/>
        </w:rPr>
        <w:t>PROGRAMMA GARE</w:t>
      </w:r>
    </w:p>
    <w:p w14:paraId="00B1F021" w14:textId="77777777" w:rsidR="00843AC5" w:rsidRDefault="00843AC5" w:rsidP="00843AC5">
      <w:pPr>
        <w:pStyle w:val="breakline"/>
        <w:rPr>
          <w:color w:val="002060"/>
        </w:rPr>
      </w:pPr>
    </w:p>
    <w:p w14:paraId="0A14C9E9" w14:textId="77777777" w:rsidR="00541601" w:rsidRPr="007B7BE7" w:rsidRDefault="00541601" w:rsidP="00541601">
      <w:pPr>
        <w:pStyle w:val="sottotitolocampionato10"/>
        <w:rPr>
          <w:color w:val="002060"/>
        </w:rPr>
      </w:pPr>
      <w:r w:rsidRPr="007B7B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98"/>
        <w:gridCol w:w="1557"/>
        <w:gridCol w:w="1540"/>
      </w:tblGrid>
      <w:tr w:rsidR="00541601" w:rsidRPr="007B7BE7" w14:paraId="47B3F755"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2A1C5"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4F043"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2112F"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9FF8E"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DCF5D"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90864"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3A37D"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4B7BB846"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45AB5" w14:textId="77777777" w:rsidR="00541601" w:rsidRPr="007B7BE7" w:rsidRDefault="00541601" w:rsidP="004D13CE">
            <w:pPr>
              <w:pStyle w:val="rowtabella0"/>
              <w:rPr>
                <w:color w:val="002060"/>
              </w:rPr>
            </w:pPr>
            <w:r w:rsidRPr="007B7BE7">
              <w:rPr>
                <w:color w:val="002060"/>
              </w:rPr>
              <w:t>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8C1FF" w14:textId="77777777" w:rsidR="00541601" w:rsidRPr="007B7BE7" w:rsidRDefault="00541601" w:rsidP="004D13CE">
            <w:pPr>
              <w:pStyle w:val="rowtabella0"/>
              <w:rPr>
                <w:color w:val="002060"/>
              </w:rPr>
            </w:pPr>
            <w:r w:rsidRPr="007B7BE7">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7313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82C87" w14:textId="77777777" w:rsidR="00541601" w:rsidRPr="007B7BE7" w:rsidRDefault="00541601" w:rsidP="004D13CE">
            <w:pPr>
              <w:pStyle w:val="rowtabella0"/>
              <w:rPr>
                <w:color w:val="002060"/>
              </w:rPr>
            </w:pPr>
            <w:r w:rsidRPr="007B7BE7">
              <w:rPr>
                <w:color w:val="002060"/>
              </w:rPr>
              <w:t>20/01/2024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10233" w14:textId="77777777" w:rsidR="00541601" w:rsidRPr="007B7BE7" w:rsidRDefault="00541601" w:rsidP="004D13CE">
            <w:pPr>
              <w:pStyle w:val="rowtabella0"/>
              <w:rPr>
                <w:color w:val="002060"/>
              </w:rPr>
            </w:pPr>
            <w:r w:rsidRPr="007B7BE7">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E191F" w14:textId="77777777" w:rsidR="00541601" w:rsidRPr="007B7BE7" w:rsidRDefault="00541601" w:rsidP="004D13CE">
            <w:pPr>
              <w:pStyle w:val="rowtabella0"/>
              <w:rPr>
                <w:color w:val="002060"/>
              </w:rPr>
            </w:pPr>
            <w:r w:rsidRPr="007B7BE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695C0" w14:textId="77777777" w:rsidR="00541601" w:rsidRPr="007B7BE7" w:rsidRDefault="00541601" w:rsidP="004D13CE">
            <w:pPr>
              <w:pStyle w:val="rowtabella0"/>
              <w:rPr>
                <w:color w:val="002060"/>
              </w:rPr>
            </w:pPr>
            <w:r w:rsidRPr="007B7BE7">
              <w:rPr>
                <w:color w:val="002060"/>
              </w:rPr>
              <w:t>VIA DEI TESSITORI</w:t>
            </w:r>
          </w:p>
        </w:tc>
      </w:tr>
      <w:tr w:rsidR="00541601" w:rsidRPr="007B7BE7" w14:paraId="7E9B6791"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920E1" w14:textId="77777777" w:rsidR="00541601" w:rsidRPr="007B7BE7" w:rsidRDefault="00541601" w:rsidP="004D13CE">
            <w:pPr>
              <w:pStyle w:val="rowtabella0"/>
              <w:rPr>
                <w:color w:val="002060"/>
              </w:rPr>
            </w:pPr>
            <w:r w:rsidRPr="007B7BE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F5492" w14:textId="77777777" w:rsidR="00541601" w:rsidRPr="007B7BE7" w:rsidRDefault="00541601" w:rsidP="004D13CE">
            <w:pPr>
              <w:pStyle w:val="rowtabella0"/>
              <w:rPr>
                <w:color w:val="002060"/>
              </w:rPr>
            </w:pPr>
            <w:r w:rsidRPr="007B7BE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C300A"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BE905" w14:textId="77777777" w:rsidR="00541601" w:rsidRPr="007B7BE7" w:rsidRDefault="00541601" w:rsidP="004D13CE">
            <w:pPr>
              <w:pStyle w:val="rowtabella0"/>
              <w:rPr>
                <w:color w:val="002060"/>
              </w:rPr>
            </w:pPr>
            <w:r w:rsidRPr="007B7BE7">
              <w:rPr>
                <w:color w:val="002060"/>
              </w:rPr>
              <w:t>20/01/2024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A7222E" w14:textId="77777777" w:rsidR="00541601" w:rsidRPr="007B7BE7" w:rsidRDefault="00541601" w:rsidP="004D13CE">
            <w:pPr>
              <w:pStyle w:val="rowtabella0"/>
              <w:rPr>
                <w:color w:val="002060"/>
              </w:rPr>
            </w:pPr>
            <w:r w:rsidRPr="007B7BE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735D9" w14:textId="77777777" w:rsidR="00541601" w:rsidRPr="007B7BE7" w:rsidRDefault="00541601" w:rsidP="004D13CE">
            <w:pPr>
              <w:pStyle w:val="rowtabella0"/>
              <w:rPr>
                <w:color w:val="002060"/>
              </w:rPr>
            </w:pPr>
            <w:r w:rsidRPr="007B7BE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9987B" w14:textId="77777777" w:rsidR="00541601" w:rsidRPr="007B7BE7" w:rsidRDefault="00541601" w:rsidP="004D13CE">
            <w:pPr>
              <w:pStyle w:val="rowtabella0"/>
              <w:rPr>
                <w:color w:val="002060"/>
              </w:rPr>
            </w:pPr>
            <w:r w:rsidRPr="007B7BE7">
              <w:rPr>
                <w:color w:val="002060"/>
              </w:rPr>
              <w:t>VIA ALESSANDRO MANZONI</w:t>
            </w:r>
          </w:p>
        </w:tc>
      </w:tr>
      <w:tr w:rsidR="00541601" w:rsidRPr="007B7BE7" w14:paraId="751E5E0B"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E1316B" w14:textId="77777777" w:rsidR="00541601" w:rsidRPr="007B7BE7" w:rsidRDefault="00541601" w:rsidP="004D13CE">
            <w:pPr>
              <w:pStyle w:val="rowtabella0"/>
              <w:rPr>
                <w:color w:val="002060"/>
              </w:rPr>
            </w:pPr>
            <w:r w:rsidRPr="007B7BE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31A692" w14:textId="77777777" w:rsidR="00541601" w:rsidRPr="007B7BE7" w:rsidRDefault="00541601" w:rsidP="004D13CE">
            <w:pPr>
              <w:pStyle w:val="rowtabella0"/>
              <w:rPr>
                <w:color w:val="002060"/>
              </w:rPr>
            </w:pPr>
            <w:r w:rsidRPr="007B7BE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CFFA91"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CC6A1D" w14:textId="77777777" w:rsidR="00541601" w:rsidRPr="007B7BE7" w:rsidRDefault="00541601" w:rsidP="004D13CE">
            <w:pPr>
              <w:pStyle w:val="rowtabella0"/>
              <w:rPr>
                <w:color w:val="002060"/>
              </w:rPr>
            </w:pPr>
            <w:r w:rsidRPr="007B7BE7">
              <w:rPr>
                <w:color w:val="002060"/>
              </w:rPr>
              <w:t>20/01/2024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0FA16A" w14:textId="77777777" w:rsidR="00541601" w:rsidRPr="007B7BE7" w:rsidRDefault="00541601" w:rsidP="004D13CE">
            <w:pPr>
              <w:pStyle w:val="rowtabella0"/>
              <w:rPr>
                <w:color w:val="002060"/>
              </w:rPr>
            </w:pPr>
            <w:r w:rsidRPr="007B7BE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05944" w14:textId="77777777" w:rsidR="00541601" w:rsidRPr="007B7BE7" w:rsidRDefault="00541601" w:rsidP="004D13CE">
            <w:pPr>
              <w:pStyle w:val="rowtabella0"/>
              <w:rPr>
                <w:color w:val="002060"/>
              </w:rPr>
            </w:pPr>
            <w:r w:rsidRPr="007B7BE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D65FD"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B.ROSSI</w:t>
            </w:r>
            <w:proofErr w:type="gramEnd"/>
            <w:r w:rsidRPr="007B7BE7">
              <w:rPr>
                <w:color w:val="002060"/>
              </w:rPr>
              <w:t xml:space="preserve"> SNC</w:t>
            </w:r>
          </w:p>
        </w:tc>
      </w:tr>
      <w:tr w:rsidR="00541601" w:rsidRPr="007B7BE7" w14:paraId="4494F49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0AC29C" w14:textId="77777777" w:rsidR="00541601" w:rsidRPr="007B7BE7" w:rsidRDefault="00541601" w:rsidP="004D13CE">
            <w:pPr>
              <w:pStyle w:val="rowtabella0"/>
              <w:rPr>
                <w:color w:val="002060"/>
              </w:rPr>
            </w:pPr>
            <w:r w:rsidRPr="007B7BE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D8A2D5" w14:textId="77777777" w:rsidR="00541601" w:rsidRPr="007B7BE7" w:rsidRDefault="00541601" w:rsidP="004D13CE">
            <w:pPr>
              <w:pStyle w:val="rowtabella0"/>
              <w:rPr>
                <w:color w:val="002060"/>
              </w:rPr>
            </w:pPr>
            <w:r w:rsidRPr="007B7BE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EB75C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26089" w14:textId="77777777" w:rsidR="00541601" w:rsidRPr="007B7BE7" w:rsidRDefault="00541601" w:rsidP="004D13CE">
            <w:pPr>
              <w:pStyle w:val="rowtabella0"/>
              <w:rPr>
                <w:color w:val="002060"/>
              </w:rPr>
            </w:pPr>
            <w:r w:rsidRPr="007B7BE7">
              <w:rPr>
                <w:color w:val="002060"/>
              </w:rPr>
              <w:t>20/01/2024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0E2A4F" w14:textId="77777777" w:rsidR="00541601" w:rsidRPr="007B7BE7" w:rsidRDefault="00541601" w:rsidP="004D13CE">
            <w:pPr>
              <w:pStyle w:val="rowtabella0"/>
              <w:rPr>
                <w:color w:val="002060"/>
              </w:rPr>
            </w:pPr>
            <w:r w:rsidRPr="007B7BE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9D790" w14:textId="77777777" w:rsidR="00541601" w:rsidRPr="007B7BE7" w:rsidRDefault="00541601" w:rsidP="004D13CE">
            <w:pPr>
              <w:pStyle w:val="rowtabella0"/>
              <w:rPr>
                <w:color w:val="002060"/>
              </w:rPr>
            </w:pPr>
            <w:r w:rsidRPr="007B7B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F985C" w14:textId="77777777" w:rsidR="00541601" w:rsidRPr="007B7BE7" w:rsidRDefault="00541601" w:rsidP="004D13CE">
            <w:pPr>
              <w:pStyle w:val="rowtabella0"/>
              <w:rPr>
                <w:color w:val="002060"/>
              </w:rPr>
            </w:pPr>
            <w:r w:rsidRPr="007B7BE7">
              <w:rPr>
                <w:color w:val="002060"/>
              </w:rPr>
              <w:t>VIA VESCOVARA, 7</w:t>
            </w:r>
          </w:p>
        </w:tc>
      </w:tr>
      <w:tr w:rsidR="00541601" w:rsidRPr="007B7BE7" w14:paraId="75AB462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77FF60" w14:textId="77777777" w:rsidR="00541601" w:rsidRPr="007B7BE7" w:rsidRDefault="00541601" w:rsidP="004D13CE">
            <w:pPr>
              <w:pStyle w:val="rowtabella0"/>
              <w:rPr>
                <w:color w:val="002060"/>
              </w:rPr>
            </w:pPr>
            <w:r w:rsidRPr="007B7BE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8CDA66" w14:textId="77777777" w:rsidR="00541601" w:rsidRPr="007B7BE7" w:rsidRDefault="00541601" w:rsidP="004D13CE">
            <w:pPr>
              <w:pStyle w:val="rowtabella0"/>
              <w:rPr>
                <w:color w:val="002060"/>
              </w:rPr>
            </w:pPr>
            <w:r w:rsidRPr="007B7BE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A32A56"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9BF053" w14:textId="77777777" w:rsidR="00541601" w:rsidRPr="007B7BE7" w:rsidRDefault="00541601" w:rsidP="004D13CE">
            <w:pPr>
              <w:pStyle w:val="rowtabella0"/>
              <w:rPr>
                <w:color w:val="002060"/>
              </w:rPr>
            </w:pPr>
            <w:r w:rsidRPr="007B7BE7">
              <w:rPr>
                <w:color w:val="002060"/>
              </w:rPr>
              <w:t>20/01/2024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F53C7" w14:textId="77777777" w:rsidR="00541601" w:rsidRPr="007B7BE7" w:rsidRDefault="00541601" w:rsidP="004D13CE">
            <w:pPr>
              <w:pStyle w:val="rowtabella0"/>
              <w:rPr>
                <w:color w:val="002060"/>
              </w:rPr>
            </w:pPr>
            <w:r w:rsidRPr="007B7BE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DD8E6" w14:textId="77777777" w:rsidR="00541601" w:rsidRPr="007B7BE7" w:rsidRDefault="00541601" w:rsidP="004D13CE">
            <w:pPr>
              <w:pStyle w:val="rowtabella0"/>
              <w:rPr>
                <w:color w:val="002060"/>
              </w:rPr>
            </w:pPr>
            <w:r w:rsidRPr="007B7BE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16E710"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B.BUOZZI</w:t>
            </w:r>
            <w:proofErr w:type="gramEnd"/>
          </w:p>
        </w:tc>
      </w:tr>
      <w:tr w:rsidR="00541601" w:rsidRPr="007B7BE7" w14:paraId="4FFEAF69"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AF0AE1" w14:textId="77777777" w:rsidR="00541601" w:rsidRPr="007B7BE7" w:rsidRDefault="00541601" w:rsidP="004D13CE">
            <w:pPr>
              <w:pStyle w:val="rowtabella0"/>
              <w:rPr>
                <w:color w:val="002060"/>
              </w:rPr>
            </w:pPr>
            <w:r w:rsidRPr="007B7BE7">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4122F1" w14:textId="77777777" w:rsidR="00541601" w:rsidRPr="007B7BE7" w:rsidRDefault="00541601" w:rsidP="004D13CE">
            <w:pPr>
              <w:pStyle w:val="rowtabella0"/>
              <w:rPr>
                <w:color w:val="002060"/>
              </w:rPr>
            </w:pPr>
            <w:r w:rsidRPr="007B7BE7">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6632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767C59" w14:textId="77777777" w:rsidR="00541601" w:rsidRPr="007B7BE7" w:rsidRDefault="00541601" w:rsidP="004D13CE">
            <w:pPr>
              <w:pStyle w:val="rowtabella0"/>
              <w:rPr>
                <w:color w:val="002060"/>
              </w:rPr>
            </w:pPr>
            <w:r w:rsidRPr="007B7BE7">
              <w:rPr>
                <w:color w:val="002060"/>
              </w:rPr>
              <w:t>21/01/2024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8D507A" w14:textId="77777777" w:rsidR="00541601" w:rsidRPr="007B7BE7" w:rsidRDefault="00541601" w:rsidP="004D13CE">
            <w:pPr>
              <w:pStyle w:val="rowtabella0"/>
              <w:rPr>
                <w:color w:val="002060"/>
              </w:rPr>
            </w:pPr>
            <w:r w:rsidRPr="007B7BE7">
              <w:rPr>
                <w:color w:val="002060"/>
              </w:rPr>
              <w:t xml:space="preserve">5454 </w:t>
            </w:r>
            <w:proofErr w:type="gramStart"/>
            <w:r w:rsidRPr="007B7BE7">
              <w:rPr>
                <w:color w:val="002060"/>
              </w:rPr>
              <w:t>C.COPERTO</w:t>
            </w:r>
            <w:proofErr w:type="gramEnd"/>
            <w:r w:rsidRPr="007B7BE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5329B" w14:textId="77777777" w:rsidR="00541601" w:rsidRPr="007B7BE7" w:rsidRDefault="00541601" w:rsidP="004D13CE">
            <w:pPr>
              <w:pStyle w:val="rowtabella0"/>
              <w:rPr>
                <w:color w:val="002060"/>
              </w:rPr>
            </w:pPr>
            <w:r w:rsidRPr="007B7BE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35FCA" w14:textId="77777777" w:rsidR="00541601" w:rsidRPr="007B7BE7" w:rsidRDefault="00541601" w:rsidP="004D13CE">
            <w:pPr>
              <w:pStyle w:val="rowtabella0"/>
              <w:rPr>
                <w:color w:val="002060"/>
              </w:rPr>
            </w:pPr>
            <w:r w:rsidRPr="007B7BE7">
              <w:rPr>
                <w:color w:val="002060"/>
              </w:rPr>
              <w:t>VIA VILLA TOMBARI</w:t>
            </w:r>
          </w:p>
        </w:tc>
      </w:tr>
      <w:tr w:rsidR="00541601" w:rsidRPr="007B7BE7" w14:paraId="6B242198"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C1F9D" w14:textId="77777777" w:rsidR="00541601" w:rsidRPr="007B7BE7" w:rsidRDefault="00541601" w:rsidP="004D13CE">
            <w:pPr>
              <w:pStyle w:val="rowtabella0"/>
              <w:rPr>
                <w:color w:val="002060"/>
              </w:rPr>
            </w:pPr>
            <w:r w:rsidRPr="007B7BE7">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5CD63" w14:textId="77777777" w:rsidR="00541601" w:rsidRPr="007B7BE7" w:rsidRDefault="00541601" w:rsidP="004D13CE">
            <w:pPr>
              <w:pStyle w:val="rowtabella0"/>
              <w:rPr>
                <w:color w:val="002060"/>
              </w:rPr>
            </w:pPr>
            <w:r w:rsidRPr="007B7BE7">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5127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9F0C" w14:textId="77777777" w:rsidR="00541601" w:rsidRPr="007B7BE7" w:rsidRDefault="00541601" w:rsidP="004D13CE">
            <w:pPr>
              <w:pStyle w:val="rowtabella0"/>
              <w:rPr>
                <w:color w:val="002060"/>
              </w:rPr>
            </w:pPr>
            <w:r w:rsidRPr="007B7BE7">
              <w:rPr>
                <w:color w:val="002060"/>
              </w:rPr>
              <w:t>21/01/2024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C6932" w14:textId="77777777" w:rsidR="00541601" w:rsidRPr="007B7BE7" w:rsidRDefault="00541601" w:rsidP="004D13CE">
            <w:pPr>
              <w:pStyle w:val="rowtabella0"/>
              <w:rPr>
                <w:color w:val="002060"/>
              </w:rPr>
            </w:pPr>
            <w:r w:rsidRPr="007B7BE7">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C9B33" w14:textId="77777777" w:rsidR="00541601" w:rsidRPr="007B7BE7" w:rsidRDefault="00541601" w:rsidP="004D13CE">
            <w:pPr>
              <w:pStyle w:val="rowtabella0"/>
              <w:rPr>
                <w:color w:val="002060"/>
              </w:rPr>
            </w:pPr>
            <w:r w:rsidRPr="007B7BE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ACCEA" w14:textId="77777777" w:rsidR="00541601" w:rsidRPr="007B7BE7" w:rsidRDefault="00541601" w:rsidP="004D13CE">
            <w:pPr>
              <w:pStyle w:val="rowtabella0"/>
              <w:rPr>
                <w:color w:val="002060"/>
              </w:rPr>
            </w:pPr>
            <w:r w:rsidRPr="007B7BE7">
              <w:rPr>
                <w:color w:val="002060"/>
              </w:rPr>
              <w:t>VIA SALVO D'ACQUISTO</w:t>
            </w:r>
          </w:p>
        </w:tc>
      </w:tr>
    </w:tbl>
    <w:p w14:paraId="7B872148" w14:textId="77777777" w:rsidR="00541601" w:rsidRPr="009447DA" w:rsidRDefault="00541601" w:rsidP="00843AC5">
      <w:pPr>
        <w:pStyle w:val="breakline"/>
        <w:rPr>
          <w:color w:val="002060"/>
        </w:rPr>
      </w:pPr>
    </w:p>
    <w:p w14:paraId="4555D8C3" w14:textId="77777777" w:rsidR="00843AC5" w:rsidRPr="009447DA" w:rsidRDefault="00843AC5" w:rsidP="00843AC5">
      <w:pPr>
        <w:pStyle w:val="breakline"/>
        <w:rPr>
          <w:color w:val="002060"/>
        </w:rPr>
      </w:pPr>
    </w:p>
    <w:p w14:paraId="09698237" w14:textId="77777777" w:rsidR="00843AC5" w:rsidRPr="009447DA" w:rsidRDefault="00843AC5" w:rsidP="00843AC5">
      <w:pPr>
        <w:pStyle w:val="titolocampionato0"/>
        <w:shd w:val="clear" w:color="auto" w:fill="CCCCCC"/>
        <w:spacing w:before="80" w:after="40"/>
        <w:rPr>
          <w:color w:val="002060"/>
        </w:rPr>
      </w:pPr>
      <w:r w:rsidRPr="009447DA">
        <w:rPr>
          <w:color w:val="002060"/>
        </w:rPr>
        <w:t>UNDER 17 C5 REGIONALI MASCHILI</w:t>
      </w:r>
    </w:p>
    <w:p w14:paraId="2FB540F6" w14:textId="77777777" w:rsidR="00843AC5" w:rsidRPr="009447DA" w:rsidRDefault="00843AC5" w:rsidP="00843AC5">
      <w:pPr>
        <w:pStyle w:val="titoloprinc0"/>
        <w:rPr>
          <w:color w:val="002060"/>
        </w:rPr>
      </w:pPr>
      <w:r w:rsidRPr="009447DA">
        <w:rPr>
          <w:color w:val="002060"/>
        </w:rPr>
        <w:t>VARIAZIONI AL PROGRAMMA GARE</w:t>
      </w:r>
    </w:p>
    <w:p w14:paraId="5789F40F" w14:textId="77777777" w:rsidR="00843AC5" w:rsidRPr="009447DA" w:rsidRDefault="00843AC5" w:rsidP="00843AC5">
      <w:pPr>
        <w:pStyle w:val="breakline"/>
        <w:rPr>
          <w:color w:val="002060"/>
        </w:rPr>
      </w:pPr>
    </w:p>
    <w:p w14:paraId="6264C35B" w14:textId="77777777" w:rsidR="00843AC5" w:rsidRPr="009447DA" w:rsidRDefault="00843AC5" w:rsidP="00843AC5">
      <w:pPr>
        <w:pStyle w:val="breakline"/>
        <w:rPr>
          <w:color w:val="002060"/>
        </w:rPr>
      </w:pPr>
    </w:p>
    <w:p w14:paraId="53DFC300"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843AC5" w:rsidRPr="009447DA" w14:paraId="53F041AC" w14:textId="77777777" w:rsidTr="0054160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8B5EF"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870FB"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413F"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F596"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C6450"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155B0"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107E5"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8B68E" w14:textId="77777777" w:rsidR="00843AC5" w:rsidRPr="009447DA" w:rsidRDefault="00843AC5" w:rsidP="004D13CE">
            <w:pPr>
              <w:pStyle w:val="headertabella0"/>
              <w:rPr>
                <w:color w:val="002060"/>
              </w:rPr>
            </w:pPr>
            <w:r w:rsidRPr="009447DA">
              <w:rPr>
                <w:color w:val="002060"/>
              </w:rPr>
              <w:t>Impianto</w:t>
            </w:r>
          </w:p>
        </w:tc>
      </w:tr>
      <w:tr w:rsidR="00843AC5" w:rsidRPr="009447DA" w14:paraId="2F00A88C" w14:textId="77777777" w:rsidTr="0054160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4664"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3B2C" w14:textId="77777777" w:rsidR="00843AC5" w:rsidRPr="00541601" w:rsidRDefault="00843AC5" w:rsidP="004D13CE">
            <w:pPr>
              <w:pStyle w:val="rowtabella0"/>
              <w:jc w:val="center"/>
              <w:rPr>
                <w:color w:val="002060"/>
                <w:highlight w:val="yellow"/>
              </w:rPr>
            </w:pPr>
            <w:r w:rsidRPr="00541601">
              <w:rPr>
                <w:color w:val="002060"/>
                <w:highlight w:val="yellow"/>
              </w:rPr>
              <w:t>7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06CF" w14:textId="77777777" w:rsidR="00843AC5" w:rsidRPr="00541601" w:rsidRDefault="00843AC5" w:rsidP="004D13CE">
            <w:pPr>
              <w:pStyle w:val="rowtabella0"/>
              <w:rPr>
                <w:color w:val="002060"/>
                <w:highlight w:val="yellow"/>
              </w:rPr>
            </w:pPr>
            <w:r w:rsidRPr="00541601">
              <w:rPr>
                <w:color w:val="002060"/>
                <w:highlight w:val="yellow"/>
              </w:rPr>
              <w:t xml:space="preserve">AMICI DEL </w:t>
            </w:r>
            <w:proofErr w:type="spellStart"/>
            <w:r w:rsidRPr="00541601">
              <w:rPr>
                <w:color w:val="002060"/>
                <w:highlight w:val="yellow"/>
              </w:rPr>
              <w:t>CENTROSOCIOsq.B</w:t>
            </w:r>
            <w:proofErr w:type="spellEnd"/>
            <w:r w:rsidRPr="00541601">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2EE7" w14:textId="77777777" w:rsidR="00843AC5" w:rsidRPr="00541601" w:rsidRDefault="00843AC5" w:rsidP="004D13CE">
            <w:pPr>
              <w:pStyle w:val="rowtabella0"/>
              <w:rPr>
                <w:color w:val="002060"/>
                <w:highlight w:val="yellow"/>
              </w:rPr>
            </w:pPr>
            <w:r w:rsidRPr="0054160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4FED" w14:textId="35CA7F63"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0241" w14:textId="77777777" w:rsidR="00843AC5" w:rsidRPr="009447DA" w:rsidRDefault="00843AC5" w:rsidP="004D13CE">
            <w:pPr>
              <w:pStyle w:val="rowtabella0"/>
              <w:jc w:val="center"/>
              <w:rPr>
                <w:color w:val="002060"/>
              </w:rPr>
            </w:pPr>
            <w:r w:rsidRPr="0054160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3235" w14:textId="77777777" w:rsidR="00843AC5" w:rsidRPr="009447DA" w:rsidRDefault="00843AC5" w:rsidP="004D13C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F6BF" w14:textId="77777777" w:rsidR="00843AC5" w:rsidRPr="009447DA" w:rsidRDefault="00843AC5" w:rsidP="004D13CE">
            <w:pPr>
              <w:pStyle w:val="rowtabella0"/>
              <w:rPr>
                <w:color w:val="002060"/>
              </w:rPr>
            </w:pPr>
            <w:r w:rsidRPr="00541601">
              <w:rPr>
                <w:color w:val="002060"/>
                <w:highlight w:val="yellow"/>
              </w:rPr>
              <w:t xml:space="preserve">PAL.COM. </w:t>
            </w:r>
            <w:proofErr w:type="gramStart"/>
            <w:r w:rsidRPr="00541601">
              <w:rPr>
                <w:color w:val="002060"/>
                <w:highlight w:val="yellow"/>
              </w:rPr>
              <w:t>S.MICHELE</w:t>
            </w:r>
            <w:proofErr w:type="gramEnd"/>
            <w:r w:rsidRPr="00541601">
              <w:rPr>
                <w:color w:val="002060"/>
                <w:highlight w:val="yellow"/>
              </w:rPr>
              <w:t xml:space="preserve"> AL FIUME MONDAVIO VIA LORETO</w:t>
            </w:r>
          </w:p>
        </w:tc>
      </w:tr>
      <w:tr w:rsidR="00843AC5" w:rsidRPr="009447DA" w14:paraId="726C1FAF" w14:textId="77777777" w:rsidTr="0054160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CE50"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A988" w14:textId="77777777" w:rsidR="00843AC5" w:rsidRPr="00541601" w:rsidRDefault="00843AC5" w:rsidP="004D13CE">
            <w:pPr>
              <w:pStyle w:val="rowtabella0"/>
              <w:jc w:val="center"/>
              <w:rPr>
                <w:color w:val="002060"/>
                <w:highlight w:val="yellow"/>
              </w:rPr>
            </w:pPr>
            <w:r w:rsidRPr="00541601">
              <w:rPr>
                <w:color w:val="002060"/>
                <w:highlight w:val="yellow"/>
              </w:rPr>
              <w:t>7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9168" w14:textId="77777777" w:rsidR="00843AC5" w:rsidRPr="00541601" w:rsidRDefault="00843AC5" w:rsidP="004D13CE">
            <w:pPr>
              <w:pStyle w:val="rowtabella0"/>
              <w:rPr>
                <w:color w:val="002060"/>
                <w:highlight w:val="yellow"/>
              </w:rPr>
            </w:pPr>
            <w:r w:rsidRPr="00541601">
              <w:rPr>
                <w:color w:val="002060"/>
                <w:highlight w:val="yellow"/>
              </w:rPr>
              <w:t xml:space="preserve">AUDAX 1970 </w:t>
            </w:r>
            <w:proofErr w:type="gramStart"/>
            <w:r w:rsidRPr="00541601">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3C2B" w14:textId="77777777" w:rsidR="00843AC5" w:rsidRPr="00541601" w:rsidRDefault="00843AC5" w:rsidP="004D13CE">
            <w:pPr>
              <w:pStyle w:val="rowtabella0"/>
              <w:rPr>
                <w:color w:val="002060"/>
                <w:highlight w:val="yellow"/>
              </w:rPr>
            </w:pPr>
            <w:r w:rsidRPr="0054160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FAFD" w14:textId="3485BA14"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8CAE" w14:textId="77777777" w:rsidR="00843AC5" w:rsidRPr="009447DA" w:rsidRDefault="00843AC5" w:rsidP="004D13CE">
            <w:pPr>
              <w:pStyle w:val="rowtabella0"/>
              <w:jc w:val="center"/>
              <w:rPr>
                <w:color w:val="002060"/>
              </w:rPr>
            </w:pPr>
            <w:r w:rsidRPr="0054160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E812" w14:textId="77777777" w:rsidR="00843AC5" w:rsidRPr="009447DA" w:rsidRDefault="00843AC5" w:rsidP="004D13C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D3EE" w14:textId="77777777" w:rsidR="00843AC5" w:rsidRPr="009447DA" w:rsidRDefault="00843AC5" w:rsidP="004D13CE">
            <w:pPr>
              <w:pStyle w:val="rowtabella0"/>
              <w:rPr>
                <w:color w:val="002060"/>
              </w:rPr>
            </w:pPr>
            <w:r w:rsidRPr="00541601">
              <w:rPr>
                <w:color w:val="002060"/>
                <w:highlight w:val="yellow"/>
              </w:rPr>
              <w:t>PALESTRA IST.BETTINO PADOVANO SENIGALLIA VIA ANTONIO ROSMINI 22/B</w:t>
            </w:r>
          </w:p>
        </w:tc>
      </w:tr>
      <w:tr w:rsidR="00843AC5" w:rsidRPr="009447DA" w14:paraId="0B60259E" w14:textId="77777777" w:rsidTr="0054160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0623"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36AB" w14:textId="77777777" w:rsidR="00843AC5" w:rsidRPr="00541601" w:rsidRDefault="00843AC5" w:rsidP="004D13CE">
            <w:pPr>
              <w:pStyle w:val="rowtabella0"/>
              <w:jc w:val="center"/>
              <w:rPr>
                <w:color w:val="002060"/>
                <w:highlight w:val="yellow"/>
              </w:rPr>
            </w:pPr>
            <w:r w:rsidRPr="00541601">
              <w:rPr>
                <w:color w:val="002060"/>
                <w:highlight w:val="yellow"/>
              </w:rPr>
              <w:t>7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22AC" w14:textId="77777777" w:rsidR="00843AC5" w:rsidRPr="00541601" w:rsidRDefault="00843AC5" w:rsidP="004D13CE">
            <w:pPr>
              <w:pStyle w:val="rowtabella0"/>
              <w:rPr>
                <w:color w:val="002060"/>
                <w:highlight w:val="yellow"/>
              </w:rPr>
            </w:pPr>
            <w:r w:rsidRPr="00541601">
              <w:rPr>
                <w:color w:val="002060"/>
                <w:highlight w:val="yellow"/>
              </w:rPr>
              <w:t>CARISSIMI 2016</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917B1" w14:textId="77777777" w:rsidR="00843AC5" w:rsidRPr="00541601" w:rsidRDefault="00843AC5" w:rsidP="004D13CE">
            <w:pPr>
              <w:pStyle w:val="rowtabella0"/>
              <w:rPr>
                <w:color w:val="002060"/>
                <w:highlight w:val="yellow"/>
              </w:rPr>
            </w:pPr>
            <w:r w:rsidRPr="00541601">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E120" w14:textId="09406530"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8455" w14:textId="77777777" w:rsidR="00843AC5" w:rsidRPr="009447DA" w:rsidRDefault="00843AC5" w:rsidP="004D13CE">
            <w:pPr>
              <w:pStyle w:val="rowtabella0"/>
              <w:jc w:val="center"/>
              <w:rPr>
                <w:color w:val="002060"/>
              </w:rPr>
            </w:pPr>
            <w:r w:rsidRPr="00541601">
              <w:rPr>
                <w:color w:val="002060"/>
                <w:highlight w:val="yellow"/>
              </w:rPr>
              <w:t>15:15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8685" w14:textId="77777777" w:rsidR="00843AC5" w:rsidRPr="009447DA" w:rsidRDefault="00843AC5" w:rsidP="004D13CE">
            <w:pPr>
              <w:pStyle w:val="rowtabella0"/>
              <w:jc w:val="center"/>
              <w:rPr>
                <w:color w:val="002060"/>
              </w:rPr>
            </w:pPr>
            <w:r w:rsidRPr="009447D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8DC2" w14:textId="77777777" w:rsidR="00843AC5" w:rsidRPr="009447DA" w:rsidRDefault="00843AC5" w:rsidP="004D13CE">
            <w:pPr>
              <w:rPr>
                <w:color w:val="002060"/>
              </w:rPr>
            </w:pPr>
          </w:p>
        </w:tc>
      </w:tr>
    </w:tbl>
    <w:p w14:paraId="028FE596" w14:textId="77777777" w:rsidR="00843AC5" w:rsidRPr="009447DA" w:rsidRDefault="00843AC5" w:rsidP="00843AC5">
      <w:pPr>
        <w:pStyle w:val="breakline"/>
        <w:rPr>
          <w:rFonts w:eastAsiaTheme="minorEastAsia"/>
          <w:color w:val="002060"/>
        </w:rPr>
      </w:pPr>
    </w:p>
    <w:p w14:paraId="65674E08" w14:textId="77777777" w:rsidR="00843AC5" w:rsidRPr="009447DA" w:rsidRDefault="00843AC5" w:rsidP="00843AC5">
      <w:pPr>
        <w:pStyle w:val="breakline"/>
        <w:rPr>
          <w:color w:val="002060"/>
        </w:rPr>
      </w:pPr>
    </w:p>
    <w:p w14:paraId="47297EFF" w14:textId="77777777" w:rsidR="00843AC5" w:rsidRPr="009447DA" w:rsidRDefault="00843AC5" w:rsidP="00843AC5">
      <w:pPr>
        <w:pStyle w:val="sottotitolocampionato10"/>
        <w:rPr>
          <w:color w:val="002060"/>
        </w:rPr>
      </w:pPr>
      <w:r w:rsidRPr="009447D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43AC5" w:rsidRPr="009447DA" w14:paraId="53BDCE08" w14:textId="77777777" w:rsidTr="0054160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9D14F"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F80EB"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17A36"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A1DFE"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71D7"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521CA"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E36AD"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43ABB" w14:textId="77777777" w:rsidR="00843AC5" w:rsidRPr="009447DA" w:rsidRDefault="00843AC5" w:rsidP="004D13CE">
            <w:pPr>
              <w:pStyle w:val="headertabella0"/>
              <w:rPr>
                <w:color w:val="002060"/>
              </w:rPr>
            </w:pPr>
            <w:r w:rsidRPr="009447DA">
              <w:rPr>
                <w:color w:val="002060"/>
              </w:rPr>
              <w:t>Impianto</w:t>
            </w:r>
          </w:p>
        </w:tc>
      </w:tr>
      <w:tr w:rsidR="00843AC5" w:rsidRPr="009447DA" w14:paraId="56E0F395" w14:textId="77777777" w:rsidTr="0054160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E84B" w14:textId="77777777" w:rsidR="00843AC5" w:rsidRPr="00541601" w:rsidRDefault="00843AC5" w:rsidP="004D13CE">
            <w:pPr>
              <w:pStyle w:val="rowtabella0"/>
              <w:rPr>
                <w:color w:val="002060"/>
                <w:highlight w:val="yellow"/>
              </w:rPr>
            </w:pPr>
            <w:r w:rsidRPr="00541601">
              <w:rPr>
                <w:color w:val="002060"/>
                <w:highlight w:val="yellow"/>
              </w:rPr>
              <w:t>18/01/2024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417E" w14:textId="77777777" w:rsidR="00843AC5" w:rsidRPr="00541601" w:rsidRDefault="00843AC5" w:rsidP="004D13CE">
            <w:pPr>
              <w:pStyle w:val="rowtabella0"/>
              <w:jc w:val="center"/>
              <w:rPr>
                <w:color w:val="002060"/>
                <w:highlight w:val="yellow"/>
              </w:rPr>
            </w:pPr>
            <w:r w:rsidRPr="00541601">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33BF" w14:textId="77777777" w:rsidR="00843AC5" w:rsidRPr="00541601" w:rsidRDefault="00843AC5" w:rsidP="004D13CE">
            <w:pPr>
              <w:pStyle w:val="rowtabella0"/>
              <w:rPr>
                <w:color w:val="002060"/>
                <w:highlight w:val="yellow"/>
              </w:rPr>
            </w:pPr>
            <w:r w:rsidRPr="00541601">
              <w:rPr>
                <w:color w:val="002060"/>
                <w:highlight w:val="yellow"/>
              </w:rPr>
              <w:t>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1056" w14:textId="77777777" w:rsidR="00843AC5" w:rsidRPr="00541601" w:rsidRDefault="00843AC5" w:rsidP="004D13CE">
            <w:pPr>
              <w:pStyle w:val="rowtabella0"/>
              <w:rPr>
                <w:color w:val="002060"/>
                <w:highlight w:val="yellow"/>
              </w:rPr>
            </w:pPr>
            <w:r w:rsidRPr="00541601">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86F1" w14:textId="06412698" w:rsidR="00843AC5" w:rsidRPr="009447DA" w:rsidRDefault="00541601" w:rsidP="004D13CE">
            <w:pPr>
              <w:pStyle w:val="rowtabella0"/>
              <w:rPr>
                <w:color w:val="002060"/>
              </w:rPr>
            </w:pPr>
            <w:r>
              <w:rPr>
                <w:color w:val="002060"/>
              </w:rPr>
              <w:t>21</w:t>
            </w:r>
            <w:r w:rsidR="00843AC5" w:rsidRPr="009447DA">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47AE8" w14:textId="77777777" w:rsidR="00843AC5" w:rsidRPr="009447DA" w:rsidRDefault="00843AC5" w:rsidP="004D13CE">
            <w:pPr>
              <w:pStyle w:val="rowtabella0"/>
              <w:jc w:val="center"/>
              <w:rPr>
                <w:color w:val="002060"/>
              </w:rPr>
            </w:pPr>
            <w:r w:rsidRPr="0054160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E855" w14:textId="77777777" w:rsidR="00843AC5" w:rsidRPr="009447DA" w:rsidRDefault="00843AC5" w:rsidP="004D13CE">
            <w:pPr>
              <w:pStyle w:val="rowtabella0"/>
              <w:jc w:val="center"/>
              <w:rPr>
                <w:color w:val="002060"/>
              </w:rPr>
            </w:pPr>
            <w:r w:rsidRPr="009447DA">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B461" w14:textId="77777777" w:rsidR="00843AC5" w:rsidRPr="009447DA" w:rsidRDefault="00843AC5" w:rsidP="004D13CE">
            <w:pPr>
              <w:rPr>
                <w:color w:val="002060"/>
              </w:rPr>
            </w:pPr>
          </w:p>
        </w:tc>
      </w:tr>
      <w:tr w:rsidR="00843AC5" w:rsidRPr="009447DA" w14:paraId="2D4CC1A2" w14:textId="77777777" w:rsidTr="0054160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8F32"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3280" w14:textId="77777777" w:rsidR="00843AC5" w:rsidRPr="00541601" w:rsidRDefault="00843AC5" w:rsidP="004D13CE">
            <w:pPr>
              <w:pStyle w:val="rowtabella0"/>
              <w:jc w:val="center"/>
              <w:rPr>
                <w:color w:val="002060"/>
                <w:highlight w:val="yellow"/>
              </w:rPr>
            </w:pPr>
            <w:r w:rsidRPr="00541601">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4153" w14:textId="77777777" w:rsidR="00843AC5" w:rsidRPr="00541601" w:rsidRDefault="00843AC5" w:rsidP="004D13CE">
            <w:pPr>
              <w:pStyle w:val="rowtabella0"/>
              <w:rPr>
                <w:color w:val="002060"/>
                <w:highlight w:val="yellow"/>
              </w:rPr>
            </w:pPr>
            <w:r w:rsidRPr="00541601">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EB6A" w14:textId="77777777" w:rsidR="00843AC5" w:rsidRPr="00541601" w:rsidRDefault="00843AC5" w:rsidP="004D13CE">
            <w:pPr>
              <w:pStyle w:val="rowtabella0"/>
              <w:rPr>
                <w:color w:val="002060"/>
                <w:highlight w:val="yellow"/>
              </w:rPr>
            </w:pPr>
            <w:r w:rsidRPr="00541601">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0851" w14:textId="0C724B65"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D7DB" w14:textId="77777777" w:rsidR="00843AC5" w:rsidRPr="009447DA" w:rsidRDefault="00843AC5" w:rsidP="004D13CE">
            <w:pPr>
              <w:pStyle w:val="rowtabella0"/>
              <w:jc w:val="center"/>
              <w:rPr>
                <w:color w:val="002060"/>
              </w:rPr>
            </w:pPr>
            <w:r w:rsidRPr="0054160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AA86" w14:textId="77777777" w:rsidR="00843AC5" w:rsidRPr="009447DA" w:rsidRDefault="00843AC5" w:rsidP="004D13CE">
            <w:pPr>
              <w:pStyle w:val="rowtabella0"/>
              <w:jc w:val="center"/>
              <w:rPr>
                <w:color w:val="002060"/>
              </w:rPr>
            </w:pPr>
            <w:r w:rsidRPr="009447D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B8D6" w14:textId="77777777" w:rsidR="00843AC5" w:rsidRPr="009447DA" w:rsidRDefault="00843AC5" w:rsidP="004D13CE">
            <w:pPr>
              <w:rPr>
                <w:color w:val="002060"/>
              </w:rPr>
            </w:pPr>
          </w:p>
        </w:tc>
      </w:tr>
      <w:tr w:rsidR="00843AC5" w:rsidRPr="009447DA" w14:paraId="7BA34838" w14:textId="77777777" w:rsidTr="0054160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4029" w14:textId="77777777" w:rsidR="00843AC5" w:rsidRPr="00541601" w:rsidRDefault="00843AC5" w:rsidP="004D13CE">
            <w:pPr>
              <w:pStyle w:val="rowtabella0"/>
              <w:rPr>
                <w:color w:val="002060"/>
                <w:highlight w:val="yellow"/>
              </w:rPr>
            </w:pPr>
            <w:r w:rsidRPr="00541601">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5CB5" w14:textId="77777777" w:rsidR="00843AC5" w:rsidRPr="00541601" w:rsidRDefault="00843AC5" w:rsidP="004D13CE">
            <w:pPr>
              <w:pStyle w:val="rowtabella0"/>
              <w:jc w:val="center"/>
              <w:rPr>
                <w:color w:val="002060"/>
                <w:highlight w:val="yellow"/>
              </w:rPr>
            </w:pPr>
            <w:r w:rsidRPr="00541601">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5051" w14:textId="77777777" w:rsidR="00843AC5" w:rsidRPr="00541601" w:rsidRDefault="00843AC5" w:rsidP="004D13CE">
            <w:pPr>
              <w:pStyle w:val="rowtabella0"/>
              <w:rPr>
                <w:color w:val="002060"/>
                <w:highlight w:val="yellow"/>
              </w:rPr>
            </w:pPr>
            <w:r w:rsidRPr="00541601">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EE9F" w14:textId="77777777" w:rsidR="00843AC5" w:rsidRPr="00541601" w:rsidRDefault="00843AC5" w:rsidP="004D13CE">
            <w:pPr>
              <w:pStyle w:val="rowtabella0"/>
              <w:rPr>
                <w:color w:val="002060"/>
                <w:highlight w:val="yellow"/>
              </w:rPr>
            </w:pPr>
            <w:r w:rsidRPr="00541601">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1046" w14:textId="17C321AF"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FDFB" w14:textId="77777777" w:rsidR="00843AC5" w:rsidRPr="009447DA" w:rsidRDefault="00843AC5" w:rsidP="004D13CE">
            <w:pPr>
              <w:pStyle w:val="rowtabella0"/>
              <w:jc w:val="center"/>
              <w:rPr>
                <w:color w:val="002060"/>
              </w:rPr>
            </w:pPr>
            <w:r w:rsidRPr="0054160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7AFF" w14:textId="77777777" w:rsidR="00843AC5" w:rsidRPr="009447DA" w:rsidRDefault="00843AC5" w:rsidP="004D13C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694C" w14:textId="77777777" w:rsidR="00843AC5" w:rsidRPr="009447DA" w:rsidRDefault="00843AC5" w:rsidP="004D13CE">
            <w:pPr>
              <w:pStyle w:val="rowtabella0"/>
              <w:rPr>
                <w:color w:val="002060"/>
              </w:rPr>
            </w:pPr>
            <w:r w:rsidRPr="00541601">
              <w:rPr>
                <w:color w:val="002060"/>
                <w:highlight w:val="yellow"/>
              </w:rPr>
              <w:t>PALASPORT "ZANNONI 2" JESI VIA ZANNONI</w:t>
            </w:r>
          </w:p>
        </w:tc>
      </w:tr>
    </w:tbl>
    <w:p w14:paraId="7F56888C" w14:textId="77777777" w:rsidR="00843AC5" w:rsidRPr="009447DA" w:rsidRDefault="00843AC5" w:rsidP="00843AC5">
      <w:pPr>
        <w:pStyle w:val="breakline"/>
        <w:rPr>
          <w:rFonts w:eastAsiaTheme="minorEastAsia"/>
          <w:color w:val="002060"/>
        </w:rPr>
      </w:pPr>
    </w:p>
    <w:p w14:paraId="35C1628A" w14:textId="77777777" w:rsidR="00843AC5" w:rsidRPr="009447DA" w:rsidRDefault="00843AC5" w:rsidP="00843AC5">
      <w:pPr>
        <w:pStyle w:val="breakline"/>
        <w:rPr>
          <w:color w:val="002060"/>
        </w:rPr>
      </w:pPr>
    </w:p>
    <w:p w14:paraId="14B26D14" w14:textId="77777777" w:rsidR="00843AC5" w:rsidRPr="009447DA" w:rsidRDefault="00843AC5" w:rsidP="00843AC5">
      <w:pPr>
        <w:pStyle w:val="breakline"/>
        <w:rPr>
          <w:color w:val="002060"/>
        </w:rPr>
      </w:pPr>
    </w:p>
    <w:p w14:paraId="1C0F5F60" w14:textId="77777777" w:rsidR="00843AC5" w:rsidRPr="009447DA" w:rsidRDefault="00843AC5" w:rsidP="00843AC5">
      <w:pPr>
        <w:pStyle w:val="titoloprinc0"/>
        <w:rPr>
          <w:color w:val="002060"/>
        </w:rPr>
      </w:pPr>
      <w:r w:rsidRPr="009447DA">
        <w:rPr>
          <w:color w:val="002060"/>
        </w:rPr>
        <w:t>RISULTATI</w:t>
      </w:r>
    </w:p>
    <w:p w14:paraId="14CAA7D1" w14:textId="77777777" w:rsidR="00843AC5" w:rsidRPr="009447DA" w:rsidRDefault="00843AC5" w:rsidP="00843AC5">
      <w:pPr>
        <w:pStyle w:val="breakline"/>
        <w:rPr>
          <w:color w:val="002060"/>
        </w:rPr>
      </w:pPr>
    </w:p>
    <w:p w14:paraId="3D94AA68" w14:textId="77777777" w:rsidR="00843AC5" w:rsidRPr="009447DA" w:rsidRDefault="00843AC5" w:rsidP="00843AC5">
      <w:pPr>
        <w:pStyle w:val="sottotitolocampionato10"/>
        <w:rPr>
          <w:color w:val="002060"/>
        </w:rPr>
      </w:pPr>
      <w:r w:rsidRPr="009447DA">
        <w:rPr>
          <w:color w:val="002060"/>
        </w:rPr>
        <w:t>RISULTATI UFFICIALI GARE DEL 13/01/2024</w:t>
      </w:r>
    </w:p>
    <w:p w14:paraId="5BD64488"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1FA7017F"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43AC5" w:rsidRPr="009447DA" w14:paraId="6C35202F"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0FCE7645"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11563" w14:textId="77777777" w:rsidR="00843AC5" w:rsidRPr="009447DA" w:rsidRDefault="00843AC5" w:rsidP="004D13CE">
                  <w:pPr>
                    <w:pStyle w:val="headertabella0"/>
                    <w:rPr>
                      <w:color w:val="002060"/>
                    </w:rPr>
                  </w:pPr>
                  <w:r w:rsidRPr="009447DA">
                    <w:rPr>
                      <w:color w:val="002060"/>
                    </w:rPr>
                    <w:t>GIRONE A - 6 Giornata - R</w:t>
                  </w:r>
                </w:p>
              </w:tc>
            </w:tr>
            <w:tr w:rsidR="00843AC5" w:rsidRPr="009447DA" w14:paraId="12B922D4"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BFFD7" w14:textId="77777777" w:rsidR="00843AC5" w:rsidRPr="009447DA" w:rsidRDefault="00843AC5" w:rsidP="004D13CE">
                  <w:pPr>
                    <w:pStyle w:val="rowtabella0"/>
                    <w:rPr>
                      <w:color w:val="002060"/>
                    </w:rPr>
                  </w:pPr>
                  <w:r w:rsidRPr="009447DA">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2E5F3" w14:textId="77777777" w:rsidR="00843AC5" w:rsidRPr="009447DA" w:rsidRDefault="00843AC5" w:rsidP="004D13CE">
                  <w:pPr>
                    <w:pStyle w:val="rowtabella0"/>
                    <w:rPr>
                      <w:color w:val="002060"/>
                    </w:rPr>
                  </w:pPr>
                  <w:r w:rsidRPr="009447DA">
                    <w:rPr>
                      <w:color w:val="002060"/>
                    </w:rPr>
                    <w:t xml:space="preserve">- AUDAX 1970 </w:t>
                  </w:r>
                  <w:proofErr w:type="gramStart"/>
                  <w:r w:rsidRPr="009447DA">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C6516" w14:textId="77777777" w:rsidR="00843AC5" w:rsidRPr="009447DA" w:rsidRDefault="00843AC5" w:rsidP="004D13CE">
                  <w:pPr>
                    <w:pStyle w:val="rowtabella0"/>
                    <w:jc w:val="center"/>
                    <w:rPr>
                      <w:color w:val="002060"/>
                    </w:rPr>
                  </w:pPr>
                  <w:r w:rsidRPr="009447DA">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EAD3F" w14:textId="77777777" w:rsidR="00843AC5" w:rsidRPr="009447DA" w:rsidRDefault="00843AC5" w:rsidP="004D13CE">
                  <w:pPr>
                    <w:pStyle w:val="rowtabella0"/>
                    <w:jc w:val="center"/>
                    <w:rPr>
                      <w:color w:val="002060"/>
                    </w:rPr>
                  </w:pPr>
                  <w:r w:rsidRPr="009447DA">
                    <w:rPr>
                      <w:color w:val="002060"/>
                    </w:rPr>
                    <w:t> </w:t>
                  </w:r>
                </w:p>
              </w:tc>
            </w:tr>
            <w:tr w:rsidR="00843AC5" w:rsidRPr="009447DA" w14:paraId="469F7D53"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9E9CB" w14:textId="77777777" w:rsidR="00843AC5" w:rsidRPr="009447DA" w:rsidRDefault="00843AC5" w:rsidP="004D13CE">
                  <w:pPr>
                    <w:pStyle w:val="rowtabella0"/>
                    <w:rPr>
                      <w:color w:val="002060"/>
                    </w:rPr>
                  </w:pPr>
                  <w:r w:rsidRPr="009447DA">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0AF539" w14:textId="77777777" w:rsidR="00843AC5" w:rsidRPr="009447DA" w:rsidRDefault="00843AC5" w:rsidP="004D13CE">
                  <w:pPr>
                    <w:pStyle w:val="rowtabella0"/>
                    <w:rPr>
                      <w:color w:val="002060"/>
                    </w:rPr>
                  </w:pPr>
                  <w:r w:rsidRPr="009447DA">
                    <w:rPr>
                      <w:color w:val="002060"/>
                    </w:rPr>
                    <w:t xml:space="preserve">- AMICI DEL </w:t>
                  </w:r>
                  <w:proofErr w:type="spellStart"/>
                  <w:r w:rsidRPr="009447DA">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6E7BCC" w14:textId="77777777" w:rsidR="00843AC5" w:rsidRPr="009447DA" w:rsidRDefault="00843AC5" w:rsidP="004D13CE">
                  <w:pPr>
                    <w:pStyle w:val="rowtabella0"/>
                    <w:jc w:val="center"/>
                    <w:rPr>
                      <w:color w:val="002060"/>
                    </w:rPr>
                  </w:pPr>
                  <w:r w:rsidRPr="009447D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90371F" w14:textId="77777777" w:rsidR="00843AC5" w:rsidRPr="009447DA" w:rsidRDefault="00843AC5" w:rsidP="004D13CE">
                  <w:pPr>
                    <w:pStyle w:val="rowtabella0"/>
                    <w:jc w:val="center"/>
                    <w:rPr>
                      <w:color w:val="002060"/>
                    </w:rPr>
                  </w:pPr>
                  <w:r w:rsidRPr="009447DA">
                    <w:rPr>
                      <w:color w:val="002060"/>
                    </w:rPr>
                    <w:t> </w:t>
                  </w:r>
                </w:p>
              </w:tc>
            </w:tr>
            <w:tr w:rsidR="00843AC5" w:rsidRPr="009447DA" w14:paraId="1D84540E"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97A38E" w14:textId="77777777" w:rsidR="00843AC5" w:rsidRPr="009447DA" w:rsidRDefault="00843AC5" w:rsidP="004D13CE">
                  <w:pPr>
                    <w:pStyle w:val="rowtabella0"/>
                    <w:rPr>
                      <w:color w:val="002060"/>
                    </w:rPr>
                  </w:pPr>
                  <w:r w:rsidRPr="009447DA">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6A6697" w14:textId="77777777" w:rsidR="00843AC5" w:rsidRPr="009447DA" w:rsidRDefault="00843AC5" w:rsidP="004D13CE">
                  <w:pPr>
                    <w:pStyle w:val="rowtabella0"/>
                    <w:rPr>
                      <w:color w:val="002060"/>
                    </w:rPr>
                  </w:pPr>
                  <w:r w:rsidRPr="009447DA">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EE66D4" w14:textId="77777777" w:rsidR="00843AC5" w:rsidRPr="009447DA" w:rsidRDefault="00843AC5" w:rsidP="004D13CE">
                  <w:pPr>
                    <w:pStyle w:val="rowtabella0"/>
                    <w:jc w:val="center"/>
                    <w:rPr>
                      <w:color w:val="002060"/>
                    </w:rPr>
                  </w:pPr>
                  <w:r w:rsidRPr="009447D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EBA0CA" w14:textId="77777777" w:rsidR="00843AC5" w:rsidRPr="009447DA" w:rsidRDefault="00843AC5" w:rsidP="004D13CE">
                  <w:pPr>
                    <w:pStyle w:val="rowtabella0"/>
                    <w:jc w:val="center"/>
                    <w:rPr>
                      <w:color w:val="002060"/>
                    </w:rPr>
                  </w:pPr>
                  <w:r w:rsidRPr="009447DA">
                    <w:rPr>
                      <w:color w:val="002060"/>
                    </w:rPr>
                    <w:t> </w:t>
                  </w:r>
                </w:p>
              </w:tc>
            </w:tr>
            <w:tr w:rsidR="00843AC5" w:rsidRPr="009447DA" w14:paraId="4E496AA8"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95B6C" w14:textId="77777777" w:rsidR="00843AC5" w:rsidRPr="009447DA" w:rsidRDefault="00843AC5" w:rsidP="004D13CE">
                  <w:pPr>
                    <w:pStyle w:val="rowtabella0"/>
                    <w:rPr>
                      <w:color w:val="002060"/>
                    </w:rPr>
                  </w:pPr>
                  <w:r w:rsidRPr="009447DA">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5433C" w14:textId="77777777" w:rsidR="00843AC5" w:rsidRPr="009447DA" w:rsidRDefault="00843AC5" w:rsidP="004D13CE">
                  <w:pPr>
                    <w:pStyle w:val="rowtabella0"/>
                    <w:rPr>
                      <w:color w:val="002060"/>
                    </w:rPr>
                  </w:pPr>
                  <w:r w:rsidRPr="009447DA">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11829" w14:textId="77777777" w:rsidR="00843AC5" w:rsidRPr="009447DA" w:rsidRDefault="00843AC5" w:rsidP="004D13CE">
                  <w:pPr>
                    <w:pStyle w:val="rowtabella0"/>
                    <w:jc w:val="center"/>
                    <w:rPr>
                      <w:color w:val="002060"/>
                    </w:rPr>
                  </w:pPr>
                  <w:r w:rsidRPr="009447DA">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89BAE" w14:textId="77777777" w:rsidR="00843AC5" w:rsidRPr="009447DA" w:rsidRDefault="00843AC5" w:rsidP="004D13CE">
                  <w:pPr>
                    <w:pStyle w:val="rowtabella0"/>
                    <w:jc w:val="center"/>
                    <w:rPr>
                      <w:color w:val="002060"/>
                    </w:rPr>
                  </w:pPr>
                  <w:r w:rsidRPr="009447DA">
                    <w:rPr>
                      <w:color w:val="002060"/>
                    </w:rPr>
                    <w:t> </w:t>
                  </w:r>
                </w:p>
              </w:tc>
            </w:tr>
            <w:tr w:rsidR="00843AC5" w:rsidRPr="009447DA" w14:paraId="5C7573F1"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718D8007" w14:textId="77777777" w:rsidR="00843AC5" w:rsidRPr="009447DA" w:rsidRDefault="00843AC5" w:rsidP="004D13CE">
                  <w:pPr>
                    <w:pStyle w:val="rowtabella0"/>
                    <w:rPr>
                      <w:color w:val="002060"/>
                    </w:rPr>
                  </w:pPr>
                  <w:r w:rsidRPr="009447DA">
                    <w:rPr>
                      <w:color w:val="002060"/>
                    </w:rPr>
                    <w:t>(1) - disputata il 15/01/2024</w:t>
                  </w:r>
                </w:p>
              </w:tc>
            </w:tr>
          </w:tbl>
          <w:p w14:paraId="20EDD7DE" w14:textId="77777777" w:rsidR="00843AC5" w:rsidRPr="009447DA" w:rsidRDefault="00843AC5" w:rsidP="004D13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2C2F8037"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F2807" w14:textId="77777777" w:rsidR="00843AC5" w:rsidRPr="009447DA" w:rsidRDefault="00843AC5" w:rsidP="004D13CE">
                  <w:pPr>
                    <w:pStyle w:val="headertabella0"/>
                    <w:rPr>
                      <w:color w:val="002060"/>
                    </w:rPr>
                  </w:pPr>
                  <w:r w:rsidRPr="009447DA">
                    <w:rPr>
                      <w:color w:val="002060"/>
                    </w:rPr>
                    <w:t>GIRONE B - 6 Giornata - R</w:t>
                  </w:r>
                </w:p>
              </w:tc>
            </w:tr>
            <w:tr w:rsidR="00843AC5" w:rsidRPr="009447DA" w14:paraId="52035177"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6987F" w14:textId="77777777" w:rsidR="00843AC5" w:rsidRPr="009447DA" w:rsidRDefault="00843AC5" w:rsidP="004D13CE">
                  <w:pPr>
                    <w:pStyle w:val="rowtabella0"/>
                    <w:rPr>
                      <w:color w:val="002060"/>
                    </w:rPr>
                  </w:pPr>
                  <w:r w:rsidRPr="009447DA">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503CC" w14:textId="77777777" w:rsidR="00843AC5" w:rsidRPr="009447DA" w:rsidRDefault="00843AC5" w:rsidP="004D13CE">
                  <w:pPr>
                    <w:pStyle w:val="rowtabella0"/>
                    <w:rPr>
                      <w:color w:val="002060"/>
                    </w:rPr>
                  </w:pPr>
                  <w:r w:rsidRPr="009447DA">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F83C5" w14:textId="77777777" w:rsidR="00843AC5" w:rsidRPr="009447DA" w:rsidRDefault="00843AC5" w:rsidP="004D13CE">
                  <w:pPr>
                    <w:pStyle w:val="rowtabella0"/>
                    <w:jc w:val="center"/>
                    <w:rPr>
                      <w:color w:val="002060"/>
                    </w:rPr>
                  </w:pPr>
                  <w:r w:rsidRPr="009447DA">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F1487" w14:textId="77777777" w:rsidR="00843AC5" w:rsidRPr="009447DA" w:rsidRDefault="00843AC5" w:rsidP="004D13CE">
                  <w:pPr>
                    <w:pStyle w:val="rowtabella0"/>
                    <w:jc w:val="center"/>
                    <w:rPr>
                      <w:color w:val="002060"/>
                    </w:rPr>
                  </w:pPr>
                  <w:r w:rsidRPr="009447DA">
                    <w:rPr>
                      <w:color w:val="002060"/>
                    </w:rPr>
                    <w:t> </w:t>
                  </w:r>
                </w:p>
              </w:tc>
            </w:tr>
            <w:tr w:rsidR="00843AC5" w:rsidRPr="009447DA" w14:paraId="0BCB567F"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591493" w14:textId="77777777" w:rsidR="00843AC5" w:rsidRPr="009447DA" w:rsidRDefault="00843AC5" w:rsidP="004D13CE">
                  <w:pPr>
                    <w:pStyle w:val="rowtabella0"/>
                    <w:rPr>
                      <w:color w:val="002060"/>
                    </w:rPr>
                  </w:pPr>
                  <w:r w:rsidRPr="009447DA">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773D25" w14:textId="77777777" w:rsidR="00843AC5" w:rsidRPr="009447DA" w:rsidRDefault="00843AC5" w:rsidP="004D13CE">
                  <w:pPr>
                    <w:pStyle w:val="rowtabella0"/>
                    <w:rPr>
                      <w:color w:val="002060"/>
                    </w:rPr>
                  </w:pPr>
                  <w:r w:rsidRPr="009447DA">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7183F1" w14:textId="77777777" w:rsidR="00843AC5" w:rsidRPr="009447DA" w:rsidRDefault="00843AC5" w:rsidP="004D13CE">
                  <w:pPr>
                    <w:pStyle w:val="rowtabella0"/>
                    <w:jc w:val="center"/>
                    <w:rPr>
                      <w:color w:val="002060"/>
                    </w:rPr>
                  </w:pPr>
                  <w:r w:rsidRPr="009447DA">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DF83AD" w14:textId="77777777" w:rsidR="00843AC5" w:rsidRPr="009447DA" w:rsidRDefault="00843AC5" w:rsidP="004D13CE">
                  <w:pPr>
                    <w:pStyle w:val="rowtabella0"/>
                    <w:jc w:val="center"/>
                    <w:rPr>
                      <w:color w:val="002060"/>
                    </w:rPr>
                  </w:pPr>
                  <w:r w:rsidRPr="009447DA">
                    <w:rPr>
                      <w:color w:val="002060"/>
                    </w:rPr>
                    <w:t> </w:t>
                  </w:r>
                </w:p>
              </w:tc>
            </w:tr>
            <w:tr w:rsidR="00843AC5" w:rsidRPr="009447DA" w14:paraId="58B5D9EC"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C20707" w14:textId="77777777" w:rsidR="00843AC5" w:rsidRPr="009447DA" w:rsidRDefault="00843AC5" w:rsidP="004D13CE">
                  <w:pPr>
                    <w:pStyle w:val="rowtabella0"/>
                    <w:rPr>
                      <w:color w:val="002060"/>
                    </w:rPr>
                  </w:pPr>
                  <w:r w:rsidRPr="009447DA">
                    <w:rPr>
                      <w:color w:val="002060"/>
                    </w:rPr>
                    <w:t>(2)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94568F" w14:textId="77777777" w:rsidR="00843AC5" w:rsidRPr="009447DA" w:rsidRDefault="00843AC5" w:rsidP="004D13CE">
                  <w:pPr>
                    <w:pStyle w:val="rowtabella0"/>
                    <w:rPr>
                      <w:color w:val="002060"/>
                    </w:rPr>
                  </w:pPr>
                  <w:r w:rsidRPr="009447DA">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C97C93" w14:textId="77777777" w:rsidR="00843AC5" w:rsidRPr="009447DA" w:rsidRDefault="00843AC5" w:rsidP="004D13CE">
                  <w:pPr>
                    <w:pStyle w:val="rowtabella0"/>
                    <w:jc w:val="center"/>
                    <w:rPr>
                      <w:color w:val="002060"/>
                    </w:rPr>
                  </w:pPr>
                  <w:r w:rsidRPr="009447D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BCD7F7" w14:textId="77777777" w:rsidR="00843AC5" w:rsidRPr="009447DA" w:rsidRDefault="00843AC5" w:rsidP="004D13CE">
                  <w:pPr>
                    <w:pStyle w:val="rowtabella0"/>
                    <w:jc w:val="center"/>
                    <w:rPr>
                      <w:color w:val="002060"/>
                    </w:rPr>
                  </w:pPr>
                  <w:r w:rsidRPr="009447DA">
                    <w:rPr>
                      <w:color w:val="002060"/>
                    </w:rPr>
                    <w:t> </w:t>
                  </w:r>
                </w:p>
              </w:tc>
            </w:tr>
            <w:tr w:rsidR="00843AC5" w:rsidRPr="009447DA" w14:paraId="7A3C474D"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61F9B" w14:textId="77777777" w:rsidR="00843AC5" w:rsidRPr="009447DA" w:rsidRDefault="00843AC5" w:rsidP="004D13CE">
                  <w:pPr>
                    <w:pStyle w:val="rowtabella0"/>
                    <w:rPr>
                      <w:color w:val="002060"/>
                    </w:rPr>
                  </w:pPr>
                  <w:r w:rsidRPr="009447DA">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75439" w14:textId="77777777" w:rsidR="00843AC5" w:rsidRPr="009447DA" w:rsidRDefault="00843AC5" w:rsidP="004D13CE">
                  <w:pPr>
                    <w:pStyle w:val="rowtabella0"/>
                    <w:rPr>
                      <w:color w:val="002060"/>
                    </w:rPr>
                  </w:pPr>
                  <w:r w:rsidRPr="009447DA">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70386" w14:textId="77777777" w:rsidR="00843AC5" w:rsidRPr="009447DA" w:rsidRDefault="00843AC5" w:rsidP="004D13CE">
                  <w:pPr>
                    <w:pStyle w:val="rowtabella0"/>
                    <w:jc w:val="center"/>
                    <w:rPr>
                      <w:color w:val="002060"/>
                    </w:rPr>
                  </w:pPr>
                  <w:r w:rsidRPr="009447DA">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EE60D" w14:textId="77777777" w:rsidR="00843AC5" w:rsidRPr="009447DA" w:rsidRDefault="00843AC5" w:rsidP="004D13CE">
                  <w:pPr>
                    <w:pStyle w:val="rowtabella0"/>
                    <w:jc w:val="center"/>
                    <w:rPr>
                      <w:color w:val="002060"/>
                    </w:rPr>
                  </w:pPr>
                  <w:r w:rsidRPr="009447DA">
                    <w:rPr>
                      <w:color w:val="002060"/>
                    </w:rPr>
                    <w:t> </w:t>
                  </w:r>
                </w:p>
              </w:tc>
            </w:tr>
            <w:tr w:rsidR="00843AC5" w:rsidRPr="009447DA" w14:paraId="0AD3AA1D"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75885938" w14:textId="77777777" w:rsidR="00843AC5" w:rsidRPr="009447DA" w:rsidRDefault="00843AC5" w:rsidP="004D13CE">
                  <w:pPr>
                    <w:pStyle w:val="rowtabella0"/>
                    <w:rPr>
                      <w:color w:val="002060"/>
                    </w:rPr>
                  </w:pPr>
                  <w:r w:rsidRPr="009447DA">
                    <w:rPr>
                      <w:color w:val="002060"/>
                    </w:rPr>
                    <w:t>(1) - disputata il 15/01/2024</w:t>
                  </w:r>
                </w:p>
              </w:tc>
            </w:tr>
            <w:tr w:rsidR="00843AC5" w:rsidRPr="009447DA" w14:paraId="14DB4231"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7531DC3F" w14:textId="77777777" w:rsidR="00843AC5" w:rsidRPr="009447DA" w:rsidRDefault="00843AC5" w:rsidP="004D13CE">
                  <w:pPr>
                    <w:pStyle w:val="rowtabella0"/>
                    <w:rPr>
                      <w:color w:val="002060"/>
                    </w:rPr>
                  </w:pPr>
                  <w:r w:rsidRPr="009447DA">
                    <w:rPr>
                      <w:color w:val="002060"/>
                    </w:rPr>
                    <w:t>(2) - disputata il 14/01/2024</w:t>
                  </w:r>
                </w:p>
              </w:tc>
            </w:tr>
          </w:tbl>
          <w:p w14:paraId="3A871B75" w14:textId="77777777" w:rsidR="00843AC5" w:rsidRPr="009447DA" w:rsidRDefault="00843AC5" w:rsidP="004D13CE">
            <w:pPr>
              <w:rPr>
                <w:color w:val="002060"/>
              </w:rPr>
            </w:pPr>
          </w:p>
        </w:tc>
      </w:tr>
    </w:tbl>
    <w:p w14:paraId="4D208C41" w14:textId="77777777" w:rsidR="00843AC5" w:rsidRPr="009447DA" w:rsidRDefault="00843AC5" w:rsidP="00843AC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AC5" w:rsidRPr="009447DA" w14:paraId="54483AB7"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5A0B13C1"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18A14" w14:textId="77777777" w:rsidR="00843AC5" w:rsidRPr="009447DA" w:rsidRDefault="00843AC5" w:rsidP="004D13CE">
                  <w:pPr>
                    <w:pStyle w:val="headertabella0"/>
                    <w:rPr>
                      <w:color w:val="002060"/>
                    </w:rPr>
                  </w:pPr>
                  <w:r w:rsidRPr="009447DA">
                    <w:rPr>
                      <w:color w:val="002060"/>
                    </w:rPr>
                    <w:t>GIRONE C - 6 Giornata - R</w:t>
                  </w:r>
                </w:p>
              </w:tc>
            </w:tr>
            <w:tr w:rsidR="00843AC5" w:rsidRPr="009447DA" w14:paraId="39411100"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01C1EE" w14:textId="77777777" w:rsidR="00843AC5" w:rsidRPr="009447DA" w:rsidRDefault="00843AC5" w:rsidP="004D13CE">
                  <w:pPr>
                    <w:pStyle w:val="rowtabella0"/>
                    <w:rPr>
                      <w:color w:val="002060"/>
                    </w:rPr>
                  </w:pPr>
                  <w:r w:rsidRPr="009447DA">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9BA1A" w14:textId="77777777" w:rsidR="00843AC5" w:rsidRPr="009447DA" w:rsidRDefault="00843AC5" w:rsidP="004D13CE">
                  <w:pPr>
                    <w:pStyle w:val="rowtabella0"/>
                    <w:rPr>
                      <w:color w:val="002060"/>
                    </w:rPr>
                  </w:pPr>
                  <w:r w:rsidRPr="009447DA">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54DFD" w14:textId="77777777" w:rsidR="00843AC5" w:rsidRPr="009447DA" w:rsidRDefault="00843AC5" w:rsidP="004D13CE">
                  <w:pPr>
                    <w:pStyle w:val="rowtabella0"/>
                    <w:jc w:val="center"/>
                    <w:rPr>
                      <w:color w:val="002060"/>
                    </w:rPr>
                  </w:pPr>
                  <w:r w:rsidRPr="009447DA">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DB4E3" w14:textId="77777777" w:rsidR="00843AC5" w:rsidRPr="009447DA" w:rsidRDefault="00843AC5" w:rsidP="004D13CE">
                  <w:pPr>
                    <w:pStyle w:val="rowtabella0"/>
                    <w:jc w:val="center"/>
                    <w:rPr>
                      <w:color w:val="002060"/>
                    </w:rPr>
                  </w:pPr>
                  <w:r w:rsidRPr="009447DA">
                    <w:rPr>
                      <w:color w:val="002060"/>
                    </w:rPr>
                    <w:t> </w:t>
                  </w:r>
                </w:p>
              </w:tc>
            </w:tr>
            <w:tr w:rsidR="00843AC5" w:rsidRPr="009447DA" w14:paraId="13A3A6C8"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36111C" w14:textId="77777777" w:rsidR="00843AC5" w:rsidRPr="009447DA" w:rsidRDefault="00843AC5" w:rsidP="004D13CE">
                  <w:pPr>
                    <w:pStyle w:val="rowtabella0"/>
                    <w:rPr>
                      <w:color w:val="002060"/>
                    </w:rPr>
                  </w:pPr>
                  <w:r w:rsidRPr="009447DA">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B0610" w14:textId="77777777" w:rsidR="00843AC5" w:rsidRPr="009447DA" w:rsidRDefault="00843AC5" w:rsidP="004D13CE">
                  <w:pPr>
                    <w:pStyle w:val="rowtabella0"/>
                    <w:rPr>
                      <w:color w:val="002060"/>
                    </w:rPr>
                  </w:pPr>
                  <w:r w:rsidRPr="009447DA">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6451B4" w14:textId="77777777" w:rsidR="00843AC5" w:rsidRPr="009447DA" w:rsidRDefault="00843AC5" w:rsidP="004D13CE">
                  <w:pPr>
                    <w:pStyle w:val="rowtabella0"/>
                    <w:jc w:val="center"/>
                    <w:rPr>
                      <w:color w:val="002060"/>
                    </w:rPr>
                  </w:pPr>
                  <w:r w:rsidRPr="009447D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9F4194" w14:textId="77777777" w:rsidR="00843AC5" w:rsidRPr="009447DA" w:rsidRDefault="00843AC5" w:rsidP="004D13CE">
                  <w:pPr>
                    <w:pStyle w:val="rowtabella0"/>
                    <w:jc w:val="center"/>
                    <w:rPr>
                      <w:color w:val="002060"/>
                    </w:rPr>
                  </w:pPr>
                  <w:r w:rsidRPr="009447DA">
                    <w:rPr>
                      <w:color w:val="002060"/>
                    </w:rPr>
                    <w:t> </w:t>
                  </w:r>
                </w:p>
              </w:tc>
            </w:tr>
            <w:tr w:rsidR="00843AC5" w:rsidRPr="009447DA" w14:paraId="28ACC0CA"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41FC3C" w14:textId="77777777" w:rsidR="00843AC5" w:rsidRPr="009447DA" w:rsidRDefault="00843AC5" w:rsidP="004D13CE">
                  <w:pPr>
                    <w:pStyle w:val="rowtabella0"/>
                    <w:rPr>
                      <w:color w:val="002060"/>
                    </w:rPr>
                  </w:pPr>
                  <w:r w:rsidRPr="009447DA">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763866" w14:textId="77777777" w:rsidR="00843AC5" w:rsidRPr="009447DA" w:rsidRDefault="00843AC5" w:rsidP="004D13CE">
                  <w:pPr>
                    <w:pStyle w:val="rowtabella0"/>
                    <w:rPr>
                      <w:color w:val="002060"/>
                    </w:rPr>
                  </w:pPr>
                  <w:r w:rsidRPr="009447DA">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EA082" w14:textId="77777777" w:rsidR="00843AC5" w:rsidRPr="009447DA" w:rsidRDefault="00843AC5" w:rsidP="004D13CE">
                  <w:pPr>
                    <w:pStyle w:val="rowtabella0"/>
                    <w:jc w:val="center"/>
                    <w:rPr>
                      <w:color w:val="002060"/>
                    </w:rPr>
                  </w:pPr>
                  <w:r w:rsidRPr="009447D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4073F2" w14:textId="77777777" w:rsidR="00843AC5" w:rsidRPr="009447DA" w:rsidRDefault="00843AC5" w:rsidP="004D13CE">
                  <w:pPr>
                    <w:pStyle w:val="rowtabella0"/>
                    <w:jc w:val="center"/>
                    <w:rPr>
                      <w:color w:val="002060"/>
                    </w:rPr>
                  </w:pPr>
                  <w:r w:rsidRPr="009447DA">
                    <w:rPr>
                      <w:color w:val="002060"/>
                    </w:rPr>
                    <w:t> </w:t>
                  </w:r>
                </w:p>
              </w:tc>
            </w:tr>
            <w:tr w:rsidR="00843AC5" w:rsidRPr="009447DA" w14:paraId="39DA0497"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6CCFDE" w14:textId="77777777" w:rsidR="00843AC5" w:rsidRPr="009447DA" w:rsidRDefault="00843AC5" w:rsidP="004D13CE">
                  <w:pPr>
                    <w:pStyle w:val="rowtabella0"/>
                    <w:rPr>
                      <w:color w:val="002060"/>
                    </w:rPr>
                  </w:pPr>
                  <w:r w:rsidRPr="009447DA">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F19E5" w14:textId="77777777" w:rsidR="00843AC5" w:rsidRPr="009447DA" w:rsidRDefault="00843AC5" w:rsidP="004D13CE">
                  <w:pPr>
                    <w:pStyle w:val="rowtabella0"/>
                    <w:rPr>
                      <w:color w:val="002060"/>
                    </w:rPr>
                  </w:pPr>
                  <w:r w:rsidRPr="009447DA">
                    <w:rPr>
                      <w:color w:val="002060"/>
                    </w:rPr>
                    <w:t xml:space="preserve">- FIGHT BULLS </w:t>
                  </w:r>
                  <w:proofErr w:type="spellStart"/>
                  <w:r w:rsidRPr="009447DA">
                    <w:rPr>
                      <w:color w:val="002060"/>
                    </w:rPr>
                    <w:t>CORRIDONIsq.B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11A0B" w14:textId="77777777" w:rsidR="00843AC5" w:rsidRPr="009447DA" w:rsidRDefault="00843AC5" w:rsidP="004D13CE">
                  <w:pPr>
                    <w:pStyle w:val="rowtabella0"/>
                    <w:jc w:val="center"/>
                    <w:rPr>
                      <w:color w:val="002060"/>
                    </w:rPr>
                  </w:pPr>
                  <w:r w:rsidRPr="009447DA">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0E626" w14:textId="77777777" w:rsidR="00843AC5" w:rsidRPr="009447DA" w:rsidRDefault="00843AC5" w:rsidP="004D13CE">
                  <w:pPr>
                    <w:pStyle w:val="rowtabella0"/>
                    <w:jc w:val="center"/>
                    <w:rPr>
                      <w:color w:val="002060"/>
                    </w:rPr>
                  </w:pPr>
                  <w:r w:rsidRPr="009447DA">
                    <w:rPr>
                      <w:color w:val="002060"/>
                    </w:rPr>
                    <w:t> </w:t>
                  </w:r>
                </w:p>
              </w:tc>
            </w:tr>
            <w:tr w:rsidR="00843AC5" w:rsidRPr="009447DA" w14:paraId="16D24527"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7BEEE4F3" w14:textId="77777777" w:rsidR="00843AC5" w:rsidRPr="009447DA" w:rsidRDefault="00843AC5" w:rsidP="004D13CE">
                  <w:pPr>
                    <w:pStyle w:val="rowtabella0"/>
                    <w:rPr>
                      <w:color w:val="002060"/>
                    </w:rPr>
                  </w:pPr>
                  <w:r w:rsidRPr="009447DA">
                    <w:rPr>
                      <w:color w:val="002060"/>
                    </w:rPr>
                    <w:t>(1) - disputata il 14/01/2024</w:t>
                  </w:r>
                </w:p>
              </w:tc>
            </w:tr>
          </w:tbl>
          <w:p w14:paraId="1BB39AD9" w14:textId="77777777" w:rsidR="00843AC5" w:rsidRPr="009447DA" w:rsidRDefault="00843AC5" w:rsidP="004D13CE">
            <w:pPr>
              <w:rPr>
                <w:color w:val="002060"/>
              </w:rPr>
            </w:pPr>
          </w:p>
        </w:tc>
      </w:tr>
    </w:tbl>
    <w:p w14:paraId="72016E0C" w14:textId="77777777" w:rsidR="00843AC5" w:rsidRPr="009447DA" w:rsidRDefault="00843AC5" w:rsidP="00843AC5">
      <w:pPr>
        <w:pStyle w:val="breakline"/>
        <w:rPr>
          <w:rFonts w:eastAsiaTheme="minorEastAsia"/>
          <w:color w:val="002060"/>
        </w:rPr>
      </w:pPr>
    </w:p>
    <w:p w14:paraId="3BE7ADF5" w14:textId="77777777" w:rsidR="00843AC5" w:rsidRPr="009447DA" w:rsidRDefault="00843AC5" w:rsidP="00843AC5">
      <w:pPr>
        <w:pStyle w:val="breakline"/>
        <w:rPr>
          <w:color w:val="002060"/>
        </w:rPr>
      </w:pPr>
    </w:p>
    <w:p w14:paraId="4209638D" w14:textId="77777777" w:rsidR="00843AC5" w:rsidRPr="009447DA" w:rsidRDefault="00843AC5" w:rsidP="00843AC5">
      <w:pPr>
        <w:pStyle w:val="titoloprinc0"/>
        <w:rPr>
          <w:color w:val="002060"/>
        </w:rPr>
      </w:pPr>
      <w:r w:rsidRPr="009447DA">
        <w:rPr>
          <w:color w:val="002060"/>
        </w:rPr>
        <w:t>GIUDICE SPORTIVO</w:t>
      </w:r>
    </w:p>
    <w:p w14:paraId="7D3CE000" w14:textId="77777777" w:rsidR="00843AC5" w:rsidRPr="009447DA" w:rsidRDefault="00843AC5" w:rsidP="00843AC5">
      <w:pPr>
        <w:pStyle w:val="diffida"/>
        <w:rPr>
          <w:color w:val="002060"/>
        </w:rPr>
      </w:pPr>
      <w:r w:rsidRPr="009447DA">
        <w:rPr>
          <w:color w:val="002060"/>
        </w:rPr>
        <w:t>Il Giudice Sportivo Avv. Agnese Lazzaretti, con l'assistenza del segretario Angelo Castellana, nella seduta del 17/01/2024, ha adottato le decisioni che di seguito integralmente si riportano:</w:t>
      </w:r>
    </w:p>
    <w:p w14:paraId="236A60A7" w14:textId="77777777" w:rsidR="00843AC5" w:rsidRPr="009447DA" w:rsidRDefault="00843AC5" w:rsidP="00843AC5">
      <w:pPr>
        <w:pStyle w:val="titolo10"/>
        <w:rPr>
          <w:color w:val="002060"/>
        </w:rPr>
      </w:pPr>
      <w:r w:rsidRPr="009447DA">
        <w:rPr>
          <w:color w:val="002060"/>
        </w:rPr>
        <w:t xml:space="preserve">GARE DEL 13/ 1/2024 </w:t>
      </w:r>
    </w:p>
    <w:p w14:paraId="430ABBDD" w14:textId="77777777" w:rsidR="00843AC5" w:rsidRPr="009447DA" w:rsidRDefault="00843AC5" w:rsidP="00843AC5">
      <w:pPr>
        <w:pStyle w:val="titolo7a"/>
        <w:rPr>
          <w:color w:val="002060"/>
        </w:rPr>
      </w:pPr>
      <w:r w:rsidRPr="009447DA">
        <w:rPr>
          <w:color w:val="002060"/>
        </w:rPr>
        <w:t xml:space="preserve">PROVVEDIMENTI DISCIPLINARI </w:t>
      </w:r>
    </w:p>
    <w:p w14:paraId="0DD5D4EC"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5F5607B9" w14:textId="77777777" w:rsidR="00843AC5" w:rsidRPr="009447DA" w:rsidRDefault="00843AC5" w:rsidP="00843AC5">
      <w:pPr>
        <w:pStyle w:val="titolo30"/>
        <w:rPr>
          <w:color w:val="002060"/>
        </w:rPr>
      </w:pPr>
      <w:r w:rsidRPr="009447DA">
        <w:rPr>
          <w:color w:val="002060"/>
        </w:rPr>
        <w:t xml:space="preserve">SOCIETA' </w:t>
      </w:r>
    </w:p>
    <w:p w14:paraId="02732192" w14:textId="77777777" w:rsidR="00843AC5" w:rsidRPr="009447DA" w:rsidRDefault="00843AC5" w:rsidP="00843AC5">
      <w:pPr>
        <w:pStyle w:val="titolo20"/>
        <w:rPr>
          <w:color w:val="002060"/>
        </w:rPr>
      </w:pPr>
      <w:r w:rsidRPr="009447DA">
        <w:rPr>
          <w:color w:val="002060"/>
        </w:rPr>
        <w:t xml:space="preserve">AMMENDA </w:t>
      </w:r>
    </w:p>
    <w:p w14:paraId="15DB9DF5" w14:textId="77777777" w:rsidR="00843AC5" w:rsidRPr="009447DA" w:rsidRDefault="00843AC5" w:rsidP="00843AC5">
      <w:pPr>
        <w:pStyle w:val="diffida"/>
        <w:spacing w:before="80" w:beforeAutospacing="0" w:after="40" w:afterAutospacing="0"/>
        <w:jc w:val="left"/>
        <w:rPr>
          <w:color w:val="002060"/>
        </w:rPr>
      </w:pPr>
      <w:r w:rsidRPr="009447DA">
        <w:rPr>
          <w:color w:val="002060"/>
        </w:rPr>
        <w:t xml:space="preserve">Euro 50,00 TRE TORRI A.S.D. </w:t>
      </w:r>
      <w:r w:rsidRPr="009447DA">
        <w:rPr>
          <w:color w:val="002060"/>
        </w:rPr>
        <w:br/>
        <w:t xml:space="preserve">Per aver un proprio sostenitore tentato di entrare in campo per </w:t>
      </w:r>
      <w:proofErr w:type="spellStart"/>
      <w:r w:rsidRPr="009447DA">
        <w:rPr>
          <w:color w:val="002060"/>
        </w:rPr>
        <w:t>aggre</w:t>
      </w:r>
      <w:proofErr w:type="spellEnd"/>
      <w:r w:rsidRPr="009447DA">
        <w:rPr>
          <w:color w:val="002060"/>
        </w:rPr>
        <w:t xml:space="preserve">-dire un giocatore avversario e per aver lo stesso insultato la tifose-ria ospite. </w:t>
      </w:r>
    </w:p>
    <w:p w14:paraId="25477129" w14:textId="77777777" w:rsidR="00843AC5" w:rsidRPr="009447DA" w:rsidRDefault="00843AC5" w:rsidP="00843AC5">
      <w:pPr>
        <w:pStyle w:val="titolo30"/>
        <w:rPr>
          <w:color w:val="002060"/>
        </w:rPr>
      </w:pPr>
      <w:r w:rsidRPr="009447DA">
        <w:rPr>
          <w:color w:val="002060"/>
        </w:rPr>
        <w:t xml:space="preserve">ALLENATORI </w:t>
      </w:r>
    </w:p>
    <w:p w14:paraId="40CD025E" w14:textId="77777777" w:rsidR="00843AC5" w:rsidRPr="009447DA" w:rsidRDefault="00843AC5" w:rsidP="00843AC5">
      <w:pPr>
        <w:pStyle w:val="titolo20"/>
        <w:rPr>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8EC1A4C" w14:textId="77777777" w:rsidTr="004D13CE">
        <w:tc>
          <w:tcPr>
            <w:tcW w:w="2200" w:type="dxa"/>
            <w:tcMar>
              <w:top w:w="20" w:type="dxa"/>
              <w:left w:w="20" w:type="dxa"/>
              <w:bottom w:w="20" w:type="dxa"/>
              <w:right w:w="20" w:type="dxa"/>
            </w:tcMar>
            <w:vAlign w:val="center"/>
            <w:hideMark/>
          </w:tcPr>
          <w:p w14:paraId="13E0AD23" w14:textId="77777777" w:rsidR="00843AC5" w:rsidRPr="009447DA" w:rsidRDefault="00843AC5" w:rsidP="004D13CE">
            <w:pPr>
              <w:pStyle w:val="movimento"/>
              <w:rPr>
                <w:color w:val="002060"/>
              </w:rPr>
            </w:pPr>
            <w:r w:rsidRPr="009447DA">
              <w:rPr>
                <w:color w:val="002060"/>
              </w:rPr>
              <w:t>LUCIANI MARCO</w:t>
            </w:r>
          </w:p>
        </w:tc>
        <w:tc>
          <w:tcPr>
            <w:tcW w:w="2200" w:type="dxa"/>
            <w:tcMar>
              <w:top w:w="20" w:type="dxa"/>
              <w:left w:w="20" w:type="dxa"/>
              <w:bottom w:w="20" w:type="dxa"/>
              <w:right w:w="20" w:type="dxa"/>
            </w:tcMar>
            <w:vAlign w:val="center"/>
            <w:hideMark/>
          </w:tcPr>
          <w:p w14:paraId="2D5EDB27" w14:textId="77777777" w:rsidR="00843AC5" w:rsidRPr="009447DA" w:rsidRDefault="00843AC5" w:rsidP="004D13CE">
            <w:pPr>
              <w:pStyle w:val="movimento2"/>
              <w:rPr>
                <w:color w:val="002060"/>
              </w:rPr>
            </w:pPr>
            <w:r w:rsidRPr="009447DA">
              <w:rPr>
                <w:color w:val="002060"/>
              </w:rPr>
              <w:t xml:space="preserve">(TRE TORRI A.S.D.) </w:t>
            </w:r>
          </w:p>
        </w:tc>
        <w:tc>
          <w:tcPr>
            <w:tcW w:w="800" w:type="dxa"/>
            <w:tcMar>
              <w:top w:w="20" w:type="dxa"/>
              <w:left w:w="20" w:type="dxa"/>
              <w:bottom w:w="20" w:type="dxa"/>
              <w:right w:w="20" w:type="dxa"/>
            </w:tcMar>
            <w:vAlign w:val="center"/>
            <w:hideMark/>
          </w:tcPr>
          <w:p w14:paraId="2B0A2CE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06A5E0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BA736BF" w14:textId="77777777" w:rsidR="00843AC5" w:rsidRPr="009447DA" w:rsidRDefault="00843AC5" w:rsidP="004D13CE">
            <w:pPr>
              <w:pStyle w:val="movimento2"/>
              <w:rPr>
                <w:color w:val="002060"/>
              </w:rPr>
            </w:pPr>
            <w:r w:rsidRPr="009447DA">
              <w:rPr>
                <w:color w:val="002060"/>
              </w:rPr>
              <w:t> </w:t>
            </w:r>
          </w:p>
        </w:tc>
      </w:tr>
    </w:tbl>
    <w:p w14:paraId="44B9B871" w14:textId="77777777" w:rsidR="00843AC5" w:rsidRPr="009447DA" w:rsidRDefault="00843AC5" w:rsidP="00843AC5">
      <w:pPr>
        <w:pStyle w:val="titolo30"/>
        <w:rPr>
          <w:rFonts w:eastAsiaTheme="minorEastAsia"/>
          <w:color w:val="002060"/>
        </w:rPr>
      </w:pPr>
      <w:r w:rsidRPr="009447DA">
        <w:rPr>
          <w:color w:val="002060"/>
        </w:rPr>
        <w:t xml:space="preserve">CALCIATORI NON ESPULSI </w:t>
      </w:r>
    </w:p>
    <w:p w14:paraId="23E590EF" w14:textId="77777777" w:rsidR="00843AC5" w:rsidRPr="009447DA" w:rsidRDefault="00843AC5" w:rsidP="00843AC5">
      <w:pPr>
        <w:pStyle w:val="titolo20"/>
        <w:rPr>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E2EDD5B" w14:textId="77777777" w:rsidTr="004D13CE">
        <w:tc>
          <w:tcPr>
            <w:tcW w:w="2200" w:type="dxa"/>
            <w:tcMar>
              <w:top w:w="20" w:type="dxa"/>
              <w:left w:w="20" w:type="dxa"/>
              <w:bottom w:w="20" w:type="dxa"/>
              <w:right w:w="20" w:type="dxa"/>
            </w:tcMar>
            <w:vAlign w:val="center"/>
            <w:hideMark/>
          </w:tcPr>
          <w:p w14:paraId="38F5D80C" w14:textId="77777777" w:rsidR="00843AC5" w:rsidRPr="009447DA" w:rsidRDefault="00843AC5" w:rsidP="004D13CE">
            <w:pPr>
              <w:pStyle w:val="movimento"/>
              <w:rPr>
                <w:color w:val="002060"/>
              </w:rPr>
            </w:pPr>
            <w:r w:rsidRPr="009447DA">
              <w:rPr>
                <w:color w:val="002060"/>
              </w:rPr>
              <w:t>BEDETTI DYLAN</w:t>
            </w:r>
          </w:p>
        </w:tc>
        <w:tc>
          <w:tcPr>
            <w:tcW w:w="2200" w:type="dxa"/>
            <w:tcMar>
              <w:top w:w="20" w:type="dxa"/>
              <w:left w:w="20" w:type="dxa"/>
              <w:bottom w:w="20" w:type="dxa"/>
              <w:right w:w="20" w:type="dxa"/>
            </w:tcMar>
            <w:vAlign w:val="center"/>
            <w:hideMark/>
          </w:tcPr>
          <w:p w14:paraId="4A6E192E" w14:textId="77777777" w:rsidR="00843AC5" w:rsidRPr="009447DA" w:rsidRDefault="00843AC5" w:rsidP="004D13CE">
            <w:pPr>
              <w:pStyle w:val="movimento2"/>
              <w:rPr>
                <w:color w:val="002060"/>
              </w:rPr>
            </w:pPr>
            <w:r w:rsidRPr="009447DA">
              <w:rPr>
                <w:color w:val="002060"/>
              </w:rPr>
              <w:t xml:space="preserve">(CALCIO A 5 CORINALDO) </w:t>
            </w:r>
          </w:p>
        </w:tc>
        <w:tc>
          <w:tcPr>
            <w:tcW w:w="800" w:type="dxa"/>
            <w:tcMar>
              <w:top w:w="20" w:type="dxa"/>
              <w:left w:w="20" w:type="dxa"/>
              <w:bottom w:w="20" w:type="dxa"/>
              <w:right w:w="20" w:type="dxa"/>
            </w:tcMar>
            <w:vAlign w:val="center"/>
            <w:hideMark/>
          </w:tcPr>
          <w:p w14:paraId="7CC8C4D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3D35333E" w14:textId="77777777" w:rsidR="00843AC5" w:rsidRPr="009447DA" w:rsidRDefault="00843AC5" w:rsidP="004D13CE">
            <w:pPr>
              <w:pStyle w:val="movimento"/>
              <w:rPr>
                <w:color w:val="002060"/>
              </w:rPr>
            </w:pPr>
            <w:r w:rsidRPr="009447DA">
              <w:rPr>
                <w:color w:val="002060"/>
              </w:rPr>
              <w:t>GIANNONI GABRIELE</w:t>
            </w:r>
          </w:p>
        </w:tc>
        <w:tc>
          <w:tcPr>
            <w:tcW w:w="2200" w:type="dxa"/>
            <w:tcMar>
              <w:top w:w="20" w:type="dxa"/>
              <w:left w:w="20" w:type="dxa"/>
              <w:bottom w:w="20" w:type="dxa"/>
              <w:right w:w="20" w:type="dxa"/>
            </w:tcMar>
            <w:vAlign w:val="center"/>
            <w:hideMark/>
          </w:tcPr>
          <w:p w14:paraId="3CFBAD29" w14:textId="77777777" w:rsidR="00843AC5" w:rsidRPr="009447DA" w:rsidRDefault="00843AC5" w:rsidP="004D13CE">
            <w:pPr>
              <w:pStyle w:val="movimento2"/>
              <w:rPr>
                <w:color w:val="002060"/>
              </w:rPr>
            </w:pPr>
            <w:r w:rsidRPr="009447DA">
              <w:rPr>
                <w:color w:val="002060"/>
              </w:rPr>
              <w:t xml:space="preserve">(OSIMO FIVE) </w:t>
            </w:r>
          </w:p>
        </w:tc>
      </w:tr>
      <w:tr w:rsidR="00843AC5" w:rsidRPr="009447DA" w14:paraId="216F2531" w14:textId="77777777" w:rsidTr="004D13CE">
        <w:tc>
          <w:tcPr>
            <w:tcW w:w="2200" w:type="dxa"/>
            <w:tcMar>
              <w:top w:w="20" w:type="dxa"/>
              <w:left w:w="20" w:type="dxa"/>
              <w:bottom w:w="20" w:type="dxa"/>
              <w:right w:w="20" w:type="dxa"/>
            </w:tcMar>
            <w:vAlign w:val="center"/>
            <w:hideMark/>
          </w:tcPr>
          <w:p w14:paraId="06EEAF46" w14:textId="77777777" w:rsidR="00843AC5" w:rsidRPr="009447DA" w:rsidRDefault="00843AC5" w:rsidP="004D13CE">
            <w:pPr>
              <w:pStyle w:val="movimento"/>
              <w:rPr>
                <w:color w:val="002060"/>
              </w:rPr>
            </w:pPr>
            <w:r w:rsidRPr="009447DA">
              <w:rPr>
                <w:color w:val="002060"/>
              </w:rPr>
              <w:t>DE ANGELIS EDOARDO</w:t>
            </w:r>
          </w:p>
        </w:tc>
        <w:tc>
          <w:tcPr>
            <w:tcW w:w="2200" w:type="dxa"/>
            <w:tcMar>
              <w:top w:w="20" w:type="dxa"/>
              <w:left w:w="20" w:type="dxa"/>
              <w:bottom w:w="20" w:type="dxa"/>
              <w:right w:w="20" w:type="dxa"/>
            </w:tcMar>
            <w:vAlign w:val="center"/>
            <w:hideMark/>
          </w:tcPr>
          <w:p w14:paraId="0DC6C149" w14:textId="77777777" w:rsidR="00843AC5" w:rsidRPr="009447DA" w:rsidRDefault="00843AC5" w:rsidP="004D13CE">
            <w:pPr>
              <w:pStyle w:val="movimento2"/>
              <w:rPr>
                <w:color w:val="002060"/>
              </w:rPr>
            </w:pPr>
            <w:r w:rsidRPr="009447DA">
              <w:rPr>
                <w:color w:val="002060"/>
              </w:rPr>
              <w:t xml:space="preserve">(TRE TORRI A.S.D.) </w:t>
            </w:r>
          </w:p>
        </w:tc>
        <w:tc>
          <w:tcPr>
            <w:tcW w:w="800" w:type="dxa"/>
            <w:tcMar>
              <w:top w:w="20" w:type="dxa"/>
              <w:left w:w="20" w:type="dxa"/>
              <w:bottom w:w="20" w:type="dxa"/>
              <w:right w:w="20" w:type="dxa"/>
            </w:tcMar>
            <w:vAlign w:val="center"/>
            <w:hideMark/>
          </w:tcPr>
          <w:p w14:paraId="1CF1D17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3FE2BDC"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8E55809" w14:textId="77777777" w:rsidR="00843AC5" w:rsidRPr="009447DA" w:rsidRDefault="00843AC5" w:rsidP="004D13CE">
            <w:pPr>
              <w:pStyle w:val="movimento2"/>
              <w:rPr>
                <w:color w:val="002060"/>
              </w:rPr>
            </w:pPr>
            <w:r w:rsidRPr="009447DA">
              <w:rPr>
                <w:color w:val="002060"/>
              </w:rPr>
              <w:t> </w:t>
            </w:r>
          </w:p>
        </w:tc>
      </w:tr>
    </w:tbl>
    <w:p w14:paraId="3FF28D10" w14:textId="77777777" w:rsidR="00843AC5" w:rsidRPr="009447DA" w:rsidRDefault="00843AC5" w:rsidP="00843AC5">
      <w:pPr>
        <w:pStyle w:val="titolo20"/>
        <w:rPr>
          <w:rFonts w:eastAsiaTheme="minorEastAsia"/>
          <w:color w:val="002060"/>
        </w:rPr>
      </w:pPr>
      <w:r w:rsidRPr="009447DA">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685FDC7" w14:textId="77777777" w:rsidTr="004D13CE">
        <w:tc>
          <w:tcPr>
            <w:tcW w:w="2200" w:type="dxa"/>
            <w:tcMar>
              <w:top w:w="20" w:type="dxa"/>
              <w:left w:w="20" w:type="dxa"/>
              <w:bottom w:w="20" w:type="dxa"/>
              <w:right w:w="20" w:type="dxa"/>
            </w:tcMar>
            <w:vAlign w:val="center"/>
            <w:hideMark/>
          </w:tcPr>
          <w:p w14:paraId="571A647F" w14:textId="77777777" w:rsidR="00843AC5" w:rsidRPr="009447DA" w:rsidRDefault="00843AC5" w:rsidP="004D13CE">
            <w:pPr>
              <w:pStyle w:val="movimento"/>
              <w:rPr>
                <w:color w:val="002060"/>
              </w:rPr>
            </w:pPr>
            <w:r w:rsidRPr="009447DA">
              <w:rPr>
                <w:color w:val="002060"/>
              </w:rPr>
              <w:t>JELASSI SABER</w:t>
            </w:r>
          </w:p>
        </w:tc>
        <w:tc>
          <w:tcPr>
            <w:tcW w:w="2200" w:type="dxa"/>
            <w:tcMar>
              <w:top w:w="20" w:type="dxa"/>
              <w:left w:w="20" w:type="dxa"/>
              <w:bottom w:w="20" w:type="dxa"/>
              <w:right w:w="20" w:type="dxa"/>
            </w:tcMar>
            <w:vAlign w:val="center"/>
            <w:hideMark/>
          </w:tcPr>
          <w:p w14:paraId="2A8E3321" w14:textId="77777777" w:rsidR="00843AC5" w:rsidRPr="009447DA" w:rsidRDefault="00843AC5" w:rsidP="004D13CE">
            <w:pPr>
              <w:pStyle w:val="movimento2"/>
              <w:rPr>
                <w:color w:val="002060"/>
              </w:rPr>
            </w:pPr>
            <w:r w:rsidRPr="009447DA">
              <w:rPr>
                <w:color w:val="002060"/>
              </w:rPr>
              <w:t xml:space="preserve">(OSIMO FIVE) </w:t>
            </w:r>
          </w:p>
        </w:tc>
        <w:tc>
          <w:tcPr>
            <w:tcW w:w="800" w:type="dxa"/>
            <w:tcMar>
              <w:top w:w="20" w:type="dxa"/>
              <w:left w:w="20" w:type="dxa"/>
              <w:bottom w:w="20" w:type="dxa"/>
              <w:right w:w="20" w:type="dxa"/>
            </w:tcMar>
            <w:vAlign w:val="center"/>
            <w:hideMark/>
          </w:tcPr>
          <w:p w14:paraId="2C4C4E6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668C852" w14:textId="77777777" w:rsidR="00843AC5" w:rsidRPr="009447DA" w:rsidRDefault="00843AC5" w:rsidP="004D13CE">
            <w:pPr>
              <w:pStyle w:val="movimento"/>
              <w:rPr>
                <w:color w:val="002060"/>
              </w:rPr>
            </w:pPr>
            <w:r w:rsidRPr="009447DA">
              <w:rPr>
                <w:color w:val="002060"/>
              </w:rPr>
              <w:t>GUIDI VALENTINO</w:t>
            </w:r>
          </w:p>
        </w:tc>
        <w:tc>
          <w:tcPr>
            <w:tcW w:w="2200" w:type="dxa"/>
            <w:tcMar>
              <w:top w:w="20" w:type="dxa"/>
              <w:left w:w="20" w:type="dxa"/>
              <w:bottom w:w="20" w:type="dxa"/>
              <w:right w:w="20" w:type="dxa"/>
            </w:tcMar>
            <w:vAlign w:val="center"/>
            <w:hideMark/>
          </w:tcPr>
          <w:p w14:paraId="7CD9B1C6" w14:textId="77777777" w:rsidR="00843AC5" w:rsidRPr="009447DA" w:rsidRDefault="00843AC5" w:rsidP="004D13CE">
            <w:pPr>
              <w:pStyle w:val="movimento2"/>
              <w:rPr>
                <w:color w:val="002060"/>
              </w:rPr>
            </w:pPr>
            <w:r w:rsidRPr="009447DA">
              <w:rPr>
                <w:color w:val="002060"/>
              </w:rPr>
              <w:t xml:space="preserve">(SPECIAL ONE SPORTING CLUB) </w:t>
            </w:r>
          </w:p>
        </w:tc>
      </w:tr>
      <w:tr w:rsidR="00843AC5" w:rsidRPr="009447DA" w14:paraId="076AC90D" w14:textId="77777777" w:rsidTr="004D13CE">
        <w:tc>
          <w:tcPr>
            <w:tcW w:w="2200" w:type="dxa"/>
            <w:tcMar>
              <w:top w:w="20" w:type="dxa"/>
              <w:left w:w="20" w:type="dxa"/>
              <w:bottom w:w="20" w:type="dxa"/>
              <w:right w:w="20" w:type="dxa"/>
            </w:tcMar>
            <w:vAlign w:val="center"/>
            <w:hideMark/>
          </w:tcPr>
          <w:p w14:paraId="1D659715" w14:textId="77777777" w:rsidR="00843AC5" w:rsidRPr="009447DA" w:rsidRDefault="00843AC5" w:rsidP="004D13CE">
            <w:pPr>
              <w:pStyle w:val="movimento"/>
              <w:rPr>
                <w:color w:val="002060"/>
              </w:rPr>
            </w:pPr>
            <w:r w:rsidRPr="009447DA">
              <w:rPr>
                <w:color w:val="002060"/>
              </w:rPr>
              <w:t>DEMIRI RIZVAN</w:t>
            </w:r>
          </w:p>
        </w:tc>
        <w:tc>
          <w:tcPr>
            <w:tcW w:w="2200" w:type="dxa"/>
            <w:tcMar>
              <w:top w:w="20" w:type="dxa"/>
              <w:left w:w="20" w:type="dxa"/>
              <w:bottom w:w="20" w:type="dxa"/>
              <w:right w:w="20" w:type="dxa"/>
            </w:tcMar>
            <w:vAlign w:val="center"/>
            <w:hideMark/>
          </w:tcPr>
          <w:p w14:paraId="5D61C7A9" w14:textId="77777777" w:rsidR="00843AC5" w:rsidRPr="009447DA" w:rsidRDefault="00843AC5" w:rsidP="004D13CE">
            <w:pPr>
              <w:pStyle w:val="movimento2"/>
              <w:rPr>
                <w:color w:val="002060"/>
              </w:rPr>
            </w:pPr>
            <w:r w:rsidRPr="009447DA">
              <w:rPr>
                <w:color w:val="002060"/>
              </w:rPr>
              <w:t xml:space="preserve">(VIRTUS FORTITUDO 1950 SSD) </w:t>
            </w:r>
          </w:p>
        </w:tc>
        <w:tc>
          <w:tcPr>
            <w:tcW w:w="800" w:type="dxa"/>
            <w:tcMar>
              <w:top w:w="20" w:type="dxa"/>
              <w:left w:w="20" w:type="dxa"/>
              <w:bottom w:w="20" w:type="dxa"/>
              <w:right w:w="20" w:type="dxa"/>
            </w:tcMar>
            <w:vAlign w:val="center"/>
            <w:hideMark/>
          </w:tcPr>
          <w:p w14:paraId="0B357FB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E71DA8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0D99D0D" w14:textId="77777777" w:rsidR="00843AC5" w:rsidRPr="009447DA" w:rsidRDefault="00843AC5" w:rsidP="004D13CE">
            <w:pPr>
              <w:pStyle w:val="movimento2"/>
              <w:rPr>
                <w:color w:val="002060"/>
              </w:rPr>
            </w:pPr>
            <w:r w:rsidRPr="009447DA">
              <w:rPr>
                <w:color w:val="002060"/>
              </w:rPr>
              <w:t> </w:t>
            </w:r>
          </w:p>
        </w:tc>
      </w:tr>
    </w:tbl>
    <w:p w14:paraId="26AFBC95"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4E61540F" w14:textId="77777777" w:rsidTr="004D13CE">
        <w:tc>
          <w:tcPr>
            <w:tcW w:w="2200" w:type="dxa"/>
            <w:tcMar>
              <w:top w:w="20" w:type="dxa"/>
              <w:left w:w="20" w:type="dxa"/>
              <w:bottom w:w="20" w:type="dxa"/>
              <w:right w:w="20" w:type="dxa"/>
            </w:tcMar>
            <w:vAlign w:val="center"/>
            <w:hideMark/>
          </w:tcPr>
          <w:p w14:paraId="3EE27732" w14:textId="77777777" w:rsidR="00843AC5" w:rsidRPr="009447DA" w:rsidRDefault="00843AC5" w:rsidP="004D13CE">
            <w:pPr>
              <w:pStyle w:val="movimento"/>
              <w:rPr>
                <w:color w:val="002060"/>
              </w:rPr>
            </w:pPr>
            <w:r w:rsidRPr="009447DA">
              <w:rPr>
                <w:color w:val="002060"/>
              </w:rPr>
              <w:t>PROCOPIO ALESSANDRO</w:t>
            </w:r>
          </w:p>
        </w:tc>
        <w:tc>
          <w:tcPr>
            <w:tcW w:w="2200" w:type="dxa"/>
            <w:tcMar>
              <w:top w:w="20" w:type="dxa"/>
              <w:left w:w="20" w:type="dxa"/>
              <w:bottom w:w="20" w:type="dxa"/>
              <w:right w:w="20" w:type="dxa"/>
            </w:tcMar>
            <w:vAlign w:val="center"/>
            <w:hideMark/>
          </w:tcPr>
          <w:p w14:paraId="1103958E" w14:textId="77777777" w:rsidR="00843AC5" w:rsidRPr="009447DA" w:rsidRDefault="00843AC5" w:rsidP="004D13CE">
            <w:pPr>
              <w:pStyle w:val="movimento2"/>
              <w:rPr>
                <w:color w:val="002060"/>
              </w:rPr>
            </w:pPr>
            <w:r w:rsidRPr="009447DA">
              <w:rPr>
                <w:color w:val="002060"/>
              </w:rPr>
              <w:t xml:space="preserve">(BULDOG T.N.T. LUCREZIA) </w:t>
            </w:r>
          </w:p>
        </w:tc>
        <w:tc>
          <w:tcPr>
            <w:tcW w:w="800" w:type="dxa"/>
            <w:tcMar>
              <w:top w:w="20" w:type="dxa"/>
              <w:left w:w="20" w:type="dxa"/>
              <w:bottom w:w="20" w:type="dxa"/>
              <w:right w:w="20" w:type="dxa"/>
            </w:tcMar>
            <w:vAlign w:val="center"/>
            <w:hideMark/>
          </w:tcPr>
          <w:p w14:paraId="518D1AA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D43C5F1" w14:textId="77777777" w:rsidR="00843AC5" w:rsidRPr="009447DA" w:rsidRDefault="00843AC5" w:rsidP="004D13CE">
            <w:pPr>
              <w:pStyle w:val="movimento"/>
              <w:rPr>
                <w:color w:val="002060"/>
              </w:rPr>
            </w:pPr>
            <w:r w:rsidRPr="009447DA">
              <w:rPr>
                <w:color w:val="002060"/>
              </w:rPr>
              <w:t>COSTANTINI ELIA</w:t>
            </w:r>
          </w:p>
        </w:tc>
        <w:tc>
          <w:tcPr>
            <w:tcW w:w="2200" w:type="dxa"/>
            <w:tcMar>
              <w:top w:w="20" w:type="dxa"/>
              <w:left w:w="20" w:type="dxa"/>
              <w:bottom w:w="20" w:type="dxa"/>
              <w:right w:w="20" w:type="dxa"/>
            </w:tcMar>
            <w:vAlign w:val="center"/>
            <w:hideMark/>
          </w:tcPr>
          <w:p w14:paraId="1C0D8984" w14:textId="77777777" w:rsidR="00843AC5" w:rsidRPr="009447DA" w:rsidRDefault="00843AC5" w:rsidP="004D13CE">
            <w:pPr>
              <w:pStyle w:val="movimento2"/>
              <w:rPr>
                <w:color w:val="002060"/>
              </w:rPr>
            </w:pPr>
            <w:r w:rsidRPr="009447DA">
              <w:rPr>
                <w:color w:val="002060"/>
              </w:rPr>
              <w:t xml:space="preserve">(FIGHT BULLS CORRIDONIA) </w:t>
            </w:r>
          </w:p>
        </w:tc>
      </w:tr>
      <w:tr w:rsidR="00843AC5" w:rsidRPr="009447DA" w14:paraId="70113B53" w14:textId="77777777" w:rsidTr="004D13CE">
        <w:tc>
          <w:tcPr>
            <w:tcW w:w="2200" w:type="dxa"/>
            <w:tcMar>
              <w:top w:w="20" w:type="dxa"/>
              <w:left w:w="20" w:type="dxa"/>
              <w:bottom w:w="20" w:type="dxa"/>
              <w:right w:w="20" w:type="dxa"/>
            </w:tcMar>
            <w:vAlign w:val="center"/>
            <w:hideMark/>
          </w:tcPr>
          <w:p w14:paraId="06E2ABC1" w14:textId="77777777" w:rsidR="00843AC5" w:rsidRPr="009447DA" w:rsidRDefault="00843AC5" w:rsidP="004D13CE">
            <w:pPr>
              <w:pStyle w:val="movimento"/>
              <w:rPr>
                <w:color w:val="002060"/>
              </w:rPr>
            </w:pPr>
            <w:r w:rsidRPr="009447DA">
              <w:rPr>
                <w:color w:val="002060"/>
              </w:rPr>
              <w:t>MAFFONGELLI MATTIA</w:t>
            </w:r>
          </w:p>
        </w:tc>
        <w:tc>
          <w:tcPr>
            <w:tcW w:w="2200" w:type="dxa"/>
            <w:tcMar>
              <w:top w:w="20" w:type="dxa"/>
              <w:left w:w="20" w:type="dxa"/>
              <w:bottom w:w="20" w:type="dxa"/>
              <w:right w:w="20" w:type="dxa"/>
            </w:tcMar>
            <w:vAlign w:val="center"/>
            <w:hideMark/>
          </w:tcPr>
          <w:p w14:paraId="40E3B898" w14:textId="77777777" w:rsidR="00843AC5" w:rsidRPr="009447DA" w:rsidRDefault="00843AC5" w:rsidP="004D13CE">
            <w:pPr>
              <w:pStyle w:val="movimento2"/>
              <w:rPr>
                <w:color w:val="002060"/>
              </w:rPr>
            </w:pPr>
            <w:r w:rsidRPr="009447DA">
              <w:rPr>
                <w:color w:val="002060"/>
              </w:rPr>
              <w:t xml:space="preserve">(OSIMO FIVE) </w:t>
            </w:r>
          </w:p>
        </w:tc>
        <w:tc>
          <w:tcPr>
            <w:tcW w:w="800" w:type="dxa"/>
            <w:tcMar>
              <w:top w:w="20" w:type="dxa"/>
              <w:left w:w="20" w:type="dxa"/>
              <w:bottom w:w="20" w:type="dxa"/>
              <w:right w:w="20" w:type="dxa"/>
            </w:tcMar>
            <w:vAlign w:val="center"/>
            <w:hideMark/>
          </w:tcPr>
          <w:p w14:paraId="7B2D82DF"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C02952F" w14:textId="77777777" w:rsidR="00843AC5" w:rsidRPr="009447DA" w:rsidRDefault="00843AC5" w:rsidP="004D13CE">
            <w:pPr>
              <w:pStyle w:val="movimento"/>
              <w:rPr>
                <w:color w:val="002060"/>
              </w:rPr>
            </w:pPr>
            <w:r w:rsidRPr="009447DA">
              <w:rPr>
                <w:color w:val="002060"/>
              </w:rPr>
              <w:t>BOCCI MANUEL</w:t>
            </w:r>
          </w:p>
        </w:tc>
        <w:tc>
          <w:tcPr>
            <w:tcW w:w="2200" w:type="dxa"/>
            <w:tcMar>
              <w:top w:w="20" w:type="dxa"/>
              <w:left w:w="20" w:type="dxa"/>
              <w:bottom w:w="20" w:type="dxa"/>
              <w:right w:w="20" w:type="dxa"/>
            </w:tcMar>
            <w:vAlign w:val="center"/>
            <w:hideMark/>
          </w:tcPr>
          <w:p w14:paraId="2A21DC68" w14:textId="77777777" w:rsidR="00843AC5" w:rsidRPr="009447DA" w:rsidRDefault="00843AC5" w:rsidP="004D13CE">
            <w:pPr>
              <w:pStyle w:val="movimento2"/>
              <w:rPr>
                <w:color w:val="002060"/>
              </w:rPr>
            </w:pPr>
            <w:r w:rsidRPr="009447DA">
              <w:rPr>
                <w:color w:val="002060"/>
              </w:rPr>
              <w:t xml:space="preserve">(TRE TORRI A.S.D.) </w:t>
            </w:r>
          </w:p>
        </w:tc>
      </w:tr>
      <w:tr w:rsidR="00843AC5" w:rsidRPr="009447DA" w14:paraId="30CF5EDB" w14:textId="77777777" w:rsidTr="004D13CE">
        <w:tc>
          <w:tcPr>
            <w:tcW w:w="2200" w:type="dxa"/>
            <w:tcMar>
              <w:top w:w="20" w:type="dxa"/>
              <w:left w:w="20" w:type="dxa"/>
              <w:bottom w:w="20" w:type="dxa"/>
              <w:right w:w="20" w:type="dxa"/>
            </w:tcMar>
            <w:vAlign w:val="center"/>
            <w:hideMark/>
          </w:tcPr>
          <w:p w14:paraId="601DCC2C" w14:textId="77777777" w:rsidR="00843AC5" w:rsidRPr="009447DA" w:rsidRDefault="00843AC5" w:rsidP="004D13CE">
            <w:pPr>
              <w:pStyle w:val="movimento"/>
              <w:rPr>
                <w:color w:val="002060"/>
              </w:rPr>
            </w:pPr>
            <w:r w:rsidRPr="009447DA">
              <w:rPr>
                <w:color w:val="002060"/>
              </w:rPr>
              <w:t>AYARI IYED</w:t>
            </w:r>
          </w:p>
        </w:tc>
        <w:tc>
          <w:tcPr>
            <w:tcW w:w="2200" w:type="dxa"/>
            <w:tcMar>
              <w:top w:w="20" w:type="dxa"/>
              <w:left w:w="20" w:type="dxa"/>
              <w:bottom w:w="20" w:type="dxa"/>
              <w:right w:w="20" w:type="dxa"/>
            </w:tcMar>
            <w:vAlign w:val="center"/>
            <w:hideMark/>
          </w:tcPr>
          <w:p w14:paraId="722E98E9" w14:textId="77777777" w:rsidR="00843AC5" w:rsidRPr="009447DA" w:rsidRDefault="00843AC5" w:rsidP="004D13CE">
            <w:pPr>
              <w:pStyle w:val="movimento2"/>
              <w:rPr>
                <w:color w:val="002060"/>
              </w:rPr>
            </w:pPr>
            <w:r w:rsidRPr="009447DA">
              <w:rPr>
                <w:color w:val="002060"/>
              </w:rPr>
              <w:t xml:space="preserve">(VIRTUS FORTITUDO 1950 SSD) </w:t>
            </w:r>
          </w:p>
        </w:tc>
        <w:tc>
          <w:tcPr>
            <w:tcW w:w="800" w:type="dxa"/>
            <w:tcMar>
              <w:top w:w="20" w:type="dxa"/>
              <w:left w:w="20" w:type="dxa"/>
              <w:bottom w:w="20" w:type="dxa"/>
              <w:right w:w="20" w:type="dxa"/>
            </w:tcMar>
            <w:vAlign w:val="center"/>
            <w:hideMark/>
          </w:tcPr>
          <w:p w14:paraId="00AD1630"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B38E68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0EFF67A" w14:textId="77777777" w:rsidR="00843AC5" w:rsidRPr="009447DA" w:rsidRDefault="00843AC5" w:rsidP="004D13CE">
            <w:pPr>
              <w:pStyle w:val="movimento2"/>
              <w:rPr>
                <w:color w:val="002060"/>
              </w:rPr>
            </w:pPr>
            <w:r w:rsidRPr="009447DA">
              <w:rPr>
                <w:color w:val="002060"/>
              </w:rPr>
              <w:t> </w:t>
            </w:r>
          </w:p>
        </w:tc>
      </w:tr>
    </w:tbl>
    <w:p w14:paraId="1E76C00E" w14:textId="77777777" w:rsidR="00843AC5" w:rsidRPr="009447DA" w:rsidRDefault="00843AC5" w:rsidP="00843AC5">
      <w:pPr>
        <w:pStyle w:val="titolo10"/>
        <w:rPr>
          <w:rFonts w:eastAsiaTheme="minorEastAsia"/>
          <w:color w:val="002060"/>
        </w:rPr>
      </w:pPr>
      <w:r w:rsidRPr="009447DA">
        <w:rPr>
          <w:color w:val="002060"/>
        </w:rPr>
        <w:t xml:space="preserve">GARE DEL 14/ 1/2024 </w:t>
      </w:r>
    </w:p>
    <w:p w14:paraId="4CB295AA" w14:textId="77777777" w:rsidR="00843AC5" w:rsidRPr="009447DA" w:rsidRDefault="00843AC5" w:rsidP="00843AC5">
      <w:pPr>
        <w:pStyle w:val="titolo7a"/>
        <w:rPr>
          <w:color w:val="002060"/>
        </w:rPr>
      </w:pPr>
      <w:r w:rsidRPr="009447DA">
        <w:rPr>
          <w:color w:val="002060"/>
        </w:rPr>
        <w:t xml:space="preserve">PROVVEDIMENTI DISCIPLINARI </w:t>
      </w:r>
    </w:p>
    <w:p w14:paraId="7A248245"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65A67B9D" w14:textId="77777777" w:rsidR="00843AC5" w:rsidRPr="009447DA" w:rsidRDefault="00843AC5" w:rsidP="00843AC5">
      <w:pPr>
        <w:pStyle w:val="titolo30"/>
        <w:rPr>
          <w:color w:val="002060"/>
        </w:rPr>
      </w:pPr>
      <w:r w:rsidRPr="009447DA">
        <w:rPr>
          <w:color w:val="002060"/>
        </w:rPr>
        <w:t xml:space="preserve">CALCIATORI NON ESPULSI </w:t>
      </w:r>
    </w:p>
    <w:p w14:paraId="3EE11B43" w14:textId="77777777" w:rsidR="00843AC5" w:rsidRPr="009447DA" w:rsidRDefault="00843AC5" w:rsidP="00843AC5">
      <w:pPr>
        <w:pStyle w:val="titolo20"/>
        <w:rPr>
          <w:color w:val="002060"/>
        </w:rPr>
      </w:pPr>
      <w:r w:rsidRPr="009447D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00688C79" w14:textId="77777777" w:rsidTr="004D13CE">
        <w:tc>
          <w:tcPr>
            <w:tcW w:w="2200" w:type="dxa"/>
            <w:tcMar>
              <w:top w:w="20" w:type="dxa"/>
              <w:left w:w="20" w:type="dxa"/>
              <w:bottom w:w="20" w:type="dxa"/>
              <w:right w:w="20" w:type="dxa"/>
            </w:tcMar>
            <w:vAlign w:val="center"/>
            <w:hideMark/>
          </w:tcPr>
          <w:p w14:paraId="5CDFC263" w14:textId="77777777" w:rsidR="00843AC5" w:rsidRPr="009447DA" w:rsidRDefault="00843AC5" w:rsidP="004D13CE">
            <w:pPr>
              <w:pStyle w:val="movimento"/>
              <w:rPr>
                <w:color w:val="002060"/>
              </w:rPr>
            </w:pPr>
            <w:r w:rsidRPr="009447DA">
              <w:rPr>
                <w:color w:val="002060"/>
              </w:rPr>
              <w:t>MARANESI NICOLAS</w:t>
            </w:r>
          </w:p>
        </w:tc>
        <w:tc>
          <w:tcPr>
            <w:tcW w:w="2200" w:type="dxa"/>
            <w:tcMar>
              <w:top w:w="20" w:type="dxa"/>
              <w:left w:w="20" w:type="dxa"/>
              <w:bottom w:w="20" w:type="dxa"/>
              <w:right w:w="20" w:type="dxa"/>
            </w:tcMar>
            <w:vAlign w:val="center"/>
            <w:hideMark/>
          </w:tcPr>
          <w:p w14:paraId="0F314322" w14:textId="77777777" w:rsidR="00843AC5" w:rsidRPr="009447DA" w:rsidRDefault="00843AC5" w:rsidP="004D13CE">
            <w:pPr>
              <w:pStyle w:val="movimento2"/>
              <w:rPr>
                <w:color w:val="002060"/>
              </w:rPr>
            </w:pPr>
            <w:r w:rsidRPr="009447DA">
              <w:rPr>
                <w:color w:val="002060"/>
              </w:rPr>
              <w:t xml:space="preserve">(SANGIORGIO) </w:t>
            </w:r>
          </w:p>
        </w:tc>
        <w:tc>
          <w:tcPr>
            <w:tcW w:w="800" w:type="dxa"/>
            <w:tcMar>
              <w:top w:w="20" w:type="dxa"/>
              <w:left w:w="20" w:type="dxa"/>
              <w:bottom w:w="20" w:type="dxa"/>
              <w:right w:w="20" w:type="dxa"/>
            </w:tcMar>
            <w:vAlign w:val="center"/>
            <w:hideMark/>
          </w:tcPr>
          <w:p w14:paraId="6FE929C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EF544A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257E13D" w14:textId="77777777" w:rsidR="00843AC5" w:rsidRPr="009447DA" w:rsidRDefault="00843AC5" w:rsidP="004D13CE">
            <w:pPr>
              <w:pStyle w:val="movimento2"/>
              <w:rPr>
                <w:color w:val="002060"/>
              </w:rPr>
            </w:pPr>
            <w:r w:rsidRPr="009447DA">
              <w:rPr>
                <w:color w:val="002060"/>
              </w:rPr>
              <w:t> </w:t>
            </w:r>
          </w:p>
        </w:tc>
      </w:tr>
    </w:tbl>
    <w:p w14:paraId="45E1B0FC"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51F4BA5" w14:textId="77777777" w:rsidTr="004D13CE">
        <w:tc>
          <w:tcPr>
            <w:tcW w:w="2200" w:type="dxa"/>
            <w:tcMar>
              <w:top w:w="20" w:type="dxa"/>
              <w:left w:w="20" w:type="dxa"/>
              <w:bottom w:w="20" w:type="dxa"/>
              <w:right w:w="20" w:type="dxa"/>
            </w:tcMar>
            <w:vAlign w:val="center"/>
            <w:hideMark/>
          </w:tcPr>
          <w:p w14:paraId="7E4F98C4" w14:textId="77777777" w:rsidR="00843AC5" w:rsidRPr="009447DA" w:rsidRDefault="00843AC5" w:rsidP="004D13CE">
            <w:pPr>
              <w:pStyle w:val="movimento"/>
              <w:rPr>
                <w:color w:val="002060"/>
              </w:rPr>
            </w:pPr>
            <w:r w:rsidRPr="009447DA">
              <w:rPr>
                <w:color w:val="002060"/>
              </w:rPr>
              <w:t>PEDICELLI TOMAS</w:t>
            </w:r>
          </w:p>
        </w:tc>
        <w:tc>
          <w:tcPr>
            <w:tcW w:w="2200" w:type="dxa"/>
            <w:tcMar>
              <w:top w:w="20" w:type="dxa"/>
              <w:left w:w="20" w:type="dxa"/>
              <w:bottom w:w="20" w:type="dxa"/>
              <w:right w:w="20" w:type="dxa"/>
            </w:tcMar>
            <w:vAlign w:val="center"/>
            <w:hideMark/>
          </w:tcPr>
          <w:p w14:paraId="4EA4965B" w14:textId="77777777" w:rsidR="00843AC5" w:rsidRPr="009447DA" w:rsidRDefault="00843AC5" w:rsidP="004D13CE">
            <w:pPr>
              <w:pStyle w:val="movimento2"/>
              <w:rPr>
                <w:color w:val="002060"/>
              </w:rPr>
            </w:pPr>
            <w:r w:rsidRPr="009447DA">
              <w:rPr>
                <w:color w:val="002060"/>
              </w:rPr>
              <w:t xml:space="preserve">(ACLI AUDAX MONTECOSARO C5) </w:t>
            </w:r>
          </w:p>
        </w:tc>
        <w:tc>
          <w:tcPr>
            <w:tcW w:w="800" w:type="dxa"/>
            <w:tcMar>
              <w:top w:w="20" w:type="dxa"/>
              <w:left w:w="20" w:type="dxa"/>
              <w:bottom w:w="20" w:type="dxa"/>
              <w:right w:w="20" w:type="dxa"/>
            </w:tcMar>
            <w:vAlign w:val="center"/>
            <w:hideMark/>
          </w:tcPr>
          <w:p w14:paraId="1B29045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F984AEF" w14:textId="77777777" w:rsidR="00843AC5" w:rsidRPr="009447DA" w:rsidRDefault="00843AC5" w:rsidP="004D13CE">
            <w:pPr>
              <w:pStyle w:val="movimento"/>
              <w:rPr>
                <w:color w:val="002060"/>
              </w:rPr>
            </w:pPr>
            <w:r w:rsidRPr="009447DA">
              <w:rPr>
                <w:color w:val="002060"/>
              </w:rPr>
              <w:t>MOLINARI ANDREA</w:t>
            </w:r>
          </w:p>
        </w:tc>
        <w:tc>
          <w:tcPr>
            <w:tcW w:w="2200" w:type="dxa"/>
            <w:tcMar>
              <w:top w:w="20" w:type="dxa"/>
              <w:left w:w="20" w:type="dxa"/>
              <w:bottom w:w="20" w:type="dxa"/>
              <w:right w:w="20" w:type="dxa"/>
            </w:tcMar>
            <w:vAlign w:val="center"/>
            <w:hideMark/>
          </w:tcPr>
          <w:p w14:paraId="607F77AF" w14:textId="77777777" w:rsidR="00843AC5" w:rsidRPr="009447DA" w:rsidRDefault="00843AC5" w:rsidP="004D13CE">
            <w:pPr>
              <w:pStyle w:val="movimento2"/>
              <w:rPr>
                <w:color w:val="002060"/>
              </w:rPr>
            </w:pPr>
            <w:r w:rsidRPr="009447DA">
              <w:rPr>
                <w:color w:val="002060"/>
              </w:rPr>
              <w:t xml:space="preserve">(C.U.S. MACERATA CALCIO A5) </w:t>
            </w:r>
          </w:p>
        </w:tc>
      </w:tr>
    </w:tbl>
    <w:p w14:paraId="6CA5AEF6" w14:textId="77777777" w:rsidR="00843AC5" w:rsidRPr="009447DA" w:rsidRDefault="00843AC5" w:rsidP="00843AC5">
      <w:pPr>
        <w:pStyle w:val="titolo20"/>
        <w:rPr>
          <w:rFonts w:eastAsiaTheme="minorEastAsia"/>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47333D2" w14:textId="77777777" w:rsidTr="004D13CE">
        <w:tc>
          <w:tcPr>
            <w:tcW w:w="2200" w:type="dxa"/>
            <w:tcMar>
              <w:top w:w="20" w:type="dxa"/>
              <w:left w:w="20" w:type="dxa"/>
              <w:bottom w:w="20" w:type="dxa"/>
              <w:right w:w="20" w:type="dxa"/>
            </w:tcMar>
            <w:vAlign w:val="center"/>
            <w:hideMark/>
          </w:tcPr>
          <w:p w14:paraId="2B361226" w14:textId="77777777" w:rsidR="00843AC5" w:rsidRPr="009447DA" w:rsidRDefault="00843AC5" w:rsidP="004D13CE">
            <w:pPr>
              <w:pStyle w:val="movimento"/>
              <w:rPr>
                <w:color w:val="002060"/>
              </w:rPr>
            </w:pPr>
            <w:r w:rsidRPr="009447DA">
              <w:rPr>
                <w:color w:val="002060"/>
              </w:rPr>
              <w:t>SISTI RICCARDO</w:t>
            </w:r>
          </w:p>
        </w:tc>
        <w:tc>
          <w:tcPr>
            <w:tcW w:w="2200" w:type="dxa"/>
            <w:tcMar>
              <w:top w:w="20" w:type="dxa"/>
              <w:left w:w="20" w:type="dxa"/>
              <w:bottom w:w="20" w:type="dxa"/>
              <w:right w:w="20" w:type="dxa"/>
            </w:tcMar>
            <w:vAlign w:val="center"/>
            <w:hideMark/>
          </w:tcPr>
          <w:p w14:paraId="5462FC2B" w14:textId="77777777" w:rsidR="00843AC5" w:rsidRPr="009447DA" w:rsidRDefault="00843AC5" w:rsidP="004D13CE">
            <w:pPr>
              <w:pStyle w:val="movimento2"/>
              <w:rPr>
                <w:color w:val="002060"/>
              </w:rPr>
            </w:pPr>
            <w:r w:rsidRPr="009447DA">
              <w:rPr>
                <w:color w:val="002060"/>
              </w:rPr>
              <w:t xml:space="preserve">(FUTSAL VIRE GEOSISTEM ASD) </w:t>
            </w:r>
          </w:p>
        </w:tc>
        <w:tc>
          <w:tcPr>
            <w:tcW w:w="800" w:type="dxa"/>
            <w:tcMar>
              <w:top w:w="20" w:type="dxa"/>
              <w:left w:w="20" w:type="dxa"/>
              <w:bottom w:w="20" w:type="dxa"/>
              <w:right w:w="20" w:type="dxa"/>
            </w:tcMar>
            <w:vAlign w:val="center"/>
            <w:hideMark/>
          </w:tcPr>
          <w:p w14:paraId="7470D895"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831B99A" w14:textId="77777777" w:rsidR="00843AC5" w:rsidRPr="009447DA" w:rsidRDefault="00843AC5" w:rsidP="004D13CE">
            <w:pPr>
              <w:pStyle w:val="movimento"/>
              <w:rPr>
                <w:color w:val="002060"/>
              </w:rPr>
            </w:pPr>
            <w:r w:rsidRPr="009447DA">
              <w:rPr>
                <w:color w:val="002060"/>
              </w:rPr>
              <w:t>SMIRIGLIA MARCO</w:t>
            </w:r>
          </w:p>
        </w:tc>
        <w:tc>
          <w:tcPr>
            <w:tcW w:w="2200" w:type="dxa"/>
            <w:tcMar>
              <w:top w:w="20" w:type="dxa"/>
              <w:left w:w="20" w:type="dxa"/>
              <w:bottom w:w="20" w:type="dxa"/>
              <w:right w:w="20" w:type="dxa"/>
            </w:tcMar>
            <w:vAlign w:val="center"/>
            <w:hideMark/>
          </w:tcPr>
          <w:p w14:paraId="16AA0AF6" w14:textId="77777777" w:rsidR="00843AC5" w:rsidRPr="009447DA" w:rsidRDefault="00843AC5" w:rsidP="004D13CE">
            <w:pPr>
              <w:pStyle w:val="movimento2"/>
              <w:rPr>
                <w:color w:val="002060"/>
              </w:rPr>
            </w:pPr>
            <w:r w:rsidRPr="009447DA">
              <w:rPr>
                <w:color w:val="002060"/>
              </w:rPr>
              <w:t xml:space="preserve">(SANGIORGIO) </w:t>
            </w:r>
          </w:p>
        </w:tc>
      </w:tr>
    </w:tbl>
    <w:p w14:paraId="2297B876"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7DFC946" w14:textId="77777777" w:rsidTr="004D13CE">
        <w:tc>
          <w:tcPr>
            <w:tcW w:w="2200" w:type="dxa"/>
            <w:tcMar>
              <w:top w:w="20" w:type="dxa"/>
              <w:left w:w="20" w:type="dxa"/>
              <w:bottom w:w="20" w:type="dxa"/>
              <w:right w:w="20" w:type="dxa"/>
            </w:tcMar>
            <w:vAlign w:val="center"/>
            <w:hideMark/>
          </w:tcPr>
          <w:p w14:paraId="318C510C" w14:textId="77777777" w:rsidR="00843AC5" w:rsidRPr="009447DA" w:rsidRDefault="00843AC5" w:rsidP="004D13CE">
            <w:pPr>
              <w:pStyle w:val="movimento"/>
              <w:rPr>
                <w:color w:val="002060"/>
              </w:rPr>
            </w:pPr>
            <w:r w:rsidRPr="009447DA">
              <w:rPr>
                <w:color w:val="002060"/>
              </w:rPr>
              <w:t>TAIBI SALVATORE VINCE</w:t>
            </w:r>
          </w:p>
        </w:tc>
        <w:tc>
          <w:tcPr>
            <w:tcW w:w="2200" w:type="dxa"/>
            <w:tcMar>
              <w:top w:w="20" w:type="dxa"/>
              <w:left w:w="20" w:type="dxa"/>
              <w:bottom w:w="20" w:type="dxa"/>
              <w:right w:w="20" w:type="dxa"/>
            </w:tcMar>
            <w:vAlign w:val="center"/>
            <w:hideMark/>
          </w:tcPr>
          <w:p w14:paraId="6F0E0C74" w14:textId="77777777" w:rsidR="00843AC5" w:rsidRPr="009447DA" w:rsidRDefault="00843AC5" w:rsidP="004D13CE">
            <w:pPr>
              <w:pStyle w:val="movimento2"/>
              <w:rPr>
                <w:color w:val="002060"/>
              </w:rPr>
            </w:pPr>
            <w:r w:rsidRPr="009447DA">
              <w:rPr>
                <w:color w:val="002060"/>
              </w:rPr>
              <w:t xml:space="preserve">(ACLI AUDAX MONTECOSARO C5) </w:t>
            </w:r>
          </w:p>
        </w:tc>
        <w:tc>
          <w:tcPr>
            <w:tcW w:w="800" w:type="dxa"/>
            <w:tcMar>
              <w:top w:w="20" w:type="dxa"/>
              <w:left w:w="20" w:type="dxa"/>
              <w:bottom w:w="20" w:type="dxa"/>
              <w:right w:w="20" w:type="dxa"/>
            </w:tcMar>
            <w:vAlign w:val="center"/>
            <w:hideMark/>
          </w:tcPr>
          <w:p w14:paraId="0900A8D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95A0CC1" w14:textId="77777777" w:rsidR="00843AC5" w:rsidRPr="009447DA" w:rsidRDefault="00843AC5" w:rsidP="004D13CE">
            <w:pPr>
              <w:pStyle w:val="movimento"/>
              <w:rPr>
                <w:color w:val="002060"/>
              </w:rPr>
            </w:pPr>
            <w:r w:rsidRPr="009447DA">
              <w:rPr>
                <w:color w:val="002060"/>
              </w:rPr>
              <w:t>TASSI ANTONIO</w:t>
            </w:r>
          </w:p>
        </w:tc>
        <w:tc>
          <w:tcPr>
            <w:tcW w:w="2200" w:type="dxa"/>
            <w:tcMar>
              <w:top w:w="20" w:type="dxa"/>
              <w:left w:w="20" w:type="dxa"/>
              <w:bottom w:w="20" w:type="dxa"/>
              <w:right w:w="20" w:type="dxa"/>
            </w:tcMar>
            <w:vAlign w:val="center"/>
            <w:hideMark/>
          </w:tcPr>
          <w:p w14:paraId="0EA8415A" w14:textId="77777777" w:rsidR="00843AC5" w:rsidRPr="009447DA" w:rsidRDefault="00843AC5" w:rsidP="004D13CE">
            <w:pPr>
              <w:pStyle w:val="movimento2"/>
              <w:rPr>
                <w:color w:val="002060"/>
              </w:rPr>
            </w:pPr>
            <w:r w:rsidRPr="009447DA">
              <w:rPr>
                <w:color w:val="002060"/>
              </w:rPr>
              <w:t xml:space="preserve">(FUTSAL VIRE GEOSISTEM ASD) </w:t>
            </w:r>
          </w:p>
        </w:tc>
      </w:tr>
      <w:tr w:rsidR="00843AC5" w:rsidRPr="009447DA" w14:paraId="4F06C9A9" w14:textId="77777777" w:rsidTr="004D13CE">
        <w:tc>
          <w:tcPr>
            <w:tcW w:w="2200" w:type="dxa"/>
            <w:tcMar>
              <w:top w:w="20" w:type="dxa"/>
              <w:left w:w="20" w:type="dxa"/>
              <w:bottom w:w="20" w:type="dxa"/>
              <w:right w:w="20" w:type="dxa"/>
            </w:tcMar>
            <w:vAlign w:val="center"/>
            <w:hideMark/>
          </w:tcPr>
          <w:p w14:paraId="0F396962" w14:textId="77777777" w:rsidR="00843AC5" w:rsidRPr="009447DA" w:rsidRDefault="00843AC5" w:rsidP="004D13CE">
            <w:pPr>
              <w:pStyle w:val="movimento"/>
              <w:rPr>
                <w:color w:val="002060"/>
              </w:rPr>
            </w:pPr>
            <w:r w:rsidRPr="009447DA">
              <w:rPr>
                <w:color w:val="002060"/>
              </w:rPr>
              <w:t>HAFIAN BASSEM</w:t>
            </w:r>
          </w:p>
        </w:tc>
        <w:tc>
          <w:tcPr>
            <w:tcW w:w="2200" w:type="dxa"/>
            <w:tcMar>
              <w:top w:w="20" w:type="dxa"/>
              <w:left w:w="20" w:type="dxa"/>
              <w:bottom w:w="20" w:type="dxa"/>
              <w:right w:w="20" w:type="dxa"/>
            </w:tcMar>
            <w:vAlign w:val="center"/>
            <w:hideMark/>
          </w:tcPr>
          <w:p w14:paraId="288C9E1C" w14:textId="77777777" w:rsidR="00843AC5" w:rsidRPr="009447DA" w:rsidRDefault="00843AC5" w:rsidP="004D13CE">
            <w:pPr>
              <w:pStyle w:val="movimento2"/>
              <w:rPr>
                <w:color w:val="002060"/>
              </w:rPr>
            </w:pPr>
            <w:r w:rsidRPr="009447DA">
              <w:rPr>
                <w:color w:val="002060"/>
              </w:rPr>
              <w:t xml:space="preserve">(JESI) </w:t>
            </w:r>
          </w:p>
        </w:tc>
        <w:tc>
          <w:tcPr>
            <w:tcW w:w="800" w:type="dxa"/>
            <w:tcMar>
              <w:top w:w="20" w:type="dxa"/>
              <w:left w:w="20" w:type="dxa"/>
              <w:bottom w:w="20" w:type="dxa"/>
              <w:right w:w="20" w:type="dxa"/>
            </w:tcMar>
            <w:vAlign w:val="center"/>
            <w:hideMark/>
          </w:tcPr>
          <w:p w14:paraId="359A52EB"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C6BC46E"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D5B9F9B" w14:textId="77777777" w:rsidR="00843AC5" w:rsidRPr="009447DA" w:rsidRDefault="00843AC5" w:rsidP="004D13CE">
            <w:pPr>
              <w:pStyle w:val="movimento2"/>
              <w:rPr>
                <w:color w:val="002060"/>
              </w:rPr>
            </w:pPr>
            <w:r w:rsidRPr="009447DA">
              <w:rPr>
                <w:color w:val="002060"/>
              </w:rPr>
              <w:t> </w:t>
            </w:r>
          </w:p>
        </w:tc>
      </w:tr>
    </w:tbl>
    <w:p w14:paraId="527335C1" w14:textId="77777777" w:rsidR="00843AC5" w:rsidRPr="009447DA" w:rsidRDefault="00843AC5" w:rsidP="00843AC5">
      <w:pPr>
        <w:pStyle w:val="titolo10"/>
        <w:rPr>
          <w:rFonts w:eastAsiaTheme="minorEastAsia"/>
          <w:color w:val="002060"/>
        </w:rPr>
      </w:pPr>
      <w:r w:rsidRPr="009447DA">
        <w:rPr>
          <w:color w:val="002060"/>
        </w:rPr>
        <w:t xml:space="preserve">GARE DEL 15/ 1/2024 </w:t>
      </w:r>
    </w:p>
    <w:p w14:paraId="28E21364" w14:textId="77777777" w:rsidR="00843AC5" w:rsidRPr="009447DA" w:rsidRDefault="00843AC5" w:rsidP="00843AC5">
      <w:pPr>
        <w:pStyle w:val="titolo7a"/>
        <w:rPr>
          <w:color w:val="002060"/>
        </w:rPr>
      </w:pPr>
      <w:r w:rsidRPr="009447DA">
        <w:rPr>
          <w:color w:val="002060"/>
        </w:rPr>
        <w:t xml:space="preserve">PROVVEDIMENTI DISCIPLINARI </w:t>
      </w:r>
    </w:p>
    <w:p w14:paraId="040EBAD9"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4422D04D" w14:textId="77777777" w:rsidR="00843AC5" w:rsidRPr="009447DA" w:rsidRDefault="00843AC5" w:rsidP="00843AC5">
      <w:pPr>
        <w:pStyle w:val="titolo30"/>
        <w:rPr>
          <w:color w:val="002060"/>
        </w:rPr>
      </w:pPr>
      <w:r w:rsidRPr="009447DA">
        <w:rPr>
          <w:color w:val="002060"/>
        </w:rPr>
        <w:t xml:space="preserve">CALCIATORI NON ESPULSI </w:t>
      </w:r>
    </w:p>
    <w:p w14:paraId="069E0007" w14:textId="77777777" w:rsidR="00843AC5" w:rsidRPr="009447DA" w:rsidRDefault="00843AC5" w:rsidP="00843AC5">
      <w:pPr>
        <w:pStyle w:val="titolo20"/>
        <w:rPr>
          <w:color w:val="002060"/>
        </w:rPr>
      </w:pPr>
      <w:r w:rsidRPr="009447D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709F30BB" w14:textId="77777777" w:rsidTr="004D13CE">
        <w:tc>
          <w:tcPr>
            <w:tcW w:w="2200" w:type="dxa"/>
            <w:tcMar>
              <w:top w:w="20" w:type="dxa"/>
              <w:left w:w="20" w:type="dxa"/>
              <w:bottom w:w="20" w:type="dxa"/>
              <w:right w:w="20" w:type="dxa"/>
            </w:tcMar>
            <w:vAlign w:val="center"/>
            <w:hideMark/>
          </w:tcPr>
          <w:p w14:paraId="7673CF27" w14:textId="77777777" w:rsidR="00843AC5" w:rsidRPr="009447DA" w:rsidRDefault="00843AC5" w:rsidP="004D13CE">
            <w:pPr>
              <w:pStyle w:val="movimento"/>
              <w:rPr>
                <w:color w:val="002060"/>
              </w:rPr>
            </w:pPr>
            <w:r w:rsidRPr="009447DA">
              <w:rPr>
                <w:color w:val="002060"/>
              </w:rPr>
              <w:t>CARELLA FRANCESCO</w:t>
            </w:r>
          </w:p>
        </w:tc>
        <w:tc>
          <w:tcPr>
            <w:tcW w:w="2200" w:type="dxa"/>
            <w:tcMar>
              <w:top w:w="20" w:type="dxa"/>
              <w:left w:w="20" w:type="dxa"/>
              <w:bottom w:w="20" w:type="dxa"/>
              <w:right w:w="20" w:type="dxa"/>
            </w:tcMar>
            <w:vAlign w:val="center"/>
            <w:hideMark/>
          </w:tcPr>
          <w:p w14:paraId="53DEF75D" w14:textId="77777777" w:rsidR="00843AC5" w:rsidRPr="009447DA" w:rsidRDefault="00843AC5" w:rsidP="004D13CE">
            <w:pPr>
              <w:pStyle w:val="movimento2"/>
              <w:rPr>
                <w:color w:val="002060"/>
              </w:rPr>
            </w:pPr>
            <w:r w:rsidRPr="009447DA">
              <w:rPr>
                <w:color w:val="002060"/>
              </w:rPr>
              <w:t xml:space="preserve">(CARISSIMI 2016) </w:t>
            </w:r>
          </w:p>
        </w:tc>
        <w:tc>
          <w:tcPr>
            <w:tcW w:w="800" w:type="dxa"/>
            <w:tcMar>
              <w:top w:w="20" w:type="dxa"/>
              <w:left w:w="20" w:type="dxa"/>
              <w:bottom w:w="20" w:type="dxa"/>
              <w:right w:w="20" w:type="dxa"/>
            </w:tcMar>
            <w:vAlign w:val="center"/>
            <w:hideMark/>
          </w:tcPr>
          <w:p w14:paraId="2BC48FB7"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ECA2CA8"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1D200652" w14:textId="77777777" w:rsidR="00843AC5" w:rsidRPr="009447DA" w:rsidRDefault="00843AC5" w:rsidP="004D13CE">
            <w:pPr>
              <w:pStyle w:val="movimento2"/>
              <w:rPr>
                <w:color w:val="002060"/>
              </w:rPr>
            </w:pPr>
            <w:r w:rsidRPr="009447DA">
              <w:rPr>
                <w:color w:val="002060"/>
              </w:rPr>
              <w:t> </w:t>
            </w:r>
          </w:p>
        </w:tc>
      </w:tr>
    </w:tbl>
    <w:p w14:paraId="261D77F0" w14:textId="77777777" w:rsidR="00843AC5" w:rsidRPr="009447DA" w:rsidRDefault="00843AC5" w:rsidP="00843AC5">
      <w:pPr>
        <w:pStyle w:val="titolo20"/>
        <w:rPr>
          <w:rFonts w:eastAsiaTheme="minorEastAsia"/>
          <w:color w:val="002060"/>
        </w:rPr>
      </w:pPr>
      <w:r w:rsidRPr="009447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B374846" w14:textId="77777777" w:rsidTr="004D13CE">
        <w:tc>
          <w:tcPr>
            <w:tcW w:w="2200" w:type="dxa"/>
            <w:tcMar>
              <w:top w:w="20" w:type="dxa"/>
              <w:left w:w="20" w:type="dxa"/>
              <w:bottom w:w="20" w:type="dxa"/>
              <w:right w:w="20" w:type="dxa"/>
            </w:tcMar>
            <w:vAlign w:val="center"/>
            <w:hideMark/>
          </w:tcPr>
          <w:p w14:paraId="538EEB5B" w14:textId="77777777" w:rsidR="00843AC5" w:rsidRPr="009447DA" w:rsidRDefault="00843AC5" w:rsidP="004D13CE">
            <w:pPr>
              <w:pStyle w:val="movimento"/>
              <w:rPr>
                <w:color w:val="002060"/>
              </w:rPr>
            </w:pPr>
            <w:r w:rsidRPr="009447DA">
              <w:rPr>
                <w:color w:val="002060"/>
              </w:rPr>
              <w:t>DI GENNARO LORENZO</w:t>
            </w:r>
          </w:p>
        </w:tc>
        <w:tc>
          <w:tcPr>
            <w:tcW w:w="2200" w:type="dxa"/>
            <w:tcMar>
              <w:top w:w="20" w:type="dxa"/>
              <w:left w:w="20" w:type="dxa"/>
              <w:bottom w:w="20" w:type="dxa"/>
              <w:right w:w="20" w:type="dxa"/>
            </w:tcMar>
            <w:vAlign w:val="center"/>
            <w:hideMark/>
          </w:tcPr>
          <w:p w14:paraId="2CE7F29A" w14:textId="77777777" w:rsidR="00843AC5" w:rsidRPr="009447DA" w:rsidRDefault="00843AC5" w:rsidP="004D13CE">
            <w:pPr>
              <w:pStyle w:val="movimento2"/>
              <w:rPr>
                <w:color w:val="002060"/>
              </w:rPr>
            </w:pPr>
            <w:r w:rsidRPr="009447DA">
              <w:rPr>
                <w:color w:val="002060"/>
              </w:rPr>
              <w:t xml:space="preserve">(ITALSERVICE C5) </w:t>
            </w:r>
          </w:p>
        </w:tc>
        <w:tc>
          <w:tcPr>
            <w:tcW w:w="800" w:type="dxa"/>
            <w:tcMar>
              <w:top w:w="20" w:type="dxa"/>
              <w:left w:w="20" w:type="dxa"/>
              <w:bottom w:w="20" w:type="dxa"/>
              <w:right w:w="20" w:type="dxa"/>
            </w:tcMar>
            <w:vAlign w:val="center"/>
            <w:hideMark/>
          </w:tcPr>
          <w:p w14:paraId="5952D10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592A575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8652488" w14:textId="77777777" w:rsidR="00843AC5" w:rsidRPr="009447DA" w:rsidRDefault="00843AC5" w:rsidP="004D13CE">
            <w:pPr>
              <w:pStyle w:val="movimento2"/>
              <w:rPr>
                <w:color w:val="002060"/>
              </w:rPr>
            </w:pPr>
            <w:r w:rsidRPr="009447DA">
              <w:rPr>
                <w:color w:val="002060"/>
              </w:rPr>
              <w:t> </w:t>
            </w:r>
          </w:p>
        </w:tc>
      </w:tr>
    </w:tbl>
    <w:p w14:paraId="42DCA196"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71228FA1" w14:textId="77777777" w:rsidTr="004D13CE">
        <w:tc>
          <w:tcPr>
            <w:tcW w:w="2200" w:type="dxa"/>
            <w:tcMar>
              <w:top w:w="20" w:type="dxa"/>
              <w:left w:w="20" w:type="dxa"/>
              <w:bottom w:w="20" w:type="dxa"/>
              <w:right w:w="20" w:type="dxa"/>
            </w:tcMar>
            <w:vAlign w:val="center"/>
            <w:hideMark/>
          </w:tcPr>
          <w:p w14:paraId="252FD095" w14:textId="77777777" w:rsidR="00843AC5" w:rsidRPr="009447DA" w:rsidRDefault="00843AC5" w:rsidP="004D13CE">
            <w:pPr>
              <w:pStyle w:val="movimento"/>
              <w:rPr>
                <w:color w:val="002060"/>
              </w:rPr>
            </w:pPr>
            <w:r w:rsidRPr="009447DA">
              <w:rPr>
                <w:color w:val="002060"/>
              </w:rPr>
              <w:t>SECCHIAROLI TOMMASO</w:t>
            </w:r>
          </w:p>
        </w:tc>
        <w:tc>
          <w:tcPr>
            <w:tcW w:w="2200" w:type="dxa"/>
            <w:tcMar>
              <w:top w:w="20" w:type="dxa"/>
              <w:left w:w="20" w:type="dxa"/>
              <w:bottom w:w="20" w:type="dxa"/>
              <w:right w:w="20" w:type="dxa"/>
            </w:tcMar>
            <w:vAlign w:val="center"/>
            <w:hideMark/>
          </w:tcPr>
          <w:p w14:paraId="3661BCD8" w14:textId="77777777" w:rsidR="00843AC5" w:rsidRPr="009447DA" w:rsidRDefault="00843AC5" w:rsidP="004D13CE">
            <w:pPr>
              <w:pStyle w:val="movimento2"/>
              <w:rPr>
                <w:color w:val="002060"/>
              </w:rPr>
            </w:pPr>
            <w:r w:rsidRPr="009447DA">
              <w:rPr>
                <w:color w:val="002060"/>
              </w:rPr>
              <w:t xml:space="preserve">(CARISSIMI 2016) </w:t>
            </w:r>
          </w:p>
        </w:tc>
        <w:tc>
          <w:tcPr>
            <w:tcW w:w="800" w:type="dxa"/>
            <w:tcMar>
              <w:top w:w="20" w:type="dxa"/>
              <w:left w:w="20" w:type="dxa"/>
              <w:bottom w:w="20" w:type="dxa"/>
              <w:right w:w="20" w:type="dxa"/>
            </w:tcMar>
            <w:vAlign w:val="center"/>
            <w:hideMark/>
          </w:tcPr>
          <w:p w14:paraId="5E9686B4"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4FBA983B" w14:textId="77777777" w:rsidR="00843AC5" w:rsidRPr="009447DA" w:rsidRDefault="00843AC5" w:rsidP="004D13CE">
            <w:pPr>
              <w:pStyle w:val="movimento"/>
              <w:rPr>
                <w:color w:val="002060"/>
              </w:rPr>
            </w:pPr>
            <w:r w:rsidRPr="009447DA">
              <w:rPr>
                <w:color w:val="002060"/>
              </w:rPr>
              <w:t>GASPEROTTO ALESSANDRO</w:t>
            </w:r>
          </w:p>
        </w:tc>
        <w:tc>
          <w:tcPr>
            <w:tcW w:w="2200" w:type="dxa"/>
            <w:tcMar>
              <w:top w:w="20" w:type="dxa"/>
              <w:left w:w="20" w:type="dxa"/>
              <w:bottom w:w="20" w:type="dxa"/>
              <w:right w:w="20" w:type="dxa"/>
            </w:tcMar>
            <w:vAlign w:val="center"/>
            <w:hideMark/>
          </w:tcPr>
          <w:p w14:paraId="446EFE67" w14:textId="77777777" w:rsidR="00843AC5" w:rsidRPr="009447DA" w:rsidRDefault="00843AC5" w:rsidP="004D13CE">
            <w:pPr>
              <w:pStyle w:val="movimento2"/>
              <w:rPr>
                <w:color w:val="002060"/>
              </w:rPr>
            </w:pPr>
            <w:r w:rsidRPr="009447DA">
              <w:rPr>
                <w:color w:val="002060"/>
              </w:rPr>
              <w:t xml:space="preserve">(ITALSERVICE C5) </w:t>
            </w:r>
          </w:p>
        </w:tc>
      </w:tr>
      <w:tr w:rsidR="00843AC5" w:rsidRPr="009447DA" w14:paraId="41A30A0C" w14:textId="77777777" w:rsidTr="004D13CE">
        <w:tc>
          <w:tcPr>
            <w:tcW w:w="2200" w:type="dxa"/>
            <w:tcMar>
              <w:top w:w="20" w:type="dxa"/>
              <w:left w:w="20" w:type="dxa"/>
              <w:bottom w:w="20" w:type="dxa"/>
              <w:right w:w="20" w:type="dxa"/>
            </w:tcMar>
            <w:vAlign w:val="center"/>
            <w:hideMark/>
          </w:tcPr>
          <w:p w14:paraId="55ED0800" w14:textId="77777777" w:rsidR="00843AC5" w:rsidRPr="009447DA" w:rsidRDefault="00843AC5" w:rsidP="004D13CE">
            <w:pPr>
              <w:pStyle w:val="movimento"/>
              <w:rPr>
                <w:color w:val="002060"/>
              </w:rPr>
            </w:pPr>
            <w:r w:rsidRPr="009447DA">
              <w:rPr>
                <w:color w:val="002060"/>
              </w:rPr>
              <w:t>MORETTI FRANCESCO</w:t>
            </w:r>
          </w:p>
        </w:tc>
        <w:tc>
          <w:tcPr>
            <w:tcW w:w="2200" w:type="dxa"/>
            <w:tcMar>
              <w:top w:w="20" w:type="dxa"/>
              <w:left w:w="20" w:type="dxa"/>
              <w:bottom w:w="20" w:type="dxa"/>
              <w:right w:w="20" w:type="dxa"/>
            </w:tcMar>
            <w:vAlign w:val="center"/>
            <w:hideMark/>
          </w:tcPr>
          <w:p w14:paraId="0158D33A" w14:textId="77777777" w:rsidR="00843AC5" w:rsidRPr="009447DA" w:rsidRDefault="00843AC5" w:rsidP="004D13CE">
            <w:pPr>
              <w:pStyle w:val="movimento2"/>
              <w:rPr>
                <w:color w:val="002060"/>
              </w:rPr>
            </w:pPr>
            <w:r w:rsidRPr="009447DA">
              <w:rPr>
                <w:color w:val="002060"/>
              </w:rPr>
              <w:t xml:space="preserve">(ITALSERVICE C5) </w:t>
            </w:r>
          </w:p>
        </w:tc>
        <w:tc>
          <w:tcPr>
            <w:tcW w:w="800" w:type="dxa"/>
            <w:tcMar>
              <w:top w:w="20" w:type="dxa"/>
              <w:left w:w="20" w:type="dxa"/>
              <w:bottom w:w="20" w:type="dxa"/>
              <w:right w:w="20" w:type="dxa"/>
            </w:tcMar>
            <w:vAlign w:val="center"/>
            <w:hideMark/>
          </w:tcPr>
          <w:p w14:paraId="47AC08C6"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DD97052"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9B6B74F" w14:textId="77777777" w:rsidR="00843AC5" w:rsidRPr="009447DA" w:rsidRDefault="00843AC5" w:rsidP="004D13CE">
            <w:pPr>
              <w:pStyle w:val="movimento2"/>
              <w:rPr>
                <w:color w:val="002060"/>
              </w:rPr>
            </w:pPr>
            <w:r w:rsidRPr="009447DA">
              <w:rPr>
                <w:color w:val="002060"/>
              </w:rPr>
              <w:t> </w:t>
            </w:r>
          </w:p>
        </w:tc>
      </w:tr>
    </w:tbl>
    <w:p w14:paraId="26C5389D" w14:textId="77777777" w:rsidR="00843AC5" w:rsidRDefault="00843AC5" w:rsidP="00843AC5">
      <w:pPr>
        <w:pStyle w:val="breakline"/>
        <w:rPr>
          <w:color w:val="002060"/>
        </w:rPr>
      </w:pPr>
    </w:p>
    <w:p w14:paraId="7719B919" w14:textId="77777777" w:rsidR="00843AC5" w:rsidRPr="003A5633" w:rsidRDefault="00843AC5" w:rsidP="00843AC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30DEDAA9" w14:textId="77777777" w:rsidR="00843AC5" w:rsidRPr="003A5633" w:rsidRDefault="00843AC5" w:rsidP="00843AC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7077527E" w14:textId="77777777" w:rsidR="00843AC5" w:rsidRPr="009447DA" w:rsidRDefault="00843AC5" w:rsidP="00843AC5">
      <w:pPr>
        <w:pStyle w:val="breakline"/>
        <w:rPr>
          <w:rFonts w:eastAsiaTheme="minorEastAsia"/>
          <w:color w:val="002060"/>
        </w:rPr>
      </w:pPr>
    </w:p>
    <w:p w14:paraId="2CA4A875" w14:textId="77777777" w:rsidR="00843AC5" w:rsidRPr="009447DA" w:rsidRDefault="00843AC5" w:rsidP="00843AC5">
      <w:pPr>
        <w:pStyle w:val="titoloprinc0"/>
        <w:rPr>
          <w:color w:val="002060"/>
        </w:rPr>
      </w:pPr>
      <w:r w:rsidRPr="009447DA">
        <w:rPr>
          <w:color w:val="002060"/>
        </w:rPr>
        <w:lastRenderedPageBreak/>
        <w:t>CLASSIFICA</w:t>
      </w:r>
    </w:p>
    <w:p w14:paraId="43DF4D92" w14:textId="77777777" w:rsidR="00843AC5" w:rsidRPr="009447DA" w:rsidRDefault="00843AC5" w:rsidP="00843AC5">
      <w:pPr>
        <w:pStyle w:val="breakline"/>
        <w:rPr>
          <w:color w:val="002060"/>
        </w:rPr>
      </w:pPr>
    </w:p>
    <w:p w14:paraId="68AFB54D" w14:textId="77777777" w:rsidR="00843AC5" w:rsidRPr="009447DA" w:rsidRDefault="00843AC5" w:rsidP="00843AC5">
      <w:pPr>
        <w:pStyle w:val="breakline"/>
        <w:rPr>
          <w:color w:val="002060"/>
        </w:rPr>
      </w:pPr>
    </w:p>
    <w:p w14:paraId="37CB2DF4"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2B7CD61F"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EC176"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7AD9"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5AC66"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3AF88"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1AC28"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63367"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ECB17"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1EE93"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A403E"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F3EE6" w14:textId="77777777" w:rsidR="00843AC5" w:rsidRPr="009447DA" w:rsidRDefault="00843AC5" w:rsidP="004D13CE">
            <w:pPr>
              <w:pStyle w:val="headertabella0"/>
              <w:rPr>
                <w:color w:val="002060"/>
              </w:rPr>
            </w:pPr>
            <w:r w:rsidRPr="009447DA">
              <w:rPr>
                <w:color w:val="002060"/>
              </w:rPr>
              <w:t>PE</w:t>
            </w:r>
          </w:p>
        </w:tc>
      </w:tr>
      <w:tr w:rsidR="00843AC5" w:rsidRPr="009447DA" w14:paraId="3F913F85"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2F318F" w14:textId="77777777" w:rsidR="00843AC5" w:rsidRPr="009447DA" w:rsidRDefault="00843AC5" w:rsidP="004D13CE">
            <w:pPr>
              <w:pStyle w:val="rowtabella0"/>
              <w:rPr>
                <w:color w:val="002060"/>
              </w:rPr>
            </w:pPr>
            <w:r w:rsidRPr="009447D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340A"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0520"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7DE3"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239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62AB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E844" w14:textId="77777777" w:rsidR="00843AC5" w:rsidRPr="009447DA" w:rsidRDefault="00843AC5" w:rsidP="004D13CE">
            <w:pPr>
              <w:pStyle w:val="rowtabella0"/>
              <w:jc w:val="center"/>
              <w:rPr>
                <w:color w:val="002060"/>
              </w:rPr>
            </w:pPr>
            <w:r w:rsidRPr="009447DA">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3BBB"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2796" w14:textId="77777777" w:rsidR="00843AC5" w:rsidRPr="009447DA" w:rsidRDefault="00843AC5" w:rsidP="004D13CE">
            <w:pPr>
              <w:pStyle w:val="rowtabella0"/>
              <w:jc w:val="center"/>
              <w:rPr>
                <w:color w:val="002060"/>
              </w:rPr>
            </w:pPr>
            <w:r w:rsidRPr="009447D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773E" w14:textId="77777777" w:rsidR="00843AC5" w:rsidRPr="009447DA" w:rsidRDefault="00843AC5" w:rsidP="004D13CE">
            <w:pPr>
              <w:pStyle w:val="rowtabella0"/>
              <w:jc w:val="center"/>
              <w:rPr>
                <w:color w:val="002060"/>
              </w:rPr>
            </w:pPr>
            <w:r w:rsidRPr="009447DA">
              <w:rPr>
                <w:color w:val="002060"/>
              </w:rPr>
              <w:t>0</w:t>
            </w:r>
          </w:p>
        </w:tc>
      </w:tr>
      <w:tr w:rsidR="00843AC5" w:rsidRPr="009447DA" w14:paraId="5F7F1FE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E9B6C" w14:textId="77777777" w:rsidR="00843AC5" w:rsidRPr="009447DA" w:rsidRDefault="00843AC5" w:rsidP="004D13CE">
            <w:pPr>
              <w:pStyle w:val="rowtabella0"/>
              <w:rPr>
                <w:color w:val="002060"/>
              </w:rPr>
            </w:pPr>
            <w:r w:rsidRPr="009447D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4A5C"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9A3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08E0"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56B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509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EEEB" w14:textId="77777777" w:rsidR="00843AC5" w:rsidRPr="009447DA" w:rsidRDefault="00843AC5" w:rsidP="004D13CE">
            <w:pPr>
              <w:pStyle w:val="rowtabella0"/>
              <w:jc w:val="center"/>
              <w:rPr>
                <w:color w:val="002060"/>
              </w:rPr>
            </w:pPr>
            <w:r w:rsidRPr="009447D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8D35" w14:textId="77777777" w:rsidR="00843AC5" w:rsidRPr="009447DA" w:rsidRDefault="00843AC5" w:rsidP="004D13CE">
            <w:pPr>
              <w:pStyle w:val="rowtabella0"/>
              <w:jc w:val="center"/>
              <w:rPr>
                <w:color w:val="002060"/>
              </w:rPr>
            </w:pPr>
            <w:r w:rsidRPr="009447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E9F2" w14:textId="77777777" w:rsidR="00843AC5" w:rsidRPr="009447DA" w:rsidRDefault="00843AC5" w:rsidP="004D13CE">
            <w:pPr>
              <w:pStyle w:val="rowtabella0"/>
              <w:jc w:val="center"/>
              <w:rPr>
                <w:color w:val="002060"/>
              </w:rPr>
            </w:pPr>
            <w:r w:rsidRPr="009447D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AB86" w14:textId="77777777" w:rsidR="00843AC5" w:rsidRPr="009447DA" w:rsidRDefault="00843AC5" w:rsidP="004D13CE">
            <w:pPr>
              <w:pStyle w:val="rowtabella0"/>
              <w:jc w:val="center"/>
              <w:rPr>
                <w:color w:val="002060"/>
              </w:rPr>
            </w:pPr>
            <w:r w:rsidRPr="009447DA">
              <w:rPr>
                <w:color w:val="002060"/>
              </w:rPr>
              <w:t>0</w:t>
            </w:r>
          </w:p>
        </w:tc>
      </w:tr>
      <w:tr w:rsidR="00843AC5" w:rsidRPr="009447DA" w14:paraId="56ECAC3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6B94E" w14:textId="77777777" w:rsidR="00843AC5" w:rsidRPr="009447DA" w:rsidRDefault="00843AC5" w:rsidP="004D13CE">
            <w:pPr>
              <w:pStyle w:val="rowtabella0"/>
              <w:rPr>
                <w:color w:val="002060"/>
              </w:rPr>
            </w:pPr>
            <w:r w:rsidRPr="009447D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B283"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28D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F8AE"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2D3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502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B259"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D36E" w14:textId="77777777" w:rsidR="00843AC5" w:rsidRPr="009447DA" w:rsidRDefault="00843AC5" w:rsidP="004D13CE">
            <w:pPr>
              <w:pStyle w:val="rowtabella0"/>
              <w:jc w:val="center"/>
              <w:rPr>
                <w:color w:val="002060"/>
              </w:rPr>
            </w:pPr>
            <w:r w:rsidRPr="009447D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E74B"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1B43" w14:textId="77777777" w:rsidR="00843AC5" w:rsidRPr="009447DA" w:rsidRDefault="00843AC5" w:rsidP="004D13CE">
            <w:pPr>
              <w:pStyle w:val="rowtabella0"/>
              <w:jc w:val="center"/>
              <w:rPr>
                <w:color w:val="002060"/>
              </w:rPr>
            </w:pPr>
            <w:r w:rsidRPr="009447DA">
              <w:rPr>
                <w:color w:val="002060"/>
              </w:rPr>
              <w:t>0</w:t>
            </w:r>
          </w:p>
        </w:tc>
      </w:tr>
      <w:tr w:rsidR="00843AC5" w:rsidRPr="009447DA" w14:paraId="41B9750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76969" w14:textId="77777777" w:rsidR="00843AC5" w:rsidRPr="009447DA" w:rsidRDefault="00843AC5" w:rsidP="004D13CE">
            <w:pPr>
              <w:pStyle w:val="rowtabella0"/>
              <w:rPr>
                <w:color w:val="002060"/>
              </w:rPr>
            </w:pPr>
            <w:r w:rsidRPr="009447D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BA28"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88A5"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DBF0"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504A"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1961"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4055" w14:textId="77777777" w:rsidR="00843AC5" w:rsidRPr="009447DA" w:rsidRDefault="00843AC5" w:rsidP="004D13CE">
            <w:pPr>
              <w:pStyle w:val="rowtabella0"/>
              <w:jc w:val="center"/>
              <w:rPr>
                <w:color w:val="002060"/>
              </w:rPr>
            </w:pPr>
            <w:r w:rsidRPr="009447D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C928" w14:textId="77777777" w:rsidR="00843AC5" w:rsidRPr="009447DA" w:rsidRDefault="00843AC5" w:rsidP="004D13CE">
            <w:pPr>
              <w:pStyle w:val="rowtabella0"/>
              <w:jc w:val="center"/>
              <w:rPr>
                <w:color w:val="002060"/>
              </w:rPr>
            </w:pPr>
            <w:r w:rsidRPr="009447D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F0EC" w14:textId="77777777" w:rsidR="00843AC5" w:rsidRPr="009447DA" w:rsidRDefault="00843AC5" w:rsidP="004D13CE">
            <w:pPr>
              <w:pStyle w:val="rowtabella0"/>
              <w:jc w:val="center"/>
              <w:rPr>
                <w:color w:val="002060"/>
              </w:rPr>
            </w:pPr>
            <w:r w:rsidRPr="009447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956E" w14:textId="77777777" w:rsidR="00843AC5" w:rsidRPr="009447DA" w:rsidRDefault="00843AC5" w:rsidP="004D13CE">
            <w:pPr>
              <w:pStyle w:val="rowtabella0"/>
              <w:jc w:val="center"/>
              <w:rPr>
                <w:color w:val="002060"/>
              </w:rPr>
            </w:pPr>
            <w:r w:rsidRPr="009447DA">
              <w:rPr>
                <w:color w:val="002060"/>
              </w:rPr>
              <w:t>0</w:t>
            </w:r>
          </w:p>
        </w:tc>
      </w:tr>
      <w:tr w:rsidR="00843AC5" w:rsidRPr="009447DA" w14:paraId="433E25C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A6B41" w14:textId="77777777" w:rsidR="00843AC5" w:rsidRPr="009447DA" w:rsidRDefault="00843AC5" w:rsidP="004D13CE">
            <w:pPr>
              <w:pStyle w:val="rowtabella0"/>
              <w:rPr>
                <w:color w:val="002060"/>
              </w:rPr>
            </w:pPr>
            <w:r w:rsidRPr="009447D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3F75"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30B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6AD3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AF54"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2AFF"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2752"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2E7D" w14:textId="77777777" w:rsidR="00843AC5" w:rsidRPr="009447DA" w:rsidRDefault="00843AC5" w:rsidP="004D13CE">
            <w:pPr>
              <w:pStyle w:val="rowtabella0"/>
              <w:jc w:val="center"/>
              <w:rPr>
                <w:color w:val="002060"/>
              </w:rPr>
            </w:pPr>
            <w:r w:rsidRPr="009447D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1FA4" w14:textId="77777777" w:rsidR="00843AC5" w:rsidRPr="009447DA" w:rsidRDefault="00843AC5" w:rsidP="004D13CE">
            <w:pPr>
              <w:pStyle w:val="rowtabella0"/>
              <w:jc w:val="center"/>
              <w:rPr>
                <w:color w:val="002060"/>
              </w:rPr>
            </w:pPr>
            <w:r w:rsidRPr="009447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B330" w14:textId="77777777" w:rsidR="00843AC5" w:rsidRPr="009447DA" w:rsidRDefault="00843AC5" w:rsidP="004D13CE">
            <w:pPr>
              <w:pStyle w:val="rowtabella0"/>
              <w:jc w:val="center"/>
              <w:rPr>
                <w:color w:val="002060"/>
              </w:rPr>
            </w:pPr>
            <w:r w:rsidRPr="009447DA">
              <w:rPr>
                <w:color w:val="002060"/>
              </w:rPr>
              <w:t>0</w:t>
            </w:r>
          </w:p>
        </w:tc>
      </w:tr>
      <w:tr w:rsidR="00843AC5" w:rsidRPr="009447DA" w14:paraId="420FE31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B5DD7" w14:textId="77777777" w:rsidR="00843AC5" w:rsidRPr="009447DA" w:rsidRDefault="00843AC5" w:rsidP="004D13CE">
            <w:pPr>
              <w:pStyle w:val="rowtabella0"/>
              <w:rPr>
                <w:color w:val="002060"/>
                <w:lang w:val="es-ES"/>
              </w:rPr>
            </w:pPr>
            <w:r w:rsidRPr="009447D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DD30"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83B4"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879A"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F869"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A957"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363D"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8E83" w14:textId="77777777" w:rsidR="00843AC5" w:rsidRPr="009447DA" w:rsidRDefault="00843AC5" w:rsidP="004D13CE">
            <w:pPr>
              <w:pStyle w:val="rowtabella0"/>
              <w:jc w:val="center"/>
              <w:rPr>
                <w:color w:val="002060"/>
              </w:rPr>
            </w:pPr>
            <w:r w:rsidRPr="009447D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14F4" w14:textId="77777777" w:rsidR="00843AC5" w:rsidRPr="009447DA" w:rsidRDefault="00843AC5" w:rsidP="004D13CE">
            <w:pPr>
              <w:pStyle w:val="rowtabella0"/>
              <w:jc w:val="center"/>
              <w:rPr>
                <w:color w:val="002060"/>
              </w:rPr>
            </w:pPr>
            <w:r w:rsidRPr="009447D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948E" w14:textId="77777777" w:rsidR="00843AC5" w:rsidRPr="009447DA" w:rsidRDefault="00843AC5" w:rsidP="004D13CE">
            <w:pPr>
              <w:pStyle w:val="rowtabella0"/>
              <w:jc w:val="center"/>
              <w:rPr>
                <w:color w:val="002060"/>
              </w:rPr>
            </w:pPr>
            <w:r w:rsidRPr="009447DA">
              <w:rPr>
                <w:color w:val="002060"/>
              </w:rPr>
              <w:t>0</w:t>
            </w:r>
          </w:p>
        </w:tc>
      </w:tr>
      <w:tr w:rsidR="00843AC5" w:rsidRPr="009447DA" w14:paraId="212955B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83C47" w14:textId="77777777" w:rsidR="00843AC5" w:rsidRPr="009447DA" w:rsidRDefault="00843AC5" w:rsidP="004D13CE">
            <w:pPr>
              <w:pStyle w:val="rowtabella0"/>
              <w:rPr>
                <w:color w:val="002060"/>
              </w:rPr>
            </w:pPr>
            <w:r w:rsidRPr="009447D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55D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2898"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922F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209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5B82"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6078" w14:textId="77777777" w:rsidR="00843AC5" w:rsidRPr="009447DA" w:rsidRDefault="00843AC5" w:rsidP="004D13CE">
            <w:pPr>
              <w:pStyle w:val="rowtabella0"/>
              <w:jc w:val="center"/>
              <w:rPr>
                <w:color w:val="002060"/>
              </w:rPr>
            </w:pPr>
            <w:r w:rsidRPr="009447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B80D"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D079"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6E47" w14:textId="77777777" w:rsidR="00843AC5" w:rsidRPr="009447DA" w:rsidRDefault="00843AC5" w:rsidP="004D13CE">
            <w:pPr>
              <w:pStyle w:val="rowtabella0"/>
              <w:jc w:val="center"/>
              <w:rPr>
                <w:color w:val="002060"/>
              </w:rPr>
            </w:pPr>
            <w:r w:rsidRPr="009447DA">
              <w:rPr>
                <w:color w:val="002060"/>
              </w:rPr>
              <w:t>0</w:t>
            </w:r>
          </w:p>
        </w:tc>
      </w:tr>
      <w:tr w:rsidR="00843AC5" w:rsidRPr="009447DA" w14:paraId="78DB4A09"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CAF320" w14:textId="77777777" w:rsidR="00843AC5" w:rsidRPr="009447DA" w:rsidRDefault="00843AC5" w:rsidP="004D13CE">
            <w:pPr>
              <w:pStyle w:val="rowtabella0"/>
              <w:rPr>
                <w:color w:val="002060"/>
              </w:rPr>
            </w:pPr>
            <w:proofErr w:type="spellStart"/>
            <w:proofErr w:type="gramStart"/>
            <w:r w:rsidRPr="009447DA">
              <w:rPr>
                <w:color w:val="002060"/>
              </w:rPr>
              <w:t>sq.B</w:t>
            </w:r>
            <w:proofErr w:type="spellEnd"/>
            <w:proofErr w:type="gramEnd"/>
            <w:r w:rsidRPr="009447DA">
              <w:rPr>
                <w:color w:val="002060"/>
              </w:rPr>
              <w:t xml:space="preserve"> AMICI DEL </w:t>
            </w:r>
            <w:proofErr w:type="spellStart"/>
            <w:r w:rsidRPr="009447DA">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E6B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0CD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37B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B24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757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2ED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D05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521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87A4" w14:textId="77777777" w:rsidR="00843AC5" w:rsidRPr="009447DA" w:rsidRDefault="00843AC5" w:rsidP="004D13CE">
            <w:pPr>
              <w:pStyle w:val="rowtabella0"/>
              <w:jc w:val="center"/>
              <w:rPr>
                <w:color w:val="002060"/>
              </w:rPr>
            </w:pPr>
            <w:r w:rsidRPr="009447DA">
              <w:rPr>
                <w:color w:val="002060"/>
              </w:rPr>
              <w:t>0</w:t>
            </w:r>
          </w:p>
        </w:tc>
      </w:tr>
    </w:tbl>
    <w:p w14:paraId="0FB4229A" w14:textId="77777777" w:rsidR="00843AC5" w:rsidRPr="009447DA" w:rsidRDefault="00843AC5" w:rsidP="00843AC5">
      <w:pPr>
        <w:pStyle w:val="breakline"/>
        <w:rPr>
          <w:rFonts w:eastAsiaTheme="minorEastAsia"/>
          <w:color w:val="002060"/>
        </w:rPr>
      </w:pPr>
    </w:p>
    <w:p w14:paraId="0CA02492" w14:textId="77777777" w:rsidR="00843AC5" w:rsidRPr="009447DA" w:rsidRDefault="00843AC5" w:rsidP="00843AC5">
      <w:pPr>
        <w:pStyle w:val="breakline"/>
        <w:rPr>
          <w:color w:val="002060"/>
        </w:rPr>
      </w:pPr>
    </w:p>
    <w:p w14:paraId="76A7B879" w14:textId="77777777" w:rsidR="00843AC5" w:rsidRPr="009447DA" w:rsidRDefault="00843AC5" w:rsidP="00843AC5">
      <w:pPr>
        <w:pStyle w:val="sottotitolocampionato10"/>
        <w:rPr>
          <w:color w:val="002060"/>
        </w:rPr>
      </w:pPr>
      <w:r w:rsidRPr="009447D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43C22FA3"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E615"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36B4D"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8413C"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B99F4"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DE28F"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95547"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949A6"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62BC"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A2AF"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8EBFE" w14:textId="77777777" w:rsidR="00843AC5" w:rsidRPr="009447DA" w:rsidRDefault="00843AC5" w:rsidP="004D13CE">
            <w:pPr>
              <w:pStyle w:val="headertabella0"/>
              <w:rPr>
                <w:color w:val="002060"/>
              </w:rPr>
            </w:pPr>
            <w:r w:rsidRPr="009447DA">
              <w:rPr>
                <w:color w:val="002060"/>
              </w:rPr>
              <w:t>PE</w:t>
            </w:r>
          </w:p>
        </w:tc>
      </w:tr>
      <w:tr w:rsidR="00843AC5" w:rsidRPr="009447DA" w14:paraId="1F4FBBC0"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A5B2E" w14:textId="77777777" w:rsidR="00843AC5" w:rsidRPr="009447DA" w:rsidRDefault="00843AC5" w:rsidP="004D13CE">
            <w:pPr>
              <w:pStyle w:val="rowtabella0"/>
              <w:rPr>
                <w:color w:val="002060"/>
              </w:rPr>
            </w:pPr>
            <w:r w:rsidRPr="009447D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BAD2"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CC3A"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A0EA"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14A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8790"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75EE" w14:textId="77777777" w:rsidR="00843AC5" w:rsidRPr="009447DA" w:rsidRDefault="00843AC5" w:rsidP="004D13CE">
            <w:pPr>
              <w:pStyle w:val="rowtabella0"/>
              <w:jc w:val="center"/>
              <w:rPr>
                <w:color w:val="002060"/>
              </w:rPr>
            </w:pPr>
            <w:r w:rsidRPr="009447DA">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0468" w14:textId="77777777" w:rsidR="00843AC5" w:rsidRPr="009447DA" w:rsidRDefault="00843AC5" w:rsidP="004D13CE">
            <w:pPr>
              <w:pStyle w:val="rowtabella0"/>
              <w:jc w:val="center"/>
              <w:rPr>
                <w:color w:val="002060"/>
              </w:rPr>
            </w:pPr>
            <w:r w:rsidRPr="009447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AE32" w14:textId="77777777" w:rsidR="00843AC5" w:rsidRPr="009447DA" w:rsidRDefault="00843AC5" w:rsidP="004D13CE">
            <w:pPr>
              <w:pStyle w:val="rowtabella0"/>
              <w:jc w:val="center"/>
              <w:rPr>
                <w:color w:val="002060"/>
              </w:rPr>
            </w:pPr>
            <w:r w:rsidRPr="009447D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98A5" w14:textId="77777777" w:rsidR="00843AC5" w:rsidRPr="009447DA" w:rsidRDefault="00843AC5" w:rsidP="004D13CE">
            <w:pPr>
              <w:pStyle w:val="rowtabella0"/>
              <w:jc w:val="center"/>
              <w:rPr>
                <w:color w:val="002060"/>
              </w:rPr>
            </w:pPr>
            <w:r w:rsidRPr="009447DA">
              <w:rPr>
                <w:color w:val="002060"/>
              </w:rPr>
              <w:t>0</w:t>
            </w:r>
          </w:p>
        </w:tc>
      </w:tr>
      <w:tr w:rsidR="00843AC5" w:rsidRPr="009447DA" w14:paraId="3BD7C5D8"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26501" w14:textId="77777777" w:rsidR="00843AC5" w:rsidRPr="009447DA" w:rsidRDefault="00843AC5" w:rsidP="004D13CE">
            <w:pPr>
              <w:pStyle w:val="rowtabella0"/>
              <w:rPr>
                <w:color w:val="002060"/>
              </w:rPr>
            </w:pPr>
            <w:r w:rsidRPr="009447D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B04E" w14:textId="77777777" w:rsidR="00843AC5" w:rsidRPr="009447DA" w:rsidRDefault="00843AC5" w:rsidP="004D13CE">
            <w:pPr>
              <w:pStyle w:val="rowtabella0"/>
              <w:jc w:val="center"/>
              <w:rPr>
                <w:color w:val="002060"/>
              </w:rPr>
            </w:pPr>
            <w:r w:rsidRPr="009447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6B1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1C03"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8F2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CDB8"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0F45" w14:textId="77777777" w:rsidR="00843AC5" w:rsidRPr="009447DA" w:rsidRDefault="00843AC5" w:rsidP="004D13CE">
            <w:pPr>
              <w:pStyle w:val="rowtabella0"/>
              <w:jc w:val="center"/>
              <w:rPr>
                <w:color w:val="002060"/>
              </w:rPr>
            </w:pPr>
            <w:r w:rsidRPr="009447D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949F"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675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2457" w14:textId="77777777" w:rsidR="00843AC5" w:rsidRPr="009447DA" w:rsidRDefault="00843AC5" w:rsidP="004D13CE">
            <w:pPr>
              <w:pStyle w:val="rowtabella0"/>
              <w:jc w:val="center"/>
              <w:rPr>
                <w:color w:val="002060"/>
              </w:rPr>
            </w:pPr>
            <w:r w:rsidRPr="009447DA">
              <w:rPr>
                <w:color w:val="002060"/>
              </w:rPr>
              <w:t>0</w:t>
            </w:r>
          </w:p>
        </w:tc>
      </w:tr>
      <w:tr w:rsidR="00843AC5" w:rsidRPr="009447DA" w14:paraId="44D8DCF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DB7B3" w14:textId="77777777" w:rsidR="00843AC5" w:rsidRPr="009447DA" w:rsidRDefault="00843AC5" w:rsidP="004D13CE">
            <w:pPr>
              <w:pStyle w:val="rowtabella0"/>
              <w:rPr>
                <w:color w:val="002060"/>
              </w:rPr>
            </w:pPr>
            <w:r w:rsidRPr="009447D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3739"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86D0"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8BD6"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8C60"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1B42"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B1C2" w14:textId="77777777" w:rsidR="00843AC5" w:rsidRPr="009447DA" w:rsidRDefault="00843AC5" w:rsidP="004D13CE">
            <w:pPr>
              <w:pStyle w:val="rowtabella0"/>
              <w:jc w:val="center"/>
              <w:rPr>
                <w:color w:val="002060"/>
              </w:rPr>
            </w:pPr>
            <w:r w:rsidRPr="009447D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1FD6" w14:textId="77777777" w:rsidR="00843AC5" w:rsidRPr="009447DA" w:rsidRDefault="00843AC5" w:rsidP="004D13CE">
            <w:pPr>
              <w:pStyle w:val="rowtabella0"/>
              <w:jc w:val="center"/>
              <w:rPr>
                <w:color w:val="002060"/>
              </w:rPr>
            </w:pPr>
            <w:r w:rsidRPr="009447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F5613" w14:textId="77777777" w:rsidR="00843AC5" w:rsidRPr="009447DA" w:rsidRDefault="00843AC5" w:rsidP="004D13CE">
            <w:pPr>
              <w:pStyle w:val="rowtabella0"/>
              <w:jc w:val="center"/>
              <w:rPr>
                <w:color w:val="002060"/>
              </w:rPr>
            </w:pPr>
            <w:r w:rsidRPr="009447D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B7CC" w14:textId="77777777" w:rsidR="00843AC5" w:rsidRPr="009447DA" w:rsidRDefault="00843AC5" w:rsidP="004D13CE">
            <w:pPr>
              <w:pStyle w:val="rowtabella0"/>
              <w:jc w:val="center"/>
              <w:rPr>
                <w:color w:val="002060"/>
              </w:rPr>
            </w:pPr>
            <w:r w:rsidRPr="009447DA">
              <w:rPr>
                <w:color w:val="002060"/>
              </w:rPr>
              <w:t>0</w:t>
            </w:r>
          </w:p>
        </w:tc>
      </w:tr>
      <w:tr w:rsidR="00843AC5" w:rsidRPr="009447DA" w14:paraId="25628E4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27B26" w14:textId="77777777" w:rsidR="00843AC5" w:rsidRPr="009447DA" w:rsidRDefault="00843AC5" w:rsidP="004D13CE">
            <w:pPr>
              <w:pStyle w:val="rowtabella0"/>
              <w:rPr>
                <w:color w:val="002060"/>
                <w:lang w:val="es-ES"/>
              </w:rPr>
            </w:pPr>
            <w:r w:rsidRPr="009447D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4535"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EB6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BC02"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756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316F"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4591" w14:textId="77777777" w:rsidR="00843AC5" w:rsidRPr="009447DA" w:rsidRDefault="00843AC5" w:rsidP="004D13CE">
            <w:pPr>
              <w:pStyle w:val="rowtabella0"/>
              <w:jc w:val="center"/>
              <w:rPr>
                <w:color w:val="002060"/>
              </w:rPr>
            </w:pPr>
            <w:r w:rsidRPr="009447D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A823" w14:textId="77777777" w:rsidR="00843AC5" w:rsidRPr="009447DA" w:rsidRDefault="00843AC5" w:rsidP="004D13CE">
            <w:pPr>
              <w:pStyle w:val="rowtabella0"/>
              <w:jc w:val="center"/>
              <w:rPr>
                <w:color w:val="002060"/>
              </w:rPr>
            </w:pPr>
            <w:r w:rsidRPr="009447D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261A" w14:textId="77777777" w:rsidR="00843AC5" w:rsidRPr="009447DA" w:rsidRDefault="00843AC5" w:rsidP="004D13CE">
            <w:pPr>
              <w:pStyle w:val="rowtabella0"/>
              <w:jc w:val="center"/>
              <w:rPr>
                <w:color w:val="002060"/>
              </w:rPr>
            </w:pPr>
            <w:r w:rsidRPr="009447D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6FAF" w14:textId="77777777" w:rsidR="00843AC5" w:rsidRPr="009447DA" w:rsidRDefault="00843AC5" w:rsidP="004D13CE">
            <w:pPr>
              <w:pStyle w:val="rowtabella0"/>
              <w:jc w:val="center"/>
              <w:rPr>
                <w:color w:val="002060"/>
              </w:rPr>
            </w:pPr>
            <w:r w:rsidRPr="009447DA">
              <w:rPr>
                <w:color w:val="002060"/>
              </w:rPr>
              <w:t>0</w:t>
            </w:r>
          </w:p>
        </w:tc>
      </w:tr>
      <w:tr w:rsidR="00843AC5" w:rsidRPr="009447DA" w14:paraId="632EEBAE"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8FD74" w14:textId="77777777" w:rsidR="00843AC5" w:rsidRPr="009447DA" w:rsidRDefault="00843AC5" w:rsidP="004D13CE">
            <w:pPr>
              <w:pStyle w:val="rowtabella0"/>
              <w:rPr>
                <w:color w:val="002060"/>
              </w:rPr>
            </w:pPr>
            <w:r w:rsidRPr="009447D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25CD"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216F"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71D1"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5E9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2790"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B58C" w14:textId="77777777" w:rsidR="00843AC5" w:rsidRPr="009447DA" w:rsidRDefault="00843AC5" w:rsidP="004D13CE">
            <w:pPr>
              <w:pStyle w:val="rowtabella0"/>
              <w:jc w:val="center"/>
              <w:rPr>
                <w:color w:val="002060"/>
              </w:rPr>
            </w:pPr>
            <w:r w:rsidRPr="009447D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EADF9" w14:textId="77777777" w:rsidR="00843AC5" w:rsidRPr="009447DA" w:rsidRDefault="00843AC5" w:rsidP="004D13CE">
            <w:pPr>
              <w:pStyle w:val="rowtabella0"/>
              <w:jc w:val="center"/>
              <w:rPr>
                <w:color w:val="002060"/>
              </w:rPr>
            </w:pPr>
            <w:r w:rsidRPr="009447D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1BE0"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21DD" w14:textId="77777777" w:rsidR="00843AC5" w:rsidRPr="009447DA" w:rsidRDefault="00843AC5" w:rsidP="004D13CE">
            <w:pPr>
              <w:pStyle w:val="rowtabella0"/>
              <w:jc w:val="center"/>
              <w:rPr>
                <w:color w:val="002060"/>
              </w:rPr>
            </w:pPr>
            <w:r w:rsidRPr="009447DA">
              <w:rPr>
                <w:color w:val="002060"/>
              </w:rPr>
              <w:t>0</w:t>
            </w:r>
          </w:p>
        </w:tc>
      </w:tr>
      <w:tr w:rsidR="00843AC5" w:rsidRPr="009447DA" w14:paraId="5D561B00"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46E98" w14:textId="77777777" w:rsidR="00843AC5" w:rsidRPr="009447DA" w:rsidRDefault="00843AC5" w:rsidP="004D13CE">
            <w:pPr>
              <w:pStyle w:val="rowtabella0"/>
              <w:rPr>
                <w:color w:val="002060"/>
              </w:rPr>
            </w:pPr>
            <w:r w:rsidRPr="009447D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84C7"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8BAD"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4D54"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756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64E9"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0CB8" w14:textId="77777777" w:rsidR="00843AC5" w:rsidRPr="009447DA" w:rsidRDefault="00843AC5" w:rsidP="004D13CE">
            <w:pPr>
              <w:pStyle w:val="rowtabella0"/>
              <w:jc w:val="center"/>
              <w:rPr>
                <w:color w:val="002060"/>
              </w:rPr>
            </w:pPr>
            <w:r w:rsidRPr="009447D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D307" w14:textId="77777777" w:rsidR="00843AC5" w:rsidRPr="009447DA" w:rsidRDefault="00843AC5" w:rsidP="004D13CE">
            <w:pPr>
              <w:pStyle w:val="rowtabella0"/>
              <w:jc w:val="center"/>
              <w:rPr>
                <w:color w:val="002060"/>
              </w:rPr>
            </w:pPr>
            <w:r w:rsidRPr="009447D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6166"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6630" w14:textId="77777777" w:rsidR="00843AC5" w:rsidRPr="009447DA" w:rsidRDefault="00843AC5" w:rsidP="004D13CE">
            <w:pPr>
              <w:pStyle w:val="rowtabella0"/>
              <w:jc w:val="center"/>
              <w:rPr>
                <w:color w:val="002060"/>
              </w:rPr>
            </w:pPr>
            <w:r w:rsidRPr="009447DA">
              <w:rPr>
                <w:color w:val="002060"/>
              </w:rPr>
              <w:t>0</w:t>
            </w:r>
          </w:p>
        </w:tc>
      </w:tr>
      <w:tr w:rsidR="00843AC5" w:rsidRPr="009447DA" w14:paraId="72EF5A6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6A77D" w14:textId="77777777" w:rsidR="00843AC5" w:rsidRPr="009447DA" w:rsidRDefault="00843AC5" w:rsidP="004D13CE">
            <w:pPr>
              <w:pStyle w:val="rowtabella0"/>
              <w:rPr>
                <w:color w:val="002060"/>
              </w:rPr>
            </w:pPr>
            <w:r w:rsidRPr="009447D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541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66A6"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DC2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8296"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73BC"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B276" w14:textId="77777777" w:rsidR="00843AC5" w:rsidRPr="009447DA" w:rsidRDefault="00843AC5" w:rsidP="004D13CE">
            <w:pPr>
              <w:pStyle w:val="rowtabella0"/>
              <w:jc w:val="center"/>
              <w:rPr>
                <w:color w:val="002060"/>
              </w:rPr>
            </w:pPr>
            <w:r w:rsidRPr="009447D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376E" w14:textId="77777777" w:rsidR="00843AC5" w:rsidRPr="009447DA" w:rsidRDefault="00843AC5" w:rsidP="004D13CE">
            <w:pPr>
              <w:pStyle w:val="rowtabella0"/>
              <w:jc w:val="center"/>
              <w:rPr>
                <w:color w:val="002060"/>
              </w:rPr>
            </w:pPr>
            <w:r w:rsidRPr="009447DA">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4A47" w14:textId="77777777" w:rsidR="00843AC5" w:rsidRPr="009447DA" w:rsidRDefault="00843AC5" w:rsidP="004D13CE">
            <w:pPr>
              <w:pStyle w:val="rowtabella0"/>
              <w:jc w:val="center"/>
              <w:rPr>
                <w:color w:val="002060"/>
              </w:rPr>
            </w:pPr>
            <w:r w:rsidRPr="009447D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8566" w14:textId="77777777" w:rsidR="00843AC5" w:rsidRPr="009447DA" w:rsidRDefault="00843AC5" w:rsidP="004D13CE">
            <w:pPr>
              <w:pStyle w:val="rowtabella0"/>
              <w:jc w:val="center"/>
              <w:rPr>
                <w:color w:val="002060"/>
              </w:rPr>
            </w:pPr>
            <w:r w:rsidRPr="009447DA">
              <w:rPr>
                <w:color w:val="002060"/>
              </w:rPr>
              <w:t>0</w:t>
            </w:r>
          </w:p>
        </w:tc>
      </w:tr>
      <w:tr w:rsidR="00843AC5" w:rsidRPr="009447DA" w14:paraId="2F1EDB87"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6C95D5" w14:textId="77777777" w:rsidR="00843AC5" w:rsidRPr="009447DA" w:rsidRDefault="00843AC5" w:rsidP="004D13CE">
            <w:pPr>
              <w:pStyle w:val="rowtabella0"/>
              <w:rPr>
                <w:color w:val="002060"/>
                <w:lang w:val="es-ES"/>
              </w:rPr>
            </w:pPr>
            <w:r w:rsidRPr="009447DA">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F9FF"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A1E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D9F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303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E3D5"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3626"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2C7D" w14:textId="77777777" w:rsidR="00843AC5" w:rsidRPr="009447DA" w:rsidRDefault="00843AC5" w:rsidP="004D13CE">
            <w:pPr>
              <w:pStyle w:val="rowtabella0"/>
              <w:jc w:val="center"/>
              <w:rPr>
                <w:color w:val="002060"/>
              </w:rPr>
            </w:pPr>
            <w:r w:rsidRPr="009447DA">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ABB3"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C844" w14:textId="77777777" w:rsidR="00843AC5" w:rsidRPr="009447DA" w:rsidRDefault="00843AC5" w:rsidP="004D13CE">
            <w:pPr>
              <w:pStyle w:val="rowtabella0"/>
              <w:jc w:val="center"/>
              <w:rPr>
                <w:color w:val="002060"/>
              </w:rPr>
            </w:pPr>
            <w:r w:rsidRPr="009447DA">
              <w:rPr>
                <w:color w:val="002060"/>
              </w:rPr>
              <w:t>0</w:t>
            </w:r>
          </w:p>
        </w:tc>
      </w:tr>
    </w:tbl>
    <w:p w14:paraId="4DD8A993" w14:textId="77777777" w:rsidR="00843AC5" w:rsidRPr="009447DA" w:rsidRDefault="00843AC5" w:rsidP="00843AC5">
      <w:pPr>
        <w:pStyle w:val="breakline"/>
        <w:rPr>
          <w:rFonts w:eastAsiaTheme="minorEastAsia"/>
          <w:color w:val="002060"/>
        </w:rPr>
      </w:pPr>
    </w:p>
    <w:p w14:paraId="0BEE5CF3" w14:textId="77777777" w:rsidR="00843AC5" w:rsidRPr="009447DA" w:rsidRDefault="00843AC5" w:rsidP="00843AC5">
      <w:pPr>
        <w:pStyle w:val="breakline"/>
        <w:rPr>
          <w:color w:val="002060"/>
        </w:rPr>
      </w:pPr>
    </w:p>
    <w:p w14:paraId="52708302" w14:textId="77777777" w:rsidR="00843AC5" w:rsidRPr="009447DA" w:rsidRDefault="00843AC5" w:rsidP="00843AC5">
      <w:pPr>
        <w:pStyle w:val="sottotitolocampionato10"/>
        <w:rPr>
          <w:color w:val="002060"/>
        </w:rPr>
      </w:pPr>
      <w:r w:rsidRPr="009447D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4E4F50BB"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ECE6D"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1F83F"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D821F"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5B535"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572D9"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91FA"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3DE91"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E3ABD"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04B3C"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33043" w14:textId="77777777" w:rsidR="00843AC5" w:rsidRPr="009447DA" w:rsidRDefault="00843AC5" w:rsidP="004D13CE">
            <w:pPr>
              <w:pStyle w:val="headertabella0"/>
              <w:rPr>
                <w:color w:val="002060"/>
              </w:rPr>
            </w:pPr>
            <w:r w:rsidRPr="009447DA">
              <w:rPr>
                <w:color w:val="002060"/>
              </w:rPr>
              <w:t>PE</w:t>
            </w:r>
          </w:p>
        </w:tc>
      </w:tr>
      <w:tr w:rsidR="00843AC5" w:rsidRPr="009447DA" w14:paraId="5C7FB779"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90055" w14:textId="77777777" w:rsidR="00843AC5" w:rsidRPr="009447DA" w:rsidRDefault="00843AC5" w:rsidP="004D13CE">
            <w:pPr>
              <w:pStyle w:val="rowtabella0"/>
              <w:rPr>
                <w:color w:val="002060"/>
              </w:rPr>
            </w:pPr>
            <w:r w:rsidRPr="009447D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9405" w14:textId="77777777" w:rsidR="00843AC5" w:rsidRPr="009447DA" w:rsidRDefault="00843AC5" w:rsidP="004D13CE">
            <w:pPr>
              <w:pStyle w:val="rowtabella0"/>
              <w:jc w:val="center"/>
              <w:rPr>
                <w:color w:val="002060"/>
              </w:rPr>
            </w:pPr>
            <w:r w:rsidRPr="009447D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672C"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D74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A5E6"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19A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34B8" w14:textId="77777777" w:rsidR="00843AC5" w:rsidRPr="009447DA" w:rsidRDefault="00843AC5" w:rsidP="004D13CE">
            <w:pPr>
              <w:pStyle w:val="rowtabella0"/>
              <w:jc w:val="center"/>
              <w:rPr>
                <w:color w:val="002060"/>
              </w:rPr>
            </w:pPr>
            <w:r w:rsidRPr="009447D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4629" w14:textId="77777777" w:rsidR="00843AC5" w:rsidRPr="009447DA" w:rsidRDefault="00843AC5" w:rsidP="004D13CE">
            <w:pPr>
              <w:pStyle w:val="rowtabella0"/>
              <w:jc w:val="center"/>
              <w:rPr>
                <w:color w:val="002060"/>
              </w:rPr>
            </w:pPr>
            <w:r w:rsidRPr="009447D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3D75" w14:textId="77777777" w:rsidR="00843AC5" w:rsidRPr="009447DA" w:rsidRDefault="00843AC5" w:rsidP="004D13CE">
            <w:pPr>
              <w:pStyle w:val="rowtabella0"/>
              <w:jc w:val="center"/>
              <w:rPr>
                <w:color w:val="002060"/>
              </w:rPr>
            </w:pPr>
            <w:r w:rsidRPr="009447D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6B93" w14:textId="77777777" w:rsidR="00843AC5" w:rsidRPr="009447DA" w:rsidRDefault="00843AC5" w:rsidP="004D13CE">
            <w:pPr>
              <w:pStyle w:val="rowtabella0"/>
              <w:jc w:val="center"/>
              <w:rPr>
                <w:color w:val="002060"/>
              </w:rPr>
            </w:pPr>
            <w:r w:rsidRPr="009447DA">
              <w:rPr>
                <w:color w:val="002060"/>
              </w:rPr>
              <w:t>0</w:t>
            </w:r>
          </w:p>
        </w:tc>
      </w:tr>
      <w:tr w:rsidR="00843AC5" w:rsidRPr="009447DA" w14:paraId="13712F1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E8B54" w14:textId="77777777" w:rsidR="00843AC5" w:rsidRPr="009447DA" w:rsidRDefault="00843AC5" w:rsidP="004D13CE">
            <w:pPr>
              <w:pStyle w:val="rowtabella0"/>
              <w:rPr>
                <w:color w:val="002060"/>
              </w:rPr>
            </w:pPr>
            <w:r w:rsidRPr="009447D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DE5A"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C516"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C524"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E25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5C4F"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EC5D" w14:textId="77777777" w:rsidR="00843AC5" w:rsidRPr="009447DA" w:rsidRDefault="00843AC5" w:rsidP="004D13CE">
            <w:pPr>
              <w:pStyle w:val="rowtabella0"/>
              <w:jc w:val="center"/>
              <w:rPr>
                <w:color w:val="002060"/>
              </w:rPr>
            </w:pPr>
            <w:r w:rsidRPr="009447D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5EF7"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DF88"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27EB" w14:textId="77777777" w:rsidR="00843AC5" w:rsidRPr="009447DA" w:rsidRDefault="00843AC5" w:rsidP="004D13CE">
            <w:pPr>
              <w:pStyle w:val="rowtabella0"/>
              <w:jc w:val="center"/>
              <w:rPr>
                <w:color w:val="002060"/>
              </w:rPr>
            </w:pPr>
            <w:r w:rsidRPr="009447DA">
              <w:rPr>
                <w:color w:val="002060"/>
              </w:rPr>
              <w:t>0</w:t>
            </w:r>
          </w:p>
        </w:tc>
      </w:tr>
      <w:tr w:rsidR="00843AC5" w:rsidRPr="009447DA" w14:paraId="395C9E3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8ABEB" w14:textId="77777777" w:rsidR="00843AC5" w:rsidRPr="009447DA" w:rsidRDefault="00843AC5" w:rsidP="004D13CE">
            <w:pPr>
              <w:pStyle w:val="rowtabella0"/>
              <w:rPr>
                <w:color w:val="002060"/>
              </w:rPr>
            </w:pPr>
            <w:r w:rsidRPr="009447D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4E68" w14:textId="77777777" w:rsidR="00843AC5" w:rsidRPr="009447DA" w:rsidRDefault="00843AC5" w:rsidP="004D13CE">
            <w:pPr>
              <w:pStyle w:val="rowtabella0"/>
              <w:jc w:val="center"/>
              <w:rPr>
                <w:color w:val="002060"/>
              </w:rPr>
            </w:pPr>
            <w:r w:rsidRPr="009447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C553"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B6F4"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722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0EE5"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4107" w14:textId="77777777" w:rsidR="00843AC5" w:rsidRPr="009447DA" w:rsidRDefault="00843AC5" w:rsidP="004D13CE">
            <w:pPr>
              <w:pStyle w:val="rowtabella0"/>
              <w:jc w:val="center"/>
              <w:rPr>
                <w:color w:val="002060"/>
              </w:rPr>
            </w:pPr>
            <w:r w:rsidRPr="009447D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A195"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8428"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C0C1" w14:textId="77777777" w:rsidR="00843AC5" w:rsidRPr="009447DA" w:rsidRDefault="00843AC5" w:rsidP="004D13CE">
            <w:pPr>
              <w:pStyle w:val="rowtabella0"/>
              <w:jc w:val="center"/>
              <w:rPr>
                <w:color w:val="002060"/>
              </w:rPr>
            </w:pPr>
            <w:r w:rsidRPr="009447DA">
              <w:rPr>
                <w:color w:val="002060"/>
              </w:rPr>
              <w:t>0</w:t>
            </w:r>
          </w:p>
        </w:tc>
      </w:tr>
      <w:tr w:rsidR="00843AC5" w:rsidRPr="009447DA" w14:paraId="3C5B9CD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F097D" w14:textId="77777777" w:rsidR="00843AC5" w:rsidRPr="009447DA" w:rsidRDefault="00843AC5" w:rsidP="004D13CE">
            <w:pPr>
              <w:pStyle w:val="rowtabella0"/>
              <w:rPr>
                <w:color w:val="002060"/>
              </w:rPr>
            </w:pPr>
            <w:r w:rsidRPr="009447D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C1E5" w14:textId="77777777" w:rsidR="00843AC5" w:rsidRPr="009447DA" w:rsidRDefault="00843AC5" w:rsidP="004D13CE">
            <w:pPr>
              <w:pStyle w:val="rowtabella0"/>
              <w:jc w:val="center"/>
              <w:rPr>
                <w:color w:val="002060"/>
              </w:rPr>
            </w:pPr>
            <w:r w:rsidRPr="009447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64F4"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BABC"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8CD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3BE9"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61DE"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3DD1" w14:textId="77777777" w:rsidR="00843AC5" w:rsidRPr="009447DA" w:rsidRDefault="00843AC5" w:rsidP="004D13CE">
            <w:pPr>
              <w:pStyle w:val="rowtabella0"/>
              <w:jc w:val="center"/>
              <w:rPr>
                <w:color w:val="002060"/>
              </w:rPr>
            </w:pPr>
            <w:r w:rsidRPr="009447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4F4B"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DE51" w14:textId="77777777" w:rsidR="00843AC5" w:rsidRPr="009447DA" w:rsidRDefault="00843AC5" w:rsidP="004D13CE">
            <w:pPr>
              <w:pStyle w:val="rowtabella0"/>
              <w:jc w:val="center"/>
              <w:rPr>
                <w:color w:val="002060"/>
              </w:rPr>
            </w:pPr>
            <w:r w:rsidRPr="009447DA">
              <w:rPr>
                <w:color w:val="002060"/>
              </w:rPr>
              <w:t>0</w:t>
            </w:r>
          </w:p>
        </w:tc>
      </w:tr>
      <w:tr w:rsidR="00843AC5" w:rsidRPr="009447DA" w14:paraId="640BFDCA"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C0480" w14:textId="77777777" w:rsidR="00843AC5" w:rsidRPr="009447DA" w:rsidRDefault="00843AC5" w:rsidP="004D13CE">
            <w:pPr>
              <w:pStyle w:val="rowtabella0"/>
              <w:rPr>
                <w:color w:val="002060"/>
              </w:rPr>
            </w:pPr>
            <w:r w:rsidRPr="009447D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5EAA" w14:textId="77777777" w:rsidR="00843AC5" w:rsidRPr="009447DA" w:rsidRDefault="00843AC5" w:rsidP="004D13CE">
            <w:pPr>
              <w:pStyle w:val="rowtabella0"/>
              <w:jc w:val="center"/>
              <w:rPr>
                <w:color w:val="002060"/>
              </w:rPr>
            </w:pPr>
            <w:r w:rsidRPr="009447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9A7E"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9BA0"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50B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808A"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D6D1" w14:textId="77777777" w:rsidR="00843AC5" w:rsidRPr="009447DA" w:rsidRDefault="00843AC5" w:rsidP="004D13CE">
            <w:pPr>
              <w:pStyle w:val="rowtabella0"/>
              <w:jc w:val="center"/>
              <w:rPr>
                <w:color w:val="002060"/>
              </w:rPr>
            </w:pPr>
            <w:r w:rsidRPr="009447D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01F7" w14:textId="77777777" w:rsidR="00843AC5" w:rsidRPr="009447DA" w:rsidRDefault="00843AC5" w:rsidP="004D13CE">
            <w:pPr>
              <w:pStyle w:val="rowtabella0"/>
              <w:jc w:val="center"/>
              <w:rPr>
                <w:color w:val="002060"/>
              </w:rPr>
            </w:pPr>
            <w:r w:rsidRPr="009447D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4C1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6687" w14:textId="77777777" w:rsidR="00843AC5" w:rsidRPr="009447DA" w:rsidRDefault="00843AC5" w:rsidP="004D13CE">
            <w:pPr>
              <w:pStyle w:val="rowtabella0"/>
              <w:jc w:val="center"/>
              <w:rPr>
                <w:color w:val="002060"/>
              </w:rPr>
            </w:pPr>
            <w:r w:rsidRPr="009447DA">
              <w:rPr>
                <w:color w:val="002060"/>
              </w:rPr>
              <w:t>0</w:t>
            </w:r>
          </w:p>
        </w:tc>
      </w:tr>
      <w:tr w:rsidR="00843AC5" w:rsidRPr="009447DA" w14:paraId="60DFE57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429CB" w14:textId="77777777" w:rsidR="00843AC5" w:rsidRPr="009447DA" w:rsidRDefault="00843AC5" w:rsidP="004D13CE">
            <w:pPr>
              <w:pStyle w:val="rowtabella0"/>
              <w:rPr>
                <w:color w:val="002060"/>
              </w:rPr>
            </w:pPr>
            <w:r w:rsidRPr="009447D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2172"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DDF1"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43FD"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07CA"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CA23"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A75D" w14:textId="77777777" w:rsidR="00843AC5" w:rsidRPr="009447DA" w:rsidRDefault="00843AC5" w:rsidP="004D13CE">
            <w:pPr>
              <w:pStyle w:val="rowtabella0"/>
              <w:jc w:val="center"/>
              <w:rPr>
                <w:color w:val="002060"/>
              </w:rPr>
            </w:pPr>
            <w:r w:rsidRPr="009447D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5E00" w14:textId="77777777" w:rsidR="00843AC5" w:rsidRPr="009447DA" w:rsidRDefault="00843AC5" w:rsidP="004D13CE">
            <w:pPr>
              <w:pStyle w:val="rowtabella0"/>
              <w:jc w:val="center"/>
              <w:rPr>
                <w:color w:val="002060"/>
              </w:rPr>
            </w:pPr>
            <w:r w:rsidRPr="009447D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D6DA" w14:textId="77777777" w:rsidR="00843AC5" w:rsidRPr="009447DA" w:rsidRDefault="00843AC5" w:rsidP="004D13CE">
            <w:pPr>
              <w:pStyle w:val="rowtabella0"/>
              <w:jc w:val="center"/>
              <w:rPr>
                <w:color w:val="002060"/>
              </w:rPr>
            </w:pPr>
            <w:r w:rsidRPr="009447D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5386" w14:textId="77777777" w:rsidR="00843AC5" w:rsidRPr="009447DA" w:rsidRDefault="00843AC5" w:rsidP="004D13CE">
            <w:pPr>
              <w:pStyle w:val="rowtabella0"/>
              <w:jc w:val="center"/>
              <w:rPr>
                <w:color w:val="002060"/>
              </w:rPr>
            </w:pPr>
            <w:r w:rsidRPr="009447DA">
              <w:rPr>
                <w:color w:val="002060"/>
              </w:rPr>
              <w:t>0</w:t>
            </w:r>
          </w:p>
        </w:tc>
      </w:tr>
      <w:tr w:rsidR="00843AC5" w:rsidRPr="009447DA" w14:paraId="6071DE7B"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3D3E4" w14:textId="77777777" w:rsidR="00843AC5" w:rsidRPr="009447DA" w:rsidRDefault="00843AC5" w:rsidP="004D13CE">
            <w:pPr>
              <w:pStyle w:val="rowtabella0"/>
              <w:rPr>
                <w:color w:val="002060"/>
              </w:rPr>
            </w:pPr>
            <w:r w:rsidRPr="009447D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7F62"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BD3B"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1FC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061C"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263B"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78E8" w14:textId="77777777" w:rsidR="00843AC5" w:rsidRPr="009447DA" w:rsidRDefault="00843AC5" w:rsidP="004D13CE">
            <w:pPr>
              <w:pStyle w:val="rowtabella0"/>
              <w:jc w:val="center"/>
              <w:rPr>
                <w:color w:val="002060"/>
              </w:rPr>
            </w:pPr>
            <w:r w:rsidRPr="009447D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1D18" w14:textId="77777777" w:rsidR="00843AC5" w:rsidRPr="009447DA" w:rsidRDefault="00843AC5" w:rsidP="004D13CE">
            <w:pPr>
              <w:pStyle w:val="rowtabella0"/>
              <w:jc w:val="center"/>
              <w:rPr>
                <w:color w:val="002060"/>
              </w:rPr>
            </w:pPr>
            <w:r w:rsidRPr="009447D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0020" w14:textId="77777777" w:rsidR="00843AC5" w:rsidRPr="009447DA" w:rsidRDefault="00843AC5" w:rsidP="004D13CE">
            <w:pPr>
              <w:pStyle w:val="rowtabella0"/>
              <w:jc w:val="center"/>
              <w:rPr>
                <w:color w:val="002060"/>
              </w:rPr>
            </w:pPr>
            <w:r w:rsidRPr="009447D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C6BB" w14:textId="77777777" w:rsidR="00843AC5" w:rsidRPr="009447DA" w:rsidRDefault="00843AC5" w:rsidP="004D13CE">
            <w:pPr>
              <w:pStyle w:val="rowtabella0"/>
              <w:jc w:val="center"/>
              <w:rPr>
                <w:color w:val="002060"/>
              </w:rPr>
            </w:pPr>
            <w:r w:rsidRPr="009447DA">
              <w:rPr>
                <w:color w:val="002060"/>
              </w:rPr>
              <w:t>0</w:t>
            </w:r>
          </w:p>
        </w:tc>
      </w:tr>
      <w:tr w:rsidR="00843AC5" w:rsidRPr="009447DA" w14:paraId="7DAFB956"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70F9EA" w14:textId="77777777" w:rsidR="00843AC5" w:rsidRPr="009447DA" w:rsidRDefault="00843AC5" w:rsidP="004D13CE">
            <w:pPr>
              <w:pStyle w:val="rowtabella0"/>
              <w:rPr>
                <w:color w:val="002060"/>
              </w:rPr>
            </w:pPr>
            <w:proofErr w:type="spellStart"/>
            <w:proofErr w:type="gramStart"/>
            <w:r w:rsidRPr="009447DA">
              <w:rPr>
                <w:color w:val="002060"/>
              </w:rPr>
              <w:t>sq.B</w:t>
            </w:r>
            <w:proofErr w:type="spellEnd"/>
            <w:proofErr w:type="gramEnd"/>
            <w:r w:rsidRPr="009447DA">
              <w:rPr>
                <w:color w:val="002060"/>
              </w:rPr>
              <w:t xml:space="preserve"> FIGHT BULLS </w:t>
            </w:r>
            <w:proofErr w:type="spellStart"/>
            <w:r w:rsidRPr="009447DA">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48B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1A177"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330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D42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E8D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4AF5"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847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1BB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64DA" w14:textId="77777777" w:rsidR="00843AC5" w:rsidRPr="009447DA" w:rsidRDefault="00843AC5" w:rsidP="004D13CE">
            <w:pPr>
              <w:pStyle w:val="rowtabella0"/>
              <w:jc w:val="center"/>
              <w:rPr>
                <w:color w:val="002060"/>
              </w:rPr>
            </w:pPr>
            <w:r w:rsidRPr="009447DA">
              <w:rPr>
                <w:color w:val="002060"/>
              </w:rPr>
              <w:t>0</w:t>
            </w:r>
          </w:p>
        </w:tc>
      </w:tr>
    </w:tbl>
    <w:p w14:paraId="596616A5" w14:textId="77777777" w:rsidR="00843AC5" w:rsidRDefault="00843AC5" w:rsidP="00843AC5">
      <w:pPr>
        <w:pStyle w:val="breakline"/>
        <w:rPr>
          <w:color w:val="002060"/>
        </w:rPr>
      </w:pPr>
    </w:p>
    <w:p w14:paraId="3C7FA244" w14:textId="77777777" w:rsidR="00843AC5" w:rsidRPr="00832C6A" w:rsidRDefault="00843AC5" w:rsidP="00843AC5">
      <w:pPr>
        <w:pStyle w:val="titoloprinc0"/>
        <w:rPr>
          <w:color w:val="002060"/>
        </w:rPr>
      </w:pPr>
      <w:r>
        <w:rPr>
          <w:color w:val="002060"/>
        </w:rPr>
        <w:t>PROGRAMMA GARE</w:t>
      </w:r>
    </w:p>
    <w:p w14:paraId="0780DAE1" w14:textId="77777777" w:rsidR="00843AC5" w:rsidRDefault="00843AC5" w:rsidP="00843AC5">
      <w:pPr>
        <w:pStyle w:val="breakline"/>
        <w:rPr>
          <w:rFonts w:eastAsiaTheme="minorEastAsia"/>
          <w:color w:val="002060"/>
        </w:rPr>
      </w:pPr>
    </w:p>
    <w:p w14:paraId="18F40B74" w14:textId="77777777" w:rsidR="00541601" w:rsidRPr="007B7BE7" w:rsidRDefault="00541601" w:rsidP="00541601">
      <w:pPr>
        <w:pStyle w:val="sottotitolocampionato10"/>
        <w:rPr>
          <w:color w:val="002060"/>
        </w:rPr>
      </w:pPr>
      <w:r w:rsidRPr="007B7BE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4"/>
        <w:gridCol w:w="385"/>
        <w:gridCol w:w="898"/>
        <w:gridCol w:w="1176"/>
        <w:gridCol w:w="1549"/>
        <w:gridCol w:w="1546"/>
      </w:tblGrid>
      <w:tr w:rsidR="00541601" w:rsidRPr="007B7BE7" w14:paraId="1E1AB7C2"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81B0F"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2F7F2"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EF586"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E0420"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10F6D"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8D3C"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BF8F6"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19761C52"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083E69" w14:textId="77777777" w:rsidR="00541601" w:rsidRPr="007B7BE7" w:rsidRDefault="00541601" w:rsidP="004D13CE">
            <w:pPr>
              <w:pStyle w:val="rowtabella0"/>
              <w:rPr>
                <w:color w:val="002060"/>
              </w:rPr>
            </w:pPr>
            <w:r w:rsidRPr="007B7BE7">
              <w:rPr>
                <w:color w:val="002060"/>
              </w:rPr>
              <w:t xml:space="preserve">AMICI DEL </w:t>
            </w:r>
            <w:proofErr w:type="spellStart"/>
            <w:r w:rsidRPr="007B7BE7">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EE6B6" w14:textId="77777777" w:rsidR="00541601" w:rsidRPr="007B7BE7" w:rsidRDefault="00541601" w:rsidP="004D13CE">
            <w:pPr>
              <w:pStyle w:val="rowtabella0"/>
              <w:rPr>
                <w:color w:val="002060"/>
              </w:rPr>
            </w:pPr>
            <w:r w:rsidRPr="007B7BE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5A02D"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E9079" w14:textId="77777777" w:rsidR="00541601" w:rsidRPr="007B7BE7" w:rsidRDefault="00541601" w:rsidP="004D13CE">
            <w:pPr>
              <w:pStyle w:val="rowtabella0"/>
              <w:rPr>
                <w:color w:val="002060"/>
              </w:rPr>
            </w:pPr>
            <w:r w:rsidRPr="007B7BE7">
              <w:rPr>
                <w:color w:val="002060"/>
              </w:rPr>
              <w:t>20/01/2024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95FA7" w14:textId="77777777" w:rsidR="00541601" w:rsidRPr="007B7BE7" w:rsidRDefault="00541601" w:rsidP="004D13CE">
            <w:pPr>
              <w:pStyle w:val="rowtabella0"/>
              <w:rPr>
                <w:color w:val="002060"/>
              </w:rPr>
            </w:pPr>
            <w:r w:rsidRPr="007B7BE7">
              <w:rPr>
                <w:color w:val="002060"/>
              </w:rPr>
              <w:t xml:space="preserve">5429 PAL.COM. </w:t>
            </w:r>
            <w:proofErr w:type="gramStart"/>
            <w:r w:rsidRPr="007B7BE7">
              <w:rPr>
                <w:color w:val="002060"/>
              </w:rPr>
              <w:t>S.MICHELE</w:t>
            </w:r>
            <w:proofErr w:type="gramEnd"/>
            <w:r w:rsidRPr="007B7BE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76083" w14:textId="77777777" w:rsidR="00541601" w:rsidRPr="007B7BE7" w:rsidRDefault="00541601" w:rsidP="004D13CE">
            <w:pPr>
              <w:pStyle w:val="rowtabella0"/>
              <w:rPr>
                <w:color w:val="002060"/>
              </w:rPr>
            </w:pPr>
            <w:r w:rsidRPr="007B7BE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E4912" w14:textId="77777777" w:rsidR="00541601" w:rsidRPr="007B7BE7" w:rsidRDefault="00541601" w:rsidP="004D13CE">
            <w:pPr>
              <w:pStyle w:val="rowtabella0"/>
              <w:rPr>
                <w:color w:val="002060"/>
              </w:rPr>
            </w:pPr>
            <w:r w:rsidRPr="007B7BE7">
              <w:rPr>
                <w:color w:val="002060"/>
              </w:rPr>
              <w:t>VIA LORETO</w:t>
            </w:r>
          </w:p>
        </w:tc>
      </w:tr>
      <w:tr w:rsidR="00541601" w:rsidRPr="007B7BE7" w14:paraId="3EA998E9"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293507" w14:textId="77777777" w:rsidR="00541601" w:rsidRPr="007B7BE7" w:rsidRDefault="00541601" w:rsidP="004D13CE">
            <w:pPr>
              <w:pStyle w:val="rowtabella0"/>
              <w:rPr>
                <w:color w:val="002060"/>
              </w:rPr>
            </w:pPr>
            <w:r w:rsidRPr="007B7BE7">
              <w:rPr>
                <w:color w:val="002060"/>
              </w:rPr>
              <w:t xml:space="preserve">AUDAX 1970 </w:t>
            </w:r>
            <w:proofErr w:type="gramStart"/>
            <w:r w:rsidRPr="007B7BE7">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E43312" w14:textId="77777777" w:rsidR="00541601" w:rsidRPr="007B7BE7" w:rsidRDefault="00541601" w:rsidP="004D13CE">
            <w:pPr>
              <w:pStyle w:val="rowtabella0"/>
              <w:rPr>
                <w:color w:val="002060"/>
              </w:rPr>
            </w:pPr>
            <w:r w:rsidRPr="007B7BE7">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81819"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1159C4" w14:textId="77777777" w:rsidR="00541601" w:rsidRPr="007B7BE7" w:rsidRDefault="00541601" w:rsidP="004D13CE">
            <w:pPr>
              <w:pStyle w:val="rowtabella0"/>
              <w:rPr>
                <w:color w:val="002060"/>
              </w:rPr>
            </w:pPr>
            <w:r w:rsidRPr="007B7BE7">
              <w:rPr>
                <w:color w:val="002060"/>
              </w:rPr>
              <w:t>20/01/2024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D7025" w14:textId="77777777" w:rsidR="00541601" w:rsidRPr="007B7BE7" w:rsidRDefault="00541601" w:rsidP="004D13CE">
            <w:pPr>
              <w:pStyle w:val="rowtabella0"/>
              <w:rPr>
                <w:color w:val="002060"/>
              </w:rPr>
            </w:pPr>
            <w:r w:rsidRPr="007B7BE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B42146" w14:textId="77777777" w:rsidR="00541601" w:rsidRPr="007B7BE7" w:rsidRDefault="00541601" w:rsidP="004D13CE">
            <w:pPr>
              <w:pStyle w:val="rowtabella0"/>
              <w:rPr>
                <w:color w:val="002060"/>
              </w:rPr>
            </w:pPr>
            <w:r w:rsidRPr="007B7BE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D2822" w14:textId="77777777" w:rsidR="00541601" w:rsidRPr="007B7BE7" w:rsidRDefault="00541601" w:rsidP="004D13CE">
            <w:pPr>
              <w:pStyle w:val="rowtabella0"/>
              <w:rPr>
                <w:color w:val="002060"/>
              </w:rPr>
            </w:pPr>
            <w:r w:rsidRPr="007B7BE7">
              <w:rPr>
                <w:color w:val="002060"/>
              </w:rPr>
              <w:t>VIA ANTONIO ROSMINI 22/B</w:t>
            </w:r>
          </w:p>
        </w:tc>
      </w:tr>
      <w:tr w:rsidR="00541601" w:rsidRPr="007B7BE7" w14:paraId="448AFE5A"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5C0674" w14:textId="77777777" w:rsidR="00541601" w:rsidRPr="007B7BE7" w:rsidRDefault="00541601" w:rsidP="004D13CE">
            <w:pPr>
              <w:pStyle w:val="rowtabella0"/>
              <w:rPr>
                <w:color w:val="002060"/>
              </w:rPr>
            </w:pPr>
            <w:r w:rsidRPr="007B7BE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704184" w14:textId="77777777" w:rsidR="00541601" w:rsidRPr="007B7BE7" w:rsidRDefault="00541601" w:rsidP="004D13CE">
            <w:pPr>
              <w:pStyle w:val="rowtabella0"/>
              <w:rPr>
                <w:color w:val="002060"/>
              </w:rPr>
            </w:pPr>
            <w:r w:rsidRPr="007B7BE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8E59B1"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3B4FE" w14:textId="77777777" w:rsidR="00541601" w:rsidRPr="007B7BE7" w:rsidRDefault="00541601" w:rsidP="004D13CE">
            <w:pPr>
              <w:pStyle w:val="rowtabella0"/>
              <w:rPr>
                <w:color w:val="002060"/>
              </w:rPr>
            </w:pPr>
            <w:r w:rsidRPr="007B7BE7">
              <w:rPr>
                <w:color w:val="002060"/>
              </w:rPr>
              <w:t>20/01/2024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133802" w14:textId="77777777" w:rsidR="00541601" w:rsidRPr="007B7BE7" w:rsidRDefault="00541601" w:rsidP="004D13CE">
            <w:pPr>
              <w:pStyle w:val="rowtabella0"/>
              <w:rPr>
                <w:color w:val="002060"/>
              </w:rPr>
            </w:pPr>
            <w:r w:rsidRPr="007B7BE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8865C" w14:textId="77777777" w:rsidR="00541601" w:rsidRPr="007B7BE7" w:rsidRDefault="00541601" w:rsidP="004D13CE">
            <w:pPr>
              <w:pStyle w:val="rowtabella0"/>
              <w:rPr>
                <w:color w:val="002060"/>
              </w:rPr>
            </w:pPr>
            <w:r w:rsidRPr="007B7BE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2744E5" w14:textId="77777777" w:rsidR="00541601" w:rsidRPr="007B7BE7" w:rsidRDefault="00541601" w:rsidP="004D13CE">
            <w:pPr>
              <w:pStyle w:val="rowtabella0"/>
              <w:rPr>
                <w:color w:val="002060"/>
              </w:rPr>
            </w:pPr>
            <w:r w:rsidRPr="007B7BE7">
              <w:rPr>
                <w:color w:val="002060"/>
              </w:rPr>
              <w:t>VIA ROSSINI</w:t>
            </w:r>
          </w:p>
        </w:tc>
      </w:tr>
      <w:tr w:rsidR="00541601" w:rsidRPr="007B7BE7" w14:paraId="385D16C3"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C9199" w14:textId="77777777" w:rsidR="00541601" w:rsidRPr="007B7BE7" w:rsidRDefault="00541601" w:rsidP="004D13CE">
            <w:pPr>
              <w:pStyle w:val="rowtabella0"/>
              <w:rPr>
                <w:color w:val="002060"/>
              </w:rPr>
            </w:pPr>
            <w:r w:rsidRPr="007B7BE7">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A5853" w14:textId="77777777" w:rsidR="00541601" w:rsidRPr="007B7BE7" w:rsidRDefault="00541601" w:rsidP="004D13CE">
            <w:pPr>
              <w:pStyle w:val="rowtabella0"/>
              <w:rPr>
                <w:color w:val="002060"/>
              </w:rPr>
            </w:pPr>
            <w:r w:rsidRPr="007B7BE7">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B356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C94AB" w14:textId="77777777" w:rsidR="00541601" w:rsidRPr="007B7BE7" w:rsidRDefault="00541601" w:rsidP="004D13CE">
            <w:pPr>
              <w:pStyle w:val="rowtabella0"/>
              <w:rPr>
                <w:color w:val="002060"/>
              </w:rPr>
            </w:pPr>
            <w:r w:rsidRPr="007B7BE7">
              <w:rPr>
                <w:color w:val="002060"/>
              </w:rPr>
              <w:t>20/01/2024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065AC" w14:textId="77777777" w:rsidR="00541601" w:rsidRPr="007B7BE7" w:rsidRDefault="00541601" w:rsidP="004D13CE">
            <w:pPr>
              <w:pStyle w:val="rowtabella0"/>
              <w:rPr>
                <w:color w:val="002060"/>
              </w:rPr>
            </w:pPr>
            <w:r w:rsidRPr="007B7BE7">
              <w:rPr>
                <w:color w:val="002060"/>
              </w:rPr>
              <w:t xml:space="preserve">5454 </w:t>
            </w:r>
            <w:proofErr w:type="gramStart"/>
            <w:r w:rsidRPr="007B7BE7">
              <w:rPr>
                <w:color w:val="002060"/>
              </w:rPr>
              <w:t>C.COPERTO</w:t>
            </w:r>
            <w:proofErr w:type="gramEnd"/>
            <w:r w:rsidRPr="007B7BE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95393" w14:textId="77777777" w:rsidR="00541601" w:rsidRPr="007B7BE7" w:rsidRDefault="00541601" w:rsidP="004D13CE">
            <w:pPr>
              <w:pStyle w:val="rowtabella0"/>
              <w:rPr>
                <w:color w:val="002060"/>
              </w:rPr>
            </w:pPr>
            <w:r w:rsidRPr="007B7BE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7EAF2" w14:textId="77777777" w:rsidR="00541601" w:rsidRPr="007B7BE7" w:rsidRDefault="00541601" w:rsidP="004D13CE">
            <w:pPr>
              <w:pStyle w:val="rowtabella0"/>
              <w:rPr>
                <w:color w:val="002060"/>
              </w:rPr>
            </w:pPr>
            <w:r w:rsidRPr="007B7BE7">
              <w:rPr>
                <w:color w:val="002060"/>
              </w:rPr>
              <w:t>VIA VILLA TOMBARI</w:t>
            </w:r>
          </w:p>
        </w:tc>
      </w:tr>
    </w:tbl>
    <w:p w14:paraId="663F104D" w14:textId="77777777" w:rsidR="00541601" w:rsidRPr="007B7BE7" w:rsidRDefault="00541601" w:rsidP="00541601">
      <w:pPr>
        <w:pStyle w:val="breakline"/>
        <w:rPr>
          <w:rFonts w:eastAsiaTheme="minorEastAsia"/>
          <w:color w:val="002060"/>
        </w:rPr>
      </w:pPr>
    </w:p>
    <w:p w14:paraId="1C615588" w14:textId="77777777" w:rsidR="00541601" w:rsidRPr="007B7BE7" w:rsidRDefault="00541601" w:rsidP="00541601">
      <w:pPr>
        <w:pStyle w:val="breakline"/>
        <w:rPr>
          <w:color w:val="002060"/>
        </w:rPr>
      </w:pPr>
    </w:p>
    <w:p w14:paraId="5D1B0A09" w14:textId="77777777" w:rsidR="00541601" w:rsidRPr="007B7BE7" w:rsidRDefault="00541601" w:rsidP="00541601">
      <w:pPr>
        <w:pStyle w:val="breakline"/>
        <w:rPr>
          <w:color w:val="002060"/>
        </w:rPr>
      </w:pPr>
    </w:p>
    <w:p w14:paraId="715CEDFB" w14:textId="77777777" w:rsidR="00541601" w:rsidRPr="007B7BE7" w:rsidRDefault="00541601" w:rsidP="00541601">
      <w:pPr>
        <w:pStyle w:val="sottotitolocampionato10"/>
        <w:rPr>
          <w:color w:val="002060"/>
        </w:rPr>
      </w:pPr>
      <w:r w:rsidRPr="007B7BE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541601" w:rsidRPr="007B7BE7" w14:paraId="23DD9EF6"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2B9E9"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2DFB5"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D0835"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0B0FF"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2F503"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E4DC8"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AB564"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1CA37972"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2810D9" w14:textId="77777777" w:rsidR="00541601" w:rsidRPr="007B7BE7" w:rsidRDefault="00541601" w:rsidP="004D13CE">
            <w:pPr>
              <w:pStyle w:val="rowtabella0"/>
              <w:rPr>
                <w:color w:val="002060"/>
              </w:rPr>
            </w:pPr>
            <w:r w:rsidRPr="007B7BE7">
              <w:rPr>
                <w:color w:val="002060"/>
              </w:rPr>
              <w:t>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B0145" w14:textId="77777777" w:rsidR="00541601" w:rsidRPr="007B7BE7" w:rsidRDefault="00541601" w:rsidP="004D13CE">
            <w:pPr>
              <w:pStyle w:val="rowtabella0"/>
              <w:rPr>
                <w:color w:val="002060"/>
              </w:rPr>
            </w:pPr>
            <w:r w:rsidRPr="007B7BE7">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C5C8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6842E" w14:textId="77777777" w:rsidR="00541601" w:rsidRPr="007B7BE7" w:rsidRDefault="00541601" w:rsidP="004D13CE">
            <w:pPr>
              <w:pStyle w:val="rowtabella0"/>
              <w:rPr>
                <w:color w:val="002060"/>
              </w:rPr>
            </w:pPr>
            <w:r w:rsidRPr="007B7BE7">
              <w:rPr>
                <w:color w:val="002060"/>
              </w:rPr>
              <w:t>18/01/2024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9AA15" w14:textId="77777777" w:rsidR="00541601" w:rsidRPr="007B7BE7" w:rsidRDefault="00541601" w:rsidP="004D13CE">
            <w:pPr>
              <w:pStyle w:val="rowtabella0"/>
              <w:rPr>
                <w:color w:val="002060"/>
              </w:rPr>
            </w:pPr>
            <w:r w:rsidRPr="007B7BE7">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ECB83" w14:textId="77777777" w:rsidR="00541601" w:rsidRPr="007B7BE7" w:rsidRDefault="00541601" w:rsidP="004D13CE">
            <w:pPr>
              <w:pStyle w:val="rowtabella0"/>
              <w:rPr>
                <w:color w:val="002060"/>
              </w:rPr>
            </w:pPr>
            <w:r w:rsidRPr="007B7BE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218F0" w14:textId="77777777" w:rsidR="00541601" w:rsidRPr="007B7BE7" w:rsidRDefault="00541601" w:rsidP="004D13CE">
            <w:pPr>
              <w:pStyle w:val="rowtabella0"/>
              <w:rPr>
                <w:color w:val="002060"/>
              </w:rPr>
            </w:pPr>
            <w:r w:rsidRPr="007B7BE7">
              <w:rPr>
                <w:color w:val="002060"/>
              </w:rPr>
              <w:t>VIA DEI TESSITORI</w:t>
            </w:r>
          </w:p>
        </w:tc>
      </w:tr>
      <w:tr w:rsidR="00541601" w:rsidRPr="007B7BE7" w14:paraId="1D7623E1"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76BE1D" w14:textId="77777777" w:rsidR="00541601" w:rsidRPr="007B7BE7" w:rsidRDefault="00541601" w:rsidP="004D13CE">
            <w:pPr>
              <w:pStyle w:val="rowtabella0"/>
              <w:rPr>
                <w:color w:val="002060"/>
              </w:rPr>
            </w:pPr>
            <w:r w:rsidRPr="007B7BE7">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68451C" w14:textId="77777777" w:rsidR="00541601" w:rsidRPr="007B7BE7" w:rsidRDefault="00541601" w:rsidP="004D13CE">
            <w:pPr>
              <w:pStyle w:val="rowtabella0"/>
              <w:rPr>
                <w:color w:val="002060"/>
              </w:rPr>
            </w:pPr>
            <w:r w:rsidRPr="007B7BE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303690"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AA01AA" w14:textId="77777777" w:rsidR="00541601" w:rsidRPr="007B7BE7" w:rsidRDefault="00541601" w:rsidP="004D13CE">
            <w:pPr>
              <w:pStyle w:val="rowtabella0"/>
              <w:rPr>
                <w:color w:val="002060"/>
              </w:rPr>
            </w:pPr>
            <w:r w:rsidRPr="007B7BE7">
              <w:rPr>
                <w:color w:val="002060"/>
              </w:rPr>
              <w:t>20/01/2024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0E97F3" w14:textId="77777777" w:rsidR="00541601" w:rsidRPr="007B7BE7" w:rsidRDefault="00541601" w:rsidP="004D13CE">
            <w:pPr>
              <w:pStyle w:val="rowtabella0"/>
              <w:rPr>
                <w:color w:val="002060"/>
              </w:rPr>
            </w:pPr>
            <w:r w:rsidRPr="007B7BE7">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7F9CE" w14:textId="77777777" w:rsidR="00541601" w:rsidRPr="007B7BE7" w:rsidRDefault="00541601" w:rsidP="004D13CE">
            <w:pPr>
              <w:pStyle w:val="rowtabella0"/>
              <w:rPr>
                <w:color w:val="002060"/>
              </w:rPr>
            </w:pPr>
            <w:r w:rsidRPr="007B7B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713F9" w14:textId="77777777" w:rsidR="00541601" w:rsidRPr="007B7BE7" w:rsidRDefault="00541601" w:rsidP="004D13CE">
            <w:pPr>
              <w:pStyle w:val="rowtabella0"/>
              <w:rPr>
                <w:color w:val="002060"/>
              </w:rPr>
            </w:pPr>
            <w:r w:rsidRPr="007B7BE7">
              <w:rPr>
                <w:color w:val="002060"/>
              </w:rPr>
              <w:t>VIA GROTTE DI POSATORA 19/A</w:t>
            </w:r>
          </w:p>
        </w:tc>
      </w:tr>
      <w:tr w:rsidR="00541601" w:rsidRPr="007B7BE7" w14:paraId="654E6315"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4B4235" w14:textId="77777777" w:rsidR="00541601" w:rsidRPr="007B7BE7" w:rsidRDefault="00541601" w:rsidP="004D13CE">
            <w:pPr>
              <w:pStyle w:val="rowtabella0"/>
              <w:rPr>
                <w:color w:val="002060"/>
              </w:rPr>
            </w:pPr>
            <w:r w:rsidRPr="007B7BE7">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7D26E" w14:textId="77777777" w:rsidR="00541601" w:rsidRPr="007B7BE7" w:rsidRDefault="00541601" w:rsidP="004D13CE">
            <w:pPr>
              <w:pStyle w:val="rowtabella0"/>
              <w:rPr>
                <w:color w:val="002060"/>
              </w:rPr>
            </w:pPr>
            <w:r w:rsidRPr="007B7BE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90A45F"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EA542" w14:textId="77777777" w:rsidR="00541601" w:rsidRPr="007B7BE7" w:rsidRDefault="00541601" w:rsidP="004D13CE">
            <w:pPr>
              <w:pStyle w:val="rowtabella0"/>
              <w:rPr>
                <w:color w:val="002060"/>
              </w:rPr>
            </w:pPr>
            <w:r w:rsidRPr="007B7BE7">
              <w:rPr>
                <w:color w:val="002060"/>
              </w:rPr>
              <w:t>20/01/2024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6992A" w14:textId="77777777" w:rsidR="00541601" w:rsidRPr="007B7BE7" w:rsidRDefault="00541601" w:rsidP="004D13CE">
            <w:pPr>
              <w:pStyle w:val="rowtabella0"/>
              <w:rPr>
                <w:color w:val="002060"/>
              </w:rPr>
            </w:pPr>
            <w:r w:rsidRPr="007B7BE7">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E9EF9" w14:textId="77777777" w:rsidR="00541601" w:rsidRPr="007B7BE7" w:rsidRDefault="00541601" w:rsidP="004D13CE">
            <w:pPr>
              <w:pStyle w:val="rowtabella0"/>
              <w:rPr>
                <w:color w:val="002060"/>
              </w:rPr>
            </w:pPr>
            <w:r w:rsidRPr="007B7B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59192" w14:textId="77777777" w:rsidR="00541601" w:rsidRPr="007B7BE7" w:rsidRDefault="00541601" w:rsidP="004D13CE">
            <w:pPr>
              <w:pStyle w:val="rowtabella0"/>
              <w:rPr>
                <w:color w:val="002060"/>
              </w:rPr>
            </w:pPr>
            <w:r w:rsidRPr="007B7BE7">
              <w:rPr>
                <w:color w:val="002060"/>
              </w:rPr>
              <w:t>VIA ZANNONI</w:t>
            </w:r>
          </w:p>
        </w:tc>
      </w:tr>
      <w:tr w:rsidR="00541601" w:rsidRPr="007B7BE7" w14:paraId="10FF7DDF"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3BFCB1" w14:textId="77777777" w:rsidR="00541601" w:rsidRPr="007B7BE7" w:rsidRDefault="00541601" w:rsidP="004D13CE">
            <w:pPr>
              <w:pStyle w:val="rowtabella0"/>
              <w:rPr>
                <w:color w:val="002060"/>
              </w:rPr>
            </w:pPr>
            <w:r w:rsidRPr="007B7BE7">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9C089" w14:textId="77777777" w:rsidR="00541601" w:rsidRPr="007B7BE7" w:rsidRDefault="00541601" w:rsidP="004D13CE">
            <w:pPr>
              <w:pStyle w:val="rowtabella0"/>
              <w:rPr>
                <w:color w:val="002060"/>
              </w:rPr>
            </w:pPr>
            <w:r w:rsidRPr="007B7BE7">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BFE04"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CCCC6" w14:textId="77777777" w:rsidR="00541601" w:rsidRPr="007B7BE7" w:rsidRDefault="00541601" w:rsidP="004D13CE">
            <w:pPr>
              <w:pStyle w:val="rowtabella0"/>
              <w:rPr>
                <w:color w:val="002060"/>
              </w:rPr>
            </w:pPr>
            <w:r w:rsidRPr="007B7BE7">
              <w:rPr>
                <w:color w:val="002060"/>
              </w:rPr>
              <w:t>20/01/2024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8A24B" w14:textId="77777777" w:rsidR="00541601" w:rsidRPr="007B7BE7" w:rsidRDefault="00541601" w:rsidP="004D13CE">
            <w:pPr>
              <w:pStyle w:val="rowtabella0"/>
              <w:rPr>
                <w:color w:val="002060"/>
              </w:rPr>
            </w:pPr>
            <w:r w:rsidRPr="007B7BE7">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6F355" w14:textId="77777777" w:rsidR="00541601" w:rsidRPr="007B7BE7" w:rsidRDefault="00541601" w:rsidP="004D13CE">
            <w:pPr>
              <w:pStyle w:val="rowtabella0"/>
              <w:rPr>
                <w:color w:val="002060"/>
              </w:rPr>
            </w:pPr>
            <w:r w:rsidRPr="007B7BE7">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1E6CA" w14:textId="77777777" w:rsidR="00541601" w:rsidRPr="007B7BE7" w:rsidRDefault="00541601" w:rsidP="004D13CE">
            <w:pPr>
              <w:pStyle w:val="rowtabella0"/>
              <w:rPr>
                <w:color w:val="002060"/>
              </w:rPr>
            </w:pPr>
            <w:r w:rsidRPr="007B7BE7">
              <w:rPr>
                <w:color w:val="002060"/>
              </w:rPr>
              <w:t>VIA ALESSANDRO MANZONI</w:t>
            </w:r>
          </w:p>
        </w:tc>
      </w:tr>
    </w:tbl>
    <w:p w14:paraId="348C871D" w14:textId="77777777" w:rsidR="00541601" w:rsidRPr="007B7BE7" w:rsidRDefault="00541601" w:rsidP="00541601">
      <w:pPr>
        <w:pStyle w:val="breakline"/>
        <w:rPr>
          <w:rFonts w:eastAsiaTheme="minorEastAsia"/>
          <w:color w:val="002060"/>
        </w:rPr>
      </w:pPr>
    </w:p>
    <w:p w14:paraId="0E2838BB" w14:textId="77777777" w:rsidR="00541601" w:rsidRPr="007B7BE7" w:rsidRDefault="00541601" w:rsidP="00541601">
      <w:pPr>
        <w:pStyle w:val="breakline"/>
        <w:rPr>
          <w:color w:val="002060"/>
        </w:rPr>
      </w:pPr>
    </w:p>
    <w:p w14:paraId="38152591" w14:textId="77777777" w:rsidR="00541601" w:rsidRPr="007B7BE7" w:rsidRDefault="00541601" w:rsidP="00541601">
      <w:pPr>
        <w:pStyle w:val="breakline"/>
        <w:rPr>
          <w:color w:val="002060"/>
        </w:rPr>
      </w:pPr>
    </w:p>
    <w:p w14:paraId="1E4EF808" w14:textId="77777777" w:rsidR="00541601" w:rsidRPr="007B7BE7" w:rsidRDefault="00541601" w:rsidP="00541601">
      <w:pPr>
        <w:pStyle w:val="sottotitolocampionato10"/>
        <w:rPr>
          <w:color w:val="002060"/>
        </w:rPr>
      </w:pPr>
      <w:r w:rsidRPr="007B7BE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541601" w:rsidRPr="007B7BE7" w14:paraId="6FF708D4"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E01E7"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BE133"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B12AF"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87D0B"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1F50C"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2B655"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9C713"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541E92B3"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AA08D" w14:textId="77777777" w:rsidR="00541601" w:rsidRPr="007B7BE7" w:rsidRDefault="00541601" w:rsidP="004D13CE">
            <w:pPr>
              <w:pStyle w:val="rowtabella0"/>
              <w:rPr>
                <w:color w:val="002060"/>
              </w:rPr>
            </w:pPr>
            <w:r w:rsidRPr="007B7BE7">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E4505" w14:textId="77777777" w:rsidR="00541601" w:rsidRPr="007B7BE7" w:rsidRDefault="00541601" w:rsidP="004D13CE">
            <w:pPr>
              <w:pStyle w:val="rowtabella0"/>
              <w:rPr>
                <w:color w:val="002060"/>
              </w:rPr>
            </w:pPr>
            <w:r w:rsidRPr="007B7BE7">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ABE22"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D1F15" w14:textId="77777777" w:rsidR="00541601" w:rsidRPr="007B7BE7" w:rsidRDefault="00541601" w:rsidP="004D13CE">
            <w:pPr>
              <w:pStyle w:val="rowtabella0"/>
              <w:rPr>
                <w:color w:val="002060"/>
              </w:rPr>
            </w:pPr>
            <w:r w:rsidRPr="007B7BE7">
              <w:rPr>
                <w:color w:val="002060"/>
              </w:rPr>
              <w:t>20/01/2024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E1E80" w14:textId="77777777" w:rsidR="00541601" w:rsidRPr="007B7BE7" w:rsidRDefault="00541601" w:rsidP="004D13CE">
            <w:pPr>
              <w:pStyle w:val="rowtabella0"/>
              <w:rPr>
                <w:color w:val="002060"/>
              </w:rPr>
            </w:pPr>
            <w:r w:rsidRPr="007B7BE7">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50558" w14:textId="77777777" w:rsidR="00541601" w:rsidRPr="007B7BE7" w:rsidRDefault="00541601" w:rsidP="004D13CE">
            <w:pPr>
              <w:pStyle w:val="rowtabella0"/>
              <w:rPr>
                <w:color w:val="002060"/>
              </w:rPr>
            </w:pPr>
            <w:r w:rsidRPr="007B7BE7">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AD51C"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S.VITTORIA</w:t>
            </w:r>
            <w:proofErr w:type="gramEnd"/>
            <w:r w:rsidRPr="007B7BE7">
              <w:rPr>
                <w:color w:val="002060"/>
              </w:rPr>
              <w:t>, 5</w:t>
            </w:r>
          </w:p>
        </w:tc>
      </w:tr>
      <w:tr w:rsidR="00541601" w:rsidRPr="007B7BE7" w14:paraId="1100C983"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EEBCB6" w14:textId="77777777" w:rsidR="00541601" w:rsidRPr="007B7BE7" w:rsidRDefault="00541601" w:rsidP="004D13CE">
            <w:pPr>
              <w:pStyle w:val="rowtabella0"/>
              <w:rPr>
                <w:color w:val="002060"/>
              </w:rPr>
            </w:pPr>
            <w:r w:rsidRPr="007B7BE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A6A3B" w14:textId="77777777" w:rsidR="00541601" w:rsidRPr="007B7BE7" w:rsidRDefault="00541601" w:rsidP="004D13CE">
            <w:pPr>
              <w:pStyle w:val="rowtabella0"/>
              <w:rPr>
                <w:color w:val="002060"/>
              </w:rPr>
            </w:pPr>
            <w:r w:rsidRPr="007B7BE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5A4AA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EEADC0" w14:textId="77777777" w:rsidR="00541601" w:rsidRPr="007B7BE7" w:rsidRDefault="00541601" w:rsidP="004D13CE">
            <w:pPr>
              <w:pStyle w:val="rowtabella0"/>
              <w:rPr>
                <w:color w:val="002060"/>
              </w:rPr>
            </w:pPr>
            <w:r w:rsidRPr="007B7BE7">
              <w:rPr>
                <w:color w:val="002060"/>
              </w:rPr>
              <w:t>20/01/2024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8C8AB9" w14:textId="77777777" w:rsidR="00541601" w:rsidRPr="007B7BE7" w:rsidRDefault="00541601" w:rsidP="004D13CE">
            <w:pPr>
              <w:pStyle w:val="rowtabella0"/>
              <w:rPr>
                <w:color w:val="002060"/>
              </w:rPr>
            </w:pPr>
            <w:r w:rsidRPr="007B7BE7">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2AB4D" w14:textId="77777777" w:rsidR="00541601" w:rsidRPr="007B7BE7" w:rsidRDefault="00541601" w:rsidP="004D13CE">
            <w:pPr>
              <w:pStyle w:val="rowtabella0"/>
              <w:rPr>
                <w:color w:val="002060"/>
              </w:rPr>
            </w:pPr>
            <w:r w:rsidRPr="007B7BE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2AFD9" w14:textId="77777777" w:rsidR="00541601" w:rsidRPr="007B7BE7" w:rsidRDefault="00541601" w:rsidP="004D13CE">
            <w:pPr>
              <w:pStyle w:val="rowtabella0"/>
              <w:rPr>
                <w:color w:val="002060"/>
              </w:rPr>
            </w:pPr>
            <w:r w:rsidRPr="007B7BE7">
              <w:rPr>
                <w:color w:val="002060"/>
              </w:rPr>
              <w:t>VIA LUDOVICO SCARFIOTTI</w:t>
            </w:r>
          </w:p>
        </w:tc>
      </w:tr>
      <w:tr w:rsidR="00541601" w:rsidRPr="007B7BE7" w14:paraId="41D6BDF6"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3F6A79" w14:textId="77777777" w:rsidR="00541601" w:rsidRPr="007B7BE7" w:rsidRDefault="00541601" w:rsidP="004D13CE">
            <w:pPr>
              <w:pStyle w:val="rowtabella0"/>
              <w:rPr>
                <w:color w:val="002060"/>
              </w:rPr>
            </w:pPr>
            <w:r w:rsidRPr="007B7BE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E49387" w14:textId="77777777" w:rsidR="00541601" w:rsidRPr="007B7BE7" w:rsidRDefault="00541601" w:rsidP="004D13CE">
            <w:pPr>
              <w:pStyle w:val="rowtabella0"/>
              <w:rPr>
                <w:color w:val="002060"/>
              </w:rPr>
            </w:pPr>
            <w:r w:rsidRPr="007B7BE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C6747"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2E257" w14:textId="77777777" w:rsidR="00541601" w:rsidRPr="007B7BE7" w:rsidRDefault="00541601" w:rsidP="004D13CE">
            <w:pPr>
              <w:pStyle w:val="rowtabella0"/>
              <w:rPr>
                <w:color w:val="002060"/>
              </w:rPr>
            </w:pPr>
            <w:r w:rsidRPr="007B7BE7">
              <w:rPr>
                <w:color w:val="002060"/>
              </w:rPr>
              <w:t>21/01/2024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81EB64" w14:textId="77777777" w:rsidR="00541601" w:rsidRPr="007B7BE7" w:rsidRDefault="00541601" w:rsidP="004D13CE">
            <w:pPr>
              <w:pStyle w:val="rowtabella0"/>
              <w:rPr>
                <w:color w:val="002060"/>
              </w:rPr>
            </w:pPr>
            <w:r w:rsidRPr="007B7BE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00F42" w14:textId="77777777" w:rsidR="00541601" w:rsidRPr="007B7BE7" w:rsidRDefault="00541601" w:rsidP="004D13CE">
            <w:pPr>
              <w:pStyle w:val="rowtabella0"/>
              <w:rPr>
                <w:color w:val="002060"/>
              </w:rPr>
            </w:pPr>
            <w:r w:rsidRPr="007B7BE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C605BB" w14:textId="77777777" w:rsidR="00541601" w:rsidRPr="007B7BE7" w:rsidRDefault="00541601" w:rsidP="004D13CE">
            <w:pPr>
              <w:pStyle w:val="rowtabella0"/>
              <w:rPr>
                <w:color w:val="002060"/>
              </w:rPr>
            </w:pPr>
            <w:r w:rsidRPr="007B7BE7">
              <w:rPr>
                <w:color w:val="002060"/>
              </w:rPr>
              <w:t>VIA ROSSINI</w:t>
            </w:r>
          </w:p>
        </w:tc>
      </w:tr>
      <w:tr w:rsidR="00541601" w:rsidRPr="007B7BE7" w14:paraId="29EAFD5E"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256D7" w14:textId="77777777" w:rsidR="00541601" w:rsidRPr="007B7BE7" w:rsidRDefault="00541601" w:rsidP="004D13CE">
            <w:pPr>
              <w:pStyle w:val="rowtabella0"/>
              <w:rPr>
                <w:color w:val="002060"/>
              </w:rPr>
            </w:pPr>
            <w:r w:rsidRPr="007B7BE7">
              <w:rPr>
                <w:color w:val="002060"/>
              </w:rPr>
              <w:t xml:space="preserve">FIGHT BULLS </w:t>
            </w:r>
            <w:proofErr w:type="spellStart"/>
            <w:r w:rsidRPr="007B7BE7">
              <w:rPr>
                <w:color w:val="002060"/>
              </w:rPr>
              <w:t>CORRIDONIsq.B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A5318" w14:textId="77777777" w:rsidR="00541601" w:rsidRPr="007B7BE7" w:rsidRDefault="00541601" w:rsidP="004D13CE">
            <w:pPr>
              <w:pStyle w:val="rowtabella0"/>
              <w:rPr>
                <w:color w:val="002060"/>
              </w:rPr>
            </w:pPr>
            <w:r w:rsidRPr="007B7BE7">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28328"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E5B4A" w14:textId="77777777" w:rsidR="00541601" w:rsidRPr="007B7BE7" w:rsidRDefault="00541601" w:rsidP="004D13CE">
            <w:pPr>
              <w:pStyle w:val="rowtabella0"/>
              <w:rPr>
                <w:color w:val="002060"/>
              </w:rPr>
            </w:pPr>
            <w:r w:rsidRPr="007B7BE7">
              <w:rPr>
                <w:color w:val="002060"/>
              </w:rPr>
              <w:t>21/01/2024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103D8" w14:textId="77777777" w:rsidR="00541601" w:rsidRPr="007B7BE7" w:rsidRDefault="00541601" w:rsidP="004D13CE">
            <w:pPr>
              <w:pStyle w:val="rowtabella0"/>
              <w:rPr>
                <w:color w:val="002060"/>
              </w:rPr>
            </w:pPr>
            <w:r w:rsidRPr="007B7BE7">
              <w:rPr>
                <w:color w:val="002060"/>
              </w:rPr>
              <w:t xml:space="preserve">5295 TENSOSTRUTTURA VIA </w:t>
            </w:r>
            <w:proofErr w:type="gramStart"/>
            <w:r w:rsidRPr="007B7BE7">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D46C4" w14:textId="77777777" w:rsidR="00541601" w:rsidRPr="007B7BE7" w:rsidRDefault="00541601" w:rsidP="004D13CE">
            <w:pPr>
              <w:pStyle w:val="rowtabella0"/>
              <w:rPr>
                <w:color w:val="002060"/>
              </w:rPr>
            </w:pPr>
            <w:r w:rsidRPr="007B7BE7">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0AA1D"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E.MATTEI</w:t>
            </w:r>
            <w:proofErr w:type="gramEnd"/>
          </w:p>
        </w:tc>
      </w:tr>
    </w:tbl>
    <w:p w14:paraId="0B24AC56" w14:textId="77777777" w:rsidR="00541601" w:rsidRPr="009447DA" w:rsidRDefault="00541601" w:rsidP="00843AC5">
      <w:pPr>
        <w:pStyle w:val="breakline"/>
        <w:rPr>
          <w:rFonts w:eastAsiaTheme="minorEastAsia"/>
          <w:color w:val="002060"/>
        </w:rPr>
      </w:pPr>
    </w:p>
    <w:p w14:paraId="7559AAD9" w14:textId="77777777" w:rsidR="00843AC5" w:rsidRPr="009447DA" w:rsidRDefault="00843AC5" w:rsidP="00843AC5">
      <w:pPr>
        <w:pStyle w:val="breakline"/>
        <w:rPr>
          <w:color w:val="002060"/>
        </w:rPr>
      </w:pPr>
    </w:p>
    <w:p w14:paraId="0BFC411E" w14:textId="77777777" w:rsidR="00843AC5" w:rsidRPr="009447DA" w:rsidRDefault="00843AC5" w:rsidP="00843AC5">
      <w:pPr>
        <w:pStyle w:val="titolocampionato0"/>
        <w:shd w:val="clear" w:color="auto" w:fill="CCCCCC"/>
        <w:spacing w:before="80" w:after="40"/>
        <w:rPr>
          <w:color w:val="002060"/>
        </w:rPr>
      </w:pPr>
      <w:r w:rsidRPr="009447DA">
        <w:rPr>
          <w:color w:val="002060"/>
        </w:rPr>
        <w:t>UNDER 15 C5 REGIONALI MASCHILI</w:t>
      </w:r>
    </w:p>
    <w:p w14:paraId="675AE028" w14:textId="77777777" w:rsidR="00843AC5" w:rsidRPr="009447DA" w:rsidRDefault="00843AC5" w:rsidP="00843AC5">
      <w:pPr>
        <w:pStyle w:val="titoloprinc0"/>
        <w:rPr>
          <w:color w:val="002060"/>
        </w:rPr>
      </w:pPr>
      <w:r w:rsidRPr="009447DA">
        <w:rPr>
          <w:color w:val="002060"/>
        </w:rPr>
        <w:t>VARIAZIONI AL PROGRAMMA GARE</w:t>
      </w:r>
    </w:p>
    <w:p w14:paraId="24564A94" w14:textId="77777777" w:rsidR="00843AC5" w:rsidRPr="009447DA" w:rsidRDefault="00843AC5" w:rsidP="00843AC5">
      <w:pPr>
        <w:pStyle w:val="breakline"/>
        <w:rPr>
          <w:color w:val="002060"/>
        </w:rPr>
      </w:pPr>
    </w:p>
    <w:p w14:paraId="1D77E6C3" w14:textId="77777777" w:rsidR="00843AC5" w:rsidRPr="009447DA" w:rsidRDefault="00843AC5" w:rsidP="00843AC5">
      <w:pPr>
        <w:pStyle w:val="breakline"/>
        <w:rPr>
          <w:color w:val="002060"/>
        </w:rPr>
      </w:pPr>
    </w:p>
    <w:p w14:paraId="7B376B5E" w14:textId="77777777" w:rsidR="00843AC5" w:rsidRPr="009447DA" w:rsidRDefault="00843AC5" w:rsidP="00843AC5">
      <w:pPr>
        <w:pStyle w:val="sottotitolocampionato10"/>
        <w:rPr>
          <w:color w:val="002060"/>
        </w:rPr>
      </w:pPr>
      <w:r w:rsidRPr="009447D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43AC5" w:rsidRPr="009447DA" w14:paraId="731B50F1" w14:textId="77777777" w:rsidTr="004D13C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EDECD" w14:textId="77777777" w:rsidR="00843AC5" w:rsidRPr="009447DA" w:rsidRDefault="00843AC5" w:rsidP="004D13CE">
            <w:pPr>
              <w:pStyle w:val="headertabella0"/>
              <w:rPr>
                <w:color w:val="002060"/>
              </w:rPr>
            </w:pPr>
            <w:r w:rsidRPr="009447D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61671"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7E130" w14:textId="77777777" w:rsidR="00843AC5" w:rsidRPr="009447DA" w:rsidRDefault="00843AC5" w:rsidP="004D13CE">
            <w:pPr>
              <w:pStyle w:val="headertabella0"/>
              <w:rPr>
                <w:color w:val="002060"/>
              </w:rPr>
            </w:pPr>
            <w:r w:rsidRPr="009447D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6DD41"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2F941"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10928"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91581"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AC4C4" w14:textId="77777777" w:rsidR="00843AC5" w:rsidRPr="009447DA" w:rsidRDefault="00843AC5" w:rsidP="004D13CE">
            <w:pPr>
              <w:pStyle w:val="headertabella0"/>
              <w:rPr>
                <w:color w:val="002060"/>
              </w:rPr>
            </w:pPr>
            <w:r w:rsidRPr="009447DA">
              <w:rPr>
                <w:color w:val="002060"/>
              </w:rPr>
              <w:t>Impianto</w:t>
            </w:r>
          </w:p>
        </w:tc>
      </w:tr>
      <w:tr w:rsidR="00843AC5" w:rsidRPr="009447DA" w14:paraId="1D8C44C1" w14:textId="77777777" w:rsidTr="004D13C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2129" w14:textId="77777777" w:rsidR="00843AC5" w:rsidRPr="00541601" w:rsidRDefault="00843AC5" w:rsidP="004D13CE">
            <w:pPr>
              <w:pStyle w:val="rowtabella0"/>
              <w:rPr>
                <w:color w:val="002060"/>
                <w:highlight w:val="yellow"/>
              </w:rPr>
            </w:pPr>
            <w:r w:rsidRPr="00541601">
              <w:rPr>
                <w:color w:val="002060"/>
                <w:highlight w:val="yellow"/>
              </w:rPr>
              <w:t>21/01/2024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2C95" w14:textId="77777777" w:rsidR="00843AC5" w:rsidRPr="00541601" w:rsidRDefault="00843AC5" w:rsidP="004D13CE">
            <w:pPr>
              <w:pStyle w:val="rowtabella0"/>
              <w:jc w:val="center"/>
              <w:rPr>
                <w:color w:val="002060"/>
                <w:highlight w:val="yellow"/>
              </w:rPr>
            </w:pPr>
            <w:r w:rsidRPr="00541601">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58BA" w14:textId="77777777" w:rsidR="00843AC5" w:rsidRPr="00541601" w:rsidRDefault="00843AC5" w:rsidP="004D13CE">
            <w:pPr>
              <w:pStyle w:val="rowtabella0"/>
              <w:rPr>
                <w:color w:val="002060"/>
                <w:highlight w:val="yellow"/>
              </w:rPr>
            </w:pPr>
            <w:r w:rsidRPr="00541601">
              <w:rPr>
                <w:color w:val="002060"/>
                <w:highlight w:val="yellow"/>
              </w:rPr>
              <w:t>C.U.S. MACERATA CALCIO A5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9025" w14:textId="77777777" w:rsidR="00843AC5" w:rsidRPr="00541601" w:rsidRDefault="00843AC5" w:rsidP="004D13CE">
            <w:pPr>
              <w:pStyle w:val="rowtabella0"/>
              <w:rPr>
                <w:color w:val="002060"/>
                <w:highlight w:val="yellow"/>
              </w:rPr>
            </w:pPr>
            <w:r w:rsidRPr="00541601">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943C" w14:textId="2E780A33"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B5DC" w14:textId="77777777" w:rsidR="00843AC5" w:rsidRPr="009447DA" w:rsidRDefault="00843AC5" w:rsidP="004D13CE">
            <w:pPr>
              <w:pStyle w:val="rowtabella0"/>
              <w:jc w:val="center"/>
              <w:rPr>
                <w:color w:val="002060"/>
              </w:rPr>
            </w:pPr>
            <w:r w:rsidRPr="0054160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A09F" w14:textId="77777777" w:rsidR="00843AC5" w:rsidRPr="009447DA" w:rsidRDefault="00843AC5" w:rsidP="004D13CE">
            <w:pPr>
              <w:pStyle w:val="rowtabella0"/>
              <w:jc w:val="center"/>
              <w:rPr>
                <w:color w:val="002060"/>
              </w:rPr>
            </w:pPr>
            <w:r w:rsidRPr="009447DA">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DC96" w14:textId="77777777" w:rsidR="00843AC5" w:rsidRPr="009447DA" w:rsidRDefault="00843AC5" w:rsidP="004D13CE">
            <w:pPr>
              <w:rPr>
                <w:color w:val="002060"/>
              </w:rPr>
            </w:pPr>
          </w:p>
        </w:tc>
      </w:tr>
      <w:tr w:rsidR="00843AC5" w:rsidRPr="009447DA" w14:paraId="15DB563B" w14:textId="77777777" w:rsidTr="004D13C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66EC" w14:textId="77777777" w:rsidR="00843AC5" w:rsidRPr="00541601" w:rsidRDefault="00843AC5" w:rsidP="004D13CE">
            <w:pPr>
              <w:pStyle w:val="rowtabella0"/>
              <w:rPr>
                <w:color w:val="002060"/>
                <w:highlight w:val="yellow"/>
              </w:rPr>
            </w:pPr>
            <w:r w:rsidRPr="00541601">
              <w:rPr>
                <w:color w:val="002060"/>
                <w:highlight w:val="yellow"/>
              </w:rPr>
              <w:t>21/01/2024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382A" w14:textId="77777777" w:rsidR="00843AC5" w:rsidRPr="00541601" w:rsidRDefault="00843AC5" w:rsidP="004D13CE">
            <w:pPr>
              <w:pStyle w:val="rowtabella0"/>
              <w:jc w:val="center"/>
              <w:rPr>
                <w:color w:val="002060"/>
                <w:highlight w:val="yellow"/>
              </w:rPr>
            </w:pPr>
            <w:r w:rsidRPr="00541601">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6139" w14:textId="77777777" w:rsidR="00843AC5" w:rsidRPr="00541601" w:rsidRDefault="00843AC5" w:rsidP="004D13CE">
            <w:pPr>
              <w:pStyle w:val="rowtabella0"/>
              <w:rPr>
                <w:color w:val="002060"/>
                <w:highlight w:val="yellow"/>
              </w:rPr>
            </w:pPr>
            <w:r w:rsidRPr="00541601">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A9DD" w14:textId="77777777" w:rsidR="00843AC5" w:rsidRPr="00541601" w:rsidRDefault="00843AC5" w:rsidP="004D13CE">
            <w:pPr>
              <w:pStyle w:val="rowtabella0"/>
              <w:rPr>
                <w:color w:val="002060"/>
                <w:highlight w:val="yellow"/>
              </w:rPr>
            </w:pPr>
            <w:r w:rsidRPr="0054160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5B2D" w14:textId="6F2444B4"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A9AA" w14:textId="77777777" w:rsidR="00843AC5" w:rsidRPr="009447DA" w:rsidRDefault="00843AC5" w:rsidP="004D13CE">
            <w:pPr>
              <w:pStyle w:val="rowtabella0"/>
              <w:jc w:val="center"/>
              <w:rPr>
                <w:color w:val="002060"/>
              </w:rPr>
            </w:pPr>
            <w:r w:rsidRPr="0054160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889D8" w14:textId="77777777" w:rsidR="00843AC5" w:rsidRPr="009447DA" w:rsidRDefault="00843AC5" w:rsidP="004D13CE">
            <w:pPr>
              <w:pStyle w:val="rowtabella0"/>
              <w:jc w:val="center"/>
              <w:rPr>
                <w:color w:val="002060"/>
              </w:rPr>
            </w:pPr>
            <w:r w:rsidRPr="009447DA">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E7F5" w14:textId="77777777" w:rsidR="00843AC5" w:rsidRPr="009447DA" w:rsidRDefault="00843AC5" w:rsidP="004D13CE">
            <w:pPr>
              <w:rPr>
                <w:color w:val="002060"/>
              </w:rPr>
            </w:pPr>
          </w:p>
        </w:tc>
      </w:tr>
      <w:tr w:rsidR="00843AC5" w:rsidRPr="009447DA" w14:paraId="31043E10" w14:textId="77777777" w:rsidTr="004D13C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E011" w14:textId="77777777" w:rsidR="00843AC5" w:rsidRPr="00541601" w:rsidRDefault="00843AC5" w:rsidP="004D13CE">
            <w:pPr>
              <w:pStyle w:val="rowtabella0"/>
              <w:rPr>
                <w:color w:val="002060"/>
                <w:highlight w:val="yellow"/>
              </w:rPr>
            </w:pPr>
            <w:r w:rsidRPr="00541601">
              <w:rPr>
                <w:color w:val="002060"/>
                <w:highlight w:val="yellow"/>
              </w:rPr>
              <w:t>21/01/2024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9C5A" w14:textId="77777777" w:rsidR="00843AC5" w:rsidRPr="00541601" w:rsidRDefault="00843AC5" w:rsidP="004D13CE">
            <w:pPr>
              <w:pStyle w:val="rowtabella0"/>
              <w:jc w:val="center"/>
              <w:rPr>
                <w:color w:val="002060"/>
                <w:highlight w:val="yellow"/>
              </w:rPr>
            </w:pPr>
            <w:r w:rsidRPr="00541601">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2107" w14:textId="77777777" w:rsidR="00843AC5" w:rsidRPr="00541601" w:rsidRDefault="00843AC5" w:rsidP="004D13CE">
            <w:pPr>
              <w:pStyle w:val="rowtabella0"/>
              <w:rPr>
                <w:color w:val="002060"/>
                <w:highlight w:val="yellow"/>
              </w:rPr>
            </w:pPr>
            <w:r w:rsidRPr="00541601">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FECE" w14:textId="77777777" w:rsidR="00843AC5" w:rsidRPr="00541601" w:rsidRDefault="00843AC5" w:rsidP="004D13CE">
            <w:pPr>
              <w:pStyle w:val="rowtabella0"/>
              <w:rPr>
                <w:color w:val="002060"/>
                <w:highlight w:val="yellow"/>
              </w:rPr>
            </w:pPr>
            <w:r w:rsidRPr="00541601">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0904" w14:textId="7032FD17"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B2BF" w14:textId="77777777" w:rsidR="00843AC5" w:rsidRPr="009447DA" w:rsidRDefault="00843AC5" w:rsidP="004D13CE">
            <w:pPr>
              <w:pStyle w:val="rowtabella0"/>
              <w:jc w:val="center"/>
              <w:rPr>
                <w:color w:val="002060"/>
              </w:rPr>
            </w:pPr>
            <w:r w:rsidRPr="0054160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307D" w14:textId="0CF3633E" w:rsidR="00843AC5" w:rsidRPr="009447DA" w:rsidRDefault="00541601" w:rsidP="004D13CE">
            <w:pPr>
              <w:pStyle w:val="rowtabella0"/>
              <w:jc w:val="center"/>
              <w:rPr>
                <w:color w:val="002060"/>
              </w:rPr>
            </w:pPr>
            <w:r>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02DA" w14:textId="77777777" w:rsidR="00843AC5" w:rsidRPr="009447DA" w:rsidRDefault="00843AC5" w:rsidP="004D13CE">
            <w:pPr>
              <w:pStyle w:val="rowtabella0"/>
              <w:rPr>
                <w:color w:val="002060"/>
              </w:rPr>
            </w:pPr>
            <w:r w:rsidRPr="00541601">
              <w:rPr>
                <w:color w:val="002060"/>
                <w:highlight w:val="yellow"/>
              </w:rPr>
              <w:t>PALAFIERA CAMPANARA PESARO VIA DELLE ESPOSIZIONI, 33</w:t>
            </w:r>
          </w:p>
        </w:tc>
      </w:tr>
    </w:tbl>
    <w:p w14:paraId="0ACDAFA0" w14:textId="77777777" w:rsidR="00843AC5" w:rsidRPr="009447DA" w:rsidRDefault="00843AC5" w:rsidP="00843AC5">
      <w:pPr>
        <w:pStyle w:val="breakline"/>
        <w:rPr>
          <w:rFonts w:eastAsiaTheme="minorEastAsia"/>
          <w:color w:val="002060"/>
        </w:rPr>
      </w:pPr>
    </w:p>
    <w:p w14:paraId="0FD74F5D" w14:textId="77777777" w:rsidR="00843AC5" w:rsidRPr="009447DA" w:rsidRDefault="00843AC5" w:rsidP="00843AC5">
      <w:pPr>
        <w:pStyle w:val="breakline"/>
        <w:rPr>
          <w:color w:val="002060"/>
        </w:rPr>
      </w:pPr>
    </w:p>
    <w:p w14:paraId="13FE68FC" w14:textId="77777777" w:rsidR="00843AC5" w:rsidRPr="009447DA" w:rsidRDefault="00843AC5" w:rsidP="00843AC5">
      <w:pPr>
        <w:pStyle w:val="sottotitolocampionato10"/>
        <w:rPr>
          <w:color w:val="002060"/>
        </w:rPr>
      </w:pPr>
      <w:r w:rsidRPr="009447D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843AC5" w:rsidRPr="009447DA" w14:paraId="405F2720" w14:textId="77777777" w:rsidTr="0054160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E4F5C"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3EA9"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BA2C0"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F72EC"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8930A"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DAF29"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5B180"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77422" w14:textId="77777777" w:rsidR="00843AC5" w:rsidRPr="009447DA" w:rsidRDefault="00843AC5" w:rsidP="004D13CE">
            <w:pPr>
              <w:pStyle w:val="headertabella0"/>
              <w:rPr>
                <w:color w:val="002060"/>
              </w:rPr>
            </w:pPr>
            <w:r w:rsidRPr="009447DA">
              <w:rPr>
                <w:color w:val="002060"/>
              </w:rPr>
              <w:t>Impianto</w:t>
            </w:r>
          </w:p>
        </w:tc>
      </w:tr>
      <w:tr w:rsidR="00843AC5" w:rsidRPr="009447DA" w14:paraId="52C0B176" w14:textId="77777777" w:rsidTr="0054160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07F3" w14:textId="77777777" w:rsidR="00843AC5" w:rsidRPr="00541601" w:rsidRDefault="00843AC5" w:rsidP="004D13CE">
            <w:pPr>
              <w:pStyle w:val="rowtabella0"/>
              <w:rPr>
                <w:color w:val="002060"/>
                <w:highlight w:val="yellow"/>
              </w:rPr>
            </w:pPr>
            <w:r w:rsidRPr="00541601">
              <w:rPr>
                <w:color w:val="002060"/>
                <w:highlight w:val="yellow"/>
              </w:rPr>
              <w:t>21/01/2024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EB10" w14:textId="77777777" w:rsidR="00843AC5" w:rsidRPr="00541601" w:rsidRDefault="00843AC5" w:rsidP="004D13CE">
            <w:pPr>
              <w:pStyle w:val="rowtabella0"/>
              <w:jc w:val="center"/>
              <w:rPr>
                <w:color w:val="002060"/>
                <w:highlight w:val="yellow"/>
              </w:rPr>
            </w:pPr>
            <w:r w:rsidRPr="00541601">
              <w:rPr>
                <w:color w:val="002060"/>
                <w:highlight w:val="yellow"/>
              </w:rPr>
              <w:t>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B355" w14:textId="77777777" w:rsidR="00843AC5" w:rsidRPr="00541601" w:rsidRDefault="00843AC5" w:rsidP="004D13CE">
            <w:pPr>
              <w:pStyle w:val="rowtabella0"/>
              <w:rPr>
                <w:color w:val="002060"/>
                <w:highlight w:val="yellow"/>
              </w:rPr>
            </w:pPr>
            <w:r w:rsidRPr="00541601">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9AA5" w14:textId="77777777" w:rsidR="00843AC5" w:rsidRPr="00541601" w:rsidRDefault="00843AC5" w:rsidP="004D13CE">
            <w:pPr>
              <w:pStyle w:val="rowtabella0"/>
              <w:rPr>
                <w:color w:val="002060"/>
                <w:highlight w:val="yellow"/>
              </w:rPr>
            </w:pPr>
            <w:r w:rsidRPr="00541601">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92D2" w14:textId="4E2C04DF"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44E6" w14:textId="77777777" w:rsidR="00843AC5" w:rsidRPr="009447DA" w:rsidRDefault="00843AC5" w:rsidP="004D13CE">
            <w:pPr>
              <w:pStyle w:val="rowtabella0"/>
              <w:jc w:val="center"/>
              <w:rPr>
                <w:color w:val="002060"/>
              </w:rPr>
            </w:pPr>
            <w:r w:rsidRPr="00541601">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E17C0" w14:textId="77777777" w:rsidR="00843AC5" w:rsidRPr="009447DA" w:rsidRDefault="00843AC5" w:rsidP="004D13CE">
            <w:pPr>
              <w:pStyle w:val="rowtabella0"/>
              <w:jc w:val="center"/>
              <w:rPr>
                <w:color w:val="002060"/>
              </w:rPr>
            </w:pPr>
            <w:r w:rsidRPr="009447DA">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05AE" w14:textId="77777777" w:rsidR="00843AC5" w:rsidRPr="009447DA" w:rsidRDefault="00843AC5" w:rsidP="004D13CE">
            <w:pPr>
              <w:rPr>
                <w:color w:val="002060"/>
              </w:rPr>
            </w:pPr>
          </w:p>
        </w:tc>
      </w:tr>
    </w:tbl>
    <w:p w14:paraId="4564E01F" w14:textId="77777777" w:rsidR="00843AC5" w:rsidRPr="009447DA" w:rsidRDefault="00843AC5" w:rsidP="00843AC5">
      <w:pPr>
        <w:pStyle w:val="breakline"/>
        <w:rPr>
          <w:rFonts w:eastAsiaTheme="minorEastAsia"/>
          <w:color w:val="002060"/>
        </w:rPr>
      </w:pPr>
    </w:p>
    <w:p w14:paraId="49F6E073" w14:textId="77777777" w:rsidR="00843AC5" w:rsidRPr="009447DA" w:rsidRDefault="00843AC5" w:rsidP="00843AC5">
      <w:pPr>
        <w:pStyle w:val="breakline"/>
        <w:rPr>
          <w:color w:val="002060"/>
        </w:rPr>
      </w:pPr>
    </w:p>
    <w:p w14:paraId="1F0D77CB" w14:textId="77777777" w:rsidR="00843AC5" w:rsidRPr="009447DA" w:rsidRDefault="00843AC5" w:rsidP="00843AC5">
      <w:pPr>
        <w:pStyle w:val="sottotitolocampionato10"/>
        <w:rPr>
          <w:color w:val="002060"/>
        </w:rPr>
      </w:pPr>
      <w:r w:rsidRPr="009447DA">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43AC5" w:rsidRPr="009447DA" w14:paraId="201CFF85" w14:textId="77777777" w:rsidTr="00E514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5C51"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78AC1"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0D91"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C4C76"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E5470"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A130D"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97C57"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3EC4D" w14:textId="77777777" w:rsidR="00843AC5" w:rsidRPr="009447DA" w:rsidRDefault="00843AC5" w:rsidP="004D13CE">
            <w:pPr>
              <w:pStyle w:val="headertabella0"/>
              <w:rPr>
                <w:color w:val="002060"/>
              </w:rPr>
            </w:pPr>
            <w:r w:rsidRPr="009447DA">
              <w:rPr>
                <w:color w:val="002060"/>
              </w:rPr>
              <w:t>Impianto</w:t>
            </w:r>
          </w:p>
        </w:tc>
      </w:tr>
      <w:tr w:rsidR="00843AC5" w:rsidRPr="009447DA" w14:paraId="42ADEE80" w14:textId="77777777" w:rsidTr="00E514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ED94" w14:textId="77777777" w:rsidR="00843AC5" w:rsidRPr="00541601" w:rsidRDefault="00843AC5" w:rsidP="004D13CE">
            <w:pPr>
              <w:pStyle w:val="rowtabella0"/>
              <w:rPr>
                <w:color w:val="002060"/>
                <w:highlight w:val="yellow"/>
              </w:rPr>
            </w:pPr>
            <w:r w:rsidRPr="00541601">
              <w:rPr>
                <w:color w:val="002060"/>
                <w:highlight w:val="yellow"/>
              </w:rPr>
              <w:t>21/01/2024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148B" w14:textId="77777777" w:rsidR="00843AC5" w:rsidRPr="00541601" w:rsidRDefault="00843AC5" w:rsidP="004D13CE">
            <w:pPr>
              <w:pStyle w:val="rowtabella0"/>
              <w:jc w:val="center"/>
              <w:rPr>
                <w:color w:val="002060"/>
                <w:highlight w:val="yellow"/>
              </w:rPr>
            </w:pPr>
            <w:r w:rsidRPr="0054160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E0CD" w14:textId="77777777" w:rsidR="00843AC5" w:rsidRPr="00541601" w:rsidRDefault="00843AC5" w:rsidP="004D13CE">
            <w:pPr>
              <w:pStyle w:val="rowtabella0"/>
              <w:rPr>
                <w:color w:val="002060"/>
                <w:highlight w:val="yellow"/>
              </w:rPr>
            </w:pPr>
            <w:r w:rsidRPr="00541601">
              <w:rPr>
                <w:color w:val="002060"/>
                <w:highlight w:val="yellow"/>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FD2D" w14:textId="77777777" w:rsidR="00843AC5" w:rsidRPr="00541601" w:rsidRDefault="00843AC5" w:rsidP="004D13CE">
            <w:pPr>
              <w:pStyle w:val="rowtabella0"/>
              <w:rPr>
                <w:color w:val="002060"/>
                <w:highlight w:val="yellow"/>
              </w:rPr>
            </w:pPr>
            <w:r w:rsidRPr="00541601">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85FC" w14:textId="015C7FA0" w:rsidR="00843AC5" w:rsidRPr="009447DA" w:rsidRDefault="00E514E9" w:rsidP="004D13CE">
            <w:pPr>
              <w:pStyle w:val="rowtabella0"/>
              <w:rPr>
                <w:color w:val="002060"/>
              </w:rPr>
            </w:pPr>
            <w:r>
              <w:rPr>
                <w:color w:val="002060"/>
              </w:rPr>
              <w:t>20</w:t>
            </w:r>
            <w:r w:rsidR="00843AC5" w:rsidRPr="009447DA">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D7D5" w14:textId="77777777" w:rsidR="00843AC5" w:rsidRPr="009447DA" w:rsidRDefault="00843AC5" w:rsidP="004D13CE">
            <w:pPr>
              <w:pStyle w:val="rowtabella0"/>
              <w:jc w:val="center"/>
              <w:rPr>
                <w:color w:val="002060"/>
              </w:rPr>
            </w:pPr>
            <w:r w:rsidRPr="00541601">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E490" w14:textId="77777777" w:rsidR="00843AC5" w:rsidRPr="009447DA" w:rsidRDefault="00843AC5" w:rsidP="004D13CE">
            <w:pPr>
              <w:pStyle w:val="rowtabella0"/>
              <w:jc w:val="center"/>
              <w:rPr>
                <w:color w:val="002060"/>
              </w:rPr>
            </w:pPr>
            <w:r w:rsidRPr="009447D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4E83" w14:textId="77777777" w:rsidR="00843AC5" w:rsidRPr="009447DA" w:rsidRDefault="00843AC5" w:rsidP="004D13CE">
            <w:pPr>
              <w:rPr>
                <w:color w:val="002060"/>
              </w:rPr>
            </w:pPr>
          </w:p>
        </w:tc>
      </w:tr>
    </w:tbl>
    <w:p w14:paraId="3CB84DD0" w14:textId="77777777" w:rsidR="00843AC5" w:rsidRPr="009447DA" w:rsidRDefault="00843AC5" w:rsidP="00843AC5">
      <w:pPr>
        <w:pStyle w:val="breakline"/>
        <w:rPr>
          <w:rFonts w:eastAsiaTheme="minorEastAsia"/>
          <w:color w:val="002060"/>
        </w:rPr>
      </w:pPr>
    </w:p>
    <w:p w14:paraId="058DFA82" w14:textId="77777777" w:rsidR="00843AC5" w:rsidRPr="009447DA" w:rsidRDefault="00843AC5" w:rsidP="00843AC5">
      <w:pPr>
        <w:pStyle w:val="breakline"/>
        <w:rPr>
          <w:color w:val="002060"/>
        </w:rPr>
      </w:pPr>
    </w:p>
    <w:p w14:paraId="32D00DD1" w14:textId="77777777" w:rsidR="00843AC5" w:rsidRPr="009447DA" w:rsidRDefault="00843AC5" w:rsidP="00843AC5">
      <w:pPr>
        <w:pStyle w:val="titoloprinc0"/>
        <w:rPr>
          <w:color w:val="002060"/>
        </w:rPr>
      </w:pPr>
      <w:r w:rsidRPr="009447DA">
        <w:rPr>
          <w:color w:val="002060"/>
        </w:rPr>
        <w:t>RISULTATI</w:t>
      </w:r>
    </w:p>
    <w:p w14:paraId="72AED46D" w14:textId="77777777" w:rsidR="00843AC5" w:rsidRPr="009447DA" w:rsidRDefault="00843AC5" w:rsidP="00843AC5">
      <w:pPr>
        <w:pStyle w:val="breakline"/>
        <w:rPr>
          <w:color w:val="002060"/>
        </w:rPr>
      </w:pPr>
    </w:p>
    <w:p w14:paraId="38186112" w14:textId="77777777" w:rsidR="00843AC5" w:rsidRPr="009447DA" w:rsidRDefault="00843AC5" w:rsidP="00843AC5">
      <w:pPr>
        <w:pStyle w:val="sottotitolocampionato10"/>
        <w:rPr>
          <w:color w:val="002060"/>
        </w:rPr>
      </w:pPr>
      <w:r w:rsidRPr="009447DA">
        <w:rPr>
          <w:color w:val="002060"/>
        </w:rPr>
        <w:t>RISULTATI UFFICIALI GARE DEL 14/01/2024</w:t>
      </w:r>
    </w:p>
    <w:p w14:paraId="46100127"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24E0873A"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43AC5" w:rsidRPr="009447DA" w14:paraId="17942001"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1368B4DB"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08845" w14:textId="77777777" w:rsidR="00843AC5" w:rsidRPr="009447DA" w:rsidRDefault="00843AC5" w:rsidP="004D13CE">
                  <w:pPr>
                    <w:pStyle w:val="headertabella0"/>
                    <w:rPr>
                      <w:color w:val="002060"/>
                    </w:rPr>
                  </w:pPr>
                  <w:r w:rsidRPr="009447DA">
                    <w:rPr>
                      <w:color w:val="002060"/>
                    </w:rPr>
                    <w:t>GIRONE G - 2 Giornata - A</w:t>
                  </w:r>
                </w:p>
              </w:tc>
            </w:tr>
            <w:tr w:rsidR="00843AC5" w:rsidRPr="009447DA" w14:paraId="782B5FE3"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EEFDB7" w14:textId="77777777" w:rsidR="00843AC5" w:rsidRPr="009447DA" w:rsidRDefault="00843AC5" w:rsidP="004D13CE">
                  <w:pPr>
                    <w:pStyle w:val="rowtabella0"/>
                    <w:rPr>
                      <w:color w:val="002060"/>
                    </w:rPr>
                  </w:pPr>
                  <w:r w:rsidRPr="009447DA">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82C40" w14:textId="77777777" w:rsidR="00843AC5" w:rsidRPr="009447DA" w:rsidRDefault="00843AC5" w:rsidP="004D13CE">
                  <w:pPr>
                    <w:pStyle w:val="rowtabella0"/>
                    <w:rPr>
                      <w:color w:val="002060"/>
                    </w:rPr>
                  </w:pPr>
                  <w:r w:rsidRPr="009447DA">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653C4" w14:textId="77777777" w:rsidR="00843AC5" w:rsidRPr="009447DA" w:rsidRDefault="00843AC5" w:rsidP="004D13CE">
                  <w:pPr>
                    <w:pStyle w:val="rowtabella0"/>
                    <w:jc w:val="center"/>
                    <w:rPr>
                      <w:color w:val="002060"/>
                    </w:rPr>
                  </w:pPr>
                  <w:r w:rsidRPr="009447DA">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848BE" w14:textId="77777777" w:rsidR="00843AC5" w:rsidRPr="009447DA" w:rsidRDefault="00843AC5" w:rsidP="004D13CE">
                  <w:pPr>
                    <w:pStyle w:val="rowtabella0"/>
                    <w:jc w:val="center"/>
                    <w:rPr>
                      <w:color w:val="002060"/>
                    </w:rPr>
                  </w:pPr>
                  <w:r w:rsidRPr="009447DA">
                    <w:rPr>
                      <w:color w:val="002060"/>
                    </w:rPr>
                    <w:t> </w:t>
                  </w:r>
                </w:p>
              </w:tc>
            </w:tr>
            <w:tr w:rsidR="00843AC5" w:rsidRPr="009447DA" w14:paraId="61D789B0"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0A7084" w14:textId="77777777" w:rsidR="00843AC5" w:rsidRPr="009447DA" w:rsidRDefault="00843AC5" w:rsidP="004D13CE">
                  <w:pPr>
                    <w:pStyle w:val="rowtabella0"/>
                    <w:rPr>
                      <w:color w:val="002060"/>
                    </w:rPr>
                  </w:pPr>
                  <w:r w:rsidRPr="009447D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8B44E8" w14:textId="77777777" w:rsidR="00843AC5" w:rsidRPr="009447DA" w:rsidRDefault="00843AC5" w:rsidP="004D13CE">
                  <w:pPr>
                    <w:pStyle w:val="rowtabella0"/>
                    <w:rPr>
                      <w:color w:val="002060"/>
                    </w:rPr>
                  </w:pPr>
                  <w:r w:rsidRPr="009447DA">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DF40AA" w14:textId="77777777" w:rsidR="00843AC5" w:rsidRPr="009447DA" w:rsidRDefault="00843AC5" w:rsidP="004D13CE">
                  <w:pPr>
                    <w:pStyle w:val="rowtabella0"/>
                    <w:jc w:val="center"/>
                    <w:rPr>
                      <w:color w:val="002060"/>
                    </w:rPr>
                  </w:pPr>
                  <w:r w:rsidRPr="009447DA">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C07F11" w14:textId="77777777" w:rsidR="00843AC5" w:rsidRPr="009447DA" w:rsidRDefault="00843AC5" w:rsidP="004D13CE">
                  <w:pPr>
                    <w:pStyle w:val="rowtabella0"/>
                    <w:jc w:val="center"/>
                    <w:rPr>
                      <w:color w:val="002060"/>
                    </w:rPr>
                  </w:pPr>
                  <w:r w:rsidRPr="009447DA">
                    <w:rPr>
                      <w:color w:val="002060"/>
                    </w:rPr>
                    <w:t> </w:t>
                  </w:r>
                </w:p>
              </w:tc>
            </w:tr>
            <w:tr w:rsidR="00843AC5" w:rsidRPr="009447DA" w14:paraId="6AD7F7BC"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A0EF7" w14:textId="77777777" w:rsidR="00843AC5" w:rsidRPr="009447DA" w:rsidRDefault="00843AC5" w:rsidP="004D13CE">
                  <w:pPr>
                    <w:pStyle w:val="rowtabella0"/>
                    <w:rPr>
                      <w:color w:val="002060"/>
                    </w:rPr>
                  </w:pPr>
                  <w:r w:rsidRPr="009447DA">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CCE07" w14:textId="77777777" w:rsidR="00843AC5" w:rsidRPr="009447DA" w:rsidRDefault="00843AC5" w:rsidP="004D13CE">
                  <w:pPr>
                    <w:pStyle w:val="rowtabella0"/>
                    <w:rPr>
                      <w:color w:val="002060"/>
                    </w:rPr>
                  </w:pPr>
                  <w:r w:rsidRPr="009447DA">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8DA80" w14:textId="77777777" w:rsidR="00843AC5" w:rsidRPr="009447DA" w:rsidRDefault="00843AC5" w:rsidP="004D13CE">
                  <w:pPr>
                    <w:pStyle w:val="rowtabella0"/>
                    <w:jc w:val="center"/>
                    <w:rPr>
                      <w:color w:val="002060"/>
                    </w:rPr>
                  </w:pPr>
                  <w:r w:rsidRPr="009447DA">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3595B" w14:textId="77777777" w:rsidR="00843AC5" w:rsidRPr="009447DA" w:rsidRDefault="00843AC5" w:rsidP="004D13CE">
                  <w:pPr>
                    <w:pStyle w:val="rowtabella0"/>
                    <w:jc w:val="center"/>
                    <w:rPr>
                      <w:color w:val="002060"/>
                    </w:rPr>
                  </w:pPr>
                  <w:r w:rsidRPr="009447DA">
                    <w:rPr>
                      <w:color w:val="002060"/>
                    </w:rPr>
                    <w:t> </w:t>
                  </w:r>
                </w:p>
              </w:tc>
            </w:tr>
            <w:tr w:rsidR="00843AC5" w:rsidRPr="009447DA" w14:paraId="30C00B52"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7A47D4EA" w14:textId="77777777" w:rsidR="00843AC5" w:rsidRPr="009447DA" w:rsidRDefault="00843AC5" w:rsidP="004D13CE">
                  <w:pPr>
                    <w:pStyle w:val="rowtabella0"/>
                    <w:rPr>
                      <w:color w:val="002060"/>
                    </w:rPr>
                  </w:pPr>
                  <w:r w:rsidRPr="009447DA">
                    <w:rPr>
                      <w:color w:val="002060"/>
                    </w:rPr>
                    <w:t>(1) - disputata il 13/01/2024</w:t>
                  </w:r>
                </w:p>
              </w:tc>
            </w:tr>
          </w:tbl>
          <w:p w14:paraId="527F1B6F" w14:textId="77777777" w:rsidR="00843AC5" w:rsidRPr="009447DA" w:rsidRDefault="00843AC5" w:rsidP="004D13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18EEE4C8"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C5893" w14:textId="77777777" w:rsidR="00843AC5" w:rsidRPr="009447DA" w:rsidRDefault="00843AC5" w:rsidP="004D13CE">
                  <w:pPr>
                    <w:pStyle w:val="headertabella0"/>
                    <w:rPr>
                      <w:color w:val="002060"/>
                    </w:rPr>
                  </w:pPr>
                  <w:r w:rsidRPr="009447DA">
                    <w:rPr>
                      <w:color w:val="002060"/>
                    </w:rPr>
                    <w:t>GIRONE SA - 2 Giornata - A</w:t>
                  </w:r>
                </w:p>
              </w:tc>
            </w:tr>
            <w:tr w:rsidR="00843AC5" w:rsidRPr="009447DA" w14:paraId="544DB25D"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CB9D5B" w14:textId="77777777" w:rsidR="00843AC5" w:rsidRPr="009447DA" w:rsidRDefault="00843AC5" w:rsidP="004D13CE">
                  <w:pPr>
                    <w:pStyle w:val="rowtabella0"/>
                    <w:rPr>
                      <w:color w:val="002060"/>
                    </w:rPr>
                  </w:pPr>
                  <w:r w:rsidRPr="009447DA">
                    <w:rPr>
                      <w:color w:val="002060"/>
                    </w:rPr>
                    <w:t xml:space="preserve">AUDAX 1970 </w:t>
                  </w:r>
                  <w:proofErr w:type="gramStart"/>
                  <w:r w:rsidRPr="009447D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07796" w14:textId="77777777" w:rsidR="00843AC5" w:rsidRPr="009447DA" w:rsidRDefault="00843AC5" w:rsidP="004D13CE">
                  <w:pPr>
                    <w:pStyle w:val="rowtabella0"/>
                    <w:rPr>
                      <w:color w:val="002060"/>
                    </w:rPr>
                  </w:pPr>
                  <w:r w:rsidRPr="009447DA">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892ED" w14:textId="77777777" w:rsidR="00843AC5" w:rsidRPr="009447DA" w:rsidRDefault="00843AC5" w:rsidP="004D13CE">
                  <w:pPr>
                    <w:pStyle w:val="rowtabella0"/>
                    <w:jc w:val="center"/>
                    <w:rPr>
                      <w:color w:val="002060"/>
                    </w:rPr>
                  </w:pPr>
                  <w:r w:rsidRPr="009447DA">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97B58" w14:textId="77777777" w:rsidR="00843AC5" w:rsidRPr="009447DA" w:rsidRDefault="00843AC5" w:rsidP="004D13CE">
                  <w:pPr>
                    <w:pStyle w:val="rowtabella0"/>
                    <w:jc w:val="center"/>
                    <w:rPr>
                      <w:color w:val="002060"/>
                    </w:rPr>
                  </w:pPr>
                  <w:r w:rsidRPr="009447DA">
                    <w:rPr>
                      <w:color w:val="002060"/>
                    </w:rPr>
                    <w:t> </w:t>
                  </w:r>
                </w:p>
              </w:tc>
            </w:tr>
            <w:tr w:rsidR="00843AC5" w:rsidRPr="009447DA" w14:paraId="565F96B0"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079FE" w14:textId="77777777" w:rsidR="00843AC5" w:rsidRPr="009447DA" w:rsidRDefault="00843AC5" w:rsidP="004D13CE">
                  <w:pPr>
                    <w:pStyle w:val="rowtabella0"/>
                    <w:rPr>
                      <w:color w:val="002060"/>
                    </w:rPr>
                  </w:pPr>
                  <w:r w:rsidRPr="009447DA">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4E7CE" w14:textId="77777777" w:rsidR="00843AC5" w:rsidRPr="009447DA" w:rsidRDefault="00843AC5" w:rsidP="004D13CE">
                  <w:pPr>
                    <w:pStyle w:val="rowtabella0"/>
                    <w:rPr>
                      <w:color w:val="002060"/>
                    </w:rPr>
                  </w:pPr>
                  <w:r w:rsidRPr="009447DA">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D9E35" w14:textId="77777777" w:rsidR="00843AC5" w:rsidRPr="009447DA" w:rsidRDefault="00843AC5" w:rsidP="004D13CE">
                  <w:pPr>
                    <w:pStyle w:val="rowtabella0"/>
                    <w:jc w:val="center"/>
                    <w:rPr>
                      <w:color w:val="002060"/>
                    </w:rPr>
                  </w:pPr>
                  <w:r w:rsidRPr="009447DA">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B1EF5" w14:textId="77777777" w:rsidR="00843AC5" w:rsidRPr="009447DA" w:rsidRDefault="00843AC5" w:rsidP="004D13CE">
                  <w:pPr>
                    <w:pStyle w:val="rowtabella0"/>
                    <w:jc w:val="center"/>
                    <w:rPr>
                      <w:color w:val="002060"/>
                    </w:rPr>
                  </w:pPr>
                  <w:r w:rsidRPr="009447DA">
                    <w:rPr>
                      <w:color w:val="002060"/>
                    </w:rPr>
                    <w:t> </w:t>
                  </w:r>
                </w:p>
              </w:tc>
            </w:tr>
          </w:tbl>
          <w:p w14:paraId="2C24B72E" w14:textId="77777777" w:rsidR="00843AC5" w:rsidRPr="009447DA" w:rsidRDefault="00843AC5" w:rsidP="004D13CE">
            <w:pPr>
              <w:rPr>
                <w:color w:val="002060"/>
              </w:rPr>
            </w:pPr>
          </w:p>
        </w:tc>
      </w:tr>
    </w:tbl>
    <w:p w14:paraId="289C73FF" w14:textId="77777777" w:rsidR="00843AC5" w:rsidRPr="009447DA" w:rsidRDefault="00843AC5" w:rsidP="00843AC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43AC5" w:rsidRPr="009447DA" w14:paraId="46B5A0D2"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3F98AE36"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C8DE" w14:textId="77777777" w:rsidR="00843AC5" w:rsidRPr="009447DA" w:rsidRDefault="00843AC5" w:rsidP="004D13CE">
                  <w:pPr>
                    <w:pStyle w:val="headertabella0"/>
                    <w:rPr>
                      <w:color w:val="002060"/>
                    </w:rPr>
                  </w:pPr>
                  <w:r w:rsidRPr="009447DA">
                    <w:rPr>
                      <w:color w:val="002060"/>
                    </w:rPr>
                    <w:t>GIRONE SB - 2 Giornata - A</w:t>
                  </w:r>
                </w:p>
              </w:tc>
            </w:tr>
            <w:tr w:rsidR="00843AC5" w:rsidRPr="009447DA" w14:paraId="7418D50A"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6024FB" w14:textId="77777777" w:rsidR="00843AC5" w:rsidRPr="009447DA" w:rsidRDefault="00843AC5" w:rsidP="004D13CE">
                  <w:pPr>
                    <w:pStyle w:val="rowtabella0"/>
                    <w:rPr>
                      <w:color w:val="002060"/>
                    </w:rPr>
                  </w:pPr>
                  <w:r w:rsidRPr="009447DA">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7A973" w14:textId="77777777" w:rsidR="00843AC5" w:rsidRPr="009447DA" w:rsidRDefault="00843AC5" w:rsidP="004D13CE">
                  <w:pPr>
                    <w:pStyle w:val="rowtabella0"/>
                    <w:rPr>
                      <w:color w:val="002060"/>
                    </w:rPr>
                  </w:pPr>
                  <w:r w:rsidRPr="009447DA">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C4259" w14:textId="77777777" w:rsidR="00843AC5" w:rsidRPr="009447DA" w:rsidRDefault="00843AC5" w:rsidP="004D13CE">
                  <w:pPr>
                    <w:pStyle w:val="rowtabella0"/>
                    <w:jc w:val="center"/>
                    <w:rPr>
                      <w:color w:val="002060"/>
                    </w:rPr>
                  </w:pPr>
                  <w:r w:rsidRPr="009447DA">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A1231" w14:textId="77777777" w:rsidR="00843AC5" w:rsidRPr="009447DA" w:rsidRDefault="00843AC5" w:rsidP="004D13CE">
                  <w:pPr>
                    <w:pStyle w:val="rowtabella0"/>
                    <w:jc w:val="center"/>
                    <w:rPr>
                      <w:color w:val="002060"/>
                    </w:rPr>
                  </w:pPr>
                  <w:r w:rsidRPr="009447DA">
                    <w:rPr>
                      <w:color w:val="002060"/>
                    </w:rPr>
                    <w:t> </w:t>
                  </w:r>
                </w:p>
              </w:tc>
            </w:tr>
            <w:tr w:rsidR="00843AC5" w:rsidRPr="009447DA" w14:paraId="00864F16"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1C868" w14:textId="77777777" w:rsidR="00843AC5" w:rsidRPr="009447DA" w:rsidRDefault="00843AC5" w:rsidP="004D13CE">
                  <w:pPr>
                    <w:pStyle w:val="rowtabella0"/>
                    <w:rPr>
                      <w:color w:val="002060"/>
                    </w:rPr>
                  </w:pPr>
                  <w:r w:rsidRPr="009447DA">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22DA5" w14:textId="77777777" w:rsidR="00843AC5" w:rsidRPr="009447DA" w:rsidRDefault="00843AC5" w:rsidP="004D13CE">
                  <w:pPr>
                    <w:pStyle w:val="rowtabella0"/>
                    <w:rPr>
                      <w:color w:val="002060"/>
                    </w:rPr>
                  </w:pPr>
                  <w:r w:rsidRPr="009447DA">
                    <w:rPr>
                      <w:color w:val="002060"/>
                    </w:rPr>
                    <w:t xml:space="preserve">- AMICI DEL </w:t>
                  </w:r>
                  <w:proofErr w:type="spellStart"/>
                  <w:r w:rsidRPr="009447DA">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E1A7D" w14:textId="77777777" w:rsidR="00843AC5" w:rsidRPr="009447DA" w:rsidRDefault="00843AC5" w:rsidP="004D13CE">
                  <w:pPr>
                    <w:pStyle w:val="rowtabella0"/>
                    <w:jc w:val="center"/>
                    <w:rPr>
                      <w:color w:val="002060"/>
                    </w:rPr>
                  </w:pPr>
                  <w:r w:rsidRPr="009447DA">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AF784" w14:textId="77777777" w:rsidR="00843AC5" w:rsidRPr="009447DA" w:rsidRDefault="00843AC5" w:rsidP="004D13CE">
                  <w:pPr>
                    <w:pStyle w:val="rowtabella0"/>
                    <w:jc w:val="center"/>
                    <w:rPr>
                      <w:color w:val="002060"/>
                    </w:rPr>
                  </w:pPr>
                  <w:r w:rsidRPr="009447DA">
                    <w:rPr>
                      <w:color w:val="002060"/>
                    </w:rPr>
                    <w:t> </w:t>
                  </w:r>
                </w:p>
              </w:tc>
            </w:tr>
          </w:tbl>
          <w:p w14:paraId="3B94A116" w14:textId="77777777" w:rsidR="00843AC5" w:rsidRPr="009447DA" w:rsidRDefault="00843AC5" w:rsidP="004D13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750F59EB"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49545" w14:textId="77777777" w:rsidR="00843AC5" w:rsidRPr="009447DA" w:rsidRDefault="00843AC5" w:rsidP="004D13CE">
                  <w:pPr>
                    <w:pStyle w:val="headertabella0"/>
                    <w:rPr>
                      <w:color w:val="002060"/>
                    </w:rPr>
                  </w:pPr>
                  <w:r w:rsidRPr="009447DA">
                    <w:rPr>
                      <w:color w:val="002060"/>
                    </w:rPr>
                    <w:t>GIRONE SC - 2 Giornata - A</w:t>
                  </w:r>
                </w:p>
              </w:tc>
            </w:tr>
            <w:tr w:rsidR="00843AC5" w:rsidRPr="009447DA" w14:paraId="566B6FFA"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9951D" w14:textId="77777777" w:rsidR="00843AC5" w:rsidRPr="009447DA" w:rsidRDefault="00843AC5" w:rsidP="004D13CE">
                  <w:pPr>
                    <w:pStyle w:val="rowtabella0"/>
                    <w:rPr>
                      <w:color w:val="002060"/>
                    </w:rPr>
                  </w:pPr>
                  <w:r w:rsidRPr="009447DA">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A6668" w14:textId="77777777" w:rsidR="00843AC5" w:rsidRPr="009447DA" w:rsidRDefault="00843AC5" w:rsidP="004D13CE">
                  <w:pPr>
                    <w:pStyle w:val="rowtabella0"/>
                    <w:rPr>
                      <w:color w:val="002060"/>
                    </w:rPr>
                  </w:pPr>
                  <w:r w:rsidRPr="009447DA">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77AB2" w14:textId="77777777" w:rsidR="00843AC5" w:rsidRPr="009447DA" w:rsidRDefault="00843AC5" w:rsidP="004D13CE">
                  <w:pPr>
                    <w:pStyle w:val="rowtabella0"/>
                    <w:jc w:val="center"/>
                    <w:rPr>
                      <w:color w:val="002060"/>
                    </w:rPr>
                  </w:pPr>
                  <w:r w:rsidRPr="009447DA">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AF37B" w14:textId="77777777" w:rsidR="00843AC5" w:rsidRPr="009447DA" w:rsidRDefault="00843AC5" w:rsidP="004D13CE">
                  <w:pPr>
                    <w:pStyle w:val="rowtabella0"/>
                    <w:jc w:val="center"/>
                    <w:rPr>
                      <w:color w:val="002060"/>
                    </w:rPr>
                  </w:pPr>
                  <w:r w:rsidRPr="009447DA">
                    <w:rPr>
                      <w:color w:val="002060"/>
                    </w:rPr>
                    <w:t> </w:t>
                  </w:r>
                </w:p>
              </w:tc>
            </w:tr>
            <w:tr w:rsidR="00843AC5" w:rsidRPr="009447DA" w14:paraId="587D3B40" w14:textId="77777777" w:rsidTr="004D13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3AFCC" w14:textId="77777777" w:rsidR="00843AC5" w:rsidRPr="009447DA" w:rsidRDefault="00843AC5" w:rsidP="004D13CE">
                  <w:pPr>
                    <w:pStyle w:val="rowtabella0"/>
                    <w:rPr>
                      <w:color w:val="002060"/>
                    </w:rPr>
                  </w:pPr>
                  <w:r w:rsidRPr="009447DA">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6C1580" w14:textId="77777777" w:rsidR="00843AC5" w:rsidRPr="009447DA" w:rsidRDefault="00843AC5" w:rsidP="004D13CE">
                  <w:pPr>
                    <w:pStyle w:val="rowtabella0"/>
                    <w:rPr>
                      <w:color w:val="002060"/>
                    </w:rPr>
                  </w:pPr>
                  <w:r w:rsidRPr="009447DA">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81BB06" w14:textId="77777777" w:rsidR="00843AC5" w:rsidRPr="009447DA" w:rsidRDefault="00843AC5" w:rsidP="004D13CE">
                  <w:pPr>
                    <w:pStyle w:val="rowtabella0"/>
                    <w:jc w:val="center"/>
                    <w:rPr>
                      <w:color w:val="002060"/>
                    </w:rPr>
                  </w:pPr>
                  <w:r w:rsidRPr="009447DA">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F0A1D6" w14:textId="77777777" w:rsidR="00843AC5" w:rsidRPr="009447DA" w:rsidRDefault="00843AC5" w:rsidP="004D13CE">
                  <w:pPr>
                    <w:pStyle w:val="rowtabella0"/>
                    <w:jc w:val="center"/>
                    <w:rPr>
                      <w:color w:val="002060"/>
                    </w:rPr>
                  </w:pPr>
                  <w:r w:rsidRPr="009447DA">
                    <w:rPr>
                      <w:color w:val="002060"/>
                    </w:rPr>
                    <w:t> </w:t>
                  </w:r>
                </w:p>
              </w:tc>
            </w:tr>
            <w:tr w:rsidR="00843AC5" w:rsidRPr="009447DA" w14:paraId="32DD14B3"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56DC0B" w14:textId="77777777" w:rsidR="00843AC5" w:rsidRPr="009447DA" w:rsidRDefault="00843AC5" w:rsidP="004D13CE">
                  <w:pPr>
                    <w:pStyle w:val="rowtabella0"/>
                    <w:rPr>
                      <w:color w:val="002060"/>
                    </w:rPr>
                  </w:pPr>
                  <w:r w:rsidRPr="009447DA">
                    <w:rPr>
                      <w:color w:val="002060"/>
                    </w:rPr>
                    <w:t xml:space="preserve">(1) RECANATI CALCIO A 5 </w:t>
                  </w:r>
                  <w:proofErr w:type="spellStart"/>
                  <w:proofErr w:type="gramStart"/>
                  <w:r w:rsidRPr="009447DA">
                    <w:rPr>
                      <w:color w:val="002060"/>
                    </w:rPr>
                    <w:t>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46B03" w14:textId="77777777" w:rsidR="00843AC5" w:rsidRPr="009447DA" w:rsidRDefault="00843AC5" w:rsidP="004D13CE">
                  <w:pPr>
                    <w:pStyle w:val="rowtabella0"/>
                    <w:rPr>
                      <w:color w:val="002060"/>
                    </w:rPr>
                  </w:pPr>
                  <w:r w:rsidRPr="009447DA">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A23D6" w14:textId="77777777" w:rsidR="00843AC5" w:rsidRPr="009447DA" w:rsidRDefault="00843AC5" w:rsidP="004D13CE">
                  <w:pPr>
                    <w:pStyle w:val="rowtabella0"/>
                    <w:jc w:val="center"/>
                    <w:rPr>
                      <w:color w:val="002060"/>
                    </w:rPr>
                  </w:pPr>
                  <w:r w:rsidRPr="009447DA">
                    <w:rPr>
                      <w:color w:val="002060"/>
                    </w:rPr>
                    <w:t>15 - 1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DA919" w14:textId="77777777" w:rsidR="00843AC5" w:rsidRPr="009447DA" w:rsidRDefault="00843AC5" w:rsidP="004D13CE">
                  <w:pPr>
                    <w:pStyle w:val="rowtabella0"/>
                    <w:jc w:val="center"/>
                    <w:rPr>
                      <w:color w:val="002060"/>
                    </w:rPr>
                  </w:pPr>
                  <w:r w:rsidRPr="009447DA">
                    <w:rPr>
                      <w:color w:val="002060"/>
                    </w:rPr>
                    <w:t> </w:t>
                  </w:r>
                </w:p>
              </w:tc>
            </w:tr>
            <w:tr w:rsidR="00843AC5" w:rsidRPr="009447DA" w14:paraId="6F83C5CD"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666FF12A" w14:textId="77777777" w:rsidR="00843AC5" w:rsidRPr="009447DA" w:rsidRDefault="00843AC5" w:rsidP="004D13CE">
                  <w:pPr>
                    <w:pStyle w:val="rowtabella0"/>
                    <w:rPr>
                      <w:color w:val="002060"/>
                    </w:rPr>
                  </w:pPr>
                  <w:r w:rsidRPr="009447DA">
                    <w:rPr>
                      <w:color w:val="002060"/>
                    </w:rPr>
                    <w:t>(1) - disputata il 13/01/2024</w:t>
                  </w:r>
                </w:p>
              </w:tc>
            </w:tr>
          </w:tbl>
          <w:p w14:paraId="2D4838BE" w14:textId="77777777" w:rsidR="00843AC5" w:rsidRPr="009447DA" w:rsidRDefault="00843AC5" w:rsidP="004D13CE">
            <w:pPr>
              <w:rPr>
                <w:color w:val="002060"/>
              </w:rPr>
            </w:pPr>
          </w:p>
        </w:tc>
      </w:tr>
    </w:tbl>
    <w:p w14:paraId="40E78349" w14:textId="77777777" w:rsidR="00843AC5" w:rsidRPr="009447DA" w:rsidRDefault="00843AC5" w:rsidP="00843AC5">
      <w:pPr>
        <w:pStyle w:val="breakline"/>
        <w:rPr>
          <w:rFonts w:eastAsiaTheme="minorEastAsia"/>
          <w:color w:val="002060"/>
        </w:rPr>
      </w:pPr>
    </w:p>
    <w:p w14:paraId="0CA4700C" w14:textId="77777777" w:rsidR="00843AC5" w:rsidRPr="009447DA" w:rsidRDefault="00843AC5" w:rsidP="00843AC5">
      <w:pPr>
        <w:pStyle w:val="breakline"/>
        <w:rPr>
          <w:color w:val="002060"/>
        </w:rPr>
      </w:pPr>
    </w:p>
    <w:p w14:paraId="1B6B3EC0" w14:textId="77777777" w:rsidR="00843AC5" w:rsidRPr="009447DA" w:rsidRDefault="00843AC5" w:rsidP="00843AC5">
      <w:pPr>
        <w:pStyle w:val="titoloprinc0"/>
        <w:rPr>
          <w:color w:val="002060"/>
        </w:rPr>
      </w:pPr>
      <w:r w:rsidRPr="009447DA">
        <w:rPr>
          <w:color w:val="002060"/>
        </w:rPr>
        <w:t>GIUDICE SPORTIVO</w:t>
      </w:r>
    </w:p>
    <w:p w14:paraId="7C52FCAD" w14:textId="77777777" w:rsidR="00843AC5" w:rsidRPr="009447DA" w:rsidRDefault="00843AC5" w:rsidP="00843AC5">
      <w:pPr>
        <w:pStyle w:val="diffida"/>
        <w:rPr>
          <w:color w:val="002060"/>
        </w:rPr>
      </w:pPr>
      <w:r w:rsidRPr="009447DA">
        <w:rPr>
          <w:color w:val="002060"/>
        </w:rPr>
        <w:t>Il Giudice Sportivo Avv. Agnese Lazzaretti, con l'assistenza del segretario Angelo Castellana, nella seduta del 17/01/2024, ha adottato le decisioni che di seguito integralmente si riportano:</w:t>
      </w:r>
    </w:p>
    <w:p w14:paraId="16B46A24" w14:textId="77777777" w:rsidR="00843AC5" w:rsidRPr="009447DA" w:rsidRDefault="00843AC5" w:rsidP="00843AC5">
      <w:pPr>
        <w:pStyle w:val="titolo10"/>
        <w:rPr>
          <w:color w:val="002060"/>
        </w:rPr>
      </w:pPr>
      <w:r w:rsidRPr="009447DA">
        <w:rPr>
          <w:color w:val="002060"/>
        </w:rPr>
        <w:t xml:space="preserve">GARE DEL 13/ 1/2024 </w:t>
      </w:r>
    </w:p>
    <w:p w14:paraId="2258B322" w14:textId="77777777" w:rsidR="00843AC5" w:rsidRPr="009447DA" w:rsidRDefault="00843AC5" w:rsidP="00843AC5">
      <w:pPr>
        <w:pStyle w:val="titolo7a"/>
        <w:rPr>
          <w:color w:val="002060"/>
        </w:rPr>
      </w:pPr>
      <w:r w:rsidRPr="009447DA">
        <w:rPr>
          <w:color w:val="002060"/>
        </w:rPr>
        <w:lastRenderedPageBreak/>
        <w:t xml:space="preserve">PROVVEDIMENTI DISCIPLINARI </w:t>
      </w:r>
    </w:p>
    <w:p w14:paraId="3FDCE0D7"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17AA6882" w14:textId="77777777" w:rsidR="00843AC5" w:rsidRPr="009447DA" w:rsidRDefault="00843AC5" w:rsidP="00843AC5">
      <w:pPr>
        <w:pStyle w:val="titolo30"/>
        <w:rPr>
          <w:color w:val="002060"/>
        </w:rPr>
      </w:pPr>
      <w:r w:rsidRPr="009447DA">
        <w:rPr>
          <w:color w:val="002060"/>
        </w:rPr>
        <w:t xml:space="preserve">CALCIATORI NON ESPULSI </w:t>
      </w:r>
    </w:p>
    <w:p w14:paraId="7F77F2E1" w14:textId="77777777" w:rsidR="00843AC5" w:rsidRPr="009447DA" w:rsidRDefault="00843AC5" w:rsidP="00843AC5">
      <w:pPr>
        <w:pStyle w:val="titolo20"/>
        <w:rPr>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33FEEF51" w14:textId="77777777" w:rsidTr="004D13CE">
        <w:tc>
          <w:tcPr>
            <w:tcW w:w="2200" w:type="dxa"/>
            <w:tcMar>
              <w:top w:w="20" w:type="dxa"/>
              <w:left w:w="20" w:type="dxa"/>
              <w:bottom w:w="20" w:type="dxa"/>
              <w:right w:w="20" w:type="dxa"/>
            </w:tcMar>
            <w:vAlign w:val="center"/>
            <w:hideMark/>
          </w:tcPr>
          <w:p w14:paraId="37AD8FA9" w14:textId="77777777" w:rsidR="00843AC5" w:rsidRPr="009447DA" w:rsidRDefault="00843AC5" w:rsidP="004D13CE">
            <w:pPr>
              <w:pStyle w:val="movimento"/>
              <w:rPr>
                <w:color w:val="002060"/>
              </w:rPr>
            </w:pPr>
            <w:r w:rsidRPr="009447DA">
              <w:rPr>
                <w:color w:val="002060"/>
              </w:rPr>
              <w:t>ABAOUB RASLEN</w:t>
            </w:r>
          </w:p>
        </w:tc>
        <w:tc>
          <w:tcPr>
            <w:tcW w:w="2200" w:type="dxa"/>
            <w:tcMar>
              <w:top w:w="20" w:type="dxa"/>
              <w:left w:w="20" w:type="dxa"/>
              <w:bottom w:w="20" w:type="dxa"/>
              <w:right w:w="20" w:type="dxa"/>
            </w:tcMar>
            <w:vAlign w:val="center"/>
            <w:hideMark/>
          </w:tcPr>
          <w:p w14:paraId="186D0BDB" w14:textId="77777777" w:rsidR="00843AC5" w:rsidRPr="009447DA" w:rsidRDefault="00843AC5" w:rsidP="004D13CE">
            <w:pPr>
              <w:pStyle w:val="movimento2"/>
              <w:rPr>
                <w:color w:val="002060"/>
              </w:rPr>
            </w:pPr>
            <w:r w:rsidRPr="009447DA">
              <w:rPr>
                <w:color w:val="002060"/>
              </w:rPr>
              <w:t xml:space="preserve">(FIGHT BULLS CORRIDONIA) </w:t>
            </w:r>
          </w:p>
        </w:tc>
        <w:tc>
          <w:tcPr>
            <w:tcW w:w="800" w:type="dxa"/>
            <w:tcMar>
              <w:top w:w="20" w:type="dxa"/>
              <w:left w:w="20" w:type="dxa"/>
              <w:bottom w:w="20" w:type="dxa"/>
              <w:right w:w="20" w:type="dxa"/>
            </w:tcMar>
            <w:vAlign w:val="center"/>
            <w:hideMark/>
          </w:tcPr>
          <w:p w14:paraId="2A6C92A6"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242A5B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1DC859E" w14:textId="77777777" w:rsidR="00843AC5" w:rsidRPr="009447DA" w:rsidRDefault="00843AC5" w:rsidP="004D13CE">
            <w:pPr>
              <w:pStyle w:val="movimento2"/>
              <w:rPr>
                <w:color w:val="002060"/>
              </w:rPr>
            </w:pPr>
            <w:r w:rsidRPr="009447DA">
              <w:rPr>
                <w:color w:val="002060"/>
              </w:rPr>
              <w:t> </w:t>
            </w:r>
          </w:p>
        </w:tc>
      </w:tr>
    </w:tbl>
    <w:p w14:paraId="562FC613" w14:textId="77777777" w:rsidR="00843AC5" w:rsidRPr="009447DA" w:rsidRDefault="00843AC5" w:rsidP="00843AC5">
      <w:pPr>
        <w:pStyle w:val="titolo10"/>
        <w:rPr>
          <w:rFonts w:eastAsiaTheme="minorEastAsia"/>
          <w:color w:val="002060"/>
        </w:rPr>
      </w:pPr>
      <w:r w:rsidRPr="009447DA">
        <w:rPr>
          <w:color w:val="002060"/>
        </w:rPr>
        <w:t xml:space="preserve">GARE DEL 14/ 1/2024 </w:t>
      </w:r>
    </w:p>
    <w:p w14:paraId="01CEA3F8" w14:textId="77777777" w:rsidR="00843AC5" w:rsidRPr="009447DA" w:rsidRDefault="00843AC5" w:rsidP="00843AC5">
      <w:pPr>
        <w:pStyle w:val="titolo7a"/>
        <w:rPr>
          <w:color w:val="002060"/>
        </w:rPr>
      </w:pPr>
      <w:r w:rsidRPr="009447DA">
        <w:rPr>
          <w:color w:val="002060"/>
        </w:rPr>
        <w:t xml:space="preserve">PROVVEDIMENTI DISCIPLINARI </w:t>
      </w:r>
    </w:p>
    <w:p w14:paraId="6F750522" w14:textId="77777777" w:rsidR="00843AC5" w:rsidRPr="009447DA" w:rsidRDefault="00843AC5" w:rsidP="00843AC5">
      <w:pPr>
        <w:pStyle w:val="titolo7b0"/>
        <w:rPr>
          <w:color w:val="002060"/>
        </w:rPr>
      </w:pPr>
      <w:r w:rsidRPr="009447DA">
        <w:rPr>
          <w:color w:val="002060"/>
        </w:rPr>
        <w:t xml:space="preserve">In base alle risultanze degli atti ufficiali sono state deliberate le seguenti sanzioni disciplinari. </w:t>
      </w:r>
    </w:p>
    <w:p w14:paraId="7752D15A" w14:textId="77777777" w:rsidR="00843AC5" w:rsidRPr="009447DA" w:rsidRDefault="00843AC5" w:rsidP="00843AC5">
      <w:pPr>
        <w:pStyle w:val="titolo30"/>
        <w:rPr>
          <w:color w:val="002060"/>
        </w:rPr>
      </w:pPr>
      <w:r w:rsidRPr="009447DA">
        <w:rPr>
          <w:color w:val="002060"/>
        </w:rPr>
        <w:t xml:space="preserve">CALCIATORI NON ESPULSI </w:t>
      </w:r>
    </w:p>
    <w:p w14:paraId="3F365F1C" w14:textId="77777777" w:rsidR="00843AC5" w:rsidRPr="009447DA" w:rsidRDefault="00843AC5" w:rsidP="00843AC5">
      <w:pPr>
        <w:pStyle w:val="titolo20"/>
        <w:rPr>
          <w:color w:val="002060"/>
        </w:rPr>
      </w:pPr>
      <w:r w:rsidRPr="009447D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67666C5E" w14:textId="77777777" w:rsidTr="004D13CE">
        <w:tc>
          <w:tcPr>
            <w:tcW w:w="2200" w:type="dxa"/>
            <w:tcMar>
              <w:top w:w="20" w:type="dxa"/>
              <w:left w:w="20" w:type="dxa"/>
              <w:bottom w:w="20" w:type="dxa"/>
              <w:right w:w="20" w:type="dxa"/>
            </w:tcMar>
            <w:vAlign w:val="center"/>
            <w:hideMark/>
          </w:tcPr>
          <w:p w14:paraId="23EB80ED" w14:textId="77777777" w:rsidR="00843AC5" w:rsidRPr="009447DA" w:rsidRDefault="00843AC5" w:rsidP="004D13CE">
            <w:pPr>
              <w:pStyle w:val="movimento"/>
              <w:rPr>
                <w:color w:val="002060"/>
              </w:rPr>
            </w:pPr>
            <w:r w:rsidRPr="009447DA">
              <w:rPr>
                <w:color w:val="002060"/>
              </w:rPr>
              <w:t>BORDONI LUCA</w:t>
            </w:r>
          </w:p>
        </w:tc>
        <w:tc>
          <w:tcPr>
            <w:tcW w:w="2200" w:type="dxa"/>
            <w:tcMar>
              <w:top w:w="20" w:type="dxa"/>
              <w:left w:w="20" w:type="dxa"/>
              <w:bottom w:w="20" w:type="dxa"/>
              <w:right w:w="20" w:type="dxa"/>
            </w:tcMar>
            <w:vAlign w:val="center"/>
            <w:hideMark/>
          </w:tcPr>
          <w:p w14:paraId="1CBDD014" w14:textId="77777777" w:rsidR="00843AC5" w:rsidRPr="009447DA" w:rsidRDefault="00843AC5" w:rsidP="004D13CE">
            <w:pPr>
              <w:pStyle w:val="movimento2"/>
              <w:rPr>
                <w:color w:val="002060"/>
              </w:rPr>
            </w:pPr>
            <w:r w:rsidRPr="009447DA">
              <w:rPr>
                <w:color w:val="002060"/>
              </w:rPr>
              <w:t xml:space="preserve">(ITALSERVICE C5) </w:t>
            </w:r>
          </w:p>
        </w:tc>
        <w:tc>
          <w:tcPr>
            <w:tcW w:w="800" w:type="dxa"/>
            <w:tcMar>
              <w:top w:w="20" w:type="dxa"/>
              <w:left w:w="20" w:type="dxa"/>
              <w:bottom w:w="20" w:type="dxa"/>
              <w:right w:w="20" w:type="dxa"/>
            </w:tcMar>
            <w:vAlign w:val="center"/>
            <w:hideMark/>
          </w:tcPr>
          <w:p w14:paraId="38E449C9"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28EF788A"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05F01BC8" w14:textId="77777777" w:rsidR="00843AC5" w:rsidRPr="009447DA" w:rsidRDefault="00843AC5" w:rsidP="004D13CE">
            <w:pPr>
              <w:pStyle w:val="movimento2"/>
              <w:rPr>
                <w:color w:val="002060"/>
              </w:rPr>
            </w:pPr>
            <w:r w:rsidRPr="009447DA">
              <w:rPr>
                <w:color w:val="002060"/>
              </w:rPr>
              <w:t> </w:t>
            </w:r>
          </w:p>
        </w:tc>
      </w:tr>
    </w:tbl>
    <w:p w14:paraId="5F585280" w14:textId="77777777" w:rsidR="00843AC5" w:rsidRPr="009447DA" w:rsidRDefault="00843AC5" w:rsidP="00843AC5">
      <w:pPr>
        <w:pStyle w:val="titolo20"/>
        <w:rPr>
          <w:rFonts w:eastAsiaTheme="minorEastAsia"/>
          <w:color w:val="002060"/>
        </w:rPr>
      </w:pPr>
      <w:r w:rsidRPr="009447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3AC5" w:rsidRPr="009447DA" w14:paraId="11D48747" w14:textId="77777777" w:rsidTr="004D13CE">
        <w:tc>
          <w:tcPr>
            <w:tcW w:w="2200" w:type="dxa"/>
            <w:tcMar>
              <w:top w:w="20" w:type="dxa"/>
              <w:left w:w="20" w:type="dxa"/>
              <w:bottom w:w="20" w:type="dxa"/>
              <w:right w:w="20" w:type="dxa"/>
            </w:tcMar>
            <w:vAlign w:val="center"/>
            <w:hideMark/>
          </w:tcPr>
          <w:p w14:paraId="5A61D81B" w14:textId="77777777" w:rsidR="00843AC5" w:rsidRPr="009447DA" w:rsidRDefault="00843AC5" w:rsidP="004D13CE">
            <w:pPr>
              <w:pStyle w:val="movimento"/>
              <w:rPr>
                <w:color w:val="002060"/>
              </w:rPr>
            </w:pPr>
            <w:r w:rsidRPr="009447DA">
              <w:rPr>
                <w:color w:val="002060"/>
              </w:rPr>
              <w:t>CALDARELLI ANDREA</w:t>
            </w:r>
          </w:p>
        </w:tc>
        <w:tc>
          <w:tcPr>
            <w:tcW w:w="2200" w:type="dxa"/>
            <w:tcMar>
              <w:top w:w="20" w:type="dxa"/>
              <w:left w:w="20" w:type="dxa"/>
              <w:bottom w:w="20" w:type="dxa"/>
              <w:right w:w="20" w:type="dxa"/>
            </w:tcMar>
            <w:vAlign w:val="center"/>
            <w:hideMark/>
          </w:tcPr>
          <w:p w14:paraId="76AC7B51" w14:textId="77777777" w:rsidR="00843AC5" w:rsidRPr="009447DA" w:rsidRDefault="00843AC5" w:rsidP="004D13CE">
            <w:pPr>
              <w:pStyle w:val="movimento2"/>
              <w:rPr>
                <w:color w:val="002060"/>
              </w:rPr>
            </w:pPr>
            <w:r w:rsidRPr="009447DA">
              <w:rPr>
                <w:color w:val="002060"/>
              </w:rPr>
              <w:t xml:space="preserve">(C.U.S. MACERATA CALCIO A5) </w:t>
            </w:r>
          </w:p>
        </w:tc>
        <w:tc>
          <w:tcPr>
            <w:tcW w:w="800" w:type="dxa"/>
            <w:tcMar>
              <w:top w:w="20" w:type="dxa"/>
              <w:left w:w="20" w:type="dxa"/>
              <w:bottom w:w="20" w:type="dxa"/>
              <w:right w:w="20" w:type="dxa"/>
            </w:tcMar>
            <w:vAlign w:val="center"/>
            <w:hideMark/>
          </w:tcPr>
          <w:p w14:paraId="5203C7C3" w14:textId="77777777" w:rsidR="00843AC5" w:rsidRPr="009447DA" w:rsidRDefault="00843AC5" w:rsidP="004D13CE">
            <w:pPr>
              <w:pStyle w:val="movimento"/>
              <w:rPr>
                <w:color w:val="002060"/>
              </w:rPr>
            </w:pPr>
            <w:r w:rsidRPr="009447DA">
              <w:rPr>
                <w:color w:val="002060"/>
              </w:rPr>
              <w:t> </w:t>
            </w:r>
          </w:p>
        </w:tc>
        <w:tc>
          <w:tcPr>
            <w:tcW w:w="2200" w:type="dxa"/>
            <w:tcMar>
              <w:top w:w="20" w:type="dxa"/>
              <w:left w:w="20" w:type="dxa"/>
              <w:bottom w:w="20" w:type="dxa"/>
              <w:right w:w="20" w:type="dxa"/>
            </w:tcMar>
            <w:vAlign w:val="center"/>
            <w:hideMark/>
          </w:tcPr>
          <w:p w14:paraId="76136F0F" w14:textId="77777777" w:rsidR="00843AC5" w:rsidRPr="009447DA" w:rsidRDefault="00843AC5" w:rsidP="004D13CE">
            <w:pPr>
              <w:pStyle w:val="movimento"/>
              <w:rPr>
                <w:color w:val="002060"/>
              </w:rPr>
            </w:pPr>
            <w:r w:rsidRPr="009447DA">
              <w:rPr>
                <w:color w:val="002060"/>
              </w:rPr>
              <w:t>SAMPERI NICOLO</w:t>
            </w:r>
          </w:p>
        </w:tc>
        <w:tc>
          <w:tcPr>
            <w:tcW w:w="2200" w:type="dxa"/>
            <w:tcMar>
              <w:top w:w="20" w:type="dxa"/>
              <w:left w:w="20" w:type="dxa"/>
              <w:bottom w:w="20" w:type="dxa"/>
              <w:right w:w="20" w:type="dxa"/>
            </w:tcMar>
            <w:vAlign w:val="center"/>
            <w:hideMark/>
          </w:tcPr>
          <w:p w14:paraId="62988FE1" w14:textId="77777777" w:rsidR="00843AC5" w:rsidRPr="009447DA" w:rsidRDefault="00843AC5" w:rsidP="004D13CE">
            <w:pPr>
              <w:pStyle w:val="movimento2"/>
              <w:rPr>
                <w:color w:val="002060"/>
              </w:rPr>
            </w:pPr>
            <w:r w:rsidRPr="009447DA">
              <w:rPr>
                <w:color w:val="002060"/>
              </w:rPr>
              <w:t xml:space="preserve">(C.U.S. MACERATA CALCIO A5) </w:t>
            </w:r>
          </w:p>
        </w:tc>
      </w:tr>
    </w:tbl>
    <w:p w14:paraId="21566EC9" w14:textId="77777777" w:rsidR="00843AC5" w:rsidRDefault="00843AC5" w:rsidP="00843AC5">
      <w:pPr>
        <w:pStyle w:val="breakline"/>
        <w:rPr>
          <w:color w:val="002060"/>
        </w:rPr>
      </w:pPr>
    </w:p>
    <w:p w14:paraId="0BE4CD25" w14:textId="77777777" w:rsidR="00843AC5" w:rsidRPr="003A5633" w:rsidRDefault="00843AC5" w:rsidP="00843AC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639EB9CA" w14:textId="77777777" w:rsidR="00843AC5" w:rsidRPr="003A5633" w:rsidRDefault="00843AC5" w:rsidP="00843AC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5B4A60CF" w14:textId="77777777" w:rsidR="00843AC5" w:rsidRPr="009447DA" w:rsidRDefault="00843AC5" w:rsidP="00843AC5">
      <w:pPr>
        <w:pStyle w:val="breakline"/>
        <w:rPr>
          <w:rFonts w:eastAsiaTheme="minorEastAsia"/>
          <w:color w:val="002060"/>
        </w:rPr>
      </w:pPr>
    </w:p>
    <w:p w14:paraId="4F70CAA7" w14:textId="77777777" w:rsidR="00843AC5" w:rsidRPr="009447DA" w:rsidRDefault="00843AC5" w:rsidP="00843AC5">
      <w:pPr>
        <w:pStyle w:val="titoloprinc0"/>
        <w:rPr>
          <w:color w:val="002060"/>
        </w:rPr>
      </w:pPr>
      <w:r w:rsidRPr="009447DA">
        <w:rPr>
          <w:color w:val="002060"/>
        </w:rPr>
        <w:t>CLASSIFICA</w:t>
      </w:r>
    </w:p>
    <w:p w14:paraId="351B4043" w14:textId="77777777" w:rsidR="00843AC5" w:rsidRPr="009447DA" w:rsidRDefault="00843AC5" w:rsidP="00843AC5">
      <w:pPr>
        <w:pStyle w:val="breakline"/>
        <w:rPr>
          <w:color w:val="002060"/>
        </w:rPr>
      </w:pPr>
    </w:p>
    <w:p w14:paraId="717D0AC7" w14:textId="77777777" w:rsidR="00843AC5" w:rsidRPr="009447DA" w:rsidRDefault="00843AC5" w:rsidP="00843AC5">
      <w:pPr>
        <w:pStyle w:val="breakline"/>
        <w:rPr>
          <w:color w:val="002060"/>
        </w:rPr>
      </w:pPr>
    </w:p>
    <w:p w14:paraId="65135639" w14:textId="77777777" w:rsidR="00843AC5" w:rsidRPr="009447DA" w:rsidRDefault="00843AC5" w:rsidP="00843AC5">
      <w:pPr>
        <w:pStyle w:val="sottotitolocampionato10"/>
        <w:rPr>
          <w:color w:val="002060"/>
        </w:rPr>
      </w:pPr>
      <w:r w:rsidRPr="009447D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5B30AFD4"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FB222"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18BA1"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6920E"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DF296"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339D"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9070C"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01852"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1EE23"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98137"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F0648" w14:textId="77777777" w:rsidR="00843AC5" w:rsidRPr="009447DA" w:rsidRDefault="00843AC5" w:rsidP="004D13CE">
            <w:pPr>
              <w:pStyle w:val="headertabella0"/>
              <w:rPr>
                <w:color w:val="002060"/>
              </w:rPr>
            </w:pPr>
            <w:r w:rsidRPr="009447DA">
              <w:rPr>
                <w:color w:val="002060"/>
              </w:rPr>
              <w:t>PE</w:t>
            </w:r>
          </w:p>
        </w:tc>
      </w:tr>
      <w:tr w:rsidR="00843AC5" w:rsidRPr="009447DA" w14:paraId="696207CA"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63048" w14:textId="77777777" w:rsidR="00843AC5" w:rsidRPr="009447DA" w:rsidRDefault="00843AC5" w:rsidP="004D13CE">
            <w:pPr>
              <w:pStyle w:val="rowtabella0"/>
              <w:rPr>
                <w:color w:val="002060"/>
              </w:rPr>
            </w:pPr>
            <w:r w:rsidRPr="009447D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29F3"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296A"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B50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A325"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79BD"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2373"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B9D0"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1B88"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0860" w14:textId="77777777" w:rsidR="00843AC5" w:rsidRPr="009447DA" w:rsidRDefault="00843AC5" w:rsidP="004D13CE">
            <w:pPr>
              <w:pStyle w:val="rowtabella0"/>
              <w:jc w:val="center"/>
              <w:rPr>
                <w:color w:val="002060"/>
              </w:rPr>
            </w:pPr>
            <w:r w:rsidRPr="009447DA">
              <w:rPr>
                <w:color w:val="002060"/>
              </w:rPr>
              <w:t>0</w:t>
            </w:r>
          </w:p>
        </w:tc>
      </w:tr>
      <w:tr w:rsidR="00843AC5" w:rsidRPr="009447DA" w14:paraId="5AC7A77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1C412" w14:textId="77777777" w:rsidR="00843AC5" w:rsidRPr="009447DA" w:rsidRDefault="00843AC5" w:rsidP="004D13CE">
            <w:pPr>
              <w:pStyle w:val="rowtabella0"/>
              <w:rPr>
                <w:color w:val="002060"/>
              </w:rPr>
            </w:pPr>
            <w:r w:rsidRPr="009447D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D1C3"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FCF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0C8A"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DE9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A272"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9840"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A8DE"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096A"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0D44" w14:textId="77777777" w:rsidR="00843AC5" w:rsidRPr="009447DA" w:rsidRDefault="00843AC5" w:rsidP="004D13CE">
            <w:pPr>
              <w:pStyle w:val="rowtabella0"/>
              <w:jc w:val="center"/>
              <w:rPr>
                <w:color w:val="002060"/>
              </w:rPr>
            </w:pPr>
            <w:r w:rsidRPr="009447DA">
              <w:rPr>
                <w:color w:val="002060"/>
              </w:rPr>
              <w:t>0</w:t>
            </w:r>
          </w:p>
        </w:tc>
      </w:tr>
      <w:tr w:rsidR="00843AC5" w:rsidRPr="009447DA" w14:paraId="45BAD97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F8DAA" w14:textId="77777777" w:rsidR="00843AC5" w:rsidRPr="009447DA" w:rsidRDefault="00843AC5" w:rsidP="004D13CE">
            <w:pPr>
              <w:pStyle w:val="rowtabella0"/>
              <w:rPr>
                <w:color w:val="002060"/>
              </w:rPr>
            </w:pPr>
            <w:r w:rsidRPr="009447DA">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9703"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294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C64CF"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0EC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96E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CEA6"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68A8"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D14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0E8C" w14:textId="77777777" w:rsidR="00843AC5" w:rsidRPr="009447DA" w:rsidRDefault="00843AC5" w:rsidP="004D13CE">
            <w:pPr>
              <w:pStyle w:val="rowtabella0"/>
              <w:jc w:val="center"/>
              <w:rPr>
                <w:color w:val="002060"/>
              </w:rPr>
            </w:pPr>
            <w:r w:rsidRPr="009447DA">
              <w:rPr>
                <w:color w:val="002060"/>
              </w:rPr>
              <w:t>0</w:t>
            </w:r>
          </w:p>
        </w:tc>
      </w:tr>
      <w:tr w:rsidR="00843AC5" w:rsidRPr="009447DA" w14:paraId="57A44953"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58472" w14:textId="77777777" w:rsidR="00843AC5" w:rsidRPr="009447DA" w:rsidRDefault="00843AC5" w:rsidP="004D13CE">
            <w:pPr>
              <w:pStyle w:val="rowtabella0"/>
              <w:rPr>
                <w:color w:val="002060"/>
              </w:rPr>
            </w:pPr>
            <w:r w:rsidRPr="009447D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D791"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9A76"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70F7"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943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C033"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4EC6"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F17F"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80BB"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7FD7" w14:textId="77777777" w:rsidR="00843AC5" w:rsidRPr="009447DA" w:rsidRDefault="00843AC5" w:rsidP="004D13CE">
            <w:pPr>
              <w:pStyle w:val="rowtabella0"/>
              <w:jc w:val="center"/>
              <w:rPr>
                <w:color w:val="002060"/>
              </w:rPr>
            </w:pPr>
            <w:r w:rsidRPr="009447DA">
              <w:rPr>
                <w:color w:val="002060"/>
              </w:rPr>
              <w:t>0</w:t>
            </w:r>
          </w:p>
        </w:tc>
      </w:tr>
      <w:tr w:rsidR="00843AC5" w:rsidRPr="009447DA" w14:paraId="32FB9E3D"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DD67C" w14:textId="77777777" w:rsidR="00843AC5" w:rsidRPr="009447DA" w:rsidRDefault="00843AC5" w:rsidP="004D13CE">
            <w:pPr>
              <w:pStyle w:val="rowtabella0"/>
              <w:rPr>
                <w:color w:val="002060"/>
              </w:rPr>
            </w:pPr>
            <w:r w:rsidRPr="009447D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2B0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F55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0AD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9EF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40C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AEA6"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D64A"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D9BB"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B6B8" w14:textId="77777777" w:rsidR="00843AC5" w:rsidRPr="009447DA" w:rsidRDefault="00843AC5" w:rsidP="004D13CE">
            <w:pPr>
              <w:pStyle w:val="rowtabella0"/>
              <w:jc w:val="center"/>
              <w:rPr>
                <w:color w:val="002060"/>
              </w:rPr>
            </w:pPr>
            <w:r w:rsidRPr="009447DA">
              <w:rPr>
                <w:color w:val="002060"/>
              </w:rPr>
              <w:t>0</w:t>
            </w:r>
          </w:p>
        </w:tc>
      </w:tr>
      <w:tr w:rsidR="00843AC5" w:rsidRPr="009447DA" w14:paraId="56C2DF0C"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F26B7D" w14:textId="77777777" w:rsidR="00843AC5" w:rsidRPr="009447DA" w:rsidRDefault="00843AC5" w:rsidP="004D13CE">
            <w:pPr>
              <w:pStyle w:val="rowtabella0"/>
              <w:rPr>
                <w:color w:val="002060"/>
              </w:rPr>
            </w:pPr>
            <w:r w:rsidRPr="009447D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98BD"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6E17"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439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E76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4C0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8A6F"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7388"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EC84"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6211" w14:textId="77777777" w:rsidR="00843AC5" w:rsidRPr="009447DA" w:rsidRDefault="00843AC5" w:rsidP="004D13CE">
            <w:pPr>
              <w:pStyle w:val="rowtabella0"/>
              <w:jc w:val="center"/>
              <w:rPr>
                <w:color w:val="002060"/>
              </w:rPr>
            </w:pPr>
            <w:r w:rsidRPr="009447DA">
              <w:rPr>
                <w:color w:val="002060"/>
              </w:rPr>
              <w:t>0</w:t>
            </w:r>
          </w:p>
        </w:tc>
      </w:tr>
    </w:tbl>
    <w:p w14:paraId="0CF3A408" w14:textId="77777777" w:rsidR="00843AC5" w:rsidRPr="009447DA" w:rsidRDefault="00843AC5" w:rsidP="00843AC5">
      <w:pPr>
        <w:pStyle w:val="breakline"/>
        <w:rPr>
          <w:rFonts w:eastAsiaTheme="minorEastAsia"/>
          <w:color w:val="002060"/>
        </w:rPr>
      </w:pPr>
    </w:p>
    <w:p w14:paraId="79E8841F" w14:textId="77777777" w:rsidR="00843AC5" w:rsidRPr="009447DA" w:rsidRDefault="00843AC5" w:rsidP="00843AC5">
      <w:pPr>
        <w:pStyle w:val="breakline"/>
        <w:rPr>
          <w:color w:val="002060"/>
        </w:rPr>
      </w:pPr>
    </w:p>
    <w:p w14:paraId="68218275" w14:textId="77777777" w:rsidR="00843AC5" w:rsidRPr="009447DA" w:rsidRDefault="00843AC5" w:rsidP="00843AC5">
      <w:pPr>
        <w:pStyle w:val="sottotitolocampionato10"/>
        <w:rPr>
          <w:color w:val="002060"/>
        </w:rPr>
      </w:pPr>
      <w:r w:rsidRPr="009447D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7D3ACF25"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6C39A"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AE9DF"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B04AD"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F33A5"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D0FC5"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2AF58"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D6DFB"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0F3B3"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1F8BC"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034EB" w14:textId="77777777" w:rsidR="00843AC5" w:rsidRPr="009447DA" w:rsidRDefault="00843AC5" w:rsidP="004D13CE">
            <w:pPr>
              <w:pStyle w:val="headertabella0"/>
              <w:rPr>
                <w:color w:val="002060"/>
              </w:rPr>
            </w:pPr>
            <w:r w:rsidRPr="009447DA">
              <w:rPr>
                <w:color w:val="002060"/>
              </w:rPr>
              <w:t>PE</w:t>
            </w:r>
          </w:p>
        </w:tc>
      </w:tr>
      <w:tr w:rsidR="00843AC5" w:rsidRPr="009447DA" w14:paraId="488BE217"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29ABFC" w14:textId="77777777" w:rsidR="00843AC5" w:rsidRPr="009447DA" w:rsidRDefault="00843AC5" w:rsidP="004D13CE">
            <w:pPr>
              <w:pStyle w:val="rowtabella0"/>
              <w:rPr>
                <w:color w:val="002060"/>
                <w:lang w:val="es-ES"/>
              </w:rPr>
            </w:pPr>
            <w:r w:rsidRPr="009447D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D1F7"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CE63"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AE1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7C0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1AA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BF9B" w14:textId="77777777" w:rsidR="00843AC5" w:rsidRPr="009447DA" w:rsidRDefault="00843AC5" w:rsidP="004D13CE">
            <w:pPr>
              <w:pStyle w:val="rowtabella0"/>
              <w:jc w:val="center"/>
              <w:rPr>
                <w:color w:val="002060"/>
              </w:rPr>
            </w:pPr>
            <w:r w:rsidRPr="009447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5A99"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8FC0" w14:textId="77777777" w:rsidR="00843AC5" w:rsidRPr="009447DA" w:rsidRDefault="00843AC5" w:rsidP="004D13CE">
            <w:pPr>
              <w:pStyle w:val="rowtabella0"/>
              <w:jc w:val="center"/>
              <w:rPr>
                <w:color w:val="002060"/>
              </w:rPr>
            </w:pPr>
            <w:r w:rsidRPr="009447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8F5F" w14:textId="77777777" w:rsidR="00843AC5" w:rsidRPr="009447DA" w:rsidRDefault="00843AC5" w:rsidP="004D13CE">
            <w:pPr>
              <w:pStyle w:val="rowtabella0"/>
              <w:jc w:val="center"/>
              <w:rPr>
                <w:color w:val="002060"/>
              </w:rPr>
            </w:pPr>
            <w:r w:rsidRPr="009447DA">
              <w:rPr>
                <w:color w:val="002060"/>
              </w:rPr>
              <w:t>0</w:t>
            </w:r>
          </w:p>
        </w:tc>
      </w:tr>
      <w:tr w:rsidR="00843AC5" w:rsidRPr="009447DA" w14:paraId="552C12D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D5722" w14:textId="77777777" w:rsidR="00843AC5" w:rsidRPr="009447DA" w:rsidRDefault="00843AC5" w:rsidP="004D13CE">
            <w:pPr>
              <w:pStyle w:val="rowtabella0"/>
              <w:rPr>
                <w:color w:val="002060"/>
              </w:rPr>
            </w:pPr>
            <w:r w:rsidRPr="009447D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97D5"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901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51D2"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C25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C11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C414"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37F6"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CC95"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3F7B" w14:textId="77777777" w:rsidR="00843AC5" w:rsidRPr="009447DA" w:rsidRDefault="00843AC5" w:rsidP="004D13CE">
            <w:pPr>
              <w:pStyle w:val="rowtabella0"/>
              <w:jc w:val="center"/>
              <w:rPr>
                <w:color w:val="002060"/>
              </w:rPr>
            </w:pPr>
            <w:r w:rsidRPr="009447DA">
              <w:rPr>
                <w:color w:val="002060"/>
              </w:rPr>
              <w:t>0</w:t>
            </w:r>
          </w:p>
        </w:tc>
      </w:tr>
      <w:tr w:rsidR="00843AC5" w:rsidRPr="009447DA" w14:paraId="17F56EA6"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CCFE7" w14:textId="77777777" w:rsidR="00843AC5" w:rsidRPr="009447DA" w:rsidRDefault="00843AC5" w:rsidP="004D13CE">
            <w:pPr>
              <w:pStyle w:val="rowtabella0"/>
              <w:rPr>
                <w:color w:val="002060"/>
              </w:rPr>
            </w:pPr>
            <w:r w:rsidRPr="009447D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910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B281"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F8B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ABF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F542"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B17B"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809E" w14:textId="77777777" w:rsidR="00843AC5" w:rsidRPr="009447DA" w:rsidRDefault="00843AC5" w:rsidP="004D13CE">
            <w:pPr>
              <w:pStyle w:val="rowtabella0"/>
              <w:jc w:val="center"/>
              <w:rPr>
                <w:color w:val="002060"/>
              </w:rPr>
            </w:pPr>
            <w:r w:rsidRPr="009447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0B6F"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7998" w14:textId="77777777" w:rsidR="00843AC5" w:rsidRPr="009447DA" w:rsidRDefault="00843AC5" w:rsidP="004D13CE">
            <w:pPr>
              <w:pStyle w:val="rowtabella0"/>
              <w:jc w:val="center"/>
              <w:rPr>
                <w:color w:val="002060"/>
              </w:rPr>
            </w:pPr>
            <w:r w:rsidRPr="009447DA">
              <w:rPr>
                <w:color w:val="002060"/>
              </w:rPr>
              <w:t>0</w:t>
            </w:r>
          </w:p>
        </w:tc>
      </w:tr>
      <w:tr w:rsidR="00843AC5" w:rsidRPr="009447DA" w14:paraId="5E89F30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29326" w14:textId="77777777" w:rsidR="00843AC5" w:rsidRPr="009447DA" w:rsidRDefault="00843AC5" w:rsidP="004D13CE">
            <w:pPr>
              <w:pStyle w:val="rowtabella0"/>
              <w:rPr>
                <w:color w:val="002060"/>
              </w:rPr>
            </w:pPr>
            <w:r w:rsidRPr="009447D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DF2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173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55D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6C1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0E78"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D02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8213"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C9D3"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82F7" w14:textId="77777777" w:rsidR="00843AC5" w:rsidRPr="009447DA" w:rsidRDefault="00843AC5" w:rsidP="004D13CE">
            <w:pPr>
              <w:pStyle w:val="rowtabella0"/>
              <w:jc w:val="center"/>
              <w:rPr>
                <w:color w:val="002060"/>
              </w:rPr>
            </w:pPr>
            <w:r w:rsidRPr="009447DA">
              <w:rPr>
                <w:color w:val="002060"/>
              </w:rPr>
              <w:t>0</w:t>
            </w:r>
          </w:p>
        </w:tc>
      </w:tr>
      <w:tr w:rsidR="00843AC5" w:rsidRPr="009447DA" w14:paraId="693AD46C"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C4CD2" w14:textId="77777777" w:rsidR="00843AC5" w:rsidRPr="009447DA" w:rsidRDefault="00843AC5" w:rsidP="004D13CE">
            <w:pPr>
              <w:pStyle w:val="rowtabella0"/>
              <w:rPr>
                <w:color w:val="002060"/>
              </w:rPr>
            </w:pPr>
            <w:proofErr w:type="spellStart"/>
            <w:proofErr w:type="gramStart"/>
            <w:r w:rsidRPr="009447DA">
              <w:rPr>
                <w:color w:val="002060"/>
              </w:rPr>
              <w:t>sq.B</w:t>
            </w:r>
            <w:proofErr w:type="spellEnd"/>
            <w:proofErr w:type="gramEnd"/>
            <w:r w:rsidRPr="009447DA">
              <w:rPr>
                <w:color w:val="002060"/>
              </w:rPr>
              <w:t xml:space="preserve"> ITALSERVICE C5 </w:t>
            </w:r>
            <w:proofErr w:type="spellStart"/>
            <w:r w:rsidRPr="009447DA">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FDDD"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DE9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9EB2"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DEB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FA5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5F4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FCD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7F1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8DA6" w14:textId="77777777" w:rsidR="00843AC5" w:rsidRPr="009447DA" w:rsidRDefault="00843AC5" w:rsidP="004D13CE">
            <w:pPr>
              <w:pStyle w:val="rowtabella0"/>
              <w:jc w:val="center"/>
              <w:rPr>
                <w:color w:val="002060"/>
              </w:rPr>
            </w:pPr>
            <w:r w:rsidRPr="009447DA">
              <w:rPr>
                <w:color w:val="002060"/>
              </w:rPr>
              <w:t>0</w:t>
            </w:r>
          </w:p>
        </w:tc>
      </w:tr>
    </w:tbl>
    <w:p w14:paraId="10F41924" w14:textId="77777777" w:rsidR="00843AC5" w:rsidRPr="009447DA" w:rsidRDefault="00843AC5" w:rsidP="00843AC5">
      <w:pPr>
        <w:pStyle w:val="breakline"/>
        <w:rPr>
          <w:rFonts w:eastAsiaTheme="minorEastAsia"/>
          <w:color w:val="002060"/>
        </w:rPr>
      </w:pPr>
    </w:p>
    <w:p w14:paraId="7F752EC0" w14:textId="77777777" w:rsidR="00843AC5" w:rsidRPr="009447DA" w:rsidRDefault="00843AC5" w:rsidP="00843AC5">
      <w:pPr>
        <w:pStyle w:val="breakline"/>
        <w:rPr>
          <w:color w:val="002060"/>
        </w:rPr>
      </w:pPr>
    </w:p>
    <w:p w14:paraId="4D8F7030" w14:textId="77777777" w:rsidR="00843AC5" w:rsidRPr="009447DA" w:rsidRDefault="00843AC5" w:rsidP="00843AC5">
      <w:pPr>
        <w:pStyle w:val="sottotitolocampionato10"/>
        <w:rPr>
          <w:color w:val="002060"/>
        </w:rPr>
      </w:pPr>
      <w:r w:rsidRPr="009447D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5C87B97C"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FC5C5"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2D25C"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CEB50"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385F"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B8C52"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310B6"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4F7AC"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E6E5A"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700E"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37838" w14:textId="77777777" w:rsidR="00843AC5" w:rsidRPr="009447DA" w:rsidRDefault="00843AC5" w:rsidP="004D13CE">
            <w:pPr>
              <w:pStyle w:val="headertabella0"/>
              <w:rPr>
                <w:color w:val="002060"/>
              </w:rPr>
            </w:pPr>
            <w:r w:rsidRPr="009447DA">
              <w:rPr>
                <w:color w:val="002060"/>
              </w:rPr>
              <w:t>PE</w:t>
            </w:r>
          </w:p>
        </w:tc>
      </w:tr>
      <w:tr w:rsidR="00843AC5" w:rsidRPr="009447DA" w14:paraId="4E54336B"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E3AC47" w14:textId="77777777" w:rsidR="00843AC5" w:rsidRPr="009447DA" w:rsidRDefault="00843AC5" w:rsidP="004D13CE">
            <w:pPr>
              <w:pStyle w:val="rowtabella0"/>
              <w:rPr>
                <w:color w:val="002060"/>
              </w:rPr>
            </w:pPr>
            <w:r w:rsidRPr="009447D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FEA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24DD"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DDBF"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C05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1FF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8738"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618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97B8" w14:textId="77777777" w:rsidR="00843AC5" w:rsidRPr="009447DA" w:rsidRDefault="00843AC5" w:rsidP="004D13CE">
            <w:pPr>
              <w:pStyle w:val="rowtabella0"/>
              <w:jc w:val="center"/>
              <w:rPr>
                <w:color w:val="002060"/>
              </w:rPr>
            </w:pPr>
            <w:r w:rsidRPr="009447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243E" w14:textId="77777777" w:rsidR="00843AC5" w:rsidRPr="009447DA" w:rsidRDefault="00843AC5" w:rsidP="004D13CE">
            <w:pPr>
              <w:pStyle w:val="rowtabella0"/>
              <w:jc w:val="center"/>
              <w:rPr>
                <w:color w:val="002060"/>
              </w:rPr>
            </w:pPr>
            <w:r w:rsidRPr="009447DA">
              <w:rPr>
                <w:color w:val="002060"/>
              </w:rPr>
              <w:t>0</w:t>
            </w:r>
          </w:p>
        </w:tc>
      </w:tr>
      <w:tr w:rsidR="00843AC5" w:rsidRPr="009447DA" w14:paraId="389ACA1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561FF" w14:textId="77777777" w:rsidR="00843AC5" w:rsidRPr="009447DA" w:rsidRDefault="00843AC5" w:rsidP="004D13CE">
            <w:pPr>
              <w:pStyle w:val="rowtabella0"/>
              <w:rPr>
                <w:color w:val="002060"/>
              </w:rPr>
            </w:pPr>
            <w:r w:rsidRPr="009447D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2A1B"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500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376C"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EF0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62E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8B9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FEDD"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4A6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8E16" w14:textId="77777777" w:rsidR="00843AC5" w:rsidRPr="009447DA" w:rsidRDefault="00843AC5" w:rsidP="004D13CE">
            <w:pPr>
              <w:pStyle w:val="rowtabella0"/>
              <w:jc w:val="center"/>
              <w:rPr>
                <w:color w:val="002060"/>
              </w:rPr>
            </w:pPr>
            <w:r w:rsidRPr="009447DA">
              <w:rPr>
                <w:color w:val="002060"/>
              </w:rPr>
              <w:t>0</w:t>
            </w:r>
          </w:p>
        </w:tc>
      </w:tr>
      <w:tr w:rsidR="00843AC5" w:rsidRPr="009447DA" w14:paraId="50DDBC4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6D37B" w14:textId="77777777" w:rsidR="00843AC5" w:rsidRPr="009447DA" w:rsidRDefault="00843AC5" w:rsidP="004D13CE">
            <w:pPr>
              <w:pStyle w:val="rowtabella0"/>
              <w:rPr>
                <w:color w:val="002060"/>
              </w:rPr>
            </w:pPr>
            <w:r w:rsidRPr="009447D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DF5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D54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32B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ED6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0D6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A844"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2AF8"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4616"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733D" w14:textId="77777777" w:rsidR="00843AC5" w:rsidRPr="009447DA" w:rsidRDefault="00843AC5" w:rsidP="004D13CE">
            <w:pPr>
              <w:pStyle w:val="rowtabella0"/>
              <w:jc w:val="center"/>
              <w:rPr>
                <w:color w:val="002060"/>
              </w:rPr>
            </w:pPr>
            <w:r w:rsidRPr="009447DA">
              <w:rPr>
                <w:color w:val="002060"/>
              </w:rPr>
              <w:t>0</w:t>
            </w:r>
          </w:p>
        </w:tc>
      </w:tr>
      <w:tr w:rsidR="00843AC5" w:rsidRPr="009447DA" w14:paraId="3F3DF95C"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DF1AC" w14:textId="77777777" w:rsidR="00843AC5" w:rsidRPr="009447DA" w:rsidRDefault="00843AC5" w:rsidP="004D13CE">
            <w:pPr>
              <w:pStyle w:val="rowtabella0"/>
              <w:rPr>
                <w:color w:val="002060"/>
              </w:rPr>
            </w:pPr>
            <w:r w:rsidRPr="009447D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3E8F"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BD15"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8CE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04DC"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337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BB1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5CA9"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7EEF"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71DD" w14:textId="77777777" w:rsidR="00843AC5" w:rsidRPr="009447DA" w:rsidRDefault="00843AC5" w:rsidP="004D13CE">
            <w:pPr>
              <w:pStyle w:val="rowtabella0"/>
              <w:jc w:val="center"/>
              <w:rPr>
                <w:color w:val="002060"/>
              </w:rPr>
            </w:pPr>
            <w:r w:rsidRPr="009447DA">
              <w:rPr>
                <w:color w:val="002060"/>
              </w:rPr>
              <w:t>0</w:t>
            </w:r>
          </w:p>
        </w:tc>
      </w:tr>
      <w:tr w:rsidR="00843AC5" w:rsidRPr="009447DA" w14:paraId="3D2B225E"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94229A" w14:textId="77777777" w:rsidR="00843AC5" w:rsidRPr="009447DA" w:rsidRDefault="00843AC5" w:rsidP="004D13CE">
            <w:pPr>
              <w:pStyle w:val="rowtabella0"/>
              <w:rPr>
                <w:color w:val="002060"/>
              </w:rPr>
            </w:pPr>
            <w:proofErr w:type="spellStart"/>
            <w:proofErr w:type="gramStart"/>
            <w:r w:rsidRPr="009447DA">
              <w:rPr>
                <w:color w:val="002060"/>
              </w:rPr>
              <w:t>sq.B</w:t>
            </w:r>
            <w:proofErr w:type="spellEnd"/>
            <w:proofErr w:type="gramEnd"/>
            <w:r w:rsidRPr="009447DA">
              <w:rPr>
                <w:color w:val="002060"/>
              </w:rPr>
              <w:t xml:space="preserve"> AMICI DEL </w:t>
            </w:r>
            <w:proofErr w:type="spellStart"/>
            <w:r w:rsidRPr="009447DA">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422B"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256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48E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32B52"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B01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6C1A"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0F5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4E8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98E2" w14:textId="77777777" w:rsidR="00843AC5" w:rsidRPr="009447DA" w:rsidRDefault="00843AC5" w:rsidP="004D13CE">
            <w:pPr>
              <w:pStyle w:val="rowtabella0"/>
              <w:jc w:val="center"/>
              <w:rPr>
                <w:color w:val="002060"/>
              </w:rPr>
            </w:pPr>
            <w:r w:rsidRPr="009447DA">
              <w:rPr>
                <w:color w:val="002060"/>
              </w:rPr>
              <w:t>0</w:t>
            </w:r>
          </w:p>
        </w:tc>
      </w:tr>
    </w:tbl>
    <w:p w14:paraId="3AD24B30" w14:textId="77777777" w:rsidR="00843AC5" w:rsidRPr="009447DA" w:rsidRDefault="00843AC5" w:rsidP="00843AC5">
      <w:pPr>
        <w:pStyle w:val="breakline"/>
        <w:rPr>
          <w:rFonts w:eastAsiaTheme="minorEastAsia"/>
          <w:color w:val="002060"/>
        </w:rPr>
      </w:pPr>
    </w:p>
    <w:p w14:paraId="309B3E84" w14:textId="77777777" w:rsidR="00843AC5" w:rsidRPr="009447DA" w:rsidRDefault="00843AC5" w:rsidP="00843AC5">
      <w:pPr>
        <w:pStyle w:val="breakline"/>
        <w:rPr>
          <w:color w:val="002060"/>
        </w:rPr>
      </w:pPr>
    </w:p>
    <w:p w14:paraId="4EBA0BC5" w14:textId="77777777" w:rsidR="00843AC5" w:rsidRPr="009447DA" w:rsidRDefault="00843AC5" w:rsidP="00843AC5">
      <w:pPr>
        <w:pStyle w:val="sottotitolocampionato10"/>
        <w:rPr>
          <w:color w:val="002060"/>
        </w:rPr>
      </w:pPr>
      <w:r w:rsidRPr="009447DA">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9447DA" w14:paraId="7205743E"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258C9" w14:textId="77777777" w:rsidR="00843AC5" w:rsidRPr="009447DA" w:rsidRDefault="00843AC5" w:rsidP="004D13CE">
            <w:pPr>
              <w:pStyle w:val="headertabella0"/>
              <w:rPr>
                <w:color w:val="002060"/>
              </w:rPr>
            </w:pPr>
            <w:r w:rsidRPr="009447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4F728" w14:textId="77777777" w:rsidR="00843AC5" w:rsidRPr="009447DA" w:rsidRDefault="00843AC5" w:rsidP="004D13CE">
            <w:pPr>
              <w:pStyle w:val="headertabella0"/>
              <w:rPr>
                <w:color w:val="002060"/>
              </w:rPr>
            </w:pPr>
            <w:r w:rsidRPr="009447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A6EBB" w14:textId="77777777" w:rsidR="00843AC5" w:rsidRPr="009447DA" w:rsidRDefault="00843AC5" w:rsidP="004D13CE">
            <w:pPr>
              <w:pStyle w:val="headertabella0"/>
              <w:rPr>
                <w:color w:val="002060"/>
              </w:rPr>
            </w:pPr>
            <w:r w:rsidRPr="009447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6D46E" w14:textId="77777777" w:rsidR="00843AC5" w:rsidRPr="009447DA" w:rsidRDefault="00843AC5" w:rsidP="004D13CE">
            <w:pPr>
              <w:pStyle w:val="headertabella0"/>
              <w:rPr>
                <w:color w:val="002060"/>
              </w:rPr>
            </w:pPr>
            <w:r w:rsidRPr="009447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020EE" w14:textId="77777777" w:rsidR="00843AC5" w:rsidRPr="009447DA" w:rsidRDefault="00843AC5" w:rsidP="004D13CE">
            <w:pPr>
              <w:pStyle w:val="headertabella0"/>
              <w:rPr>
                <w:color w:val="002060"/>
              </w:rPr>
            </w:pPr>
            <w:r w:rsidRPr="009447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C214E" w14:textId="77777777" w:rsidR="00843AC5" w:rsidRPr="009447DA" w:rsidRDefault="00843AC5" w:rsidP="004D13CE">
            <w:pPr>
              <w:pStyle w:val="headertabella0"/>
              <w:rPr>
                <w:color w:val="002060"/>
              </w:rPr>
            </w:pPr>
            <w:r w:rsidRPr="009447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674D2" w14:textId="77777777" w:rsidR="00843AC5" w:rsidRPr="009447DA" w:rsidRDefault="00843AC5" w:rsidP="004D13CE">
            <w:pPr>
              <w:pStyle w:val="headertabella0"/>
              <w:rPr>
                <w:color w:val="002060"/>
              </w:rPr>
            </w:pPr>
            <w:r w:rsidRPr="009447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C5AB4" w14:textId="77777777" w:rsidR="00843AC5" w:rsidRPr="009447DA" w:rsidRDefault="00843AC5" w:rsidP="004D13CE">
            <w:pPr>
              <w:pStyle w:val="headertabella0"/>
              <w:rPr>
                <w:color w:val="002060"/>
              </w:rPr>
            </w:pPr>
            <w:r w:rsidRPr="009447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09100" w14:textId="77777777" w:rsidR="00843AC5" w:rsidRPr="009447DA" w:rsidRDefault="00843AC5" w:rsidP="004D13CE">
            <w:pPr>
              <w:pStyle w:val="headertabella0"/>
              <w:rPr>
                <w:color w:val="002060"/>
              </w:rPr>
            </w:pPr>
            <w:r w:rsidRPr="009447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75144" w14:textId="77777777" w:rsidR="00843AC5" w:rsidRPr="009447DA" w:rsidRDefault="00843AC5" w:rsidP="004D13CE">
            <w:pPr>
              <w:pStyle w:val="headertabella0"/>
              <w:rPr>
                <w:color w:val="002060"/>
              </w:rPr>
            </w:pPr>
            <w:r w:rsidRPr="009447DA">
              <w:rPr>
                <w:color w:val="002060"/>
              </w:rPr>
              <w:t>PE</w:t>
            </w:r>
          </w:p>
        </w:tc>
      </w:tr>
      <w:tr w:rsidR="00843AC5" w:rsidRPr="009447DA" w14:paraId="5CF45A6E" w14:textId="77777777" w:rsidTr="004D13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4966DB" w14:textId="77777777" w:rsidR="00843AC5" w:rsidRPr="009447DA" w:rsidRDefault="00843AC5" w:rsidP="004D13CE">
            <w:pPr>
              <w:pStyle w:val="rowtabella0"/>
              <w:rPr>
                <w:color w:val="002060"/>
              </w:rPr>
            </w:pPr>
            <w:r w:rsidRPr="009447D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D4F8"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2022"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A3B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D53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4CC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AE02" w14:textId="77777777" w:rsidR="00843AC5" w:rsidRPr="009447DA" w:rsidRDefault="00843AC5" w:rsidP="004D13CE">
            <w:pPr>
              <w:pStyle w:val="rowtabella0"/>
              <w:jc w:val="center"/>
              <w:rPr>
                <w:color w:val="002060"/>
              </w:rPr>
            </w:pPr>
            <w:r w:rsidRPr="009447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3C0B" w14:textId="77777777" w:rsidR="00843AC5" w:rsidRPr="009447DA" w:rsidRDefault="00843AC5" w:rsidP="004D13CE">
            <w:pPr>
              <w:pStyle w:val="rowtabella0"/>
              <w:jc w:val="center"/>
              <w:rPr>
                <w:color w:val="002060"/>
              </w:rPr>
            </w:pPr>
            <w:r w:rsidRPr="009447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707A"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C32D" w14:textId="77777777" w:rsidR="00843AC5" w:rsidRPr="009447DA" w:rsidRDefault="00843AC5" w:rsidP="004D13CE">
            <w:pPr>
              <w:pStyle w:val="rowtabella0"/>
              <w:jc w:val="center"/>
              <w:rPr>
                <w:color w:val="002060"/>
              </w:rPr>
            </w:pPr>
            <w:r w:rsidRPr="009447DA">
              <w:rPr>
                <w:color w:val="002060"/>
              </w:rPr>
              <w:t>0</w:t>
            </w:r>
          </w:p>
        </w:tc>
      </w:tr>
      <w:tr w:rsidR="00843AC5" w:rsidRPr="009447DA" w14:paraId="35E7B8B7"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E19EF" w14:textId="77777777" w:rsidR="00843AC5" w:rsidRPr="009447DA" w:rsidRDefault="00843AC5" w:rsidP="004D13CE">
            <w:pPr>
              <w:pStyle w:val="rowtabella0"/>
              <w:rPr>
                <w:color w:val="002060"/>
              </w:rPr>
            </w:pPr>
            <w:r w:rsidRPr="009447D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B5D9"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1F5E"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5BA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BF82"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B8E4"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D46D" w14:textId="77777777" w:rsidR="00843AC5" w:rsidRPr="009447DA" w:rsidRDefault="00843AC5" w:rsidP="004D13CE">
            <w:pPr>
              <w:pStyle w:val="rowtabella0"/>
              <w:jc w:val="center"/>
              <w:rPr>
                <w:color w:val="002060"/>
              </w:rPr>
            </w:pPr>
            <w:r w:rsidRPr="009447D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2C05"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8E29" w14:textId="77777777" w:rsidR="00843AC5" w:rsidRPr="009447DA" w:rsidRDefault="00843AC5" w:rsidP="004D13CE">
            <w:pPr>
              <w:pStyle w:val="rowtabella0"/>
              <w:jc w:val="center"/>
              <w:rPr>
                <w:color w:val="002060"/>
              </w:rPr>
            </w:pPr>
            <w:r w:rsidRPr="009447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ACA2" w14:textId="77777777" w:rsidR="00843AC5" w:rsidRPr="009447DA" w:rsidRDefault="00843AC5" w:rsidP="004D13CE">
            <w:pPr>
              <w:pStyle w:val="rowtabella0"/>
              <w:jc w:val="center"/>
              <w:rPr>
                <w:color w:val="002060"/>
              </w:rPr>
            </w:pPr>
            <w:r w:rsidRPr="009447DA">
              <w:rPr>
                <w:color w:val="002060"/>
              </w:rPr>
              <w:t>0</w:t>
            </w:r>
          </w:p>
        </w:tc>
      </w:tr>
      <w:tr w:rsidR="00843AC5" w:rsidRPr="009447DA" w14:paraId="4CC23199"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613AF" w14:textId="77777777" w:rsidR="00843AC5" w:rsidRPr="009447DA" w:rsidRDefault="00843AC5" w:rsidP="004D13CE">
            <w:pPr>
              <w:pStyle w:val="rowtabella0"/>
              <w:rPr>
                <w:color w:val="002060"/>
              </w:rPr>
            </w:pPr>
            <w:r w:rsidRPr="009447D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D3D4"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28C9"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666A"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974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223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0853"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0D0E"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8EB4" w14:textId="77777777" w:rsidR="00843AC5" w:rsidRPr="009447DA" w:rsidRDefault="00843AC5" w:rsidP="004D13CE">
            <w:pPr>
              <w:pStyle w:val="rowtabella0"/>
              <w:jc w:val="center"/>
              <w:rPr>
                <w:color w:val="002060"/>
              </w:rPr>
            </w:pPr>
            <w:r w:rsidRPr="009447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6735" w14:textId="77777777" w:rsidR="00843AC5" w:rsidRPr="009447DA" w:rsidRDefault="00843AC5" w:rsidP="004D13CE">
            <w:pPr>
              <w:pStyle w:val="rowtabella0"/>
              <w:jc w:val="center"/>
              <w:rPr>
                <w:color w:val="002060"/>
              </w:rPr>
            </w:pPr>
            <w:r w:rsidRPr="009447DA">
              <w:rPr>
                <w:color w:val="002060"/>
              </w:rPr>
              <w:t>0</w:t>
            </w:r>
          </w:p>
        </w:tc>
      </w:tr>
      <w:tr w:rsidR="00843AC5" w:rsidRPr="009447DA" w14:paraId="1A43E331"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59026" w14:textId="77777777" w:rsidR="00843AC5" w:rsidRPr="009447DA" w:rsidRDefault="00843AC5" w:rsidP="004D13CE">
            <w:pPr>
              <w:pStyle w:val="rowtabella0"/>
              <w:rPr>
                <w:color w:val="002060"/>
              </w:rPr>
            </w:pPr>
            <w:r w:rsidRPr="009447D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EC4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3DE8"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A62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FAD6"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D5B5"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653B"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7887" w14:textId="77777777" w:rsidR="00843AC5" w:rsidRPr="009447DA" w:rsidRDefault="00843AC5" w:rsidP="004D13CE">
            <w:pPr>
              <w:pStyle w:val="rowtabella0"/>
              <w:jc w:val="center"/>
              <w:rPr>
                <w:color w:val="002060"/>
              </w:rPr>
            </w:pPr>
            <w:r w:rsidRPr="009447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A2B1" w14:textId="77777777" w:rsidR="00843AC5" w:rsidRPr="009447DA" w:rsidRDefault="00843AC5" w:rsidP="004D13CE">
            <w:pPr>
              <w:pStyle w:val="rowtabella0"/>
              <w:jc w:val="center"/>
              <w:rPr>
                <w:color w:val="002060"/>
              </w:rPr>
            </w:pPr>
            <w:r w:rsidRPr="009447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3D5D" w14:textId="77777777" w:rsidR="00843AC5" w:rsidRPr="009447DA" w:rsidRDefault="00843AC5" w:rsidP="004D13CE">
            <w:pPr>
              <w:pStyle w:val="rowtabella0"/>
              <w:jc w:val="center"/>
              <w:rPr>
                <w:color w:val="002060"/>
              </w:rPr>
            </w:pPr>
            <w:r w:rsidRPr="009447DA">
              <w:rPr>
                <w:color w:val="002060"/>
              </w:rPr>
              <w:t>0</w:t>
            </w:r>
          </w:p>
        </w:tc>
      </w:tr>
      <w:tr w:rsidR="00843AC5" w:rsidRPr="009447DA" w14:paraId="5A24EDD2"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F9070" w14:textId="77777777" w:rsidR="00843AC5" w:rsidRPr="009447DA" w:rsidRDefault="00843AC5" w:rsidP="004D13CE">
            <w:pPr>
              <w:pStyle w:val="rowtabella0"/>
              <w:rPr>
                <w:color w:val="002060"/>
              </w:rPr>
            </w:pPr>
            <w:r w:rsidRPr="009447DA">
              <w:rPr>
                <w:color w:val="002060"/>
              </w:rPr>
              <w:lastRenderedPageBreak/>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F70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6EF5"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E7550"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3C67"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1A0D" w14:textId="77777777" w:rsidR="00843AC5" w:rsidRPr="009447DA" w:rsidRDefault="00843AC5" w:rsidP="004D13CE">
            <w:pPr>
              <w:pStyle w:val="rowtabella0"/>
              <w:jc w:val="center"/>
              <w:rPr>
                <w:color w:val="002060"/>
              </w:rPr>
            </w:pPr>
            <w:r w:rsidRPr="009447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4E60" w14:textId="77777777" w:rsidR="00843AC5" w:rsidRPr="009447DA" w:rsidRDefault="00843AC5" w:rsidP="004D13CE">
            <w:pPr>
              <w:pStyle w:val="rowtabella0"/>
              <w:jc w:val="center"/>
              <w:rPr>
                <w:color w:val="002060"/>
              </w:rPr>
            </w:pPr>
            <w:r w:rsidRPr="009447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70D8" w14:textId="77777777" w:rsidR="00843AC5" w:rsidRPr="009447DA" w:rsidRDefault="00843AC5" w:rsidP="004D13CE">
            <w:pPr>
              <w:pStyle w:val="rowtabella0"/>
              <w:jc w:val="center"/>
              <w:rPr>
                <w:color w:val="002060"/>
              </w:rPr>
            </w:pPr>
            <w:r w:rsidRPr="009447D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029D" w14:textId="77777777" w:rsidR="00843AC5" w:rsidRPr="009447DA" w:rsidRDefault="00843AC5" w:rsidP="004D13CE">
            <w:pPr>
              <w:pStyle w:val="rowtabella0"/>
              <w:jc w:val="center"/>
              <w:rPr>
                <w:color w:val="002060"/>
              </w:rPr>
            </w:pPr>
            <w:r w:rsidRPr="009447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AF9FB" w14:textId="77777777" w:rsidR="00843AC5" w:rsidRPr="009447DA" w:rsidRDefault="00843AC5" w:rsidP="004D13CE">
            <w:pPr>
              <w:pStyle w:val="rowtabella0"/>
              <w:jc w:val="center"/>
              <w:rPr>
                <w:color w:val="002060"/>
              </w:rPr>
            </w:pPr>
            <w:r w:rsidRPr="009447DA">
              <w:rPr>
                <w:color w:val="002060"/>
              </w:rPr>
              <w:t>0</w:t>
            </w:r>
          </w:p>
        </w:tc>
      </w:tr>
      <w:tr w:rsidR="00843AC5" w:rsidRPr="009447DA" w14:paraId="2A86A1E9"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C470BF" w14:textId="77777777" w:rsidR="00843AC5" w:rsidRPr="009447DA" w:rsidRDefault="00843AC5" w:rsidP="004D13CE">
            <w:pPr>
              <w:pStyle w:val="rowtabella0"/>
              <w:rPr>
                <w:color w:val="002060"/>
              </w:rPr>
            </w:pPr>
            <w:proofErr w:type="spellStart"/>
            <w:proofErr w:type="gramStart"/>
            <w:r w:rsidRPr="009447DA">
              <w:rPr>
                <w:color w:val="002060"/>
              </w:rPr>
              <w:t>sq.B</w:t>
            </w:r>
            <w:proofErr w:type="spellEnd"/>
            <w:proofErr w:type="gramEnd"/>
            <w:r w:rsidRPr="009447DA">
              <w:rPr>
                <w:color w:val="002060"/>
              </w:rPr>
              <w:t xml:space="preserve"> RECANATI CALCIO A 5 </w:t>
            </w:r>
            <w:proofErr w:type="spellStart"/>
            <w:r w:rsidRPr="009447DA">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38F5"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0C96" w14:textId="77777777" w:rsidR="00843AC5" w:rsidRPr="009447DA" w:rsidRDefault="00843AC5" w:rsidP="004D13CE">
            <w:pPr>
              <w:pStyle w:val="rowtabella0"/>
              <w:jc w:val="center"/>
              <w:rPr>
                <w:color w:val="002060"/>
              </w:rPr>
            </w:pPr>
            <w:r w:rsidRPr="009447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9A74"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2451"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F889"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9A0E"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CF58"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4F03" w14:textId="77777777" w:rsidR="00843AC5" w:rsidRPr="009447DA" w:rsidRDefault="00843AC5" w:rsidP="004D13CE">
            <w:pPr>
              <w:pStyle w:val="rowtabella0"/>
              <w:jc w:val="center"/>
              <w:rPr>
                <w:color w:val="002060"/>
              </w:rPr>
            </w:pPr>
            <w:r w:rsidRPr="009447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2371" w14:textId="77777777" w:rsidR="00843AC5" w:rsidRPr="009447DA" w:rsidRDefault="00843AC5" w:rsidP="004D13CE">
            <w:pPr>
              <w:pStyle w:val="rowtabella0"/>
              <w:jc w:val="center"/>
              <w:rPr>
                <w:color w:val="002060"/>
              </w:rPr>
            </w:pPr>
            <w:r w:rsidRPr="009447DA">
              <w:rPr>
                <w:color w:val="002060"/>
              </w:rPr>
              <w:t>0</w:t>
            </w:r>
          </w:p>
        </w:tc>
      </w:tr>
    </w:tbl>
    <w:p w14:paraId="09FE24DD" w14:textId="77777777" w:rsidR="00843AC5" w:rsidRPr="009447DA" w:rsidRDefault="00843AC5" w:rsidP="00843AC5">
      <w:pPr>
        <w:pStyle w:val="breakline"/>
        <w:rPr>
          <w:rFonts w:eastAsiaTheme="minorEastAsia"/>
          <w:color w:val="002060"/>
        </w:rPr>
      </w:pPr>
    </w:p>
    <w:p w14:paraId="75D8F51E" w14:textId="77777777" w:rsidR="00843AC5" w:rsidRPr="00832C6A" w:rsidRDefault="00843AC5" w:rsidP="00843AC5">
      <w:pPr>
        <w:pStyle w:val="titoloprinc0"/>
        <w:rPr>
          <w:color w:val="002060"/>
        </w:rPr>
      </w:pPr>
      <w:r>
        <w:rPr>
          <w:color w:val="002060"/>
        </w:rPr>
        <w:t>PROGRAMMA GARE</w:t>
      </w:r>
    </w:p>
    <w:p w14:paraId="1F408101" w14:textId="77777777" w:rsidR="00843AC5" w:rsidRDefault="00843AC5" w:rsidP="00843AC5">
      <w:pPr>
        <w:pStyle w:val="breakline"/>
        <w:rPr>
          <w:color w:val="002060"/>
        </w:rPr>
      </w:pPr>
    </w:p>
    <w:p w14:paraId="113C30E1" w14:textId="77777777" w:rsidR="00541601" w:rsidRPr="007B7BE7" w:rsidRDefault="00541601" w:rsidP="00541601">
      <w:pPr>
        <w:pStyle w:val="sottotitolocampionato10"/>
        <w:rPr>
          <w:color w:val="002060"/>
        </w:rPr>
      </w:pPr>
      <w:r w:rsidRPr="007B7BE7">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41601" w:rsidRPr="007B7BE7" w14:paraId="724180AF"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BDE5C"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E5939"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1A578"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A430"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8BD1A"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B44FE"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2A71B"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34D25A0A"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2BD86" w14:textId="77777777" w:rsidR="00541601" w:rsidRPr="007B7BE7" w:rsidRDefault="00541601" w:rsidP="004D13CE">
            <w:pPr>
              <w:pStyle w:val="rowtabella0"/>
              <w:rPr>
                <w:color w:val="002060"/>
              </w:rPr>
            </w:pPr>
            <w:r w:rsidRPr="007B7BE7">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D9292" w14:textId="77777777" w:rsidR="00541601" w:rsidRPr="007B7BE7" w:rsidRDefault="00541601" w:rsidP="004D13CE">
            <w:pPr>
              <w:pStyle w:val="rowtabella0"/>
              <w:rPr>
                <w:color w:val="002060"/>
              </w:rPr>
            </w:pPr>
            <w:r w:rsidRPr="007B7BE7">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CE387" w14:textId="77777777" w:rsidR="00541601" w:rsidRPr="007B7BE7" w:rsidRDefault="00541601" w:rsidP="004D13CE">
            <w:pPr>
              <w:pStyle w:val="rowtabella0"/>
              <w:jc w:val="center"/>
              <w:rPr>
                <w:color w:val="002060"/>
              </w:rPr>
            </w:pPr>
            <w:r w:rsidRPr="007B7B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16884" w14:textId="77777777" w:rsidR="00541601" w:rsidRPr="007B7BE7" w:rsidRDefault="00541601" w:rsidP="004D13CE">
            <w:pPr>
              <w:pStyle w:val="rowtabella0"/>
              <w:rPr>
                <w:color w:val="002060"/>
              </w:rPr>
            </w:pPr>
            <w:r w:rsidRPr="007B7BE7">
              <w:rPr>
                <w:color w:val="002060"/>
              </w:rPr>
              <w:t>21/01/2024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36BD2" w14:textId="77777777" w:rsidR="00541601" w:rsidRPr="007B7BE7" w:rsidRDefault="00541601" w:rsidP="004D13CE">
            <w:pPr>
              <w:pStyle w:val="rowtabella0"/>
              <w:rPr>
                <w:color w:val="002060"/>
              </w:rPr>
            </w:pPr>
            <w:r w:rsidRPr="007B7BE7">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BFEEE" w14:textId="77777777" w:rsidR="00541601" w:rsidRPr="007B7BE7" w:rsidRDefault="00541601" w:rsidP="004D13CE">
            <w:pPr>
              <w:pStyle w:val="rowtabella0"/>
              <w:rPr>
                <w:color w:val="002060"/>
              </w:rPr>
            </w:pPr>
            <w:r w:rsidRPr="007B7BE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FA74F" w14:textId="77777777" w:rsidR="00541601" w:rsidRPr="007B7BE7" w:rsidRDefault="00541601" w:rsidP="004D13CE">
            <w:pPr>
              <w:pStyle w:val="rowtabella0"/>
              <w:rPr>
                <w:color w:val="002060"/>
              </w:rPr>
            </w:pPr>
            <w:r w:rsidRPr="007B7BE7">
              <w:rPr>
                <w:color w:val="002060"/>
              </w:rPr>
              <w:t>VIA FRATELLI CERVI</w:t>
            </w:r>
          </w:p>
        </w:tc>
      </w:tr>
      <w:tr w:rsidR="00541601" w:rsidRPr="007B7BE7" w14:paraId="454AD242"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D51165" w14:textId="77777777" w:rsidR="00541601" w:rsidRPr="007B7BE7" w:rsidRDefault="00541601" w:rsidP="004D13CE">
            <w:pPr>
              <w:pStyle w:val="rowtabella0"/>
              <w:rPr>
                <w:color w:val="002060"/>
              </w:rPr>
            </w:pPr>
            <w:r w:rsidRPr="007B7BE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090869" w14:textId="77777777" w:rsidR="00541601" w:rsidRPr="007B7BE7" w:rsidRDefault="00541601" w:rsidP="004D13CE">
            <w:pPr>
              <w:pStyle w:val="rowtabella0"/>
              <w:rPr>
                <w:color w:val="002060"/>
              </w:rPr>
            </w:pPr>
            <w:r w:rsidRPr="007B7BE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94913D"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94BCFC" w14:textId="77777777" w:rsidR="00541601" w:rsidRPr="007B7BE7" w:rsidRDefault="00541601" w:rsidP="004D13CE">
            <w:pPr>
              <w:pStyle w:val="rowtabella0"/>
              <w:rPr>
                <w:color w:val="002060"/>
              </w:rPr>
            </w:pPr>
            <w:r w:rsidRPr="007B7BE7">
              <w:rPr>
                <w:color w:val="002060"/>
              </w:rPr>
              <w:t>21/01/2024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2D1A2" w14:textId="77777777" w:rsidR="00541601" w:rsidRPr="007B7BE7" w:rsidRDefault="00541601" w:rsidP="004D13CE">
            <w:pPr>
              <w:pStyle w:val="rowtabella0"/>
              <w:rPr>
                <w:color w:val="002060"/>
              </w:rPr>
            </w:pPr>
            <w:r w:rsidRPr="007B7BE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115A3" w14:textId="77777777" w:rsidR="00541601" w:rsidRPr="007B7BE7" w:rsidRDefault="00541601" w:rsidP="004D13CE">
            <w:pPr>
              <w:pStyle w:val="rowtabella0"/>
              <w:rPr>
                <w:color w:val="002060"/>
              </w:rPr>
            </w:pPr>
            <w:r w:rsidRPr="007B7BE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7C344" w14:textId="77777777" w:rsidR="00541601" w:rsidRPr="007B7BE7" w:rsidRDefault="00541601" w:rsidP="004D13CE">
            <w:pPr>
              <w:pStyle w:val="rowtabella0"/>
              <w:rPr>
                <w:color w:val="002060"/>
              </w:rPr>
            </w:pPr>
            <w:r w:rsidRPr="007B7BE7">
              <w:rPr>
                <w:color w:val="002060"/>
              </w:rPr>
              <w:t>STR.DEL BURELLO LOC.VAL NEVOLA</w:t>
            </w:r>
          </w:p>
        </w:tc>
      </w:tr>
      <w:tr w:rsidR="00541601" w:rsidRPr="007B7BE7" w14:paraId="0808164B"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70FD8C" w14:textId="77777777" w:rsidR="00541601" w:rsidRPr="007B7BE7" w:rsidRDefault="00541601" w:rsidP="004D13CE">
            <w:pPr>
              <w:pStyle w:val="rowtabella0"/>
              <w:rPr>
                <w:color w:val="002060"/>
              </w:rPr>
            </w:pPr>
            <w:r w:rsidRPr="007B7BE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BE051" w14:textId="77777777" w:rsidR="00541601" w:rsidRPr="007B7BE7" w:rsidRDefault="00541601" w:rsidP="004D13CE">
            <w:pPr>
              <w:pStyle w:val="rowtabella0"/>
              <w:rPr>
                <w:color w:val="002060"/>
              </w:rPr>
            </w:pPr>
            <w:r w:rsidRPr="007B7BE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951F3"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9BEE8" w14:textId="77777777" w:rsidR="00541601" w:rsidRPr="007B7BE7" w:rsidRDefault="00541601" w:rsidP="004D13CE">
            <w:pPr>
              <w:pStyle w:val="rowtabella0"/>
              <w:rPr>
                <w:color w:val="002060"/>
              </w:rPr>
            </w:pPr>
            <w:r w:rsidRPr="007B7BE7">
              <w:rPr>
                <w:color w:val="002060"/>
              </w:rPr>
              <w:t>21/01/2024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D85D9" w14:textId="77777777" w:rsidR="00541601" w:rsidRPr="007B7BE7" w:rsidRDefault="00541601" w:rsidP="004D13CE">
            <w:pPr>
              <w:pStyle w:val="rowtabella0"/>
              <w:rPr>
                <w:color w:val="002060"/>
              </w:rPr>
            </w:pPr>
            <w:r w:rsidRPr="007B7BE7">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4BF2F" w14:textId="77777777" w:rsidR="00541601" w:rsidRPr="007B7BE7" w:rsidRDefault="00541601" w:rsidP="004D13CE">
            <w:pPr>
              <w:pStyle w:val="rowtabella0"/>
              <w:rPr>
                <w:color w:val="002060"/>
              </w:rPr>
            </w:pPr>
            <w:r w:rsidRPr="007B7BE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73063" w14:textId="77777777" w:rsidR="00541601" w:rsidRPr="007B7BE7" w:rsidRDefault="00541601" w:rsidP="004D13CE">
            <w:pPr>
              <w:pStyle w:val="rowtabella0"/>
              <w:rPr>
                <w:color w:val="002060"/>
              </w:rPr>
            </w:pPr>
            <w:r w:rsidRPr="007B7BE7">
              <w:rPr>
                <w:color w:val="002060"/>
              </w:rPr>
              <w:t>VIA DELLE ESPOSIZIONI, 33</w:t>
            </w:r>
          </w:p>
        </w:tc>
      </w:tr>
    </w:tbl>
    <w:p w14:paraId="394BE3EF" w14:textId="77777777" w:rsidR="00541601" w:rsidRPr="007B7BE7" w:rsidRDefault="00541601" w:rsidP="00541601">
      <w:pPr>
        <w:pStyle w:val="breakline"/>
        <w:rPr>
          <w:rFonts w:eastAsiaTheme="minorEastAsia"/>
          <w:color w:val="002060"/>
        </w:rPr>
      </w:pPr>
    </w:p>
    <w:p w14:paraId="2F741381" w14:textId="77777777" w:rsidR="00541601" w:rsidRPr="007B7BE7" w:rsidRDefault="00541601" w:rsidP="00541601">
      <w:pPr>
        <w:pStyle w:val="breakline"/>
        <w:rPr>
          <w:color w:val="002060"/>
        </w:rPr>
      </w:pPr>
    </w:p>
    <w:p w14:paraId="131D00E0" w14:textId="77777777" w:rsidR="00541601" w:rsidRPr="007B7BE7" w:rsidRDefault="00541601" w:rsidP="00541601">
      <w:pPr>
        <w:pStyle w:val="breakline"/>
        <w:rPr>
          <w:color w:val="002060"/>
        </w:rPr>
      </w:pPr>
    </w:p>
    <w:p w14:paraId="5AB75004" w14:textId="77777777" w:rsidR="00541601" w:rsidRPr="007B7BE7" w:rsidRDefault="00541601" w:rsidP="00541601">
      <w:pPr>
        <w:pStyle w:val="sottotitolocampionato10"/>
        <w:rPr>
          <w:color w:val="002060"/>
        </w:rPr>
      </w:pPr>
      <w:r w:rsidRPr="007B7BE7">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1601" w:rsidRPr="007B7BE7" w14:paraId="2140C168"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57D99"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02FC0"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49212"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494A8"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BBE3"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B88D"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7BED4"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7A303B20"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4865F5" w14:textId="77777777" w:rsidR="00541601" w:rsidRPr="007B7BE7" w:rsidRDefault="00541601" w:rsidP="004D13CE">
            <w:pPr>
              <w:pStyle w:val="rowtabella0"/>
              <w:rPr>
                <w:color w:val="002060"/>
              </w:rPr>
            </w:pPr>
            <w:r w:rsidRPr="007B7BE7">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C442B" w14:textId="77777777" w:rsidR="00541601" w:rsidRPr="007B7BE7" w:rsidRDefault="00541601" w:rsidP="004D13CE">
            <w:pPr>
              <w:pStyle w:val="rowtabella0"/>
              <w:rPr>
                <w:color w:val="002060"/>
              </w:rPr>
            </w:pPr>
            <w:r w:rsidRPr="007B7BE7">
              <w:rPr>
                <w:color w:val="002060"/>
              </w:rPr>
              <w:t xml:space="preserve">ITALSERVICE C5 </w:t>
            </w:r>
            <w:proofErr w:type="spellStart"/>
            <w:proofErr w:type="gramStart"/>
            <w:r w:rsidRPr="007B7BE7">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FE923" w14:textId="77777777" w:rsidR="00541601" w:rsidRPr="007B7BE7" w:rsidRDefault="00541601" w:rsidP="004D13CE">
            <w:pPr>
              <w:pStyle w:val="rowtabella0"/>
              <w:jc w:val="center"/>
              <w:rPr>
                <w:color w:val="002060"/>
              </w:rPr>
            </w:pPr>
            <w:r w:rsidRPr="007B7B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F8A14" w14:textId="77777777" w:rsidR="00541601" w:rsidRPr="007B7BE7" w:rsidRDefault="00541601" w:rsidP="004D13CE">
            <w:pPr>
              <w:pStyle w:val="rowtabella0"/>
              <w:rPr>
                <w:color w:val="002060"/>
              </w:rPr>
            </w:pPr>
            <w:r w:rsidRPr="007B7BE7">
              <w:rPr>
                <w:color w:val="002060"/>
              </w:rPr>
              <w:t>20/01/2024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0FB1C" w14:textId="77777777" w:rsidR="00541601" w:rsidRPr="007B7BE7" w:rsidRDefault="00541601" w:rsidP="004D13CE">
            <w:pPr>
              <w:pStyle w:val="rowtabella0"/>
              <w:rPr>
                <w:color w:val="002060"/>
              </w:rPr>
            </w:pPr>
            <w:r w:rsidRPr="007B7BE7">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E0C7B" w14:textId="77777777" w:rsidR="00541601" w:rsidRPr="007B7BE7" w:rsidRDefault="00541601" w:rsidP="004D13CE">
            <w:pPr>
              <w:pStyle w:val="rowtabella0"/>
              <w:rPr>
                <w:color w:val="002060"/>
              </w:rPr>
            </w:pPr>
            <w:r w:rsidRPr="007B7BE7">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1A413" w14:textId="77777777" w:rsidR="00541601" w:rsidRPr="007B7BE7" w:rsidRDefault="00541601" w:rsidP="004D13CE">
            <w:pPr>
              <w:pStyle w:val="rowtabella0"/>
              <w:rPr>
                <w:color w:val="002060"/>
              </w:rPr>
            </w:pPr>
            <w:r w:rsidRPr="007B7BE7">
              <w:rPr>
                <w:color w:val="002060"/>
              </w:rPr>
              <w:t>VIA BRAMANTE</w:t>
            </w:r>
          </w:p>
        </w:tc>
      </w:tr>
      <w:tr w:rsidR="00541601" w:rsidRPr="007B7BE7" w14:paraId="56FE0F5A"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92CBE" w14:textId="77777777" w:rsidR="00541601" w:rsidRPr="007B7BE7" w:rsidRDefault="00541601" w:rsidP="004D13CE">
            <w:pPr>
              <w:pStyle w:val="rowtabella0"/>
              <w:rPr>
                <w:color w:val="002060"/>
              </w:rPr>
            </w:pPr>
            <w:r w:rsidRPr="007B7BE7">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64114" w14:textId="77777777" w:rsidR="00541601" w:rsidRPr="007B7BE7" w:rsidRDefault="00541601" w:rsidP="004D13CE">
            <w:pPr>
              <w:pStyle w:val="rowtabella0"/>
              <w:rPr>
                <w:color w:val="002060"/>
              </w:rPr>
            </w:pPr>
            <w:r w:rsidRPr="007B7BE7">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B5DC1"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88583" w14:textId="77777777" w:rsidR="00541601" w:rsidRPr="007B7BE7" w:rsidRDefault="00541601" w:rsidP="004D13CE">
            <w:pPr>
              <w:pStyle w:val="rowtabella0"/>
              <w:rPr>
                <w:color w:val="002060"/>
              </w:rPr>
            </w:pPr>
            <w:r w:rsidRPr="007B7BE7">
              <w:rPr>
                <w:color w:val="002060"/>
              </w:rPr>
              <w:t>21/01/2024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6C89B" w14:textId="77777777" w:rsidR="00541601" w:rsidRPr="007B7BE7" w:rsidRDefault="00541601" w:rsidP="004D13CE">
            <w:pPr>
              <w:pStyle w:val="rowtabella0"/>
              <w:rPr>
                <w:color w:val="002060"/>
              </w:rPr>
            </w:pPr>
            <w:r w:rsidRPr="007B7BE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D03A" w14:textId="77777777" w:rsidR="00541601" w:rsidRPr="007B7BE7" w:rsidRDefault="00541601" w:rsidP="004D13CE">
            <w:pPr>
              <w:pStyle w:val="rowtabella0"/>
              <w:rPr>
                <w:color w:val="002060"/>
              </w:rPr>
            </w:pPr>
            <w:r w:rsidRPr="007B7BE7">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32CE4" w14:textId="77777777" w:rsidR="00541601" w:rsidRPr="007B7BE7" w:rsidRDefault="00541601" w:rsidP="004D13CE">
            <w:pPr>
              <w:pStyle w:val="rowtabella0"/>
              <w:rPr>
                <w:color w:val="002060"/>
              </w:rPr>
            </w:pPr>
            <w:r w:rsidRPr="007B7BE7">
              <w:rPr>
                <w:color w:val="002060"/>
              </w:rPr>
              <w:t>VIA DEI LECCI-TAVERNELLE</w:t>
            </w:r>
          </w:p>
        </w:tc>
      </w:tr>
    </w:tbl>
    <w:p w14:paraId="6B9FD871" w14:textId="77777777" w:rsidR="00541601" w:rsidRPr="007B7BE7" w:rsidRDefault="00541601" w:rsidP="00541601">
      <w:pPr>
        <w:pStyle w:val="breakline"/>
        <w:rPr>
          <w:rFonts w:eastAsiaTheme="minorEastAsia"/>
          <w:color w:val="002060"/>
        </w:rPr>
      </w:pPr>
    </w:p>
    <w:p w14:paraId="6E3F64B4" w14:textId="77777777" w:rsidR="00541601" w:rsidRPr="007B7BE7" w:rsidRDefault="00541601" w:rsidP="00541601">
      <w:pPr>
        <w:pStyle w:val="breakline"/>
        <w:rPr>
          <w:color w:val="002060"/>
        </w:rPr>
      </w:pPr>
    </w:p>
    <w:p w14:paraId="11073EC3" w14:textId="77777777" w:rsidR="00541601" w:rsidRPr="007B7BE7" w:rsidRDefault="00541601" w:rsidP="00541601">
      <w:pPr>
        <w:pStyle w:val="breakline"/>
        <w:rPr>
          <w:color w:val="002060"/>
        </w:rPr>
      </w:pPr>
    </w:p>
    <w:p w14:paraId="5DFF6B92" w14:textId="77777777" w:rsidR="00541601" w:rsidRPr="007B7BE7" w:rsidRDefault="00541601" w:rsidP="00541601">
      <w:pPr>
        <w:pStyle w:val="sottotitolocampionato10"/>
        <w:rPr>
          <w:color w:val="002060"/>
        </w:rPr>
      </w:pPr>
      <w:r w:rsidRPr="007B7BE7">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541601" w:rsidRPr="007B7BE7" w14:paraId="10A63790"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EAABD"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8E150"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88CF0"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3829E"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C06A"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7442"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8C1F9"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33FD39AE"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AE5B70" w14:textId="77777777" w:rsidR="00541601" w:rsidRPr="007B7BE7" w:rsidRDefault="00541601" w:rsidP="004D13CE">
            <w:pPr>
              <w:pStyle w:val="rowtabella0"/>
              <w:rPr>
                <w:color w:val="002060"/>
              </w:rPr>
            </w:pPr>
            <w:r w:rsidRPr="007B7BE7">
              <w:rPr>
                <w:color w:val="002060"/>
              </w:rPr>
              <w:t xml:space="preserve">AMICI DEL </w:t>
            </w:r>
            <w:proofErr w:type="spellStart"/>
            <w:r w:rsidRPr="007B7BE7">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6C681" w14:textId="77777777" w:rsidR="00541601" w:rsidRPr="007B7BE7" w:rsidRDefault="00541601" w:rsidP="004D13CE">
            <w:pPr>
              <w:pStyle w:val="rowtabella0"/>
              <w:rPr>
                <w:color w:val="002060"/>
              </w:rPr>
            </w:pPr>
            <w:r w:rsidRPr="007B7BE7">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A3581" w14:textId="77777777" w:rsidR="00541601" w:rsidRPr="007B7BE7" w:rsidRDefault="00541601" w:rsidP="004D13CE">
            <w:pPr>
              <w:pStyle w:val="rowtabella0"/>
              <w:jc w:val="center"/>
              <w:rPr>
                <w:color w:val="002060"/>
              </w:rPr>
            </w:pPr>
            <w:r w:rsidRPr="007B7B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36C41" w14:textId="77777777" w:rsidR="00541601" w:rsidRPr="007B7BE7" w:rsidRDefault="00541601" w:rsidP="004D13CE">
            <w:pPr>
              <w:pStyle w:val="rowtabella0"/>
              <w:rPr>
                <w:color w:val="002060"/>
              </w:rPr>
            </w:pPr>
            <w:r w:rsidRPr="007B7BE7">
              <w:rPr>
                <w:color w:val="002060"/>
              </w:rPr>
              <w:t>21/01/2024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CE403" w14:textId="77777777" w:rsidR="00541601" w:rsidRPr="007B7BE7" w:rsidRDefault="00541601" w:rsidP="004D13CE">
            <w:pPr>
              <w:pStyle w:val="rowtabella0"/>
              <w:rPr>
                <w:color w:val="002060"/>
              </w:rPr>
            </w:pPr>
            <w:r w:rsidRPr="007B7BE7">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41E3C" w14:textId="77777777" w:rsidR="00541601" w:rsidRPr="007B7BE7" w:rsidRDefault="00541601" w:rsidP="004D13CE">
            <w:pPr>
              <w:pStyle w:val="rowtabella0"/>
              <w:rPr>
                <w:color w:val="002060"/>
              </w:rPr>
            </w:pPr>
            <w:r w:rsidRPr="007B7BE7">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8A0CA" w14:textId="77777777" w:rsidR="00541601" w:rsidRPr="007B7BE7" w:rsidRDefault="00541601" w:rsidP="004D13CE">
            <w:pPr>
              <w:pStyle w:val="rowtabella0"/>
              <w:rPr>
                <w:color w:val="002060"/>
              </w:rPr>
            </w:pPr>
            <w:r w:rsidRPr="007B7BE7">
              <w:rPr>
                <w:color w:val="002060"/>
              </w:rPr>
              <w:t>VIA AMATO</w:t>
            </w:r>
          </w:p>
        </w:tc>
      </w:tr>
      <w:tr w:rsidR="00541601" w:rsidRPr="007B7BE7" w14:paraId="24A1121B"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A88F4" w14:textId="77777777" w:rsidR="00541601" w:rsidRPr="007B7BE7" w:rsidRDefault="00541601" w:rsidP="004D13CE">
            <w:pPr>
              <w:pStyle w:val="rowtabella0"/>
              <w:rPr>
                <w:color w:val="002060"/>
              </w:rPr>
            </w:pPr>
            <w:r w:rsidRPr="007B7BE7">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4A9B9" w14:textId="77777777" w:rsidR="00541601" w:rsidRPr="007B7BE7" w:rsidRDefault="00541601" w:rsidP="004D13CE">
            <w:pPr>
              <w:pStyle w:val="rowtabella0"/>
              <w:rPr>
                <w:color w:val="002060"/>
              </w:rPr>
            </w:pPr>
            <w:r w:rsidRPr="007B7BE7">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FD0B6"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699ED" w14:textId="77777777" w:rsidR="00541601" w:rsidRPr="007B7BE7" w:rsidRDefault="00541601" w:rsidP="004D13CE">
            <w:pPr>
              <w:pStyle w:val="rowtabella0"/>
              <w:rPr>
                <w:color w:val="002060"/>
              </w:rPr>
            </w:pPr>
            <w:r w:rsidRPr="007B7BE7">
              <w:rPr>
                <w:color w:val="002060"/>
              </w:rPr>
              <w:t>21/01/2024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C01B2" w14:textId="77777777" w:rsidR="00541601" w:rsidRPr="007B7BE7" w:rsidRDefault="00541601" w:rsidP="004D13CE">
            <w:pPr>
              <w:pStyle w:val="rowtabella0"/>
              <w:rPr>
                <w:color w:val="002060"/>
              </w:rPr>
            </w:pPr>
            <w:r w:rsidRPr="007B7BE7">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9F962" w14:textId="77777777" w:rsidR="00541601" w:rsidRPr="007B7BE7" w:rsidRDefault="00541601" w:rsidP="004D13CE">
            <w:pPr>
              <w:pStyle w:val="rowtabella0"/>
              <w:rPr>
                <w:color w:val="002060"/>
              </w:rPr>
            </w:pPr>
            <w:r w:rsidRPr="007B7BE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0F7D9" w14:textId="77777777" w:rsidR="00541601" w:rsidRPr="007B7BE7" w:rsidRDefault="00541601" w:rsidP="004D13CE">
            <w:pPr>
              <w:pStyle w:val="rowtabella0"/>
              <w:rPr>
                <w:color w:val="002060"/>
              </w:rPr>
            </w:pPr>
            <w:r w:rsidRPr="007B7BE7">
              <w:rPr>
                <w:color w:val="002060"/>
              </w:rPr>
              <w:t>VIA GROTTE DI POSATORA 19/A</w:t>
            </w:r>
          </w:p>
        </w:tc>
      </w:tr>
    </w:tbl>
    <w:p w14:paraId="52405A38" w14:textId="77777777" w:rsidR="00541601" w:rsidRPr="007B7BE7" w:rsidRDefault="00541601" w:rsidP="00541601">
      <w:pPr>
        <w:pStyle w:val="breakline"/>
        <w:rPr>
          <w:rFonts w:eastAsiaTheme="minorEastAsia"/>
          <w:color w:val="002060"/>
        </w:rPr>
      </w:pPr>
    </w:p>
    <w:p w14:paraId="09D1E9F8" w14:textId="77777777" w:rsidR="00541601" w:rsidRPr="007B7BE7" w:rsidRDefault="00541601" w:rsidP="00541601">
      <w:pPr>
        <w:pStyle w:val="breakline"/>
        <w:rPr>
          <w:color w:val="002060"/>
        </w:rPr>
      </w:pPr>
    </w:p>
    <w:p w14:paraId="5509777B" w14:textId="77777777" w:rsidR="00541601" w:rsidRPr="007B7BE7" w:rsidRDefault="00541601" w:rsidP="00541601">
      <w:pPr>
        <w:pStyle w:val="breakline"/>
        <w:rPr>
          <w:color w:val="002060"/>
        </w:rPr>
      </w:pPr>
    </w:p>
    <w:p w14:paraId="67397FD9" w14:textId="77777777" w:rsidR="00541601" w:rsidRPr="007B7BE7" w:rsidRDefault="00541601" w:rsidP="00541601">
      <w:pPr>
        <w:pStyle w:val="sottotitolocampionato10"/>
        <w:rPr>
          <w:color w:val="002060"/>
        </w:rPr>
      </w:pPr>
      <w:r w:rsidRPr="007B7BE7">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9"/>
        <w:gridCol w:w="385"/>
        <w:gridCol w:w="898"/>
        <w:gridCol w:w="1178"/>
        <w:gridCol w:w="1550"/>
        <w:gridCol w:w="1558"/>
      </w:tblGrid>
      <w:tr w:rsidR="00541601" w:rsidRPr="007B7BE7" w14:paraId="309E66F9"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A3B1"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67A70"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2348"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A6018"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3184"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962A7"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A885E"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17BC30EB"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13CCB" w14:textId="77777777" w:rsidR="00541601" w:rsidRPr="007B7BE7" w:rsidRDefault="00541601" w:rsidP="004D13CE">
            <w:pPr>
              <w:pStyle w:val="rowtabella0"/>
              <w:rPr>
                <w:color w:val="002060"/>
              </w:rPr>
            </w:pPr>
            <w:r w:rsidRPr="007B7BE7">
              <w:rPr>
                <w:color w:val="002060"/>
              </w:rPr>
              <w:t xml:space="preserve">RECANATI CALCIO A 5 </w:t>
            </w:r>
            <w:proofErr w:type="spellStart"/>
            <w:proofErr w:type="gramStart"/>
            <w:r w:rsidRPr="007B7BE7">
              <w:rPr>
                <w:color w:val="002060"/>
              </w:rPr>
              <w:t>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60586" w14:textId="77777777" w:rsidR="00541601" w:rsidRPr="007B7BE7" w:rsidRDefault="00541601" w:rsidP="004D13CE">
            <w:pPr>
              <w:pStyle w:val="rowtabella0"/>
              <w:rPr>
                <w:color w:val="002060"/>
              </w:rPr>
            </w:pPr>
            <w:r w:rsidRPr="007B7BE7">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EADFC" w14:textId="77777777" w:rsidR="00541601" w:rsidRPr="007B7BE7" w:rsidRDefault="00541601" w:rsidP="004D13CE">
            <w:pPr>
              <w:pStyle w:val="rowtabella0"/>
              <w:jc w:val="center"/>
              <w:rPr>
                <w:color w:val="002060"/>
              </w:rPr>
            </w:pPr>
            <w:r w:rsidRPr="007B7B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5813F" w14:textId="77777777" w:rsidR="00541601" w:rsidRPr="007B7BE7" w:rsidRDefault="00541601" w:rsidP="004D13CE">
            <w:pPr>
              <w:pStyle w:val="rowtabella0"/>
              <w:rPr>
                <w:color w:val="002060"/>
              </w:rPr>
            </w:pPr>
            <w:r w:rsidRPr="007B7BE7">
              <w:rPr>
                <w:color w:val="002060"/>
              </w:rPr>
              <w:t>20/01/2024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C52E2" w14:textId="77777777" w:rsidR="00541601" w:rsidRPr="007B7BE7" w:rsidRDefault="00541601" w:rsidP="004D13CE">
            <w:pPr>
              <w:pStyle w:val="rowtabella0"/>
              <w:rPr>
                <w:color w:val="002060"/>
              </w:rPr>
            </w:pPr>
            <w:r w:rsidRPr="007B7BE7">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491D3" w14:textId="77777777" w:rsidR="00541601" w:rsidRPr="007B7BE7" w:rsidRDefault="00541601" w:rsidP="004D13CE">
            <w:pPr>
              <w:pStyle w:val="rowtabella0"/>
              <w:rPr>
                <w:color w:val="002060"/>
              </w:rPr>
            </w:pPr>
            <w:r w:rsidRPr="007B7BE7">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B30CE" w14:textId="77777777" w:rsidR="00541601" w:rsidRPr="007B7BE7" w:rsidRDefault="00541601" w:rsidP="004D13CE">
            <w:pPr>
              <w:pStyle w:val="rowtabella0"/>
              <w:rPr>
                <w:color w:val="002060"/>
              </w:rPr>
            </w:pPr>
            <w:r w:rsidRPr="007B7BE7">
              <w:rPr>
                <w:color w:val="002060"/>
              </w:rPr>
              <w:t>VIA ALDO MORO</w:t>
            </w:r>
          </w:p>
        </w:tc>
      </w:tr>
      <w:tr w:rsidR="00541601" w:rsidRPr="007B7BE7" w14:paraId="3A03BDBA" w14:textId="77777777" w:rsidTr="004D13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D784C" w14:textId="77777777" w:rsidR="00541601" w:rsidRPr="007B7BE7" w:rsidRDefault="00541601" w:rsidP="004D13CE">
            <w:pPr>
              <w:pStyle w:val="rowtabella0"/>
              <w:rPr>
                <w:color w:val="002060"/>
              </w:rPr>
            </w:pPr>
            <w:r w:rsidRPr="007B7BE7">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ECB5AD" w14:textId="77777777" w:rsidR="00541601" w:rsidRPr="007B7BE7" w:rsidRDefault="00541601" w:rsidP="004D13CE">
            <w:pPr>
              <w:pStyle w:val="rowtabella0"/>
              <w:rPr>
                <w:color w:val="002060"/>
              </w:rPr>
            </w:pPr>
            <w:r w:rsidRPr="007B7BE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2A548"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8BA9AD" w14:textId="77777777" w:rsidR="00541601" w:rsidRPr="007B7BE7" w:rsidRDefault="00541601" w:rsidP="004D13CE">
            <w:pPr>
              <w:pStyle w:val="rowtabella0"/>
              <w:rPr>
                <w:color w:val="002060"/>
              </w:rPr>
            </w:pPr>
            <w:r w:rsidRPr="007B7BE7">
              <w:rPr>
                <w:color w:val="002060"/>
              </w:rPr>
              <w:t>21/01/2024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F9289E" w14:textId="77777777" w:rsidR="00541601" w:rsidRPr="007B7BE7" w:rsidRDefault="00541601" w:rsidP="004D13CE">
            <w:pPr>
              <w:pStyle w:val="rowtabella0"/>
              <w:rPr>
                <w:color w:val="002060"/>
              </w:rPr>
            </w:pPr>
            <w:r w:rsidRPr="007B7BE7">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7F5EA" w14:textId="77777777" w:rsidR="00541601" w:rsidRPr="007B7BE7" w:rsidRDefault="00541601" w:rsidP="004D13CE">
            <w:pPr>
              <w:pStyle w:val="rowtabella0"/>
              <w:rPr>
                <w:color w:val="002060"/>
              </w:rPr>
            </w:pPr>
            <w:r w:rsidRPr="007B7BE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1D48C" w14:textId="77777777" w:rsidR="00541601" w:rsidRPr="007B7BE7" w:rsidRDefault="00541601" w:rsidP="004D13CE">
            <w:pPr>
              <w:pStyle w:val="rowtabella0"/>
              <w:rPr>
                <w:color w:val="002060"/>
              </w:rPr>
            </w:pPr>
            <w:r w:rsidRPr="007B7BE7">
              <w:rPr>
                <w:color w:val="002060"/>
              </w:rPr>
              <w:t>VIA ASPOROMONTE</w:t>
            </w:r>
          </w:p>
        </w:tc>
      </w:tr>
      <w:tr w:rsidR="00541601" w:rsidRPr="007B7BE7" w14:paraId="4671C190"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924B42" w14:textId="77777777" w:rsidR="00541601" w:rsidRPr="007B7BE7" w:rsidRDefault="00541601" w:rsidP="004D13CE">
            <w:pPr>
              <w:pStyle w:val="rowtabella0"/>
              <w:rPr>
                <w:color w:val="002060"/>
              </w:rPr>
            </w:pPr>
            <w:r w:rsidRPr="007B7BE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DEFC7" w14:textId="77777777" w:rsidR="00541601" w:rsidRPr="007B7BE7" w:rsidRDefault="00541601" w:rsidP="004D13CE">
            <w:pPr>
              <w:pStyle w:val="rowtabella0"/>
              <w:rPr>
                <w:color w:val="002060"/>
              </w:rPr>
            </w:pPr>
            <w:r w:rsidRPr="007B7BE7">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48619" w14:textId="77777777" w:rsidR="00541601" w:rsidRPr="007B7BE7" w:rsidRDefault="00541601" w:rsidP="004D13CE">
            <w:pPr>
              <w:pStyle w:val="rowtabella0"/>
              <w:jc w:val="center"/>
              <w:rPr>
                <w:color w:val="002060"/>
              </w:rPr>
            </w:pPr>
            <w:r w:rsidRPr="007B7B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960FE" w14:textId="77777777" w:rsidR="00541601" w:rsidRPr="007B7BE7" w:rsidRDefault="00541601" w:rsidP="004D13CE">
            <w:pPr>
              <w:pStyle w:val="rowtabella0"/>
              <w:rPr>
                <w:color w:val="002060"/>
              </w:rPr>
            </w:pPr>
            <w:r w:rsidRPr="007B7BE7">
              <w:rPr>
                <w:color w:val="002060"/>
              </w:rPr>
              <w:t>21/01/2024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AF066" w14:textId="77777777" w:rsidR="00541601" w:rsidRPr="007B7BE7" w:rsidRDefault="00541601" w:rsidP="004D13CE">
            <w:pPr>
              <w:pStyle w:val="rowtabella0"/>
              <w:rPr>
                <w:color w:val="002060"/>
              </w:rPr>
            </w:pPr>
            <w:r w:rsidRPr="007B7BE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56A46" w14:textId="77777777" w:rsidR="00541601" w:rsidRPr="007B7BE7" w:rsidRDefault="00541601" w:rsidP="004D13CE">
            <w:pPr>
              <w:pStyle w:val="rowtabella0"/>
              <w:rPr>
                <w:color w:val="002060"/>
              </w:rPr>
            </w:pPr>
            <w:r w:rsidRPr="007B7BE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AC484" w14:textId="77777777" w:rsidR="00541601" w:rsidRPr="007B7BE7" w:rsidRDefault="00541601" w:rsidP="004D13CE">
            <w:pPr>
              <w:pStyle w:val="rowtabella0"/>
              <w:rPr>
                <w:color w:val="002060"/>
              </w:rPr>
            </w:pPr>
            <w:r w:rsidRPr="007B7BE7">
              <w:rPr>
                <w:color w:val="002060"/>
              </w:rPr>
              <w:t xml:space="preserve">VIA </w:t>
            </w:r>
            <w:proofErr w:type="gramStart"/>
            <w:r w:rsidRPr="007B7BE7">
              <w:rPr>
                <w:color w:val="002060"/>
              </w:rPr>
              <w:t>S.VITTORIA</w:t>
            </w:r>
            <w:proofErr w:type="gramEnd"/>
            <w:r w:rsidRPr="007B7BE7">
              <w:rPr>
                <w:color w:val="002060"/>
              </w:rPr>
              <w:t>, 5</w:t>
            </w:r>
          </w:p>
        </w:tc>
      </w:tr>
    </w:tbl>
    <w:p w14:paraId="151B8157" w14:textId="77777777" w:rsidR="00541601" w:rsidRPr="007B7BE7" w:rsidRDefault="00541601" w:rsidP="00541601">
      <w:pPr>
        <w:pStyle w:val="breakline"/>
        <w:rPr>
          <w:rFonts w:eastAsiaTheme="minorEastAsia"/>
          <w:color w:val="002060"/>
        </w:rPr>
      </w:pPr>
    </w:p>
    <w:p w14:paraId="21172D93" w14:textId="77777777" w:rsidR="00541601" w:rsidRPr="009447DA" w:rsidRDefault="00541601" w:rsidP="00843AC5">
      <w:pPr>
        <w:pStyle w:val="breakline"/>
        <w:rPr>
          <w:color w:val="002060"/>
        </w:rPr>
      </w:pPr>
    </w:p>
    <w:p w14:paraId="08A1B5A5" w14:textId="77777777" w:rsidR="00843AC5" w:rsidRPr="009447DA" w:rsidRDefault="00843AC5" w:rsidP="00843AC5">
      <w:pPr>
        <w:pStyle w:val="breakline"/>
        <w:rPr>
          <w:color w:val="002060"/>
        </w:rPr>
      </w:pPr>
    </w:p>
    <w:p w14:paraId="6FF1FF5B" w14:textId="77777777" w:rsidR="00843AC5" w:rsidRPr="009447DA" w:rsidRDefault="00843AC5" w:rsidP="00843AC5">
      <w:pPr>
        <w:pStyle w:val="titolocampionato0"/>
        <w:shd w:val="clear" w:color="auto" w:fill="CCCCCC"/>
        <w:spacing w:before="80" w:after="40"/>
        <w:rPr>
          <w:color w:val="002060"/>
        </w:rPr>
      </w:pPr>
      <w:r w:rsidRPr="009447DA">
        <w:rPr>
          <w:color w:val="002060"/>
        </w:rPr>
        <w:t>COPPA MARCHE C5 GIOV.SIMI FEMM</w:t>
      </w:r>
    </w:p>
    <w:p w14:paraId="31DE4A3C" w14:textId="77777777" w:rsidR="00843AC5" w:rsidRPr="009447DA" w:rsidRDefault="00843AC5" w:rsidP="00843AC5">
      <w:pPr>
        <w:pStyle w:val="titoloprinc0"/>
        <w:rPr>
          <w:color w:val="002060"/>
        </w:rPr>
      </w:pPr>
      <w:r w:rsidRPr="009447DA">
        <w:rPr>
          <w:color w:val="002060"/>
        </w:rPr>
        <w:t>VARIAZIONI AL PROGRAMMA GARE</w:t>
      </w:r>
    </w:p>
    <w:p w14:paraId="37D2A329" w14:textId="77777777" w:rsidR="00843AC5" w:rsidRPr="009447DA" w:rsidRDefault="00843AC5" w:rsidP="00843AC5">
      <w:pPr>
        <w:pStyle w:val="breakline"/>
        <w:rPr>
          <w:color w:val="002060"/>
        </w:rPr>
      </w:pPr>
    </w:p>
    <w:p w14:paraId="26CA1AB0" w14:textId="77777777" w:rsidR="00843AC5" w:rsidRPr="009447DA" w:rsidRDefault="00843AC5" w:rsidP="00843AC5">
      <w:pPr>
        <w:pStyle w:val="breakline"/>
        <w:rPr>
          <w:color w:val="002060"/>
        </w:rPr>
      </w:pPr>
    </w:p>
    <w:p w14:paraId="03B91CFB" w14:textId="77777777" w:rsidR="00843AC5" w:rsidRPr="009447DA" w:rsidRDefault="00843AC5" w:rsidP="00843AC5">
      <w:pPr>
        <w:pStyle w:val="sottotitolocampionato10"/>
        <w:rPr>
          <w:color w:val="002060"/>
        </w:rPr>
      </w:pPr>
      <w:r w:rsidRPr="009447D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43AC5" w:rsidRPr="009447DA" w14:paraId="0E8A61BC" w14:textId="77777777" w:rsidTr="00E514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96AD3" w14:textId="77777777" w:rsidR="00843AC5" w:rsidRPr="009447DA" w:rsidRDefault="00843AC5" w:rsidP="004D13CE">
            <w:pPr>
              <w:pStyle w:val="headertabella0"/>
              <w:rPr>
                <w:color w:val="002060"/>
              </w:rPr>
            </w:pPr>
            <w:r w:rsidRPr="009447D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40FD8" w14:textId="77777777" w:rsidR="00843AC5" w:rsidRPr="009447DA" w:rsidRDefault="00843AC5" w:rsidP="004D13CE">
            <w:pPr>
              <w:pStyle w:val="headertabella0"/>
              <w:rPr>
                <w:color w:val="002060"/>
              </w:rPr>
            </w:pPr>
            <w:r w:rsidRPr="009447DA">
              <w:rPr>
                <w:color w:val="002060"/>
              </w:rPr>
              <w:t xml:space="preserve">N° </w:t>
            </w:r>
            <w:proofErr w:type="spellStart"/>
            <w:r w:rsidRPr="009447DA">
              <w:rPr>
                <w:color w:val="002060"/>
              </w:rPr>
              <w:t>Gior</w:t>
            </w:r>
            <w:proofErr w:type="spellEnd"/>
            <w:r w:rsidRPr="009447D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0C097" w14:textId="77777777" w:rsidR="00843AC5" w:rsidRPr="009447DA" w:rsidRDefault="00843AC5" w:rsidP="004D13CE">
            <w:pPr>
              <w:pStyle w:val="headertabella0"/>
              <w:rPr>
                <w:color w:val="002060"/>
              </w:rPr>
            </w:pPr>
            <w:r w:rsidRPr="009447D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922B9" w14:textId="77777777" w:rsidR="00843AC5" w:rsidRPr="009447DA" w:rsidRDefault="00843AC5" w:rsidP="004D13CE">
            <w:pPr>
              <w:pStyle w:val="headertabella0"/>
              <w:rPr>
                <w:color w:val="002060"/>
              </w:rPr>
            </w:pPr>
            <w:r w:rsidRPr="009447D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5B9B9" w14:textId="77777777" w:rsidR="00843AC5" w:rsidRPr="009447DA" w:rsidRDefault="00843AC5" w:rsidP="004D13CE">
            <w:pPr>
              <w:pStyle w:val="headertabella0"/>
              <w:rPr>
                <w:color w:val="002060"/>
              </w:rPr>
            </w:pPr>
            <w:r w:rsidRPr="009447DA">
              <w:rPr>
                <w:color w:val="002060"/>
              </w:rPr>
              <w:t xml:space="preserve">Data </w:t>
            </w:r>
            <w:proofErr w:type="spellStart"/>
            <w:r w:rsidRPr="009447DA">
              <w:rPr>
                <w:color w:val="002060"/>
              </w:rPr>
              <w:t>Orig</w:t>
            </w:r>
            <w:proofErr w:type="spellEnd"/>
            <w:r w:rsidRPr="009447D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2AF9F" w14:textId="77777777" w:rsidR="00843AC5" w:rsidRPr="009447DA" w:rsidRDefault="00843AC5" w:rsidP="004D13CE">
            <w:pPr>
              <w:pStyle w:val="headertabella0"/>
              <w:rPr>
                <w:color w:val="002060"/>
              </w:rPr>
            </w:pPr>
            <w:r w:rsidRPr="009447D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83031" w14:textId="77777777" w:rsidR="00843AC5" w:rsidRPr="009447DA" w:rsidRDefault="00843AC5" w:rsidP="004D13CE">
            <w:pPr>
              <w:pStyle w:val="headertabella0"/>
              <w:rPr>
                <w:color w:val="002060"/>
              </w:rPr>
            </w:pPr>
            <w:r w:rsidRPr="009447DA">
              <w:rPr>
                <w:color w:val="002060"/>
              </w:rPr>
              <w:t xml:space="preserve">Ora </w:t>
            </w:r>
            <w:proofErr w:type="spellStart"/>
            <w:r w:rsidRPr="009447DA">
              <w:rPr>
                <w:color w:val="002060"/>
              </w:rPr>
              <w:t>Orig</w:t>
            </w:r>
            <w:proofErr w:type="spellEnd"/>
            <w:r w:rsidRPr="009447D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DA1F2" w14:textId="77777777" w:rsidR="00843AC5" w:rsidRPr="009447DA" w:rsidRDefault="00843AC5" w:rsidP="004D13CE">
            <w:pPr>
              <w:pStyle w:val="headertabella0"/>
              <w:rPr>
                <w:color w:val="002060"/>
              </w:rPr>
            </w:pPr>
            <w:r w:rsidRPr="009447DA">
              <w:rPr>
                <w:color w:val="002060"/>
              </w:rPr>
              <w:t>Impianto</w:t>
            </w:r>
          </w:p>
        </w:tc>
      </w:tr>
      <w:tr w:rsidR="00843AC5" w:rsidRPr="009447DA" w14:paraId="4D9B51E9" w14:textId="77777777" w:rsidTr="00E514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58F5" w14:textId="77777777" w:rsidR="00843AC5" w:rsidRPr="00E514E9" w:rsidRDefault="00843AC5" w:rsidP="004D13CE">
            <w:pPr>
              <w:pStyle w:val="rowtabella0"/>
              <w:rPr>
                <w:color w:val="002060"/>
                <w:highlight w:val="yellow"/>
              </w:rPr>
            </w:pPr>
            <w:r w:rsidRPr="00E514E9">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94C1" w14:textId="77777777" w:rsidR="00843AC5" w:rsidRPr="00E514E9" w:rsidRDefault="00843AC5" w:rsidP="004D13CE">
            <w:pPr>
              <w:pStyle w:val="rowtabella0"/>
              <w:jc w:val="center"/>
              <w:rPr>
                <w:color w:val="002060"/>
                <w:highlight w:val="yellow"/>
              </w:rPr>
            </w:pPr>
            <w:r w:rsidRPr="00E514E9">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A3BA" w14:textId="77777777" w:rsidR="00843AC5" w:rsidRPr="00E514E9" w:rsidRDefault="00843AC5" w:rsidP="004D13CE">
            <w:pPr>
              <w:pStyle w:val="rowtabella0"/>
              <w:rPr>
                <w:color w:val="002060"/>
                <w:highlight w:val="yellow"/>
              </w:rPr>
            </w:pPr>
            <w:proofErr w:type="gramStart"/>
            <w:r w:rsidRPr="00E514E9">
              <w:rPr>
                <w:color w:val="002060"/>
                <w:highlight w:val="yellow"/>
              </w:rPr>
              <w:t>CITTA</w:t>
            </w:r>
            <w:proofErr w:type="gramEnd"/>
            <w:r w:rsidRPr="00E514E9">
              <w:rPr>
                <w:color w:val="002060"/>
                <w:highlight w:val="yellow"/>
              </w:rPr>
              <w:t xml:space="preserve">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FAD2" w14:textId="77777777" w:rsidR="00843AC5" w:rsidRPr="00E514E9" w:rsidRDefault="00843AC5" w:rsidP="004D13CE">
            <w:pPr>
              <w:pStyle w:val="rowtabella0"/>
              <w:rPr>
                <w:color w:val="002060"/>
                <w:highlight w:val="yellow"/>
              </w:rPr>
            </w:pPr>
            <w:r w:rsidRPr="00E514E9">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4BD7" w14:textId="32F8C0F7" w:rsidR="00843AC5" w:rsidRPr="009447DA" w:rsidRDefault="00843AC5" w:rsidP="004D13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5332" w14:textId="77777777" w:rsidR="00843AC5" w:rsidRPr="009447DA" w:rsidRDefault="00843AC5" w:rsidP="004D13CE">
            <w:pPr>
              <w:pStyle w:val="rowtabella0"/>
              <w:jc w:val="center"/>
              <w:rPr>
                <w:color w:val="002060"/>
              </w:rPr>
            </w:pPr>
            <w:r w:rsidRPr="00E514E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61B6" w14:textId="77777777" w:rsidR="00843AC5" w:rsidRPr="009447DA" w:rsidRDefault="00843AC5" w:rsidP="004D13CE">
            <w:pPr>
              <w:pStyle w:val="rowtabella0"/>
              <w:jc w:val="center"/>
              <w:rPr>
                <w:color w:val="002060"/>
              </w:rPr>
            </w:pPr>
            <w:r w:rsidRPr="009447D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2D9B" w14:textId="77777777" w:rsidR="00843AC5" w:rsidRPr="009447DA" w:rsidRDefault="00843AC5" w:rsidP="004D13CE">
            <w:pPr>
              <w:rPr>
                <w:color w:val="002060"/>
              </w:rPr>
            </w:pPr>
          </w:p>
        </w:tc>
      </w:tr>
    </w:tbl>
    <w:p w14:paraId="5AA2247E" w14:textId="77777777" w:rsidR="00843AC5" w:rsidRPr="009447DA" w:rsidRDefault="00843AC5" w:rsidP="00843AC5">
      <w:pPr>
        <w:pStyle w:val="breakline"/>
        <w:rPr>
          <w:rFonts w:eastAsiaTheme="minorEastAsia"/>
          <w:color w:val="002060"/>
        </w:rPr>
      </w:pPr>
    </w:p>
    <w:p w14:paraId="195ED622" w14:textId="77777777" w:rsidR="00843AC5" w:rsidRPr="009447DA" w:rsidRDefault="00843AC5" w:rsidP="00843AC5">
      <w:pPr>
        <w:pStyle w:val="breakline"/>
        <w:rPr>
          <w:color w:val="002060"/>
        </w:rPr>
      </w:pPr>
    </w:p>
    <w:p w14:paraId="6649A074" w14:textId="77777777" w:rsidR="00843AC5" w:rsidRPr="009447DA" w:rsidRDefault="00843AC5" w:rsidP="00843AC5">
      <w:pPr>
        <w:pStyle w:val="titoloprinc0"/>
        <w:rPr>
          <w:color w:val="002060"/>
        </w:rPr>
      </w:pPr>
      <w:r w:rsidRPr="009447DA">
        <w:rPr>
          <w:color w:val="002060"/>
        </w:rPr>
        <w:t>RISULTATI</w:t>
      </w:r>
    </w:p>
    <w:p w14:paraId="319D74A2" w14:textId="77777777" w:rsidR="00843AC5" w:rsidRPr="009447DA" w:rsidRDefault="00843AC5" w:rsidP="00843AC5">
      <w:pPr>
        <w:pStyle w:val="breakline"/>
        <w:rPr>
          <w:color w:val="002060"/>
        </w:rPr>
      </w:pPr>
    </w:p>
    <w:p w14:paraId="00903350" w14:textId="77777777" w:rsidR="00843AC5" w:rsidRPr="009447DA" w:rsidRDefault="00843AC5" w:rsidP="00843AC5">
      <w:pPr>
        <w:pStyle w:val="sottotitolocampionato10"/>
        <w:rPr>
          <w:color w:val="002060"/>
        </w:rPr>
      </w:pPr>
      <w:r w:rsidRPr="009447DA">
        <w:rPr>
          <w:color w:val="002060"/>
        </w:rPr>
        <w:t>RISULTATI UFFICIALI GARE DEL 14/01/2024</w:t>
      </w:r>
    </w:p>
    <w:p w14:paraId="6F0916A6" w14:textId="77777777" w:rsidR="00843AC5" w:rsidRPr="00843AC5" w:rsidRDefault="00843AC5" w:rsidP="00843AC5">
      <w:pPr>
        <w:pStyle w:val="sottotitolocampionato20"/>
        <w:spacing w:before="0" w:beforeAutospacing="0" w:after="0" w:afterAutospacing="0"/>
        <w:rPr>
          <w:rFonts w:ascii="Arial" w:hAnsi="Arial" w:cs="Arial"/>
          <w:color w:val="002060"/>
          <w:sz w:val="20"/>
          <w:szCs w:val="20"/>
        </w:rPr>
      </w:pPr>
      <w:r w:rsidRPr="00843AC5">
        <w:rPr>
          <w:rFonts w:ascii="Arial" w:hAnsi="Arial" w:cs="Arial"/>
          <w:color w:val="002060"/>
          <w:sz w:val="20"/>
          <w:szCs w:val="20"/>
        </w:rPr>
        <w:t>Si trascrivono qui di seguito i risultati ufficiali delle gare disputate</w:t>
      </w:r>
    </w:p>
    <w:p w14:paraId="0F103238" w14:textId="77777777" w:rsidR="00843AC5" w:rsidRPr="009447DA" w:rsidRDefault="00843AC5" w:rsidP="00843A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43AC5" w:rsidRPr="009447DA" w14:paraId="16C3AFE0" w14:textId="77777777" w:rsidTr="004D13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3AC5" w:rsidRPr="009447DA" w14:paraId="285438CF" w14:textId="77777777" w:rsidTr="004D13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3377A" w14:textId="77777777" w:rsidR="00843AC5" w:rsidRPr="009447DA" w:rsidRDefault="00843AC5" w:rsidP="004D13CE">
                  <w:pPr>
                    <w:pStyle w:val="headertabella0"/>
                    <w:rPr>
                      <w:color w:val="002060"/>
                    </w:rPr>
                  </w:pPr>
                  <w:r w:rsidRPr="009447DA">
                    <w:rPr>
                      <w:color w:val="002060"/>
                    </w:rPr>
                    <w:lastRenderedPageBreak/>
                    <w:t>GIRONE A - 1 Giornata - R</w:t>
                  </w:r>
                </w:p>
              </w:tc>
            </w:tr>
            <w:tr w:rsidR="00843AC5" w:rsidRPr="009447DA" w14:paraId="0EE98071" w14:textId="77777777" w:rsidTr="004D13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42FD8" w14:textId="77777777" w:rsidR="00843AC5" w:rsidRPr="009447DA" w:rsidRDefault="00843AC5" w:rsidP="004D13CE">
                  <w:pPr>
                    <w:pStyle w:val="rowtabella0"/>
                    <w:rPr>
                      <w:color w:val="002060"/>
                    </w:rPr>
                  </w:pPr>
                  <w:proofErr w:type="gramStart"/>
                  <w:r w:rsidRPr="009447DA">
                    <w:rPr>
                      <w:color w:val="002060"/>
                    </w:rPr>
                    <w:t>CITTA</w:t>
                  </w:r>
                  <w:proofErr w:type="gramEnd"/>
                  <w:r w:rsidRPr="009447DA">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C58B9" w14:textId="77777777" w:rsidR="00843AC5" w:rsidRPr="009447DA" w:rsidRDefault="00843AC5" w:rsidP="004D13CE">
                  <w:pPr>
                    <w:pStyle w:val="rowtabella0"/>
                    <w:rPr>
                      <w:color w:val="002060"/>
                    </w:rPr>
                  </w:pPr>
                  <w:r w:rsidRPr="009447DA">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4703A" w14:textId="77777777" w:rsidR="00843AC5" w:rsidRPr="009447DA" w:rsidRDefault="00843AC5" w:rsidP="004D13CE">
                  <w:pPr>
                    <w:pStyle w:val="rowtabella0"/>
                    <w:jc w:val="center"/>
                    <w:rPr>
                      <w:color w:val="002060"/>
                    </w:rPr>
                  </w:pPr>
                  <w:r w:rsidRPr="009447DA">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20B55" w14:textId="77777777" w:rsidR="00843AC5" w:rsidRPr="009447DA" w:rsidRDefault="00843AC5" w:rsidP="004D13CE">
                  <w:pPr>
                    <w:pStyle w:val="rowtabella0"/>
                    <w:jc w:val="center"/>
                    <w:rPr>
                      <w:color w:val="002060"/>
                    </w:rPr>
                  </w:pPr>
                  <w:r w:rsidRPr="009447DA">
                    <w:rPr>
                      <w:color w:val="002060"/>
                    </w:rPr>
                    <w:t> </w:t>
                  </w:r>
                </w:p>
              </w:tc>
            </w:tr>
            <w:tr w:rsidR="00843AC5" w:rsidRPr="009447DA" w14:paraId="5F2C76FE" w14:textId="77777777" w:rsidTr="004D13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F12A3F" w14:textId="77777777" w:rsidR="00843AC5" w:rsidRPr="009447DA" w:rsidRDefault="00843AC5" w:rsidP="004D13CE">
                  <w:pPr>
                    <w:pStyle w:val="rowtabella0"/>
                    <w:rPr>
                      <w:color w:val="002060"/>
                    </w:rPr>
                  </w:pPr>
                  <w:r w:rsidRPr="009447DA">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E7964" w14:textId="77777777" w:rsidR="00843AC5" w:rsidRPr="009447DA" w:rsidRDefault="00843AC5" w:rsidP="004D13CE">
                  <w:pPr>
                    <w:pStyle w:val="rowtabella0"/>
                    <w:rPr>
                      <w:color w:val="002060"/>
                    </w:rPr>
                  </w:pPr>
                  <w:r w:rsidRPr="009447DA">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3EE9B" w14:textId="77777777" w:rsidR="00843AC5" w:rsidRPr="009447DA" w:rsidRDefault="00843AC5" w:rsidP="004D13CE">
                  <w:pPr>
                    <w:pStyle w:val="rowtabella0"/>
                    <w:jc w:val="center"/>
                    <w:rPr>
                      <w:color w:val="002060"/>
                    </w:rPr>
                  </w:pPr>
                  <w:r w:rsidRPr="009447DA">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5A51F" w14:textId="77777777" w:rsidR="00843AC5" w:rsidRPr="009447DA" w:rsidRDefault="00843AC5" w:rsidP="004D13CE">
                  <w:pPr>
                    <w:pStyle w:val="rowtabella0"/>
                    <w:jc w:val="center"/>
                    <w:rPr>
                      <w:color w:val="002060"/>
                    </w:rPr>
                  </w:pPr>
                  <w:r w:rsidRPr="009447DA">
                    <w:rPr>
                      <w:color w:val="002060"/>
                    </w:rPr>
                    <w:t> </w:t>
                  </w:r>
                </w:p>
              </w:tc>
            </w:tr>
            <w:tr w:rsidR="00843AC5" w:rsidRPr="009447DA" w14:paraId="252FD13B" w14:textId="77777777" w:rsidTr="004D13CE">
              <w:tc>
                <w:tcPr>
                  <w:tcW w:w="4700" w:type="dxa"/>
                  <w:gridSpan w:val="4"/>
                  <w:tcBorders>
                    <w:top w:val="nil"/>
                    <w:left w:val="nil"/>
                    <w:bottom w:val="nil"/>
                    <w:right w:val="nil"/>
                  </w:tcBorders>
                  <w:tcMar>
                    <w:top w:w="20" w:type="dxa"/>
                    <w:left w:w="20" w:type="dxa"/>
                    <w:bottom w:w="20" w:type="dxa"/>
                    <w:right w:w="20" w:type="dxa"/>
                  </w:tcMar>
                  <w:vAlign w:val="center"/>
                  <w:hideMark/>
                </w:tcPr>
                <w:p w14:paraId="47DDDB38" w14:textId="77777777" w:rsidR="00843AC5" w:rsidRPr="009447DA" w:rsidRDefault="00843AC5" w:rsidP="004D13CE">
                  <w:pPr>
                    <w:pStyle w:val="rowtabella0"/>
                    <w:rPr>
                      <w:color w:val="002060"/>
                    </w:rPr>
                  </w:pPr>
                  <w:r w:rsidRPr="009447DA">
                    <w:rPr>
                      <w:color w:val="002060"/>
                    </w:rPr>
                    <w:t>(1) - disputata il 13/01/2024</w:t>
                  </w:r>
                </w:p>
              </w:tc>
            </w:tr>
          </w:tbl>
          <w:p w14:paraId="367A8EC3" w14:textId="77777777" w:rsidR="00843AC5" w:rsidRPr="009447DA" w:rsidRDefault="00843AC5" w:rsidP="004D13CE">
            <w:pPr>
              <w:rPr>
                <w:color w:val="002060"/>
              </w:rPr>
            </w:pPr>
          </w:p>
        </w:tc>
      </w:tr>
    </w:tbl>
    <w:p w14:paraId="6C3EE077" w14:textId="77777777" w:rsidR="00843AC5" w:rsidRPr="009447DA" w:rsidRDefault="00843AC5" w:rsidP="00843AC5">
      <w:pPr>
        <w:pStyle w:val="breakline"/>
        <w:rPr>
          <w:rFonts w:eastAsiaTheme="minorEastAsia"/>
          <w:color w:val="002060"/>
        </w:rPr>
      </w:pPr>
    </w:p>
    <w:p w14:paraId="433628FF" w14:textId="77777777" w:rsidR="00843AC5" w:rsidRPr="00832C6A" w:rsidRDefault="00843AC5" w:rsidP="00843AC5">
      <w:pPr>
        <w:pStyle w:val="titoloprinc0"/>
        <w:rPr>
          <w:color w:val="002060"/>
        </w:rPr>
      </w:pPr>
      <w:r w:rsidRPr="00832C6A">
        <w:rPr>
          <w:color w:val="002060"/>
        </w:rPr>
        <w:t>CLASSIFICA</w:t>
      </w:r>
    </w:p>
    <w:p w14:paraId="0FCF8A8B" w14:textId="77777777" w:rsidR="00843AC5" w:rsidRPr="00832C6A" w:rsidRDefault="00843AC5" w:rsidP="00843AC5">
      <w:pPr>
        <w:pStyle w:val="breakline"/>
        <w:rPr>
          <w:color w:val="002060"/>
        </w:rPr>
      </w:pPr>
    </w:p>
    <w:p w14:paraId="2802AA0C" w14:textId="77777777" w:rsidR="00843AC5" w:rsidRPr="00832C6A" w:rsidRDefault="00843AC5" w:rsidP="00843AC5">
      <w:pPr>
        <w:pStyle w:val="breakline"/>
        <w:rPr>
          <w:color w:val="002060"/>
        </w:rPr>
      </w:pPr>
    </w:p>
    <w:p w14:paraId="09426701" w14:textId="77777777" w:rsidR="00843AC5" w:rsidRPr="00832C6A" w:rsidRDefault="00843AC5" w:rsidP="00843AC5">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3AC5" w:rsidRPr="00832C6A" w14:paraId="1D3FD58A" w14:textId="77777777" w:rsidTr="004D13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64044" w14:textId="77777777" w:rsidR="00843AC5" w:rsidRPr="00832C6A" w:rsidRDefault="00843AC5" w:rsidP="004D13CE">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C65AA" w14:textId="77777777" w:rsidR="00843AC5" w:rsidRPr="00832C6A" w:rsidRDefault="00843AC5" w:rsidP="004D13CE">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51959" w14:textId="77777777" w:rsidR="00843AC5" w:rsidRPr="00832C6A" w:rsidRDefault="00843AC5" w:rsidP="004D13CE">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A6F6E" w14:textId="77777777" w:rsidR="00843AC5" w:rsidRPr="00832C6A" w:rsidRDefault="00843AC5" w:rsidP="004D13CE">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1B1CA" w14:textId="77777777" w:rsidR="00843AC5" w:rsidRPr="00832C6A" w:rsidRDefault="00843AC5" w:rsidP="004D13CE">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E82A1" w14:textId="77777777" w:rsidR="00843AC5" w:rsidRPr="00832C6A" w:rsidRDefault="00843AC5" w:rsidP="004D13CE">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611DD" w14:textId="77777777" w:rsidR="00843AC5" w:rsidRPr="00832C6A" w:rsidRDefault="00843AC5" w:rsidP="004D13CE">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807AE" w14:textId="77777777" w:rsidR="00843AC5" w:rsidRPr="00832C6A" w:rsidRDefault="00843AC5" w:rsidP="004D13CE">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B611F" w14:textId="77777777" w:rsidR="00843AC5" w:rsidRPr="00832C6A" w:rsidRDefault="00843AC5" w:rsidP="004D13CE">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9C3F7" w14:textId="77777777" w:rsidR="00843AC5" w:rsidRPr="00832C6A" w:rsidRDefault="00843AC5" w:rsidP="004D13CE">
            <w:pPr>
              <w:pStyle w:val="headertabella0"/>
              <w:rPr>
                <w:color w:val="002060"/>
              </w:rPr>
            </w:pPr>
            <w:r w:rsidRPr="00832C6A">
              <w:rPr>
                <w:color w:val="002060"/>
              </w:rPr>
              <w:t>PE</w:t>
            </w:r>
          </w:p>
        </w:tc>
      </w:tr>
      <w:tr w:rsidR="00843AC5" w:rsidRPr="00832C6A" w14:paraId="59108D9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FDDCF" w14:textId="77777777" w:rsidR="00843AC5" w:rsidRPr="00832C6A" w:rsidRDefault="00843AC5" w:rsidP="004D13CE">
            <w:pPr>
              <w:pStyle w:val="rowtabella0"/>
              <w:rPr>
                <w:color w:val="002060"/>
                <w:lang w:val="es-ES"/>
              </w:rPr>
            </w:pPr>
            <w:r w:rsidRPr="00832C6A">
              <w:rPr>
                <w:color w:val="002060"/>
                <w:lang w:val="es-ES"/>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1D65" w14:textId="77777777" w:rsidR="00843AC5" w:rsidRPr="00832C6A" w:rsidRDefault="00843AC5" w:rsidP="004D13CE">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ABAC" w14:textId="77777777" w:rsidR="00843AC5" w:rsidRPr="00832C6A"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A241" w14:textId="77777777" w:rsidR="00843AC5" w:rsidRPr="00832C6A" w:rsidRDefault="00843AC5" w:rsidP="004D13CE">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5700" w14:textId="77777777" w:rsidR="00843AC5" w:rsidRPr="00832C6A" w:rsidRDefault="00843AC5" w:rsidP="004D13C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8E76" w14:textId="77777777" w:rsidR="00843AC5" w:rsidRPr="00832C6A" w:rsidRDefault="00843AC5" w:rsidP="004D13CE">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41A0" w14:textId="77777777" w:rsidR="00843AC5" w:rsidRPr="00832C6A" w:rsidRDefault="00843AC5" w:rsidP="004D13CE">
            <w:pPr>
              <w:pStyle w:val="rowtabella0"/>
              <w:jc w:val="center"/>
              <w:rPr>
                <w:color w:val="002060"/>
              </w:rPr>
            </w:pPr>
            <w:r>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5B3C" w14:textId="77777777" w:rsidR="00843AC5" w:rsidRPr="00832C6A"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EAE9" w14:textId="77777777" w:rsidR="00843AC5" w:rsidRPr="00832C6A" w:rsidRDefault="00843AC5" w:rsidP="004D13CE">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A584" w14:textId="77777777" w:rsidR="00843AC5" w:rsidRPr="00832C6A" w:rsidRDefault="00843AC5" w:rsidP="004D13CE">
            <w:pPr>
              <w:pStyle w:val="rowtabella0"/>
              <w:jc w:val="center"/>
              <w:rPr>
                <w:color w:val="002060"/>
              </w:rPr>
            </w:pPr>
            <w:r w:rsidRPr="00832C6A">
              <w:rPr>
                <w:color w:val="002060"/>
              </w:rPr>
              <w:t>0</w:t>
            </w:r>
          </w:p>
        </w:tc>
      </w:tr>
      <w:tr w:rsidR="00843AC5" w:rsidRPr="00832C6A" w14:paraId="32B2EDB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5F057" w14:textId="77777777" w:rsidR="00843AC5" w:rsidRPr="00832C6A" w:rsidRDefault="00843AC5" w:rsidP="004D13CE">
            <w:pPr>
              <w:pStyle w:val="rowtabella0"/>
              <w:rPr>
                <w:color w:val="002060"/>
              </w:rPr>
            </w:pPr>
            <w:r w:rsidRPr="00832C6A">
              <w:rPr>
                <w:color w:val="002060"/>
              </w:rPr>
              <w:t>CALDAROLA G.N.D.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22CE" w14:textId="77777777" w:rsidR="00843AC5" w:rsidRPr="00832C6A" w:rsidRDefault="00843AC5" w:rsidP="004D13CE">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1393" w14:textId="77777777" w:rsidR="00843AC5" w:rsidRPr="00832C6A"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C6F7" w14:textId="77777777" w:rsidR="00843AC5" w:rsidRPr="00832C6A" w:rsidRDefault="00843AC5" w:rsidP="004D13C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E665" w14:textId="77777777" w:rsidR="00843AC5" w:rsidRPr="00832C6A" w:rsidRDefault="00843AC5" w:rsidP="004D13C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837D" w14:textId="77777777" w:rsidR="00843AC5" w:rsidRPr="00832C6A" w:rsidRDefault="00843AC5" w:rsidP="004D13C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213B" w14:textId="77777777" w:rsidR="00843AC5" w:rsidRPr="00832C6A" w:rsidRDefault="00843AC5" w:rsidP="004D13CE">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D7EE" w14:textId="77777777" w:rsidR="00843AC5" w:rsidRPr="00832C6A" w:rsidRDefault="00843AC5" w:rsidP="004D13CE">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BD45" w14:textId="77777777" w:rsidR="00843AC5" w:rsidRPr="00832C6A" w:rsidRDefault="00843AC5" w:rsidP="004D13C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EAEA" w14:textId="77777777" w:rsidR="00843AC5" w:rsidRPr="00832C6A" w:rsidRDefault="00843AC5" w:rsidP="004D13CE">
            <w:pPr>
              <w:pStyle w:val="rowtabella0"/>
              <w:jc w:val="center"/>
              <w:rPr>
                <w:color w:val="002060"/>
              </w:rPr>
            </w:pPr>
            <w:r w:rsidRPr="00832C6A">
              <w:rPr>
                <w:color w:val="002060"/>
              </w:rPr>
              <w:t>0</w:t>
            </w:r>
          </w:p>
        </w:tc>
      </w:tr>
      <w:tr w:rsidR="00843AC5" w:rsidRPr="00832C6A" w14:paraId="59A8D38F" w14:textId="77777777" w:rsidTr="004D13CE">
        <w:tc>
          <w:tcPr>
            <w:tcW w:w="5640" w:type="dxa"/>
            <w:tcBorders>
              <w:top w:val="nil"/>
              <w:left w:val="outset" w:sz="6" w:space="0" w:color="auto"/>
              <w:bottom w:val="nil"/>
              <w:right w:val="nil"/>
            </w:tcBorders>
            <w:tcMar>
              <w:top w:w="20" w:type="dxa"/>
              <w:left w:w="20" w:type="dxa"/>
              <w:bottom w:w="20" w:type="dxa"/>
              <w:right w:w="20" w:type="dxa"/>
            </w:tcMar>
            <w:vAlign w:val="center"/>
          </w:tcPr>
          <w:p w14:paraId="155790F4" w14:textId="77777777" w:rsidR="00843AC5" w:rsidRPr="00832C6A" w:rsidRDefault="00843AC5" w:rsidP="004D13CE">
            <w:pPr>
              <w:pStyle w:val="rowtabella0"/>
              <w:rPr>
                <w:color w:val="002060"/>
              </w:rPr>
            </w:pPr>
            <w:r w:rsidRPr="00832C6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0AEF0" w14:textId="77777777" w:rsidR="00843AC5" w:rsidRPr="00832C6A" w:rsidRDefault="00843AC5" w:rsidP="004D13C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42646" w14:textId="77777777" w:rsidR="00843AC5"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D134A" w14:textId="77777777" w:rsidR="00843AC5" w:rsidRPr="00832C6A" w:rsidRDefault="00843AC5" w:rsidP="004D13C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9B8C7" w14:textId="77777777" w:rsidR="00843AC5" w:rsidRPr="00832C6A" w:rsidRDefault="00843AC5" w:rsidP="004D13CE">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27B4A" w14:textId="77777777" w:rsidR="00843AC5" w:rsidRDefault="00843AC5" w:rsidP="004D13C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0AD48" w14:textId="77777777" w:rsidR="00843AC5" w:rsidRDefault="00843AC5" w:rsidP="004D13CE">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49679" w14:textId="77777777" w:rsidR="00843AC5" w:rsidRDefault="00843AC5" w:rsidP="004D13CE">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D6869" w14:textId="77777777" w:rsidR="00843AC5" w:rsidRDefault="00843AC5" w:rsidP="004D13CE">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B76CA" w14:textId="77777777" w:rsidR="00843AC5" w:rsidRPr="00832C6A" w:rsidRDefault="00843AC5" w:rsidP="004D13CE">
            <w:pPr>
              <w:pStyle w:val="rowtabella0"/>
              <w:jc w:val="center"/>
              <w:rPr>
                <w:color w:val="002060"/>
              </w:rPr>
            </w:pPr>
            <w:r w:rsidRPr="00832C6A">
              <w:rPr>
                <w:color w:val="002060"/>
              </w:rPr>
              <w:t>0</w:t>
            </w:r>
          </w:p>
        </w:tc>
      </w:tr>
      <w:tr w:rsidR="00843AC5" w:rsidRPr="00832C6A" w14:paraId="064F3AEF" w14:textId="77777777" w:rsidTr="004D13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C90D49" w14:textId="77777777" w:rsidR="00843AC5" w:rsidRPr="00832C6A" w:rsidRDefault="00843AC5" w:rsidP="004D13CE">
            <w:pPr>
              <w:pStyle w:val="rowtabella0"/>
              <w:rPr>
                <w:color w:val="002060"/>
              </w:rPr>
            </w:pPr>
            <w:r w:rsidRPr="00832C6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F786C" w14:textId="77777777" w:rsidR="00843AC5" w:rsidRPr="00832C6A" w:rsidRDefault="00843AC5" w:rsidP="004D13CE">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B84F9" w14:textId="77777777" w:rsidR="00843AC5" w:rsidRPr="00832C6A"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93813" w14:textId="77777777" w:rsidR="00843AC5" w:rsidRPr="00832C6A" w:rsidRDefault="00843AC5" w:rsidP="004D13CE">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8EECB" w14:textId="77777777" w:rsidR="00843AC5" w:rsidRPr="00832C6A" w:rsidRDefault="00843AC5" w:rsidP="004D13CE">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DBCEF" w14:textId="77777777" w:rsidR="00843AC5" w:rsidRPr="00832C6A"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5F8D7" w14:textId="77777777" w:rsidR="00843AC5" w:rsidRPr="00832C6A" w:rsidRDefault="00843AC5" w:rsidP="004D13C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805AD" w14:textId="77777777" w:rsidR="00843AC5" w:rsidRPr="00832C6A" w:rsidRDefault="00843AC5" w:rsidP="004D13CE">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EB92D" w14:textId="77777777" w:rsidR="00843AC5" w:rsidRPr="00832C6A" w:rsidRDefault="00843AC5" w:rsidP="004D13CE">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2F2F4" w14:textId="77777777" w:rsidR="00843AC5" w:rsidRPr="00832C6A" w:rsidRDefault="00843AC5" w:rsidP="004D13CE">
            <w:pPr>
              <w:pStyle w:val="rowtabella0"/>
              <w:jc w:val="center"/>
              <w:rPr>
                <w:color w:val="002060"/>
              </w:rPr>
            </w:pPr>
            <w:r w:rsidRPr="00832C6A">
              <w:rPr>
                <w:color w:val="002060"/>
              </w:rPr>
              <w:t>0</w:t>
            </w:r>
          </w:p>
        </w:tc>
      </w:tr>
    </w:tbl>
    <w:p w14:paraId="28949075" w14:textId="77777777" w:rsidR="00843AC5" w:rsidRDefault="00843AC5" w:rsidP="00843AC5">
      <w:pPr>
        <w:pStyle w:val="breakline"/>
        <w:rPr>
          <w:color w:val="002060"/>
        </w:rPr>
      </w:pPr>
    </w:p>
    <w:p w14:paraId="6676AF3A" w14:textId="77777777" w:rsidR="00843AC5" w:rsidRPr="00832C6A" w:rsidRDefault="00843AC5" w:rsidP="00843AC5">
      <w:pPr>
        <w:pStyle w:val="titoloprinc0"/>
        <w:rPr>
          <w:color w:val="002060"/>
        </w:rPr>
      </w:pPr>
      <w:r>
        <w:rPr>
          <w:color w:val="002060"/>
        </w:rPr>
        <w:t>PROGRAMMA GARE</w:t>
      </w:r>
    </w:p>
    <w:p w14:paraId="722D3300" w14:textId="77777777" w:rsidR="00843AC5" w:rsidRPr="009447DA" w:rsidRDefault="00843AC5" w:rsidP="00843AC5">
      <w:pPr>
        <w:pStyle w:val="breakline"/>
        <w:rPr>
          <w:color w:val="002060"/>
        </w:rPr>
      </w:pPr>
    </w:p>
    <w:p w14:paraId="62511C5F" w14:textId="77777777" w:rsidR="00FC7610" w:rsidRPr="008C297E" w:rsidRDefault="00FC7610" w:rsidP="00FC7610">
      <w:pPr>
        <w:pStyle w:val="breakline"/>
        <w:rPr>
          <w:rFonts w:eastAsiaTheme="minorEastAsia"/>
          <w:color w:val="002060"/>
        </w:rPr>
      </w:pPr>
    </w:p>
    <w:p w14:paraId="47DCF7EB" w14:textId="77777777" w:rsidR="008C297E" w:rsidRDefault="008C297E" w:rsidP="008C297E">
      <w:pPr>
        <w:pStyle w:val="breakline"/>
        <w:rPr>
          <w:rFonts w:eastAsiaTheme="minorEastAsia"/>
          <w:color w:val="002060"/>
        </w:rPr>
      </w:pPr>
    </w:p>
    <w:p w14:paraId="0F5B0410" w14:textId="77777777" w:rsidR="00541601" w:rsidRPr="007B7BE7" w:rsidRDefault="00541601" w:rsidP="00541601">
      <w:pPr>
        <w:pStyle w:val="sottotitolocampionato10"/>
        <w:rPr>
          <w:color w:val="002060"/>
        </w:rPr>
      </w:pPr>
      <w:r w:rsidRPr="007B7BE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41601" w:rsidRPr="007B7BE7" w14:paraId="0E290EC3" w14:textId="77777777" w:rsidTr="004D13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79C5A" w14:textId="77777777" w:rsidR="00541601" w:rsidRPr="007B7BE7" w:rsidRDefault="00541601" w:rsidP="004D13CE">
            <w:pPr>
              <w:pStyle w:val="headertabella0"/>
              <w:rPr>
                <w:color w:val="002060"/>
              </w:rPr>
            </w:pPr>
            <w:r w:rsidRPr="007B7B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5E78F" w14:textId="77777777" w:rsidR="00541601" w:rsidRPr="007B7BE7" w:rsidRDefault="00541601" w:rsidP="004D13CE">
            <w:pPr>
              <w:pStyle w:val="headertabella0"/>
              <w:rPr>
                <w:color w:val="002060"/>
              </w:rPr>
            </w:pPr>
            <w:r w:rsidRPr="007B7B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141FF" w14:textId="77777777" w:rsidR="00541601" w:rsidRPr="007B7BE7" w:rsidRDefault="00541601" w:rsidP="004D13CE">
            <w:pPr>
              <w:pStyle w:val="headertabella0"/>
              <w:rPr>
                <w:color w:val="002060"/>
              </w:rPr>
            </w:pPr>
            <w:r w:rsidRPr="007B7B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DC6F4" w14:textId="77777777" w:rsidR="00541601" w:rsidRPr="007B7BE7" w:rsidRDefault="00541601" w:rsidP="004D13CE">
            <w:pPr>
              <w:pStyle w:val="headertabella0"/>
              <w:rPr>
                <w:color w:val="002060"/>
              </w:rPr>
            </w:pPr>
            <w:r w:rsidRPr="007B7B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64706" w14:textId="77777777" w:rsidR="00541601" w:rsidRPr="007B7BE7" w:rsidRDefault="00541601" w:rsidP="004D13CE">
            <w:pPr>
              <w:pStyle w:val="headertabella0"/>
              <w:rPr>
                <w:color w:val="002060"/>
              </w:rPr>
            </w:pPr>
            <w:r w:rsidRPr="007B7B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F767D" w14:textId="77777777" w:rsidR="00541601" w:rsidRPr="007B7BE7" w:rsidRDefault="00541601" w:rsidP="004D13CE">
            <w:pPr>
              <w:pStyle w:val="headertabella0"/>
              <w:rPr>
                <w:color w:val="002060"/>
              </w:rPr>
            </w:pPr>
            <w:proofErr w:type="spellStart"/>
            <w:r w:rsidRPr="007B7BE7">
              <w:rPr>
                <w:color w:val="002060"/>
              </w:rPr>
              <w:t>Localita'</w:t>
            </w:r>
            <w:proofErr w:type="spellEnd"/>
            <w:r w:rsidRPr="007B7B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173ED" w14:textId="77777777" w:rsidR="00541601" w:rsidRPr="007B7BE7" w:rsidRDefault="00541601" w:rsidP="004D13CE">
            <w:pPr>
              <w:pStyle w:val="headertabella0"/>
              <w:rPr>
                <w:color w:val="002060"/>
              </w:rPr>
            </w:pPr>
            <w:r w:rsidRPr="007B7BE7">
              <w:rPr>
                <w:color w:val="002060"/>
              </w:rPr>
              <w:t>Indirizzo Impianto</w:t>
            </w:r>
          </w:p>
        </w:tc>
      </w:tr>
      <w:tr w:rsidR="00541601" w:rsidRPr="007B7BE7" w14:paraId="491BCB34" w14:textId="77777777" w:rsidTr="004D13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80323" w14:textId="77777777" w:rsidR="00541601" w:rsidRPr="007B7BE7" w:rsidRDefault="00541601" w:rsidP="004D13CE">
            <w:pPr>
              <w:pStyle w:val="rowtabella0"/>
              <w:rPr>
                <w:color w:val="002060"/>
              </w:rPr>
            </w:pPr>
            <w:r w:rsidRPr="007B7BE7">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D4DAE" w14:textId="77777777" w:rsidR="00541601" w:rsidRPr="007B7BE7" w:rsidRDefault="00541601" w:rsidP="004D13CE">
            <w:pPr>
              <w:pStyle w:val="rowtabella0"/>
              <w:rPr>
                <w:color w:val="002060"/>
              </w:rPr>
            </w:pPr>
            <w:r w:rsidRPr="007B7BE7">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9B845" w14:textId="77777777" w:rsidR="00541601" w:rsidRPr="007B7BE7" w:rsidRDefault="00541601" w:rsidP="004D13CE">
            <w:pPr>
              <w:pStyle w:val="rowtabella0"/>
              <w:jc w:val="center"/>
              <w:rPr>
                <w:color w:val="002060"/>
              </w:rPr>
            </w:pPr>
            <w:r w:rsidRPr="007B7B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F016A" w14:textId="77777777" w:rsidR="00541601" w:rsidRPr="007B7BE7" w:rsidRDefault="00541601" w:rsidP="004D13CE">
            <w:pPr>
              <w:pStyle w:val="rowtabella0"/>
              <w:rPr>
                <w:color w:val="002060"/>
              </w:rPr>
            </w:pPr>
            <w:r w:rsidRPr="007B7BE7">
              <w:rPr>
                <w:color w:val="002060"/>
              </w:rPr>
              <w:t>20/01/2024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60AE4" w14:textId="77777777" w:rsidR="00541601" w:rsidRPr="007B7BE7" w:rsidRDefault="00541601" w:rsidP="004D13CE">
            <w:pPr>
              <w:pStyle w:val="rowtabella0"/>
              <w:rPr>
                <w:color w:val="002060"/>
              </w:rPr>
            </w:pPr>
            <w:r w:rsidRPr="007B7BE7">
              <w:rPr>
                <w:color w:val="002060"/>
              </w:rPr>
              <w:t>5241 CAMPO SCOPERTO C5 "</w:t>
            </w:r>
            <w:proofErr w:type="gramStart"/>
            <w:r w:rsidRPr="007B7BE7">
              <w:rPr>
                <w:color w:val="002060"/>
              </w:rPr>
              <w:t>N.CESELLI</w:t>
            </w:r>
            <w:proofErr w:type="gramEnd"/>
            <w:r w:rsidRPr="007B7BE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C75F7" w14:textId="77777777" w:rsidR="00541601" w:rsidRPr="007B7BE7" w:rsidRDefault="00541601" w:rsidP="004D13CE">
            <w:pPr>
              <w:pStyle w:val="rowtabella0"/>
              <w:rPr>
                <w:color w:val="002060"/>
              </w:rPr>
            </w:pPr>
            <w:r w:rsidRPr="007B7BE7">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653DB" w14:textId="77777777" w:rsidR="00541601" w:rsidRPr="007B7BE7" w:rsidRDefault="00541601" w:rsidP="004D13CE">
            <w:pPr>
              <w:pStyle w:val="rowtabella0"/>
              <w:rPr>
                <w:color w:val="002060"/>
              </w:rPr>
            </w:pPr>
            <w:r w:rsidRPr="007B7BE7">
              <w:rPr>
                <w:color w:val="002060"/>
              </w:rPr>
              <w:t>BEATO FRANCESCO PIANO</w:t>
            </w:r>
          </w:p>
        </w:tc>
      </w:tr>
      <w:tr w:rsidR="00541601" w:rsidRPr="007B7BE7" w14:paraId="41FC4A2F" w14:textId="77777777" w:rsidTr="004D13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4F7124" w14:textId="77777777" w:rsidR="00541601" w:rsidRPr="007B7BE7" w:rsidRDefault="00541601" w:rsidP="004D13CE">
            <w:pPr>
              <w:pStyle w:val="rowtabella0"/>
              <w:rPr>
                <w:color w:val="002060"/>
              </w:rPr>
            </w:pPr>
            <w:proofErr w:type="gramStart"/>
            <w:r w:rsidRPr="007B7BE7">
              <w:rPr>
                <w:color w:val="002060"/>
              </w:rPr>
              <w:t>CITTA</w:t>
            </w:r>
            <w:proofErr w:type="gramEnd"/>
            <w:r w:rsidRPr="007B7BE7">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45774" w14:textId="77777777" w:rsidR="00541601" w:rsidRPr="007B7BE7" w:rsidRDefault="00541601" w:rsidP="004D13CE">
            <w:pPr>
              <w:pStyle w:val="rowtabella0"/>
              <w:rPr>
                <w:color w:val="002060"/>
              </w:rPr>
            </w:pPr>
            <w:r w:rsidRPr="007B7BE7">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BF420" w14:textId="77777777" w:rsidR="00541601" w:rsidRPr="007B7BE7" w:rsidRDefault="00541601" w:rsidP="004D13CE">
            <w:pPr>
              <w:pStyle w:val="rowtabella0"/>
              <w:jc w:val="center"/>
              <w:rPr>
                <w:color w:val="002060"/>
              </w:rPr>
            </w:pPr>
            <w:r w:rsidRPr="007B7B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15A8D" w14:textId="77777777" w:rsidR="00541601" w:rsidRPr="007B7BE7" w:rsidRDefault="00541601" w:rsidP="004D13CE">
            <w:pPr>
              <w:pStyle w:val="rowtabella0"/>
              <w:rPr>
                <w:color w:val="002060"/>
              </w:rPr>
            </w:pPr>
            <w:r w:rsidRPr="007B7BE7">
              <w:rPr>
                <w:color w:val="002060"/>
              </w:rPr>
              <w:t>20/01/2024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B8E7E" w14:textId="77777777" w:rsidR="00541601" w:rsidRPr="007B7BE7" w:rsidRDefault="00541601" w:rsidP="004D13CE">
            <w:pPr>
              <w:pStyle w:val="rowtabella0"/>
              <w:rPr>
                <w:color w:val="002060"/>
              </w:rPr>
            </w:pPr>
            <w:r w:rsidRPr="007B7BE7">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64540" w14:textId="77777777" w:rsidR="00541601" w:rsidRPr="007B7BE7" w:rsidRDefault="00541601" w:rsidP="004D13CE">
            <w:pPr>
              <w:pStyle w:val="rowtabella0"/>
              <w:rPr>
                <w:color w:val="002060"/>
              </w:rPr>
            </w:pPr>
            <w:r w:rsidRPr="007B7BE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B7B0C" w14:textId="77777777" w:rsidR="00541601" w:rsidRPr="007B7BE7" w:rsidRDefault="00541601" w:rsidP="004D13CE">
            <w:pPr>
              <w:pStyle w:val="rowtabella0"/>
              <w:rPr>
                <w:color w:val="002060"/>
              </w:rPr>
            </w:pPr>
            <w:r w:rsidRPr="007B7BE7">
              <w:rPr>
                <w:color w:val="002060"/>
              </w:rPr>
              <w:t>VIA DELLO STADIO</w:t>
            </w:r>
          </w:p>
        </w:tc>
      </w:tr>
    </w:tbl>
    <w:p w14:paraId="0E81F913" w14:textId="77777777" w:rsidR="008C297E" w:rsidRPr="008C297E" w:rsidRDefault="008C297E" w:rsidP="008C297E">
      <w:pPr>
        <w:pStyle w:val="breakline"/>
        <w:rPr>
          <w:rFonts w:eastAsiaTheme="minorEastAsia"/>
          <w:color w:val="002060"/>
        </w:rPr>
      </w:pPr>
    </w:p>
    <w:p w14:paraId="2072B40C" w14:textId="77777777" w:rsidR="00FC7610" w:rsidRDefault="00FC7610" w:rsidP="005B576A">
      <w:pPr>
        <w:pStyle w:val="breakline"/>
        <w:rPr>
          <w:rFonts w:eastAsiaTheme="minorEastAsia"/>
          <w:color w:val="002060"/>
        </w:rPr>
      </w:pPr>
    </w:p>
    <w:p w14:paraId="5AA9A785" w14:textId="77777777" w:rsidR="003F1F1A" w:rsidRDefault="003F1F1A" w:rsidP="005B576A">
      <w:pPr>
        <w:pStyle w:val="breakline"/>
        <w:rPr>
          <w:rFonts w:eastAsiaTheme="minorEastAsia"/>
          <w:color w:val="002060"/>
        </w:rPr>
      </w:pPr>
    </w:p>
    <w:p w14:paraId="20354578" w14:textId="77777777" w:rsidR="003F1F1A" w:rsidRDefault="003F1F1A" w:rsidP="005B576A">
      <w:pPr>
        <w:pStyle w:val="breakline"/>
        <w:rPr>
          <w:rFonts w:eastAsiaTheme="minorEastAsia"/>
          <w:color w:val="002060"/>
        </w:rPr>
      </w:pPr>
    </w:p>
    <w:p w14:paraId="1D5D73EB" w14:textId="77777777" w:rsidR="003F1F1A" w:rsidRPr="005B576A" w:rsidRDefault="003F1F1A"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5C551031"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FC7610">
        <w:rPr>
          <w:rFonts w:ascii="Arial" w:hAnsi="Arial" w:cs="Arial"/>
          <w:b/>
          <w:bCs/>
          <w:color w:val="002060"/>
        </w:rPr>
        <w:t>2</w:t>
      </w:r>
      <w:r w:rsidR="00124E56">
        <w:rPr>
          <w:rFonts w:ascii="Arial" w:hAnsi="Arial" w:cs="Arial"/>
          <w:b/>
          <w:bCs/>
          <w:color w:val="002060"/>
        </w:rPr>
        <w:t>9</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lastRenderedPageBreak/>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2C076601"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75A37">
        <w:rPr>
          <w:b/>
          <w:color w:val="002060"/>
          <w:u w:val="single"/>
        </w:rPr>
        <w:t>1</w:t>
      </w:r>
      <w:r w:rsidR="00124E56">
        <w:rPr>
          <w:b/>
          <w:color w:val="002060"/>
          <w:u w:val="single"/>
        </w:rPr>
        <w:t>7</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D5DB8" w14:textId="77777777" w:rsidR="00DF5BD1" w:rsidRDefault="00DF5BD1">
      <w:r>
        <w:separator/>
      </w:r>
    </w:p>
  </w:endnote>
  <w:endnote w:type="continuationSeparator" w:id="0">
    <w:p w14:paraId="3D306A4F" w14:textId="77777777" w:rsidR="00DF5BD1" w:rsidRDefault="00DF5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50861393"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24E56">
      <w:rPr>
        <w:rStyle w:val="Numeropagina"/>
        <w:rFonts w:ascii="Arial" w:hAnsi="Arial" w:cs="Arial"/>
        <w:color w:val="002060"/>
      </w:rPr>
      <w:t>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C0AC" w14:textId="77777777" w:rsidR="00DF5BD1" w:rsidRDefault="00DF5BD1">
      <w:r>
        <w:separator/>
      </w:r>
    </w:p>
  </w:footnote>
  <w:footnote w:type="continuationSeparator" w:id="0">
    <w:p w14:paraId="4E6DC69C" w14:textId="77777777" w:rsidR="00DF5BD1" w:rsidRDefault="00DF5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4E56"/>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089"/>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98D"/>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1F1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6A1D"/>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1601"/>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5F7DBD"/>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60BE"/>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3AC5"/>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2AA7"/>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69"/>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5BD1"/>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4E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B6B"/>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marche01@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marche02@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46</TotalTime>
  <Pages>24</Pages>
  <Words>7625</Words>
  <Characters>43468</Characters>
  <Application>Microsoft Office Word</Application>
  <DocSecurity>0</DocSecurity>
  <Lines>362</Lines>
  <Paragraphs>101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50992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2024-01-17T09:49:00Z</cp:lastPrinted>
  <dcterms:created xsi:type="dcterms:W3CDTF">2024-01-17T08:48:00Z</dcterms:created>
  <dcterms:modified xsi:type="dcterms:W3CDTF">2024-01-17T09:49:00Z</dcterms:modified>
</cp:coreProperties>
</file>