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5F282A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5B85">
              <w:rPr>
                <w:rFonts w:ascii="Arial" w:hAnsi="Arial" w:cs="Arial"/>
                <w:color w:val="002060"/>
                <w:sz w:val="40"/>
                <w:szCs w:val="40"/>
              </w:rPr>
              <w:t>80</w:t>
            </w:r>
            <w:r w:rsidR="007942FD">
              <w:rPr>
                <w:rFonts w:ascii="Arial" w:hAnsi="Arial" w:cs="Arial"/>
                <w:color w:val="002060"/>
                <w:sz w:val="40"/>
                <w:szCs w:val="40"/>
              </w:rPr>
              <w:t xml:space="preserve"> </w:t>
            </w:r>
            <w:r w:rsidRPr="00DE1EF7">
              <w:rPr>
                <w:rFonts w:ascii="Arial" w:hAnsi="Arial" w:cs="Arial"/>
                <w:color w:val="002060"/>
                <w:sz w:val="40"/>
                <w:szCs w:val="40"/>
              </w:rPr>
              <w:t xml:space="preserve">del </w:t>
            </w:r>
            <w:r w:rsidR="0031553A">
              <w:rPr>
                <w:rFonts w:ascii="Arial" w:hAnsi="Arial" w:cs="Arial"/>
                <w:color w:val="002060"/>
                <w:sz w:val="40"/>
                <w:szCs w:val="40"/>
              </w:rPr>
              <w:t>1</w:t>
            </w:r>
            <w:r w:rsidR="005E5B85">
              <w:rPr>
                <w:rFonts w:ascii="Arial" w:hAnsi="Arial" w:cs="Arial"/>
                <w:color w:val="002060"/>
                <w:sz w:val="40"/>
                <w:szCs w:val="40"/>
              </w:rPr>
              <w:t>4</w:t>
            </w:r>
            <w:r w:rsidR="00CF4C7D" w:rsidRPr="00DE1EF7">
              <w:rPr>
                <w:rFonts w:ascii="Arial" w:hAnsi="Arial" w:cs="Arial"/>
                <w:color w:val="002060"/>
                <w:sz w:val="40"/>
                <w:szCs w:val="40"/>
              </w:rPr>
              <w:t>/</w:t>
            </w:r>
            <w:r w:rsidR="00584E14">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584E14">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C90DC6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313D41">
          <w:rPr>
            <w:noProof/>
            <w:webHidden/>
            <w:color w:val="002060"/>
          </w:rPr>
          <w:t>1</w:t>
        </w:r>
        <w:r w:rsidR="00AC19D9" w:rsidRPr="00DE1EF7">
          <w:rPr>
            <w:noProof/>
            <w:webHidden/>
            <w:color w:val="002060"/>
          </w:rPr>
          <w:fldChar w:fldCharType="end"/>
        </w:r>
      </w:hyperlink>
    </w:p>
    <w:p w14:paraId="112EDB38" w14:textId="0172AE9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313D41">
          <w:rPr>
            <w:noProof/>
            <w:webHidden/>
            <w:color w:val="002060"/>
          </w:rPr>
          <w:t>1</w:t>
        </w:r>
        <w:r w:rsidR="00AC19D9" w:rsidRPr="00DE1EF7">
          <w:rPr>
            <w:noProof/>
            <w:webHidden/>
            <w:color w:val="002060"/>
          </w:rPr>
          <w:fldChar w:fldCharType="end"/>
        </w:r>
      </w:hyperlink>
    </w:p>
    <w:p w14:paraId="4D9CAD43" w14:textId="69F83DE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313D41">
          <w:rPr>
            <w:noProof/>
            <w:webHidden/>
            <w:color w:val="002060"/>
          </w:rPr>
          <w:t>1</w:t>
        </w:r>
        <w:r w:rsidR="00AC19D9" w:rsidRPr="00DE1EF7">
          <w:rPr>
            <w:noProof/>
            <w:webHidden/>
            <w:color w:val="002060"/>
          </w:rPr>
          <w:fldChar w:fldCharType="end"/>
        </w:r>
      </w:hyperlink>
    </w:p>
    <w:p w14:paraId="0EAFCCD8" w14:textId="35664FD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313D41">
          <w:rPr>
            <w:noProof/>
            <w:webHidden/>
            <w:color w:val="002060"/>
          </w:rPr>
          <w:t>1</w:t>
        </w:r>
        <w:r w:rsidR="00AC19D9" w:rsidRPr="00DE1EF7">
          <w:rPr>
            <w:noProof/>
            <w:webHidden/>
            <w:color w:val="002060"/>
          </w:rPr>
          <w:fldChar w:fldCharType="end"/>
        </w:r>
      </w:hyperlink>
    </w:p>
    <w:p w14:paraId="0952245B" w14:textId="0C200A4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313D41">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779C134" w14:textId="77777777" w:rsidR="008735B9" w:rsidRPr="008735B9" w:rsidRDefault="008735B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B27AFA2" w14:textId="77777777" w:rsidR="00A107DD" w:rsidRPr="007822E7" w:rsidRDefault="00A107DD"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FEA5AE1" w14:textId="77777777" w:rsidR="00F438B4" w:rsidRDefault="00F438B4" w:rsidP="008B5F73">
      <w:pPr>
        <w:rPr>
          <w:rFonts w:ascii="Arial" w:hAnsi="Arial" w:cs="Arial"/>
          <w:b/>
          <w:bCs/>
          <w:color w:val="002060"/>
          <w:sz w:val="22"/>
          <w:szCs w:val="22"/>
        </w:rPr>
      </w:pPr>
    </w:p>
    <w:p w14:paraId="5FAA171C" w14:textId="77777777" w:rsidR="00A374F1" w:rsidRDefault="00A374F1" w:rsidP="008B5F73">
      <w:pPr>
        <w:rPr>
          <w:rFonts w:ascii="Arial" w:hAnsi="Arial" w:cs="Arial"/>
          <w:b/>
          <w:bCs/>
          <w:color w:val="002060"/>
          <w:sz w:val="22"/>
          <w:szCs w:val="22"/>
        </w:rPr>
      </w:pPr>
    </w:p>
    <w:p w14:paraId="58CFF45A" w14:textId="77777777" w:rsidR="00A374F1" w:rsidRPr="00F5360D" w:rsidRDefault="00A374F1" w:rsidP="00A374F1">
      <w:pPr>
        <w:rPr>
          <w:rFonts w:ascii="Arial" w:hAnsi="Arial" w:cs="Arial"/>
          <w:b/>
          <w:color w:val="002060"/>
          <w:sz w:val="28"/>
          <w:szCs w:val="28"/>
        </w:rPr>
      </w:pPr>
      <w:r w:rsidRPr="00F5360D">
        <w:rPr>
          <w:rFonts w:ascii="Arial" w:hAnsi="Arial" w:cs="Arial"/>
          <w:b/>
          <w:color w:val="002060"/>
          <w:sz w:val="28"/>
          <w:szCs w:val="28"/>
        </w:rPr>
        <w:t>BEACH</w:t>
      </w:r>
      <w:r w:rsidRPr="00F5360D">
        <w:rPr>
          <w:rFonts w:ascii="Arial" w:hAnsi="Arial" w:cs="Arial"/>
          <w:b/>
          <w:color w:val="002060"/>
          <w:spacing w:val="-4"/>
          <w:sz w:val="28"/>
          <w:szCs w:val="28"/>
        </w:rPr>
        <w:t xml:space="preserve"> </w:t>
      </w:r>
      <w:r w:rsidRPr="00F5360D">
        <w:rPr>
          <w:rFonts w:ascii="Arial" w:hAnsi="Arial" w:cs="Arial"/>
          <w:b/>
          <w:color w:val="002060"/>
          <w:spacing w:val="-2"/>
          <w:sz w:val="28"/>
          <w:szCs w:val="28"/>
        </w:rPr>
        <w:t>SOCCER</w:t>
      </w:r>
    </w:p>
    <w:p w14:paraId="3CDE1848" w14:textId="77777777" w:rsidR="00A374F1" w:rsidRPr="00F5360D" w:rsidRDefault="00A374F1" w:rsidP="00A374F1">
      <w:pPr>
        <w:rPr>
          <w:rFonts w:ascii="Arial" w:hAnsi="Arial" w:cs="Arial"/>
          <w:b/>
          <w:color w:val="002060"/>
          <w:sz w:val="28"/>
        </w:rPr>
      </w:pPr>
      <w:r w:rsidRPr="00F5360D">
        <w:rPr>
          <w:rFonts w:ascii="Arial" w:hAnsi="Arial" w:cs="Arial"/>
          <w:b/>
          <w:color w:val="002060"/>
          <w:sz w:val="28"/>
        </w:rPr>
        <w:t>Fase Regionale Campionato</w:t>
      </w:r>
      <w:r w:rsidRPr="00F5360D">
        <w:rPr>
          <w:rFonts w:ascii="Arial" w:hAnsi="Arial" w:cs="Arial"/>
          <w:b/>
          <w:color w:val="002060"/>
          <w:spacing w:val="-5"/>
          <w:sz w:val="28"/>
        </w:rPr>
        <w:t xml:space="preserve"> </w:t>
      </w:r>
      <w:r w:rsidRPr="00F5360D">
        <w:rPr>
          <w:rFonts w:ascii="Arial" w:hAnsi="Arial" w:cs="Arial"/>
          <w:b/>
          <w:color w:val="002060"/>
          <w:sz w:val="28"/>
        </w:rPr>
        <w:t>Serie</w:t>
      </w:r>
      <w:r w:rsidRPr="00F5360D">
        <w:rPr>
          <w:rFonts w:ascii="Arial" w:hAnsi="Arial" w:cs="Arial"/>
          <w:b/>
          <w:color w:val="002060"/>
          <w:spacing w:val="-9"/>
          <w:sz w:val="28"/>
        </w:rPr>
        <w:t xml:space="preserve"> </w:t>
      </w:r>
      <w:r w:rsidRPr="00F5360D">
        <w:rPr>
          <w:rFonts w:ascii="Arial" w:hAnsi="Arial" w:cs="Arial"/>
          <w:b/>
          <w:color w:val="002060"/>
          <w:sz w:val="28"/>
        </w:rPr>
        <w:t>B –</w:t>
      </w:r>
      <w:r w:rsidRPr="00F5360D">
        <w:rPr>
          <w:rFonts w:ascii="Arial" w:hAnsi="Arial" w:cs="Arial"/>
          <w:b/>
          <w:color w:val="002060"/>
          <w:spacing w:val="-8"/>
          <w:sz w:val="28"/>
        </w:rPr>
        <w:t xml:space="preserve"> </w:t>
      </w:r>
      <w:r w:rsidRPr="00F5360D">
        <w:rPr>
          <w:rFonts w:ascii="Arial" w:hAnsi="Arial" w:cs="Arial"/>
          <w:b/>
          <w:color w:val="002060"/>
          <w:sz w:val="28"/>
        </w:rPr>
        <w:t>Stagione Sportiva 2023 - 2024</w:t>
      </w:r>
    </w:p>
    <w:p w14:paraId="2F56581A" w14:textId="77777777" w:rsidR="00A374F1" w:rsidRDefault="00A374F1" w:rsidP="00A374F1">
      <w:pPr>
        <w:pStyle w:val="Corpotesto"/>
        <w:rPr>
          <w:rFonts w:ascii="Arial" w:hAnsi="Arial" w:cs="Arial"/>
          <w:color w:val="002060"/>
        </w:rPr>
      </w:pPr>
    </w:p>
    <w:p w14:paraId="1E7E9E09"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 xml:space="preserve">Il Comitato Regionale Marche, di concerto con il Dipartimento Beach Soccer, organizza il </w:t>
      </w:r>
      <w:proofErr w:type="gramStart"/>
      <w:r w:rsidRPr="00F5360D">
        <w:rPr>
          <w:rFonts w:ascii="Arial" w:hAnsi="Arial" w:cs="Arial"/>
          <w:color w:val="002060"/>
          <w:sz w:val="22"/>
          <w:szCs w:val="22"/>
        </w:rPr>
        <w:t>1°</w:t>
      </w:r>
      <w:proofErr w:type="gramEnd"/>
      <w:r w:rsidRPr="00F5360D">
        <w:rPr>
          <w:rFonts w:ascii="Arial" w:hAnsi="Arial" w:cs="Arial"/>
          <w:color w:val="002060"/>
          <w:sz w:val="22"/>
          <w:szCs w:val="22"/>
        </w:rPr>
        <w:t xml:space="preserve"> </w:t>
      </w:r>
      <w:r w:rsidRPr="00F5360D">
        <w:rPr>
          <w:rFonts w:ascii="Arial" w:hAnsi="Arial" w:cs="Arial"/>
          <w:b/>
          <w:bCs/>
          <w:color w:val="002060"/>
          <w:sz w:val="22"/>
          <w:szCs w:val="22"/>
        </w:rPr>
        <w:t>Campionato Regionale di Serie B</w:t>
      </w:r>
      <w:r w:rsidRPr="00F5360D">
        <w:rPr>
          <w:rFonts w:ascii="Arial" w:hAnsi="Arial" w:cs="Arial"/>
          <w:color w:val="002060"/>
          <w:sz w:val="22"/>
          <w:szCs w:val="22"/>
        </w:rPr>
        <w:t xml:space="preserve"> di tale attività.</w:t>
      </w:r>
    </w:p>
    <w:p w14:paraId="7A8188C5"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 xml:space="preserve">Lo svolgimento del Campionato sarà subordinato all’iscrizione di almeno </w:t>
      </w:r>
      <w:proofErr w:type="gramStart"/>
      <w:r w:rsidRPr="00F5360D">
        <w:rPr>
          <w:rFonts w:ascii="Arial" w:hAnsi="Arial" w:cs="Arial"/>
          <w:color w:val="002060"/>
          <w:sz w:val="22"/>
          <w:szCs w:val="22"/>
        </w:rPr>
        <w:t>4</w:t>
      </w:r>
      <w:proofErr w:type="gramEnd"/>
      <w:r w:rsidRPr="00F5360D">
        <w:rPr>
          <w:rFonts w:ascii="Arial" w:hAnsi="Arial" w:cs="Arial"/>
          <w:color w:val="002060"/>
          <w:sz w:val="22"/>
          <w:szCs w:val="22"/>
        </w:rPr>
        <w:t xml:space="preserve"> squadre e la vincente potrà partecipare alla Fase Nazionale di detto campionato, confrontandosi con le vincenti degli altri Comitati Regionali per l’ammissione alla Poule Promozione Serie “A” Nazionale.</w:t>
      </w:r>
    </w:p>
    <w:p w14:paraId="5668F509"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 xml:space="preserve">La località e le date di svolgimento del Campionato saranno definiti a seconda delle iscrizioni, fermo restando che l’inizio dell’attività Regionale è fissata per il 9 </w:t>
      </w:r>
      <w:proofErr w:type="gramStart"/>
      <w:r w:rsidRPr="00F5360D">
        <w:rPr>
          <w:rFonts w:ascii="Arial" w:hAnsi="Arial" w:cs="Arial"/>
          <w:color w:val="002060"/>
          <w:sz w:val="22"/>
          <w:szCs w:val="22"/>
        </w:rPr>
        <w:t>Giugno</w:t>
      </w:r>
      <w:proofErr w:type="gramEnd"/>
      <w:r w:rsidRPr="00F5360D">
        <w:rPr>
          <w:rFonts w:ascii="Arial" w:hAnsi="Arial" w:cs="Arial"/>
          <w:color w:val="002060"/>
          <w:sz w:val="22"/>
          <w:szCs w:val="22"/>
        </w:rPr>
        <w:t xml:space="preserve"> 2024.</w:t>
      </w:r>
    </w:p>
    <w:p w14:paraId="138D43B2"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 xml:space="preserve">La partecipazione al suddetto Campionato è completamente </w:t>
      </w:r>
      <w:r w:rsidRPr="00F5360D">
        <w:rPr>
          <w:rFonts w:ascii="Arial" w:hAnsi="Arial" w:cs="Arial"/>
          <w:b/>
          <w:bCs/>
          <w:color w:val="002060"/>
          <w:sz w:val="22"/>
          <w:szCs w:val="22"/>
        </w:rPr>
        <w:t>GRATUITA</w:t>
      </w:r>
      <w:r w:rsidRPr="00F5360D">
        <w:rPr>
          <w:rFonts w:ascii="Arial" w:hAnsi="Arial" w:cs="Arial"/>
          <w:color w:val="002060"/>
          <w:sz w:val="22"/>
          <w:szCs w:val="22"/>
        </w:rPr>
        <w:t xml:space="preserve"> per le società.</w:t>
      </w:r>
    </w:p>
    <w:p w14:paraId="2D6ACCF2"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Il tesseramento dei calciatori sarà effettuato tramite Tessere per l’Attività Ricreativa ed Amatoriale dal costo di 6,00€ cadauna.</w:t>
      </w:r>
    </w:p>
    <w:p w14:paraId="75452C1D"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 xml:space="preserve">Potranno essere tesserati tutti i soggetti di età non inferiore ai 15 anni. </w:t>
      </w:r>
    </w:p>
    <w:p w14:paraId="79BA4A52"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7AC21A4E"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03781F8C"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25EDF0E" w14:textId="77777777" w:rsidR="00A374F1" w:rsidRPr="00F5360D" w:rsidRDefault="00A374F1" w:rsidP="00A374F1">
      <w:pPr>
        <w:pStyle w:val="Corpotesto"/>
        <w:spacing w:after="0"/>
        <w:rPr>
          <w:rFonts w:ascii="Arial" w:hAnsi="Arial" w:cs="Arial"/>
          <w:color w:val="002060"/>
          <w:sz w:val="22"/>
          <w:szCs w:val="22"/>
        </w:rPr>
      </w:pPr>
    </w:p>
    <w:p w14:paraId="7C9FE177" w14:textId="77777777" w:rsidR="00A374F1" w:rsidRPr="00F5360D" w:rsidRDefault="00A374F1" w:rsidP="00A374F1">
      <w:pPr>
        <w:pStyle w:val="Titolo1"/>
        <w:spacing w:before="0" w:after="0"/>
        <w:rPr>
          <w:color w:val="002060"/>
          <w:sz w:val="22"/>
          <w:szCs w:val="22"/>
          <w:u w:val="single"/>
        </w:rPr>
      </w:pPr>
      <w:r w:rsidRPr="00F5360D">
        <w:rPr>
          <w:color w:val="002060"/>
          <w:sz w:val="22"/>
          <w:szCs w:val="22"/>
          <w:u w:val="single"/>
        </w:rPr>
        <w:t>MODALITA'</w:t>
      </w:r>
      <w:r w:rsidRPr="00F5360D">
        <w:rPr>
          <w:color w:val="002060"/>
          <w:spacing w:val="-5"/>
          <w:sz w:val="22"/>
          <w:szCs w:val="22"/>
          <w:u w:val="single"/>
        </w:rPr>
        <w:t xml:space="preserve"> </w:t>
      </w:r>
      <w:r w:rsidRPr="00F5360D">
        <w:rPr>
          <w:color w:val="002060"/>
          <w:sz w:val="22"/>
          <w:szCs w:val="22"/>
          <w:u w:val="single"/>
        </w:rPr>
        <w:t>DI</w:t>
      </w:r>
      <w:r w:rsidRPr="00F5360D">
        <w:rPr>
          <w:color w:val="002060"/>
          <w:spacing w:val="-6"/>
          <w:sz w:val="22"/>
          <w:szCs w:val="22"/>
          <w:u w:val="single"/>
        </w:rPr>
        <w:t xml:space="preserve"> </w:t>
      </w:r>
      <w:r w:rsidRPr="00F5360D">
        <w:rPr>
          <w:color w:val="002060"/>
          <w:spacing w:val="-2"/>
          <w:sz w:val="22"/>
          <w:szCs w:val="22"/>
          <w:u w:val="single"/>
        </w:rPr>
        <w:t>ISCRIZIONE</w:t>
      </w:r>
    </w:p>
    <w:p w14:paraId="1C999A14"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rPr>
        <w:t xml:space="preserve">Le Società che desiderano partecipare al suddetto campionato dovranno far pervenire una prima mail di adesione al campionato indirizzandola </w:t>
      </w:r>
      <w:r w:rsidRPr="00F5360D">
        <w:rPr>
          <w:rFonts w:ascii="Arial" w:hAnsi="Arial" w:cs="Arial"/>
          <w:b/>
          <w:bCs/>
          <w:color w:val="002060"/>
          <w:sz w:val="22"/>
          <w:szCs w:val="22"/>
        </w:rPr>
        <w:t>r.giantomassi@lnd.it</w:t>
      </w:r>
      <w:r w:rsidRPr="00F5360D">
        <w:rPr>
          <w:rFonts w:ascii="Arial" w:hAnsi="Arial" w:cs="Arial"/>
          <w:color w:val="002060"/>
          <w:sz w:val="22"/>
          <w:szCs w:val="22"/>
        </w:rPr>
        <w:t xml:space="preserve"> entro</w:t>
      </w:r>
      <w:r w:rsidRPr="00F5360D">
        <w:rPr>
          <w:rFonts w:ascii="Arial" w:hAnsi="Arial" w:cs="Arial"/>
          <w:color w:val="002060"/>
          <w:spacing w:val="-4"/>
          <w:sz w:val="22"/>
          <w:szCs w:val="22"/>
        </w:rPr>
        <w:t xml:space="preserve"> </w:t>
      </w:r>
      <w:r w:rsidRPr="00F5360D">
        <w:rPr>
          <w:rFonts w:ascii="Arial" w:hAnsi="Arial" w:cs="Arial"/>
          <w:color w:val="002060"/>
          <w:sz w:val="22"/>
          <w:szCs w:val="22"/>
        </w:rPr>
        <w:t>il</w:t>
      </w:r>
      <w:r w:rsidRPr="00F5360D">
        <w:rPr>
          <w:rFonts w:ascii="Arial" w:hAnsi="Arial" w:cs="Arial"/>
          <w:color w:val="002060"/>
          <w:spacing w:val="-5"/>
          <w:sz w:val="22"/>
          <w:szCs w:val="22"/>
        </w:rPr>
        <w:t xml:space="preserve"> </w:t>
      </w:r>
      <w:r w:rsidRPr="00F5360D">
        <w:rPr>
          <w:rFonts w:ascii="Arial" w:hAnsi="Arial" w:cs="Arial"/>
          <w:color w:val="002060"/>
          <w:sz w:val="22"/>
          <w:szCs w:val="22"/>
        </w:rPr>
        <w:t>termine</w:t>
      </w:r>
      <w:r w:rsidRPr="00F5360D">
        <w:rPr>
          <w:rFonts w:ascii="Arial" w:hAnsi="Arial" w:cs="Arial"/>
          <w:color w:val="002060"/>
          <w:spacing w:val="-6"/>
          <w:sz w:val="22"/>
          <w:szCs w:val="22"/>
        </w:rPr>
        <w:t xml:space="preserve"> </w:t>
      </w:r>
      <w:r w:rsidRPr="00F5360D">
        <w:rPr>
          <w:rFonts w:ascii="Arial" w:hAnsi="Arial" w:cs="Arial"/>
          <w:color w:val="002060"/>
          <w:sz w:val="22"/>
          <w:szCs w:val="22"/>
        </w:rPr>
        <w:t>di</w:t>
      </w:r>
      <w:r w:rsidRPr="00F5360D">
        <w:rPr>
          <w:rFonts w:ascii="Arial" w:hAnsi="Arial" w:cs="Arial"/>
          <w:color w:val="002060"/>
          <w:spacing w:val="-5"/>
          <w:sz w:val="22"/>
          <w:szCs w:val="22"/>
        </w:rPr>
        <w:t xml:space="preserve"> </w:t>
      </w:r>
      <w:r w:rsidRPr="00F5360D">
        <w:rPr>
          <w:rFonts w:ascii="Arial" w:hAnsi="Arial" w:cs="Arial"/>
          <w:b/>
          <w:bCs/>
          <w:color w:val="002060"/>
          <w:sz w:val="22"/>
          <w:szCs w:val="22"/>
        </w:rPr>
        <w:t>14 APRILE 2024</w:t>
      </w:r>
    </w:p>
    <w:p w14:paraId="4BB8B0E1" w14:textId="77777777" w:rsidR="00A374F1" w:rsidRPr="00F5360D" w:rsidRDefault="00A374F1" w:rsidP="00A374F1">
      <w:pPr>
        <w:pStyle w:val="Corpotesto"/>
        <w:spacing w:after="0"/>
        <w:rPr>
          <w:rFonts w:ascii="Arial" w:hAnsi="Arial" w:cs="Arial"/>
          <w:color w:val="002060"/>
          <w:sz w:val="22"/>
          <w:szCs w:val="22"/>
        </w:rPr>
      </w:pPr>
    </w:p>
    <w:p w14:paraId="076689C0" w14:textId="77777777" w:rsidR="00A374F1" w:rsidRPr="00F5360D" w:rsidRDefault="00A374F1" w:rsidP="00A374F1">
      <w:pPr>
        <w:pStyle w:val="Corpotesto"/>
        <w:spacing w:after="0"/>
        <w:rPr>
          <w:rFonts w:ascii="Arial" w:hAnsi="Arial" w:cs="Arial"/>
          <w:color w:val="002060"/>
          <w:sz w:val="22"/>
          <w:szCs w:val="22"/>
        </w:rPr>
      </w:pPr>
      <w:r w:rsidRPr="00F5360D">
        <w:rPr>
          <w:rFonts w:ascii="Arial" w:hAnsi="Arial" w:cs="Arial"/>
          <w:color w:val="002060"/>
          <w:sz w:val="22"/>
          <w:szCs w:val="22"/>
          <w:u w:val="single"/>
        </w:rPr>
        <w:t>IL</w:t>
      </w:r>
      <w:r w:rsidRPr="00F5360D">
        <w:rPr>
          <w:rFonts w:ascii="Arial" w:hAnsi="Arial" w:cs="Arial"/>
          <w:color w:val="002060"/>
          <w:spacing w:val="-12"/>
          <w:sz w:val="22"/>
          <w:szCs w:val="22"/>
          <w:u w:val="single"/>
        </w:rPr>
        <w:t xml:space="preserve"> </w:t>
      </w:r>
      <w:r w:rsidRPr="00F5360D">
        <w:rPr>
          <w:rFonts w:ascii="Arial" w:hAnsi="Arial" w:cs="Arial"/>
          <w:color w:val="002060"/>
          <w:sz w:val="22"/>
          <w:szCs w:val="22"/>
          <w:u w:val="single"/>
        </w:rPr>
        <w:t>REGOLAMENTO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DEL</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SUDDETTO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TORNEO</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SARA’</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PUBBLICATO</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SU</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PROSSIMO</w:t>
      </w:r>
      <w:r w:rsidRPr="00F5360D">
        <w:rPr>
          <w:rFonts w:ascii="Arial" w:hAnsi="Arial" w:cs="Arial"/>
          <w:color w:val="002060"/>
          <w:spacing w:val="-10"/>
          <w:sz w:val="22"/>
          <w:szCs w:val="22"/>
          <w:u w:val="single"/>
        </w:rPr>
        <w:t xml:space="preserve"> </w:t>
      </w:r>
      <w:r w:rsidRPr="00F5360D">
        <w:rPr>
          <w:rFonts w:ascii="Arial" w:hAnsi="Arial" w:cs="Arial"/>
          <w:color w:val="002060"/>
          <w:spacing w:val="-2"/>
          <w:sz w:val="22"/>
          <w:szCs w:val="22"/>
          <w:u w:val="single"/>
        </w:rPr>
        <w:t>COMUNICATO</w:t>
      </w:r>
    </w:p>
    <w:p w14:paraId="50A4AEBA" w14:textId="77777777" w:rsidR="00A374F1" w:rsidRDefault="00A374F1"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2BF5B8A" w14:textId="77777777" w:rsidR="009542E1" w:rsidRPr="002E6EA2" w:rsidRDefault="009542E1" w:rsidP="009542E1">
      <w:pPr>
        <w:pStyle w:val="breakline"/>
        <w:rPr>
          <w:color w:val="002060"/>
        </w:rPr>
      </w:pPr>
    </w:p>
    <w:p w14:paraId="52276A50" w14:textId="77777777" w:rsidR="009542E1" w:rsidRPr="002E6EA2" w:rsidRDefault="009542E1" w:rsidP="009542E1">
      <w:pPr>
        <w:pStyle w:val="titolocampionato0"/>
        <w:shd w:val="clear" w:color="auto" w:fill="CCCCCC"/>
        <w:spacing w:before="80" w:after="40"/>
        <w:rPr>
          <w:color w:val="002060"/>
        </w:rPr>
      </w:pPr>
      <w:r w:rsidRPr="002E6EA2">
        <w:rPr>
          <w:color w:val="002060"/>
        </w:rPr>
        <w:t>CALCIO A CINQUE SERIE C1</w:t>
      </w:r>
    </w:p>
    <w:p w14:paraId="4D266D35" w14:textId="77777777" w:rsidR="009542E1" w:rsidRPr="002E6EA2" w:rsidRDefault="009542E1" w:rsidP="009542E1">
      <w:pPr>
        <w:pStyle w:val="titoloprinc0"/>
        <w:rPr>
          <w:color w:val="002060"/>
        </w:rPr>
      </w:pPr>
      <w:r w:rsidRPr="002E6EA2">
        <w:rPr>
          <w:color w:val="002060"/>
        </w:rPr>
        <w:t>RISULTATI</w:t>
      </w:r>
    </w:p>
    <w:p w14:paraId="5638648B" w14:textId="77777777" w:rsidR="009542E1" w:rsidRPr="002E6EA2" w:rsidRDefault="009542E1" w:rsidP="009542E1">
      <w:pPr>
        <w:pStyle w:val="breakline"/>
        <w:rPr>
          <w:color w:val="002060"/>
        </w:rPr>
      </w:pPr>
    </w:p>
    <w:p w14:paraId="4C75FD9D" w14:textId="77777777" w:rsidR="009542E1" w:rsidRPr="002E6EA2" w:rsidRDefault="009542E1" w:rsidP="009542E1">
      <w:pPr>
        <w:pStyle w:val="sottotitolocampionato10"/>
        <w:rPr>
          <w:color w:val="002060"/>
        </w:rPr>
      </w:pPr>
      <w:r w:rsidRPr="002E6EA2">
        <w:rPr>
          <w:color w:val="002060"/>
        </w:rPr>
        <w:t>RISULTATI UFFICIALI GARE DEL 09/02/2024</w:t>
      </w:r>
    </w:p>
    <w:p w14:paraId="658F570F"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t>Si trascrivono qui di seguito i risultati ufficiali delle gare disputate</w:t>
      </w:r>
    </w:p>
    <w:p w14:paraId="470BD149"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42E1" w:rsidRPr="002E6EA2" w14:paraId="7732A16E"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6BC7D0A9"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8BA82" w14:textId="77777777" w:rsidR="009542E1" w:rsidRPr="002E6EA2" w:rsidRDefault="009542E1" w:rsidP="00620D08">
                  <w:pPr>
                    <w:pStyle w:val="headertabella0"/>
                    <w:rPr>
                      <w:color w:val="002060"/>
                    </w:rPr>
                  </w:pPr>
                  <w:r w:rsidRPr="002E6EA2">
                    <w:rPr>
                      <w:color w:val="002060"/>
                    </w:rPr>
                    <w:t>GIRONE A - 6 Giornata - R</w:t>
                  </w:r>
                </w:p>
              </w:tc>
            </w:tr>
            <w:tr w:rsidR="009542E1" w:rsidRPr="002E6EA2" w14:paraId="33D0D0AF"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CCF84" w14:textId="77777777" w:rsidR="009542E1" w:rsidRPr="002E6EA2" w:rsidRDefault="009542E1" w:rsidP="00620D08">
                  <w:pPr>
                    <w:pStyle w:val="rowtabella0"/>
                    <w:rPr>
                      <w:color w:val="002060"/>
                    </w:rPr>
                  </w:pPr>
                  <w:r w:rsidRPr="002E6EA2">
                    <w:rPr>
                      <w:color w:val="002060"/>
                    </w:rPr>
                    <w:t>(1) 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1D8FC" w14:textId="77777777" w:rsidR="009542E1" w:rsidRPr="002E6EA2" w:rsidRDefault="009542E1" w:rsidP="00620D08">
                  <w:pPr>
                    <w:pStyle w:val="rowtabella0"/>
                    <w:rPr>
                      <w:color w:val="002060"/>
                    </w:rPr>
                  </w:pPr>
                  <w:r w:rsidRPr="002E6EA2">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E3A41" w14:textId="77777777" w:rsidR="009542E1" w:rsidRPr="002E6EA2" w:rsidRDefault="009542E1" w:rsidP="00620D08">
                  <w:pPr>
                    <w:pStyle w:val="rowtabella0"/>
                    <w:jc w:val="center"/>
                    <w:rPr>
                      <w:color w:val="002060"/>
                    </w:rPr>
                  </w:pPr>
                  <w:r w:rsidRPr="002E6EA2">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D8915" w14:textId="77777777" w:rsidR="009542E1" w:rsidRPr="002E6EA2" w:rsidRDefault="009542E1" w:rsidP="00620D08">
                  <w:pPr>
                    <w:pStyle w:val="rowtabella0"/>
                    <w:jc w:val="center"/>
                    <w:rPr>
                      <w:color w:val="002060"/>
                    </w:rPr>
                  </w:pPr>
                  <w:r w:rsidRPr="002E6EA2">
                    <w:rPr>
                      <w:color w:val="002060"/>
                    </w:rPr>
                    <w:t> </w:t>
                  </w:r>
                </w:p>
              </w:tc>
            </w:tr>
            <w:tr w:rsidR="009542E1" w:rsidRPr="002E6EA2" w14:paraId="21BF4206"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E2A330" w14:textId="77777777" w:rsidR="009542E1" w:rsidRPr="002E6EA2" w:rsidRDefault="009542E1" w:rsidP="00620D08">
                  <w:pPr>
                    <w:pStyle w:val="rowtabella0"/>
                    <w:rPr>
                      <w:color w:val="002060"/>
                    </w:rPr>
                  </w:pPr>
                  <w:r w:rsidRPr="002E6EA2">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9B4B91" w14:textId="77777777" w:rsidR="009542E1" w:rsidRPr="002E6EA2" w:rsidRDefault="009542E1" w:rsidP="00620D08">
                  <w:pPr>
                    <w:pStyle w:val="rowtabella0"/>
                    <w:rPr>
                      <w:color w:val="002060"/>
                    </w:rPr>
                  </w:pPr>
                  <w:r w:rsidRPr="002E6EA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AEDF81" w14:textId="77777777" w:rsidR="009542E1" w:rsidRPr="002E6EA2" w:rsidRDefault="009542E1" w:rsidP="00620D08">
                  <w:pPr>
                    <w:pStyle w:val="rowtabella0"/>
                    <w:jc w:val="center"/>
                    <w:rPr>
                      <w:color w:val="002060"/>
                    </w:rPr>
                  </w:pPr>
                  <w:r w:rsidRPr="002E6EA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C12BEF" w14:textId="77777777" w:rsidR="009542E1" w:rsidRPr="002E6EA2" w:rsidRDefault="009542E1" w:rsidP="00620D08">
                  <w:pPr>
                    <w:pStyle w:val="rowtabella0"/>
                    <w:jc w:val="center"/>
                    <w:rPr>
                      <w:color w:val="002060"/>
                    </w:rPr>
                  </w:pPr>
                  <w:r w:rsidRPr="002E6EA2">
                    <w:rPr>
                      <w:color w:val="002060"/>
                    </w:rPr>
                    <w:t> </w:t>
                  </w:r>
                </w:p>
              </w:tc>
            </w:tr>
            <w:tr w:rsidR="009542E1" w:rsidRPr="002E6EA2" w14:paraId="785956E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549D9F" w14:textId="77777777" w:rsidR="009542E1" w:rsidRPr="002E6EA2" w:rsidRDefault="009542E1" w:rsidP="00620D08">
                  <w:pPr>
                    <w:pStyle w:val="rowtabella0"/>
                    <w:rPr>
                      <w:color w:val="002060"/>
                    </w:rPr>
                  </w:pPr>
                  <w:r w:rsidRPr="002E6EA2">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FB480" w14:textId="77777777" w:rsidR="009542E1" w:rsidRPr="002E6EA2" w:rsidRDefault="009542E1" w:rsidP="00620D08">
                  <w:pPr>
                    <w:pStyle w:val="rowtabella0"/>
                    <w:rPr>
                      <w:color w:val="002060"/>
                    </w:rPr>
                  </w:pPr>
                  <w:r w:rsidRPr="002E6EA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2C873D" w14:textId="77777777" w:rsidR="009542E1" w:rsidRPr="002E6EA2" w:rsidRDefault="009542E1" w:rsidP="00620D08">
                  <w:pPr>
                    <w:pStyle w:val="rowtabella0"/>
                    <w:jc w:val="center"/>
                    <w:rPr>
                      <w:color w:val="002060"/>
                    </w:rPr>
                  </w:pPr>
                  <w:r w:rsidRPr="002E6EA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D08D9" w14:textId="77777777" w:rsidR="009542E1" w:rsidRPr="002E6EA2" w:rsidRDefault="009542E1" w:rsidP="00620D08">
                  <w:pPr>
                    <w:pStyle w:val="rowtabella0"/>
                    <w:jc w:val="center"/>
                    <w:rPr>
                      <w:color w:val="002060"/>
                    </w:rPr>
                  </w:pPr>
                  <w:r w:rsidRPr="002E6EA2">
                    <w:rPr>
                      <w:color w:val="002060"/>
                    </w:rPr>
                    <w:t> </w:t>
                  </w:r>
                </w:p>
              </w:tc>
            </w:tr>
            <w:tr w:rsidR="009542E1" w:rsidRPr="002E6EA2" w14:paraId="6ECBB923"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68CA18" w14:textId="77777777" w:rsidR="009542E1" w:rsidRPr="002E6EA2" w:rsidRDefault="009542E1" w:rsidP="00620D08">
                  <w:pPr>
                    <w:pStyle w:val="rowtabella0"/>
                    <w:rPr>
                      <w:color w:val="002060"/>
                    </w:rPr>
                  </w:pPr>
                  <w:r w:rsidRPr="002E6EA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1DC845" w14:textId="77777777" w:rsidR="009542E1" w:rsidRPr="002E6EA2" w:rsidRDefault="009542E1" w:rsidP="00620D08">
                  <w:pPr>
                    <w:pStyle w:val="rowtabella0"/>
                    <w:rPr>
                      <w:color w:val="002060"/>
                    </w:rPr>
                  </w:pPr>
                  <w:r w:rsidRPr="002E6EA2">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8D8D6" w14:textId="77777777" w:rsidR="009542E1" w:rsidRPr="002E6EA2" w:rsidRDefault="009542E1" w:rsidP="00620D08">
                  <w:pPr>
                    <w:pStyle w:val="rowtabella0"/>
                    <w:jc w:val="center"/>
                    <w:rPr>
                      <w:color w:val="002060"/>
                    </w:rPr>
                  </w:pPr>
                  <w:r w:rsidRPr="002E6EA2">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C32E16" w14:textId="77777777" w:rsidR="009542E1" w:rsidRPr="002E6EA2" w:rsidRDefault="009542E1" w:rsidP="00620D08">
                  <w:pPr>
                    <w:pStyle w:val="rowtabella0"/>
                    <w:jc w:val="center"/>
                    <w:rPr>
                      <w:color w:val="002060"/>
                    </w:rPr>
                  </w:pPr>
                  <w:r w:rsidRPr="002E6EA2">
                    <w:rPr>
                      <w:color w:val="002060"/>
                    </w:rPr>
                    <w:t> </w:t>
                  </w:r>
                </w:p>
              </w:tc>
            </w:tr>
            <w:tr w:rsidR="009542E1" w:rsidRPr="002E6EA2" w14:paraId="37A633CB"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A67EE" w14:textId="77777777" w:rsidR="009542E1" w:rsidRPr="002E6EA2" w:rsidRDefault="009542E1" w:rsidP="00620D08">
                  <w:pPr>
                    <w:pStyle w:val="rowtabella0"/>
                    <w:rPr>
                      <w:color w:val="002060"/>
                    </w:rPr>
                  </w:pPr>
                  <w:r w:rsidRPr="002E6EA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C1E4D0" w14:textId="77777777" w:rsidR="009542E1" w:rsidRPr="002E6EA2" w:rsidRDefault="009542E1" w:rsidP="00620D08">
                  <w:pPr>
                    <w:pStyle w:val="rowtabella0"/>
                    <w:rPr>
                      <w:color w:val="002060"/>
                    </w:rPr>
                  </w:pPr>
                  <w:r w:rsidRPr="002E6EA2">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73C0BF" w14:textId="77777777" w:rsidR="009542E1" w:rsidRPr="002E6EA2" w:rsidRDefault="009542E1" w:rsidP="00620D08">
                  <w:pPr>
                    <w:pStyle w:val="rowtabella0"/>
                    <w:jc w:val="center"/>
                    <w:rPr>
                      <w:color w:val="002060"/>
                    </w:rPr>
                  </w:pPr>
                  <w:r w:rsidRPr="002E6EA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B660A3" w14:textId="77777777" w:rsidR="009542E1" w:rsidRPr="002E6EA2" w:rsidRDefault="009542E1" w:rsidP="00620D08">
                  <w:pPr>
                    <w:pStyle w:val="rowtabella0"/>
                    <w:jc w:val="center"/>
                    <w:rPr>
                      <w:color w:val="002060"/>
                    </w:rPr>
                  </w:pPr>
                  <w:r w:rsidRPr="002E6EA2">
                    <w:rPr>
                      <w:color w:val="002060"/>
                    </w:rPr>
                    <w:t> </w:t>
                  </w:r>
                </w:p>
              </w:tc>
            </w:tr>
            <w:tr w:rsidR="009542E1" w:rsidRPr="002E6EA2" w14:paraId="028F3CF5"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1DBFC5" w14:textId="77777777" w:rsidR="009542E1" w:rsidRPr="002E6EA2" w:rsidRDefault="009542E1" w:rsidP="00620D08">
                  <w:pPr>
                    <w:pStyle w:val="rowtabella0"/>
                    <w:rPr>
                      <w:color w:val="002060"/>
                    </w:rPr>
                  </w:pPr>
                  <w:r w:rsidRPr="002E6EA2">
                    <w:rPr>
                      <w:color w:val="002060"/>
                    </w:rPr>
                    <w:lastRenderedPageBreak/>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52DE47" w14:textId="77777777" w:rsidR="009542E1" w:rsidRPr="002E6EA2" w:rsidRDefault="009542E1" w:rsidP="00620D08">
                  <w:pPr>
                    <w:pStyle w:val="rowtabella0"/>
                    <w:rPr>
                      <w:color w:val="002060"/>
                    </w:rPr>
                  </w:pPr>
                  <w:r w:rsidRPr="002E6EA2">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26316B" w14:textId="77777777" w:rsidR="009542E1" w:rsidRPr="002E6EA2" w:rsidRDefault="009542E1" w:rsidP="00620D08">
                  <w:pPr>
                    <w:pStyle w:val="rowtabella0"/>
                    <w:jc w:val="center"/>
                    <w:rPr>
                      <w:color w:val="002060"/>
                    </w:rPr>
                  </w:pPr>
                  <w:r w:rsidRPr="002E6EA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42B7BB" w14:textId="77777777" w:rsidR="009542E1" w:rsidRPr="002E6EA2" w:rsidRDefault="009542E1" w:rsidP="00620D08">
                  <w:pPr>
                    <w:pStyle w:val="rowtabella0"/>
                    <w:jc w:val="center"/>
                    <w:rPr>
                      <w:color w:val="002060"/>
                    </w:rPr>
                  </w:pPr>
                  <w:r w:rsidRPr="002E6EA2">
                    <w:rPr>
                      <w:color w:val="002060"/>
                    </w:rPr>
                    <w:t> </w:t>
                  </w:r>
                </w:p>
              </w:tc>
            </w:tr>
            <w:tr w:rsidR="009542E1" w:rsidRPr="002E6EA2" w14:paraId="2AC55DFB"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222313" w14:textId="77777777" w:rsidR="009542E1" w:rsidRPr="002E6EA2" w:rsidRDefault="009542E1" w:rsidP="00620D08">
                  <w:pPr>
                    <w:pStyle w:val="rowtabella0"/>
                    <w:rPr>
                      <w:color w:val="002060"/>
                    </w:rPr>
                  </w:pPr>
                  <w:r w:rsidRPr="002E6EA2">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85FDA" w14:textId="77777777" w:rsidR="009542E1" w:rsidRPr="002E6EA2" w:rsidRDefault="009542E1" w:rsidP="00620D08">
                  <w:pPr>
                    <w:pStyle w:val="rowtabella0"/>
                    <w:rPr>
                      <w:color w:val="002060"/>
                    </w:rPr>
                  </w:pPr>
                  <w:r w:rsidRPr="002E6EA2">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217C5" w14:textId="77777777" w:rsidR="009542E1" w:rsidRPr="002E6EA2" w:rsidRDefault="009542E1" w:rsidP="00620D08">
                  <w:pPr>
                    <w:pStyle w:val="rowtabella0"/>
                    <w:jc w:val="center"/>
                    <w:rPr>
                      <w:color w:val="002060"/>
                    </w:rPr>
                  </w:pPr>
                  <w:r w:rsidRPr="002E6EA2">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6B7C8" w14:textId="77777777" w:rsidR="009542E1" w:rsidRPr="002E6EA2" w:rsidRDefault="009542E1" w:rsidP="00620D08">
                  <w:pPr>
                    <w:pStyle w:val="rowtabella0"/>
                    <w:jc w:val="center"/>
                    <w:rPr>
                      <w:color w:val="002060"/>
                    </w:rPr>
                  </w:pPr>
                  <w:r w:rsidRPr="002E6EA2">
                    <w:rPr>
                      <w:color w:val="002060"/>
                    </w:rPr>
                    <w:t> </w:t>
                  </w:r>
                </w:p>
              </w:tc>
            </w:tr>
            <w:tr w:rsidR="009542E1" w:rsidRPr="002E6EA2" w14:paraId="26392889"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70B3365B" w14:textId="77777777" w:rsidR="009542E1" w:rsidRPr="002E6EA2" w:rsidRDefault="009542E1" w:rsidP="00620D08">
                  <w:pPr>
                    <w:pStyle w:val="rowtabella0"/>
                    <w:rPr>
                      <w:color w:val="002060"/>
                    </w:rPr>
                  </w:pPr>
                  <w:r w:rsidRPr="002E6EA2">
                    <w:rPr>
                      <w:color w:val="002060"/>
                    </w:rPr>
                    <w:t>(1) - disputata il 07/02/2024</w:t>
                  </w:r>
                </w:p>
              </w:tc>
            </w:tr>
          </w:tbl>
          <w:p w14:paraId="79D4E3C3" w14:textId="77777777" w:rsidR="009542E1" w:rsidRPr="002E6EA2" w:rsidRDefault="009542E1" w:rsidP="00620D08">
            <w:pPr>
              <w:rPr>
                <w:color w:val="002060"/>
              </w:rPr>
            </w:pPr>
          </w:p>
        </w:tc>
      </w:tr>
    </w:tbl>
    <w:p w14:paraId="6C67E0E2" w14:textId="77777777" w:rsidR="009542E1" w:rsidRPr="002E6EA2" w:rsidRDefault="009542E1" w:rsidP="009542E1">
      <w:pPr>
        <w:pStyle w:val="breakline"/>
        <w:rPr>
          <w:rFonts w:eastAsiaTheme="minorEastAsia"/>
          <w:color w:val="002060"/>
        </w:rPr>
      </w:pPr>
    </w:p>
    <w:p w14:paraId="682B3BE7" w14:textId="77777777" w:rsidR="009542E1" w:rsidRPr="002E6EA2" w:rsidRDefault="009542E1" w:rsidP="009542E1">
      <w:pPr>
        <w:pStyle w:val="breakline"/>
        <w:rPr>
          <w:color w:val="002060"/>
        </w:rPr>
      </w:pPr>
    </w:p>
    <w:p w14:paraId="5DA60C38" w14:textId="77777777" w:rsidR="009542E1" w:rsidRPr="002E6EA2" w:rsidRDefault="009542E1" w:rsidP="009542E1">
      <w:pPr>
        <w:pStyle w:val="titoloprinc0"/>
        <w:rPr>
          <w:color w:val="002060"/>
        </w:rPr>
      </w:pPr>
      <w:r w:rsidRPr="002E6EA2">
        <w:rPr>
          <w:color w:val="002060"/>
        </w:rPr>
        <w:t>GIUDICE SPORTIVO</w:t>
      </w:r>
    </w:p>
    <w:p w14:paraId="462FB17C"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2EB8C687" w14:textId="77777777" w:rsidR="009542E1" w:rsidRPr="002E6EA2" w:rsidRDefault="009542E1" w:rsidP="009542E1">
      <w:pPr>
        <w:pStyle w:val="titolo10"/>
        <w:rPr>
          <w:color w:val="002060"/>
        </w:rPr>
      </w:pPr>
      <w:r w:rsidRPr="002E6EA2">
        <w:rPr>
          <w:color w:val="002060"/>
        </w:rPr>
        <w:t xml:space="preserve">GARE DEL 7/ 2/2024 </w:t>
      </w:r>
    </w:p>
    <w:p w14:paraId="01A4F2C7" w14:textId="77777777" w:rsidR="009542E1" w:rsidRPr="002E6EA2" w:rsidRDefault="009542E1" w:rsidP="009542E1">
      <w:pPr>
        <w:pStyle w:val="titolo7a"/>
        <w:rPr>
          <w:color w:val="002060"/>
        </w:rPr>
      </w:pPr>
      <w:r w:rsidRPr="002E6EA2">
        <w:rPr>
          <w:color w:val="002060"/>
        </w:rPr>
        <w:t xml:space="preserve">PROVVEDIMENTI DISCIPLINARI </w:t>
      </w:r>
    </w:p>
    <w:p w14:paraId="30026594"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66FFBBD3" w14:textId="77777777" w:rsidR="009542E1" w:rsidRPr="002E6EA2" w:rsidRDefault="009542E1" w:rsidP="009542E1">
      <w:pPr>
        <w:pStyle w:val="titolo30"/>
        <w:rPr>
          <w:color w:val="002060"/>
        </w:rPr>
      </w:pPr>
      <w:r w:rsidRPr="002E6EA2">
        <w:rPr>
          <w:color w:val="002060"/>
        </w:rPr>
        <w:t xml:space="preserve">SOCIETA' </w:t>
      </w:r>
    </w:p>
    <w:p w14:paraId="7BD589EB" w14:textId="77777777" w:rsidR="009542E1" w:rsidRPr="002E6EA2" w:rsidRDefault="009542E1" w:rsidP="009542E1">
      <w:pPr>
        <w:pStyle w:val="titolo20"/>
        <w:rPr>
          <w:color w:val="002060"/>
        </w:rPr>
      </w:pPr>
      <w:r w:rsidRPr="002E6EA2">
        <w:rPr>
          <w:color w:val="002060"/>
        </w:rPr>
        <w:t xml:space="preserve">AMMENDA </w:t>
      </w:r>
    </w:p>
    <w:p w14:paraId="4A18F30F" w14:textId="77777777" w:rsidR="009542E1" w:rsidRPr="002E6EA2" w:rsidRDefault="009542E1" w:rsidP="009542E1">
      <w:pPr>
        <w:pStyle w:val="diffida"/>
        <w:spacing w:before="80" w:beforeAutospacing="0" w:after="40" w:afterAutospacing="0"/>
        <w:jc w:val="left"/>
        <w:rPr>
          <w:color w:val="002060"/>
        </w:rPr>
      </w:pPr>
      <w:r w:rsidRPr="002E6EA2">
        <w:rPr>
          <w:color w:val="002060"/>
        </w:rPr>
        <w:t xml:space="preserve">Euro 100,00 FUTSAL CASELLE </w:t>
      </w:r>
      <w:r w:rsidRPr="002E6EA2">
        <w:rPr>
          <w:color w:val="002060"/>
        </w:rPr>
        <w:br/>
        <w:t xml:space="preserve">Per comportamento offensivo del proprio pubblico nei confronti della terna arbitrale e verso i giocatori avversari. </w:t>
      </w:r>
    </w:p>
    <w:p w14:paraId="3A315580" w14:textId="77777777" w:rsidR="009542E1" w:rsidRPr="002E6EA2" w:rsidRDefault="009542E1" w:rsidP="009542E1">
      <w:pPr>
        <w:pStyle w:val="titolo30"/>
        <w:rPr>
          <w:color w:val="002060"/>
        </w:rPr>
      </w:pPr>
      <w:r w:rsidRPr="002E6EA2">
        <w:rPr>
          <w:color w:val="002060"/>
        </w:rPr>
        <w:t xml:space="preserve">CALCIATORI ESPULSI </w:t>
      </w:r>
    </w:p>
    <w:p w14:paraId="11A9DB2E" w14:textId="77777777" w:rsidR="009542E1" w:rsidRPr="002E6EA2" w:rsidRDefault="009542E1" w:rsidP="009542E1">
      <w:pPr>
        <w:pStyle w:val="titolo20"/>
        <w:rPr>
          <w:color w:val="002060"/>
        </w:rPr>
      </w:pPr>
      <w:r w:rsidRPr="002E6EA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2E2A48E" w14:textId="77777777" w:rsidTr="00620D08">
        <w:tc>
          <w:tcPr>
            <w:tcW w:w="2200" w:type="dxa"/>
            <w:tcMar>
              <w:top w:w="20" w:type="dxa"/>
              <w:left w:w="20" w:type="dxa"/>
              <w:bottom w:w="20" w:type="dxa"/>
              <w:right w:w="20" w:type="dxa"/>
            </w:tcMar>
            <w:vAlign w:val="center"/>
            <w:hideMark/>
          </w:tcPr>
          <w:p w14:paraId="3C4A38B8" w14:textId="77777777" w:rsidR="009542E1" w:rsidRPr="002E6EA2" w:rsidRDefault="009542E1" w:rsidP="00620D08">
            <w:pPr>
              <w:pStyle w:val="movimento"/>
              <w:rPr>
                <w:color w:val="002060"/>
              </w:rPr>
            </w:pPr>
            <w:r w:rsidRPr="002E6EA2">
              <w:rPr>
                <w:color w:val="002060"/>
              </w:rPr>
              <w:t>MARCHIONNI FRANCESCO</w:t>
            </w:r>
          </w:p>
        </w:tc>
        <w:tc>
          <w:tcPr>
            <w:tcW w:w="2200" w:type="dxa"/>
            <w:tcMar>
              <w:top w:w="20" w:type="dxa"/>
              <w:left w:w="20" w:type="dxa"/>
              <w:bottom w:w="20" w:type="dxa"/>
              <w:right w:w="20" w:type="dxa"/>
            </w:tcMar>
            <w:vAlign w:val="center"/>
            <w:hideMark/>
          </w:tcPr>
          <w:p w14:paraId="066ECFDA" w14:textId="77777777" w:rsidR="009542E1" w:rsidRPr="002E6EA2" w:rsidRDefault="009542E1" w:rsidP="00620D08">
            <w:pPr>
              <w:pStyle w:val="movimento2"/>
              <w:rPr>
                <w:color w:val="002060"/>
              </w:rPr>
            </w:pPr>
            <w:r w:rsidRPr="002E6EA2">
              <w:rPr>
                <w:color w:val="002060"/>
              </w:rPr>
              <w:t xml:space="preserve">(POL.CAGLI SPORT ASSOCIATI) </w:t>
            </w:r>
          </w:p>
        </w:tc>
        <w:tc>
          <w:tcPr>
            <w:tcW w:w="800" w:type="dxa"/>
            <w:tcMar>
              <w:top w:w="20" w:type="dxa"/>
              <w:left w:w="20" w:type="dxa"/>
              <w:bottom w:w="20" w:type="dxa"/>
              <w:right w:w="20" w:type="dxa"/>
            </w:tcMar>
            <w:vAlign w:val="center"/>
            <w:hideMark/>
          </w:tcPr>
          <w:p w14:paraId="64288BF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28ECEF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BA7793B" w14:textId="77777777" w:rsidR="009542E1" w:rsidRPr="002E6EA2" w:rsidRDefault="009542E1" w:rsidP="00620D08">
            <w:pPr>
              <w:pStyle w:val="movimento2"/>
              <w:rPr>
                <w:color w:val="002060"/>
              </w:rPr>
            </w:pPr>
            <w:r w:rsidRPr="002E6EA2">
              <w:rPr>
                <w:color w:val="002060"/>
              </w:rPr>
              <w:t> </w:t>
            </w:r>
          </w:p>
        </w:tc>
      </w:tr>
    </w:tbl>
    <w:p w14:paraId="6BCF9714"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15E3BCA6" w14:textId="77777777" w:rsidR="009542E1" w:rsidRPr="002E6EA2" w:rsidRDefault="009542E1" w:rsidP="009542E1">
      <w:pPr>
        <w:pStyle w:val="titolo20"/>
        <w:rPr>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F106365" w14:textId="77777777" w:rsidTr="00620D08">
        <w:tc>
          <w:tcPr>
            <w:tcW w:w="2200" w:type="dxa"/>
            <w:tcMar>
              <w:top w:w="20" w:type="dxa"/>
              <w:left w:w="20" w:type="dxa"/>
              <w:bottom w:w="20" w:type="dxa"/>
              <w:right w:w="20" w:type="dxa"/>
            </w:tcMar>
            <w:vAlign w:val="center"/>
            <w:hideMark/>
          </w:tcPr>
          <w:p w14:paraId="5CC8F2D0" w14:textId="77777777" w:rsidR="009542E1" w:rsidRPr="002E6EA2" w:rsidRDefault="009542E1" w:rsidP="00620D08">
            <w:pPr>
              <w:pStyle w:val="movimento"/>
              <w:rPr>
                <w:color w:val="002060"/>
              </w:rPr>
            </w:pPr>
            <w:r w:rsidRPr="002E6EA2">
              <w:rPr>
                <w:color w:val="002060"/>
              </w:rPr>
              <w:t>GIORGI MATTIA</w:t>
            </w:r>
          </w:p>
        </w:tc>
        <w:tc>
          <w:tcPr>
            <w:tcW w:w="2200" w:type="dxa"/>
            <w:tcMar>
              <w:top w:w="20" w:type="dxa"/>
              <w:left w:w="20" w:type="dxa"/>
              <w:bottom w:w="20" w:type="dxa"/>
              <w:right w:w="20" w:type="dxa"/>
            </w:tcMar>
            <w:vAlign w:val="center"/>
            <w:hideMark/>
          </w:tcPr>
          <w:p w14:paraId="2417EC7B" w14:textId="77777777" w:rsidR="009542E1" w:rsidRPr="002E6EA2" w:rsidRDefault="009542E1" w:rsidP="00620D08">
            <w:pPr>
              <w:pStyle w:val="movimento2"/>
              <w:rPr>
                <w:color w:val="002060"/>
              </w:rPr>
            </w:pPr>
            <w:r w:rsidRPr="002E6EA2">
              <w:rPr>
                <w:color w:val="002060"/>
              </w:rPr>
              <w:t xml:space="preserve">(FUTSAL CASELLE) </w:t>
            </w:r>
          </w:p>
        </w:tc>
        <w:tc>
          <w:tcPr>
            <w:tcW w:w="800" w:type="dxa"/>
            <w:tcMar>
              <w:top w:w="20" w:type="dxa"/>
              <w:left w:w="20" w:type="dxa"/>
              <w:bottom w:w="20" w:type="dxa"/>
              <w:right w:w="20" w:type="dxa"/>
            </w:tcMar>
            <w:vAlign w:val="center"/>
            <w:hideMark/>
          </w:tcPr>
          <w:p w14:paraId="44D7F92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C7D6E03" w14:textId="77777777" w:rsidR="009542E1" w:rsidRPr="002E6EA2" w:rsidRDefault="009542E1" w:rsidP="00620D08">
            <w:pPr>
              <w:pStyle w:val="movimento"/>
              <w:rPr>
                <w:color w:val="002060"/>
              </w:rPr>
            </w:pPr>
            <w:r w:rsidRPr="002E6EA2">
              <w:rPr>
                <w:color w:val="002060"/>
              </w:rPr>
              <w:t>PAGLIARI ALBERTO</w:t>
            </w:r>
          </w:p>
        </w:tc>
        <w:tc>
          <w:tcPr>
            <w:tcW w:w="2200" w:type="dxa"/>
            <w:tcMar>
              <w:top w:w="20" w:type="dxa"/>
              <w:left w:w="20" w:type="dxa"/>
              <w:bottom w:w="20" w:type="dxa"/>
              <w:right w:w="20" w:type="dxa"/>
            </w:tcMar>
            <w:vAlign w:val="center"/>
            <w:hideMark/>
          </w:tcPr>
          <w:p w14:paraId="62F228B4" w14:textId="77777777" w:rsidR="009542E1" w:rsidRPr="002E6EA2" w:rsidRDefault="009542E1" w:rsidP="00620D08">
            <w:pPr>
              <w:pStyle w:val="movimento2"/>
              <w:rPr>
                <w:color w:val="002060"/>
              </w:rPr>
            </w:pPr>
            <w:r w:rsidRPr="002E6EA2">
              <w:rPr>
                <w:color w:val="002060"/>
              </w:rPr>
              <w:t xml:space="preserve">(POL.CAGLI SPORT ASSOCIATI) </w:t>
            </w:r>
          </w:p>
        </w:tc>
      </w:tr>
    </w:tbl>
    <w:p w14:paraId="32C20A03" w14:textId="77777777" w:rsidR="009542E1" w:rsidRPr="002E6EA2" w:rsidRDefault="009542E1" w:rsidP="009542E1">
      <w:pPr>
        <w:pStyle w:val="titolo20"/>
        <w:rPr>
          <w:rFonts w:eastAsiaTheme="minorEastAsia"/>
          <w:color w:val="002060"/>
        </w:rPr>
      </w:pPr>
      <w:r w:rsidRPr="002E6EA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F482BAA" w14:textId="77777777" w:rsidTr="00620D08">
        <w:tc>
          <w:tcPr>
            <w:tcW w:w="2200" w:type="dxa"/>
            <w:tcMar>
              <w:top w:w="20" w:type="dxa"/>
              <w:left w:w="20" w:type="dxa"/>
              <w:bottom w:w="20" w:type="dxa"/>
              <w:right w:w="20" w:type="dxa"/>
            </w:tcMar>
            <w:vAlign w:val="center"/>
            <w:hideMark/>
          </w:tcPr>
          <w:p w14:paraId="5906D35B" w14:textId="77777777" w:rsidR="009542E1" w:rsidRPr="002E6EA2" w:rsidRDefault="009542E1" w:rsidP="00620D08">
            <w:pPr>
              <w:pStyle w:val="movimento"/>
              <w:rPr>
                <w:color w:val="002060"/>
              </w:rPr>
            </w:pPr>
            <w:r w:rsidRPr="002E6EA2">
              <w:rPr>
                <w:color w:val="002060"/>
              </w:rPr>
              <w:t>SESTILI NICCOLO</w:t>
            </w:r>
          </w:p>
        </w:tc>
        <w:tc>
          <w:tcPr>
            <w:tcW w:w="2200" w:type="dxa"/>
            <w:tcMar>
              <w:top w:w="20" w:type="dxa"/>
              <w:left w:w="20" w:type="dxa"/>
              <w:bottom w:w="20" w:type="dxa"/>
              <w:right w:w="20" w:type="dxa"/>
            </w:tcMar>
            <w:vAlign w:val="center"/>
            <w:hideMark/>
          </w:tcPr>
          <w:p w14:paraId="75E721B9" w14:textId="77777777" w:rsidR="009542E1" w:rsidRPr="002E6EA2" w:rsidRDefault="009542E1" w:rsidP="00620D08">
            <w:pPr>
              <w:pStyle w:val="movimento2"/>
              <w:rPr>
                <w:color w:val="002060"/>
              </w:rPr>
            </w:pPr>
            <w:r w:rsidRPr="002E6EA2">
              <w:rPr>
                <w:color w:val="002060"/>
              </w:rPr>
              <w:t xml:space="preserve">(FUTSAL CASELLE) </w:t>
            </w:r>
          </w:p>
        </w:tc>
        <w:tc>
          <w:tcPr>
            <w:tcW w:w="800" w:type="dxa"/>
            <w:tcMar>
              <w:top w:w="20" w:type="dxa"/>
              <w:left w:w="20" w:type="dxa"/>
              <w:bottom w:w="20" w:type="dxa"/>
              <w:right w:w="20" w:type="dxa"/>
            </w:tcMar>
            <w:vAlign w:val="center"/>
            <w:hideMark/>
          </w:tcPr>
          <w:p w14:paraId="3F05A3F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6708BB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6AC6915" w14:textId="77777777" w:rsidR="009542E1" w:rsidRPr="002E6EA2" w:rsidRDefault="009542E1" w:rsidP="00620D08">
            <w:pPr>
              <w:pStyle w:val="movimento2"/>
              <w:rPr>
                <w:color w:val="002060"/>
              </w:rPr>
            </w:pPr>
            <w:r w:rsidRPr="002E6EA2">
              <w:rPr>
                <w:color w:val="002060"/>
              </w:rPr>
              <w:t> </w:t>
            </w:r>
          </w:p>
        </w:tc>
      </w:tr>
    </w:tbl>
    <w:p w14:paraId="5EBFD4D9" w14:textId="77777777" w:rsidR="009542E1" w:rsidRPr="002E6EA2" w:rsidRDefault="009542E1" w:rsidP="009542E1">
      <w:pPr>
        <w:pStyle w:val="titolo10"/>
        <w:rPr>
          <w:rFonts w:eastAsiaTheme="minorEastAsia"/>
          <w:color w:val="002060"/>
        </w:rPr>
      </w:pPr>
      <w:r w:rsidRPr="002E6EA2">
        <w:rPr>
          <w:color w:val="002060"/>
        </w:rPr>
        <w:t xml:space="preserve">GARE DEL 9/ 2/2024 </w:t>
      </w:r>
    </w:p>
    <w:p w14:paraId="00557C9A" w14:textId="77777777" w:rsidR="009542E1" w:rsidRPr="002E6EA2" w:rsidRDefault="009542E1" w:rsidP="009542E1">
      <w:pPr>
        <w:pStyle w:val="titolo7a"/>
        <w:rPr>
          <w:color w:val="002060"/>
        </w:rPr>
      </w:pPr>
      <w:r w:rsidRPr="002E6EA2">
        <w:rPr>
          <w:color w:val="002060"/>
        </w:rPr>
        <w:t xml:space="preserve">PROVVEDIMENTI DISCIPLINARI </w:t>
      </w:r>
    </w:p>
    <w:p w14:paraId="6A99C568"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28372018" w14:textId="77777777" w:rsidR="009542E1" w:rsidRPr="002E6EA2" w:rsidRDefault="009542E1" w:rsidP="009542E1">
      <w:pPr>
        <w:pStyle w:val="titolo30"/>
        <w:rPr>
          <w:color w:val="002060"/>
        </w:rPr>
      </w:pPr>
      <w:r w:rsidRPr="002E6EA2">
        <w:rPr>
          <w:color w:val="002060"/>
        </w:rPr>
        <w:t xml:space="preserve">SOCIETA' </w:t>
      </w:r>
    </w:p>
    <w:p w14:paraId="65D6FD80" w14:textId="77777777" w:rsidR="009542E1" w:rsidRPr="002E6EA2" w:rsidRDefault="009542E1" w:rsidP="009542E1">
      <w:pPr>
        <w:pStyle w:val="titolo20"/>
        <w:rPr>
          <w:color w:val="002060"/>
        </w:rPr>
      </w:pPr>
      <w:r w:rsidRPr="002E6EA2">
        <w:rPr>
          <w:color w:val="002060"/>
        </w:rPr>
        <w:t xml:space="preserve">AMMENDA </w:t>
      </w:r>
    </w:p>
    <w:p w14:paraId="03C80DF7" w14:textId="77777777" w:rsidR="009542E1" w:rsidRPr="002E6EA2" w:rsidRDefault="009542E1" w:rsidP="009542E1">
      <w:pPr>
        <w:pStyle w:val="diffida"/>
        <w:spacing w:before="80" w:beforeAutospacing="0" w:after="40" w:afterAutospacing="0"/>
        <w:jc w:val="left"/>
        <w:rPr>
          <w:color w:val="002060"/>
        </w:rPr>
      </w:pPr>
      <w:r w:rsidRPr="002E6EA2">
        <w:rPr>
          <w:color w:val="002060"/>
        </w:rPr>
        <w:t xml:space="preserve">Euro 80,00 INVICTA FUTSAL MACERATA </w:t>
      </w:r>
      <w:r w:rsidRPr="002E6EA2">
        <w:rPr>
          <w:color w:val="002060"/>
        </w:rPr>
        <w:br/>
        <w:t xml:space="preserve">Per aver la propria tifoseria offeso i giocatori avversari. </w:t>
      </w:r>
    </w:p>
    <w:p w14:paraId="2CCC76E0" w14:textId="77777777" w:rsidR="009542E1" w:rsidRPr="002E6EA2" w:rsidRDefault="009542E1" w:rsidP="009542E1">
      <w:pPr>
        <w:pStyle w:val="titolo30"/>
        <w:rPr>
          <w:color w:val="002060"/>
        </w:rPr>
      </w:pPr>
      <w:r w:rsidRPr="002E6EA2">
        <w:rPr>
          <w:color w:val="002060"/>
        </w:rPr>
        <w:t xml:space="preserve">DIRIGENTI </w:t>
      </w:r>
    </w:p>
    <w:p w14:paraId="3AF9476B" w14:textId="77777777" w:rsidR="009542E1" w:rsidRPr="002E6EA2" w:rsidRDefault="009542E1" w:rsidP="009542E1">
      <w:pPr>
        <w:pStyle w:val="titolo20"/>
        <w:rPr>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D48DAE9" w14:textId="77777777" w:rsidTr="00620D08">
        <w:tc>
          <w:tcPr>
            <w:tcW w:w="2200" w:type="dxa"/>
            <w:tcMar>
              <w:top w:w="20" w:type="dxa"/>
              <w:left w:w="20" w:type="dxa"/>
              <w:bottom w:w="20" w:type="dxa"/>
              <w:right w:w="20" w:type="dxa"/>
            </w:tcMar>
            <w:vAlign w:val="center"/>
            <w:hideMark/>
          </w:tcPr>
          <w:p w14:paraId="083597C3" w14:textId="77777777" w:rsidR="009542E1" w:rsidRPr="002E6EA2" w:rsidRDefault="009542E1" w:rsidP="00620D08">
            <w:pPr>
              <w:pStyle w:val="movimento"/>
              <w:rPr>
                <w:color w:val="002060"/>
              </w:rPr>
            </w:pPr>
            <w:r w:rsidRPr="002E6EA2">
              <w:rPr>
                <w:color w:val="002060"/>
              </w:rPr>
              <w:t>VALENTI ENRICO</w:t>
            </w:r>
          </w:p>
        </w:tc>
        <w:tc>
          <w:tcPr>
            <w:tcW w:w="2200" w:type="dxa"/>
            <w:tcMar>
              <w:top w:w="20" w:type="dxa"/>
              <w:left w:w="20" w:type="dxa"/>
              <w:bottom w:w="20" w:type="dxa"/>
              <w:right w:w="20" w:type="dxa"/>
            </w:tcMar>
            <w:vAlign w:val="center"/>
            <w:hideMark/>
          </w:tcPr>
          <w:p w14:paraId="0B0BB6AF" w14:textId="77777777" w:rsidR="009542E1" w:rsidRPr="002E6EA2" w:rsidRDefault="009542E1" w:rsidP="00620D08">
            <w:pPr>
              <w:pStyle w:val="movimento2"/>
              <w:rPr>
                <w:color w:val="002060"/>
              </w:rPr>
            </w:pPr>
            <w:r w:rsidRPr="002E6EA2">
              <w:rPr>
                <w:color w:val="002060"/>
              </w:rPr>
              <w:t xml:space="preserve">(FUTSAL MONTEMARCIANO C5) </w:t>
            </w:r>
          </w:p>
        </w:tc>
        <w:tc>
          <w:tcPr>
            <w:tcW w:w="800" w:type="dxa"/>
            <w:tcMar>
              <w:top w:w="20" w:type="dxa"/>
              <w:left w:w="20" w:type="dxa"/>
              <w:bottom w:w="20" w:type="dxa"/>
              <w:right w:w="20" w:type="dxa"/>
            </w:tcMar>
            <w:vAlign w:val="center"/>
            <w:hideMark/>
          </w:tcPr>
          <w:p w14:paraId="5B6C1CC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D9A04B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8B4DB2A" w14:textId="77777777" w:rsidR="009542E1" w:rsidRPr="002E6EA2" w:rsidRDefault="009542E1" w:rsidP="00620D08">
            <w:pPr>
              <w:pStyle w:val="movimento2"/>
              <w:rPr>
                <w:color w:val="002060"/>
              </w:rPr>
            </w:pPr>
            <w:r w:rsidRPr="002E6EA2">
              <w:rPr>
                <w:color w:val="002060"/>
              </w:rPr>
              <w:t> </w:t>
            </w:r>
          </w:p>
        </w:tc>
      </w:tr>
    </w:tbl>
    <w:p w14:paraId="7F02F1D6" w14:textId="77777777" w:rsidR="009542E1" w:rsidRPr="002E6EA2" w:rsidRDefault="009542E1" w:rsidP="009542E1">
      <w:pPr>
        <w:pStyle w:val="titolo30"/>
        <w:rPr>
          <w:rFonts w:eastAsiaTheme="minorEastAsia"/>
          <w:color w:val="002060"/>
        </w:rPr>
      </w:pPr>
      <w:r w:rsidRPr="002E6EA2">
        <w:rPr>
          <w:color w:val="002060"/>
        </w:rPr>
        <w:t xml:space="preserve">ALLENATORI </w:t>
      </w:r>
    </w:p>
    <w:p w14:paraId="2F048CBD" w14:textId="77777777" w:rsidR="009542E1" w:rsidRPr="002E6EA2" w:rsidRDefault="009542E1" w:rsidP="009542E1">
      <w:pPr>
        <w:pStyle w:val="titolo20"/>
        <w:rPr>
          <w:color w:val="002060"/>
        </w:rPr>
      </w:pPr>
      <w:r w:rsidRPr="002E6EA2">
        <w:rPr>
          <w:color w:val="002060"/>
        </w:rPr>
        <w:t xml:space="preserve">SQUALIFICA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B72C859" w14:textId="77777777" w:rsidTr="00620D08">
        <w:tc>
          <w:tcPr>
            <w:tcW w:w="2200" w:type="dxa"/>
            <w:tcMar>
              <w:top w:w="20" w:type="dxa"/>
              <w:left w:w="20" w:type="dxa"/>
              <w:bottom w:w="20" w:type="dxa"/>
              <w:right w:w="20" w:type="dxa"/>
            </w:tcMar>
            <w:vAlign w:val="center"/>
            <w:hideMark/>
          </w:tcPr>
          <w:p w14:paraId="5C97FB03" w14:textId="77777777" w:rsidR="009542E1" w:rsidRPr="002E6EA2" w:rsidRDefault="009542E1" w:rsidP="00620D08">
            <w:pPr>
              <w:pStyle w:val="movimento"/>
              <w:rPr>
                <w:color w:val="002060"/>
              </w:rPr>
            </w:pPr>
            <w:r w:rsidRPr="002E6EA2">
              <w:rPr>
                <w:color w:val="002060"/>
              </w:rPr>
              <w:t>VECCHIOLA FEDERICO</w:t>
            </w:r>
          </w:p>
        </w:tc>
        <w:tc>
          <w:tcPr>
            <w:tcW w:w="2200" w:type="dxa"/>
            <w:tcMar>
              <w:top w:w="20" w:type="dxa"/>
              <w:left w:w="20" w:type="dxa"/>
              <w:bottom w:w="20" w:type="dxa"/>
              <w:right w:w="20" w:type="dxa"/>
            </w:tcMar>
            <w:vAlign w:val="center"/>
            <w:hideMark/>
          </w:tcPr>
          <w:p w14:paraId="4D857F73" w14:textId="77777777" w:rsidR="009542E1" w:rsidRPr="002E6EA2" w:rsidRDefault="009542E1" w:rsidP="00620D08">
            <w:pPr>
              <w:pStyle w:val="movimento2"/>
              <w:rPr>
                <w:color w:val="002060"/>
              </w:rPr>
            </w:pPr>
            <w:r w:rsidRPr="002E6EA2">
              <w:rPr>
                <w:color w:val="002060"/>
              </w:rPr>
              <w:t xml:space="preserve">(REAL SAN GIORGIO) </w:t>
            </w:r>
          </w:p>
        </w:tc>
        <w:tc>
          <w:tcPr>
            <w:tcW w:w="800" w:type="dxa"/>
            <w:tcMar>
              <w:top w:w="20" w:type="dxa"/>
              <w:left w:w="20" w:type="dxa"/>
              <w:bottom w:w="20" w:type="dxa"/>
              <w:right w:w="20" w:type="dxa"/>
            </w:tcMar>
            <w:vAlign w:val="center"/>
            <w:hideMark/>
          </w:tcPr>
          <w:p w14:paraId="1577450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BA1019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AC750C8" w14:textId="77777777" w:rsidR="009542E1" w:rsidRPr="002E6EA2" w:rsidRDefault="009542E1" w:rsidP="00620D08">
            <w:pPr>
              <w:pStyle w:val="movimento2"/>
              <w:rPr>
                <w:color w:val="002060"/>
              </w:rPr>
            </w:pPr>
            <w:r w:rsidRPr="002E6EA2">
              <w:rPr>
                <w:color w:val="002060"/>
              </w:rPr>
              <w:t> </w:t>
            </w:r>
          </w:p>
        </w:tc>
      </w:tr>
    </w:tbl>
    <w:p w14:paraId="1D7CC0F2"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lastRenderedPageBreak/>
        <w:t xml:space="preserve">Per comportamento irriguardoso nei confronti della terna arbitrale. </w:t>
      </w:r>
    </w:p>
    <w:p w14:paraId="5602C9BF" w14:textId="77777777" w:rsidR="009542E1" w:rsidRPr="002E6EA2" w:rsidRDefault="009542E1" w:rsidP="009542E1">
      <w:pPr>
        <w:pStyle w:val="diffida"/>
        <w:spacing w:before="80" w:beforeAutospacing="0" w:after="40" w:afterAutospacing="0"/>
        <w:jc w:val="left"/>
        <w:rPr>
          <w:color w:val="002060"/>
        </w:rPr>
      </w:pPr>
      <w:r w:rsidRPr="002E6EA2">
        <w:rPr>
          <w:color w:val="002060"/>
        </w:rPr>
        <w:t xml:space="preserve">Allontanato. </w:t>
      </w:r>
    </w:p>
    <w:p w14:paraId="44028951"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AC192C5" w14:textId="77777777" w:rsidTr="00620D08">
        <w:tc>
          <w:tcPr>
            <w:tcW w:w="2200" w:type="dxa"/>
            <w:tcMar>
              <w:top w:w="20" w:type="dxa"/>
              <w:left w:w="20" w:type="dxa"/>
              <w:bottom w:w="20" w:type="dxa"/>
              <w:right w:w="20" w:type="dxa"/>
            </w:tcMar>
            <w:vAlign w:val="center"/>
            <w:hideMark/>
          </w:tcPr>
          <w:p w14:paraId="305AB59A" w14:textId="77777777" w:rsidR="009542E1" w:rsidRPr="002E6EA2" w:rsidRDefault="009542E1" w:rsidP="00620D08">
            <w:pPr>
              <w:pStyle w:val="movimento"/>
              <w:rPr>
                <w:color w:val="002060"/>
              </w:rPr>
            </w:pPr>
            <w:r w:rsidRPr="002E6EA2">
              <w:rPr>
                <w:color w:val="002060"/>
              </w:rPr>
              <w:t>PETTINARI GINO</w:t>
            </w:r>
          </w:p>
        </w:tc>
        <w:tc>
          <w:tcPr>
            <w:tcW w:w="2200" w:type="dxa"/>
            <w:tcMar>
              <w:top w:w="20" w:type="dxa"/>
              <w:left w:w="20" w:type="dxa"/>
              <w:bottom w:w="20" w:type="dxa"/>
              <w:right w:w="20" w:type="dxa"/>
            </w:tcMar>
            <w:vAlign w:val="center"/>
            <w:hideMark/>
          </w:tcPr>
          <w:p w14:paraId="22F5B23C" w14:textId="77777777" w:rsidR="009542E1" w:rsidRPr="002E6EA2" w:rsidRDefault="009542E1" w:rsidP="00620D08">
            <w:pPr>
              <w:pStyle w:val="movimento2"/>
              <w:rPr>
                <w:color w:val="002060"/>
              </w:rPr>
            </w:pPr>
            <w:r w:rsidRPr="002E6EA2">
              <w:rPr>
                <w:color w:val="002060"/>
              </w:rPr>
              <w:t xml:space="preserve">(NUOVA JUVENTINA FFC) </w:t>
            </w:r>
          </w:p>
        </w:tc>
        <w:tc>
          <w:tcPr>
            <w:tcW w:w="800" w:type="dxa"/>
            <w:tcMar>
              <w:top w:w="20" w:type="dxa"/>
              <w:left w:w="20" w:type="dxa"/>
              <w:bottom w:w="20" w:type="dxa"/>
              <w:right w:w="20" w:type="dxa"/>
            </w:tcMar>
            <w:vAlign w:val="center"/>
            <w:hideMark/>
          </w:tcPr>
          <w:p w14:paraId="46C360B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06334A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8E816DB" w14:textId="77777777" w:rsidR="009542E1" w:rsidRPr="002E6EA2" w:rsidRDefault="009542E1" w:rsidP="00620D08">
            <w:pPr>
              <w:pStyle w:val="movimento2"/>
              <w:rPr>
                <w:color w:val="002060"/>
              </w:rPr>
            </w:pPr>
            <w:r w:rsidRPr="002E6EA2">
              <w:rPr>
                <w:color w:val="002060"/>
              </w:rPr>
              <w:t> </w:t>
            </w:r>
          </w:p>
        </w:tc>
      </w:tr>
    </w:tbl>
    <w:p w14:paraId="7F2866C8"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4BFBF0FB"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209899D" w14:textId="77777777" w:rsidTr="00620D08">
        <w:tc>
          <w:tcPr>
            <w:tcW w:w="2200" w:type="dxa"/>
            <w:tcMar>
              <w:top w:w="20" w:type="dxa"/>
              <w:left w:w="20" w:type="dxa"/>
              <w:bottom w:w="20" w:type="dxa"/>
              <w:right w:w="20" w:type="dxa"/>
            </w:tcMar>
            <w:vAlign w:val="center"/>
            <w:hideMark/>
          </w:tcPr>
          <w:p w14:paraId="1B589D6F" w14:textId="77777777" w:rsidR="009542E1" w:rsidRPr="002E6EA2" w:rsidRDefault="009542E1" w:rsidP="00620D08">
            <w:pPr>
              <w:pStyle w:val="movimento"/>
              <w:rPr>
                <w:color w:val="002060"/>
              </w:rPr>
            </w:pPr>
            <w:r w:rsidRPr="002E6EA2">
              <w:rPr>
                <w:color w:val="002060"/>
              </w:rPr>
              <w:t>PENNESI JACOPO</w:t>
            </w:r>
          </w:p>
        </w:tc>
        <w:tc>
          <w:tcPr>
            <w:tcW w:w="2200" w:type="dxa"/>
            <w:tcMar>
              <w:top w:w="20" w:type="dxa"/>
              <w:left w:w="20" w:type="dxa"/>
              <w:bottom w:w="20" w:type="dxa"/>
              <w:right w:w="20" w:type="dxa"/>
            </w:tcMar>
            <w:vAlign w:val="center"/>
            <w:hideMark/>
          </w:tcPr>
          <w:p w14:paraId="319C7368" w14:textId="77777777" w:rsidR="009542E1" w:rsidRPr="002E6EA2" w:rsidRDefault="009542E1" w:rsidP="00620D08">
            <w:pPr>
              <w:pStyle w:val="movimento2"/>
              <w:rPr>
                <w:color w:val="002060"/>
              </w:rPr>
            </w:pPr>
            <w:r w:rsidRPr="002E6EA2">
              <w:rPr>
                <w:color w:val="002060"/>
              </w:rPr>
              <w:t xml:space="preserve">(INVICTA FUTSAL MACERATA) </w:t>
            </w:r>
          </w:p>
        </w:tc>
        <w:tc>
          <w:tcPr>
            <w:tcW w:w="800" w:type="dxa"/>
            <w:tcMar>
              <w:top w:w="20" w:type="dxa"/>
              <w:left w:w="20" w:type="dxa"/>
              <w:bottom w:w="20" w:type="dxa"/>
              <w:right w:w="20" w:type="dxa"/>
            </w:tcMar>
            <w:vAlign w:val="center"/>
            <w:hideMark/>
          </w:tcPr>
          <w:p w14:paraId="5A042C9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D2F14C3" w14:textId="77777777" w:rsidR="009542E1" w:rsidRPr="002E6EA2" w:rsidRDefault="009542E1" w:rsidP="00620D08">
            <w:pPr>
              <w:pStyle w:val="movimento"/>
              <w:rPr>
                <w:color w:val="002060"/>
              </w:rPr>
            </w:pPr>
            <w:r w:rsidRPr="002E6EA2">
              <w:rPr>
                <w:color w:val="002060"/>
              </w:rPr>
              <w:t>DE SOUSA ANDRE VITOR</w:t>
            </w:r>
          </w:p>
        </w:tc>
        <w:tc>
          <w:tcPr>
            <w:tcW w:w="2200" w:type="dxa"/>
            <w:tcMar>
              <w:top w:w="20" w:type="dxa"/>
              <w:left w:w="20" w:type="dxa"/>
              <w:bottom w:w="20" w:type="dxa"/>
              <w:right w:w="20" w:type="dxa"/>
            </w:tcMar>
            <w:vAlign w:val="center"/>
            <w:hideMark/>
          </w:tcPr>
          <w:p w14:paraId="423C655D" w14:textId="77777777" w:rsidR="009542E1" w:rsidRPr="002E6EA2" w:rsidRDefault="009542E1" w:rsidP="00620D08">
            <w:pPr>
              <w:pStyle w:val="movimento2"/>
              <w:rPr>
                <w:color w:val="002060"/>
              </w:rPr>
            </w:pPr>
            <w:r w:rsidRPr="002E6EA2">
              <w:rPr>
                <w:color w:val="002060"/>
              </w:rPr>
              <w:t xml:space="preserve">(NUOVA JUVENTINA FFC) </w:t>
            </w:r>
          </w:p>
        </w:tc>
      </w:tr>
      <w:tr w:rsidR="009542E1" w:rsidRPr="002E6EA2" w14:paraId="0FB820C4" w14:textId="77777777" w:rsidTr="00620D08">
        <w:tc>
          <w:tcPr>
            <w:tcW w:w="2200" w:type="dxa"/>
            <w:tcMar>
              <w:top w:w="20" w:type="dxa"/>
              <w:left w:w="20" w:type="dxa"/>
              <w:bottom w:w="20" w:type="dxa"/>
              <w:right w:w="20" w:type="dxa"/>
            </w:tcMar>
            <w:vAlign w:val="center"/>
            <w:hideMark/>
          </w:tcPr>
          <w:p w14:paraId="62F103EE" w14:textId="77777777" w:rsidR="009542E1" w:rsidRPr="002E6EA2" w:rsidRDefault="009542E1" w:rsidP="00620D08">
            <w:pPr>
              <w:pStyle w:val="movimento"/>
              <w:rPr>
                <w:color w:val="002060"/>
              </w:rPr>
            </w:pPr>
            <w:r w:rsidRPr="002E6EA2">
              <w:rPr>
                <w:color w:val="002060"/>
              </w:rPr>
              <w:t>MATTIOLI GIULIO</w:t>
            </w:r>
          </w:p>
        </w:tc>
        <w:tc>
          <w:tcPr>
            <w:tcW w:w="2200" w:type="dxa"/>
            <w:tcMar>
              <w:top w:w="20" w:type="dxa"/>
              <w:left w:w="20" w:type="dxa"/>
              <w:bottom w:w="20" w:type="dxa"/>
              <w:right w:w="20" w:type="dxa"/>
            </w:tcMar>
            <w:vAlign w:val="center"/>
            <w:hideMark/>
          </w:tcPr>
          <w:p w14:paraId="5330AEA1" w14:textId="77777777" w:rsidR="009542E1" w:rsidRPr="002E6EA2" w:rsidRDefault="009542E1" w:rsidP="00620D08">
            <w:pPr>
              <w:pStyle w:val="movimento2"/>
              <w:rPr>
                <w:color w:val="002060"/>
              </w:rPr>
            </w:pPr>
            <w:r w:rsidRPr="002E6EA2">
              <w:rPr>
                <w:color w:val="002060"/>
              </w:rPr>
              <w:t xml:space="preserve">(PIANACCIO) </w:t>
            </w:r>
          </w:p>
        </w:tc>
        <w:tc>
          <w:tcPr>
            <w:tcW w:w="800" w:type="dxa"/>
            <w:tcMar>
              <w:top w:w="20" w:type="dxa"/>
              <w:left w:w="20" w:type="dxa"/>
              <w:bottom w:w="20" w:type="dxa"/>
              <w:right w:w="20" w:type="dxa"/>
            </w:tcMar>
            <w:vAlign w:val="center"/>
            <w:hideMark/>
          </w:tcPr>
          <w:p w14:paraId="0DA8494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C100D20" w14:textId="77777777" w:rsidR="009542E1" w:rsidRPr="002E6EA2" w:rsidRDefault="009542E1" w:rsidP="00620D08">
            <w:pPr>
              <w:pStyle w:val="movimento"/>
              <w:rPr>
                <w:color w:val="002060"/>
              </w:rPr>
            </w:pPr>
            <w:r w:rsidRPr="002E6EA2">
              <w:rPr>
                <w:color w:val="002060"/>
              </w:rPr>
              <w:t>DE CARLONIS NICOLO</w:t>
            </w:r>
          </w:p>
        </w:tc>
        <w:tc>
          <w:tcPr>
            <w:tcW w:w="2200" w:type="dxa"/>
            <w:tcMar>
              <w:top w:w="20" w:type="dxa"/>
              <w:left w:w="20" w:type="dxa"/>
              <w:bottom w:w="20" w:type="dxa"/>
              <w:right w:w="20" w:type="dxa"/>
            </w:tcMar>
            <w:vAlign w:val="center"/>
            <w:hideMark/>
          </w:tcPr>
          <w:p w14:paraId="5ED4406B" w14:textId="77777777" w:rsidR="009542E1" w:rsidRPr="002E6EA2" w:rsidRDefault="009542E1" w:rsidP="00620D08">
            <w:pPr>
              <w:pStyle w:val="movimento2"/>
              <w:rPr>
                <w:color w:val="002060"/>
              </w:rPr>
            </w:pPr>
            <w:r w:rsidRPr="002E6EA2">
              <w:rPr>
                <w:color w:val="002060"/>
              </w:rPr>
              <w:t xml:space="preserve">(REAL SAN GIORGIO) </w:t>
            </w:r>
          </w:p>
        </w:tc>
      </w:tr>
    </w:tbl>
    <w:p w14:paraId="25CDB527" w14:textId="77777777" w:rsidR="009542E1" w:rsidRPr="002E6EA2" w:rsidRDefault="009542E1" w:rsidP="009542E1">
      <w:pPr>
        <w:pStyle w:val="titolo20"/>
        <w:rPr>
          <w:rFonts w:eastAsiaTheme="minorEastAsia"/>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829A055" w14:textId="77777777" w:rsidTr="00620D08">
        <w:tc>
          <w:tcPr>
            <w:tcW w:w="2200" w:type="dxa"/>
            <w:tcMar>
              <w:top w:w="20" w:type="dxa"/>
              <w:left w:w="20" w:type="dxa"/>
              <w:bottom w:w="20" w:type="dxa"/>
              <w:right w:w="20" w:type="dxa"/>
            </w:tcMar>
            <w:vAlign w:val="center"/>
            <w:hideMark/>
          </w:tcPr>
          <w:p w14:paraId="5FAB6A9D" w14:textId="77777777" w:rsidR="009542E1" w:rsidRPr="002E6EA2" w:rsidRDefault="009542E1" w:rsidP="00620D08">
            <w:pPr>
              <w:pStyle w:val="movimento"/>
              <w:rPr>
                <w:color w:val="002060"/>
              </w:rPr>
            </w:pPr>
            <w:r w:rsidRPr="002E6EA2">
              <w:rPr>
                <w:color w:val="002060"/>
              </w:rPr>
              <w:t>NAZAROLF CARLOS AUGUSTIN</w:t>
            </w:r>
          </w:p>
        </w:tc>
        <w:tc>
          <w:tcPr>
            <w:tcW w:w="2200" w:type="dxa"/>
            <w:tcMar>
              <w:top w:w="20" w:type="dxa"/>
              <w:left w:w="20" w:type="dxa"/>
              <w:bottom w:w="20" w:type="dxa"/>
              <w:right w:w="20" w:type="dxa"/>
            </w:tcMar>
            <w:vAlign w:val="center"/>
            <w:hideMark/>
          </w:tcPr>
          <w:p w14:paraId="4E25F3E2" w14:textId="77777777" w:rsidR="009542E1" w:rsidRPr="002E6EA2" w:rsidRDefault="009542E1" w:rsidP="00620D08">
            <w:pPr>
              <w:pStyle w:val="movimento2"/>
              <w:rPr>
                <w:color w:val="002060"/>
              </w:rPr>
            </w:pPr>
            <w:r w:rsidRPr="002E6EA2">
              <w:rPr>
                <w:color w:val="002060"/>
              </w:rPr>
              <w:t xml:space="preserve">(BAYER CAPPUCCINI) </w:t>
            </w:r>
          </w:p>
        </w:tc>
        <w:tc>
          <w:tcPr>
            <w:tcW w:w="800" w:type="dxa"/>
            <w:tcMar>
              <w:top w:w="20" w:type="dxa"/>
              <w:left w:w="20" w:type="dxa"/>
              <w:bottom w:w="20" w:type="dxa"/>
              <w:right w:w="20" w:type="dxa"/>
            </w:tcMar>
            <w:vAlign w:val="center"/>
            <w:hideMark/>
          </w:tcPr>
          <w:p w14:paraId="2109FFB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7A2F3EF" w14:textId="77777777" w:rsidR="009542E1" w:rsidRPr="002E6EA2" w:rsidRDefault="009542E1" w:rsidP="00620D08">
            <w:pPr>
              <w:pStyle w:val="movimento"/>
              <w:rPr>
                <w:color w:val="002060"/>
              </w:rPr>
            </w:pPr>
            <w:r w:rsidRPr="002E6EA2">
              <w:rPr>
                <w:color w:val="002060"/>
              </w:rPr>
              <w:t>GATTARI MATTEO</w:t>
            </w:r>
          </w:p>
        </w:tc>
        <w:tc>
          <w:tcPr>
            <w:tcW w:w="2200" w:type="dxa"/>
            <w:tcMar>
              <w:top w:w="20" w:type="dxa"/>
              <w:left w:w="20" w:type="dxa"/>
              <w:bottom w:w="20" w:type="dxa"/>
              <w:right w:w="20" w:type="dxa"/>
            </w:tcMar>
            <w:vAlign w:val="center"/>
            <w:hideMark/>
          </w:tcPr>
          <w:p w14:paraId="6174C800" w14:textId="77777777" w:rsidR="009542E1" w:rsidRPr="002E6EA2" w:rsidRDefault="009542E1" w:rsidP="00620D08">
            <w:pPr>
              <w:pStyle w:val="movimento2"/>
              <w:rPr>
                <w:color w:val="002060"/>
              </w:rPr>
            </w:pPr>
            <w:r w:rsidRPr="002E6EA2">
              <w:rPr>
                <w:color w:val="002060"/>
              </w:rPr>
              <w:t xml:space="preserve">(INVICTA FUTSAL MACERATA) </w:t>
            </w:r>
          </w:p>
        </w:tc>
      </w:tr>
      <w:tr w:rsidR="009542E1" w:rsidRPr="002E6EA2" w14:paraId="780FE51A" w14:textId="77777777" w:rsidTr="00620D08">
        <w:tc>
          <w:tcPr>
            <w:tcW w:w="2200" w:type="dxa"/>
            <w:tcMar>
              <w:top w:w="20" w:type="dxa"/>
              <w:left w:w="20" w:type="dxa"/>
              <w:bottom w:w="20" w:type="dxa"/>
              <w:right w:w="20" w:type="dxa"/>
            </w:tcMar>
            <w:vAlign w:val="center"/>
            <w:hideMark/>
          </w:tcPr>
          <w:p w14:paraId="4FF8D224" w14:textId="77777777" w:rsidR="009542E1" w:rsidRPr="002E6EA2" w:rsidRDefault="009542E1" w:rsidP="00620D08">
            <w:pPr>
              <w:pStyle w:val="movimento"/>
              <w:rPr>
                <w:color w:val="002060"/>
              </w:rPr>
            </w:pPr>
            <w:r w:rsidRPr="002E6EA2">
              <w:rPr>
                <w:color w:val="002060"/>
              </w:rPr>
              <w:t>MATTIOLI CRISTIAN</w:t>
            </w:r>
          </w:p>
        </w:tc>
        <w:tc>
          <w:tcPr>
            <w:tcW w:w="2200" w:type="dxa"/>
            <w:tcMar>
              <w:top w:w="20" w:type="dxa"/>
              <w:left w:w="20" w:type="dxa"/>
              <w:bottom w:w="20" w:type="dxa"/>
              <w:right w:w="20" w:type="dxa"/>
            </w:tcMar>
            <w:vAlign w:val="center"/>
            <w:hideMark/>
          </w:tcPr>
          <w:p w14:paraId="17A2932F" w14:textId="77777777" w:rsidR="009542E1" w:rsidRPr="002E6EA2" w:rsidRDefault="009542E1" w:rsidP="00620D08">
            <w:pPr>
              <w:pStyle w:val="movimento2"/>
              <w:rPr>
                <w:color w:val="002060"/>
              </w:rPr>
            </w:pPr>
            <w:r w:rsidRPr="002E6EA2">
              <w:rPr>
                <w:color w:val="002060"/>
              </w:rPr>
              <w:t xml:space="preserve">(PIANACCIO) </w:t>
            </w:r>
          </w:p>
        </w:tc>
        <w:tc>
          <w:tcPr>
            <w:tcW w:w="800" w:type="dxa"/>
            <w:tcMar>
              <w:top w:w="20" w:type="dxa"/>
              <w:left w:w="20" w:type="dxa"/>
              <w:bottom w:w="20" w:type="dxa"/>
              <w:right w:w="20" w:type="dxa"/>
            </w:tcMar>
            <w:vAlign w:val="center"/>
            <w:hideMark/>
          </w:tcPr>
          <w:p w14:paraId="52F53F5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58B3769" w14:textId="77777777" w:rsidR="009542E1" w:rsidRPr="002E6EA2" w:rsidRDefault="009542E1" w:rsidP="00620D08">
            <w:pPr>
              <w:pStyle w:val="movimento"/>
              <w:rPr>
                <w:color w:val="002060"/>
              </w:rPr>
            </w:pPr>
            <w:r w:rsidRPr="002E6EA2">
              <w:rPr>
                <w:color w:val="002060"/>
              </w:rPr>
              <w:t>BORDONI RICCARDO</w:t>
            </w:r>
          </w:p>
        </w:tc>
        <w:tc>
          <w:tcPr>
            <w:tcW w:w="2200" w:type="dxa"/>
            <w:tcMar>
              <w:top w:w="20" w:type="dxa"/>
              <w:left w:w="20" w:type="dxa"/>
              <w:bottom w:w="20" w:type="dxa"/>
              <w:right w:w="20" w:type="dxa"/>
            </w:tcMar>
            <w:vAlign w:val="center"/>
            <w:hideMark/>
          </w:tcPr>
          <w:p w14:paraId="68D96BF8" w14:textId="77777777" w:rsidR="009542E1" w:rsidRPr="002E6EA2" w:rsidRDefault="009542E1" w:rsidP="00620D08">
            <w:pPr>
              <w:pStyle w:val="movimento2"/>
              <w:rPr>
                <w:color w:val="002060"/>
              </w:rPr>
            </w:pPr>
            <w:r w:rsidRPr="002E6EA2">
              <w:rPr>
                <w:color w:val="002060"/>
              </w:rPr>
              <w:t xml:space="preserve">(REAL SAN GIORGIO) </w:t>
            </w:r>
          </w:p>
        </w:tc>
      </w:tr>
      <w:tr w:rsidR="009542E1" w:rsidRPr="002E6EA2" w14:paraId="1FE7FD70" w14:textId="77777777" w:rsidTr="00620D08">
        <w:tc>
          <w:tcPr>
            <w:tcW w:w="2200" w:type="dxa"/>
            <w:tcMar>
              <w:top w:w="20" w:type="dxa"/>
              <w:left w:w="20" w:type="dxa"/>
              <w:bottom w:w="20" w:type="dxa"/>
              <w:right w:w="20" w:type="dxa"/>
            </w:tcMar>
            <w:vAlign w:val="center"/>
            <w:hideMark/>
          </w:tcPr>
          <w:p w14:paraId="14D518C0" w14:textId="77777777" w:rsidR="009542E1" w:rsidRPr="002E6EA2" w:rsidRDefault="009542E1" w:rsidP="00620D08">
            <w:pPr>
              <w:pStyle w:val="movimento"/>
              <w:rPr>
                <w:color w:val="002060"/>
              </w:rPr>
            </w:pPr>
            <w:r w:rsidRPr="002E6EA2">
              <w:rPr>
                <w:color w:val="002060"/>
              </w:rPr>
              <w:t>LAARBI MOHAMED YAWAD</w:t>
            </w:r>
          </w:p>
        </w:tc>
        <w:tc>
          <w:tcPr>
            <w:tcW w:w="2200" w:type="dxa"/>
            <w:tcMar>
              <w:top w:w="20" w:type="dxa"/>
              <w:left w:w="20" w:type="dxa"/>
              <w:bottom w:w="20" w:type="dxa"/>
              <w:right w:w="20" w:type="dxa"/>
            </w:tcMar>
            <w:vAlign w:val="center"/>
            <w:hideMark/>
          </w:tcPr>
          <w:p w14:paraId="4E232C6E" w14:textId="77777777" w:rsidR="009542E1" w:rsidRPr="002E6EA2" w:rsidRDefault="009542E1" w:rsidP="00620D08">
            <w:pPr>
              <w:pStyle w:val="movimento2"/>
              <w:rPr>
                <w:color w:val="002060"/>
              </w:rPr>
            </w:pPr>
            <w:r w:rsidRPr="002E6EA2">
              <w:rPr>
                <w:color w:val="002060"/>
              </w:rPr>
              <w:t xml:space="preserve">(TRE TORRI A.S.D.) </w:t>
            </w:r>
          </w:p>
        </w:tc>
        <w:tc>
          <w:tcPr>
            <w:tcW w:w="800" w:type="dxa"/>
            <w:tcMar>
              <w:top w:w="20" w:type="dxa"/>
              <w:left w:w="20" w:type="dxa"/>
              <w:bottom w:w="20" w:type="dxa"/>
              <w:right w:w="20" w:type="dxa"/>
            </w:tcMar>
            <w:vAlign w:val="center"/>
            <w:hideMark/>
          </w:tcPr>
          <w:p w14:paraId="366C580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5798C6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30C74C1" w14:textId="77777777" w:rsidR="009542E1" w:rsidRPr="002E6EA2" w:rsidRDefault="009542E1" w:rsidP="00620D08">
            <w:pPr>
              <w:pStyle w:val="movimento2"/>
              <w:rPr>
                <w:color w:val="002060"/>
              </w:rPr>
            </w:pPr>
            <w:r w:rsidRPr="002E6EA2">
              <w:rPr>
                <w:color w:val="002060"/>
              </w:rPr>
              <w:t> </w:t>
            </w:r>
          </w:p>
        </w:tc>
      </w:tr>
    </w:tbl>
    <w:p w14:paraId="21F265B1"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3144A6D" w14:textId="77777777" w:rsidTr="00620D08">
        <w:tc>
          <w:tcPr>
            <w:tcW w:w="2200" w:type="dxa"/>
            <w:tcMar>
              <w:top w:w="20" w:type="dxa"/>
              <w:left w:w="20" w:type="dxa"/>
              <w:bottom w:w="20" w:type="dxa"/>
              <w:right w:w="20" w:type="dxa"/>
            </w:tcMar>
            <w:vAlign w:val="center"/>
            <w:hideMark/>
          </w:tcPr>
          <w:p w14:paraId="6B33ED06" w14:textId="77777777" w:rsidR="009542E1" w:rsidRPr="002E6EA2" w:rsidRDefault="009542E1" w:rsidP="00620D08">
            <w:pPr>
              <w:pStyle w:val="movimento"/>
              <w:rPr>
                <w:color w:val="002060"/>
              </w:rPr>
            </w:pPr>
            <w:r w:rsidRPr="002E6EA2">
              <w:rPr>
                <w:color w:val="002060"/>
              </w:rPr>
              <w:t>BEN MOUSSA HASSAN ABDELHALAK</w:t>
            </w:r>
          </w:p>
        </w:tc>
        <w:tc>
          <w:tcPr>
            <w:tcW w:w="2200" w:type="dxa"/>
            <w:tcMar>
              <w:top w:w="20" w:type="dxa"/>
              <w:left w:w="20" w:type="dxa"/>
              <w:bottom w:w="20" w:type="dxa"/>
              <w:right w:w="20" w:type="dxa"/>
            </w:tcMar>
            <w:vAlign w:val="center"/>
            <w:hideMark/>
          </w:tcPr>
          <w:p w14:paraId="4218E216" w14:textId="77777777" w:rsidR="009542E1" w:rsidRPr="002E6EA2" w:rsidRDefault="009542E1" w:rsidP="00620D08">
            <w:pPr>
              <w:pStyle w:val="movimento2"/>
              <w:rPr>
                <w:color w:val="002060"/>
              </w:rPr>
            </w:pPr>
            <w:r w:rsidRPr="002E6EA2">
              <w:rPr>
                <w:color w:val="002060"/>
              </w:rPr>
              <w:t xml:space="preserve">(BAYER CAPPUCCINI) </w:t>
            </w:r>
          </w:p>
        </w:tc>
        <w:tc>
          <w:tcPr>
            <w:tcW w:w="800" w:type="dxa"/>
            <w:tcMar>
              <w:top w:w="20" w:type="dxa"/>
              <w:left w:w="20" w:type="dxa"/>
              <w:bottom w:w="20" w:type="dxa"/>
              <w:right w:w="20" w:type="dxa"/>
            </w:tcMar>
            <w:vAlign w:val="center"/>
            <w:hideMark/>
          </w:tcPr>
          <w:p w14:paraId="4FA636D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692AF92" w14:textId="77777777" w:rsidR="009542E1" w:rsidRPr="002E6EA2" w:rsidRDefault="009542E1" w:rsidP="00620D08">
            <w:pPr>
              <w:pStyle w:val="movimento"/>
              <w:rPr>
                <w:color w:val="002060"/>
              </w:rPr>
            </w:pPr>
            <w:r w:rsidRPr="002E6EA2">
              <w:rPr>
                <w:color w:val="002060"/>
              </w:rPr>
              <w:t>PALLOTTA LORIS</w:t>
            </w:r>
          </w:p>
        </w:tc>
        <w:tc>
          <w:tcPr>
            <w:tcW w:w="2200" w:type="dxa"/>
            <w:tcMar>
              <w:top w:w="20" w:type="dxa"/>
              <w:left w:w="20" w:type="dxa"/>
              <w:bottom w:w="20" w:type="dxa"/>
              <w:right w:w="20" w:type="dxa"/>
            </w:tcMar>
            <w:vAlign w:val="center"/>
            <w:hideMark/>
          </w:tcPr>
          <w:p w14:paraId="3466493C" w14:textId="77777777" w:rsidR="009542E1" w:rsidRPr="002E6EA2" w:rsidRDefault="009542E1" w:rsidP="00620D08">
            <w:pPr>
              <w:pStyle w:val="movimento2"/>
              <w:rPr>
                <w:color w:val="002060"/>
              </w:rPr>
            </w:pPr>
            <w:r w:rsidRPr="002E6EA2">
              <w:rPr>
                <w:color w:val="002060"/>
              </w:rPr>
              <w:t xml:space="preserve">(TRE TORRI A.S.D.) </w:t>
            </w:r>
          </w:p>
        </w:tc>
      </w:tr>
    </w:tbl>
    <w:p w14:paraId="4C782A50"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FD0EF77" w14:textId="77777777" w:rsidTr="00620D08">
        <w:tc>
          <w:tcPr>
            <w:tcW w:w="2200" w:type="dxa"/>
            <w:tcMar>
              <w:top w:w="20" w:type="dxa"/>
              <w:left w:w="20" w:type="dxa"/>
              <w:bottom w:w="20" w:type="dxa"/>
              <w:right w:w="20" w:type="dxa"/>
            </w:tcMar>
            <w:vAlign w:val="center"/>
            <w:hideMark/>
          </w:tcPr>
          <w:p w14:paraId="38FC1C6D" w14:textId="77777777" w:rsidR="009542E1" w:rsidRPr="002E6EA2" w:rsidRDefault="009542E1" w:rsidP="00620D08">
            <w:pPr>
              <w:pStyle w:val="movimento"/>
              <w:rPr>
                <w:color w:val="002060"/>
              </w:rPr>
            </w:pPr>
            <w:r w:rsidRPr="002E6EA2">
              <w:rPr>
                <w:color w:val="002060"/>
              </w:rPr>
              <w:t>DI PLACIDO LORENZO</w:t>
            </w:r>
          </w:p>
        </w:tc>
        <w:tc>
          <w:tcPr>
            <w:tcW w:w="2200" w:type="dxa"/>
            <w:tcMar>
              <w:top w:w="20" w:type="dxa"/>
              <w:left w:w="20" w:type="dxa"/>
              <w:bottom w:w="20" w:type="dxa"/>
              <w:right w:w="20" w:type="dxa"/>
            </w:tcMar>
            <w:vAlign w:val="center"/>
            <w:hideMark/>
          </w:tcPr>
          <w:p w14:paraId="3ADB4183" w14:textId="77777777" w:rsidR="009542E1" w:rsidRPr="002E6EA2" w:rsidRDefault="009542E1" w:rsidP="00620D08">
            <w:pPr>
              <w:pStyle w:val="movimento2"/>
              <w:rPr>
                <w:color w:val="002060"/>
              </w:rPr>
            </w:pPr>
            <w:r w:rsidRPr="002E6EA2">
              <w:rPr>
                <w:color w:val="002060"/>
              </w:rPr>
              <w:t xml:space="preserve">(FUTSAL MONTEMARCIANO C5) </w:t>
            </w:r>
          </w:p>
        </w:tc>
        <w:tc>
          <w:tcPr>
            <w:tcW w:w="800" w:type="dxa"/>
            <w:tcMar>
              <w:top w:w="20" w:type="dxa"/>
              <w:left w:w="20" w:type="dxa"/>
              <w:bottom w:w="20" w:type="dxa"/>
              <w:right w:w="20" w:type="dxa"/>
            </w:tcMar>
            <w:vAlign w:val="center"/>
            <w:hideMark/>
          </w:tcPr>
          <w:p w14:paraId="086D161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BF5E9A4" w14:textId="77777777" w:rsidR="009542E1" w:rsidRPr="002E6EA2" w:rsidRDefault="009542E1" w:rsidP="00620D08">
            <w:pPr>
              <w:pStyle w:val="movimento"/>
              <w:rPr>
                <w:color w:val="002060"/>
              </w:rPr>
            </w:pPr>
            <w:r w:rsidRPr="002E6EA2">
              <w:rPr>
                <w:color w:val="002060"/>
              </w:rPr>
              <w:t>RAPARI ENRICO</w:t>
            </w:r>
          </w:p>
        </w:tc>
        <w:tc>
          <w:tcPr>
            <w:tcW w:w="2200" w:type="dxa"/>
            <w:tcMar>
              <w:top w:w="20" w:type="dxa"/>
              <w:left w:w="20" w:type="dxa"/>
              <w:bottom w:w="20" w:type="dxa"/>
              <w:right w:w="20" w:type="dxa"/>
            </w:tcMar>
            <w:vAlign w:val="center"/>
            <w:hideMark/>
          </w:tcPr>
          <w:p w14:paraId="04111EA2" w14:textId="77777777" w:rsidR="009542E1" w:rsidRPr="002E6EA2" w:rsidRDefault="009542E1" w:rsidP="00620D08">
            <w:pPr>
              <w:pStyle w:val="movimento2"/>
              <w:rPr>
                <w:color w:val="002060"/>
              </w:rPr>
            </w:pPr>
            <w:r w:rsidRPr="002E6EA2">
              <w:rPr>
                <w:color w:val="002060"/>
              </w:rPr>
              <w:t xml:space="preserve">(INVICTA FUTSAL MACERATA) </w:t>
            </w:r>
          </w:p>
        </w:tc>
      </w:tr>
      <w:tr w:rsidR="009542E1" w:rsidRPr="002E6EA2" w14:paraId="1780CFA7" w14:textId="77777777" w:rsidTr="00620D08">
        <w:tc>
          <w:tcPr>
            <w:tcW w:w="2200" w:type="dxa"/>
            <w:tcMar>
              <w:top w:w="20" w:type="dxa"/>
              <w:left w:w="20" w:type="dxa"/>
              <w:bottom w:w="20" w:type="dxa"/>
              <w:right w:w="20" w:type="dxa"/>
            </w:tcMar>
            <w:vAlign w:val="center"/>
            <w:hideMark/>
          </w:tcPr>
          <w:p w14:paraId="2D7F6E11" w14:textId="77777777" w:rsidR="009542E1" w:rsidRPr="002E6EA2" w:rsidRDefault="009542E1" w:rsidP="00620D08">
            <w:pPr>
              <w:pStyle w:val="movimento"/>
              <w:rPr>
                <w:color w:val="002060"/>
              </w:rPr>
            </w:pPr>
            <w:r w:rsidRPr="002E6EA2">
              <w:rPr>
                <w:color w:val="002060"/>
              </w:rPr>
              <w:t>BRACCI GIACOMO</w:t>
            </w:r>
          </w:p>
        </w:tc>
        <w:tc>
          <w:tcPr>
            <w:tcW w:w="2200" w:type="dxa"/>
            <w:tcMar>
              <w:top w:w="20" w:type="dxa"/>
              <w:left w:w="20" w:type="dxa"/>
              <w:bottom w:w="20" w:type="dxa"/>
              <w:right w:w="20" w:type="dxa"/>
            </w:tcMar>
            <w:vAlign w:val="center"/>
            <w:hideMark/>
          </w:tcPr>
          <w:p w14:paraId="0CAE40BF" w14:textId="77777777" w:rsidR="009542E1" w:rsidRPr="002E6EA2" w:rsidRDefault="009542E1" w:rsidP="00620D08">
            <w:pPr>
              <w:pStyle w:val="movimento2"/>
              <w:rPr>
                <w:color w:val="002060"/>
              </w:rPr>
            </w:pPr>
            <w:r w:rsidRPr="002E6EA2">
              <w:rPr>
                <w:color w:val="002060"/>
              </w:rPr>
              <w:t xml:space="preserve">(PIANACCIO) </w:t>
            </w:r>
          </w:p>
        </w:tc>
        <w:tc>
          <w:tcPr>
            <w:tcW w:w="800" w:type="dxa"/>
            <w:tcMar>
              <w:top w:w="20" w:type="dxa"/>
              <w:left w:w="20" w:type="dxa"/>
              <w:bottom w:w="20" w:type="dxa"/>
              <w:right w:w="20" w:type="dxa"/>
            </w:tcMar>
            <w:vAlign w:val="center"/>
            <w:hideMark/>
          </w:tcPr>
          <w:p w14:paraId="13F6863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3872FCF" w14:textId="77777777" w:rsidR="009542E1" w:rsidRPr="002E6EA2" w:rsidRDefault="009542E1" w:rsidP="00620D08">
            <w:pPr>
              <w:pStyle w:val="movimento"/>
              <w:rPr>
                <w:color w:val="002060"/>
              </w:rPr>
            </w:pPr>
            <w:r w:rsidRPr="002E6EA2">
              <w:rPr>
                <w:color w:val="002060"/>
              </w:rPr>
              <w:t>RIPA LUCA</w:t>
            </w:r>
          </w:p>
        </w:tc>
        <w:tc>
          <w:tcPr>
            <w:tcW w:w="2200" w:type="dxa"/>
            <w:tcMar>
              <w:top w:w="20" w:type="dxa"/>
              <w:left w:w="20" w:type="dxa"/>
              <w:bottom w:w="20" w:type="dxa"/>
              <w:right w:w="20" w:type="dxa"/>
            </w:tcMar>
            <w:vAlign w:val="center"/>
            <w:hideMark/>
          </w:tcPr>
          <w:p w14:paraId="24421DE0" w14:textId="77777777" w:rsidR="009542E1" w:rsidRPr="002E6EA2" w:rsidRDefault="009542E1" w:rsidP="00620D08">
            <w:pPr>
              <w:pStyle w:val="movimento2"/>
              <w:rPr>
                <w:color w:val="002060"/>
              </w:rPr>
            </w:pPr>
            <w:r w:rsidRPr="002E6EA2">
              <w:rPr>
                <w:color w:val="002060"/>
              </w:rPr>
              <w:t xml:space="preserve">(REAL SAN GIORGIO) </w:t>
            </w:r>
          </w:p>
        </w:tc>
      </w:tr>
    </w:tbl>
    <w:p w14:paraId="43AAF2C3"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77F8C71" w14:textId="77777777" w:rsidTr="00620D08">
        <w:tc>
          <w:tcPr>
            <w:tcW w:w="2200" w:type="dxa"/>
            <w:tcMar>
              <w:top w:w="20" w:type="dxa"/>
              <w:left w:w="20" w:type="dxa"/>
              <w:bottom w:w="20" w:type="dxa"/>
              <w:right w:w="20" w:type="dxa"/>
            </w:tcMar>
            <w:vAlign w:val="center"/>
            <w:hideMark/>
          </w:tcPr>
          <w:p w14:paraId="10300C6B" w14:textId="77777777" w:rsidR="009542E1" w:rsidRPr="002E6EA2" w:rsidRDefault="009542E1" w:rsidP="00620D08">
            <w:pPr>
              <w:pStyle w:val="movimento"/>
              <w:rPr>
                <w:color w:val="002060"/>
              </w:rPr>
            </w:pPr>
            <w:r w:rsidRPr="002E6EA2">
              <w:rPr>
                <w:color w:val="002060"/>
              </w:rPr>
              <w:t>MENTUCCI MATTEO</w:t>
            </w:r>
          </w:p>
        </w:tc>
        <w:tc>
          <w:tcPr>
            <w:tcW w:w="2200" w:type="dxa"/>
            <w:tcMar>
              <w:top w:w="20" w:type="dxa"/>
              <w:left w:w="20" w:type="dxa"/>
              <w:bottom w:w="20" w:type="dxa"/>
              <w:right w:w="20" w:type="dxa"/>
            </w:tcMar>
            <w:vAlign w:val="center"/>
            <w:hideMark/>
          </w:tcPr>
          <w:p w14:paraId="1E5915BA" w14:textId="77777777" w:rsidR="009542E1" w:rsidRPr="002E6EA2" w:rsidRDefault="009542E1" w:rsidP="00620D08">
            <w:pPr>
              <w:pStyle w:val="movimento2"/>
              <w:rPr>
                <w:color w:val="002060"/>
              </w:rPr>
            </w:pPr>
            <w:r w:rsidRPr="002E6EA2">
              <w:rPr>
                <w:color w:val="002060"/>
              </w:rPr>
              <w:t xml:space="preserve">(ALMA JUVENTUS FANO) </w:t>
            </w:r>
          </w:p>
        </w:tc>
        <w:tc>
          <w:tcPr>
            <w:tcW w:w="800" w:type="dxa"/>
            <w:tcMar>
              <w:top w:w="20" w:type="dxa"/>
              <w:left w:w="20" w:type="dxa"/>
              <w:bottom w:w="20" w:type="dxa"/>
              <w:right w:w="20" w:type="dxa"/>
            </w:tcMar>
            <w:vAlign w:val="center"/>
            <w:hideMark/>
          </w:tcPr>
          <w:p w14:paraId="5AA3448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488E594" w14:textId="77777777" w:rsidR="009542E1" w:rsidRPr="002E6EA2" w:rsidRDefault="009542E1" w:rsidP="00620D08">
            <w:pPr>
              <w:pStyle w:val="movimento"/>
              <w:rPr>
                <w:color w:val="002060"/>
              </w:rPr>
            </w:pPr>
            <w:r w:rsidRPr="002E6EA2">
              <w:rPr>
                <w:color w:val="002060"/>
              </w:rPr>
              <w:t>POMPILI ALEX</w:t>
            </w:r>
          </w:p>
        </w:tc>
        <w:tc>
          <w:tcPr>
            <w:tcW w:w="2200" w:type="dxa"/>
            <w:tcMar>
              <w:top w:w="20" w:type="dxa"/>
              <w:left w:w="20" w:type="dxa"/>
              <w:bottom w:w="20" w:type="dxa"/>
              <w:right w:w="20" w:type="dxa"/>
            </w:tcMar>
            <w:vAlign w:val="center"/>
            <w:hideMark/>
          </w:tcPr>
          <w:p w14:paraId="52DC463E" w14:textId="77777777" w:rsidR="009542E1" w:rsidRPr="002E6EA2" w:rsidRDefault="009542E1" w:rsidP="00620D08">
            <w:pPr>
              <w:pStyle w:val="movimento2"/>
              <w:rPr>
                <w:color w:val="002060"/>
              </w:rPr>
            </w:pPr>
            <w:r w:rsidRPr="002E6EA2">
              <w:rPr>
                <w:color w:val="002060"/>
              </w:rPr>
              <w:t xml:space="preserve">(PIANACCIO) </w:t>
            </w:r>
          </w:p>
        </w:tc>
      </w:tr>
      <w:tr w:rsidR="009542E1" w:rsidRPr="002E6EA2" w14:paraId="191DA57F" w14:textId="77777777" w:rsidTr="00620D08">
        <w:tc>
          <w:tcPr>
            <w:tcW w:w="2200" w:type="dxa"/>
            <w:tcMar>
              <w:top w:w="20" w:type="dxa"/>
              <w:left w:w="20" w:type="dxa"/>
              <w:bottom w:w="20" w:type="dxa"/>
              <w:right w:w="20" w:type="dxa"/>
            </w:tcMar>
            <w:vAlign w:val="center"/>
            <w:hideMark/>
          </w:tcPr>
          <w:p w14:paraId="233BB5AD" w14:textId="77777777" w:rsidR="009542E1" w:rsidRPr="002E6EA2" w:rsidRDefault="009542E1" w:rsidP="00620D08">
            <w:pPr>
              <w:pStyle w:val="movimento"/>
              <w:rPr>
                <w:color w:val="002060"/>
              </w:rPr>
            </w:pPr>
            <w:r w:rsidRPr="002E6EA2">
              <w:rPr>
                <w:color w:val="002060"/>
              </w:rPr>
              <w:t>DERUVA IVAN JAMES</w:t>
            </w:r>
          </w:p>
        </w:tc>
        <w:tc>
          <w:tcPr>
            <w:tcW w:w="2200" w:type="dxa"/>
            <w:tcMar>
              <w:top w:w="20" w:type="dxa"/>
              <w:left w:w="20" w:type="dxa"/>
              <w:bottom w:w="20" w:type="dxa"/>
              <w:right w:w="20" w:type="dxa"/>
            </w:tcMar>
            <w:vAlign w:val="center"/>
            <w:hideMark/>
          </w:tcPr>
          <w:p w14:paraId="44B57388" w14:textId="77777777" w:rsidR="009542E1" w:rsidRPr="002E6EA2" w:rsidRDefault="009542E1" w:rsidP="00620D08">
            <w:pPr>
              <w:pStyle w:val="movimento2"/>
              <w:rPr>
                <w:color w:val="002060"/>
              </w:rPr>
            </w:pPr>
            <w:r w:rsidRPr="002E6EA2">
              <w:rPr>
                <w:color w:val="002060"/>
              </w:rPr>
              <w:t xml:space="preserve">(PIETRALACROCE 73) </w:t>
            </w:r>
          </w:p>
        </w:tc>
        <w:tc>
          <w:tcPr>
            <w:tcW w:w="800" w:type="dxa"/>
            <w:tcMar>
              <w:top w:w="20" w:type="dxa"/>
              <w:left w:w="20" w:type="dxa"/>
              <w:bottom w:w="20" w:type="dxa"/>
              <w:right w:w="20" w:type="dxa"/>
            </w:tcMar>
            <w:vAlign w:val="center"/>
            <w:hideMark/>
          </w:tcPr>
          <w:p w14:paraId="001DFF6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9DBC17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E9A1B7F" w14:textId="77777777" w:rsidR="009542E1" w:rsidRPr="002E6EA2" w:rsidRDefault="009542E1" w:rsidP="00620D08">
            <w:pPr>
              <w:pStyle w:val="movimento2"/>
              <w:rPr>
                <w:color w:val="002060"/>
              </w:rPr>
            </w:pPr>
            <w:r w:rsidRPr="002E6EA2">
              <w:rPr>
                <w:color w:val="002060"/>
              </w:rPr>
              <w:t> </w:t>
            </w:r>
          </w:p>
        </w:tc>
      </w:tr>
    </w:tbl>
    <w:p w14:paraId="2162B455" w14:textId="77777777" w:rsidR="009542E1" w:rsidRDefault="009542E1" w:rsidP="009542E1">
      <w:pPr>
        <w:pStyle w:val="breakline"/>
        <w:rPr>
          <w:color w:val="002060"/>
        </w:rPr>
      </w:pPr>
    </w:p>
    <w:p w14:paraId="62ACE762"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1E3597E2"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0910878E" w14:textId="77777777" w:rsidR="009542E1" w:rsidRPr="002E6EA2" w:rsidRDefault="009542E1" w:rsidP="009542E1">
      <w:pPr>
        <w:pStyle w:val="breakline"/>
        <w:rPr>
          <w:rFonts w:eastAsiaTheme="minorEastAsia"/>
          <w:color w:val="002060"/>
        </w:rPr>
      </w:pPr>
    </w:p>
    <w:p w14:paraId="5A2D0CE1" w14:textId="77777777" w:rsidR="009542E1" w:rsidRPr="002E6EA2" w:rsidRDefault="009542E1" w:rsidP="009542E1">
      <w:pPr>
        <w:pStyle w:val="titoloprinc0"/>
        <w:rPr>
          <w:color w:val="002060"/>
        </w:rPr>
      </w:pPr>
      <w:r w:rsidRPr="002E6EA2">
        <w:rPr>
          <w:color w:val="002060"/>
        </w:rPr>
        <w:t>CLASSIFICA</w:t>
      </w:r>
    </w:p>
    <w:p w14:paraId="0D53F9B8" w14:textId="77777777" w:rsidR="009542E1" w:rsidRPr="002E6EA2" w:rsidRDefault="009542E1" w:rsidP="009542E1">
      <w:pPr>
        <w:pStyle w:val="breakline"/>
        <w:rPr>
          <w:color w:val="002060"/>
        </w:rPr>
      </w:pPr>
    </w:p>
    <w:p w14:paraId="699FC37C" w14:textId="77777777" w:rsidR="009542E1" w:rsidRPr="002E6EA2" w:rsidRDefault="009542E1" w:rsidP="009542E1">
      <w:pPr>
        <w:pStyle w:val="breakline"/>
        <w:rPr>
          <w:color w:val="002060"/>
        </w:rPr>
      </w:pPr>
    </w:p>
    <w:p w14:paraId="311B5C5E"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175E9FF7"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34058"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81A4D"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5EDDE"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32BB9"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13C63"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67642"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3A915"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A3BB6"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1679F"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11991" w14:textId="77777777" w:rsidR="009542E1" w:rsidRPr="002E6EA2" w:rsidRDefault="009542E1" w:rsidP="00620D08">
            <w:pPr>
              <w:pStyle w:val="headertabella0"/>
              <w:rPr>
                <w:color w:val="002060"/>
              </w:rPr>
            </w:pPr>
            <w:r w:rsidRPr="002E6EA2">
              <w:rPr>
                <w:color w:val="002060"/>
              </w:rPr>
              <w:t>PE</w:t>
            </w:r>
          </w:p>
        </w:tc>
      </w:tr>
      <w:tr w:rsidR="009542E1" w:rsidRPr="002E6EA2" w14:paraId="5FB21F30"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B7F14" w14:textId="77777777" w:rsidR="009542E1" w:rsidRPr="002E6EA2" w:rsidRDefault="009542E1" w:rsidP="00620D08">
            <w:pPr>
              <w:pStyle w:val="rowtabella0"/>
              <w:rPr>
                <w:color w:val="002060"/>
              </w:rPr>
            </w:pPr>
            <w:r w:rsidRPr="002E6EA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EC85" w14:textId="77777777" w:rsidR="009542E1" w:rsidRPr="002E6EA2" w:rsidRDefault="009542E1" w:rsidP="00620D08">
            <w:pPr>
              <w:pStyle w:val="rowtabella0"/>
              <w:jc w:val="center"/>
              <w:rPr>
                <w:color w:val="002060"/>
              </w:rPr>
            </w:pPr>
            <w:r w:rsidRPr="002E6E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8462"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63D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15F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00FE"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D177" w14:textId="77777777" w:rsidR="009542E1" w:rsidRPr="002E6EA2" w:rsidRDefault="009542E1" w:rsidP="00620D08">
            <w:pPr>
              <w:pStyle w:val="rowtabella0"/>
              <w:jc w:val="center"/>
              <w:rPr>
                <w:color w:val="002060"/>
              </w:rPr>
            </w:pPr>
            <w:r w:rsidRPr="002E6EA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76C1"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B09D"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6EEB" w14:textId="77777777" w:rsidR="009542E1" w:rsidRPr="002E6EA2" w:rsidRDefault="009542E1" w:rsidP="00620D08">
            <w:pPr>
              <w:pStyle w:val="rowtabella0"/>
              <w:jc w:val="center"/>
              <w:rPr>
                <w:color w:val="002060"/>
              </w:rPr>
            </w:pPr>
            <w:r w:rsidRPr="002E6EA2">
              <w:rPr>
                <w:color w:val="002060"/>
              </w:rPr>
              <w:t>0</w:t>
            </w:r>
          </w:p>
        </w:tc>
      </w:tr>
      <w:tr w:rsidR="009542E1" w:rsidRPr="002E6EA2" w14:paraId="2E007EB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34AFB" w14:textId="77777777" w:rsidR="009542E1" w:rsidRPr="002E6EA2" w:rsidRDefault="009542E1" w:rsidP="00620D08">
            <w:pPr>
              <w:pStyle w:val="rowtabella0"/>
              <w:rPr>
                <w:color w:val="002060"/>
              </w:rPr>
            </w:pPr>
            <w:r w:rsidRPr="002E6EA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5128"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3A6E"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7211"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C36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610DB"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15662" w14:textId="77777777" w:rsidR="009542E1" w:rsidRPr="002E6EA2" w:rsidRDefault="009542E1" w:rsidP="00620D08">
            <w:pPr>
              <w:pStyle w:val="rowtabella0"/>
              <w:jc w:val="center"/>
              <w:rPr>
                <w:color w:val="002060"/>
              </w:rPr>
            </w:pPr>
            <w:r w:rsidRPr="002E6EA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C99E"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67F9" w14:textId="77777777" w:rsidR="009542E1" w:rsidRPr="002E6EA2" w:rsidRDefault="009542E1" w:rsidP="00620D08">
            <w:pPr>
              <w:pStyle w:val="rowtabella0"/>
              <w:jc w:val="center"/>
              <w:rPr>
                <w:color w:val="002060"/>
              </w:rPr>
            </w:pPr>
            <w:r w:rsidRPr="002E6EA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906E" w14:textId="77777777" w:rsidR="009542E1" w:rsidRPr="002E6EA2" w:rsidRDefault="009542E1" w:rsidP="00620D08">
            <w:pPr>
              <w:pStyle w:val="rowtabella0"/>
              <w:jc w:val="center"/>
              <w:rPr>
                <w:color w:val="002060"/>
              </w:rPr>
            </w:pPr>
            <w:r w:rsidRPr="002E6EA2">
              <w:rPr>
                <w:color w:val="002060"/>
              </w:rPr>
              <w:t>0</w:t>
            </w:r>
          </w:p>
        </w:tc>
      </w:tr>
      <w:tr w:rsidR="009542E1" w:rsidRPr="002E6EA2" w14:paraId="43FD1D8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8FEA7" w14:textId="77777777" w:rsidR="009542E1" w:rsidRPr="002E6EA2" w:rsidRDefault="009542E1" w:rsidP="00620D08">
            <w:pPr>
              <w:pStyle w:val="rowtabella0"/>
              <w:rPr>
                <w:color w:val="002060"/>
                <w:lang w:val="es-ES"/>
              </w:rPr>
            </w:pPr>
            <w:r w:rsidRPr="002E6EA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28E8"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16C3"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FF72"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92A2"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F8A4"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705E"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06FE2"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119D"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7136" w14:textId="77777777" w:rsidR="009542E1" w:rsidRPr="002E6EA2" w:rsidRDefault="009542E1" w:rsidP="00620D08">
            <w:pPr>
              <w:pStyle w:val="rowtabella0"/>
              <w:jc w:val="center"/>
              <w:rPr>
                <w:color w:val="002060"/>
              </w:rPr>
            </w:pPr>
            <w:r w:rsidRPr="002E6EA2">
              <w:rPr>
                <w:color w:val="002060"/>
              </w:rPr>
              <w:t>0</w:t>
            </w:r>
          </w:p>
        </w:tc>
      </w:tr>
      <w:tr w:rsidR="009542E1" w:rsidRPr="002E6EA2" w14:paraId="6BE6B6A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21A88" w14:textId="77777777" w:rsidR="009542E1" w:rsidRPr="002E6EA2" w:rsidRDefault="009542E1" w:rsidP="00620D08">
            <w:pPr>
              <w:pStyle w:val="rowtabella0"/>
              <w:rPr>
                <w:color w:val="002060"/>
              </w:rPr>
            </w:pPr>
            <w:r w:rsidRPr="002E6EA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BB7C"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42FC"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7AD90"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5C5A"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F03D"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44A2" w14:textId="77777777" w:rsidR="009542E1" w:rsidRPr="002E6EA2" w:rsidRDefault="009542E1" w:rsidP="00620D08">
            <w:pPr>
              <w:pStyle w:val="rowtabella0"/>
              <w:jc w:val="center"/>
              <w:rPr>
                <w:color w:val="002060"/>
              </w:rPr>
            </w:pPr>
            <w:r w:rsidRPr="002E6EA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A0B0"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75BB"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3FBB" w14:textId="77777777" w:rsidR="009542E1" w:rsidRPr="002E6EA2" w:rsidRDefault="009542E1" w:rsidP="00620D08">
            <w:pPr>
              <w:pStyle w:val="rowtabella0"/>
              <w:jc w:val="center"/>
              <w:rPr>
                <w:color w:val="002060"/>
              </w:rPr>
            </w:pPr>
            <w:r w:rsidRPr="002E6EA2">
              <w:rPr>
                <w:color w:val="002060"/>
              </w:rPr>
              <w:t>0</w:t>
            </w:r>
          </w:p>
        </w:tc>
      </w:tr>
      <w:tr w:rsidR="009542E1" w:rsidRPr="002E6EA2" w14:paraId="3134EA8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94C8E" w14:textId="77777777" w:rsidR="009542E1" w:rsidRPr="002E6EA2" w:rsidRDefault="009542E1" w:rsidP="00620D08">
            <w:pPr>
              <w:pStyle w:val="rowtabella0"/>
              <w:rPr>
                <w:color w:val="002060"/>
              </w:rPr>
            </w:pPr>
            <w:r w:rsidRPr="002E6EA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A60C"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F89E"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B292"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578B"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346E"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43DFE" w14:textId="77777777" w:rsidR="009542E1" w:rsidRPr="002E6EA2" w:rsidRDefault="009542E1" w:rsidP="00620D08">
            <w:pPr>
              <w:pStyle w:val="rowtabella0"/>
              <w:jc w:val="center"/>
              <w:rPr>
                <w:color w:val="002060"/>
              </w:rPr>
            </w:pPr>
            <w:r w:rsidRPr="002E6EA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37E7"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71D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CFB3" w14:textId="77777777" w:rsidR="009542E1" w:rsidRPr="002E6EA2" w:rsidRDefault="009542E1" w:rsidP="00620D08">
            <w:pPr>
              <w:pStyle w:val="rowtabella0"/>
              <w:jc w:val="center"/>
              <w:rPr>
                <w:color w:val="002060"/>
              </w:rPr>
            </w:pPr>
            <w:r w:rsidRPr="002E6EA2">
              <w:rPr>
                <w:color w:val="002060"/>
              </w:rPr>
              <w:t>0</w:t>
            </w:r>
          </w:p>
        </w:tc>
      </w:tr>
      <w:tr w:rsidR="009542E1" w:rsidRPr="002E6EA2" w14:paraId="63EE8B0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546F4" w14:textId="77777777" w:rsidR="009542E1" w:rsidRPr="002E6EA2" w:rsidRDefault="009542E1" w:rsidP="00620D08">
            <w:pPr>
              <w:pStyle w:val="rowtabella0"/>
              <w:rPr>
                <w:color w:val="002060"/>
              </w:rPr>
            </w:pPr>
            <w:r w:rsidRPr="002E6EA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F4A8" w14:textId="77777777" w:rsidR="009542E1" w:rsidRPr="002E6EA2" w:rsidRDefault="009542E1" w:rsidP="00620D08">
            <w:pPr>
              <w:pStyle w:val="rowtabella0"/>
              <w:jc w:val="center"/>
              <w:rPr>
                <w:color w:val="002060"/>
              </w:rPr>
            </w:pPr>
            <w:r w:rsidRPr="002E6E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87BA"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DB56"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5A3D"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9DADB"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F7C5" w14:textId="77777777" w:rsidR="009542E1" w:rsidRPr="002E6EA2" w:rsidRDefault="009542E1" w:rsidP="00620D08">
            <w:pPr>
              <w:pStyle w:val="rowtabella0"/>
              <w:jc w:val="center"/>
              <w:rPr>
                <w:color w:val="002060"/>
              </w:rPr>
            </w:pPr>
            <w:r w:rsidRPr="002E6EA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3648" w14:textId="77777777" w:rsidR="009542E1" w:rsidRPr="002E6EA2" w:rsidRDefault="009542E1" w:rsidP="00620D08">
            <w:pPr>
              <w:pStyle w:val="rowtabella0"/>
              <w:jc w:val="center"/>
              <w:rPr>
                <w:color w:val="002060"/>
              </w:rPr>
            </w:pPr>
            <w:r w:rsidRPr="002E6EA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2958"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EFDC" w14:textId="77777777" w:rsidR="009542E1" w:rsidRPr="002E6EA2" w:rsidRDefault="009542E1" w:rsidP="00620D08">
            <w:pPr>
              <w:pStyle w:val="rowtabella0"/>
              <w:jc w:val="center"/>
              <w:rPr>
                <w:color w:val="002060"/>
              </w:rPr>
            </w:pPr>
            <w:r w:rsidRPr="002E6EA2">
              <w:rPr>
                <w:color w:val="002060"/>
              </w:rPr>
              <w:t>0</w:t>
            </w:r>
          </w:p>
        </w:tc>
      </w:tr>
      <w:tr w:rsidR="009542E1" w:rsidRPr="002E6EA2" w14:paraId="5CAEE5B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9AADF" w14:textId="77777777" w:rsidR="009542E1" w:rsidRPr="002E6EA2" w:rsidRDefault="009542E1" w:rsidP="00620D08">
            <w:pPr>
              <w:pStyle w:val="rowtabella0"/>
              <w:rPr>
                <w:color w:val="002060"/>
              </w:rPr>
            </w:pPr>
            <w:r w:rsidRPr="002E6EA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007B"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55DC"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B769"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EC7F"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8433"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7DFB" w14:textId="77777777" w:rsidR="009542E1" w:rsidRPr="002E6EA2" w:rsidRDefault="009542E1" w:rsidP="00620D08">
            <w:pPr>
              <w:pStyle w:val="rowtabella0"/>
              <w:jc w:val="center"/>
              <w:rPr>
                <w:color w:val="002060"/>
              </w:rPr>
            </w:pPr>
            <w:r w:rsidRPr="002E6E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8DDC6"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DBBA"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A76DE" w14:textId="77777777" w:rsidR="009542E1" w:rsidRPr="002E6EA2" w:rsidRDefault="009542E1" w:rsidP="00620D08">
            <w:pPr>
              <w:pStyle w:val="rowtabella0"/>
              <w:jc w:val="center"/>
              <w:rPr>
                <w:color w:val="002060"/>
              </w:rPr>
            </w:pPr>
            <w:r w:rsidRPr="002E6EA2">
              <w:rPr>
                <w:color w:val="002060"/>
              </w:rPr>
              <w:t>0</w:t>
            </w:r>
          </w:p>
        </w:tc>
      </w:tr>
      <w:tr w:rsidR="009542E1" w:rsidRPr="002E6EA2" w14:paraId="078837F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F4066" w14:textId="77777777" w:rsidR="009542E1" w:rsidRPr="002E6EA2" w:rsidRDefault="009542E1" w:rsidP="00620D08">
            <w:pPr>
              <w:pStyle w:val="rowtabella0"/>
              <w:rPr>
                <w:color w:val="002060"/>
              </w:rPr>
            </w:pPr>
            <w:r w:rsidRPr="002E6EA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5542"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9466"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FB93"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0D2C"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1180"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1E0A" w14:textId="77777777" w:rsidR="009542E1" w:rsidRPr="002E6EA2" w:rsidRDefault="009542E1" w:rsidP="00620D08">
            <w:pPr>
              <w:pStyle w:val="rowtabella0"/>
              <w:jc w:val="center"/>
              <w:rPr>
                <w:color w:val="002060"/>
              </w:rPr>
            </w:pPr>
            <w:r w:rsidRPr="002E6EA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5247F" w14:textId="77777777" w:rsidR="009542E1" w:rsidRPr="002E6EA2" w:rsidRDefault="009542E1" w:rsidP="00620D08">
            <w:pPr>
              <w:pStyle w:val="rowtabella0"/>
              <w:jc w:val="center"/>
              <w:rPr>
                <w:color w:val="002060"/>
              </w:rPr>
            </w:pPr>
            <w:r w:rsidRPr="002E6EA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0530"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CF3D" w14:textId="77777777" w:rsidR="009542E1" w:rsidRPr="002E6EA2" w:rsidRDefault="009542E1" w:rsidP="00620D08">
            <w:pPr>
              <w:pStyle w:val="rowtabella0"/>
              <w:jc w:val="center"/>
              <w:rPr>
                <w:color w:val="002060"/>
              </w:rPr>
            </w:pPr>
            <w:r w:rsidRPr="002E6EA2">
              <w:rPr>
                <w:color w:val="002060"/>
              </w:rPr>
              <w:t>0</w:t>
            </w:r>
          </w:p>
        </w:tc>
      </w:tr>
      <w:tr w:rsidR="009542E1" w:rsidRPr="002E6EA2" w14:paraId="0A7F418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7F2A6" w14:textId="77777777" w:rsidR="009542E1" w:rsidRPr="002E6EA2" w:rsidRDefault="009542E1" w:rsidP="00620D08">
            <w:pPr>
              <w:pStyle w:val="rowtabella0"/>
              <w:rPr>
                <w:color w:val="002060"/>
              </w:rPr>
            </w:pPr>
            <w:r w:rsidRPr="002E6EA2">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7DB4"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5374"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8D04"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A04D"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9F9C"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0468"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D05C" w14:textId="77777777" w:rsidR="009542E1" w:rsidRPr="002E6EA2" w:rsidRDefault="009542E1" w:rsidP="00620D08">
            <w:pPr>
              <w:pStyle w:val="rowtabella0"/>
              <w:jc w:val="center"/>
              <w:rPr>
                <w:color w:val="002060"/>
              </w:rPr>
            </w:pPr>
            <w:r w:rsidRPr="002E6EA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5DAB"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59E4" w14:textId="77777777" w:rsidR="009542E1" w:rsidRPr="002E6EA2" w:rsidRDefault="009542E1" w:rsidP="00620D08">
            <w:pPr>
              <w:pStyle w:val="rowtabella0"/>
              <w:jc w:val="center"/>
              <w:rPr>
                <w:color w:val="002060"/>
              </w:rPr>
            </w:pPr>
            <w:r w:rsidRPr="002E6EA2">
              <w:rPr>
                <w:color w:val="002060"/>
              </w:rPr>
              <w:t>0</w:t>
            </w:r>
          </w:p>
        </w:tc>
      </w:tr>
      <w:tr w:rsidR="009542E1" w:rsidRPr="002E6EA2" w14:paraId="2E2501F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2306F" w14:textId="77777777" w:rsidR="009542E1" w:rsidRPr="002E6EA2" w:rsidRDefault="009542E1" w:rsidP="00620D08">
            <w:pPr>
              <w:pStyle w:val="rowtabella0"/>
              <w:rPr>
                <w:color w:val="002060"/>
              </w:rPr>
            </w:pPr>
            <w:r w:rsidRPr="002E6EA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0258"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B2A6"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6B7D"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6470"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0836"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CC31"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6611"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7416"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6EFF" w14:textId="77777777" w:rsidR="009542E1" w:rsidRPr="002E6EA2" w:rsidRDefault="009542E1" w:rsidP="00620D08">
            <w:pPr>
              <w:pStyle w:val="rowtabella0"/>
              <w:jc w:val="center"/>
              <w:rPr>
                <w:color w:val="002060"/>
              </w:rPr>
            </w:pPr>
            <w:r w:rsidRPr="002E6EA2">
              <w:rPr>
                <w:color w:val="002060"/>
              </w:rPr>
              <w:t>0</w:t>
            </w:r>
          </w:p>
        </w:tc>
      </w:tr>
      <w:tr w:rsidR="009542E1" w:rsidRPr="002E6EA2" w14:paraId="712F324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9CFC0" w14:textId="77777777" w:rsidR="009542E1" w:rsidRPr="002E6EA2" w:rsidRDefault="009542E1" w:rsidP="00620D08">
            <w:pPr>
              <w:pStyle w:val="rowtabella0"/>
              <w:rPr>
                <w:color w:val="002060"/>
              </w:rPr>
            </w:pPr>
            <w:r w:rsidRPr="002E6EA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E339"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DFD0"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3429"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DDA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A0C2"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3DEB" w14:textId="77777777" w:rsidR="009542E1" w:rsidRPr="002E6EA2" w:rsidRDefault="009542E1" w:rsidP="00620D08">
            <w:pPr>
              <w:pStyle w:val="rowtabella0"/>
              <w:jc w:val="center"/>
              <w:rPr>
                <w:color w:val="002060"/>
              </w:rPr>
            </w:pPr>
            <w:r w:rsidRPr="002E6E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3B90" w14:textId="77777777" w:rsidR="009542E1" w:rsidRPr="002E6EA2" w:rsidRDefault="009542E1" w:rsidP="00620D08">
            <w:pPr>
              <w:pStyle w:val="rowtabella0"/>
              <w:jc w:val="center"/>
              <w:rPr>
                <w:color w:val="002060"/>
              </w:rPr>
            </w:pPr>
            <w:r w:rsidRPr="002E6EA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B8F7"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914F" w14:textId="77777777" w:rsidR="009542E1" w:rsidRPr="002E6EA2" w:rsidRDefault="009542E1" w:rsidP="00620D08">
            <w:pPr>
              <w:pStyle w:val="rowtabella0"/>
              <w:jc w:val="center"/>
              <w:rPr>
                <w:color w:val="002060"/>
              </w:rPr>
            </w:pPr>
            <w:r w:rsidRPr="002E6EA2">
              <w:rPr>
                <w:color w:val="002060"/>
              </w:rPr>
              <w:t>0</w:t>
            </w:r>
          </w:p>
        </w:tc>
      </w:tr>
      <w:tr w:rsidR="009542E1" w:rsidRPr="002E6EA2" w14:paraId="54A3C09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9B36D" w14:textId="77777777" w:rsidR="009542E1" w:rsidRPr="002E6EA2" w:rsidRDefault="009542E1" w:rsidP="00620D08">
            <w:pPr>
              <w:pStyle w:val="rowtabella0"/>
              <w:rPr>
                <w:color w:val="002060"/>
              </w:rPr>
            </w:pPr>
            <w:r w:rsidRPr="002E6EA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3564"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FA2C"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3057"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68F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091E"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B1BE"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AACD" w14:textId="77777777" w:rsidR="009542E1" w:rsidRPr="002E6EA2" w:rsidRDefault="009542E1" w:rsidP="00620D08">
            <w:pPr>
              <w:pStyle w:val="rowtabella0"/>
              <w:jc w:val="center"/>
              <w:rPr>
                <w:color w:val="002060"/>
              </w:rPr>
            </w:pPr>
            <w:r w:rsidRPr="002E6EA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6013"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9E6E" w14:textId="77777777" w:rsidR="009542E1" w:rsidRPr="002E6EA2" w:rsidRDefault="009542E1" w:rsidP="00620D08">
            <w:pPr>
              <w:pStyle w:val="rowtabella0"/>
              <w:jc w:val="center"/>
              <w:rPr>
                <w:color w:val="002060"/>
              </w:rPr>
            </w:pPr>
            <w:r w:rsidRPr="002E6EA2">
              <w:rPr>
                <w:color w:val="002060"/>
              </w:rPr>
              <w:t>0</w:t>
            </w:r>
          </w:p>
        </w:tc>
      </w:tr>
      <w:tr w:rsidR="009542E1" w:rsidRPr="002E6EA2" w14:paraId="2046B34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070DF" w14:textId="77777777" w:rsidR="009542E1" w:rsidRPr="002E6EA2" w:rsidRDefault="009542E1" w:rsidP="00620D08">
            <w:pPr>
              <w:pStyle w:val="rowtabella0"/>
              <w:rPr>
                <w:color w:val="002060"/>
                <w:lang w:val="es-ES"/>
              </w:rPr>
            </w:pPr>
            <w:r w:rsidRPr="002E6EA2">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D2D5"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1B95"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F3AD"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17CD"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F927"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134D"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4B6A" w14:textId="77777777" w:rsidR="009542E1" w:rsidRPr="002E6EA2" w:rsidRDefault="009542E1" w:rsidP="00620D08">
            <w:pPr>
              <w:pStyle w:val="rowtabella0"/>
              <w:jc w:val="center"/>
              <w:rPr>
                <w:color w:val="002060"/>
              </w:rPr>
            </w:pPr>
            <w:r w:rsidRPr="002E6EA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DE33"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294F" w14:textId="77777777" w:rsidR="009542E1" w:rsidRPr="002E6EA2" w:rsidRDefault="009542E1" w:rsidP="00620D08">
            <w:pPr>
              <w:pStyle w:val="rowtabella0"/>
              <w:jc w:val="center"/>
              <w:rPr>
                <w:color w:val="002060"/>
              </w:rPr>
            </w:pPr>
            <w:r w:rsidRPr="002E6EA2">
              <w:rPr>
                <w:color w:val="002060"/>
              </w:rPr>
              <w:t>0</w:t>
            </w:r>
          </w:p>
        </w:tc>
      </w:tr>
      <w:tr w:rsidR="009542E1" w:rsidRPr="002E6EA2" w14:paraId="76FD6940"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58CD76" w14:textId="77777777" w:rsidR="009542E1" w:rsidRPr="002E6EA2" w:rsidRDefault="009542E1" w:rsidP="00620D08">
            <w:pPr>
              <w:pStyle w:val="rowtabella0"/>
              <w:rPr>
                <w:color w:val="002060"/>
              </w:rPr>
            </w:pPr>
            <w:r w:rsidRPr="002E6EA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0ED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57CA"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E7DB"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7FA0"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C00B"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3234" w14:textId="77777777" w:rsidR="009542E1" w:rsidRPr="002E6EA2" w:rsidRDefault="009542E1" w:rsidP="00620D08">
            <w:pPr>
              <w:pStyle w:val="rowtabella0"/>
              <w:jc w:val="center"/>
              <w:rPr>
                <w:color w:val="002060"/>
              </w:rPr>
            </w:pPr>
            <w:r w:rsidRPr="002E6EA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9DF4" w14:textId="77777777" w:rsidR="009542E1" w:rsidRPr="002E6EA2" w:rsidRDefault="009542E1" w:rsidP="00620D08">
            <w:pPr>
              <w:pStyle w:val="rowtabella0"/>
              <w:jc w:val="center"/>
              <w:rPr>
                <w:color w:val="002060"/>
              </w:rPr>
            </w:pPr>
            <w:r w:rsidRPr="002E6EA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61CC"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A5E0" w14:textId="77777777" w:rsidR="009542E1" w:rsidRPr="002E6EA2" w:rsidRDefault="009542E1" w:rsidP="00620D08">
            <w:pPr>
              <w:pStyle w:val="rowtabella0"/>
              <w:jc w:val="center"/>
              <w:rPr>
                <w:color w:val="002060"/>
              </w:rPr>
            </w:pPr>
            <w:r w:rsidRPr="002E6EA2">
              <w:rPr>
                <w:color w:val="002060"/>
              </w:rPr>
              <w:t>0</w:t>
            </w:r>
          </w:p>
        </w:tc>
      </w:tr>
    </w:tbl>
    <w:p w14:paraId="72BBA526" w14:textId="77777777" w:rsidR="009542E1" w:rsidRDefault="009542E1" w:rsidP="009542E1">
      <w:pPr>
        <w:pStyle w:val="breakline"/>
        <w:rPr>
          <w:color w:val="002060"/>
        </w:rPr>
      </w:pPr>
    </w:p>
    <w:p w14:paraId="23BB8809" w14:textId="77777777" w:rsidR="009542E1" w:rsidRPr="002E6EA2" w:rsidRDefault="009542E1" w:rsidP="009542E1">
      <w:pPr>
        <w:pStyle w:val="titoloprinc0"/>
        <w:rPr>
          <w:color w:val="002060"/>
        </w:rPr>
      </w:pPr>
      <w:r>
        <w:rPr>
          <w:color w:val="002060"/>
        </w:rPr>
        <w:t>PROGRAMMA GARE</w:t>
      </w:r>
    </w:p>
    <w:p w14:paraId="6C5E8407" w14:textId="77777777" w:rsidR="009542E1" w:rsidRDefault="009542E1" w:rsidP="009542E1">
      <w:pPr>
        <w:pStyle w:val="breakline"/>
        <w:rPr>
          <w:color w:val="002060"/>
        </w:rPr>
      </w:pPr>
    </w:p>
    <w:p w14:paraId="00FBFAAE" w14:textId="77777777" w:rsidR="009542E1" w:rsidRPr="00A72E56" w:rsidRDefault="009542E1" w:rsidP="009542E1">
      <w:pPr>
        <w:pStyle w:val="sottotitolocampionato10"/>
        <w:rPr>
          <w:color w:val="002060"/>
        </w:rPr>
      </w:pPr>
      <w:r w:rsidRPr="00A72E56">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9"/>
        <w:gridCol w:w="1541"/>
      </w:tblGrid>
      <w:tr w:rsidR="009542E1" w:rsidRPr="00A72E56" w14:paraId="36680574"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C9BAF"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D6471"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2F627"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A0B5D"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2B66A"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CF339"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BAF11"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3A2AC261"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60AA8" w14:textId="77777777" w:rsidR="009542E1" w:rsidRPr="00A72E56" w:rsidRDefault="009542E1" w:rsidP="00620D08">
            <w:pPr>
              <w:pStyle w:val="rowtabella0"/>
              <w:rPr>
                <w:color w:val="002060"/>
              </w:rPr>
            </w:pPr>
            <w:r w:rsidRPr="00A72E56">
              <w:rPr>
                <w:color w:val="002060"/>
              </w:rPr>
              <w:lastRenderedPageBreak/>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3AEDE" w14:textId="77777777" w:rsidR="009542E1" w:rsidRPr="00A72E56" w:rsidRDefault="009542E1" w:rsidP="00620D08">
            <w:pPr>
              <w:pStyle w:val="rowtabella0"/>
              <w:rPr>
                <w:color w:val="002060"/>
              </w:rPr>
            </w:pPr>
            <w:r w:rsidRPr="00A72E56">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83A57"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2DE38" w14:textId="77777777" w:rsidR="009542E1" w:rsidRPr="00A72E56" w:rsidRDefault="009542E1" w:rsidP="00620D08">
            <w:pPr>
              <w:pStyle w:val="rowtabella0"/>
              <w:rPr>
                <w:color w:val="002060"/>
              </w:rPr>
            </w:pPr>
            <w:r w:rsidRPr="00A72E56">
              <w:rPr>
                <w:color w:val="002060"/>
              </w:rPr>
              <w:t>16/02/2024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3D02D" w14:textId="77777777" w:rsidR="009542E1" w:rsidRPr="00A72E56" w:rsidRDefault="009542E1" w:rsidP="00620D08">
            <w:pPr>
              <w:pStyle w:val="rowtabella0"/>
              <w:rPr>
                <w:color w:val="002060"/>
              </w:rPr>
            </w:pPr>
            <w:r w:rsidRPr="00A72E56">
              <w:rPr>
                <w:color w:val="002060"/>
              </w:rPr>
              <w:t xml:space="preserve">5286 PALESTRA </w:t>
            </w:r>
            <w:proofErr w:type="gramStart"/>
            <w:r w:rsidRPr="00A72E56">
              <w:rPr>
                <w:color w:val="002060"/>
              </w:rPr>
              <w:t>C.SPORTIVO</w:t>
            </w:r>
            <w:proofErr w:type="gramEnd"/>
            <w:r w:rsidRPr="00A72E56">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63346" w14:textId="77777777" w:rsidR="009542E1" w:rsidRPr="00A72E56" w:rsidRDefault="009542E1" w:rsidP="00620D08">
            <w:pPr>
              <w:pStyle w:val="rowtabella0"/>
              <w:rPr>
                <w:color w:val="002060"/>
              </w:rPr>
            </w:pPr>
            <w:r w:rsidRPr="00A72E5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9F7F8" w14:textId="77777777" w:rsidR="009542E1" w:rsidRPr="00A72E56" w:rsidRDefault="009542E1" w:rsidP="00620D08">
            <w:pPr>
              <w:pStyle w:val="rowtabella0"/>
              <w:rPr>
                <w:color w:val="002060"/>
              </w:rPr>
            </w:pPr>
            <w:r w:rsidRPr="00A72E56">
              <w:rPr>
                <w:color w:val="002060"/>
              </w:rPr>
              <w:t>VIA ALFIERI SNC</w:t>
            </w:r>
          </w:p>
        </w:tc>
      </w:tr>
      <w:tr w:rsidR="009542E1" w:rsidRPr="00A72E56" w14:paraId="464700A1"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6FE28D" w14:textId="77777777" w:rsidR="009542E1" w:rsidRPr="00A72E56" w:rsidRDefault="009542E1" w:rsidP="00620D08">
            <w:pPr>
              <w:pStyle w:val="rowtabella0"/>
              <w:rPr>
                <w:color w:val="002060"/>
              </w:rPr>
            </w:pPr>
            <w:r w:rsidRPr="00A72E56">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52F080" w14:textId="77777777" w:rsidR="009542E1" w:rsidRPr="00A72E56" w:rsidRDefault="009542E1" w:rsidP="00620D08">
            <w:pPr>
              <w:pStyle w:val="rowtabella0"/>
              <w:rPr>
                <w:color w:val="002060"/>
              </w:rPr>
            </w:pPr>
            <w:r w:rsidRPr="00A72E5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E11799"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530BCB"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F85058" w14:textId="77777777" w:rsidR="009542E1" w:rsidRPr="00A72E56" w:rsidRDefault="009542E1" w:rsidP="00620D08">
            <w:pPr>
              <w:pStyle w:val="rowtabella0"/>
              <w:rPr>
                <w:color w:val="002060"/>
              </w:rPr>
            </w:pPr>
            <w:r w:rsidRPr="00A72E56">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2EEFD9" w14:textId="77777777" w:rsidR="009542E1" w:rsidRPr="00A72E56" w:rsidRDefault="009542E1" w:rsidP="00620D08">
            <w:pPr>
              <w:pStyle w:val="rowtabella0"/>
              <w:rPr>
                <w:color w:val="002060"/>
              </w:rPr>
            </w:pPr>
            <w:r w:rsidRPr="00A72E56">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4344B" w14:textId="77777777" w:rsidR="009542E1" w:rsidRPr="00A72E56" w:rsidRDefault="009542E1" w:rsidP="00620D08">
            <w:pPr>
              <w:pStyle w:val="rowtabella0"/>
              <w:rPr>
                <w:color w:val="002060"/>
              </w:rPr>
            </w:pPr>
            <w:r w:rsidRPr="00A72E56">
              <w:rPr>
                <w:color w:val="002060"/>
              </w:rPr>
              <w:t>PIAZZA S. D'ACQUISTO</w:t>
            </w:r>
          </w:p>
        </w:tc>
      </w:tr>
      <w:tr w:rsidR="009542E1" w:rsidRPr="00A72E56" w14:paraId="0409AA4E"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00318" w14:textId="77777777" w:rsidR="009542E1" w:rsidRPr="00A72E56" w:rsidRDefault="009542E1" w:rsidP="00620D08">
            <w:pPr>
              <w:pStyle w:val="rowtabella0"/>
              <w:rPr>
                <w:color w:val="002060"/>
              </w:rPr>
            </w:pPr>
            <w:r w:rsidRPr="00A72E56">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B38B0F" w14:textId="77777777" w:rsidR="009542E1" w:rsidRPr="00A72E56" w:rsidRDefault="009542E1" w:rsidP="00620D08">
            <w:pPr>
              <w:pStyle w:val="rowtabella0"/>
              <w:rPr>
                <w:color w:val="002060"/>
              </w:rPr>
            </w:pPr>
            <w:r w:rsidRPr="00A72E56">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EA820A"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8B66F6"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F9E773" w14:textId="77777777" w:rsidR="009542E1" w:rsidRPr="00A72E56" w:rsidRDefault="009542E1" w:rsidP="00620D08">
            <w:pPr>
              <w:pStyle w:val="rowtabella0"/>
              <w:rPr>
                <w:color w:val="002060"/>
              </w:rPr>
            </w:pPr>
            <w:r w:rsidRPr="00A72E5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0F8D3" w14:textId="77777777" w:rsidR="009542E1" w:rsidRPr="00A72E56" w:rsidRDefault="009542E1" w:rsidP="00620D08">
            <w:pPr>
              <w:pStyle w:val="rowtabella0"/>
              <w:rPr>
                <w:color w:val="002060"/>
              </w:rPr>
            </w:pPr>
            <w:r w:rsidRPr="00A72E5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68C85" w14:textId="77777777" w:rsidR="009542E1" w:rsidRPr="00A72E56" w:rsidRDefault="009542E1" w:rsidP="00620D08">
            <w:pPr>
              <w:pStyle w:val="rowtabella0"/>
              <w:rPr>
                <w:color w:val="002060"/>
              </w:rPr>
            </w:pPr>
            <w:r w:rsidRPr="00A72E56">
              <w:rPr>
                <w:color w:val="002060"/>
              </w:rPr>
              <w:t>VIA DEI TESSITORI</w:t>
            </w:r>
          </w:p>
        </w:tc>
      </w:tr>
      <w:tr w:rsidR="009542E1" w:rsidRPr="00A72E56" w14:paraId="4528A349"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D7199A" w14:textId="77777777" w:rsidR="009542E1" w:rsidRPr="00A72E56" w:rsidRDefault="009542E1" w:rsidP="00620D08">
            <w:pPr>
              <w:pStyle w:val="rowtabella0"/>
              <w:rPr>
                <w:color w:val="002060"/>
              </w:rPr>
            </w:pPr>
            <w:r w:rsidRPr="00A72E5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FDE351" w14:textId="77777777" w:rsidR="009542E1" w:rsidRPr="00A72E56" w:rsidRDefault="009542E1" w:rsidP="00620D08">
            <w:pPr>
              <w:pStyle w:val="rowtabella0"/>
              <w:rPr>
                <w:color w:val="002060"/>
              </w:rPr>
            </w:pPr>
            <w:r w:rsidRPr="00A72E56">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066103"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C47E9D"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A34AA" w14:textId="77777777" w:rsidR="009542E1" w:rsidRPr="00A72E56" w:rsidRDefault="009542E1" w:rsidP="00620D08">
            <w:pPr>
              <w:pStyle w:val="rowtabella0"/>
              <w:rPr>
                <w:color w:val="002060"/>
              </w:rPr>
            </w:pPr>
            <w:r w:rsidRPr="00A72E5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31940" w14:textId="77777777" w:rsidR="009542E1" w:rsidRPr="00A72E56" w:rsidRDefault="009542E1" w:rsidP="00620D08">
            <w:pPr>
              <w:pStyle w:val="rowtabella0"/>
              <w:rPr>
                <w:color w:val="002060"/>
              </w:rPr>
            </w:pPr>
            <w:r w:rsidRPr="00A72E5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C8EA2" w14:textId="77777777" w:rsidR="009542E1" w:rsidRPr="00A72E56" w:rsidRDefault="009542E1" w:rsidP="00620D08">
            <w:pPr>
              <w:pStyle w:val="rowtabella0"/>
              <w:rPr>
                <w:color w:val="002060"/>
              </w:rPr>
            </w:pPr>
            <w:r w:rsidRPr="00A72E56">
              <w:rPr>
                <w:color w:val="002060"/>
              </w:rPr>
              <w:t>VIA ALESSANDRO MANZONI</w:t>
            </w:r>
          </w:p>
        </w:tc>
      </w:tr>
      <w:tr w:rsidR="009542E1" w:rsidRPr="00A72E56" w14:paraId="1357842E"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0CF778" w14:textId="77777777" w:rsidR="009542E1" w:rsidRPr="00A72E56" w:rsidRDefault="009542E1" w:rsidP="00620D08">
            <w:pPr>
              <w:pStyle w:val="rowtabella0"/>
              <w:rPr>
                <w:color w:val="002060"/>
              </w:rPr>
            </w:pPr>
            <w:r w:rsidRPr="00A72E56">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7E892A" w14:textId="77777777" w:rsidR="009542E1" w:rsidRPr="00A72E56" w:rsidRDefault="009542E1" w:rsidP="00620D08">
            <w:pPr>
              <w:pStyle w:val="rowtabella0"/>
              <w:rPr>
                <w:color w:val="002060"/>
              </w:rPr>
            </w:pPr>
            <w:r w:rsidRPr="00A72E56">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60F08B"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F8C7A3" w14:textId="77777777" w:rsidR="009542E1" w:rsidRPr="00A72E56" w:rsidRDefault="009542E1" w:rsidP="00620D08">
            <w:pPr>
              <w:pStyle w:val="rowtabella0"/>
              <w:rPr>
                <w:color w:val="002060"/>
              </w:rPr>
            </w:pPr>
            <w:r w:rsidRPr="00A72E56">
              <w:rPr>
                <w:color w:val="002060"/>
              </w:rPr>
              <w:t>16/02/2024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0F621A" w14:textId="77777777" w:rsidR="009542E1" w:rsidRPr="00A72E56" w:rsidRDefault="009542E1" w:rsidP="00620D08">
            <w:pPr>
              <w:pStyle w:val="rowtabella0"/>
              <w:rPr>
                <w:color w:val="002060"/>
              </w:rPr>
            </w:pPr>
            <w:r w:rsidRPr="00A72E56">
              <w:rPr>
                <w:color w:val="002060"/>
              </w:rPr>
              <w:t xml:space="preserve">5429 PAL.COM. </w:t>
            </w:r>
            <w:proofErr w:type="gramStart"/>
            <w:r w:rsidRPr="00A72E56">
              <w:rPr>
                <w:color w:val="002060"/>
              </w:rPr>
              <w:t>S.MICHELE</w:t>
            </w:r>
            <w:proofErr w:type="gramEnd"/>
            <w:r w:rsidRPr="00A72E56">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34786" w14:textId="77777777" w:rsidR="009542E1" w:rsidRPr="00A72E56" w:rsidRDefault="009542E1" w:rsidP="00620D08">
            <w:pPr>
              <w:pStyle w:val="rowtabella0"/>
              <w:rPr>
                <w:color w:val="002060"/>
              </w:rPr>
            </w:pPr>
            <w:r w:rsidRPr="00A72E5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4BD5D7" w14:textId="77777777" w:rsidR="009542E1" w:rsidRPr="00A72E56" w:rsidRDefault="009542E1" w:rsidP="00620D08">
            <w:pPr>
              <w:pStyle w:val="rowtabella0"/>
              <w:rPr>
                <w:color w:val="002060"/>
              </w:rPr>
            </w:pPr>
            <w:r w:rsidRPr="00A72E56">
              <w:rPr>
                <w:color w:val="002060"/>
              </w:rPr>
              <w:t>VIA LORETO</w:t>
            </w:r>
          </w:p>
        </w:tc>
      </w:tr>
      <w:tr w:rsidR="009542E1" w:rsidRPr="00A72E56" w14:paraId="089EB420"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76A1D8" w14:textId="77777777" w:rsidR="009542E1" w:rsidRPr="00A72E56" w:rsidRDefault="009542E1" w:rsidP="00620D08">
            <w:pPr>
              <w:pStyle w:val="rowtabella0"/>
              <w:rPr>
                <w:color w:val="002060"/>
              </w:rPr>
            </w:pPr>
            <w:r w:rsidRPr="00A72E56">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2B99BC" w14:textId="77777777" w:rsidR="009542E1" w:rsidRPr="00A72E56" w:rsidRDefault="009542E1" w:rsidP="00620D08">
            <w:pPr>
              <w:pStyle w:val="rowtabella0"/>
              <w:rPr>
                <w:color w:val="002060"/>
              </w:rPr>
            </w:pPr>
            <w:r w:rsidRPr="00A72E56">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598F7"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A0324"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73387" w14:textId="77777777" w:rsidR="009542E1" w:rsidRPr="00A72E56" w:rsidRDefault="009542E1" w:rsidP="00620D08">
            <w:pPr>
              <w:pStyle w:val="rowtabella0"/>
              <w:rPr>
                <w:color w:val="002060"/>
              </w:rPr>
            </w:pPr>
            <w:r w:rsidRPr="00A72E56">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08567" w14:textId="77777777" w:rsidR="009542E1" w:rsidRPr="00A72E56" w:rsidRDefault="009542E1" w:rsidP="00620D08">
            <w:pPr>
              <w:pStyle w:val="rowtabella0"/>
              <w:rPr>
                <w:color w:val="002060"/>
              </w:rPr>
            </w:pPr>
            <w:r w:rsidRPr="00A72E56">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AA593" w14:textId="77777777" w:rsidR="009542E1" w:rsidRPr="00A72E56" w:rsidRDefault="009542E1" w:rsidP="00620D08">
            <w:pPr>
              <w:pStyle w:val="rowtabella0"/>
              <w:rPr>
                <w:color w:val="002060"/>
              </w:rPr>
            </w:pPr>
            <w:r w:rsidRPr="00A72E56">
              <w:rPr>
                <w:color w:val="002060"/>
              </w:rPr>
              <w:t>VIA BRAMANTE</w:t>
            </w:r>
          </w:p>
        </w:tc>
      </w:tr>
      <w:tr w:rsidR="009542E1" w:rsidRPr="00A72E56" w14:paraId="33015290"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0DA2F" w14:textId="77777777" w:rsidR="009542E1" w:rsidRPr="00A72E56" w:rsidRDefault="009542E1" w:rsidP="00620D08">
            <w:pPr>
              <w:pStyle w:val="rowtabella0"/>
              <w:rPr>
                <w:color w:val="002060"/>
              </w:rPr>
            </w:pPr>
            <w:r w:rsidRPr="00A72E56">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F1D82" w14:textId="77777777" w:rsidR="009542E1" w:rsidRPr="00A72E56" w:rsidRDefault="009542E1" w:rsidP="00620D08">
            <w:pPr>
              <w:pStyle w:val="rowtabella0"/>
              <w:rPr>
                <w:color w:val="002060"/>
              </w:rPr>
            </w:pPr>
            <w:r w:rsidRPr="00A72E56">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BD54D"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2B2FA"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91003" w14:textId="77777777" w:rsidR="009542E1" w:rsidRPr="00A72E56" w:rsidRDefault="009542E1" w:rsidP="00620D08">
            <w:pPr>
              <w:pStyle w:val="rowtabella0"/>
              <w:rPr>
                <w:color w:val="002060"/>
              </w:rPr>
            </w:pPr>
            <w:r w:rsidRPr="00A72E56">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83235" w14:textId="77777777" w:rsidR="009542E1" w:rsidRPr="00A72E56" w:rsidRDefault="009542E1" w:rsidP="00620D08">
            <w:pPr>
              <w:pStyle w:val="rowtabella0"/>
              <w:rPr>
                <w:color w:val="002060"/>
              </w:rPr>
            </w:pPr>
            <w:r w:rsidRPr="00A72E56">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B037B" w14:textId="77777777" w:rsidR="009542E1" w:rsidRPr="00A72E56" w:rsidRDefault="009542E1" w:rsidP="00620D08">
            <w:pPr>
              <w:pStyle w:val="rowtabella0"/>
              <w:rPr>
                <w:color w:val="002060"/>
              </w:rPr>
            </w:pPr>
            <w:r w:rsidRPr="00A72E56">
              <w:rPr>
                <w:color w:val="002060"/>
              </w:rPr>
              <w:t>VIA LUDOVICO SCARFIOTTI</w:t>
            </w:r>
          </w:p>
        </w:tc>
      </w:tr>
    </w:tbl>
    <w:p w14:paraId="54C91FB9" w14:textId="77777777" w:rsidR="009542E1" w:rsidRPr="002E6EA2" w:rsidRDefault="009542E1" w:rsidP="009542E1">
      <w:pPr>
        <w:pStyle w:val="breakline"/>
        <w:rPr>
          <w:rFonts w:eastAsiaTheme="minorEastAsia"/>
          <w:color w:val="002060"/>
        </w:rPr>
      </w:pPr>
    </w:p>
    <w:p w14:paraId="42D2EC00" w14:textId="77777777" w:rsidR="009542E1" w:rsidRPr="002E6EA2" w:rsidRDefault="009542E1" w:rsidP="009542E1">
      <w:pPr>
        <w:pStyle w:val="breakline"/>
        <w:rPr>
          <w:color w:val="002060"/>
        </w:rPr>
      </w:pPr>
    </w:p>
    <w:p w14:paraId="30B49624" w14:textId="77777777" w:rsidR="009542E1" w:rsidRPr="002E6EA2" w:rsidRDefault="009542E1" w:rsidP="009542E1">
      <w:pPr>
        <w:pStyle w:val="titolocampionato0"/>
        <w:shd w:val="clear" w:color="auto" w:fill="CCCCCC"/>
        <w:spacing w:before="80" w:after="40"/>
        <w:rPr>
          <w:color w:val="002060"/>
        </w:rPr>
      </w:pPr>
      <w:r w:rsidRPr="002E6EA2">
        <w:rPr>
          <w:color w:val="002060"/>
        </w:rPr>
        <w:t>CALCIO A CINQUE SERIE C2</w:t>
      </w:r>
    </w:p>
    <w:p w14:paraId="1AF0AA43" w14:textId="77777777" w:rsidR="009542E1" w:rsidRPr="002E6EA2" w:rsidRDefault="009542E1" w:rsidP="009542E1">
      <w:pPr>
        <w:pStyle w:val="titoloprinc0"/>
        <w:rPr>
          <w:color w:val="002060"/>
        </w:rPr>
      </w:pPr>
      <w:r w:rsidRPr="002E6EA2">
        <w:rPr>
          <w:color w:val="002060"/>
        </w:rPr>
        <w:t>RISULTATI</w:t>
      </w:r>
    </w:p>
    <w:p w14:paraId="1DC0953F" w14:textId="77777777" w:rsidR="009542E1" w:rsidRPr="002E6EA2" w:rsidRDefault="009542E1" w:rsidP="009542E1">
      <w:pPr>
        <w:pStyle w:val="breakline"/>
        <w:rPr>
          <w:color w:val="002060"/>
        </w:rPr>
      </w:pPr>
    </w:p>
    <w:p w14:paraId="002A619D" w14:textId="77777777" w:rsidR="009542E1" w:rsidRPr="002E6EA2" w:rsidRDefault="009542E1" w:rsidP="009542E1">
      <w:pPr>
        <w:pStyle w:val="sottotitolocampionato10"/>
        <w:rPr>
          <w:color w:val="002060"/>
        </w:rPr>
      </w:pPr>
      <w:r w:rsidRPr="002E6EA2">
        <w:rPr>
          <w:color w:val="002060"/>
        </w:rPr>
        <w:t>RISULTATI UFFICIALI GARE DEL 09/02/2024</w:t>
      </w:r>
    </w:p>
    <w:p w14:paraId="14FF8235"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t>Si trascrivono qui di seguito i risultati ufficiali delle gare disputate</w:t>
      </w:r>
    </w:p>
    <w:p w14:paraId="234F9CAD"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42E1" w:rsidRPr="002E6EA2" w14:paraId="627109C9"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1BE46BE8"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A693F" w14:textId="77777777" w:rsidR="009542E1" w:rsidRPr="002E6EA2" w:rsidRDefault="009542E1" w:rsidP="00620D08">
                  <w:pPr>
                    <w:pStyle w:val="headertabella0"/>
                    <w:rPr>
                      <w:color w:val="002060"/>
                    </w:rPr>
                  </w:pPr>
                  <w:r w:rsidRPr="002E6EA2">
                    <w:rPr>
                      <w:color w:val="002060"/>
                    </w:rPr>
                    <w:t>GIRONE A - 4 Giornata - R</w:t>
                  </w:r>
                </w:p>
              </w:tc>
            </w:tr>
            <w:tr w:rsidR="009542E1" w:rsidRPr="002E6EA2" w14:paraId="2FF0A7F9"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0C6AD7" w14:textId="77777777" w:rsidR="009542E1" w:rsidRPr="002E6EA2" w:rsidRDefault="009542E1" w:rsidP="00620D08">
                  <w:pPr>
                    <w:pStyle w:val="rowtabella0"/>
                    <w:rPr>
                      <w:color w:val="002060"/>
                    </w:rPr>
                  </w:pPr>
                  <w:r w:rsidRPr="002E6EA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B7F7D" w14:textId="77777777" w:rsidR="009542E1" w:rsidRPr="002E6EA2" w:rsidRDefault="009542E1" w:rsidP="00620D08">
                  <w:pPr>
                    <w:pStyle w:val="rowtabella0"/>
                    <w:rPr>
                      <w:color w:val="002060"/>
                    </w:rPr>
                  </w:pPr>
                  <w:r w:rsidRPr="002E6EA2">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6BFE3" w14:textId="77777777" w:rsidR="009542E1" w:rsidRPr="002E6EA2" w:rsidRDefault="009542E1" w:rsidP="00620D08">
                  <w:pPr>
                    <w:pStyle w:val="rowtabella0"/>
                    <w:jc w:val="center"/>
                    <w:rPr>
                      <w:color w:val="002060"/>
                    </w:rPr>
                  </w:pPr>
                  <w:r w:rsidRPr="002E6EA2">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C73BB" w14:textId="77777777" w:rsidR="009542E1" w:rsidRPr="002E6EA2" w:rsidRDefault="009542E1" w:rsidP="00620D08">
                  <w:pPr>
                    <w:pStyle w:val="rowtabella0"/>
                    <w:jc w:val="center"/>
                    <w:rPr>
                      <w:color w:val="002060"/>
                    </w:rPr>
                  </w:pPr>
                  <w:r w:rsidRPr="002E6EA2">
                    <w:rPr>
                      <w:color w:val="002060"/>
                    </w:rPr>
                    <w:t> </w:t>
                  </w:r>
                </w:p>
              </w:tc>
            </w:tr>
            <w:tr w:rsidR="009542E1" w:rsidRPr="002E6EA2" w14:paraId="2097F0D1"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8C988" w14:textId="77777777" w:rsidR="009542E1" w:rsidRPr="002E6EA2" w:rsidRDefault="009542E1" w:rsidP="00620D08">
                  <w:pPr>
                    <w:pStyle w:val="rowtabella0"/>
                    <w:rPr>
                      <w:color w:val="002060"/>
                    </w:rPr>
                  </w:pPr>
                  <w:r w:rsidRPr="002E6EA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084A96" w14:textId="77777777" w:rsidR="009542E1" w:rsidRPr="002E6EA2" w:rsidRDefault="009542E1" w:rsidP="00620D08">
                  <w:pPr>
                    <w:pStyle w:val="rowtabella0"/>
                    <w:rPr>
                      <w:color w:val="002060"/>
                    </w:rPr>
                  </w:pPr>
                  <w:r w:rsidRPr="002E6EA2">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2230B6" w14:textId="77777777" w:rsidR="009542E1" w:rsidRPr="002E6EA2" w:rsidRDefault="009542E1" w:rsidP="00620D08">
                  <w:pPr>
                    <w:pStyle w:val="rowtabella0"/>
                    <w:jc w:val="center"/>
                    <w:rPr>
                      <w:color w:val="002060"/>
                    </w:rPr>
                  </w:pPr>
                  <w:r w:rsidRPr="002E6EA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B39640" w14:textId="77777777" w:rsidR="009542E1" w:rsidRPr="002E6EA2" w:rsidRDefault="009542E1" w:rsidP="00620D08">
                  <w:pPr>
                    <w:pStyle w:val="rowtabella0"/>
                    <w:jc w:val="center"/>
                    <w:rPr>
                      <w:color w:val="002060"/>
                    </w:rPr>
                  </w:pPr>
                  <w:r w:rsidRPr="002E6EA2">
                    <w:rPr>
                      <w:color w:val="002060"/>
                    </w:rPr>
                    <w:t> </w:t>
                  </w:r>
                </w:p>
              </w:tc>
            </w:tr>
            <w:tr w:rsidR="009542E1" w:rsidRPr="002E6EA2" w14:paraId="776B3425"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FE340D" w14:textId="77777777" w:rsidR="009542E1" w:rsidRPr="002E6EA2" w:rsidRDefault="009542E1" w:rsidP="00620D08">
                  <w:pPr>
                    <w:pStyle w:val="rowtabella0"/>
                    <w:rPr>
                      <w:color w:val="002060"/>
                    </w:rPr>
                  </w:pPr>
                  <w:r w:rsidRPr="002E6EA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1FC46B" w14:textId="77777777" w:rsidR="009542E1" w:rsidRPr="002E6EA2" w:rsidRDefault="009542E1" w:rsidP="00620D08">
                  <w:pPr>
                    <w:pStyle w:val="rowtabella0"/>
                    <w:rPr>
                      <w:color w:val="002060"/>
                    </w:rPr>
                  </w:pPr>
                  <w:r w:rsidRPr="002E6EA2">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BF13B7" w14:textId="77777777" w:rsidR="009542E1" w:rsidRPr="002E6EA2" w:rsidRDefault="009542E1" w:rsidP="00620D08">
                  <w:pPr>
                    <w:pStyle w:val="rowtabella0"/>
                    <w:jc w:val="center"/>
                    <w:rPr>
                      <w:color w:val="002060"/>
                    </w:rPr>
                  </w:pPr>
                  <w:r w:rsidRPr="002E6EA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641AF7" w14:textId="77777777" w:rsidR="009542E1" w:rsidRPr="002E6EA2" w:rsidRDefault="009542E1" w:rsidP="00620D08">
                  <w:pPr>
                    <w:pStyle w:val="rowtabella0"/>
                    <w:jc w:val="center"/>
                    <w:rPr>
                      <w:color w:val="002060"/>
                    </w:rPr>
                  </w:pPr>
                  <w:r w:rsidRPr="002E6EA2">
                    <w:rPr>
                      <w:color w:val="002060"/>
                    </w:rPr>
                    <w:t> </w:t>
                  </w:r>
                </w:p>
              </w:tc>
            </w:tr>
            <w:tr w:rsidR="009542E1" w:rsidRPr="002E6EA2" w14:paraId="5F2C2F69"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BC550B" w14:textId="77777777" w:rsidR="009542E1" w:rsidRPr="002E6EA2" w:rsidRDefault="009542E1" w:rsidP="00620D08">
                  <w:pPr>
                    <w:pStyle w:val="rowtabella0"/>
                    <w:rPr>
                      <w:color w:val="002060"/>
                    </w:rPr>
                  </w:pPr>
                  <w:r w:rsidRPr="002E6EA2">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176C86" w14:textId="77777777" w:rsidR="009542E1" w:rsidRPr="002E6EA2" w:rsidRDefault="009542E1" w:rsidP="00620D08">
                  <w:pPr>
                    <w:pStyle w:val="rowtabella0"/>
                    <w:rPr>
                      <w:color w:val="002060"/>
                    </w:rPr>
                  </w:pPr>
                  <w:r w:rsidRPr="002E6EA2">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AB2F3D" w14:textId="77777777" w:rsidR="009542E1" w:rsidRPr="002E6EA2" w:rsidRDefault="009542E1" w:rsidP="00620D08">
                  <w:pPr>
                    <w:pStyle w:val="rowtabella0"/>
                    <w:jc w:val="center"/>
                    <w:rPr>
                      <w:color w:val="002060"/>
                    </w:rPr>
                  </w:pPr>
                  <w:r w:rsidRPr="002E6EA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4019D7" w14:textId="77777777" w:rsidR="009542E1" w:rsidRPr="002E6EA2" w:rsidRDefault="009542E1" w:rsidP="00620D08">
                  <w:pPr>
                    <w:pStyle w:val="rowtabella0"/>
                    <w:jc w:val="center"/>
                    <w:rPr>
                      <w:color w:val="002060"/>
                    </w:rPr>
                  </w:pPr>
                  <w:r w:rsidRPr="002E6EA2">
                    <w:rPr>
                      <w:color w:val="002060"/>
                    </w:rPr>
                    <w:t> </w:t>
                  </w:r>
                </w:p>
              </w:tc>
            </w:tr>
            <w:tr w:rsidR="009542E1" w:rsidRPr="002E6EA2" w14:paraId="45754379"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23B4F9" w14:textId="77777777" w:rsidR="009542E1" w:rsidRPr="002E6EA2" w:rsidRDefault="009542E1" w:rsidP="00620D08">
                  <w:pPr>
                    <w:pStyle w:val="rowtabella0"/>
                    <w:rPr>
                      <w:color w:val="002060"/>
                    </w:rPr>
                  </w:pPr>
                  <w:r w:rsidRPr="002E6EA2">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E28887" w14:textId="77777777" w:rsidR="009542E1" w:rsidRPr="002E6EA2" w:rsidRDefault="009542E1" w:rsidP="00620D08">
                  <w:pPr>
                    <w:pStyle w:val="rowtabella0"/>
                    <w:rPr>
                      <w:color w:val="002060"/>
                    </w:rPr>
                  </w:pPr>
                  <w:r w:rsidRPr="002E6EA2">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9C753E" w14:textId="77777777" w:rsidR="009542E1" w:rsidRPr="002E6EA2" w:rsidRDefault="009542E1" w:rsidP="00620D08">
                  <w:pPr>
                    <w:pStyle w:val="rowtabella0"/>
                    <w:jc w:val="center"/>
                    <w:rPr>
                      <w:color w:val="002060"/>
                    </w:rPr>
                  </w:pPr>
                  <w:r w:rsidRPr="002E6EA2">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4A88F8" w14:textId="77777777" w:rsidR="009542E1" w:rsidRPr="002E6EA2" w:rsidRDefault="009542E1" w:rsidP="00620D08">
                  <w:pPr>
                    <w:pStyle w:val="rowtabella0"/>
                    <w:jc w:val="center"/>
                    <w:rPr>
                      <w:color w:val="002060"/>
                    </w:rPr>
                  </w:pPr>
                  <w:r w:rsidRPr="002E6EA2">
                    <w:rPr>
                      <w:color w:val="002060"/>
                    </w:rPr>
                    <w:t> </w:t>
                  </w:r>
                </w:p>
              </w:tc>
            </w:tr>
            <w:tr w:rsidR="009542E1" w:rsidRPr="002E6EA2" w14:paraId="3A1143CA"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AA4755" w14:textId="77777777" w:rsidR="009542E1" w:rsidRPr="002E6EA2" w:rsidRDefault="009542E1" w:rsidP="00620D08">
                  <w:pPr>
                    <w:pStyle w:val="rowtabella0"/>
                    <w:rPr>
                      <w:color w:val="002060"/>
                    </w:rPr>
                  </w:pPr>
                  <w:r w:rsidRPr="002E6EA2">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F6192" w14:textId="77777777" w:rsidR="009542E1" w:rsidRPr="002E6EA2" w:rsidRDefault="009542E1" w:rsidP="00620D08">
                  <w:pPr>
                    <w:pStyle w:val="rowtabella0"/>
                    <w:rPr>
                      <w:color w:val="002060"/>
                    </w:rPr>
                  </w:pPr>
                  <w:r w:rsidRPr="002E6EA2">
                    <w:rPr>
                      <w:color w:val="002060"/>
                    </w:rPr>
                    <w:t xml:space="preserve">- </w:t>
                  </w:r>
                  <w:proofErr w:type="gramStart"/>
                  <w:r w:rsidRPr="002E6EA2">
                    <w:rPr>
                      <w:color w:val="002060"/>
                    </w:rPr>
                    <w:t>CITTA</w:t>
                  </w:r>
                  <w:proofErr w:type="gramEnd"/>
                  <w:r w:rsidRPr="002E6EA2">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EE1C7" w14:textId="77777777" w:rsidR="009542E1" w:rsidRPr="002E6EA2" w:rsidRDefault="009542E1" w:rsidP="00620D08">
                  <w:pPr>
                    <w:pStyle w:val="rowtabella0"/>
                    <w:jc w:val="center"/>
                    <w:rPr>
                      <w:color w:val="002060"/>
                    </w:rPr>
                  </w:pPr>
                  <w:r w:rsidRPr="002E6EA2">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84A8F" w14:textId="77777777" w:rsidR="009542E1" w:rsidRPr="002E6EA2" w:rsidRDefault="009542E1" w:rsidP="00620D08">
                  <w:pPr>
                    <w:pStyle w:val="rowtabella0"/>
                    <w:jc w:val="center"/>
                    <w:rPr>
                      <w:color w:val="002060"/>
                    </w:rPr>
                  </w:pPr>
                  <w:r w:rsidRPr="002E6EA2">
                    <w:rPr>
                      <w:color w:val="002060"/>
                    </w:rPr>
                    <w:t> </w:t>
                  </w:r>
                </w:p>
              </w:tc>
            </w:tr>
            <w:tr w:rsidR="009542E1" w:rsidRPr="002E6EA2" w14:paraId="3255C647"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43626F54" w14:textId="77777777" w:rsidR="009542E1" w:rsidRPr="002E6EA2" w:rsidRDefault="009542E1" w:rsidP="00620D08">
                  <w:pPr>
                    <w:pStyle w:val="rowtabella0"/>
                    <w:rPr>
                      <w:color w:val="002060"/>
                    </w:rPr>
                  </w:pPr>
                  <w:r w:rsidRPr="002E6EA2">
                    <w:rPr>
                      <w:color w:val="002060"/>
                    </w:rPr>
                    <w:t>(1) - disputata il 10/02/2024</w:t>
                  </w:r>
                </w:p>
              </w:tc>
            </w:tr>
          </w:tbl>
          <w:p w14:paraId="1FA466B0" w14:textId="77777777" w:rsidR="009542E1" w:rsidRPr="002E6EA2" w:rsidRDefault="009542E1" w:rsidP="00620D0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1B1A5C4A"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44010" w14:textId="77777777" w:rsidR="009542E1" w:rsidRPr="002E6EA2" w:rsidRDefault="009542E1" w:rsidP="00620D08">
                  <w:pPr>
                    <w:pStyle w:val="headertabella0"/>
                    <w:rPr>
                      <w:color w:val="002060"/>
                    </w:rPr>
                  </w:pPr>
                  <w:r w:rsidRPr="002E6EA2">
                    <w:rPr>
                      <w:color w:val="002060"/>
                    </w:rPr>
                    <w:t>GIRONE B - 4 Giornata - R</w:t>
                  </w:r>
                </w:p>
              </w:tc>
            </w:tr>
            <w:tr w:rsidR="009542E1" w:rsidRPr="002E6EA2" w14:paraId="09FEB6D8"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533862" w14:textId="77777777" w:rsidR="009542E1" w:rsidRPr="002E6EA2" w:rsidRDefault="009542E1" w:rsidP="00620D08">
                  <w:pPr>
                    <w:pStyle w:val="rowtabella0"/>
                    <w:rPr>
                      <w:color w:val="002060"/>
                    </w:rPr>
                  </w:pPr>
                  <w:r w:rsidRPr="002E6EA2">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6E11A" w14:textId="77777777" w:rsidR="009542E1" w:rsidRPr="002E6EA2" w:rsidRDefault="009542E1" w:rsidP="00620D08">
                  <w:pPr>
                    <w:pStyle w:val="rowtabella0"/>
                    <w:rPr>
                      <w:color w:val="002060"/>
                    </w:rPr>
                  </w:pPr>
                  <w:r w:rsidRPr="002E6EA2">
                    <w:rPr>
                      <w:color w:val="002060"/>
                    </w:rPr>
                    <w:t>- FUTSAL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68E59" w14:textId="77777777" w:rsidR="009542E1" w:rsidRPr="002E6EA2" w:rsidRDefault="009542E1" w:rsidP="00620D08">
                  <w:pPr>
                    <w:pStyle w:val="rowtabella0"/>
                    <w:jc w:val="center"/>
                    <w:rPr>
                      <w:color w:val="002060"/>
                    </w:rPr>
                  </w:pPr>
                  <w:r w:rsidRPr="002E6EA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F8F06" w14:textId="77777777" w:rsidR="009542E1" w:rsidRPr="002E6EA2" w:rsidRDefault="009542E1" w:rsidP="00620D08">
                  <w:pPr>
                    <w:pStyle w:val="rowtabella0"/>
                    <w:jc w:val="center"/>
                    <w:rPr>
                      <w:color w:val="002060"/>
                    </w:rPr>
                  </w:pPr>
                  <w:r w:rsidRPr="002E6EA2">
                    <w:rPr>
                      <w:color w:val="002060"/>
                    </w:rPr>
                    <w:t> </w:t>
                  </w:r>
                </w:p>
              </w:tc>
            </w:tr>
            <w:tr w:rsidR="009542E1" w:rsidRPr="002E6EA2" w14:paraId="0864B104"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B931E5" w14:textId="77777777" w:rsidR="009542E1" w:rsidRPr="002E6EA2" w:rsidRDefault="009542E1" w:rsidP="00620D08">
                  <w:pPr>
                    <w:pStyle w:val="rowtabella0"/>
                    <w:rPr>
                      <w:color w:val="002060"/>
                    </w:rPr>
                  </w:pPr>
                  <w:r w:rsidRPr="002E6EA2">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BBE539" w14:textId="77777777" w:rsidR="009542E1" w:rsidRPr="002E6EA2" w:rsidRDefault="009542E1" w:rsidP="00620D08">
                  <w:pPr>
                    <w:pStyle w:val="rowtabella0"/>
                    <w:rPr>
                      <w:color w:val="002060"/>
                    </w:rPr>
                  </w:pPr>
                  <w:r w:rsidRPr="002E6EA2">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559D09" w14:textId="77777777" w:rsidR="009542E1" w:rsidRPr="002E6EA2" w:rsidRDefault="009542E1" w:rsidP="00620D08">
                  <w:pPr>
                    <w:pStyle w:val="rowtabella0"/>
                    <w:jc w:val="center"/>
                    <w:rPr>
                      <w:color w:val="002060"/>
                    </w:rPr>
                  </w:pPr>
                  <w:r w:rsidRPr="002E6EA2">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766099" w14:textId="77777777" w:rsidR="009542E1" w:rsidRPr="002E6EA2" w:rsidRDefault="009542E1" w:rsidP="00620D08">
                  <w:pPr>
                    <w:pStyle w:val="rowtabella0"/>
                    <w:jc w:val="center"/>
                    <w:rPr>
                      <w:color w:val="002060"/>
                    </w:rPr>
                  </w:pPr>
                  <w:r w:rsidRPr="002E6EA2">
                    <w:rPr>
                      <w:color w:val="002060"/>
                    </w:rPr>
                    <w:t> </w:t>
                  </w:r>
                </w:p>
              </w:tc>
            </w:tr>
            <w:tr w:rsidR="009542E1" w:rsidRPr="002E6EA2" w14:paraId="7EA88F61"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E79B6E" w14:textId="77777777" w:rsidR="009542E1" w:rsidRPr="002E6EA2" w:rsidRDefault="009542E1" w:rsidP="00620D08">
                  <w:pPr>
                    <w:pStyle w:val="rowtabella0"/>
                    <w:rPr>
                      <w:color w:val="002060"/>
                    </w:rPr>
                  </w:pPr>
                  <w:r w:rsidRPr="002E6EA2">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428E8B" w14:textId="77777777" w:rsidR="009542E1" w:rsidRPr="002E6EA2" w:rsidRDefault="009542E1" w:rsidP="00620D08">
                  <w:pPr>
                    <w:pStyle w:val="rowtabella0"/>
                    <w:rPr>
                      <w:color w:val="002060"/>
                    </w:rPr>
                  </w:pPr>
                  <w:r w:rsidRPr="002E6EA2">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63648E" w14:textId="77777777" w:rsidR="009542E1" w:rsidRPr="002E6EA2" w:rsidRDefault="009542E1" w:rsidP="00620D08">
                  <w:pPr>
                    <w:pStyle w:val="rowtabella0"/>
                    <w:jc w:val="center"/>
                    <w:rPr>
                      <w:color w:val="002060"/>
                    </w:rPr>
                  </w:pPr>
                  <w:r w:rsidRPr="002E6EA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15714F" w14:textId="77777777" w:rsidR="009542E1" w:rsidRPr="002E6EA2" w:rsidRDefault="009542E1" w:rsidP="00620D08">
                  <w:pPr>
                    <w:pStyle w:val="rowtabella0"/>
                    <w:jc w:val="center"/>
                    <w:rPr>
                      <w:color w:val="002060"/>
                    </w:rPr>
                  </w:pPr>
                  <w:r w:rsidRPr="002E6EA2">
                    <w:rPr>
                      <w:color w:val="002060"/>
                    </w:rPr>
                    <w:t> </w:t>
                  </w:r>
                </w:p>
              </w:tc>
            </w:tr>
            <w:tr w:rsidR="009542E1" w:rsidRPr="002E6EA2" w14:paraId="391867C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17879" w14:textId="77777777" w:rsidR="009542E1" w:rsidRPr="002E6EA2" w:rsidRDefault="009542E1" w:rsidP="00620D08">
                  <w:pPr>
                    <w:pStyle w:val="rowtabella0"/>
                    <w:rPr>
                      <w:color w:val="002060"/>
                    </w:rPr>
                  </w:pPr>
                  <w:r w:rsidRPr="002E6EA2">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C773BB" w14:textId="77777777" w:rsidR="009542E1" w:rsidRPr="002E6EA2" w:rsidRDefault="009542E1" w:rsidP="00620D08">
                  <w:pPr>
                    <w:pStyle w:val="rowtabella0"/>
                    <w:rPr>
                      <w:color w:val="002060"/>
                    </w:rPr>
                  </w:pPr>
                  <w:r w:rsidRPr="002E6EA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AF8221" w14:textId="77777777" w:rsidR="009542E1" w:rsidRPr="002E6EA2" w:rsidRDefault="009542E1" w:rsidP="00620D08">
                  <w:pPr>
                    <w:pStyle w:val="rowtabella0"/>
                    <w:jc w:val="center"/>
                    <w:rPr>
                      <w:color w:val="002060"/>
                    </w:rPr>
                  </w:pPr>
                  <w:r w:rsidRPr="002E6EA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202AD8" w14:textId="77777777" w:rsidR="009542E1" w:rsidRPr="002E6EA2" w:rsidRDefault="009542E1" w:rsidP="00620D08">
                  <w:pPr>
                    <w:pStyle w:val="rowtabella0"/>
                    <w:jc w:val="center"/>
                    <w:rPr>
                      <w:color w:val="002060"/>
                    </w:rPr>
                  </w:pPr>
                  <w:r w:rsidRPr="002E6EA2">
                    <w:rPr>
                      <w:color w:val="002060"/>
                    </w:rPr>
                    <w:t> </w:t>
                  </w:r>
                </w:p>
              </w:tc>
            </w:tr>
            <w:tr w:rsidR="009542E1" w:rsidRPr="002E6EA2" w14:paraId="656B7A08"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52FA50" w14:textId="77777777" w:rsidR="009542E1" w:rsidRPr="002E6EA2" w:rsidRDefault="009542E1" w:rsidP="00620D08">
                  <w:pPr>
                    <w:pStyle w:val="rowtabella0"/>
                    <w:rPr>
                      <w:color w:val="002060"/>
                    </w:rPr>
                  </w:pPr>
                  <w:r w:rsidRPr="002E6EA2">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59BCE9" w14:textId="77777777" w:rsidR="009542E1" w:rsidRPr="002E6EA2" w:rsidRDefault="009542E1" w:rsidP="00620D08">
                  <w:pPr>
                    <w:pStyle w:val="rowtabella0"/>
                    <w:rPr>
                      <w:color w:val="002060"/>
                    </w:rPr>
                  </w:pPr>
                  <w:r w:rsidRPr="002E6EA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B0F535" w14:textId="77777777" w:rsidR="009542E1" w:rsidRPr="002E6EA2" w:rsidRDefault="009542E1" w:rsidP="00620D08">
                  <w:pPr>
                    <w:pStyle w:val="rowtabella0"/>
                    <w:jc w:val="center"/>
                    <w:rPr>
                      <w:color w:val="002060"/>
                    </w:rPr>
                  </w:pPr>
                  <w:r w:rsidRPr="002E6EA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BBE5CC" w14:textId="77777777" w:rsidR="009542E1" w:rsidRPr="002E6EA2" w:rsidRDefault="009542E1" w:rsidP="00620D08">
                  <w:pPr>
                    <w:pStyle w:val="rowtabella0"/>
                    <w:jc w:val="center"/>
                    <w:rPr>
                      <w:color w:val="002060"/>
                    </w:rPr>
                  </w:pPr>
                  <w:r w:rsidRPr="002E6EA2">
                    <w:rPr>
                      <w:color w:val="002060"/>
                    </w:rPr>
                    <w:t> </w:t>
                  </w:r>
                </w:p>
              </w:tc>
            </w:tr>
            <w:tr w:rsidR="009542E1" w:rsidRPr="002E6EA2" w14:paraId="5F42EB91"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356437" w14:textId="77777777" w:rsidR="009542E1" w:rsidRPr="002E6EA2" w:rsidRDefault="009542E1" w:rsidP="00620D08">
                  <w:pPr>
                    <w:pStyle w:val="rowtabella0"/>
                    <w:rPr>
                      <w:color w:val="002060"/>
                    </w:rPr>
                  </w:pPr>
                  <w:r w:rsidRPr="002E6EA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26D9F" w14:textId="77777777" w:rsidR="009542E1" w:rsidRPr="002E6EA2" w:rsidRDefault="009542E1" w:rsidP="00620D08">
                  <w:pPr>
                    <w:pStyle w:val="rowtabella0"/>
                    <w:rPr>
                      <w:color w:val="002060"/>
                    </w:rPr>
                  </w:pPr>
                  <w:r w:rsidRPr="002E6EA2">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425DC" w14:textId="77777777" w:rsidR="009542E1" w:rsidRPr="002E6EA2" w:rsidRDefault="009542E1" w:rsidP="00620D08">
                  <w:pPr>
                    <w:pStyle w:val="rowtabella0"/>
                    <w:jc w:val="center"/>
                    <w:rPr>
                      <w:color w:val="002060"/>
                    </w:rPr>
                  </w:pPr>
                  <w:r w:rsidRPr="002E6EA2">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D2C23" w14:textId="77777777" w:rsidR="009542E1" w:rsidRPr="002E6EA2" w:rsidRDefault="009542E1" w:rsidP="00620D08">
                  <w:pPr>
                    <w:pStyle w:val="rowtabella0"/>
                    <w:jc w:val="center"/>
                    <w:rPr>
                      <w:color w:val="002060"/>
                    </w:rPr>
                  </w:pPr>
                  <w:r w:rsidRPr="002E6EA2">
                    <w:rPr>
                      <w:color w:val="002060"/>
                    </w:rPr>
                    <w:t> </w:t>
                  </w:r>
                </w:p>
              </w:tc>
            </w:tr>
            <w:tr w:rsidR="009542E1" w:rsidRPr="002E6EA2" w14:paraId="232A442D"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25540400" w14:textId="77777777" w:rsidR="009542E1" w:rsidRPr="002E6EA2" w:rsidRDefault="009542E1" w:rsidP="00620D08">
                  <w:pPr>
                    <w:pStyle w:val="rowtabella0"/>
                    <w:rPr>
                      <w:color w:val="002060"/>
                    </w:rPr>
                  </w:pPr>
                  <w:r w:rsidRPr="002E6EA2">
                    <w:rPr>
                      <w:color w:val="002060"/>
                    </w:rPr>
                    <w:t>(1) - disputata il 10/02/2024</w:t>
                  </w:r>
                </w:p>
              </w:tc>
            </w:tr>
          </w:tbl>
          <w:p w14:paraId="27863376" w14:textId="77777777" w:rsidR="009542E1" w:rsidRPr="002E6EA2" w:rsidRDefault="009542E1" w:rsidP="00620D08">
            <w:pPr>
              <w:rPr>
                <w:color w:val="002060"/>
              </w:rPr>
            </w:pPr>
          </w:p>
        </w:tc>
      </w:tr>
    </w:tbl>
    <w:p w14:paraId="25914EA5" w14:textId="77777777" w:rsidR="009542E1" w:rsidRPr="002E6EA2" w:rsidRDefault="009542E1" w:rsidP="009542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42E1" w:rsidRPr="002E6EA2" w14:paraId="25A7E768"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004A321F"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2D5A0" w14:textId="77777777" w:rsidR="009542E1" w:rsidRPr="002E6EA2" w:rsidRDefault="009542E1" w:rsidP="00620D08">
                  <w:pPr>
                    <w:pStyle w:val="headertabella0"/>
                    <w:rPr>
                      <w:color w:val="002060"/>
                    </w:rPr>
                  </w:pPr>
                  <w:r w:rsidRPr="002E6EA2">
                    <w:rPr>
                      <w:color w:val="002060"/>
                    </w:rPr>
                    <w:t>GIRONE C - 4 Giornata - R</w:t>
                  </w:r>
                </w:p>
              </w:tc>
            </w:tr>
            <w:tr w:rsidR="009542E1" w:rsidRPr="002E6EA2" w14:paraId="4D77DE3C"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717E51" w14:textId="77777777" w:rsidR="009542E1" w:rsidRPr="002E6EA2" w:rsidRDefault="009542E1" w:rsidP="00620D08">
                  <w:pPr>
                    <w:pStyle w:val="rowtabella0"/>
                    <w:rPr>
                      <w:color w:val="002060"/>
                    </w:rPr>
                  </w:pPr>
                  <w:r w:rsidRPr="002E6EA2">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7C5F7" w14:textId="77777777" w:rsidR="009542E1" w:rsidRPr="002E6EA2" w:rsidRDefault="009542E1" w:rsidP="00620D08">
                  <w:pPr>
                    <w:pStyle w:val="rowtabella0"/>
                    <w:rPr>
                      <w:color w:val="002060"/>
                    </w:rPr>
                  </w:pPr>
                  <w:r w:rsidRPr="002E6EA2">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2631C" w14:textId="77777777" w:rsidR="009542E1" w:rsidRPr="002E6EA2" w:rsidRDefault="009542E1" w:rsidP="00620D08">
                  <w:pPr>
                    <w:pStyle w:val="rowtabella0"/>
                    <w:jc w:val="center"/>
                    <w:rPr>
                      <w:color w:val="002060"/>
                    </w:rPr>
                  </w:pPr>
                  <w:r w:rsidRPr="002E6EA2">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0DC80" w14:textId="77777777" w:rsidR="009542E1" w:rsidRPr="002E6EA2" w:rsidRDefault="009542E1" w:rsidP="00620D08">
                  <w:pPr>
                    <w:pStyle w:val="rowtabella0"/>
                    <w:jc w:val="center"/>
                    <w:rPr>
                      <w:color w:val="002060"/>
                    </w:rPr>
                  </w:pPr>
                  <w:r w:rsidRPr="002E6EA2">
                    <w:rPr>
                      <w:color w:val="002060"/>
                    </w:rPr>
                    <w:t> </w:t>
                  </w:r>
                </w:p>
              </w:tc>
            </w:tr>
            <w:tr w:rsidR="009542E1" w:rsidRPr="002E6EA2" w14:paraId="61BFE32B"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95856F" w14:textId="77777777" w:rsidR="009542E1" w:rsidRPr="002E6EA2" w:rsidRDefault="009542E1" w:rsidP="00620D08">
                  <w:pPr>
                    <w:pStyle w:val="rowtabella0"/>
                    <w:rPr>
                      <w:color w:val="002060"/>
                    </w:rPr>
                  </w:pPr>
                  <w:r w:rsidRPr="002E6EA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2CA5E7" w14:textId="77777777" w:rsidR="009542E1" w:rsidRPr="002E6EA2" w:rsidRDefault="009542E1" w:rsidP="00620D08">
                  <w:pPr>
                    <w:pStyle w:val="rowtabella0"/>
                    <w:rPr>
                      <w:color w:val="002060"/>
                    </w:rPr>
                  </w:pPr>
                  <w:r w:rsidRPr="002E6EA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E559B2" w14:textId="77777777" w:rsidR="009542E1" w:rsidRPr="002E6EA2" w:rsidRDefault="009542E1" w:rsidP="00620D08">
                  <w:pPr>
                    <w:pStyle w:val="rowtabella0"/>
                    <w:jc w:val="center"/>
                    <w:rPr>
                      <w:color w:val="002060"/>
                    </w:rPr>
                  </w:pPr>
                  <w:r w:rsidRPr="002E6EA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EE625" w14:textId="77777777" w:rsidR="009542E1" w:rsidRPr="002E6EA2" w:rsidRDefault="009542E1" w:rsidP="00620D08">
                  <w:pPr>
                    <w:pStyle w:val="rowtabella0"/>
                    <w:jc w:val="center"/>
                    <w:rPr>
                      <w:color w:val="002060"/>
                    </w:rPr>
                  </w:pPr>
                  <w:r w:rsidRPr="002E6EA2">
                    <w:rPr>
                      <w:color w:val="002060"/>
                    </w:rPr>
                    <w:t> </w:t>
                  </w:r>
                </w:p>
              </w:tc>
            </w:tr>
            <w:tr w:rsidR="009542E1" w:rsidRPr="002E6EA2" w14:paraId="27C6DDC7"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7ADEA3" w14:textId="77777777" w:rsidR="009542E1" w:rsidRPr="002E6EA2" w:rsidRDefault="009542E1" w:rsidP="00620D08">
                  <w:pPr>
                    <w:pStyle w:val="rowtabella0"/>
                    <w:rPr>
                      <w:color w:val="002060"/>
                    </w:rPr>
                  </w:pPr>
                  <w:r w:rsidRPr="002E6EA2">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BBC9EA" w14:textId="77777777" w:rsidR="009542E1" w:rsidRPr="002E6EA2" w:rsidRDefault="009542E1" w:rsidP="00620D08">
                  <w:pPr>
                    <w:pStyle w:val="rowtabella0"/>
                    <w:rPr>
                      <w:color w:val="002060"/>
                    </w:rPr>
                  </w:pPr>
                  <w:r w:rsidRPr="002E6EA2">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3DE069" w14:textId="77777777" w:rsidR="009542E1" w:rsidRPr="002E6EA2" w:rsidRDefault="009542E1" w:rsidP="00620D08">
                  <w:pPr>
                    <w:pStyle w:val="rowtabella0"/>
                    <w:jc w:val="center"/>
                    <w:rPr>
                      <w:color w:val="002060"/>
                    </w:rPr>
                  </w:pPr>
                  <w:r w:rsidRPr="002E6EA2">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D70425" w14:textId="77777777" w:rsidR="009542E1" w:rsidRPr="002E6EA2" w:rsidRDefault="009542E1" w:rsidP="00620D08">
                  <w:pPr>
                    <w:pStyle w:val="rowtabella0"/>
                    <w:jc w:val="center"/>
                    <w:rPr>
                      <w:color w:val="002060"/>
                    </w:rPr>
                  </w:pPr>
                  <w:r w:rsidRPr="002E6EA2">
                    <w:rPr>
                      <w:color w:val="002060"/>
                    </w:rPr>
                    <w:t> </w:t>
                  </w:r>
                </w:p>
              </w:tc>
            </w:tr>
            <w:tr w:rsidR="009542E1" w:rsidRPr="002E6EA2" w14:paraId="26EBAB0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36E912" w14:textId="77777777" w:rsidR="009542E1" w:rsidRPr="002E6EA2" w:rsidRDefault="009542E1" w:rsidP="00620D08">
                  <w:pPr>
                    <w:pStyle w:val="rowtabella0"/>
                    <w:rPr>
                      <w:color w:val="002060"/>
                    </w:rPr>
                  </w:pPr>
                  <w:r w:rsidRPr="002E6EA2">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981FD8" w14:textId="77777777" w:rsidR="009542E1" w:rsidRPr="002E6EA2" w:rsidRDefault="009542E1" w:rsidP="00620D08">
                  <w:pPr>
                    <w:pStyle w:val="rowtabella0"/>
                    <w:rPr>
                      <w:color w:val="002060"/>
                    </w:rPr>
                  </w:pPr>
                  <w:r w:rsidRPr="002E6EA2">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0A862C" w14:textId="77777777" w:rsidR="009542E1" w:rsidRPr="002E6EA2" w:rsidRDefault="009542E1" w:rsidP="00620D08">
                  <w:pPr>
                    <w:pStyle w:val="rowtabella0"/>
                    <w:jc w:val="center"/>
                    <w:rPr>
                      <w:color w:val="002060"/>
                    </w:rPr>
                  </w:pPr>
                  <w:r w:rsidRPr="002E6EA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CA249F" w14:textId="77777777" w:rsidR="009542E1" w:rsidRPr="002E6EA2" w:rsidRDefault="009542E1" w:rsidP="00620D08">
                  <w:pPr>
                    <w:pStyle w:val="rowtabella0"/>
                    <w:jc w:val="center"/>
                    <w:rPr>
                      <w:color w:val="002060"/>
                    </w:rPr>
                  </w:pPr>
                  <w:r w:rsidRPr="002E6EA2">
                    <w:rPr>
                      <w:color w:val="002060"/>
                    </w:rPr>
                    <w:t> </w:t>
                  </w:r>
                </w:p>
              </w:tc>
            </w:tr>
            <w:tr w:rsidR="009542E1" w:rsidRPr="002E6EA2" w14:paraId="183A9DB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DC98C" w14:textId="77777777" w:rsidR="009542E1" w:rsidRPr="002E6EA2" w:rsidRDefault="009542E1" w:rsidP="00620D08">
                  <w:pPr>
                    <w:pStyle w:val="rowtabella0"/>
                    <w:rPr>
                      <w:color w:val="002060"/>
                    </w:rPr>
                  </w:pPr>
                  <w:r w:rsidRPr="002E6EA2">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F9BFB3" w14:textId="77777777" w:rsidR="009542E1" w:rsidRPr="002E6EA2" w:rsidRDefault="009542E1" w:rsidP="00620D08">
                  <w:pPr>
                    <w:pStyle w:val="rowtabella0"/>
                    <w:rPr>
                      <w:color w:val="002060"/>
                    </w:rPr>
                  </w:pPr>
                  <w:r w:rsidRPr="002E6EA2">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3C0694" w14:textId="77777777" w:rsidR="009542E1" w:rsidRPr="002E6EA2" w:rsidRDefault="009542E1" w:rsidP="00620D08">
                  <w:pPr>
                    <w:pStyle w:val="rowtabella0"/>
                    <w:jc w:val="center"/>
                    <w:rPr>
                      <w:color w:val="002060"/>
                    </w:rPr>
                  </w:pPr>
                  <w:r w:rsidRPr="002E6EA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D5195B" w14:textId="77777777" w:rsidR="009542E1" w:rsidRPr="002E6EA2" w:rsidRDefault="009542E1" w:rsidP="00620D08">
                  <w:pPr>
                    <w:pStyle w:val="rowtabella0"/>
                    <w:jc w:val="center"/>
                    <w:rPr>
                      <w:color w:val="002060"/>
                    </w:rPr>
                  </w:pPr>
                  <w:r w:rsidRPr="002E6EA2">
                    <w:rPr>
                      <w:color w:val="002060"/>
                    </w:rPr>
                    <w:t> </w:t>
                  </w:r>
                </w:p>
              </w:tc>
            </w:tr>
            <w:tr w:rsidR="009542E1" w:rsidRPr="002E6EA2" w14:paraId="0E2B45A8"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221CC" w14:textId="77777777" w:rsidR="009542E1" w:rsidRPr="002E6EA2" w:rsidRDefault="009542E1" w:rsidP="00620D08">
                  <w:pPr>
                    <w:pStyle w:val="rowtabella0"/>
                    <w:rPr>
                      <w:color w:val="002060"/>
                    </w:rPr>
                  </w:pPr>
                  <w:proofErr w:type="gramStart"/>
                  <w:r w:rsidRPr="002E6EA2">
                    <w:rPr>
                      <w:color w:val="002060"/>
                    </w:rPr>
                    <w:t>U.MANDOLESI</w:t>
                  </w:r>
                  <w:proofErr w:type="gramEnd"/>
                  <w:r w:rsidRPr="002E6EA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74330" w14:textId="77777777" w:rsidR="009542E1" w:rsidRPr="002E6EA2" w:rsidRDefault="009542E1" w:rsidP="00620D08">
                  <w:pPr>
                    <w:pStyle w:val="rowtabella0"/>
                    <w:rPr>
                      <w:color w:val="002060"/>
                    </w:rPr>
                  </w:pPr>
                  <w:r w:rsidRPr="002E6EA2">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94522" w14:textId="77777777" w:rsidR="009542E1" w:rsidRPr="002E6EA2" w:rsidRDefault="009542E1" w:rsidP="00620D08">
                  <w:pPr>
                    <w:pStyle w:val="rowtabella0"/>
                    <w:jc w:val="center"/>
                    <w:rPr>
                      <w:color w:val="002060"/>
                    </w:rPr>
                  </w:pPr>
                  <w:r w:rsidRPr="002E6EA2">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DE1C6" w14:textId="77777777" w:rsidR="009542E1" w:rsidRPr="002E6EA2" w:rsidRDefault="009542E1" w:rsidP="00620D08">
                  <w:pPr>
                    <w:pStyle w:val="rowtabella0"/>
                    <w:jc w:val="center"/>
                    <w:rPr>
                      <w:color w:val="002060"/>
                    </w:rPr>
                  </w:pPr>
                  <w:r w:rsidRPr="002E6EA2">
                    <w:rPr>
                      <w:color w:val="002060"/>
                    </w:rPr>
                    <w:t> </w:t>
                  </w:r>
                </w:p>
              </w:tc>
            </w:tr>
          </w:tbl>
          <w:p w14:paraId="2D1BFC39" w14:textId="77777777" w:rsidR="009542E1" w:rsidRPr="002E6EA2" w:rsidRDefault="009542E1" w:rsidP="00620D08">
            <w:pPr>
              <w:rPr>
                <w:color w:val="002060"/>
              </w:rPr>
            </w:pPr>
          </w:p>
        </w:tc>
      </w:tr>
    </w:tbl>
    <w:p w14:paraId="35654C4F" w14:textId="77777777" w:rsidR="009542E1" w:rsidRPr="002E6EA2" w:rsidRDefault="009542E1" w:rsidP="009542E1">
      <w:pPr>
        <w:pStyle w:val="breakline"/>
        <w:rPr>
          <w:rFonts w:eastAsiaTheme="minorEastAsia"/>
          <w:color w:val="002060"/>
        </w:rPr>
      </w:pPr>
    </w:p>
    <w:p w14:paraId="0A2D5023" w14:textId="77777777" w:rsidR="009542E1" w:rsidRPr="002E6EA2" w:rsidRDefault="009542E1" w:rsidP="009542E1">
      <w:pPr>
        <w:pStyle w:val="breakline"/>
        <w:rPr>
          <w:color w:val="002060"/>
        </w:rPr>
      </w:pPr>
    </w:p>
    <w:p w14:paraId="0768159A" w14:textId="77777777" w:rsidR="009542E1" w:rsidRPr="002E6EA2" w:rsidRDefault="009542E1" w:rsidP="009542E1">
      <w:pPr>
        <w:pStyle w:val="titoloprinc0"/>
        <w:rPr>
          <w:color w:val="002060"/>
        </w:rPr>
      </w:pPr>
      <w:r w:rsidRPr="002E6EA2">
        <w:rPr>
          <w:color w:val="002060"/>
        </w:rPr>
        <w:t>GIUDICE SPORTIVO</w:t>
      </w:r>
    </w:p>
    <w:p w14:paraId="3F1161FA"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18E89408" w14:textId="77777777" w:rsidR="009542E1" w:rsidRPr="002E6EA2" w:rsidRDefault="009542E1" w:rsidP="009542E1">
      <w:pPr>
        <w:pStyle w:val="titolo10"/>
        <w:rPr>
          <w:color w:val="002060"/>
        </w:rPr>
      </w:pPr>
      <w:r w:rsidRPr="002E6EA2">
        <w:rPr>
          <w:color w:val="002060"/>
        </w:rPr>
        <w:t xml:space="preserve">GARE DEL 9/ 2/2024 </w:t>
      </w:r>
    </w:p>
    <w:p w14:paraId="2D83B313" w14:textId="77777777" w:rsidR="009542E1" w:rsidRPr="002E6EA2" w:rsidRDefault="009542E1" w:rsidP="009542E1">
      <w:pPr>
        <w:pStyle w:val="titolo7a"/>
        <w:rPr>
          <w:color w:val="002060"/>
        </w:rPr>
      </w:pPr>
      <w:r w:rsidRPr="002E6EA2">
        <w:rPr>
          <w:color w:val="002060"/>
        </w:rPr>
        <w:t xml:space="preserve">PROVVEDIMENTI DISCIPLINARI </w:t>
      </w:r>
    </w:p>
    <w:p w14:paraId="3079B446"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4805A923" w14:textId="77777777" w:rsidR="009542E1" w:rsidRPr="002E6EA2" w:rsidRDefault="009542E1" w:rsidP="009542E1">
      <w:pPr>
        <w:pStyle w:val="titolo30"/>
        <w:rPr>
          <w:color w:val="002060"/>
        </w:rPr>
      </w:pPr>
      <w:r w:rsidRPr="002E6EA2">
        <w:rPr>
          <w:color w:val="002060"/>
        </w:rPr>
        <w:t xml:space="preserve">SOCIETA' </w:t>
      </w:r>
    </w:p>
    <w:p w14:paraId="1C36770A" w14:textId="77777777" w:rsidR="009542E1" w:rsidRPr="002E6EA2" w:rsidRDefault="009542E1" w:rsidP="009542E1">
      <w:pPr>
        <w:pStyle w:val="titolo20"/>
        <w:rPr>
          <w:color w:val="002060"/>
        </w:rPr>
      </w:pPr>
      <w:r w:rsidRPr="002E6EA2">
        <w:rPr>
          <w:color w:val="002060"/>
        </w:rPr>
        <w:t xml:space="preserve">AMMENDA </w:t>
      </w:r>
    </w:p>
    <w:p w14:paraId="70816D82" w14:textId="77777777" w:rsidR="009542E1" w:rsidRPr="002E6EA2" w:rsidRDefault="009542E1" w:rsidP="009542E1">
      <w:pPr>
        <w:pStyle w:val="diffida"/>
        <w:spacing w:before="80" w:beforeAutospacing="0" w:after="40" w:afterAutospacing="0"/>
        <w:jc w:val="left"/>
        <w:rPr>
          <w:color w:val="002060"/>
        </w:rPr>
      </w:pPr>
      <w:r w:rsidRPr="002E6EA2">
        <w:rPr>
          <w:color w:val="002060"/>
        </w:rPr>
        <w:t xml:space="preserve">Euro 500,00 ASCOLI CALCIO A 5 </w:t>
      </w:r>
      <w:r w:rsidRPr="002E6EA2">
        <w:rPr>
          <w:color w:val="002060"/>
        </w:rPr>
        <w:br/>
        <w:t>Per essere la Società responsabile dell'aggressione perpetrata da proprio tifoso ai danni di un giocatore avversario. Sanzione irrogata</w:t>
      </w:r>
      <w:r>
        <w:rPr>
          <w:color w:val="002060"/>
        </w:rPr>
        <w:t xml:space="preserve"> </w:t>
      </w:r>
      <w:r w:rsidRPr="002E6EA2">
        <w:rPr>
          <w:color w:val="002060"/>
        </w:rPr>
        <w:t xml:space="preserve">ai sensi e per gli effetti dell'art. 26 co 4 CGS. </w:t>
      </w:r>
    </w:p>
    <w:p w14:paraId="3052FAE1" w14:textId="77777777" w:rsidR="009542E1" w:rsidRPr="002E6EA2" w:rsidRDefault="009542E1" w:rsidP="009542E1">
      <w:pPr>
        <w:pStyle w:val="diffida"/>
        <w:spacing w:before="80" w:beforeAutospacing="0" w:after="40" w:afterAutospacing="0"/>
        <w:jc w:val="left"/>
        <w:rPr>
          <w:color w:val="002060"/>
        </w:rPr>
      </w:pPr>
      <w:r w:rsidRPr="002E6EA2">
        <w:rPr>
          <w:color w:val="002060"/>
        </w:rPr>
        <w:br/>
        <w:t xml:space="preserve">Euro 150,00 REAL EAGLES VIRTUS PAGLIA </w:t>
      </w:r>
      <w:r w:rsidRPr="002E6EA2">
        <w:rPr>
          <w:color w:val="002060"/>
        </w:rPr>
        <w:br/>
        <w:t xml:space="preserve">Per comportamento offensivo del proprio pubblico nei confronti dell'arbitro per tutta la gara. </w:t>
      </w:r>
    </w:p>
    <w:p w14:paraId="7A6F5DE1" w14:textId="77777777" w:rsidR="009542E1" w:rsidRPr="002E6EA2" w:rsidRDefault="009542E1" w:rsidP="009542E1">
      <w:pPr>
        <w:pStyle w:val="diffida"/>
        <w:spacing w:before="80" w:beforeAutospacing="0" w:after="40" w:afterAutospacing="0"/>
        <w:jc w:val="left"/>
        <w:rPr>
          <w:color w:val="002060"/>
        </w:rPr>
      </w:pPr>
      <w:r w:rsidRPr="002E6EA2">
        <w:rPr>
          <w:color w:val="002060"/>
        </w:rPr>
        <w:lastRenderedPageBreak/>
        <w:br/>
        <w:t xml:space="preserve">Euro 100,00 REAL ANCARIA </w:t>
      </w:r>
      <w:r w:rsidRPr="002E6EA2">
        <w:rPr>
          <w:color w:val="002060"/>
        </w:rPr>
        <w:br/>
        <w:t xml:space="preserve">Per comportamento offensivo dei propri tifosi nei confronti dei tesse-rati avversari. </w:t>
      </w:r>
    </w:p>
    <w:p w14:paraId="1D718045" w14:textId="77777777" w:rsidR="009542E1" w:rsidRPr="002E6EA2" w:rsidRDefault="009542E1" w:rsidP="009542E1">
      <w:pPr>
        <w:pStyle w:val="titolo30"/>
        <w:rPr>
          <w:color w:val="002060"/>
        </w:rPr>
      </w:pPr>
      <w:r w:rsidRPr="002E6EA2">
        <w:rPr>
          <w:color w:val="002060"/>
        </w:rPr>
        <w:t xml:space="preserve">DIRIGENTI </w:t>
      </w:r>
    </w:p>
    <w:p w14:paraId="2652908A"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F268C2D" w14:textId="77777777" w:rsidTr="00620D08">
        <w:tc>
          <w:tcPr>
            <w:tcW w:w="2200" w:type="dxa"/>
            <w:tcMar>
              <w:top w:w="20" w:type="dxa"/>
              <w:left w:w="20" w:type="dxa"/>
              <w:bottom w:w="20" w:type="dxa"/>
              <w:right w:w="20" w:type="dxa"/>
            </w:tcMar>
            <w:vAlign w:val="center"/>
            <w:hideMark/>
          </w:tcPr>
          <w:p w14:paraId="487FBDD2" w14:textId="77777777" w:rsidR="009542E1" w:rsidRPr="002E6EA2" w:rsidRDefault="009542E1" w:rsidP="00620D08">
            <w:pPr>
              <w:pStyle w:val="movimento"/>
              <w:rPr>
                <w:color w:val="002060"/>
              </w:rPr>
            </w:pPr>
            <w:r w:rsidRPr="002E6EA2">
              <w:rPr>
                <w:color w:val="002060"/>
              </w:rPr>
              <w:t>FARABOLLINI SANDRO</w:t>
            </w:r>
          </w:p>
        </w:tc>
        <w:tc>
          <w:tcPr>
            <w:tcW w:w="2200" w:type="dxa"/>
            <w:tcMar>
              <w:top w:w="20" w:type="dxa"/>
              <w:left w:w="20" w:type="dxa"/>
              <w:bottom w:w="20" w:type="dxa"/>
              <w:right w:w="20" w:type="dxa"/>
            </w:tcMar>
            <w:vAlign w:val="center"/>
            <w:hideMark/>
          </w:tcPr>
          <w:p w14:paraId="67A20A43" w14:textId="77777777" w:rsidR="009542E1" w:rsidRPr="002E6EA2" w:rsidRDefault="009542E1" w:rsidP="00620D08">
            <w:pPr>
              <w:pStyle w:val="movimento2"/>
              <w:rPr>
                <w:color w:val="002060"/>
              </w:rPr>
            </w:pPr>
            <w:r w:rsidRPr="002E6EA2">
              <w:rPr>
                <w:color w:val="002060"/>
              </w:rPr>
              <w:t xml:space="preserve">(AURORA TREIA) </w:t>
            </w:r>
          </w:p>
        </w:tc>
        <w:tc>
          <w:tcPr>
            <w:tcW w:w="800" w:type="dxa"/>
            <w:tcMar>
              <w:top w:w="20" w:type="dxa"/>
              <w:left w:w="20" w:type="dxa"/>
              <w:bottom w:w="20" w:type="dxa"/>
              <w:right w:w="20" w:type="dxa"/>
            </w:tcMar>
            <w:vAlign w:val="center"/>
            <w:hideMark/>
          </w:tcPr>
          <w:p w14:paraId="4E70988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098A4B2" w14:textId="77777777" w:rsidR="009542E1" w:rsidRPr="002E6EA2" w:rsidRDefault="009542E1" w:rsidP="00620D08">
            <w:pPr>
              <w:pStyle w:val="movimento"/>
              <w:rPr>
                <w:color w:val="002060"/>
              </w:rPr>
            </w:pPr>
            <w:r w:rsidRPr="002E6EA2">
              <w:rPr>
                <w:color w:val="002060"/>
              </w:rPr>
              <w:t>STRACCIA GIANLUCA</w:t>
            </w:r>
          </w:p>
        </w:tc>
        <w:tc>
          <w:tcPr>
            <w:tcW w:w="2200" w:type="dxa"/>
            <w:tcMar>
              <w:top w:w="20" w:type="dxa"/>
              <w:left w:w="20" w:type="dxa"/>
              <w:bottom w:w="20" w:type="dxa"/>
              <w:right w:w="20" w:type="dxa"/>
            </w:tcMar>
            <w:vAlign w:val="center"/>
            <w:hideMark/>
          </w:tcPr>
          <w:p w14:paraId="0AF33435" w14:textId="77777777" w:rsidR="009542E1" w:rsidRPr="002E6EA2" w:rsidRDefault="009542E1" w:rsidP="00620D08">
            <w:pPr>
              <w:pStyle w:val="movimento2"/>
              <w:rPr>
                <w:color w:val="002060"/>
              </w:rPr>
            </w:pPr>
            <w:r w:rsidRPr="002E6EA2">
              <w:rPr>
                <w:color w:val="002060"/>
              </w:rPr>
              <w:t xml:space="preserve">(REAL EAGLES VIRTUS PAGLIA) </w:t>
            </w:r>
          </w:p>
        </w:tc>
      </w:tr>
    </w:tbl>
    <w:p w14:paraId="74DC79A7" w14:textId="77777777" w:rsidR="009542E1" w:rsidRPr="002E6EA2" w:rsidRDefault="009542E1" w:rsidP="009542E1">
      <w:pPr>
        <w:pStyle w:val="titolo30"/>
        <w:rPr>
          <w:rFonts w:eastAsiaTheme="minorEastAsia"/>
          <w:color w:val="002060"/>
        </w:rPr>
      </w:pPr>
      <w:r w:rsidRPr="002E6EA2">
        <w:rPr>
          <w:color w:val="002060"/>
        </w:rPr>
        <w:t xml:space="preserve">ALLENATORI </w:t>
      </w:r>
    </w:p>
    <w:p w14:paraId="4933FDAB" w14:textId="77777777" w:rsidR="009542E1" w:rsidRPr="002E6EA2" w:rsidRDefault="009542E1" w:rsidP="009542E1">
      <w:pPr>
        <w:pStyle w:val="titolo20"/>
        <w:rPr>
          <w:color w:val="002060"/>
        </w:rPr>
      </w:pPr>
      <w:r w:rsidRPr="002E6EA2">
        <w:rPr>
          <w:color w:val="002060"/>
        </w:rPr>
        <w:t xml:space="preserve">SQUALIFICA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FBF17A2" w14:textId="77777777" w:rsidTr="00620D08">
        <w:tc>
          <w:tcPr>
            <w:tcW w:w="2200" w:type="dxa"/>
            <w:tcMar>
              <w:top w:w="20" w:type="dxa"/>
              <w:left w:w="20" w:type="dxa"/>
              <w:bottom w:w="20" w:type="dxa"/>
              <w:right w:w="20" w:type="dxa"/>
            </w:tcMar>
            <w:vAlign w:val="center"/>
            <w:hideMark/>
          </w:tcPr>
          <w:p w14:paraId="6A9768A7" w14:textId="77777777" w:rsidR="009542E1" w:rsidRPr="002E6EA2" w:rsidRDefault="009542E1" w:rsidP="00620D08">
            <w:pPr>
              <w:pStyle w:val="movimento"/>
              <w:rPr>
                <w:color w:val="002060"/>
              </w:rPr>
            </w:pPr>
            <w:r w:rsidRPr="002E6EA2">
              <w:rPr>
                <w:color w:val="002060"/>
              </w:rPr>
              <w:t>DI RUSSO GUIDO</w:t>
            </w:r>
          </w:p>
        </w:tc>
        <w:tc>
          <w:tcPr>
            <w:tcW w:w="2200" w:type="dxa"/>
            <w:tcMar>
              <w:top w:w="20" w:type="dxa"/>
              <w:left w:w="20" w:type="dxa"/>
              <w:bottom w:w="20" w:type="dxa"/>
              <w:right w:w="20" w:type="dxa"/>
            </w:tcMar>
            <w:vAlign w:val="center"/>
            <w:hideMark/>
          </w:tcPr>
          <w:p w14:paraId="4D96BF36" w14:textId="77777777" w:rsidR="009542E1" w:rsidRPr="002E6EA2" w:rsidRDefault="009542E1" w:rsidP="00620D08">
            <w:pPr>
              <w:pStyle w:val="movimento2"/>
              <w:rPr>
                <w:color w:val="002060"/>
              </w:rPr>
            </w:pPr>
            <w:r w:rsidRPr="002E6EA2">
              <w:rPr>
                <w:color w:val="002060"/>
              </w:rPr>
              <w:t xml:space="preserve">(REAL EAGLES VIRTUS PAGLIA) </w:t>
            </w:r>
          </w:p>
        </w:tc>
        <w:tc>
          <w:tcPr>
            <w:tcW w:w="800" w:type="dxa"/>
            <w:tcMar>
              <w:top w:w="20" w:type="dxa"/>
              <w:left w:w="20" w:type="dxa"/>
              <w:bottom w:w="20" w:type="dxa"/>
              <w:right w:w="20" w:type="dxa"/>
            </w:tcMar>
            <w:vAlign w:val="center"/>
            <w:hideMark/>
          </w:tcPr>
          <w:p w14:paraId="2B324DB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3DC29D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03D0393" w14:textId="77777777" w:rsidR="009542E1" w:rsidRPr="002E6EA2" w:rsidRDefault="009542E1" w:rsidP="00620D08">
            <w:pPr>
              <w:pStyle w:val="movimento2"/>
              <w:rPr>
                <w:color w:val="002060"/>
              </w:rPr>
            </w:pPr>
            <w:r w:rsidRPr="002E6EA2">
              <w:rPr>
                <w:color w:val="002060"/>
              </w:rPr>
              <w:t> </w:t>
            </w:r>
          </w:p>
        </w:tc>
      </w:tr>
    </w:tbl>
    <w:p w14:paraId="10FA9E29"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Già squalificato nel CU n. 75 del 31/01/2024, durante l'intervallo e a fine gara entrava nello spogliatoio locale e,</w:t>
      </w:r>
      <w:r>
        <w:rPr>
          <w:color w:val="002060"/>
        </w:rPr>
        <w:t xml:space="preserve"> </w:t>
      </w:r>
      <w:r w:rsidRPr="002E6EA2">
        <w:rPr>
          <w:color w:val="002060"/>
        </w:rPr>
        <w:t>al dissenso manifestato dall'arbitr</w:t>
      </w:r>
      <w:r>
        <w:rPr>
          <w:color w:val="002060"/>
        </w:rPr>
        <w:t>o</w:t>
      </w:r>
      <w:r w:rsidRPr="002E6EA2">
        <w:rPr>
          <w:color w:val="002060"/>
        </w:rPr>
        <w:t>,</w:t>
      </w:r>
      <w:r>
        <w:rPr>
          <w:color w:val="002060"/>
        </w:rPr>
        <w:t xml:space="preserve"> </w:t>
      </w:r>
      <w:r w:rsidRPr="002E6EA2">
        <w:rPr>
          <w:color w:val="002060"/>
        </w:rPr>
        <w:t xml:space="preserve">rispondeva con frasi irriguardose. Pur non in distinta veniva riconosciuto dal direttore di gara. </w:t>
      </w:r>
    </w:p>
    <w:p w14:paraId="79924B8E" w14:textId="77777777" w:rsidR="009542E1" w:rsidRPr="002E6EA2" w:rsidRDefault="009542E1" w:rsidP="009542E1">
      <w:pPr>
        <w:pStyle w:val="titolo20"/>
        <w:rPr>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63BD38B" w14:textId="77777777" w:rsidTr="00620D08">
        <w:tc>
          <w:tcPr>
            <w:tcW w:w="2200" w:type="dxa"/>
            <w:tcMar>
              <w:top w:w="20" w:type="dxa"/>
              <w:left w:w="20" w:type="dxa"/>
              <w:bottom w:w="20" w:type="dxa"/>
              <w:right w:w="20" w:type="dxa"/>
            </w:tcMar>
            <w:vAlign w:val="center"/>
            <w:hideMark/>
          </w:tcPr>
          <w:p w14:paraId="7C697D6B" w14:textId="77777777" w:rsidR="009542E1" w:rsidRPr="002E6EA2" w:rsidRDefault="009542E1" w:rsidP="00620D08">
            <w:pPr>
              <w:pStyle w:val="movimento"/>
              <w:rPr>
                <w:color w:val="002060"/>
              </w:rPr>
            </w:pPr>
            <w:r w:rsidRPr="002E6EA2">
              <w:rPr>
                <w:color w:val="002060"/>
              </w:rPr>
              <w:t>SOLAZZI SIMONE</w:t>
            </w:r>
          </w:p>
        </w:tc>
        <w:tc>
          <w:tcPr>
            <w:tcW w:w="2200" w:type="dxa"/>
            <w:tcMar>
              <w:top w:w="20" w:type="dxa"/>
              <w:left w:w="20" w:type="dxa"/>
              <w:bottom w:w="20" w:type="dxa"/>
              <w:right w:w="20" w:type="dxa"/>
            </w:tcMar>
            <w:vAlign w:val="center"/>
            <w:hideMark/>
          </w:tcPr>
          <w:p w14:paraId="75FD755E" w14:textId="77777777" w:rsidR="009542E1" w:rsidRPr="002E6EA2" w:rsidRDefault="009542E1" w:rsidP="00620D08">
            <w:pPr>
              <w:pStyle w:val="movimento2"/>
              <w:rPr>
                <w:color w:val="002060"/>
              </w:rPr>
            </w:pPr>
            <w:r w:rsidRPr="002E6EA2">
              <w:rPr>
                <w:color w:val="002060"/>
              </w:rPr>
              <w:t xml:space="preserve">(POLISPORTIVA UROBORO) </w:t>
            </w:r>
          </w:p>
        </w:tc>
        <w:tc>
          <w:tcPr>
            <w:tcW w:w="800" w:type="dxa"/>
            <w:tcMar>
              <w:top w:w="20" w:type="dxa"/>
              <w:left w:w="20" w:type="dxa"/>
              <w:bottom w:w="20" w:type="dxa"/>
              <w:right w:w="20" w:type="dxa"/>
            </w:tcMar>
            <w:vAlign w:val="center"/>
            <w:hideMark/>
          </w:tcPr>
          <w:p w14:paraId="178C8EF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65537E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E4F60A8" w14:textId="77777777" w:rsidR="009542E1" w:rsidRPr="002E6EA2" w:rsidRDefault="009542E1" w:rsidP="00620D08">
            <w:pPr>
              <w:pStyle w:val="movimento2"/>
              <w:rPr>
                <w:color w:val="002060"/>
              </w:rPr>
            </w:pPr>
            <w:r w:rsidRPr="002E6EA2">
              <w:rPr>
                <w:color w:val="002060"/>
              </w:rPr>
              <w:t> </w:t>
            </w:r>
          </w:p>
        </w:tc>
      </w:tr>
    </w:tbl>
    <w:p w14:paraId="102F2C0E" w14:textId="77777777" w:rsidR="009542E1" w:rsidRPr="002E6EA2" w:rsidRDefault="009542E1" w:rsidP="009542E1">
      <w:pPr>
        <w:pStyle w:val="titolo30"/>
        <w:rPr>
          <w:rFonts w:eastAsiaTheme="minorEastAsia"/>
          <w:color w:val="002060"/>
        </w:rPr>
      </w:pPr>
      <w:r w:rsidRPr="002E6EA2">
        <w:rPr>
          <w:color w:val="002060"/>
        </w:rPr>
        <w:t xml:space="preserve">CALCIATORI ESPULSI </w:t>
      </w:r>
    </w:p>
    <w:p w14:paraId="7CB9BD2B" w14:textId="77777777" w:rsidR="009542E1" w:rsidRPr="002E6EA2" w:rsidRDefault="009542E1" w:rsidP="009542E1">
      <w:pPr>
        <w:pStyle w:val="titolo20"/>
        <w:rPr>
          <w:color w:val="002060"/>
        </w:rPr>
      </w:pPr>
      <w:r w:rsidRPr="002E6EA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BF885D9" w14:textId="77777777" w:rsidTr="00620D08">
        <w:tc>
          <w:tcPr>
            <w:tcW w:w="2200" w:type="dxa"/>
            <w:tcMar>
              <w:top w:w="20" w:type="dxa"/>
              <w:left w:w="20" w:type="dxa"/>
              <w:bottom w:w="20" w:type="dxa"/>
              <w:right w:w="20" w:type="dxa"/>
            </w:tcMar>
            <w:vAlign w:val="center"/>
            <w:hideMark/>
          </w:tcPr>
          <w:p w14:paraId="7C9B21A3" w14:textId="77777777" w:rsidR="009542E1" w:rsidRPr="002E6EA2" w:rsidRDefault="009542E1" w:rsidP="00620D08">
            <w:pPr>
              <w:pStyle w:val="movimento"/>
              <w:rPr>
                <w:color w:val="002060"/>
              </w:rPr>
            </w:pPr>
            <w:r w:rsidRPr="002E6EA2">
              <w:rPr>
                <w:color w:val="002060"/>
              </w:rPr>
              <w:t>PALLOTTINI ROBERTO</w:t>
            </w:r>
          </w:p>
        </w:tc>
        <w:tc>
          <w:tcPr>
            <w:tcW w:w="2200" w:type="dxa"/>
            <w:tcMar>
              <w:top w:w="20" w:type="dxa"/>
              <w:left w:w="20" w:type="dxa"/>
              <w:bottom w:w="20" w:type="dxa"/>
              <w:right w:w="20" w:type="dxa"/>
            </w:tcMar>
            <w:vAlign w:val="center"/>
            <w:hideMark/>
          </w:tcPr>
          <w:p w14:paraId="666676B4" w14:textId="77777777" w:rsidR="009542E1" w:rsidRPr="002E6EA2" w:rsidRDefault="009542E1" w:rsidP="00620D08">
            <w:pPr>
              <w:pStyle w:val="movimento2"/>
              <w:rPr>
                <w:color w:val="002060"/>
              </w:rPr>
            </w:pPr>
            <w:r w:rsidRPr="002E6EA2">
              <w:rPr>
                <w:color w:val="002060"/>
              </w:rPr>
              <w:t xml:space="preserve">(ASCOLI CALCIO A 5) </w:t>
            </w:r>
          </w:p>
        </w:tc>
        <w:tc>
          <w:tcPr>
            <w:tcW w:w="800" w:type="dxa"/>
            <w:tcMar>
              <w:top w:w="20" w:type="dxa"/>
              <w:left w:w="20" w:type="dxa"/>
              <w:bottom w:w="20" w:type="dxa"/>
              <w:right w:w="20" w:type="dxa"/>
            </w:tcMar>
            <w:vAlign w:val="center"/>
            <w:hideMark/>
          </w:tcPr>
          <w:p w14:paraId="03E4C76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AC2CFD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EABB2D6" w14:textId="77777777" w:rsidR="009542E1" w:rsidRPr="002E6EA2" w:rsidRDefault="009542E1" w:rsidP="00620D08">
            <w:pPr>
              <w:pStyle w:val="movimento2"/>
              <w:rPr>
                <w:color w:val="002060"/>
              </w:rPr>
            </w:pPr>
            <w:r w:rsidRPr="002E6EA2">
              <w:rPr>
                <w:color w:val="002060"/>
              </w:rPr>
              <w:t> </w:t>
            </w:r>
          </w:p>
        </w:tc>
      </w:tr>
    </w:tbl>
    <w:p w14:paraId="4833A1F6" w14:textId="77777777" w:rsidR="009542E1" w:rsidRPr="002E6EA2" w:rsidRDefault="009542E1" w:rsidP="009542E1">
      <w:pPr>
        <w:pStyle w:val="titolo20"/>
        <w:rPr>
          <w:rFonts w:eastAsiaTheme="minorEastAsia"/>
          <w:color w:val="002060"/>
        </w:rPr>
      </w:pPr>
      <w:r w:rsidRPr="002E6EA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6BA342F" w14:textId="77777777" w:rsidTr="00620D08">
        <w:tc>
          <w:tcPr>
            <w:tcW w:w="2200" w:type="dxa"/>
            <w:tcMar>
              <w:top w:w="20" w:type="dxa"/>
              <w:left w:w="20" w:type="dxa"/>
              <w:bottom w:w="20" w:type="dxa"/>
              <w:right w:w="20" w:type="dxa"/>
            </w:tcMar>
            <w:vAlign w:val="center"/>
            <w:hideMark/>
          </w:tcPr>
          <w:p w14:paraId="7FD922D2" w14:textId="77777777" w:rsidR="009542E1" w:rsidRPr="002E6EA2" w:rsidRDefault="009542E1" w:rsidP="00620D08">
            <w:pPr>
              <w:pStyle w:val="movimento"/>
              <w:rPr>
                <w:color w:val="002060"/>
              </w:rPr>
            </w:pPr>
            <w:r w:rsidRPr="002E6EA2">
              <w:rPr>
                <w:color w:val="002060"/>
              </w:rPr>
              <w:t>NOVELLI ROBERTO</w:t>
            </w:r>
          </w:p>
        </w:tc>
        <w:tc>
          <w:tcPr>
            <w:tcW w:w="2200" w:type="dxa"/>
            <w:tcMar>
              <w:top w:w="20" w:type="dxa"/>
              <w:left w:w="20" w:type="dxa"/>
              <w:bottom w:w="20" w:type="dxa"/>
              <w:right w:w="20" w:type="dxa"/>
            </w:tcMar>
            <w:vAlign w:val="center"/>
            <w:hideMark/>
          </w:tcPr>
          <w:p w14:paraId="4819C4EE" w14:textId="77777777" w:rsidR="009542E1" w:rsidRPr="002E6EA2" w:rsidRDefault="009542E1" w:rsidP="00620D08">
            <w:pPr>
              <w:pStyle w:val="movimento2"/>
              <w:rPr>
                <w:color w:val="002060"/>
              </w:rPr>
            </w:pPr>
            <w:r w:rsidRPr="002E6EA2">
              <w:rPr>
                <w:color w:val="002060"/>
              </w:rPr>
              <w:t xml:space="preserve">(POLISPORTIVA UROBORO) </w:t>
            </w:r>
          </w:p>
        </w:tc>
        <w:tc>
          <w:tcPr>
            <w:tcW w:w="800" w:type="dxa"/>
            <w:tcMar>
              <w:top w:w="20" w:type="dxa"/>
              <w:left w:w="20" w:type="dxa"/>
              <w:bottom w:w="20" w:type="dxa"/>
              <w:right w:w="20" w:type="dxa"/>
            </w:tcMar>
            <w:vAlign w:val="center"/>
            <w:hideMark/>
          </w:tcPr>
          <w:p w14:paraId="1FA4B50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CC0B957" w14:textId="77777777" w:rsidR="009542E1" w:rsidRPr="002E6EA2" w:rsidRDefault="009542E1" w:rsidP="00620D08">
            <w:pPr>
              <w:pStyle w:val="movimento"/>
              <w:rPr>
                <w:color w:val="002060"/>
              </w:rPr>
            </w:pPr>
            <w:r w:rsidRPr="002E6EA2">
              <w:rPr>
                <w:color w:val="002060"/>
              </w:rPr>
              <w:t>URENA MONSERRATE ARNOLD EDUARDO</w:t>
            </w:r>
          </w:p>
        </w:tc>
        <w:tc>
          <w:tcPr>
            <w:tcW w:w="2200" w:type="dxa"/>
            <w:tcMar>
              <w:top w:w="20" w:type="dxa"/>
              <w:left w:w="20" w:type="dxa"/>
              <w:bottom w:w="20" w:type="dxa"/>
              <w:right w:w="20" w:type="dxa"/>
            </w:tcMar>
            <w:vAlign w:val="center"/>
            <w:hideMark/>
          </w:tcPr>
          <w:p w14:paraId="5892E724" w14:textId="77777777" w:rsidR="009542E1" w:rsidRPr="002E6EA2" w:rsidRDefault="009542E1" w:rsidP="00620D08">
            <w:pPr>
              <w:pStyle w:val="movimento2"/>
              <w:rPr>
                <w:color w:val="002060"/>
              </w:rPr>
            </w:pPr>
            <w:r w:rsidRPr="002E6EA2">
              <w:rPr>
                <w:color w:val="002060"/>
              </w:rPr>
              <w:t xml:space="preserve">(VERBENA C5 ANCONA) </w:t>
            </w:r>
          </w:p>
        </w:tc>
      </w:tr>
    </w:tbl>
    <w:p w14:paraId="0070BC54"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7FF5A067" w14:textId="77777777" w:rsidR="009542E1" w:rsidRPr="002E6EA2" w:rsidRDefault="009542E1" w:rsidP="009542E1">
      <w:pPr>
        <w:pStyle w:val="titolo20"/>
        <w:rPr>
          <w:color w:val="002060"/>
        </w:rPr>
      </w:pPr>
      <w:r w:rsidRPr="002E6EA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149C9B6" w14:textId="77777777" w:rsidTr="00620D08">
        <w:tc>
          <w:tcPr>
            <w:tcW w:w="2200" w:type="dxa"/>
            <w:tcMar>
              <w:top w:w="20" w:type="dxa"/>
              <w:left w:w="20" w:type="dxa"/>
              <w:bottom w:w="20" w:type="dxa"/>
              <w:right w:w="20" w:type="dxa"/>
            </w:tcMar>
            <w:vAlign w:val="center"/>
            <w:hideMark/>
          </w:tcPr>
          <w:p w14:paraId="0D1790F9" w14:textId="77777777" w:rsidR="009542E1" w:rsidRPr="002E6EA2" w:rsidRDefault="009542E1" w:rsidP="00620D08">
            <w:pPr>
              <w:pStyle w:val="movimento"/>
              <w:rPr>
                <w:color w:val="002060"/>
              </w:rPr>
            </w:pPr>
            <w:r w:rsidRPr="002E6EA2">
              <w:rPr>
                <w:color w:val="002060"/>
              </w:rPr>
              <w:t>BRUNO SIMONE</w:t>
            </w:r>
          </w:p>
        </w:tc>
        <w:tc>
          <w:tcPr>
            <w:tcW w:w="2200" w:type="dxa"/>
            <w:tcMar>
              <w:top w:w="20" w:type="dxa"/>
              <w:left w:w="20" w:type="dxa"/>
              <w:bottom w:w="20" w:type="dxa"/>
              <w:right w:w="20" w:type="dxa"/>
            </w:tcMar>
            <w:vAlign w:val="center"/>
            <w:hideMark/>
          </w:tcPr>
          <w:p w14:paraId="5C2161B8" w14:textId="77777777" w:rsidR="009542E1" w:rsidRPr="002E6EA2" w:rsidRDefault="009542E1" w:rsidP="00620D08">
            <w:pPr>
              <w:pStyle w:val="movimento2"/>
              <w:rPr>
                <w:color w:val="002060"/>
              </w:rPr>
            </w:pPr>
            <w:r w:rsidRPr="002E6EA2">
              <w:rPr>
                <w:color w:val="002060"/>
              </w:rPr>
              <w:t xml:space="preserve">(REAL EAGLES VIRTUS PAGLIA) </w:t>
            </w:r>
          </w:p>
        </w:tc>
        <w:tc>
          <w:tcPr>
            <w:tcW w:w="800" w:type="dxa"/>
            <w:tcMar>
              <w:top w:w="20" w:type="dxa"/>
              <w:left w:w="20" w:type="dxa"/>
              <w:bottom w:w="20" w:type="dxa"/>
              <w:right w:w="20" w:type="dxa"/>
            </w:tcMar>
            <w:vAlign w:val="center"/>
            <w:hideMark/>
          </w:tcPr>
          <w:p w14:paraId="07AEB1B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3E4026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D3D3C93" w14:textId="77777777" w:rsidR="009542E1" w:rsidRPr="002E6EA2" w:rsidRDefault="009542E1" w:rsidP="00620D08">
            <w:pPr>
              <w:pStyle w:val="movimento2"/>
              <w:rPr>
                <w:color w:val="002060"/>
              </w:rPr>
            </w:pPr>
            <w:r w:rsidRPr="002E6EA2">
              <w:rPr>
                <w:color w:val="002060"/>
              </w:rPr>
              <w:t> </w:t>
            </w:r>
          </w:p>
        </w:tc>
      </w:tr>
    </w:tbl>
    <w:p w14:paraId="66CC4420"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Per essere entrato durante l'intervallo e a fine gara nello spogliato-io locale e al richiamo dell'arbitro rispondeva in modo irriguard</w:t>
      </w:r>
      <w:r>
        <w:rPr>
          <w:color w:val="002060"/>
        </w:rPr>
        <w:t>o</w:t>
      </w:r>
      <w:r w:rsidRPr="002E6EA2">
        <w:rPr>
          <w:color w:val="002060"/>
        </w:rPr>
        <w:t xml:space="preserve">so. Pur non in distinta, veniva personalmente riconosciuto dal direttore di gara. </w:t>
      </w:r>
    </w:p>
    <w:p w14:paraId="455E66E0"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90FD096" w14:textId="77777777" w:rsidTr="00620D08">
        <w:tc>
          <w:tcPr>
            <w:tcW w:w="2200" w:type="dxa"/>
            <w:tcMar>
              <w:top w:w="20" w:type="dxa"/>
              <w:left w:w="20" w:type="dxa"/>
              <w:bottom w:w="20" w:type="dxa"/>
              <w:right w:w="20" w:type="dxa"/>
            </w:tcMar>
            <w:vAlign w:val="center"/>
            <w:hideMark/>
          </w:tcPr>
          <w:p w14:paraId="519D84C1" w14:textId="77777777" w:rsidR="009542E1" w:rsidRPr="002E6EA2" w:rsidRDefault="009542E1" w:rsidP="00620D08">
            <w:pPr>
              <w:pStyle w:val="movimento"/>
              <w:rPr>
                <w:color w:val="002060"/>
              </w:rPr>
            </w:pPr>
            <w:r w:rsidRPr="002E6EA2">
              <w:rPr>
                <w:color w:val="002060"/>
              </w:rPr>
              <w:t>ANDREOZZI GIACOMO</w:t>
            </w:r>
          </w:p>
        </w:tc>
        <w:tc>
          <w:tcPr>
            <w:tcW w:w="2200" w:type="dxa"/>
            <w:tcMar>
              <w:top w:w="20" w:type="dxa"/>
              <w:left w:w="20" w:type="dxa"/>
              <w:bottom w:w="20" w:type="dxa"/>
              <w:right w:w="20" w:type="dxa"/>
            </w:tcMar>
            <w:vAlign w:val="center"/>
            <w:hideMark/>
          </w:tcPr>
          <w:p w14:paraId="22FAB0BD" w14:textId="77777777" w:rsidR="009542E1" w:rsidRPr="002E6EA2" w:rsidRDefault="009542E1" w:rsidP="00620D08">
            <w:pPr>
              <w:pStyle w:val="movimento2"/>
              <w:rPr>
                <w:color w:val="002060"/>
              </w:rPr>
            </w:pPr>
            <w:r w:rsidRPr="002E6EA2">
              <w:rPr>
                <w:color w:val="002060"/>
              </w:rPr>
              <w:t xml:space="preserve">(FIGHT BULLS CORRIDONIA) </w:t>
            </w:r>
          </w:p>
        </w:tc>
        <w:tc>
          <w:tcPr>
            <w:tcW w:w="800" w:type="dxa"/>
            <w:tcMar>
              <w:top w:w="20" w:type="dxa"/>
              <w:left w:w="20" w:type="dxa"/>
              <w:bottom w:w="20" w:type="dxa"/>
              <w:right w:w="20" w:type="dxa"/>
            </w:tcMar>
            <w:vAlign w:val="center"/>
            <w:hideMark/>
          </w:tcPr>
          <w:p w14:paraId="065B073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D30D0E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4CAF46E" w14:textId="77777777" w:rsidR="009542E1" w:rsidRPr="002E6EA2" w:rsidRDefault="009542E1" w:rsidP="00620D08">
            <w:pPr>
              <w:pStyle w:val="movimento2"/>
              <w:rPr>
                <w:color w:val="002060"/>
              </w:rPr>
            </w:pPr>
            <w:r w:rsidRPr="002E6EA2">
              <w:rPr>
                <w:color w:val="002060"/>
              </w:rPr>
              <w:t> </w:t>
            </w:r>
          </w:p>
        </w:tc>
      </w:tr>
    </w:tbl>
    <w:p w14:paraId="6EC20645" w14:textId="77777777" w:rsidR="009542E1" w:rsidRPr="002E6EA2" w:rsidRDefault="009542E1" w:rsidP="009542E1">
      <w:pPr>
        <w:pStyle w:val="titolo20"/>
        <w:rPr>
          <w:rFonts w:eastAsiaTheme="minorEastAsia"/>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4CC21C2" w14:textId="77777777" w:rsidTr="00620D08">
        <w:tc>
          <w:tcPr>
            <w:tcW w:w="2200" w:type="dxa"/>
            <w:tcMar>
              <w:top w:w="20" w:type="dxa"/>
              <w:left w:w="20" w:type="dxa"/>
              <w:bottom w:w="20" w:type="dxa"/>
              <w:right w:w="20" w:type="dxa"/>
            </w:tcMar>
            <w:vAlign w:val="center"/>
            <w:hideMark/>
          </w:tcPr>
          <w:p w14:paraId="247787F8" w14:textId="77777777" w:rsidR="009542E1" w:rsidRPr="002E6EA2" w:rsidRDefault="009542E1" w:rsidP="00620D08">
            <w:pPr>
              <w:pStyle w:val="movimento"/>
              <w:rPr>
                <w:color w:val="002060"/>
              </w:rPr>
            </w:pPr>
            <w:r w:rsidRPr="002E6EA2">
              <w:rPr>
                <w:color w:val="002060"/>
              </w:rPr>
              <w:t>CAMPANA MATTEO</w:t>
            </w:r>
          </w:p>
        </w:tc>
        <w:tc>
          <w:tcPr>
            <w:tcW w:w="2200" w:type="dxa"/>
            <w:tcMar>
              <w:top w:w="20" w:type="dxa"/>
              <w:left w:w="20" w:type="dxa"/>
              <w:bottom w:w="20" w:type="dxa"/>
              <w:right w:w="20" w:type="dxa"/>
            </w:tcMar>
            <w:vAlign w:val="center"/>
            <w:hideMark/>
          </w:tcPr>
          <w:p w14:paraId="18A7F529" w14:textId="77777777" w:rsidR="009542E1" w:rsidRPr="002E6EA2" w:rsidRDefault="009542E1" w:rsidP="00620D08">
            <w:pPr>
              <w:pStyle w:val="movimento2"/>
              <w:rPr>
                <w:color w:val="002060"/>
              </w:rPr>
            </w:pPr>
            <w:r w:rsidRPr="002E6EA2">
              <w:rPr>
                <w:color w:val="002060"/>
              </w:rPr>
              <w:t xml:space="preserve">(AVENALE) </w:t>
            </w:r>
          </w:p>
        </w:tc>
        <w:tc>
          <w:tcPr>
            <w:tcW w:w="800" w:type="dxa"/>
            <w:tcMar>
              <w:top w:w="20" w:type="dxa"/>
              <w:left w:w="20" w:type="dxa"/>
              <w:bottom w:w="20" w:type="dxa"/>
              <w:right w:w="20" w:type="dxa"/>
            </w:tcMar>
            <w:vAlign w:val="center"/>
            <w:hideMark/>
          </w:tcPr>
          <w:p w14:paraId="7E74E4F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5816F23" w14:textId="77777777" w:rsidR="009542E1" w:rsidRPr="002E6EA2" w:rsidRDefault="009542E1" w:rsidP="00620D08">
            <w:pPr>
              <w:pStyle w:val="movimento"/>
              <w:rPr>
                <w:color w:val="002060"/>
              </w:rPr>
            </w:pPr>
            <w:r w:rsidRPr="002E6EA2">
              <w:rPr>
                <w:color w:val="002060"/>
              </w:rPr>
              <w:t>TODERI SAMUELE</w:t>
            </w:r>
          </w:p>
        </w:tc>
        <w:tc>
          <w:tcPr>
            <w:tcW w:w="2200" w:type="dxa"/>
            <w:tcMar>
              <w:top w:w="20" w:type="dxa"/>
              <w:left w:w="20" w:type="dxa"/>
              <w:bottom w:w="20" w:type="dxa"/>
              <w:right w:w="20" w:type="dxa"/>
            </w:tcMar>
            <w:vAlign w:val="center"/>
            <w:hideMark/>
          </w:tcPr>
          <w:p w14:paraId="31917898" w14:textId="77777777" w:rsidR="009542E1" w:rsidRPr="002E6EA2" w:rsidRDefault="009542E1" w:rsidP="00620D08">
            <w:pPr>
              <w:pStyle w:val="movimento2"/>
              <w:rPr>
                <w:color w:val="002060"/>
              </w:rPr>
            </w:pPr>
            <w:r w:rsidRPr="002E6EA2">
              <w:rPr>
                <w:color w:val="002060"/>
              </w:rPr>
              <w:t xml:space="preserve">(AVIS ARCEVIA 1964) </w:t>
            </w:r>
          </w:p>
        </w:tc>
      </w:tr>
      <w:tr w:rsidR="009542E1" w:rsidRPr="002E6EA2" w14:paraId="42FCC491" w14:textId="77777777" w:rsidTr="00620D08">
        <w:tc>
          <w:tcPr>
            <w:tcW w:w="2200" w:type="dxa"/>
            <w:tcMar>
              <w:top w:w="20" w:type="dxa"/>
              <w:left w:w="20" w:type="dxa"/>
              <w:bottom w:w="20" w:type="dxa"/>
              <w:right w:w="20" w:type="dxa"/>
            </w:tcMar>
            <w:vAlign w:val="center"/>
            <w:hideMark/>
          </w:tcPr>
          <w:p w14:paraId="1637CE58" w14:textId="77777777" w:rsidR="009542E1" w:rsidRPr="002E6EA2" w:rsidRDefault="009542E1" w:rsidP="00620D08">
            <w:pPr>
              <w:pStyle w:val="movimento"/>
              <w:rPr>
                <w:color w:val="002060"/>
              </w:rPr>
            </w:pPr>
            <w:r w:rsidRPr="002E6EA2">
              <w:rPr>
                <w:color w:val="002060"/>
              </w:rPr>
              <w:t>CHIAPPORI STEFANO</w:t>
            </w:r>
          </w:p>
        </w:tc>
        <w:tc>
          <w:tcPr>
            <w:tcW w:w="2200" w:type="dxa"/>
            <w:tcMar>
              <w:top w:w="20" w:type="dxa"/>
              <w:left w:w="20" w:type="dxa"/>
              <w:bottom w:w="20" w:type="dxa"/>
              <w:right w:w="20" w:type="dxa"/>
            </w:tcMar>
            <w:vAlign w:val="center"/>
            <w:hideMark/>
          </w:tcPr>
          <w:p w14:paraId="75F3C8A7" w14:textId="77777777" w:rsidR="009542E1" w:rsidRPr="002E6EA2" w:rsidRDefault="009542E1" w:rsidP="00620D08">
            <w:pPr>
              <w:pStyle w:val="movimento2"/>
              <w:rPr>
                <w:color w:val="002060"/>
              </w:rPr>
            </w:pPr>
            <w:r w:rsidRPr="002E6EA2">
              <w:rPr>
                <w:color w:val="002060"/>
              </w:rPr>
              <w:t xml:space="preserve">(CARISSIMI 2016) </w:t>
            </w:r>
          </w:p>
        </w:tc>
        <w:tc>
          <w:tcPr>
            <w:tcW w:w="800" w:type="dxa"/>
            <w:tcMar>
              <w:top w:w="20" w:type="dxa"/>
              <w:left w:w="20" w:type="dxa"/>
              <w:bottom w:w="20" w:type="dxa"/>
              <w:right w:w="20" w:type="dxa"/>
            </w:tcMar>
            <w:vAlign w:val="center"/>
            <w:hideMark/>
          </w:tcPr>
          <w:p w14:paraId="2465A1D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9FE4942" w14:textId="77777777" w:rsidR="009542E1" w:rsidRPr="002E6EA2" w:rsidRDefault="009542E1" w:rsidP="00620D08">
            <w:pPr>
              <w:pStyle w:val="movimento"/>
              <w:rPr>
                <w:color w:val="002060"/>
              </w:rPr>
            </w:pPr>
            <w:r w:rsidRPr="002E6EA2">
              <w:rPr>
                <w:color w:val="002060"/>
              </w:rPr>
              <w:t>LORENZINI LEONARDO</w:t>
            </w:r>
          </w:p>
        </w:tc>
        <w:tc>
          <w:tcPr>
            <w:tcW w:w="2200" w:type="dxa"/>
            <w:tcMar>
              <w:top w:w="20" w:type="dxa"/>
              <w:left w:w="20" w:type="dxa"/>
              <w:bottom w:w="20" w:type="dxa"/>
              <w:right w:w="20" w:type="dxa"/>
            </w:tcMar>
            <w:vAlign w:val="center"/>
            <w:hideMark/>
          </w:tcPr>
          <w:p w14:paraId="5B4D63DC" w14:textId="77777777" w:rsidR="009542E1" w:rsidRPr="002E6EA2" w:rsidRDefault="009542E1" w:rsidP="00620D08">
            <w:pPr>
              <w:pStyle w:val="movimento2"/>
              <w:rPr>
                <w:color w:val="002060"/>
              </w:rPr>
            </w:pPr>
            <w:r w:rsidRPr="002E6EA2">
              <w:rPr>
                <w:color w:val="002060"/>
              </w:rPr>
              <w:t xml:space="preserve">(DINAMIS 1990) </w:t>
            </w:r>
          </w:p>
        </w:tc>
      </w:tr>
      <w:tr w:rsidR="009542E1" w:rsidRPr="002E6EA2" w14:paraId="61B25AD7" w14:textId="77777777" w:rsidTr="00620D08">
        <w:tc>
          <w:tcPr>
            <w:tcW w:w="2200" w:type="dxa"/>
            <w:tcMar>
              <w:top w:w="20" w:type="dxa"/>
              <w:left w:w="20" w:type="dxa"/>
              <w:bottom w:w="20" w:type="dxa"/>
              <w:right w:w="20" w:type="dxa"/>
            </w:tcMar>
            <w:vAlign w:val="center"/>
            <w:hideMark/>
          </w:tcPr>
          <w:p w14:paraId="760DB9C0" w14:textId="77777777" w:rsidR="009542E1" w:rsidRPr="002E6EA2" w:rsidRDefault="009542E1" w:rsidP="00620D08">
            <w:pPr>
              <w:pStyle w:val="movimento"/>
              <w:rPr>
                <w:color w:val="002060"/>
              </w:rPr>
            </w:pPr>
            <w:r w:rsidRPr="002E6EA2">
              <w:rPr>
                <w:color w:val="002060"/>
              </w:rPr>
              <w:t>PICCININI MARTIN</w:t>
            </w:r>
          </w:p>
        </w:tc>
        <w:tc>
          <w:tcPr>
            <w:tcW w:w="2200" w:type="dxa"/>
            <w:tcMar>
              <w:top w:w="20" w:type="dxa"/>
              <w:left w:w="20" w:type="dxa"/>
              <w:bottom w:w="20" w:type="dxa"/>
              <w:right w:w="20" w:type="dxa"/>
            </w:tcMar>
            <w:vAlign w:val="center"/>
            <w:hideMark/>
          </w:tcPr>
          <w:p w14:paraId="079BFB1B" w14:textId="77777777" w:rsidR="009542E1" w:rsidRPr="002E6EA2" w:rsidRDefault="009542E1" w:rsidP="00620D08">
            <w:pPr>
              <w:pStyle w:val="movimento2"/>
              <w:rPr>
                <w:color w:val="002060"/>
              </w:rPr>
            </w:pPr>
            <w:r w:rsidRPr="002E6EA2">
              <w:rPr>
                <w:color w:val="002060"/>
              </w:rPr>
              <w:t xml:space="preserve">(SAMBENEDETTESE CALCIO A 5) </w:t>
            </w:r>
          </w:p>
        </w:tc>
        <w:tc>
          <w:tcPr>
            <w:tcW w:w="800" w:type="dxa"/>
            <w:tcMar>
              <w:top w:w="20" w:type="dxa"/>
              <w:left w:w="20" w:type="dxa"/>
              <w:bottom w:w="20" w:type="dxa"/>
              <w:right w:w="20" w:type="dxa"/>
            </w:tcMar>
            <w:vAlign w:val="center"/>
            <w:hideMark/>
          </w:tcPr>
          <w:p w14:paraId="05FCF42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42E6E1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442CCAA" w14:textId="77777777" w:rsidR="009542E1" w:rsidRPr="002E6EA2" w:rsidRDefault="009542E1" w:rsidP="00620D08">
            <w:pPr>
              <w:pStyle w:val="movimento2"/>
              <w:rPr>
                <w:color w:val="002060"/>
              </w:rPr>
            </w:pPr>
            <w:r w:rsidRPr="002E6EA2">
              <w:rPr>
                <w:color w:val="002060"/>
              </w:rPr>
              <w:t> </w:t>
            </w:r>
          </w:p>
        </w:tc>
      </w:tr>
    </w:tbl>
    <w:p w14:paraId="1253D615" w14:textId="77777777" w:rsidR="009542E1" w:rsidRPr="002E6EA2" w:rsidRDefault="009542E1" w:rsidP="009542E1">
      <w:pPr>
        <w:pStyle w:val="titolo20"/>
        <w:rPr>
          <w:rFonts w:eastAsiaTheme="minorEastAsia"/>
          <w:color w:val="002060"/>
        </w:rPr>
      </w:pPr>
      <w:r w:rsidRPr="002E6EA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38D7043" w14:textId="77777777" w:rsidTr="00620D08">
        <w:tc>
          <w:tcPr>
            <w:tcW w:w="2200" w:type="dxa"/>
            <w:tcMar>
              <w:top w:w="20" w:type="dxa"/>
              <w:left w:w="20" w:type="dxa"/>
              <w:bottom w:w="20" w:type="dxa"/>
              <w:right w:w="20" w:type="dxa"/>
            </w:tcMar>
            <w:vAlign w:val="center"/>
            <w:hideMark/>
          </w:tcPr>
          <w:p w14:paraId="35488D4A" w14:textId="77777777" w:rsidR="009542E1" w:rsidRPr="002E6EA2" w:rsidRDefault="009542E1" w:rsidP="00620D08">
            <w:pPr>
              <w:pStyle w:val="movimento"/>
              <w:rPr>
                <w:color w:val="002060"/>
              </w:rPr>
            </w:pPr>
            <w:r w:rsidRPr="002E6EA2">
              <w:rPr>
                <w:color w:val="002060"/>
              </w:rPr>
              <w:t>MASI STEFANO</w:t>
            </w:r>
          </w:p>
        </w:tc>
        <w:tc>
          <w:tcPr>
            <w:tcW w:w="2200" w:type="dxa"/>
            <w:tcMar>
              <w:top w:w="20" w:type="dxa"/>
              <w:left w:w="20" w:type="dxa"/>
              <w:bottom w:w="20" w:type="dxa"/>
              <w:right w:w="20" w:type="dxa"/>
            </w:tcMar>
            <w:vAlign w:val="center"/>
            <w:hideMark/>
          </w:tcPr>
          <w:p w14:paraId="3B61296C" w14:textId="77777777" w:rsidR="009542E1" w:rsidRPr="002E6EA2" w:rsidRDefault="009542E1" w:rsidP="00620D08">
            <w:pPr>
              <w:pStyle w:val="movimento2"/>
              <w:rPr>
                <w:color w:val="002060"/>
              </w:rPr>
            </w:pPr>
            <w:r w:rsidRPr="002E6EA2">
              <w:rPr>
                <w:color w:val="002060"/>
              </w:rPr>
              <w:t xml:space="preserve">(VERBENA C5 ANCONA) </w:t>
            </w:r>
          </w:p>
        </w:tc>
        <w:tc>
          <w:tcPr>
            <w:tcW w:w="800" w:type="dxa"/>
            <w:tcMar>
              <w:top w:w="20" w:type="dxa"/>
              <w:left w:w="20" w:type="dxa"/>
              <w:bottom w:w="20" w:type="dxa"/>
              <w:right w:w="20" w:type="dxa"/>
            </w:tcMar>
            <w:vAlign w:val="center"/>
            <w:hideMark/>
          </w:tcPr>
          <w:p w14:paraId="197EF06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5D93C9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9F55366" w14:textId="77777777" w:rsidR="009542E1" w:rsidRPr="002E6EA2" w:rsidRDefault="009542E1" w:rsidP="00620D08">
            <w:pPr>
              <w:pStyle w:val="movimento2"/>
              <w:rPr>
                <w:color w:val="002060"/>
              </w:rPr>
            </w:pPr>
            <w:r w:rsidRPr="002E6EA2">
              <w:rPr>
                <w:color w:val="002060"/>
              </w:rPr>
              <w:t> </w:t>
            </w:r>
          </w:p>
        </w:tc>
      </w:tr>
    </w:tbl>
    <w:p w14:paraId="641865A6" w14:textId="77777777" w:rsidR="009542E1" w:rsidRPr="002E6EA2" w:rsidRDefault="009542E1" w:rsidP="009542E1">
      <w:pPr>
        <w:pStyle w:val="titolo20"/>
        <w:rPr>
          <w:rFonts w:eastAsiaTheme="minorEastAsia"/>
          <w:color w:val="002060"/>
        </w:rPr>
      </w:pPr>
      <w:r w:rsidRPr="002E6EA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D2EC0D1" w14:textId="77777777" w:rsidTr="00620D08">
        <w:tc>
          <w:tcPr>
            <w:tcW w:w="2200" w:type="dxa"/>
            <w:tcMar>
              <w:top w:w="20" w:type="dxa"/>
              <w:left w:w="20" w:type="dxa"/>
              <w:bottom w:w="20" w:type="dxa"/>
              <w:right w:w="20" w:type="dxa"/>
            </w:tcMar>
            <w:vAlign w:val="center"/>
            <w:hideMark/>
          </w:tcPr>
          <w:p w14:paraId="17006AB2" w14:textId="77777777" w:rsidR="009542E1" w:rsidRPr="002E6EA2" w:rsidRDefault="009542E1" w:rsidP="00620D08">
            <w:pPr>
              <w:pStyle w:val="movimento"/>
              <w:rPr>
                <w:color w:val="002060"/>
              </w:rPr>
            </w:pPr>
            <w:r w:rsidRPr="002E6EA2">
              <w:rPr>
                <w:color w:val="002060"/>
              </w:rPr>
              <w:t>DI GIROLAMO LORENZO</w:t>
            </w:r>
          </w:p>
        </w:tc>
        <w:tc>
          <w:tcPr>
            <w:tcW w:w="2200" w:type="dxa"/>
            <w:tcMar>
              <w:top w:w="20" w:type="dxa"/>
              <w:left w:w="20" w:type="dxa"/>
              <w:bottom w:w="20" w:type="dxa"/>
              <w:right w:w="20" w:type="dxa"/>
            </w:tcMar>
            <w:vAlign w:val="center"/>
            <w:hideMark/>
          </w:tcPr>
          <w:p w14:paraId="0609FCE5" w14:textId="77777777" w:rsidR="009542E1" w:rsidRPr="002E6EA2" w:rsidRDefault="009542E1" w:rsidP="00620D08">
            <w:pPr>
              <w:pStyle w:val="movimento2"/>
              <w:rPr>
                <w:color w:val="002060"/>
              </w:rPr>
            </w:pPr>
            <w:r w:rsidRPr="002E6EA2">
              <w:rPr>
                <w:color w:val="002060"/>
              </w:rPr>
              <w:t xml:space="preserve">(CSI STELLA A.S.D.) </w:t>
            </w:r>
          </w:p>
        </w:tc>
        <w:tc>
          <w:tcPr>
            <w:tcW w:w="800" w:type="dxa"/>
            <w:tcMar>
              <w:top w:w="20" w:type="dxa"/>
              <w:left w:w="20" w:type="dxa"/>
              <w:bottom w:w="20" w:type="dxa"/>
              <w:right w:w="20" w:type="dxa"/>
            </w:tcMar>
            <w:vAlign w:val="center"/>
            <w:hideMark/>
          </w:tcPr>
          <w:p w14:paraId="4837829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4995A1C" w14:textId="77777777" w:rsidR="009542E1" w:rsidRPr="002E6EA2" w:rsidRDefault="009542E1" w:rsidP="00620D08">
            <w:pPr>
              <w:pStyle w:val="movimento"/>
              <w:rPr>
                <w:color w:val="002060"/>
              </w:rPr>
            </w:pPr>
            <w:r w:rsidRPr="002E6EA2">
              <w:rPr>
                <w:color w:val="002060"/>
              </w:rPr>
              <w:t>LODDO GIANMARCO</w:t>
            </w:r>
          </w:p>
        </w:tc>
        <w:tc>
          <w:tcPr>
            <w:tcW w:w="2200" w:type="dxa"/>
            <w:tcMar>
              <w:top w:w="20" w:type="dxa"/>
              <w:left w:w="20" w:type="dxa"/>
              <w:bottom w:w="20" w:type="dxa"/>
              <w:right w:w="20" w:type="dxa"/>
            </w:tcMar>
            <w:vAlign w:val="center"/>
            <w:hideMark/>
          </w:tcPr>
          <w:p w14:paraId="5A229EB1" w14:textId="77777777" w:rsidR="009542E1" w:rsidRPr="002E6EA2" w:rsidRDefault="009542E1" w:rsidP="00620D08">
            <w:pPr>
              <w:pStyle w:val="movimento2"/>
              <w:rPr>
                <w:color w:val="002060"/>
              </w:rPr>
            </w:pPr>
            <w:r w:rsidRPr="002E6EA2">
              <w:rPr>
                <w:color w:val="002060"/>
              </w:rPr>
              <w:t xml:space="preserve">(REAL ANCARIA) </w:t>
            </w:r>
          </w:p>
        </w:tc>
      </w:tr>
      <w:tr w:rsidR="009542E1" w:rsidRPr="002E6EA2" w14:paraId="6AF52E29" w14:textId="77777777" w:rsidTr="00620D08">
        <w:tc>
          <w:tcPr>
            <w:tcW w:w="2200" w:type="dxa"/>
            <w:tcMar>
              <w:top w:w="20" w:type="dxa"/>
              <w:left w:w="20" w:type="dxa"/>
              <w:bottom w:w="20" w:type="dxa"/>
              <w:right w:w="20" w:type="dxa"/>
            </w:tcMar>
            <w:vAlign w:val="center"/>
            <w:hideMark/>
          </w:tcPr>
          <w:p w14:paraId="05A80DF0" w14:textId="77777777" w:rsidR="009542E1" w:rsidRPr="002E6EA2" w:rsidRDefault="009542E1" w:rsidP="00620D08">
            <w:pPr>
              <w:pStyle w:val="movimento"/>
              <w:rPr>
                <w:color w:val="002060"/>
              </w:rPr>
            </w:pPr>
            <w:r w:rsidRPr="002E6EA2">
              <w:rPr>
                <w:color w:val="002060"/>
              </w:rPr>
              <w:t>MASSA FEDERICO</w:t>
            </w:r>
          </w:p>
        </w:tc>
        <w:tc>
          <w:tcPr>
            <w:tcW w:w="2200" w:type="dxa"/>
            <w:tcMar>
              <w:top w:w="20" w:type="dxa"/>
              <w:left w:w="20" w:type="dxa"/>
              <w:bottom w:w="20" w:type="dxa"/>
              <w:right w:w="20" w:type="dxa"/>
            </w:tcMar>
            <w:vAlign w:val="center"/>
            <w:hideMark/>
          </w:tcPr>
          <w:p w14:paraId="1B2B54FB" w14:textId="77777777" w:rsidR="009542E1" w:rsidRPr="002E6EA2" w:rsidRDefault="009542E1" w:rsidP="00620D08">
            <w:pPr>
              <w:pStyle w:val="movimento2"/>
              <w:rPr>
                <w:color w:val="002060"/>
              </w:rPr>
            </w:pPr>
            <w:r w:rsidRPr="002E6EA2">
              <w:rPr>
                <w:color w:val="002060"/>
              </w:rPr>
              <w:t xml:space="preserve">(ROCCAFLUVIONE) </w:t>
            </w:r>
          </w:p>
        </w:tc>
        <w:tc>
          <w:tcPr>
            <w:tcW w:w="800" w:type="dxa"/>
            <w:tcMar>
              <w:top w:w="20" w:type="dxa"/>
              <w:left w:w="20" w:type="dxa"/>
              <w:bottom w:w="20" w:type="dxa"/>
              <w:right w:w="20" w:type="dxa"/>
            </w:tcMar>
            <w:vAlign w:val="center"/>
            <w:hideMark/>
          </w:tcPr>
          <w:p w14:paraId="6867DBC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3673CC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A93962D" w14:textId="77777777" w:rsidR="009542E1" w:rsidRPr="002E6EA2" w:rsidRDefault="009542E1" w:rsidP="00620D08">
            <w:pPr>
              <w:pStyle w:val="movimento2"/>
              <w:rPr>
                <w:color w:val="002060"/>
              </w:rPr>
            </w:pPr>
            <w:r w:rsidRPr="002E6EA2">
              <w:rPr>
                <w:color w:val="002060"/>
              </w:rPr>
              <w:t> </w:t>
            </w:r>
          </w:p>
        </w:tc>
      </w:tr>
    </w:tbl>
    <w:p w14:paraId="5AF8D7B9"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E487C8C" w14:textId="77777777" w:rsidTr="00620D08">
        <w:tc>
          <w:tcPr>
            <w:tcW w:w="2200" w:type="dxa"/>
            <w:tcMar>
              <w:top w:w="20" w:type="dxa"/>
              <w:left w:w="20" w:type="dxa"/>
              <w:bottom w:w="20" w:type="dxa"/>
              <w:right w:w="20" w:type="dxa"/>
            </w:tcMar>
            <w:vAlign w:val="center"/>
            <w:hideMark/>
          </w:tcPr>
          <w:p w14:paraId="1778C5BA" w14:textId="77777777" w:rsidR="009542E1" w:rsidRPr="002E6EA2" w:rsidRDefault="009542E1" w:rsidP="00620D08">
            <w:pPr>
              <w:pStyle w:val="movimento"/>
              <w:rPr>
                <w:color w:val="002060"/>
              </w:rPr>
            </w:pPr>
            <w:r w:rsidRPr="002E6EA2">
              <w:rPr>
                <w:color w:val="002060"/>
              </w:rPr>
              <w:lastRenderedPageBreak/>
              <w:t>GALOSI LUCA NAZZARENO</w:t>
            </w:r>
          </w:p>
        </w:tc>
        <w:tc>
          <w:tcPr>
            <w:tcW w:w="2200" w:type="dxa"/>
            <w:tcMar>
              <w:top w:w="20" w:type="dxa"/>
              <w:left w:w="20" w:type="dxa"/>
              <w:bottom w:w="20" w:type="dxa"/>
              <w:right w:w="20" w:type="dxa"/>
            </w:tcMar>
            <w:vAlign w:val="center"/>
            <w:hideMark/>
          </w:tcPr>
          <w:p w14:paraId="0F462B2B" w14:textId="77777777" w:rsidR="009542E1" w:rsidRPr="002E6EA2" w:rsidRDefault="009542E1" w:rsidP="00620D08">
            <w:pPr>
              <w:pStyle w:val="movimento2"/>
              <w:rPr>
                <w:color w:val="002060"/>
              </w:rPr>
            </w:pPr>
            <w:r w:rsidRPr="002E6EA2">
              <w:rPr>
                <w:color w:val="002060"/>
              </w:rPr>
              <w:t xml:space="preserve">(ASCOLI CALCIO A 5) </w:t>
            </w:r>
          </w:p>
        </w:tc>
        <w:tc>
          <w:tcPr>
            <w:tcW w:w="800" w:type="dxa"/>
            <w:tcMar>
              <w:top w:w="20" w:type="dxa"/>
              <w:left w:w="20" w:type="dxa"/>
              <w:bottom w:w="20" w:type="dxa"/>
              <w:right w:w="20" w:type="dxa"/>
            </w:tcMar>
            <w:vAlign w:val="center"/>
            <w:hideMark/>
          </w:tcPr>
          <w:p w14:paraId="11F2C5C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99901E9" w14:textId="77777777" w:rsidR="009542E1" w:rsidRPr="002E6EA2" w:rsidRDefault="009542E1" w:rsidP="00620D08">
            <w:pPr>
              <w:pStyle w:val="movimento"/>
              <w:rPr>
                <w:color w:val="002060"/>
              </w:rPr>
            </w:pPr>
            <w:r w:rsidRPr="002E6EA2">
              <w:rPr>
                <w:color w:val="002060"/>
              </w:rPr>
              <w:t>FUFI MICHELE</w:t>
            </w:r>
          </w:p>
        </w:tc>
        <w:tc>
          <w:tcPr>
            <w:tcW w:w="2200" w:type="dxa"/>
            <w:tcMar>
              <w:top w:w="20" w:type="dxa"/>
              <w:left w:w="20" w:type="dxa"/>
              <w:bottom w:w="20" w:type="dxa"/>
              <w:right w:w="20" w:type="dxa"/>
            </w:tcMar>
            <w:vAlign w:val="center"/>
            <w:hideMark/>
          </w:tcPr>
          <w:p w14:paraId="6DEB1318" w14:textId="77777777" w:rsidR="009542E1" w:rsidRPr="002E6EA2" w:rsidRDefault="009542E1" w:rsidP="00620D08">
            <w:pPr>
              <w:pStyle w:val="movimento2"/>
              <w:rPr>
                <w:color w:val="002060"/>
              </w:rPr>
            </w:pPr>
            <w:r w:rsidRPr="002E6EA2">
              <w:rPr>
                <w:color w:val="002060"/>
              </w:rPr>
              <w:t xml:space="preserve">(AVENALE) </w:t>
            </w:r>
          </w:p>
        </w:tc>
      </w:tr>
      <w:tr w:rsidR="009542E1" w:rsidRPr="002E6EA2" w14:paraId="56872CBA" w14:textId="77777777" w:rsidTr="00620D08">
        <w:tc>
          <w:tcPr>
            <w:tcW w:w="2200" w:type="dxa"/>
            <w:tcMar>
              <w:top w:w="20" w:type="dxa"/>
              <w:left w:w="20" w:type="dxa"/>
              <w:bottom w:w="20" w:type="dxa"/>
              <w:right w:w="20" w:type="dxa"/>
            </w:tcMar>
            <w:vAlign w:val="center"/>
            <w:hideMark/>
          </w:tcPr>
          <w:p w14:paraId="6DDEF860" w14:textId="77777777" w:rsidR="009542E1" w:rsidRPr="002E6EA2" w:rsidRDefault="009542E1" w:rsidP="00620D08">
            <w:pPr>
              <w:pStyle w:val="movimento"/>
              <w:rPr>
                <w:color w:val="002060"/>
              </w:rPr>
            </w:pPr>
            <w:r w:rsidRPr="002E6EA2">
              <w:rPr>
                <w:color w:val="002060"/>
              </w:rPr>
              <w:t>FABBRONI MARCO</w:t>
            </w:r>
          </w:p>
        </w:tc>
        <w:tc>
          <w:tcPr>
            <w:tcW w:w="2200" w:type="dxa"/>
            <w:tcMar>
              <w:top w:w="20" w:type="dxa"/>
              <w:left w:w="20" w:type="dxa"/>
              <w:bottom w:w="20" w:type="dxa"/>
              <w:right w:w="20" w:type="dxa"/>
            </w:tcMar>
            <w:vAlign w:val="center"/>
            <w:hideMark/>
          </w:tcPr>
          <w:p w14:paraId="1DEB5BE9" w14:textId="77777777" w:rsidR="009542E1" w:rsidRPr="002E6EA2" w:rsidRDefault="009542E1" w:rsidP="00620D08">
            <w:pPr>
              <w:pStyle w:val="movimento2"/>
              <w:rPr>
                <w:color w:val="002060"/>
              </w:rPr>
            </w:pPr>
            <w:r w:rsidRPr="002E6EA2">
              <w:rPr>
                <w:color w:val="002060"/>
              </w:rPr>
              <w:t xml:space="preserve">(CARISSIMI 2016) </w:t>
            </w:r>
          </w:p>
        </w:tc>
        <w:tc>
          <w:tcPr>
            <w:tcW w:w="800" w:type="dxa"/>
            <w:tcMar>
              <w:top w:w="20" w:type="dxa"/>
              <w:left w:w="20" w:type="dxa"/>
              <w:bottom w:w="20" w:type="dxa"/>
              <w:right w:w="20" w:type="dxa"/>
            </w:tcMar>
            <w:vAlign w:val="center"/>
            <w:hideMark/>
          </w:tcPr>
          <w:p w14:paraId="6931B5C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318C0EF" w14:textId="77777777" w:rsidR="009542E1" w:rsidRPr="002E6EA2" w:rsidRDefault="009542E1" w:rsidP="00620D08">
            <w:pPr>
              <w:pStyle w:val="movimento"/>
              <w:rPr>
                <w:color w:val="002060"/>
              </w:rPr>
            </w:pPr>
            <w:r w:rsidRPr="002E6EA2">
              <w:rPr>
                <w:color w:val="002060"/>
              </w:rPr>
              <w:t>BROGLIA DAVID</w:t>
            </w:r>
          </w:p>
        </w:tc>
        <w:tc>
          <w:tcPr>
            <w:tcW w:w="2200" w:type="dxa"/>
            <w:tcMar>
              <w:top w:w="20" w:type="dxa"/>
              <w:left w:w="20" w:type="dxa"/>
              <w:bottom w:w="20" w:type="dxa"/>
              <w:right w:w="20" w:type="dxa"/>
            </w:tcMar>
            <w:vAlign w:val="center"/>
            <w:hideMark/>
          </w:tcPr>
          <w:p w14:paraId="57AE5888" w14:textId="77777777" w:rsidR="009542E1" w:rsidRPr="002E6EA2" w:rsidRDefault="009542E1" w:rsidP="00620D08">
            <w:pPr>
              <w:pStyle w:val="movimento2"/>
              <w:rPr>
                <w:color w:val="002060"/>
              </w:rPr>
            </w:pPr>
            <w:r w:rsidRPr="002E6EA2">
              <w:rPr>
                <w:color w:val="002060"/>
              </w:rPr>
              <w:t xml:space="preserve">(FIGHT BULLS CORRIDONIA) </w:t>
            </w:r>
          </w:p>
        </w:tc>
      </w:tr>
      <w:tr w:rsidR="009542E1" w:rsidRPr="002E6EA2" w14:paraId="7857EBF5" w14:textId="77777777" w:rsidTr="00620D08">
        <w:tc>
          <w:tcPr>
            <w:tcW w:w="2200" w:type="dxa"/>
            <w:tcMar>
              <w:top w:w="20" w:type="dxa"/>
              <w:left w:w="20" w:type="dxa"/>
              <w:bottom w:w="20" w:type="dxa"/>
              <w:right w:w="20" w:type="dxa"/>
            </w:tcMar>
            <w:vAlign w:val="center"/>
            <w:hideMark/>
          </w:tcPr>
          <w:p w14:paraId="1ACBB4D0" w14:textId="77777777" w:rsidR="009542E1" w:rsidRPr="002E6EA2" w:rsidRDefault="009542E1" w:rsidP="00620D08">
            <w:pPr>
              <w:pStyle w:val="movimento"/>
              <w:rPr>
                <w:color w:val="002060"/>
              </w:rPr>
            </w:pPr>
            <w:r w:rsidRPr="002E6EA2">
              <w:rPr>
                <w:color w:val="002060"/>
              </w:rPr>
              <w:t>FODALI SOUHAIB</w:t>
            </w:r>
          </w:p>
        </w:tc>
        <w:tc>
          <w:tcPr>
            <w:tcW w:w="2200" w:type="dxa"/>
            <w:tcMar>
              <w:top w:w="20" w:type="dxa"/>
              <w:left w:w="20" w:type="dxa"/>
              <w:bottom w:w="20" w:type="dxa"/>
              <w:right w:w="20" w:type="dxa"/>
            </w:tcMar>
            <w:vAlign w:val="center"/>
            <w:hideMark/>
          </w:tcPr>
          <w:p w14:paraId="13E44FDB" w14:textId="77777777" w:rsidR="009542E1" w:rsidRPr="002E6EA2" w:rsidRDefault="009542E1" w:rsidP="00620D08">
            <w:pPr>
              <w:pStyle w:val="movimento2"/>
              <w:rPr>
                <w:color w:val="002060"/>
              </w:rPr>
            </w:pPr>
            <w:r w:rsidRPr="002E6EA2">
              <w:rPr>
                <w:color w:val="002060"/>
              </w:rPr>
              <w:t xml:space="preserve">(FUTSAL CAMPIGLIONE) </w:t>
            </w:r>
          </w:p>
        </w:tc>
        <w:tc>
          <w:tcPr>
            <w:tcW w:w="800" w:type="dxa"/>
            <w:tcMar>
              <w:top w:w="20" w:type="dxa"/>
              <w:left w:w="20" w:type="dxa"/>
              <w:bottom w:w="20" w:type="dxa"/>
              <w:right w:w="20" w:type="dxa"/>
            </w:tcMar>
            <w:vAlign w:val="center"/>
            <w:hideMark/>
          </w:tcPr>
          <w:p w14:paraId="38D8323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90A4D07" w14:textId="77777777" w:rsidR="009542E1" w:rsidRPr="002E6EA2" w:rsidRDefault="009542E1" w:rsidP="00620D08">
            <w:pPr>
              <w:pStyle w:val="movimento"/>
              <w:rPr>
                <w:color w:val="002060"/>
              </w:rPr>
            </w:pPr>
            <w:r w:rsidRPr="002E6EA2">
              <w:rPr>
                <w:color w:val="002060"/>
              </w:rPr>
              <w:t>LATTANZI DAVIDE</w:t>
            </w:r>
          </w:p>
        </w:tc>
        <w:tc>
          <w:tcPr>
            <w:tcW w:w="2200" w:type="dxa"/>
            <w:tcMar>
              <w:top w:w="20" w:type="dxa"/>
              <w:left w:w="20" w:type="dxa"/>
              <w:bottom w:w="20" w:type="dxa"/>
              <w:right w:w="20" w:type="dxa"/>
            </w:tcMar>
            <w:vAlign w:val="center"/>
            <w:hideMark/>
          </w:tcPr>
          <w:p w14:paraId="7B39ED77" w14:textId="77777777" w:rsidR="009542E1" w:rsidRPr="002E6EA2" w:rsidRDefault="009542E1" w:rsidP="00620D08">
            <w:pPr>
              <w:pStyle w:val="movimento2"/>
              <w:rPr>
                <w:color w:val="002060"/>
              </w:rPr>
            </w:pPr>
            <w:r w:rsidRPr="002E6EA2">
              <w:rPr>
                <w:color w:val="002060"/>
              </w:rPr>
              <w:t xml:space="preserve">(FUTSAL CAMPIGLIONE) </w:t>
            </w:r>
          </w:p>
        </w:tc>
      </w:tr>
      <w:tr w:rsidR="009542E1" w:rsidRPr="002E6EA2" w14:paraId="6B8F192B" w14:textId="77777777" w:rsidTr="00620D08">
        <w:tc>
          <w:tcPr>
            <w:tcW w:w="2200" w:type="dxa"/>
            <w:tcMar>
              <w:top w:w="20" w:type="dxa"/>
              <w:left w:w="20" w:type="dxa"/>
              <w:bottom w:w="20" w:type="dxa"/>
              <w:right w:w="20" w:type="dxa"/>
            </w:tcMar>
            <w:vAlign w:val="center"/>
            <w:hideMark/>
          </w:tcPr>
          <w:p w14:paraId="60040E69" w14:textId="77777777" w:rsidR="009542E1" w:rsidRPr="002E6EA2" w:rsidRDefault="009542E1" w:rsidP="00620D08">
            <w:pPr>
              <w:pStyle w:val="movimento"/>
              <w:rPr>
                <w:color w:val="002060"/>
              </w:rPr>
            </w:pPr>
            <w:r w:rsidRPr="002E6EA2">
              <w:rPr>
                <w:color w:val="002060"/>
              </w:rPr>
              <w:t>BIONDI LORIS</w:t>
            </w:r>
          </w:p>
        </w:tc>
        <w:tc>
          <w:tcPr>
            <w:tcW w:w="2200" w:type="dxa"/>
            <w:tcMar>
              <w:top w:w="20" w:type="dxa"/>
              <w:left w:w="20" w:type="dxa"/>
              <w:bottom w:w="20" w:type="dxa"/>
              <w:right w:w="20" w:type="dxa"/>
            </w:tcMar>
            <w:vAlign w:val="center"/>
            <w:hideMark/>
          </w:tcPr>
          <w:p w14:paraId="16A9CE74" w14:textId="77777777" w:rsidR="009542E1" w:rsidRPr="002E6EA2" w:rsidRDefault="009542E1" w:rsidP="00620D08">
            <w:pPr>
              <w:pStyle w:val="movimento2"/>
              <w:rPr>
                <w:color w:val="002060"/>
              </w:rPr>
            </w:pPr>
            <w:r w:rsidRPr="002E6EA2">
              <w:rPr>
                <w:color w:val="002060"/>
              </w:rPr>
              <w:t xml:space="preserve">(ROCCAFLUVIONE) </w:t>
            </w:r>
          </w:p>
        </w:tc>
        <w:tc>
          <w:tcPr>
            <w:tcW w:w="800" w:type="dxa"/>
            <w:tcMar>
              <w:top w:w="20" w:type="dxa"/>
              <w:left w:w="20" w:type="dxa"/>
              <w:bottom w:w="20" w:type="dxa"/>
              <w:right w:w="20" w:type="dxa"/>
            </w:tcMar>
            <w:vAlign w:val="center"/>
            <w:hideMark/>
          </w:tcPr>
          <w:p w14:paraId="0B61F8B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88FE77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3AE94CB" w14:textId="77777777" w:rsidR="009542E1" w:rsidRPr="002E6EA2" w:rsidRDefault="009542E1" w:rsidP="00620D08">
            <w:pPr>
              <w:pStyle w:val="movimento2"/>
              <w:rPr>
                <w:color w:val="002060"/>
              </w:rPr>
            </w:pPr>
            <w:r w:rsidRPr="002E6EA2">
              <w:rPr>
                <w:color w:val="002060"/>
              </w:rPr>
              <w:t> </w:t>
            </w:r>
          </w:p>
        </w:tc>
      </w:tr>
    </w:tbl>
    <w:p w14:paraId="6BC57643"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5CB1DE6" w14:textId="77777777" w:rsidTr="00620D08">
        <w:tc>
          <w:tcPr>
            <w:tcW w:w="2200" w:type="dxa"/>
            <w:tcMar>
              <w:top w:w="20" w:type="dxa"/>
              <w:left w:w="20" w:type="dxa"/>
              <w:bottom w:w="20" w:type="dxa"/>
              <w:right w:w="20" w:type="dxa"/>
            </w:tcMar>
            <w:vAlign w:val="center"/>
            <w:hideMark/>
          </w:tcPr>
          <w:p w14:paraId="1156DB0F" w14:textId="77777777" w:rsidR="009542E1" w:rsidRPr="002E6EA2" w:rsidRDefault="009542E1" w:rsidP="00620D08">
            <w:pPr>
              <w:pStyle w:val="movimento"/>
              <w:rPr>
                <w:color w:val="002060"/>
              </w:rPr>
            </w:pPr>
            <w:r w:rsidRPr="002E6EA2">
              <w:rPr>
                <w:color w:val="002060"/>
              </w:rPr>
              <w:t>VALIANTI ANDREA</w:t>
            </w:r>
          </w:p>
        </w:tc>
        <w:tc>
          <w:tcPr>
            <w:tcW w:w="2200" w:type="dxa"/>
            <w:tcMar>
              <w:top w:w="20" w:type="dxa"/>
              <w:left w:w="20" w:type="dxa"/>
              <w:bottom w:w="20" w:type="dxa"/>
              <w:right w:w="20" w:type="dxa"/>
            </w:tcMar>
            <w:vAlign w:val="center"/>
            <w:hideMark/>
          </w:tcPr>
          <w:p w14:paraId="4C1E8585" w14:textId="77777777" w:rsidR="009542E1" w:rsidRPr="002E6EA2" w:rsidRDefault="009542E1" w:rsidP="00620D08">
            <w:pPr>
              <w:pStyle w:val="movimento2"/>
              <w:rPr>
                <w:color w:val="002060"/>
              </w:rPr>
            </w:pPr>
            <w:r w:rsidRPr="002E6EA2">
              <w:rPr>
                <w:color w:val="002060"/>
              </w:rPr>
              <w:t xml:space="preserve">(ASCOLI CALCIO A 5) </w:t>
            </w:r>
          </w:p>
        </w:tc>
        <w:tc>
          <w:tcPr>
            <w:tcW w:w="800" w:type="dxa"/>
            <w:tcMar>
              <w:top w:w="20" w:type="dxa"/>
              <w:left w:w="20" w:type="dxa"/>
              <w:bottom w:w="20" w:type="dxa"/>
              <w:right w:w="20" w:type="dxa"/>
            </w:tcMar>
            <w:vAlign w:val="center"/>
            <w:hideMark/>
          </w:tcPr>
          <w:p w14:paraId="49F52C9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DBB63B5" w14:textId="77777777" w:rsidR="009542E1" w:rsidRPr="002E6EA2" w:rsidRDefault="009542E1" w:rsidP="00620D08">
            <w:pPr>
              <w:pStyle w:val="movimento"/>
              <w:rPr>
                <w:color w:val="002060"/>
              </w:rPr>
            </w:pPr>
            <w:r w:rsidRPr="002E6EA2">
              <w:rPr>
                <w:color w:val="002060"/>
              </w:rPr>
              <w:t>CARACINI FILIPPO</w:t>
            </w:r>
          </w:p>
        </w:tc>
        <w:tc>
          <w:tcPr>
            <w:tcW w:w="2200" w:type="dxa"/>
            <w:tcMar>
              <w:top w:w="20" w:type="dxa"/>
              <w:left w:w="20" w:type="dxa"/>
              <w:bottom w:w="20" w:type="dxa"/>
              <w:right w:w="20" w:type="dxa"/>
            </w:tcMar>
            <w:vAlign w:val="center"/>
            <w:hideMark/>
          </w:tcPr>
          <w:p w14:paraId="78ECF6F5" w14:textId="77777777" w:rsidR="009542E1" w:rsidRPr="002E6EA2" w:rsidRDefault="009542E1" w:rsidP="00620D08">
            <w:pPr>
              <w:pStyle w:val="movimento2"/>
              <w:rPr>
                <w:color w:val="002060"/>
              </w:rPr>
            </w:pPr>
            <w:r w:rsidRPr="002E6EA2">
              <w:rPr>
                <w:color w:val="002060"/>
              </w:rPr>
              <w:t xml:space="preserve">(AURORA TREIA) </w:t>
            </w:r>
          </w:p>
        </w:tc>
      </w:tr>
      <w:tr w:rsidR="009542E1" w:rsidRPr="002E6EA2" w14:paraId="3C397F52" w14:textId="77777777" w:rsidTr="00620D08">
        <w:tc>
          <w:tcPr>
            <w:tcW w:w="2200" w:type="dxa"/>
            <w:tcMar>
              <w:top w:w="20" w:type="dxa"/>
              <w:left w:w="20" w:type="dxa"/>
              <w:bottom w:w="20" w:type="dxa"/>
              <w:right w:w="20" w:type="dxa"/>
            </w:tcMar>
            <w:vAlign w:val="center"/>
            <w:hideMark/>
          </w:tcPr>
          <w:p w14:paraId="4C46D500" w14:textId="77777777" w:rsidR="009542E1" w:rsidRPr="002E6EA2" w:rsidRDefault="009542E1" w:rsidP="00620D08">
            <w:pPr>
              <w:pStyle w:val="movimento"/>
              <w:rPr>
                <w:color w:val="002060"/>
              </w:rPr>
            </w:pPr>
            <w:r w:rsidRPr="002E6EA2">
              <w:rPr>
                <w:color w:val="002060"/>
              </w:rPr>
              <w:t>MARROCCHI RICCARDO</w:t>
            </w:r>
          </w:p>
        </w:tc>
        <w:tc>
          <w:tcPr>
            <w:tcW w:w="2200" w:type="dxa"/>
            <w:tcMar>
              <w:top w:w="20" w:type="dxa"/>
              <w:left w:w="20" w:type="dxa"/>
              <w:bottom w:w="20" w:type="dxa"/>
              <w:right w:w="20" w:type="dxa"/>
            </w:tcMar>
            <w:vAlign w:val="center"/>
            <w:hideMark/>
          </w:tcPr>
          <w:p w14:paraId="54662FAC" w14:textId="77777777" w:rsidR="009542E1" w:rsidRPr="002E6EA2" w:rsidRDefault="009542E1" w:rsidP="00620D08">
            <w:pPr>
              <w:pStyle w:val="movimento2"/>
              <w:rPr>
                <w:color w:val="002060"/>
              </w:rPr>
            </w:pPr>
            <w:r w:rsidRPr="002E6EA2">
              <w:rPr>
                <w:color w:val="002060"/>
              </w:rPr>
              <w:t xml:space="preserve">(AVENALE) </w:t>
            </w:r>
          </w:p>
        </w:tc>
        <w:tc>
          <w:tcPr>
            <w:tcW w:w="800" w:type="dxa"/>
            <w:tcMar>
              <w:top w:w="20" w:type="dxa"/>
              <w:left w:w="20" w:type="dxa"/>
              <w:bottom w:w="20" w:type="dxa"/>
              <w:right w:w="20" w:type="dxa"/>
            </w:tcMar>
            <w:vAlign w:val="center"/>
            <w:hideMark/>
          </w:tcPr>
          <w:p w14:paraId="6F3FCF0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DF6D8F8" w14:textId="77777777" w:rsidR="009542E1" w:rsidRPr="002E6EA2" w:rsidRDefault="009542E1" w:rsidP="00620D08">
            <w:pPr>
              <w:pStyle w:val="movimento"/>
              <w:rPr>
                <w:color w:val="002060"/>
              </w:rPr>
            </w:pPr>
            <w:r w:rsidRPr="002E6EA2">
              <w:rPr>
                <w:color w:val="002060"/>
              </w:rPr>
              <w:t>SCARPONI FRANCESCO</w:t>
            </w:r>
          </w:p>
        </w:tc>
        <w:tc>
          <w:tcPr>
            <w:tcW w:w="2200" w:type="dxa"/>
            <w:tcMar>
              <w:top w:w="20" w:type="dxa"/>
              <w:left w:w="20" w:type="dxa"/>
              <w:bottom w:w="20" w:type="dxa"/>
              <w:right w:w="20" w:type="dxa"/>
            </w:tcMar>
            <w:vAlign w:val="center"/>
            <w:hideMark/>
          </w:tcPr>
          <w:p w14:paraId="01EEAB97" w14:textId="77777777" w:rsidR="009542E1" w:rsidRPr="002E6EA2" w:rsidRDefault="009542E1" w:rsidP="00620D08">
            <w:pPr>
              <w:pStyle w:val="movimento2"/>
              <w:rPr>
                <w:color w:val="002060"/>
              </w:rPr>
            </w:pPr>
            <w:r w:rsidRPr="002E6EA2">
              <w:rPr>
                <w:color w:val="002060"/>
              </w:rPr>
              <w:t>(</w:t>
            </w:r>
            <w:proofErr w:type="gramStart"/>
            <w:r w:rsidRPr="002E6EA2">
              <w:rPr>
                <w:color w:val="002060"/>
              </w:rPr>
              <w:t>CITTA</w:t>
            </w:r>
            <w:proofErr w:type="gramEnd"/>
            <w:r w:rsidRPr="002E6EA2">
              <w:rPr>
                <w:color w:val="002060"/>
              </w:rPr>
              <w:t xml:space="preserve"> DI OSTRA) </w:t>
            </w:r>
          </w:p>
        </w:tc>
      </w:tr>
      <w:tr w:rsidR="009542E1" w:rsidRPr="002E6EA2" w14:paraId="4227BA8B" w14:textId="77777777" w:rsidTr="00620D08">
        <w:tc>
          <w:tcPr>
            <w:tcW w:w="2200" w:type="dxa"/>
            <w:tcMar>
              <w:top w:w="20" w:type="dxa"/>
              <w:left w:w="20" w:type="dxa"/>
              <w:bottom w:w="20" w:type="dxa"/>
              <w:right w:w="20" w:type="dxa"/>
            </w:tcMar>
            <w:vAlign w:val="center"/>
            <w:hideMark/>
          </w:tcPr>
          <w:p w14:paraId="04D640DD" w14:textId="77777777" w:rsidR="009542E1" w:rsidRPr="002E6EA2" w:rsidRDefault="009542E1" w:rsidP="00620D08">
            <w:pPr>
              <w:pStyle w:val="movimento"/>
              <w:rPr>
                <w:color w:val="002060"/>
              </w:rPr>
            </w:pPr>
            <w:r w:rsidRPr="002E6EA2">
              <w:rPr>
                <w:color w:val="002060"/>
              </w:rPr>
              <w:t>MINCONE RAMON</w:t>
            </w:r>
          </w:p>
        </w:tc>
        <w:tc>
          <w:tcPr>
            <w:tcW w:w="2200" w:type="dxa"/>
            <w:tcMar>
              <w:top w:w="20" w:type="dxa"/>
              <w:left w:w="20" w:type="dxa"/>
              <w:bottom w:w="20" w:type="dxa"/>
              <w:right w:w="20" w:type="dxa"/>
            </w:tcMar>
            <w:vAlign w:val="center"/>
            <w:hideMark/>
          </w:tcPr>
          <w:p w14:paraId="2A83211F" w14:textId="77777777" w:rsidR="009542E1" w:rsidRPr="002E6EA2" w:rsidRDefault="009542E1" w:rsidP="00620D08">
            <w:pPr>
              <w:pStyle w:val="movimento2"/>
              <w:rPr>
                <w:color w:val="002060"/>
              </w:rPr>
            </w:pPr>
            <w:r w:rsidRPr="002E6EA2">
              <w:rPr>
                <w:color w:val="002060"/>
              </w:rPr>
              <w:t xml:space="preserve">(FIGHT BULLS CORRIDONIA) </w:t>
            </w:r>
          </w:p>
        </w:tc>
        <w:tc>
          <w:tcPr>
            <w:tcW w:w="800" w:type="dxa"/>
            <w:tcMar>
              <w:top w:w="20" w:type="dxa"/>
              <w:left w:w="20" w:type="dxa"/>
              <w:bottom w:w="20" w:type="dxa"/>
              <w:right w:w="20" w:type="dxa"/>
            </w:tcMar>
            <w:vAlign w:val="center"/>
            <w:hideMark/>
          </w:tcPr>
          <w:p w14:paraId="039A7D0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8BA4190" w14:textId="77777777" w:rsidR="009542E1" w:rsidRPr="002E6EA2" w:rsidRDefault="009542E1" w:rsidP="00620D08">
            <w:pPr>
              <w:pStyle w:val="movimento"/>
              <w:rPr>
                <w:color w:val="002060"/>
              </w:rPr>
            </w:pPr>
            <w:r w:rsidRPr="002E6EA2">
              <w:rPr>
                <w:color w:val="002060"/>
              </w:rPr>
              <w:t>CAPRIOTTI LUCA</w:t>
            </w:r>
          </w:p>
        </w:tc>
        <w:tc>
          <w:tcPr>
            <w:tcW w:w="2200" w:type="dxa"/>
            <w:tcMar>
              <w:top w:w="20" w:type="dxa"/>
              <w:left w:w="20" w:type="dxa"/>
              <w:bottom w:w="20" w:type="dxa"/>
              <w:right w:w="20" w:type="dxa"/>
            </w:tcMar>
            <w:vAlign w:val="center"/>
            <w:hideMark/>
          </w:tcPr>
          <w:p w14:paraId="7C7225F9" w14:textId="77777777" w:rsidR="009542E1" w:rsidRPr="002E6EA2" w:rsidRDefault="009542E1" w:rsidP="00620D08">
            <w:pPr>
              <w:pStyle w:val="movimento2"/>
              <w:rPr>
                <w:color w:val="002060"/>
              </w:rPr>
            </w:pPr>
            <w:r w:rsidRPr="002E6EA2">
              <w:rPr>
                <w:color w:val="002060"/>
              </w:rPr>
              <w:t xml:space="preserve">(FUTSAL CAMPIGLIONE) </w:t>
            </w:r>
          </w:p>
        </w:tc>
      </w:tr>
      <w:tr w:rsidR="009542E1" w:rsidRPr="002E6EA2" w14:paraId="796E6877" w14:textId="77777777" w:rsidTr="00620D08">
        <w:tc>
          <w:tcPr>
            <w:tcW w:w="2200" w:type="dxa"/>
            <w:tcMar>
              <w:top w:w="20" w:type="dxa"/>
              <w:left w:w="20" w:type="dxa"/>
              <w:bottom w:w="20" w:type="dxa"/>
              <w:right w:w="20" w:type="dxa"/>
            </w:tcMar>
            <w:vAlign w:val="center"/>
            <w:hideMark/>
          </w:tcPr>
          <w:p w14:paraId="092C2E5B" w14:textId="77777777" w:rsidR="009542E1" w:rsidRPr="002E6EA2" w:rsidRDefault="009542E1" w:rsidP="00620D08">
            <w:pPr>
              <w:pStyle w:val="movimento"/>
              <w:rPr>
                <w:color w:val="002060"/>
              </w:rPr>
            </w:pPr>
            <w:r w:rsidRPr="002E6EA2">
              <w:rPr>
                <w:color w:val="002060"/>
              </w:rPr>
              <w:t>GENERI FILIPPO</w:t>
            </w:r>
          </w:p>
        </w:tc>
        <w:tc>
          <w:tcPr>
            <w:tcW w:w="2200" w:type="dxa"/>
            <w:tcMar>
              <w:top w:w="20" w:type="dxa"/>
              <w:left w:w="20" w:type="dxa"/>
              <w:bottom w:w="20" w:type="dxa"/>
              <w:right w:w="20" w:type="dxa"/>
            </w:tcMar>
            <w:vAlign w:val="center"/>
            <w:hideMark/>
          </w:tcPr>
          <w:p w14:paraId="7EFB13F3" w14:textId="77777777" w:rsidR="009542E1" w:rsidRPr="002E6EA2" w:rsidRDefault="009542E1" w:rsidP="00620D08">
            <w:pPr>
              <w:pStyle w:val="movimento2"/>
              <w:rPr>
                <w:color w:val="002060"/>
              </w:rPr>
            </w:pPr>
            <w:r w:rsidRPr="002E6EA2">
              <w:rPr>
                <w:color w:val="002060"/>
              </w:rPr>
              <w:t xml:space="preserve">(NUOVA OTTRANO 98) </w:t>
            </w:r>
          </w:p>
        </w:tc>
        <w:tc>
          <w:tcPr>
            <w:tcW w:w="800" w:type="dxa"/>
            <w:tcMar>
              <w:top w:w="20" w:type="dxa"/>
              <w:left w:w="20" w:type="dxa"/>
              <w:bottom w:w="20" w:type="dxa"/>
              <w:right w:w="20" w:type="dxa"/>
            </w:tcMar>
            <w:vAlign w:val="center"/>
            <w:hideMark/>
          </w:tcPr>
          <w:p w14:paraId="013948A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DA47CB2" w14:textId="77777777" w:rsidR="009542E1" w:rsidRPr="002E6EA2" w:rsidRDefault="009542E1" w:rsidP="00620D08">
            <w:pPr>
              <w:pStyle w:val="movimento"/>
              <w:rPr>
                <w:color w:val="002060"/>
              </w:rPr>
            </w:pPr>
            <w:r w:rsidRPr="002E6EA2">
              <w:rPr>
                <w:color w:val="002060"/>
              </w:rPr>
              <w:t>DURANTE JEAN CARLOS</w:t>
            </w:r>
          </w:p>
        </w:tc>
        <w:tc>
          <w:tcPr>
            <w:tcW w:w="2200" w:type="dxa"/>
            <w:tcMar>
              <w:top w:w="20" w:type="dxa"/>
              <w:left w:w="20" w:type="dxa"/>
              <w:bottom w:w="20" w:type="dxa"/>
              <w:right w:w="20" w:type="dxa"/>
            </w:tcMar>
            <w:vAlign w:val="center"/>
            <w:hideMark/>
          </w:tcPr>
          <w:p w14:paraId="7A506638" w14:textId="77777777" w:rsidR="009542E1" w:rsidRPr="002E6EA2" w:rsidRDefault="009542E1" w:rsidP="00620D08">
            <w:pPr>
              <w:pStyle w:val="movimento2"/>
              <w:rPr>
                <w:color w:val="002060"/>
              </w:rPr>
            </w:pPr>
            <w:r w:rsidRPr="002E6EA2">
              <w:rPr>
                <w:color w:val="002060"/>
              </w:rPr>
              <w:t xml:space="preserve">(REAL EAGLES VIRTUS PAGLIA) </w:t>
            </w:r>
          </w:p>
        </w:tc>
      </w:tr>
      <w:tr w:rsidR="009542E1" w:rsidRPr="002E6EA2" w14:paraId="7CCA12A6" w14:textId="77777777" w:rsidTr="00620D08">
        <w:tc>
          <w:tcPr>
            <w:tcW w:w="2200" w:type="dxa"/>
            <w:tcMar>
              <w:top w:w="20" w:type="dxa"/>
              <w:left w:w="20" w:type="dxa"/>
              <w:bottom w:w="20" w:type="dxa"/>
              <w:right w:w="20" w:type="dxa"/>
            </w:tcMar>
            <w:vAlign w:val="center"/>
            <w:hideMark/>
          </w:tcPr>
          <w:p w14:paraId="1BAA980A" w14:textId="77777777" w:rsidR="009542E1" w:rsidRPr="002E6EA2" w:rsidRDefault="009542E1" w:rsidP="00620D08">
            <w:pPr>
              <w:pStyle w:val="movimento"/>
              <w:rPr>
                <w:color w:val="002060"/>
              </w:rPr>
            </w:pPr>
            <w:r w:rsidRPr="002E6EA2">
              <w:rPr>
                <w:color w:val="002060"/>
              </w:rPr>
              <w:t>MACHADO MARCIO LESANDRO</w:t>
            </w:r>
          </w:p>
        </w:tc>
        <w:tc>
          <w:tcPr>
            <w:tcW w:w="2200" w:type="dxa"/>
            <w:tcMar>
              <w:top w:w="20" w:type="dxa"/>
              <w:left w:w="20" w:type="dxa"/>
              <w:bottom w:w="20" w:type="dxa"/>
              <w:right w:w="20" w:type="dxa"/>
            </w:tcMar>
            <w:vAlign w:val="center"/>
            <w:hideMark/>
          </w:tcPr>
          <w:p w14:paraId="7A978661" w14:textId="77777777" w:rsidR="009542E1" w:rsidRPr="002E6EA2" w:rsidRDefault="009542E1" w:rsidP="00620D08">
            <w:pPr>
              <w:pStyle w:val="movimento2"/>
              <w:rPr>
                <w:color w:val="002060"/>
              </w:rPr>
            </w:pPr>
            <w:r w:rsidRPr="002E6EA2">
              <w:rPr>
                <w:color w:val="002060"/>
              </w:rPr>
              <w:t xml:space="preserve">(REAL EAGLES VIRTUS PAGLIA) </w:t>
            </w:r>
          </w:p>
        </w:tc>
        <w:tc>
          <w:tcPr>
            <w:tcW w:w="800" w:type="dxa"/>
            <w:tcMar>
              <w:top w:w="20" w:type="dxa"/>
              <w:left w:w="20" w:type="dxa"/>
              <w:bottom w:w="20" w:type="dxa"/>
              <w:right w:w="20" w:type="dxa"/>
            </w:tcMar>
            <w:vAlign w:val="center"/>
            <w:hideMark/>
          </w:tcPr>
          <w:p w14:paraId="220B33C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2CDE236" w14:textId="77777777" w:rsidR="009542E1" w:rsidRPr="002E6EA2" w:rsidRDefault="009542E1" w:rsidP="00620D08">
            <w:pPr>
              <w:pStyle w:val="movimento"/>
              <w:rPr>
                <w:color w:val="002060"/>
              </w:rPr>
            </w:pPr>
            <w:r w:rsidRPr="002E6EA2">
              <w:rPr>
                <w:color w:val="002060"/>
              </w:rPr>
              <w:t>MALIZIA MATTEO</w:t>
            </w:r>
          </w:p>
        </w:tc>
        <w:tc>
          <w:tcPr>
            <w:tcW w:w="2200" w:type="dxa"/>
            <w:tcMar>
              <w:top w:w="20" w:type="dxa"/>
              <w:left w:w="20" w:type="dxa"/>
              <w:bottom w:w="20" w:type="dxa"/>
              <w:right w:w="20" w:type="dxa"/>
            </w:tcMar>
            <w:vAlign w:val="center"/>
            <w:hideMark/>
          </w:tcPr>
          <w:p w14:paraId="4F6BFCB2" w14:textId="77777777" w:rsidR="009542E1" w:rsidRPr="002E6EA2" w:rsidRDefault="009542E1" w:rsidP="00620D08">
            <w:pPr>
              <w:pStyle w:val="movimento2"/>
              <w:rPr>
                <w:color w:val="002060"/>
              </w:rPr>
            </w:pPr>
            <w:r w:rsidRPr="002E6EA2">
              <w:rPr>
                <w:color w:val="002060"/>
              </w:rPr>
              <w:t xml:space="preserve">(REAL EAGLES VIRTUS PAGLIA) </w:t>
            </w:r>
          </w:p>
        </w:tc>
      </w:tr>
      <w:tr w:rsidR="009542E1" w:rsidRPr="002E6EA2" w14:paraId="6D183718" w14:textId="77777777" w:rsidTr="00620D08">
        <w:tc>
          <w:tcPr>
            <w:tcW w:w="2200" w:type="dxa"/>
            <w:tcMar>
              <w:top w:w="20" w:type="dxa"/>
              <w:left w:w="20" w:type="dxa"/>
              <w:bottom w:w="20" w:type="dxa"/>
              <w:right w:w="20" w:type="dxa"/>
            </w:tcMar>
            <w:vAlign w:val="center"/>
            <w:hideMark/>
          </w:tcPr>
          <w:p w14:paraId="6F3A7046" w14:textId="77777777" w:rsidR="009542E1" w:rsidRPr="002E6EA2" w:rsidRDefault="009542E1" w:rsidP="00620D08">
            <w:pPr>
              <w:pStyle w:val="movimento"/>
              <w:rPr>
                <w:color w:val="002060"/>
              </w:rPr>
            </w:pPr>
            <w:r w:rsidRPr="002E6EA2">
              <w:rPr>
                <w:color w:val="002060"/>
              </w:rPr>
              <w:t>SANDOVAL FERREIRA MARCUS VINICIUS</w:t>
            </w:r>
          </w:p>
        </w:tc>
        <w:tc>
          <w:tcPr>
            <w:tcW w:w="2200" w:type="dxa"/>
            <w:tcMar>
              <w:top w:w="20" w:type="dxa"/>
              <w:left w:w="20" w:type="dxa"/>
              <w:bottom w:w="20" w:type="dxa"/>
              <w:right w:w="20" w:type="dxa"/>
            </w:tcMar>
            <w:vAlign w:val="center"/>
            <w:hideMark/>
          </w:tcPr>
          <w:p w14:paraId="2FF224F1" w14:textId="77777777" w:rsidR="009542E1" w:rsidRPr="002E6EA2" w:rsidRDefault="009542E1" w:rsidP="00620D08">
            <w:pPr>
              <w:pStyle w:val="movimento2"/>
              <w:rPr>
                <w:color w:val="002060"/>
              </w:rPr>
            </w:pPr>
            <w:r w:rsidRPr="002E6EA2">
              <w:rPr>
                <w:color w:val="002060"/>
              </w:rPr>
              <w:t xml:space="preserve">(REAL EAGLES VIRTUS PAGLIA) </w:t>
            </w:r>
          </w:p>
        </w:tc>
        <w:tc>
          <w:tcPr>
            <w:tcW w:w="800" w:type="dxa"/>
            <w:tcMar>
              <w:top w:w="20" w:type="dxa"/>
              <w:left w:w="20" w:type="dxa"/>
              <w:bottom w:w="20" w:type="dxa"/>
              <w:right w:w="20" w:type="dxa"/>
            </w:tcMar>
            <w:vAlign w:val="center"/>
            <w:hideMark/>
          </w:tcPr>
          <w:p w14:paraId="7780009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4A3DFA0" w14:textId="77777777" w:rsidR="009542E1" w:rsidRPr="002E6EA2" w:rsidRDefault="009542E1" w:rsidP="00620D08">
            <w:pPr>
              <w:pStyle w:val="movimento"/>
              <w:rPr>
                <w:color w:val="002060"/>
              </w:rPr>
            </w:pPr>
            <w:r w:rsidRPr="002E6EA2">
              <w:rPr>
                <w:color w:val="002060"/>
              </w:rPr>
              <w:t>GIACOMETTI DIEGO</w:t>
            </w:r>
          </w:p>
        </w:tc>
        <w:tc>
          <w:tcPr>
            <w:tcW w:w="2200" w:type="dxa"/>
            <w:tcMar>
              <w:top w:w="20" w:type="dxa"/>
              <w:left w:w="20" w:type="dxa"/>
              <w:bottom w:w="20" w:type="dxa"/>
              <w:right w:w="20" w:type="dxa"/>
            </w:tcMar>
            <w:vAlign w:val="center"/>
            <w:hideMark/>
          </w:tcPr>
          <w:p w14:paraId="1DC6C249" w14:textId="77777777" w:rsidR="009542E1" w:rsidRPr="002E6EA2" w:rsidRDefault="009542E1" w:rsidP="00620D08">
            <w:pPr>
              <w:pStyle w:val="movimento2"/>
              <w:rPr>
                <w:color w:val="002060"/>
              </w:rPr>
            </w:pPr>
            <w:r w:rsidRPr="002E6EA2">
              <w:rPr>
                <w:color w:val="002060"/>
              </w:rPr>
              <w:t xml:space="preserve">(REAL FABRIANO) </w:t>
            </w:r>
          </w:p>
        </w:tc>
      </w:tr>
      <w:tr w:rsidR="009542E1" w:rsidRPr="002E6EA2" w14:paraId="4BD07142" w14:textId="77777777" w:rsidTr="00620D08">
        <w:tc>
          <w:tcPr>
            <w:tcW w:w="2200" w:type="dxa"/>
            <w:tcMar>
              <w:top w:w="20" w:type="dxa"/>
              <w:left w:w="20" w:type="dxa"/>
              <w:bottom w:w="20" w:type="dxa"/>
              <w:right w:w="20" w:type="dxa"/>
            </w:tcMar>
            <w:vAlign w:val="center"/>
            <w:hideMark/>
          </w:tcPr>
          <w:p w14:paraId="550685FC" w14:textId="77777777" w:rsidR="009542E1" w:rsidRPr="002E6EA2" w:rsidRDefault="009542E1" w:rsidP="00620D08">
            <w:pPr>
              <w:pStyle w:val="movimento"/>
              <w:rPr>
                <w:color w:val="002060"/>
              </w:rPr>
            </w:pPr>
            <w:r w:rsidRPr="002E6EA2">
              <w:rPr>
                <w:color w:val="002060"/>
              </w:rPr>
              <w:t>SILMI ACHRAF</w:t>
            </w:r>
          </w:p>
        </w:tc>
        <w:tc>
          <w:tcPr>
            <w:tcW w:w="2200" w:type="dxa"/>
            <w:tcMar>
              <w:top w:w="20" w:type="dxa"/>
              <w:left w:w="20" w:type="dxa"/>
              <w:bottom w:w="20" w:type="dxa"/>
              <w:right w:w="20" w:type="dxa"/>
            </w:tcMar>
            <w:vAlign w:val="center"/>
            <w:hideMark/>
          </w:tcPr>
          <w:p w14:paraId="764EEE88" w14:textId="77777777" w:rsidR="009542E1" w:rsidRPr="002E6EA2" w:rsidRDefault="009542E1" w:rsidP="00620D08">
            <w:pPr>
              <w:pStyle w:val="movimento2"/>
              <w:rPr>
                <w:color w:val="002060"/>
              </w:rPr>
            </w:pPr>
            <w:r w:rsidRPr="002E6EA2">
              <w:rPr>
                <w:color w:val="002060"/>
              </w:rPr>
              <w:t xml:space="preserve">(ROCCAFLUVIONE) </w:t>
            </w:r>
          </w:p>
        </w:tc>
        <w:tc>
          <w:tcPr>
            <w:tcW w:w="800" w:type="dxa"/>
            <w:tcMar>
              <w:top w:w="20" w:type="dxa"/>
              <w:left w:w="20" w:type="dxa"/>
              <w:bottom w:w="20" w:type="dxa"/>
              <w:right w:w="20" w:type="dxa"/>
            </w:tcMar>
            <w:vAlign w:val="center"/>
            <w:hideMark/>
          </w:tcPr>
          <w:p w14:paraId="4D21DD6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736A36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626DBF0" w14:textId="77777777" w:rsidR="009542E1" w:rsidRPr="002E6EA2" w:rsidRDefault="009542E1" w:rsidP="00620D08">
            <w:pPr>
              <w:pStyle w:val="movimento2"/>
              <w:rPr>
                <w:color w:val="002060"/>
              </w:rPr>
            </w:pPr>
            <w:r w:rsidRPr="002E6EA2">
              <w:rPr>
                <w:color w:val="002060"/>
              </w:rPr>
              <w:t> </w:t>
            </w:r>
          </w:p>
        </w:tc>
      </w:tr>
    </w:tbl>
    <w:p w14:paraId="1695E08C"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9E1359E" w14:textId="77777777" w:rsidTr="00620D08">
        <w:tc>
          <w:tcPr>
            <w:tcW w:w="2200" w:type="dxa"/>
            <w:tcMar>
              <w:top w:w="20" w:type="dxa"/>
              <w:left w:w="20" w:type="dxa"/>
              <w:bottom w:w="20" w:type="dxa"/>
              <w:right w:w="20" w:type="dxa"/>
            </w:tcMar>
            <w:vAlign w:val="center"/>
            <w:hideMark/>
          </w:tcPr>
          <w:p w14:paraId="0ED42019" w14:textId="77777777" w:rsidR="009542E1" w:rsidRPr="002E6EA2" w:rsidRDefault="009542E1" w:rsidP="00620D08">
            <w:pPr>
              <w:pStyle w:val="movimento"/>
              <w:rPr>
                <w:color w:val="002060"/>
              </w:rPr>
            </w:pPr>
            <w:r w:rsidRPr="002E6EA2">
              <w:rPr>
                <w:color w:val="002060"/>
              </w:rPr>
              <w:t>ZALLOCCO FILIPPO</w:t>
            </w:r>
          </w:p>
        </w:tc>
        <w:tc>
          <w:tcPr>
            <w:tcW w:w="2200" w:type="dxa"/>
            <w:tcMar>
              <w:top w:w="20" w:type="dxa"/>
              <w:left w:w="20" w:type="dxa"/>
              <w:bottom w:w="20" w:type="dxa"/>
              <w:right w:w="20" w:type="dxa"/>
            </w:tcMar>
            <w:vAlign w:val="center"/>
            <w:hideMark/>
          </w:tcPr>
          <w:p w14:paraId="7AE00C43" w14:textId="77777777" w:rsidR="009542E1" w:rsidRPr="002E6EA2" w:rsidRDefault="009542E1" w:rsidP="00620D08">
            <w:pPr>
              <w:pStyle w:val="movimento2"/>
              <w:rPr>
                <w:color w:val="002060"/>
              </w:rPr>
            </w:pPr>
            <w:r w:rsidRPr="002E6EA2">
              <w:rPr>
                <w:color w:val="002060"/>
              </w:rPr>
              <w:t xml:space="preserve">(ACLI AUDAX MONTECOSARO C5) </w:t>
            </w:r>
          </w:p>
        </w:tc>
        <w:tc>
          <w:tcPr>
            <w:tcW w:w="800" w:type="dxa"/>
            <w:tcMar>
              <w:top w:w="20" w:type="dxa"/>
              <w:left w:w="20" w:type="dxa"/>
              <w:bottom w:w="20" w:type="dxa"/>
              <w:right w:w="20" w:type="dxa"/>
            </w:tcMar>
            <w:vAlign w:val="center"/>
            <w:hideMark/>
          </w:tcPr>
          <w:p w14:paraId="0043547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20CF37D" w14:textId="77777777" w:rsidR="009542E1" w:rsidRPr="002E6EA2" w:rsidRDefault="009542E1" w:rsidP="00620D08">
            <w:pPr>
              <w:pStyle w:val="movimento"/>
              <w:rPr>
                <w:color w:val="002060"/>
              </w:rPr>
            </w:pPr>
            <w:r w:rsidRPr="002E6EA2">
              <w:rPr>
                <w:color w:val="002060"/>
              </w:rPr>
              <w:t>IBRAHIMI DAVID</w:t>
            </w:r>
          </w:p>
        </w:tc>
        <w:tc>
          <w:tcPr>
            <w:tcW w:w="2200" w:type="dxa"/>
            <w:tcMar>
              <w:top w:w="20" w:type="dxa"/>
              <w:left w:w="20" w:type="dxa"/>
              <w:bottom w:w="20" w:type="dxa"/>
              <w:right w:w="20" w:type="dxa"/>
            </w:tcMar>
            <w:vAlign w:val="center"/>
            <w:hideMark/>
          </w:tcPr>
          <w:p w14:paraId="35E5BF1B" w14:textId="77777777" w:rsidR="009542E1" w:rsidRPr="002E6EA2" w:rsidRDefault="009542E1" w:rsidP="00620D08">
            <w:pPr>
              <w:pStyle w:val="movimento2"/>
              <w:rPr>
                <w:color w:val="002060"/>
              </w:rPr>
            </w:pPr>
            <w:r w:rsidRPr="002E6EA2">
              <w:rPr>
                <w:color w:val="002060"/>
              </w:rPr>
              <w:t xml:space="preserve">(ACLI MANTOVANI CALCIO A 5) </w:t>
            </w:r>
          </w:p>
        </w:tc>
      </w:tr>
      <w:tr w:rsidR="009542E1" w:rsidRPr="002E6EA2" w14:paraId="55815939" w14:textId="77777777" w:rsidTr="00620D08">
        <w:tc>
          <w:tcPr>
            <w:tcW w:w="2200" w:type="dxa"/>
            <w:tcMar>
              <w:top w:w="20" w:type="dxa"/>
              <w:left w:w="20" w:type="dxa"/>
              <w:bottom w:w="20" w:type="dxa"/>
              <w:right w:w="20" w:type="dxa"/>
            </w:tcMar>
            <w:vAlign w:val="center"/>
            <w:hideMark/>
          </w:tcPr>
          <w:p w14:paraId="5FD2BAD3" w14:textId="77777777" w:rsidR="009542E1" w:rsidRPr="002E6EA2" w:rsidRDefault="009542E1" w:rsidP="00620D08">
            <w:pPr>
              <w:pStyle w:val="movimento"/>
              <w:rPr>
                <w:color w:val="002060"/>
              </w:rPr>
            </w:pPr>
            <w:r w:rsidRPr="002E6EA2">
              <w:rPr>
                <w:color w:val="002060"/>
              </w:rPr>
              <w:t>BIAGINI MARCO</w:t>
            </w:r>
          </w:p>
        </w:tc>
        <w:tc>
          <w:tcPr>
            <w:tcW w:w="2200" w:type="dxa"/>
            <w:tcMar>
              <w:top w:w="20" w:type="dxa"/>
              <w:left w:w="20" w:type="dxa"/>
              <w:bottom w:w="20" w:type="dxa"/>
              <w:right w:w="20" w:type="dxa"/>
            </w:tcMar>
            <w:vAlign w:val="center"/>
            <w:hideMark/>
          </w:tcPr>
          <w:p w14:paraId="325614FC" w14:textId="77777777" w:rsidR="009542E1" w:rsidRPr="002E6EA2" w:rsidRDefault="009542E1" w:rsidP="00620D08">
            <w:pPr>
              <w:pStyle w:val="movimento2"/>
              <w:rPr>
                <w:color w:val="002060"/>
              </w:rPr>
            </w:pPr>
            <w:r w:rsidRPr="002E6EA2">
              <w:rPr>
                <w:color w:val="002060"/>
              </w:rPr>
              <w:t xml:space="preserve">(AVIS ARCEVIA 1964) </w:t>
            </w:r>
          </w:p>
        </w:tc>
        <w:tc>
          <w:tcPr>
            <w:tcW w:w="800" w:type="dxa"/>
            <w:tcMar>
              <w:top w:w="20" w:type="dxa"/>
              <w:left w:w="20" w:type="dxa"/>
              <w:bottom w:w="20" w:type="dxa"/>
              <w:right w:w="20" w:type="dxa"/>
            </w:tcMar>
            <w:vAlign w:val="center"/>
            <w:hideMark/>
          </w:tcPr>
          <w:p w14:paraId="2B6FC35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9A5B87E" w14:textId="77777777" w:rsidR="009542E1" w:rsidRPr="002E6EA2" w:rsidRDefault="009542E1" w:rsidP="00620D08">
            <w:pPr>
              <w:pStyle w:val="movimento"/>
              <w:rPr>
                <w:color w:val="002060"/>
              </w:rPr>
            </w:pPr>
            <w:r w:rsidRPr="002E6EA2">
              <w:rPr>
                <w:color w:val="002060"/>
              </w:rPr>
              <w:t>PERSICHINI DANIELE</w:t>
            </w:r>
          </w:p>
        </w:tc>
        <w:tc>
          <w:tcPr>
            <w:tcW w:w="2200" w:type="dxa"/>
            <w:tcMar>
              <w:top w:w="20" w:type="dxa"/>
              <w:left w:w="20" w:type="dxa"/>
              <w:bottom w:w="20" w:type="dxa"/>
              <w:right w:w="20" w:type="dxa"/>
            </w:tcMar>
            <w:vAlign w:val="center"/>
            <w:hideMark/>
          </w:tcPr>
          <w:p w14:paraId="65A3BC72" w14:textId="77777777" w:rsidR="009542E1" w:rsidRPr="002E6EA2" w:rsidRDefault="009542E1" w:rsidP="00620D08">
            <w:pPr>
              <w:pStyle w:val="movimento2"/>
              <w:rPr>
                <w:color w:val="002060"/>
              </w:rPr>
            </w:pPr>
            <w:r w:rsidRPr="002E6EA2">
              <w:rPr>
                <w:color w:val="002060"/>
              </w:rPr>
              <w:t xml:space="preserve">(FIGHT BULLS CORRIDONIA) </w:t>
            </w:r>
          </w:p>
        </w:tc>
      </w:tr>
      <w:tr w:rsidR="009542E1" w:rsidRPr="002E6EA2" w14:paraId="6AC7F660" w14:textId="77777777" w:rsidTr="00620D08">
        <w:tc>
          <w:tcPr>
            <w:tcW w:w="2200" w:type="dxa"/>
            <w:tcMar>
              <w:top w:w="20" w:type="dxa"/>
              <w:left w:w="20" w:type="dxa"/>
              <w:bottom w:w="20" w:type="dxa"/>
              <w:right w:w="20" w:type="dxa"/>
            </w:tcMar>
            <w:vAlign w:val="center"/>
            <w:hideMark/>
          </w:tcPr>
          <w:p w14:paraId="5E48CA8E" w14:textId="77777777" w:rsidR="009542E1" w:rsidRPr="002E6EA2" w:rsidRDefault="009542E1" w:rsidP="00620D08">
            <w:pPr>
              <w:pStyle w:val="movimento"/>
              <w:rPr>
                <w:color w:val="002060"/>
              </w:rPr>
            </w:pPr>
            <w:r w:rsidRPr="002E6EA2">
              <w:rPr>
                <w:color w:val="002060"/>
              </w:rPr>
              <w:t>DRAGUSIN MICHELANGELO</w:t>
            </w:r>
          </w:p>
        </w:tc>
        <w:tc>
          <w:tcPr>
            <w:tcW w:w="2200" w:type="dxa"/>
            <w:tcMar>
              <w:top w:w="20" w:type="dxa"/>
              <w:left w:w="20" w:type="dxa"/>
              <w:bottom w:w="20" w:type="dxa"/>
              <w:right w:w="20" w:type="dxa"/>
            </w:tcMar>
            <w:vAlign w:val="center"/>
            <w:hideMark/>
          </w:tcPr>
          <w:p w14:paraId="298F842D" w14:textId="77777777" w:rsidR="009542E1" w:rsidRPr="002E6EA2" w:rsidRDefault="009542E1" w:rsidP="00620D08">
            <w:pPr>
              <w:pStyle w:val="movimento2"/>
              <w:rPr>
                <w:color w:val="002060"/>
              </w:rPr>
            </w:pPr>
            <w:r w:rsidRPr="002E6EA2">
              <w:rPr>
                <w:color w:val="002060"/>
              </w:rPr>
              <w:t xml:space="preserve">(FUTSAL CAMPIGLIONE) </w:t>
            </w:r>
          </w:p>
        </w:tc>
        <w:tc>
          <w:tcPr>
            <w:tcW w:w="800" w:type="dxa"/>
            <w:tcMar>
              <w:top w:w="20" w:type="dxa"/>
              <w:left w:w="20" w:type="dxa"/>
              <w:bottom w:w="20" w:type="dxa"/>
              <w:right w:w="20" w:type="dxa"/>
            </w:tcMar>
            <w:vAlign w:val="center"/>
            <w:hideMark/>
          </w:tcPr>
          <w:p w14:paraId="01CE7CF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99D595C" w14:textId="77777777" w:rsidR="009542E1" w:rsidRPr="002E6EA2" w:rsidRDefault="009542E1" w:rsidP="00620D08">
            <w:pPr>
              <w:pStyle w:val="movimento"/>
              <w:rPr>
                <w:color w:val="002060"/>
              </w:rPr>
            </w:pPr>
            <w:r w:rsidRPr="002E6EA2">
              <w:rPr>
                <w:color w:val="002060"/>
              </w:rPr>
              <w:t>ISAI ANGELO</w:t>
            </w:r>
          </w:p>
        </w:tc>
        <w:tc>
          <w:tcPr>
            <w:tcW w:w="2200" w:type="dxa"/>
            <w:tcMar>
              <w:top w:w="20" w:type="dxa"/>
              <w:left w:w="20" w:type="dxa"/>
              <w:bottom w:w="20" w:type="dxa"/>
              <w:right w:w="20" w:type="dxa"/>
            </w:tcMar>
            <w:vAlign w:val="center"/>
            <w:hideMark/>
          </w:tcPr>
          <w:p w14:paraId="547A16C2" w14:textId="77777777" w:rsidR="009542E1" w:rsidRPr="002E6EA2" w:rsidRDefault="009542E1" w:rsidP="00620D08">
            <w:pPr>
              <w:pStyle w:val="movimento2"/>
              <w:rPr>
                <w:color w:val="002060"/>
              </w:rPr>
            </w:pPr>
            <w:r w:rsidRPr="002E6EA2">
              <w:rPr>
                <w:color w:val="002060"/>
              </w:rPr>
              <w:t xml:space="preserve">(POLISPORTIVA UROBORO) </w:t>
            </w:r>
          </w:p>
        </w:tc>
      </w:tr>
      <w:tr w:rsidR="009542E1" w:rsidRPr="002E6EA2" w14:paraId="3E7D6A65" w14:textId="77777777" w:rsidTr="00620D08">
        <w:tc>
          <w:tcPr>
            <w:tcW w:w="2200" w:type="dxa"/>
            <w:tcMar>
              <w:top w:w="20" w:type="dxa"/>
              <w:left w:w="20" w:type="dxa"/>
              <w:bottom w:w="20" w:type="dxa"/>
              <w:right w:w="20" w:type="dxa"/>
            </w:tcMar>
            <w:vAlign w:val="center"/>
            <w:hideMark/>
          </w:tcPr>
          <w:p w14:paraId="1443C247" w14:textId="77777777" w:rsidR="009542E1" w:rsidRPr="002E6EA2" w:rsidRDefault="009542E1" w:rsidP="00620D08">
            <w:pPr>
              <w:pStyle w:val="movimento"/>
              <w:rPr>
                <w:color w:val="002060"/>
              </w:rPr>
            </w:pPr>
            <w:r w:rsidRPr="002E6EA2">
              <w:rPr>
                <w:color w:val="002060"/>
              </w:rPr>
              <w:t>COCCIA LUCA MICHELE</w:t>
            </w:r>
          </w:p>
        </w:tc>
        <w:tc>
          <w:tcPr>
            <w:tcW w:w="2200" w:type="dxa"/>
            <w:tcMar>
              <w:top w:w="20" w:type="dxa"/>
              <w:left w:w="20" w:type="dxa"/>
              <w:bottom w:w="20" w:type="dxa"/>
              <w:right w:w="20" w:type="dxa"/>
            </w:tcMar>
            <w:vAlign w:val="center"/>
            <w:hideMark/>
          </w:tcPr>
          <w:p w14:paraId="0680EBF2" w14:textId="77777777" w:rsidR="009542E1" w:rsidRPr="002E6EA2" w:rsidRDefault="009542E1" w:rsidP="00620D08">
            <w:pPr>
              <w:pStyle w:val="movimento2"/>
              <w:rPr>
                <w:color w:val="002060"/>
              </w:rPr>
            </w:pPr>
            <w:r w:rsidRPr="002E6EA2">
              <w:rPr>
                <w:color w:val="002060"/>
              </w:rPr>
              <w:t xml:space="preserve">(VERBENA C5 ANCONA) </w:t>
            </w:r>
          </w:p>
        </w:tc>
        <w:tc>
          <w:tcPr>
            <w:tcW w:w="800" w:type="dxa"/>
            <w:tcMar>
              <w:top w:w="20" w:type="dxa"/>
              <w:left w:w="20" w:type="dxa"/>
              <w:bottom w:w="20" w:type="dxa"/>
              <w:right w:w="20" w:type="dxa"/>
            </w:tcMar>
            <w:vAlign w:val="center"/>
            <w:hideMark/>
          </w:tcPr>
          <w:p w14:paraId="1AE867B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0DF0E20" w14:textId="77777777" w:rsidR="009542E1" w:rsidRPr="002E6EA2" w:rsidRDefault="009542E1" w:rsidP="00620D08">
            <w:pPr>
              <w:pStyle w:val="movimento"/>
              <w:rPr>
                <w:color w:val="002060"/>
              </w:rPr>
            </w:pPr>
            <w:r w:rsidRPr="002E6EA2">
              <w:rPr>
                <w:color w:val="002060"/>
              </w:rPr>
              <w:t>DI ROCCO MICHAEL</w:t>
            </w:r>
          </w:p>
        </w:tc>
        <w:tc>
          <w:tcPr>
            <w:tcW w:w="2200" w:type="dxa"/>
            <w:tcMar>
              <w:top w:w="20" w:type="dxa"/>
              <w:left w:w="20" w:type="dxa"/>
              <w:bottom w:w="20" w:type="dxa"/>
              <w:right w:w="20" w:type="dxa"/>
            </w:tcMar>
            <w:vAlign w:val="center"/>
            <w:hideMark/>
          </w:tcPr>
          <w:p w14:paraId="682DC221" w14:textId="77777777" w:rsidR="009542E1" w:rsidRPr="002E6EA2" w:rsidRDefault="009542E1" w:rsidP="00620D08">
            <w:pPr>
              <w:pStyle w:val="movimento2"/>
              <w:rPr>
                <w:color w:val="002060"/>
              </w:rPr>
            </w:pPr>
            <w:r w:rsidRPr="002E6EA2">
              <w:rPr>
                <w:color w:val="002060"/>
              </w:rPr>
              <w:t xml:space="preserve">(VERBENA C5 ANCONA) </w:t>
            </w:r>
          </w:p>
        </w:tc>
      </w:tr>
    </w:tbl>
    <w:p w14:paraId="6C676893" w14:textId="77777777" w:rsidR="009542E1" w:rsidRPr="002E6EA2" w:rsidRDefault="009542E1" w:rsidP="009542E1">
      <w:pPr>
        <w:pStyle w:val="titolo10"/>
        <w:rPr>
          <w:rFonts w:eastAsiaTheme="minorEastAsia"/>
          <w:color w:val="002060"/>
        </w:rPr>
      </w:pPr>
      <w:r w:rsidRPr="002E6EA2">
        <w:rPr>
          <w:color w:val="002060"/>
        </w:rPr>
        <w:t xml:space="preserve">GARE DEL 10/ 2/2024 </w:t>
      </w:r>
    </w:p>
    <w:p w14:paraId="5623BEF8" w14:textId="77777777" w:rsidR="009542E1" w:rsidRPr="002E6EA2" w:rsidRDefault="009542E1" w:rsidP="009542E1">
      <w:pPr>
        <w:pStyle w:val="titolo7a"/>
        <w:rPr>
          <w:color w:val="002060"/>
        </w:rPr>
      </w:pPr>
      <w:r w:rsidRPr="002E6EA2">
        <w:rPr>
          <w:color w:val="002060"/>
        </w:rPr>
        <w:t xml:space="preserve">PROVVEDIMENTI DISCIPLINARI </w:t>
      </w:r>
    </w:p>
    <w:p w14:paraId="34621BC4"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32D008B8" w14:textId="77777777" w:rsidR="009542E1" w:rsidRPr="002E6EA2" w:rsidRDefault="009542E1" w:rsidP="009542E1">
      <w:pPr>
        <w:pStyle w:val="titolo30"/>
        <w:rPr>
          <w:color w:val="002060"/>
        </w:rPr>
      </w:pPr>
      <w:r w:rsidRPr="002E6EA2">
        <w:rPr>
          <w:color w:val="002060"/>
        </w:rPr>
        <w:t xml:space="preserve">SOCIETA' </w:t>
      </w:r>
    </w:p>
    <w:p w14:paraId="71EB3E80" w14:textId="77777777" w:rsidR="009542E1" w:rsidRPr="002E6EA2" w:rsidRDefault="009542E1" w:rsidP="009542E1">
      <w:pPr>
        <w:pStyle w:val="titolo20"/>
        <w:rPr>
          <w:color w:val="002060"/>
        </w:rPr>
      </w:pPr>
      <w:r w:rsidRPr="002E6EA2">
        <w:rPr>
          <w:color w:val="002060"/>
        </w:rPr>
        <w:t xml:space="preserve">AMMENDA </w:t>
      </w:r>
    </w:p>
    <w:p w14:paraId="68C9B586" w14:textId="77777777" w:rsidR="009542E1" w:rsidRPr="002E6EA2" w:rsidRDefault="009542E1" w:rsidP="009542E1">
      <w:pPr>
        <w:pStyle w:val="diffida"/>
        <w:spacing w:before="80" w:beforeAutospacing="0" w:after="40" w:afterAutospacing="0"/>
        <w:jc w:val="left"/>
        <w:rPr>
          <w:color w:val="002060"/>
        </w:rPr>
      </w:pPr>
      <w:r w:rsidRPr="002E6EA2">
        <w:rPr>
          <w:color w:val="002060"/>
        </w:rPr>
        <w:t xml:space="preserve">Euro 100,00 OSIMO FIVE </w:t>
      </w:r>
      <w:r w:rsidRPr="002E6EA2">
        <w:rPr>
          <w:color w:val="002060"/>
        </w:rPr>
        <w:br/>
        <w:t xml:space="preserve">Per aver un proprio sostenitore minacciato un tesserato avversario. </w:t>
      </w:r>
    </w:p>
    <w:p w14:paraId="1D45CDCB" w14:textId="77777777" w:rsidR="009542E1" w:rsidRPr="002E6EA2" w:rsidRDefault="009542E1" w:rsidP="009542E1">
      <w:pPr>
        <w:pStyle w:val="titolo30"/>
        <w:rPr>
          <w:color w:val="002060"/>
        </w:rPr>
      </w:pPr>
      <w:r w:rsidRPr="002E6EA2">
        <w:rPr>
          <w:color w:val="002060"/>
        </w:rPr>
        <w:t xml:space="preserve">DIRIGENTI </w:t>
      </w:r>
    </w:p>
    <w:p w14:paraId="19F49EBE" w14:textId="77777777" w:rsidR="009542E1" w:rsidRPr="002E6EA2" w:rsidRDefault="009542E1" w:rsidP="009542E1">
      <w:pPr>
        <w:pStyle w:val="titolo20"/>
        <w:rPr>
          <w:color w:val="002060"/>
        </w:rPr>
      </w:pPr>
      <w:r w:rsidRPr="002E6EA2">
        <w:rPr>
          <w:color w:val="002060"/>
        </w:rPr>
        <w:t xml:space="preserve">INIBIZIONE A SVOLGERE OGNI ATTIVITA'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454ED4B" w14:textId="77777777" w:rsidTr="00620D08">
        <w:tc>
          <w:tcPr>
            <w:tcW w:w="2200" w:type="dxa"/>
            <w:tcMar>
              <w:top w:w="20" w:type="dxa"/>
              <w:left w:w="20" w:type="dxa"/>
              <w:bottom w:w="20" w:type="dxa"/>
              <w:right w:w="20" w:type="dxa"/>
            </w:tcMar>
            <w:vAlign w:val="center"/>
            <w:hideMark/>
          </w:tcPr>
          <w:p w14:paraId="587AA920" w14:textId="77777777" w:rsidR="009542E1" w:rsidRPr="002E6EA2" w:rsidRDefault="009542E1" w:rsidP="00620D08">
            <w:pPr>
              <w:pStyle w:val="movimento"/>
              <w:rPr>
                <w:color w:val="002060"/>
              </w:rPr>
            </w:pPr>
            <w:r w:rsidRPr="002E6EA2">
              <w:rPr>
                <w:color w:val="002060"/>
              </w:rPr>
              <w:t>PALAZZO MATTEO</w:t>
            </w:r>
          </w:p>
        </w:tc>
        <w:tc>
          <w:tcPr>
            <w:tcW w:w="2200" w:type="dxa"/>
            <w:tcMar>
              <w:top w:w="20" w:type="dxa"/>
              <w:left w:w="20" w:type="dxa"/>
              <w:bottom w:w="20" w:type="dxa"/>
              <w:right w:w="20" w:type="dxa"/>
            </w:tcMar>
            <w:vAlign w:val="center"/>
            <w:hideMark/>
          </w:tcPr>
          <w:p w14:paraId="74B7231D" w14:textId="77777777" w:rsidR="009542E1" w:rsidRPr="002E6EA2" w:rsidRDefault="009542E1" w:rsidP="00620D08">
            <w:pPr>
              <w:pStyle w:val="movimento2"/>
              <w:rPr>
                <w:color w:val="002060"/>
              </w:rPr>
            </w:pPr>
            <w:r w:rsidRPr="002E6EA2">
              <w:rPr>
                <w:color w:val="002060"/>
              </w:rPr>
              <w:t xml:space="preserve">(ACLI VILLA MUSONE) </w:t>
            </w:r>
          </w:p>
        </w:tc>
        <w:tc>
          <w:tcPr>
            <w:tcW w:w="800" w:type="dxa"/>
            <w:tcMar>
              <w:top w:w="20" w:type="dxa"/>
              <w:left w:w="20" w:type="dxa"/>
              <w:bottom w:w="20" w:type="dxa"/>
              <w:right w:w="20" w:type="dxa"/>
            </w:tcMar>
            <w:vAlign w:val="center"/>
            <w:hideMark/>
          </w:tcPr>
          <w:p w14:paraId="30CAFE5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68CB56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F185A82" w14:textId="77777777" w:rsidR="009542E1" w:rsidRPr="002E6EA2" w:rsidRDefault="009542E1" w:rsidP="00620D08">
            <w:pPr>
              <w:pStyle w:val="movimento2"/>
              <w:rPr>
                <w:color w:val="002060"/>
              </w:rPr>
            </w:pPr>
            <w:r w:rsidRPr="002E6EA2">
              <w:rPr>
                <w:color w:val="002060"/>
              </w:rPr>
              <w:t> </w:t>
            </w:r>
          </w:p>
        </w:tc>
      </w:tr>
    </w:tbl>
    <w:p w14:paraId="39201556"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 xml:space="preserve">Per comportamento irriguardoso verso l'arbitro. Allontanato. </w:t>
      </w:r>
    </w:p>
    <w:p w14:paraId="1EDF5BD6" w14:textId="77777777" w:rsidR="009542E1" w:rsidRPr="002E6EA2" w:rsidRDefault="009542E1" w:rsidP="009542E1">
      <w:pPr>
        <w:pStyle w:val="titolo20"/>
        <w:rPr>
          <w:color w:val="002060"/>
        </w:rPr>
      </w:pPr>
      <w:r w:rsidRPr="002E6EA2">
        <w:rPr>
          <w:color w:val="002060"/>
        </w:rPr>
        <w:t xml:space="preserve">INIBIZIONE A SVOLGERE OGNI ATTIVITA'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FDB13DD" w14:textId="77777777" w:rsidTr="00620D08">
        <w:tc>
          <w:tcPr>
            <w:tcW w:w="2200" w:type="dxa"/>
            <w:tcMar>
              <w:top w:w="20" w:type="dxa"/>
              <w:left w:w="20" w:type="dxa"/>
              <w:bottom w:w="20" w:type="dxa"/>
              <w:right w:w="20" w:type="dxa"/>
            </w:tcMar>
            <w:vAlign w:val="center"/>
            <w:hideMark/>
          </w:tcPr>
          <w:p w14:paraId="79D2E12D" w14:textId="77777777" w:rsidR="009542E1" w:rsidRPr="002E6EA2" w:rsidRDefault="009542E1" w:rsidP="00620D08">
            <w:pPr>
              <w:pStyle w:val="movimento"/>
              <w:rPr>
                <w:color w:val="002060"/>
              </w:rPr>
            </w:pPr>
            <w:r w:rsidRPr="002E6EA2">
              <w:rPr>
                <w:color w:val="002060"/>
              </w:rPr>
              <w:t>PACE ROBERTO</w:t>
            </w:r>
          </w:p>
        </w:tc>
        <w:tc>
          <w:tcPr>
            <w:tcW w:w="2200" w:type="dxa"/>
            <w:tcMar>
              <w:top w:w="20" w:type="dxa"/>
              <w:left w:w="20" w:type="dxa"/>
              <w:bottom w:w="20" w:type="dxa"/>
              <w:right w:w="20" w:type="dxa"/>
            </w:tcMar>
            <w:vAlign w:val="center"/>
            <w:hideMark/>
          </w:tcPr>
          <w:p w14:paraId="2A1583A5" w14:textId="77777777" w:rsidR="009542E1" w:rsidRPr="002E6EA2" w:rsidRDefault="009542E1" w:rsidP="00620D08">
            <w:pPr>
              <w:pStyle w:val="movimento2"/>
              <w:rPr>
                <w:color w:val="002060"/>
              </w:rPr>
            </w:pPr>
            <w:r w:rsidRPr="002E6EA2">
              <w:rPr>
                <w:color w:val="002060"/>
              </w:rPr>
              <w:t xml:space="preserve">(CASTELBELLINO CALCIO A 5) </w:t>
            </w:r>
          </w:p>
        </w:tc>
        <w:tc>
          <w:tcPr>
            <w:tcW w:w="800" w:type="dxa"/>
            <w:tcMar>
              <w:top w:w="20" w:type="dxa"/>
              <w:left w:w="20" w:type="dxa"/>
              <w:bottom w:w="20" w:type="dxa"/>
              <w:right w:w="20" w:type="dxa"/>
            </w:tcMar>
            <w:vAlign w:val="center"/>
            <w:hideMark/>
          </w:tcPr>
          <w:p w14:paraId="1668140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1D433A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4CE0D25" w14:textId="77777777" w:rsidR="009542E1" w:rsidRPr="002E6EA2" w:rsidRDefault="009542E1" w:rsidP="00620D08">
            <w:pPr>
              <w:pStyle w:val="movimento2"/>
              <w:rPr>
                <w:color w:val="002060"/>
              </w:rPr>
            </w:pPr>
            <w:r w:rsidRPr="002E6EA2">
              <w:rPr>
                <w:color w:val="002060"/>
              </w:rPr>
              <w:t> </w:t>
            </w:r>
          </w:p>
        </w:tc>
      </w:tr>
    </w:tbl>
    <w:p w14:paraId="7295F3CD"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 xml:space="preserve">Espulso per somma di ammonizioni. Allontanato. </w:t>
      </w:r>
    </w:p>
    <w:p w14:paraId="7DB6FC99" w14:textId="77777777" w:rsidR="009542E1" w:rsidRPr="002E6EA2" w:rsidRDefault="009542E1" w:rsidP="009542E1">
      <w:pPr>
        <w:pStyle w:val="titolo20"/>
        <w:rPr>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7BC36EF" w14:textId="77777777" w:rsidTr="00620D08">
        <w:tc>
          <w:tcPr>
            <w:tcW w:w="2200" w:type="dxa"/>
            <w:tcMar>
              <w:top w:w="20" w:type="dxa"/>
              <w:left w:w="20" w:type="dxa"/>
              <w:bottom w:w="20" w:type="dxa"/>
              <w:right w:w="20" w:type="dxa"/>
            </w:tcMar>
            <w:vAlign w:val="center"/>
            <w:hideMark/>
          </w:tcPr>
          <w:p w14:paraId="700586F8" w14:textId="77777777" w:rsidR="009542E1" w:rsidRPr="002E6EA2" w:rsidRDefault="009542E1" w:rsidP="00620D08">
            <w:pPr>
              <w:pStyle w:val="movimento"/>
              <w:rPr>
                <w:color w:val="002060"/>
              </w:rPr>
            </w:pPr>
            <w:r w:rsidRPr="002E6EA2">
              <w:rPr>
                <w:color w:val="002060"/>
              </w:rPr>
              <w:t>MAGAGNINI MATTEO</w:t>
            </w:r>
          </w:p>
        </w:tc>
        <w:tc>
          <w:tcPr>
            <w:tcW w:w="2200" w:type="dxa"/>
            <w:tcMar>
              <w:top w:w="20" w:type="dxa"/>
              <w:left w:w="20" w:type="dxa"/>
              <w:bottom w:w="20" w:type="dxa"/>
              <w:right w:w="20" w:type="dxa"/>
            </w:tcMar>
            <w:vAlign w:val="center"/>
            <w:hideMark/>
          </w:tcPr>
          <w:p w14:paraId="1F17CF02" w14:textId="77777777" w:rsidR="009542E1" w:rsidRPr="002E6EA2" w:rsidRDefault="009542E1" w:rsidP="00620D08">
            <w:pPr>
              <w:pStyle w:val="movimento2"/>
              <w:rPr>
                <w:color w:val="002060"/>
              </w:rPr>
            </w:pPr>
            <w:r w:rsidRPr="002E6EA2">
              <w:rPr>
                <w:color w:val="002060"/>
              </w:rPr>
              <w:t xml:space="preserve">(CASTELBELLINO CALCIO A 5) </w:t>
            </w:r>
          </w:p>
        </w:tc>
        <w:tc>
          <w:tcPr>
            <w:tcW w:w="800" w:type="dxa"/>
            <w:tcMar>
              <w:top w:w="20" w:type="dxa"/>
              <w:left w:w="20" w:type="dxa"/>
              <w:bottom w:w="20" w:type="dxa"/>
              <w:right w:w="20" w:type="dxa"/>
            </w:tcMar>
            <w:vAlign w:val="center"/>
            <w:hideMark/>
          </w:tcPr>
          <w:p w14:paraId="6F6D3D6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CD911F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E9365FB" w14:textId="77777777" w:rsidR="009542E1" w:rsidRPr="002E6EA2" w:rsidRDefault="009542E1" w:rsidP="00620D08">
            <w:pPr>
              <w:pStyle w:val="movimento2"/>
              <w:rPr>
                <w:color w:val="002060"/>
              </w:rPr>
            </w:pPr>
            <w:r w:rsidRPr="002E6EA2">
              <w:rPr>
                <w:color w:val="002060"/>
              </w:rPr>
              <w:t> </w:t>
            </w:r>
          </w:p>
        </w:tc>
      </w:tr>
    </w:tbl>
    <w:p w14:paraId="4A94461E" w14:textId="77777777" w:rsidR="009542E1" w:rsidRPr="002E6EA2" w:rsidRDefault="009542E1" w:rsidP="009542E1">
      <w:pPr>
        <w:pStyle w:val="titolo30"/>
        <w:rPr>
          <w:rFonts w:eastAsiaTheme="minorEastAsia"/>
          <w:color w:val="002060"/>
        </w:rPr>
      </w:pPr>
      <w:r w:rsidRPr="002E6EA2">
        <w:rPr>
          <w:color w:val="002060"/>
        </w:rPr>
        <w:t xml:space="preserve">CALCIATORI ESPULSI </w:t>
      </w:r>
    </w:p>
    <w:p w14:paraId="3552B7D4" w14:textId="77777777" w:rsidR="009542E1" w:rsidRPr="002E6EA2" w:rsidRDefault="009542E1" w:rsidP="009542E1">
      <w:pPr>
        <w:pStyle w:val="titolo20"/>
        <w:rPr>
          <w:color w:val="002060"/>
        </w:rPr>
      </w:pPr>
      <w:r w:rsidRPr="002E6EA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171A1F7" w14:textId="77777777" w:rsidTr="00620D08">
        <w:tc>
          <w:tcPr>
            <w:tcW w:w="2200" w:type="dxa"/>
            <w:tcMar>
              <w:top w:w="20" w:type="dxa"/>
              <w:left w:w="20" w:type="dxa"/>
              <w:bottom w:w="20" w:type="dxa"/>
              <w:right w:w="20" w:type="dxa"/>
            </w:tcMar>
            <w:vAlign w:val="center"/>
            <w:hideMark/>
          </w:tcPr>
          <w:p w14:paraId="41630C11" w14:textId="77777777" w:rsidR="009542E1" w:rsidRPr="002E6EA2" w:rsidRDefault="009542E1" w:rsidP="00620D08">
            <w:pPr>
              <w:pStyle w:val="movimento"/>
              <w:rPr>
                <w:color w:val="002060"/>
              </w:rPr>
            </w:pPr>
            <w:r w:rsidRPr="002E6EA2">
              <w:rPr>
                <w:color w:val="002060"/>
              </w:rPr>
              <w:t>PAZIANI MANUELE</w:t>
            </w:r>
          </w:p>
        </w:tc>
        <w:tc>
          <w:tcPr>
            <w:tcW w:w="2200" w:type="dxa"/>
            <w:tcMar>
              <w:top w:w="20" w:type="dxa"/>
              <w:left w:w="20" w:type="dxa"/>
              <w:bottom w:w="20" w:type="dxa"/>
              <w:right w:w="20" w:type="dxa"/>
            </w:tcMar>
            <w:vAlign w:val="center"/>
            <w:hideMark/>
          </w:tcPr>
          <w:p w14:paraId="0FD2D008" w14:textId="77777777" w:rsidR="009542E1" w:rsidRPr="002E6EA2" w:rsidRDefault="009542E1" w:rsidP="00620D08">
            <w:pPr>
              <w:pStyle w:val="movimento2"/>
              <w:rPr>
                <w:color w:val="002060"/>
              </w:rPr>
            </w:pPr>
            <w:r w:rsidRPr="002E6EA2">
              <w:rPr>
                <w:color w:val="002060"/>
              </w:rPr>
              <w:t xml:space="preserve">(CASTELBELLINO CALCIO A 5) </w:t>
            </w:r>
          </w:p>
        </w:tc>
        <w:tc>
          <w:tcPr>
            <w:tcW w:w="800" w:type="dxa"/>
            <w:tcMar>
              <w:top w:w="20" w:type="dxa"/>
              <w:left w:w="20" w:type="dxa"/>
              <w:bottom w:w="20" w:type="dxa"/>
              <w:right w:w="20" w:type="dxa"/>
            </w:tcMar>
            <w:vAlign w:val="center"/>
            <w:hideMark/>
          </w:tcPr>
          <w:p w14:paraId="25836CF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DF72F9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EE8BB98" w14:textId="77777777" w:rsidR="009542E1" w:rsidRPr="002E6EA2" w:rsidRDefault="009542E1" w:rsidP="00620D08">
            <w:pPr>
              <w:pStyle w:val="movimento2"/>
              <w:rPr>
                <w:color w:val="002060"/>
              </w:rPr>
            </w:pPr>
            <w:r w:rsidRPr="002E6EA2">
              <w:rPr>
                <w:color w:val="002060"/>
              </w:rPr>
              <w:t> </w:t>
            </w:r>
          </w:p>
        </w:tc>
      </w:tr>
    </w:tbl>
    <w:p w14:paraId="0F5F6237"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59479785" w14:textId="77777777" w:rsidR="009542E1" w:rsidRPr="002E6EA2" w:rsidRDefault="009542E1" w:rsidP="009542E1">
      <w:pPr>
        <w:pStyle w:val="titolo20"/>
        <w:rPr>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B3DD94E" w14:textId="77777777" w:rsidTr="00620D08">
        <w:tc>
          <w:tcPr>
            <w:tcW w:w="2200" w:type="dxa"/>
            <w:tcMar>
              <w:top w:w="20" w:type="dxa"/>
              <w:left w:w="20" w:type="dxa"/>
              <w:bottom w:w="20" w:type="dxa"/>
              <w:right w:w="20" w:type="dxa"/>
            </w:tcMar>
            <w:vAlign w:val="center"/>
            <w:hideMark/>
          </w:tcPr>
          <w:p w14:paraId="2A8CA45B" w14:textId="77777777" w:rsidR="009542E1" w:rsidRPr="002E6EA2" w:rsidRDefault="009542E1" w:rsidP="00620D08">
            <w:pPr>
              <w:pStyle w:val="movimento"/>
              <w:rPr>
                <w:color w:val="002060"/>
              </w:rPr>
            </w:pPr>
            <w:r w:rsidRPr="002E6EA2">
              <w:rPr>
                <w:color w:val="002060"/>
              </w:rPr>
              <w:lastRenderedPageBreak/>
              <w:t>GABBANELLI GIACOMO</w:t>
            </w:r>
          </w:p>
        </w:tc>
        <w:tc>
          <w:tcPr>
            <w:tcW w:w="2200" w:type="dxa"/>
            <w:tcMar>
              <w:top w:w="20" w:type="dxa"/>
              <w:left w:w="20" w:type="dxa"/>
              <w:bottom w:w="20" w:type="dxa"/>
              <w:right w:w="20" w:type="dxa"/>
            </w:tcMar>
            <w:vAlign w:val="center"/>
            <w:hideMark/>
          </w:tcPr>
          <w:p w14:paraId="708A0522" w14:textId="77777777" w:rsidR="009542E1" w:rsidRPr="002E6EA2" w:rsidRDefault="009542E1" w:rsidP="00620D08">
            <w:pPr>
              <w:pStyle w:val="movimento2"/>
              <w:rPr>
                <w:color w:val="002060"/>
              </w:rPr>
            </w:pPr>
            <w:r w:rsidRPr="002E6EA2">
              <w:rPr>
                <w:color w:val="002060"/>
              </w:rPr>
              <w:t xml:space="preserve">(FUTSAL CASTELFIDARDO) </w:t>
            </w:r>
          </w:p>
        </w:tc>
        <w:tc>
          <w:tcPr>
            <w:tcW w:w="800" w:type="dxa"/>
            <w:tcMar>
              <w:top w:w="20" w:type="dxa"/>
              <w:left w:w="20" w:type="dxa"/>
              <w:bottom w:w="20" w:type="dxa"/>
              <w:right w:w="20" w:type="dxa"/>
            </w:tcMar>
            <w:vAlign w:val="center"/>
            <w:hideMark/>
          </w:tcPr>
          <w:p w14:paraId="79F3CD8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920AEB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5DAF035" w14:textId="77777777" w:rsidR="009542E1" w:rsidRPr="002E6EA2" w:rsidRDefault="009542E1" w:rsidP="00620D08">
            <w:pPr>
              <w:pStyle w:val="movimento2"/>
              <w:rPr>
                <w:color w:val="002060"/>
              </w:rPr>
            </w:pPr>
            <w:r w:rsidRPr="002E6EA2">
              <w:rPr>
                <w:color w:val="002060"/>
              </w:rPr>
              <w:t> </w:t>
            </w:r>
          </w:p>
        </w:tc>
      </w:tr>
    </w:tbl>
    <w:p w14:paraId="5EC633B7"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130DA43" w14:textId="77777777" w:rsidTr="00620D08">
        <w:tc>
          <w:tcPr>
            <w:tcW w:w="2200" w:type="dxa"/>
            <w:tcMar>
              <w:top w:w="20" w:type="dxa"/>
              <w:left w:w="20" w:type="dxa"/>
              <w:bottom w:w="20" w:type="dxa"/>
              <w:right w:w="20" w:type="dxa"/>
            </w:tcMar>
            <w:vAlign w:val="center"/>
            <w:hideMark/>
          </w:tcPr>
          <w:p w14:paraId="74BADE07" w14:textId="77777777" w:rsidR="009542E1" w:rsidRPr="002E6EA2" w:rsidRDefault="009542E1" w:rsidP="00620D08">
            <w:pPr>
              <w:pStyle w:val="movimento"/>
              <w:rPr>
                <w:color w:val="002060"/>
              </w:rPr>
            </w:pPr>
            <w:r w:rsidRPr="002E6EA2">
              <w:rPr>
                <w:color w:val="002060"/>
              </w:rPr>
              <w:t>LUCCHETTI MATHIAS</w:t>
            </w:r>
          </w:p>
        </w:tc>
        <w:tc>
          <w:tcPr>
            <w:tcW w:w="2200" w:type="dxa"/>
            <w:tcMar>
              <w:top w:w="20" w:type="dxa"/>
              <w:left w:w="20" w:type="dxa"/>
              <w:bottom w:w="20" w:type="dxa"/>
              <w:right w:w="20" w:type="dxa"/>
            </w:tcMar>
            <w:vAlign w:val="center"/>
            <w:hideMark/>
          </w:tcPr>
          <w:p w14:paraId="3FE4979F" w14:textId="77777777" w:rsidR="009542E1" w:rsidRPr="002E6EA2" w:rsidRDefault="009542E1" w:rsidP="00620D08">
            <w:pPr>
              <w:pStyle w:val="movimento2"/>
              <w:rPr>
                <w:color w:val="002060"/>
              </w:rPr>
            </w:pPr>
            <w:r w:rsidRPr="002E6EA2">
              <w:rPr>
                <w:color w:val="002060"/>
              </w:rPr>
              <w:t xml:space="preserve">(CANDIA BARACCOLA ASPIO) </w:t>
            </w:r>
          </w:p>
        </w:tc>
        <w:tc>
          <w:tcPr>
            <w:tcW w:w="800" w:type="dxa"/>
            <w:tcMar>
              <w:top w:w="20" w:type="dxa"/>
              <w:left w:w="20" w:type="dxa"/>
              <w:bottom w:w="20" w:type="dxa"/>
              <w:right w:w="20" w:type="dxa"/>
            </w:tcMar>
            <w:vAlign w:val="center"/>
            <w:hideMark/>
          </w:tcPr>
          <w:p w14:paraId="3F9989F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04E0B4B" w14:textId="77777777" w:rsidR="009542E1" w:rsidRPr="002E6EA2" w:rsidRDefault="009542E1" w:rsidP="00620D08">
            <w:pPr>
              <w:pStyle w:val="movimento"/>
              <w:rPr>
                <w:color w:val="002060"/>
              </w:rPr>
            </w:pPr>
            <w:r w:rsidRPr="002E6EA2">
              <w:rPr>
                <w:color w:val="002060"/>
              </w:rPr>
              <w:t>DELLASANTA MATTEO</w:t>
            </w:r>
          </w:p>
        </w:tc>
        <w:tc>
          <w:tcPr>
            <w:tcW w:w="2200" w:type="dxa"/>
            <w:tcMar>
              <w:top w:w="20" w:type="dxa"/>
              <w:left w:w="20" w:type="dxa"/>
              <w:bottom w:w="20" w:type="dxa"/>
              <w:right w:w="20" w:type="dxa"/>
            </w:tcMar>
            <w:vAlign w:val="center"/>
            <w:hideMark/>
          </w:tcPr>
          <w:p w14:paraId="4D13F1D2" w14:textId="77777777" w:rsidR="009542E1" w:rsidRPr="002E6EA2" w:rsidRDefault="009542E1" w:rsidP="00620D08">
            <w:pPr>
              <w:pStyle w:val="movimento2"/>
              <w:rPr>
                <w:color w:val="002060"/>
              </w:rPr>
            </w:pPr>
            <w:r w:rsidRPr="002E6EA2">
              <w:rPr>
                <w:color w:val="002060"/>
              </w:rPr>
              <w:t xml:space="preserve">(LUCREZIA CALCIO A 5) </w:t>
            </w:r>
          </w:p>
        </w:tc>
      </w:tr>
    </w:tbl>
    <w:p w14:paraId="1A31FD75"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1E2DFC4" w14:textId="77777777" w:rsidTr="00620D08">
        <w:tc>
          <w:tcPr>
            <w:tcW w:w="2200" w:type="dxa"/>
            <w:tcMar>
              <w:top w:w="20" w:type="dxa"/>
              <w:left w:w="20" w:type="dxa"/>
              <w:bottom w:w="20" w:type="dxa"/>
              <w:right w:w="20" w:type="dxa"/>
            </w:tcMar>
            <w:vAlign w:val="center"/>
            <w:hideMark/>
          </w:tcPr>
          <w:p w14:paraId="0AD51F10" w14:textId="77777777" w:rsidR="009542E1" w:rsidRPr="002E6EA2" w:rsidRDefault="009542E1" w:rsidP="00620D08">
            <w:pPr>
              <w:pStyle w:val="movimento"/>
              <w:rPr>
                <w:color w:val="002060"/>
              </w:rPr>
            </w:pPr>
            <w:r w:rsidRPr="002E6EA2">
              <w:rPr>
                <w:color w:val="002060"/>
              </w:rPr>
              <w:t>TRIONE ALAN NAHUEL</w:t>
            </w:r>
          </w:p>
        </w:tc>
        <w:tc>
          <w:tcPr>
            <w:tcW w:w="2200" w:type="dxa"/>
            <w:tcMar>
              <w:top w:w="20" w:type="dxa"/>
              <w:left w:w="20" w:type="dxa"/>
              <w:bottom w:w="20" w:type="dxa"/>
              <w:right w:w="20" w:type="dxa"/>
            </w:tcMar>
            <w:vAlign w:val="center"/>
            <w:hideMark/>
          </w:tcPr>
          <w:p w14:paraId="2D156D13" w14:textId="77777777" w:rsidR="009542E1" w:rsidRPr="002E6EA2" w:rsidRDefault="009542E1" w:rsidP="00620D08">
            <w:pPr>
              <w:pStyle w:val="movimento2"/>
              <w:rPr>
                <w:color w:val="002060"/>
              </w:rPr>
            </w:pPr>
            <w:r w:rsidRPr="002E6EA2">
              <w:rPr>
                <w:color w:val="002060"/>
              </w:rPr>
              <w:t xml:space="preserve">(ACLI VILLA MUSONE) </w:t>
            </w:r>
          </w:p>
        </w:tc>
        <w:tc>
          <w:tcPr>
            <w:tcW w:w="800" w:type="dxa"/>
            <w:tcMar>
              <w:top w:w="20" w:type="dxa"/>
              <w:left w:w="20" w:type="dxa"/>
              <w:bottom w:w="20" w:type="dxa"/>
              <w:right w:w="20" w:type="dxa"/>
            </w:tcMar>
            <w:vAlign w:val="center"/>
            <w:hideMark/>
          </w:tcPr>
          <w:p w14:paraId="2A06379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B8F4C7C" w14:textId="77777777" w:rsidR="009542E1" w:rsidRPr="002E6EA2" w:rsidRDefault="009542E1" w:rsidP="00620D08">
            <w:pPr>
              <w:pStyle w:val="movimento"/>
              <w:rPr>
                <w:color w:val="002060"/>
              </w:rPr>
            </w:pPr>
            <w:r w:rsidRPr="002E6EA2">
              <w:rPr>
                <w:color w:val="002060"/>
              </w:rPr>
              <w:t>FILIPPONI LORENZO</w:t>
            </w:r>
          </w:p>
        </w:tc>
        <w:tc>
          <w:tcPr>
            <w:tcW w:w="2200" w:type="dxa"/>
            <w:tcMar>
              <w:top w:w="20" w:type="dxa"/>
              <w:left w:w="20" w:type="dxa"/>
              <w:bottom w:w="20" w:type="dxa"/>
              <w:right w:w="20" w:type="dxa"/>
            </w:tcMar>
            <w:vAlign w:val="center"/>
            <w:hideMark/>
          </w:tcPr>
          <w:p w14:paraId="53760677" w14:textId="77777777" w:rsidR="009542E1" w:rsidRPr="002E6EA2" w:rsidRDefault="009542E1" w:rsidP="00620D08">
            <w:pPr>
              <w:pStyle w:val="movimento2"/>
              <w:rPr>
                <w:color w:val="002060"/>
              </w:rPr>
            </w:pPr>
            <w:r w:rsidRPr="002E6EA2">
              <w:rPr>
                <w:color w:val="002060"/>
              </w:rPr>
              <w:t xml:space="preserve">(CASTELBELLINO CALCIO A 5) </w:t>
            </w:r>
          </w:p>
        </w:tc>
      </w:tr>
      <w:tr w:rsidR="009542E1" w:rsidRPr="002E6EA2" w14:paraId="2D1FF34E" w14:textId="77777777" w:rsidTr="00620D08">
        <w:tc>
          <w:tcPr>
            <w:tcW w:w="2200" w:type="dxa"/>
            <w:tcMar>
              <w:top w:w="20" w:type="dxa"/>
              <w:left w:w="20" w:type="dxa"/>
              <w:bottom w:w="20" w:type="dxa"/>
              <w:right w:w="20" w:type="dxa"/>
            </w:tcMar>
            <w:vAlign w:val="center"/>
            <w:hideMark/>
          </w:tcPr>
          <w:p w14:paraId="27AF488F" w14:textId="77777777" w:rsidR="009542E1" w:rsidRPr="002E6EA2" w:rsidRDefault="009542E1" w:rsidP="00620D08">
            <w:pPr>
              <w:pStyle w:val="movimento"/>
              <w:rPr>
                <w:color w:val="002060"/>
              </w:rPr>
            </w:pPr>
            <w:r w:rsidRPr="002E6EA2">
              <w:rPr>
                <w:color w:val="002060"/>
              </w:rPr>
              <w:t>BARI YOUSSEF</w:t>
            </w:r>
          </w:p>
        </w:tc>
        <w:tc>
          <w:tcPr>
            <w:tcW w:w="2200" w:type="dxa"/>
            <w:tcMar>
              <w:top w:w="20" w:type="dxa"/>
              <w:left w:w="20" w:type="dxa"/>
              <w:bottom w:w="20" w:type="dxa"/>
              <w:right w:w="20" w:type="dxa"/>
            </w:tcMar>
            <w:vAlign w:val="center"/>
            <w:hideMark/>
          </w:tcPr>
          <w:p w14:paraId="0A7F4E39" w14:textId="77777777" w:rsidR="009542E1" w:rsidRPr="002E6EA2" w:rsidRDefault="009542E1" w:rsidP="00620D08">
            <w:pPr>
              <w:pStyle w:val="movimento2"/>
              <w:rPr>
                <w:color w:val="002060"/>
              </w:rPr>
            </w:pPr>
            <w:r w:rsidRPr="002E6EA2">
              <w:rPr>
                <w:color w:val="002060"/>
              </w:rPr>
              <w:t xml:space="preserve">(VILLA CECCOLINI CALCIO) </w:t>
            </w:r>
          </w:p>
        </w:tc>
        <w:tc>
          <w:tcPr>
            <w:tcW w:w="800" w:type="dxa"/>
            <w:tcMar>
              <w:top w:w="20" w:type="dxa"/>
              <w:left w:w="20" w:type="dxa"/>
              <w:bottom w:w="20" w:type="dxa"/>
              <w:right w:w="20" w:type="dxa"/>
            </w:tcMar>
            <w:vAlign w:val="center"/>
            <w:hideMark/>
          </w:tcPr>
          <w:p w14:paraId="50E8A3F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7E8257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FF1DFB4" w14:textId="77777777" w:rsidR="009542E1" w:rsidRPr="002E6EA2" w:rsidRDefault="009542E1" w:rsidP="00620D08">
            <w:pPr>
              <w:pStyle w:val="movimento2"/>
              <w:rPr>
                <w:color w:val="002060"/>
              </w:rPr>
            </w:pPr>
            <w:r w:rsidRPr="002E6EA2">
              <w:rPr>
                <w:color w:val="002060"/>
              </w:rPr>
              <w:t> </w:t>
            </w:r>
          </w:p>
        </w:tc>
      </w:tr>
    </w:tbl>
    <w:p w14:paraId="3DC5B501"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FFFCB91" w14:textId="77777777" w:rsidTr="00620D08">
        <w:tc>
          <w:tcPr>
            <w:tcW w:w="2200" w:type="dxa"/>
            <w:tcMar>
              <w:top w:w="20" w:type="dxa"/>
              <w:left w:w="20" w:type="dxa"/>
              <w:bottom w:w="20" w:type="dxa"/>
              <w:right w:w="20" w:type="dxa"/>
            </w:tcMar>
            <w:vAlign w:val="center"/>
            <w:hideMark/>
          </w:tcPr>
          <w:p w14:paraId="64BDADA5" w14:textId="77777777" w:rsidR="009542E1" w:rsidRPr="002E6EA2" w:rsidRDefault="009542E1" w:rsidP="00620D08">
            <w:pPr>
              <w:pStyle w:val="movimento"/>
              <w:rPr>
                <w:color w:val="002060"/>
              </w:rPr>
            </w:pPr>
            <w:r w:rsidRPr="002E6EA2">
              <w:rPr>
                <w:color w:val="002060"/>
              </w:rPr>
              <w:t>GIUGGIOLINI GIACOMO</w:t>
            </w:r>
          </w:p>
        </w:tc>
        <w:tc>
          <w:tcPr>
            <w:tcW w:w="2200" w:type="dxa"/>
            <w:tcMar>
              <w:top w:w="20" w:type="dxa"/>
              <w:left w:w="20" w:type="dxa"/>
              <w:bottom w:w="20" w:type="dxa"/>
              <w:right w:w="20" w:type="dxa"/>
            </w:tcMar>
            <w:vAlign w:val="center"/>
            <w:hideMark/>
          </w:tcPr>
          <w:p w14:paraId="5BBB7B51" w14:textId="77777777" w:rsidR="009542E1" w:rsidRPr="002E6EA2" w:rsidRDefault="009542E1" w:rsidP="00620D08">
            <w:pPr>
              <w:pStyle w:val="movimento2"/>
              <w:rPr>
                <w:color w:val="002060"/>
              </w:rPr>
            </w:pPr>
            <w:r w:rsidRPr="002E6EA2">
              <w:rPr>
                <w:color w:val="002060"/>
              </w:rPr>
              <w:t xml:space="preserve">(ACLI VILLA MUSONE) </w:t>
            </w:r>
          </w:p>
        </w:tc>
        <w:tc>
          <w:tcPr>
            <w:tcW w:w="800" w:type="dxa"/>
            <w:tcMar>
              <w:top w:w="20" w:type="dxa"/>
              <w:left w:w="20" w:type="dxa"/>
              <w:bottom w:w="20" w:type="dxa"/>
              <w:right w:w="20" w:type="dxa"/>
            </w:tcMar>
            <w:vAlign w:val="center"/>
            <w:hideMark/>
          </w:tcPr>
          <w:p w14:paraId="4276AD3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DE0DCB1" w14:textId="77777777" w:rsidR="009542E1" w:rsidRPr="002E6EA2" w:rsidRDefault="009542E1" w:rsidP="00620D08">
            <w:pPr>
              <w:pStyle w:val="movimento"/>
              <w:rPr>
                <w:color w:val="002060"/>
              </w:rPr>
            </w:pPr>
            <w:r w:rsidRPr="002E6EA2">
              <w:rPr>
                <w:color w:val="002060"/>
              </w:rPr>
              <w:t>MARTIN ENZO DANIEL</w:t>
            </w:r>
          </w:p>
        </w:tc>
        <w:tc>
          <w:tcPr>
            <w:tcW w:w="2200" w:type="dxa"/>
            <w:tcMar>
              <w:top w:w="20" w:type="dxa"/>
              <w:left w:w="20" w:type="dxa"/>
              <w:bottom w:w="20" w:type="dxa"/>
              <w:right w:w="20" w:type="dxa"/>
            </w:tcMar>
            <w:vAlign w:val="center"/>
            <w:hideMark/>
          </w:tcPr>
          <w:p w14:paraId="167F62D9" w14:textId="77777777" w:rsidR="009542E1" w:rsidRPr="002E6EA2" w:rsidRDefault="009542E1" w:rsidP="00620D08">
            <w:pPr>
              <w:pStyle w:val="movimento2"/>
              <w:rPr>
                <w:color w:val="002060"/>
              </w:rPr>
            </w:pPr>
            <w:r w:rsidRPr="002E6EA2">
              <w:rPr>
                <w:color w:val="002060"/>
              </w:rPr>
              <w:t xml:space="preserve">(CHIARAVALLE FUTSAL) </w:t>
            </w:r>
          </w:p>
        </w:tc>
      </w:tr>
      <w:tr w:rsidR="009542E1" w:rsidRPr="002E6EA2" w14:paraId="66DF307E" w14:textId="77777777" w:rsidTr="00620D08">
        <w:tc>
          <w:tcPr>
            <w:tcW w:w="2200" w:type="dxa"/>
            <w:tcMar>
              <w:top w:w="20" w:type="dxa"/>
              <w:left w:w="20" w:type="dxa"/>
              <w:bottom w:w="20" w:type="dxa"/>
              <w:right w:w="20" w:type="dxa"/>
            </w:tcMar>
            <w:vAlign w:val="center"/>
            <w:hideMark/>
          </w:tcPr>
          <w:p w14:paraId="03313E04" w14:textId="77777777" w:rsidR="009542E1" w:rsidRPr="002E6EA2" w:rsidRDefault="009542E1" w:rsidP="00620D08">
            <w:pPr>
              <w:pStyle w:val="movimento"/>
              <w:rPr>
                <w:color w:val="002060"/>
              </w:rPr>
            </w:pPr>
            <w:r w:rsidRPr="002E6EA2">
              <w:rPr>
                <w:color w:val="002060"/>
              </w:rPr>
              <w:t>CARNEVALI MARCO JUNIOR</w:t>
            </w:r>
          </w:p>
        </w:tc>
        <w:tc>
          <w:tcPr>
            <w:tcW w:w="2200" w:type="dxa"/>
            <w:tcMar>
              <w:top w:w="20" w:type="dxa"/>
              <w:left w:w="20" w:type="dxa"/>
              <w:bottom w:w="20" w:type="dxa"/>
              <w:right w:w="20" w:type="dxa"/>
            </w:tcMar>
            <w:vAlign w:val="center"/>
            <w:hideMark/>
          </w:tcPr>
          <w:p w14:paraId="1324C5BF" w14:textId="77777777" w:rsidR="009542E1" w:rsidRPr="002E6EA2" w:rsidRDefault="009542E1" w:rsidP="00620D08">
            <w:pPr>
              <w:pStyle w:val="movimento2"/>
              <w:rPr>
                <w:color w:val="002060"/>
              </w:rPr>
            </w:pPr>
            <w:r w:rsidRPr="002E6EA2">
              <w:rPr>
                <w:color w:val="002060"/>
              </w:rPr>
              <w:t xml:space="preserve">(FUTSAL CASTELFIDARDO) </w:t>
            </w:r>
          </w:p>
        </w:tc>
        <w:tc>
          <w:tcPr>
            <w:tcW w:w="800" w:type="dxa"/>
            <w:tcMar>
              <w:top w:w="20" w:type="dxa"/>
              <w:left w:w="20" w:type="dxa"/>
              <w:bottom w:w="20" w:type="dxa"/>
              <w:right w:w="20" w:type="dxa"/>
            </w:tcMar>
            <w:vAlign w:val="center"/>
            <w:hideMark/>
          </w:tcPr>
          <w:p w14:paraId="04C2DCE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2A129FD" w14:textId="77777777" w:rsidR="009542E1" w:rsidRPr="002E6EA2" w:rsidRDefault="009542E1" w:rsidP="00620D08">
            <w:pPr>
              <w:pStyle w:val="movimento"/>
              <w:rPr>
                <w:color w:val="002060"/>
              </w:rPr>
            </w:pPr>
            <w:r w:rsidRPr="002E6EA2">
              <w:rPr>
                <w:color w:val="002060"/>
              </w:rPr>
              <w:t>CHAFI SOHAIL</w:t>
            </w:r>
          </w:p>
        </w:tc>
        <w:tc>
          <w:tcPr>
            <w:tcW w:w="2200" w:type="dxa"/>
            <w:tcMar>
              <w:top w:w="20" w:type="dxa"/>
              <w:left w:w="20" w:type="dxa"/>
              <w:bottom w:w="20" w:type="dxa"/>
              <w:right w:w="20" w:type="dxa"/>
            </w:tcMar>
            <w:vAlign w:val="center"/>
            <w:hideMark/>
          </w:tcPr>
          <w:p w14:paraId="3BD49EDC" w14:textId="77777777" w:rsidR="009542E1" w:rsidRPr="002E6EA2" w:rsidRDefault="009542E1" w:rsidP="00620D08">
            <w:pPr>
              <w:pStyle w:val="movimento2"/>
              <w:rPr>
                <w:color w:val="002060"/>
              </w:rPr>
            </w:pPr>
            <w:r w:rsidRPr="002E6EA2">
              <w:rPr>
                <w:color w:val="002060"/>
              </w:rPr>
              <w:t xml:space="preserve">(OSIMO FIVE) </w:t>
            </w:r>
          </w:p>
        </w:tc>
      </w:tr>
    </w:tbl>
    <w:p w14:paraId="1B54320F" w14:textId="77777777" w:rsidR="009542E1" w:rsidRDefault="009542E1" w:rsidP="009542E1">
      <w:pPr>
        <w:pStyle w:val="breakline"/>
        <w:rPr>
          <w:color w:val="002060"/>
        </w:rPr>
      </w:pPr>
    </w:p>
    <w:p w14:paraId="08112C97"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15E846BE"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0AEEAF1C" w14:textId="77777777" w:rsidR="009542E1" w:rsidRPr="002E6EA2" w:rsidRDefault="009542E1" w:rsidP="009542E1">
      <w:pPr>
        <w:pStyle w:val="breakline"/>
        <w:rPr>
          <w:rFonts w:eastAsiaTheme="minorEastAsia"/>
          <w:color w:val="002060"/>
        </w:rPr>
      </w:pPr>
    </w:p>
    <w:p w14:paraId="01C06E9D" w14:textId="77777777" w:rsidR="009542E1" w:rsidRPr="002E6EA2" w:rsidRDefault="009542E1" w:rsidP="009542E1">
      <w:pPr>
        <w:pStyle w:val="titoloprinc0"/>
        <w:rPr>
          <w:color w:val="002060"/>
        </w:rPr>
      </w:pPr>
      <w:r w:rsidRPr="002E6EA2">
        <w:rPr>
          <w:color w:val="002060"/>
        </w:rPr>
        <w:t>CLASSIFICA</w:t>
      </w:r>
    </w:p>
    <w:p w14:paraId="4E601B4E" w14:textId="77777777" w:rsidR="009542E1" w:rsidRPr="002E6EA2" w:rsidRDefault="009542E1" w:rsidP="009542E1">
      <w:pPr>
        <w:pStyle w:val="breakline"/>
        <w:rPr>
          <w:color w:val="002060"/>
        </w:rPr>
      </w:pPr>
    </w:p>
    <w:p w14:paraId="580467DD" w14:textId="77777777" w:rsidR="009542E1" w:rsidRPr="002E6EA2" w:rsidRDefault="009542E1" w:rsidP="009542E1">
      <w:pPr>
        <w:pStyle w:val="breakline"/>
        <w:rPr>
          <w:color w:val="002060"/>
        </w:rPr>
      </w:pPr>
    </w:p>
    <w:p w14:paraId="3C1162AD"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2D68C15F"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5514"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385A7"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B4A03"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3269C"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D207E"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431F5"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D2F9E"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868F0"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E7CEF"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B83B6" w14:textId="77777777" w:rsidR="009542E1" w:rsidRPr="002E6EA2" w:rsidRDefault="009542E1" w:rsidP="00620D08">
            <w:pPr>
              <w:pStyle w:val="headertabella0"/>
              <w:rPr>
                <w:color w:val="002060"/>
              </w:rPr>
            </w:pPr>
            <w:r w:rsidRPr="002E6EA2">
              <w:rPr>
                <w:color w:val="002060"/>
              </w:rPr>
              <w:t>PE</w:t>
            </w:r>
          </w:p>
        </w:tc>
      </w:tr>
      <w:tr w:rsidR="009542E1" w:rsidRPr="002E6EA2" w14:paraId="1EF809D3"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CF34DA" w14:textId="77777777" w:rsidR="009542E1" w:rsidRPr="002E6EA2" w:rsidRDefault="009542E1" w:rsidP="00620D08">
            <w:pPr>
              <w:pStyle w:val="rowtabella0"/>
              <w:rPr>
                <w:color w:val="002060"/>
              </w:rPr>
            </w:pPr>
            <w:r w:rsidRPr="002E6EA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52C7" w14:textId="77777777" w:rsidR="009542E1" w:rsidRPr="002E6EA2" w:rsidRDefault="009542E1" w:rsidP="00620D08">
            <w:pPr>
              <w:pStyle w:val="rowtabella0"/>
              <w:jc w:val="center"/>
              <w:rPr>
                <w:color w:val="002060"/>
              </w:rPr>
            </w:pPr>
            <w:r w:rsidRPr="002E6E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9659"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D07D"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2480"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1B3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E938"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D3D2"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0E43"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D443" w14:textId="77777777" w:rsidR="009542E1" w:rsidRPr="002E6EA2" w:rsidRDefault="009542E1" w:rsidP="00620D08">
            <w:pPr>
              <w:pStyle w:val="rowtabella0"/>
              <w:jc w:val="center"/>
              <w:rPr>
                <w:color w:val="002060"/>
              </w:rPr>
            </w:pPr>
            <w:r w:rsidRPr="002E6EA2">
              <w:rPr>
                <w:color w:val="002060"/>
              </w:rPr>
              <w:t>0</w:t>
            </w:r>
          </w:p>
        </w:tc>
      </w:tr>
      <w:tr w:rsidR="009542E1" w:rsidRPr="002E6EA2" w14:paraId="0759079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DA451" w14:textId="77777777" w:rsidR="009542E1" w:rsidRPr="002E6EA2" w:rsidRDefault="009542E1" w:rsidP="00620D08">
            <w:pPr>
              <w:pStyle w:val="rowtabella0"/>
              <w:rPr>
                <w:color w:val="002060"/>
              </w:rPr>
            </w:pPr>
            <w:r w:rsidRPr="002E6EA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87E6"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5F8A"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1AEF"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0896"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1A1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B5A8" w14:textId="77777777" w:rsidR="009542E1" w:rsidRPr="002E6EA2" w:rsidRDefault="009542E1" w:rsidP="00620D08">
            <w:pPr>
              <w:pStyle w:val="rowtabella0"/>
              <w:jc w:val="center"/>
              <w:rPr>
                <w:color w:val="002060"/>
              </w:rPr>
            </w:pPr>
            <w:r w:rsidRPr="002E6E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A495"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A499"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56F6" w14:textId="77777777" w:rsidR="009542E1" w:rsidRPr="002E6EA2" w:rsidRDefault="009542E1" w:rsidP="00620D08">
            <w:pPr>
              <w:pStyle w:val="rowtabella0"/>
              <w:jc w:val="center"/>
              <w:rPr>
                <w:color w:val="002060"/>
              </w:rPr>
            </w:pPr>
            <w:r w:rsidRPr="002E6EA2">
              <w:rPr>
                <w:color w:val="002060"/>
              </w:rPr>
              <w:t>0</w:t>
            </w:r>
          </w:p>
        </w:tc>
      </w:tr>
      <w:tr w:rsidR="009542E1" w:rsidRPr="002E6EA2" w14:paraId="103C043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4043D" w14:textId="77777777" w:rsidR="009542E1" w:rsidRPr="002E6EA2" w:rsidRDefault="009542E1" w:rsidP="00620D08">
            <w:pPr>
              <w:pStyle w:val="rowtabella0"/>
              <w:rPr>
                <w:color w:val="002060"/>
              </w:rPr>
            </w:pPr>
            <w:r w:rsidRPr="002E6EA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8BB3"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2F7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AF1C"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BEEE"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90BF"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B285"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8EEE"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088B"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8C4B" w14:textId="77777777" w:rsidR="009542E1" w:rsidRPr="002E6EA2" w:rsidRDefault="009542E1" w:rsidP="00620D08">
            <w:pPr>
              <w:pStyle w:val="rowtabella0"/>
              <w:jc w:val="center"/>
              <w:rPr>
                <w:color w:val="002060"/>
              </w:rPr>
            </w:pPr>
            <w:r w:rsidRPr="002E6EA2">
              <w:rPr>
                <w:color w:val="002060"/>
              </w:rPr>
              <w:t>0</w:t>
            </w:r>
          </w:p>
        </w:tc>
      </w:tr>
      <w:tr w:rsidR="009542E1" w:rsidRPr="002E6EA2" w14:paraId="36844F7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BA70C" w14:textId="77777777" w:rsidR="009542E1" w:rsidRPr="002E6EA2" w:rsidRDefault="009542E1" w:rsidP="00620D08">
            <w:pPr>
              <w:pStyle w:val="rowtabella0"/>
              <w:rPr>
                <w:color w:val="002060"/>
              </w:rPr>
            </w:pPr>
            <w:r w:rsidRPr="002E6EA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601C"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E976"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4528"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01F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88D6"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778B"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0EBA"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B961"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A6D7" w14:textId="77777777" w:rsidR="009542E1" w:rsidRPr="002E6EA2" w:rsidRDefault="009542E1" w:rsidP="00620D08">
            <w:pPr>
              <w:pStyle w:val="rowtabella0"/>
              <w:jc w:val="center"/>
              <w:rPr>
                <w:color w:val="002060"/>
              </w:rPr>
            </w:pPr>
            <w:r w:rsidRPr="002E6EA2">
              <w:rPr>
                <w:color w:val="002060"/>
              </w:rPr>
              <w:t>0</w:t>
            </w:r>
          </w:p>
        </w:tc>
      </w:tr>
      <w:tr w:rsidR="009542E1" w:rsidRPr="002E6EA2" w14:paraId="4B84CD2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9350B" w14:textId="77777777" w:rsidR="009542E1" w:rsidRPr="002E6EA2" w:rsidRDefault="009542E1" w:rsidP="00620D08">
            <w:pPr>
              <w:pStyle w:val="rowtabella0"/>
              <w:rPr>
                <w:color w:val="002060"/>
              </w:rPr>
            </w:pPr>
            <w:r w:rsidRPr="002E6EA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8BEF"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3EB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7EC16"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00A0"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E4E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1F3F" w14:textId="77777777" w:rsidR="009542E1" w:rsidRPr="002E6EA2" w:rsidRDefault="009542E1" w:rsidP="00620D08">
            <w:pPr>
              <w:pStyle w:val="rowtabella0"/>
              <w:jc w:val="center"/>
              <w:rPr>
                <w:color w:val="002060"/>
              </w:rPr>
            </w:pPr>
            <w:r w:rsidRPr="002E6EA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B00C"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6F02"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97D7" w14:textId="77777777" w:rsidR="009542E1" w:rsidRPr="002E6EA2" w:rsidRDefault="009542E1" w:rsidP="00620D08">
            <w:pPr>
              <w:pStyle w:val="rowtabella0"/>
              <w:jc w:val="center"/>
              <w:rPr>
                <w:color w:val="002060"/>
              </w:rPr>
            </w:pPr>
            <w:r w:rsidRPr="002E6EA2">
              <w:rPr>
                <w:color w:val="002060"/>
              </w:rPr>
              <w:t>0</w:t>
            </w:r>
          </w:p>
        </w:tc>
      </w:tr>
      <w:tr w:rsidR="009542E1" w:rsidRPr="002E6EA2" w14:paraId="5C64112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0086C" w14:textId="77777777" w:rsidR="009542E1" w:rsidRPr="002E6EA2" w:rsidRDefault="009542E1" w:rsidP="00620D08">
            <w:pPr>
              <w:pStyle w:val="rowtabella0"/>
              <w:rPr>
                <w:color w:val="002060"/>
              </w:rPr>
            </w:pPr>
            <w:r w:rsidRPr="002E6EA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DF3E"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165A"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69D1"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38B6"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8A64"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E3EF"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3E35" w14:textId="77777777" w:rsidR="009542E1" w:rsidRPr="002E6EA2" w:rsidRDefault="009542E1" w:rsidP="00620D08">
            <w:pPr>
              <w:pStyle w:val="rowtabella0"/>
              <w:jc w:val="center"/>
              <w:rPr>
                <w:color w:val="002060"/>
              </w:rPr>
            </w:pPr>
            <w:r w:rsidRPr="002E6E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7728"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15B1" w14:textId="77777777" w:rsidR="009542E1" w:rsidRPr="002E6EA2" w:rsidRDefault="009542E1" w:rsidP="00620D08">
            <w:pPr>
              <w:pStyle w:val="rowtabella0"/>
              <w:jc w:val="center"/>
              <w:rPr>
                <w:color w:val="002060"/>
              </w:rPr>
            </w:pPr>
            <w:r w:rsidRPr="002E6EA2">
              <w:rPr>
                <w:color w:val="002060"/>
              </w:rPr>
              <w:t>0</w:t>
            </w:r>
          </w:p>
        </w:tc>
      </w:tr>
      <w:tr w:rsidR="009542E1" w:rsidRPr="002E6EA2" w14:paraId="77BC234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3B814" w14:textId="77777777" w:rsidR="009542E1" w:rsidRPr="002E6EA2" w:rsidRDefault="009542E1" w:rsidP="00620D08">
            <w:pPr>
              <w:pStyle w:val="rowtabella0"/>
              <w:rPr>
                <w:color w:val="002060"/>
              </w:rPr>
            </w:pPr>
            <w:r w:rsidRPr="002E6EA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8ABD"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6CB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C233"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210D"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D9BE"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4F0C"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7777"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16F4"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58E5" w14:textId="77777777" w:rsidR="009542E1" w:rsidRPr="002E6EA2" w:rsidRDefault="009542E1" w:rsidP="00620D08">
            <w:pPr>
              <w:pStyle w:val="rowtabella0"/>
              <w:jc w:val="center"/>
              <w:rPr>
                <w:color w:val="002060"/>
              </w:rPr>
            </w:pPr>
            <w:r w:rsidRPr="002E6EA2">
              <w:rPr>
                <w:color w:val="002060"/>
              </w:rPr>
              <w:t>0</w:t>
            </w:r>
          </w:p>
        </w:tc>
      </w:tr>
      <w:tr w:rsidR="009542E1" w:rsidRPr="002E6EA2" w14:paraId="432E3C17"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15B32" w14:textId="77777777" w:rsidR="009542E1" w:rsidRPr="002E6EA2" w:rsidRDefault="009542E1" w:rsidP="00620D08">
            <w:pPr>
              <w:pStyle w:val="rowtabella0"/>
              <w:rPr>
                <w:color w:val="002060"/>
              </w:rPr>
            </w:pPr>
            <w:r w:rsidRPr="002E6EA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33E7"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FB3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103A"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5C69"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EBBB"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38A1" w14:textId="77777777" w:rsidR="009542E1" w:rsidRPr="002E6EA2" w:rsidRDefault="009542E1" w:rsidP="00620D08">
            <w:pPr>
              <w:pStyle w:val="rowtabella0"/>
              <w:jc w:val="center"/>
              <w:rPr>
                <w:color w:val="002060"/>
              </w:rPr>
            </w:pPr>
            <w:r w:rsidRPr="002E6E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B4E34"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194D"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74D7" w14:textId="77777777" w:rsidR="009542E1" w:rsidRPr="002E6EA2" w:rsidRDefault="009542E1" w:rsidP="00620D08">
            <w:pPr>
              <w:pStyle w:val="rowtabella0"/>
              <w:jc w:val="center"/>
              <w:rPr>
                <w:color w:val="002060"/>
              </w:rPr>
            </w:pPr>
            <w:r w:rsidRPr="002E6EA2">
              <w:rPr>
                <w:color w:val="002060"/>
              </w:rPr>
              <w:t>0</w:t>
            </w:r>
          </w:p>
        </w:tc>
      </w:tr>
      <w:tr w:rsidR="009542E1" w:rsidRPr="002E6EA2" w14:paraId="716CC51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40BFB" w14:textId="77777777" w:rsidR="009542E1" w:rsidRPr="002E6EA2" w:rsidRDefault="009542E1" w:rsidP="00620D08">
            <w:pPr>
              <w:pStyle w:val="rowtabella0"/>
              <w:rPr>
                <w:color w:val="002060"/>
              </w:rPr>
            </w:pPr>
            <w:r w:rsidRPr="002E6EA2">
              <w:rPr>
                <w:color w:val="002060"/>
              </w:rPr>
              <w:t xml:space="preserve">A.S.D. </w:t>
            </w:r>
            <w:proofErr w:type="gramStart"/>
            <w:r w:rsidRPr="002E6EA2">
              <w:rPr>
                <w:color w:val="002060"/>
              </w:rPr>
              <w:t>CITTA</w:t>
            </w:r>
            <w:proofErr w:type="gramEnd"/>
            <w:r w:rsidRPr="002E6EA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7CEA"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09F5"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B3AE"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CC1D"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4D53"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4C5B"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2BC8"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60B7"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B03C7" w14:textId="77777777" w:rsidR="009542E1" w:rsidRPr="002E6EA2" w:rsidRDefault="009542E1" w:rsidP="00620D08">
            <w:pPr>
              <w:pStyle w:val="rowtabella0"/>
              <w:jc w:val="center"/>
              <w:rPr>
                <w:color w:val="002060"/>
              </w:rPr>
            </w:pPr>
            <w:r w:rsidRPr="002E6EA2">
              <w:rPr>
                <w:color w:val="002060"/>
              </w:rPr>
              <w:t>0</w:t>
            </w:r>
          </w:p>
        </w:tc>
      </w:tr>
      <w:tr w:rsidR="009542E1" w:rsidRPr="002E6EA2" w14:paraId="6AFE154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17DA8" w14:textId="77777777" w:rsidR="009542E1" w:rsidRPr="002E6EA2" w:rsidRDefault="009542E1" w:rsidP="00620D08">
            <w:pPr>
              <w:pStyle w:val="rowtabella0"/>
              <w:rPr>
                <w:color w:val="002060"/>
                <w:lang w:val="es-ES"/>
              </w:rPr>
            </w:pPr>
            <w:r w:rsidRPr="002E6EA2">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9DBA"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C09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0AEB"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C8F0"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8ACA"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1490" w14:textId="77777777" w:rsidR="009542E1" w:rsidRPr="002E6EA2" w:rsidRDefault="009542E1" w:rsidP="00620D08">
            <w:pPr>
              <w:pStyle w:val="rowtabella0"/>
              <w:jc w:val="center"/>
              <w:rPr>
                <w:color w:val="002060"/>
              </w:rPr>
            </w:pPr>
            <w:r w:rsidRPr="002E6E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C675" w14:textId="77777777" w:rsidR="009542E1" w:rsidRPr="002E6EA2" w:rsidRDefault="009542E1" w:rsidP="00620D08">
            <w:pPr>
              <w:pStyle w:val="rowtabella0"/>
              <w:jc w:val="center"/>
              <w:rPr>
                <w:color w:val="002060"/>
              </w:rPr>
            </w:pPr>
            <w:r w:rsidRPr="002E6E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50CC"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50DE" w14:textId="77777777" w:rsidR="009542E1" w:rsidRPr="002E6EA2" w:rsidRDefault="009542E1" w:rsidP="00620D08">
            <w:pPr>
              <w:pStyle w:val="rowtabella0"/>
              <w:jc w:val="center"/>
              <w:rPr>
                <w:color w:val="002060"/>
              </w:rPr>
            </w:pPr>
            <w:r w:rsidRPr="002E6EA2">
              <w:rPr>
                <w:color w:val="002060"/>
              </w:rPr>
              <w:t>0</w:t>
            </w:r>
          </w:p>
        </w:tc>
      </w:tr>
      <w:tr w:rsidR="009542E1" w:rsidRPr="002E6EA2" w14:paraId="7D39981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46E89" w14:textId="77777777" w:rsidR="009542E1" w:rsidRPr="002E6EA2" w:rsidRDefault="009542E1" w:rsidP="00620D08">
            <w:pPr>
              <w:pStyle w:val="rowtabella0"/>
              <w:rPr>
                <w:color w:val="002060"/>
              </w:rPr>
            </w:pPr>
            <w:r w:rsidRPr="002E6EA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5AE7"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47A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B58C"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9A91"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9D4A"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2062"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3D25" w14:textId="77777777" w:rsidR="009542E1" w:rsidRPr="002E6EA2" w:rsidRDefault="009542E1" w:rsidP="00620D08">
            <w:pPr>
              <w:pStyle w:val="rowtabella0"/>
              <w:jc w:val="center"/>
              <w:rPr>
                <w:color w:val="002060"/>
              </w:rPr>
            </w:pPr>
            <w:r w:rsidRPr="002E6E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A3B5"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4CEB" w14:textId="77777777" w:rsidR="009542E1" w:rsidRPr="002E6EA2" w:rsidRDefault="009542E1" w:rsidP="00620D08">
            <w:pPr>
              <w:pStyle w:val="rowtabella0"/>
              <w:jc w:val="center"/>
              <w:rPr>
                <w:color w:val="002060"/>
              </w:rPr>
            </w:pPr>
            <w:r w:rsidRPr="002E6EA2">
              <w:rPr>
                <w:color w:val="002060"/>
              </w:rPr>
              <w:t>0</w:t>
            </w:r>
          </w:p>
        </w:tc>
      </w:tr>
      <w:tr w:rsidR="009542E1" w:rsidRPr="002E6EA2" w14:paraId="483A5E66"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8C26C3" w14:textId="77777777" w:rsidR="009542E1" w:rsidRPr="002E6EA2" w:rsidRDefault="009542E1" w:rsidP="00620D08">
            <w:pPr>
              <w:pStyle w:val="rowtabella0"/>
              <w:rPr>
                <w:color w:val="002060"/>
              </w:rPr>
            </w:pPr>
            <w:r w:rsidRPr="002E6EA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C51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747B"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33BB"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4461"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3277"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CCB4" w14:textId="77777777" w:rsidR="009542E1" w:rsidRPr="002E6EA2" w:rsidRDefault="009542E1" w:rsidP="00620D08">
            <w:pPr>
              <w:pStyle w:val="rowtabella0"/>
              <w:jc w:val="center"/>
              <w:rPr>
                <w:color w:val="002060"/>
              </w:rPr>
            </w:pPr>
            <w:r w:rsidRPr="002E6E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0E8C" w14:textId="77777777" w:rsidR="009542E1" w:rsidRPr="002E6EA2" w:rsidRDefault="009542E1" w:rsidP="00620D08">
            <w:pPr>
              <w:pStyle w:val="rowtabella0"/>
              <w:jc w:val="center"/>
              <w:rPr>
                <w:color w:val="002060"/>
              </w:rPr>
            </w:pPr>
            <w:r w:rsidRPr="002E6E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061F" w14:textId="77777777" w:rsidR="009542E1" w:rsidRPr="002E6EA2" w:rsidRDefault="009542E1" w:rsidP="00620D08">
            <w:pPr>
              <w:pStyle w:val="rowtabella0"/>
              <w:jc w:val="center"/>
              <w:rPr>
                <w:color w:val="002060"/>
              </w:rPr>
            </w:pPr>
            <w:r w:rsidRPr="002E6E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B75D" w14:textId="77777777" w:rsidR="009542E1" w:rsidRPr="002E6EA2" w:rsidRDefault="009542E1" w:rsidP="00620D08">
            <w:pPr>
              <w:pStyle w:val="rowtabella0"/>
              <w:jc w:val="center"/>
              <w:rPr>
                <w:color w:val="002060"/>
              </w:rPr>
            </w:pPr>
            <w:r w:rsidRPr="002E6EA2">
              <w:rPr>
                <w:color w:val="002060"/>
              </w:rPr>
              <w:t>0</w:t>
            </w:r>
          </w:p>
        </w:tc>
      </w:tr>
    </w:tbl>
    <w:p w14:paraId="02445363" w14:textId="77777777" w:rsidR="009542E1" w:rsidRPr="002E6EA2" w:rsidRDefault="009542E1" w:rsidP="009542E1">
      <w:pPr>
        <w:pStyle w:val="breakline"/>
        <w:rPr>
          <w:rFonts w:eastAsiaTheme="minorEastAsia"/>
          <w:color w:val="002060"/>
        </w:rPr>
      </w:pPr>
    </w:p>
    <w:p w14:paraId="123FB8C3" w14:textId="77777777" w:rsidR="009542E1" w:rsidRPr="002E6EA2" w:rsidRDefault="009542E1" w:rsidP="009542E1">
      <w:pPr>
        <w:pStyle w:val="breakline"/>
        <w:rPr>
          <w:color w:val="002060"/>
        </w:rPr>
      </w:pPr>
    </w:p>
    <w:p w14:paraId="319FC25F" w14:textId="77777777" w:rsidR="009542E1" w:rsidRPr="002E6EA2" w:rsidRDefault="009542E1" w:rsidP="009542E1">
      <w:pPr>
        <w:pStyle w:val="sottotitolocampionato10"/>
        <w:rPr>
          <w:color w:val="002060"/>
        </w:rPr>
      </w:pPr>
      <w:r w:rsidRPr="002E6EA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2DAA639A"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8376"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0349D"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F3059"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E7A7B"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DAAB5"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ABC7E"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E0656"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605E7"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D6801"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BB638" w14:textId="77777777" w:rsidR="009542E1" w:rsidRPr="002E6EA2" w:rsidRDefault="009542E1" w:rsidP="00620D08">
            <w:pPr>
              <w:pStyle w:val="headertabella0"/>
              <w:rPr>
                <w:color w:val="002060"/>
              </w:rPr>
            </w:pPr>
            <w:r w:rsidRPr="002E6EA2">
              <w:rPr>
                <w:color w:val="002060"/>
              </w:rPr>
              <w:t>PE</w:t>
            </w:r>
          </w:p>
        </w:tc>
      </w:tr>
      <w:tr w:rsidR="009542E1" w:rsidRPr="002E6EA2" w14:paraId="57D835C1"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BDBF0" w14:textId="77777777" w:rsidR="009542E1" w:rsidRPr="002E6EA2" w:rsidRDefault="009542E1" w:rsidP="00620D08">
            <w:pPr>
              <w:pStyle w:val="rowtabella0"/>
              <w:rPr>
                <w:color w:val="002060"/>
              </w:rPr>
            </w:pPr>
            <w:r w:rsidRPr="002E6EA2">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93F4" w14:textId="77777777" w:rsidR="009542E1" w:rsidRPr="002E6EA2" w:rsidRDefault="009542E1" w:rsidP="00620D08">
            <w:pPr>
              <w:pStyle w:val="rowtabella0"/>
              <w:jc w:val="center"/>
              <w:rPr>
                <w:color w:val="002060"/>
              </w:rPr>
            </w:pPr>
            <w:r w:rsidRPr="002E6E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C498"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3C39A"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B04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882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1DA6" w14:textId="77777777" w:rsidR="009542E1" w:rsidRPr="002E6EA2" w:rsidRDefault="009542E1" w:rsidP="00620D08">
            <w:pPr>
              <w:pStyle w:val="rowtabella0"/>
              <w:jc w:val="center"/>
              <w:rPr>
                <w:color w:val="002060"/>
              </w:rPr>
            </w:pPr>
            <w:r w:rsidRPr="002E6EA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440C"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3291"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8C9D" w14:textId="77777777" w:rsidR="009542E1" w:rsidRPr="002E6EA2" w:rsidRDefault="009542E1" w:rsidP="00620D08">
            <w:pPr>
              <w:pStyle w:val="rowtabella0"/>
              <w:jc w:val="center"/>
              <w:rPr>
                <w:color w:val="002060"/>
              </w:rPr>
            </w:pPr>
            <w:r w:rsidRPr="002E6EA2">
              <w:rPr>
                <w:color w:val="002060"/>
              </w:rPr>
              <w:t>0</w:t>
            </w:r>
          </w:p>
        </w:tc>
      </w:tr>
      <w:tr w:rsidR="009542E1" w:rsidRPr="002E6EA2" w14:paraId="205F957E"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31B56" w14:textId="77777777" w:rsidR="009542E1" w:rsidRPr="002E6EA2" w:rsidRDefault="009542E1" w:rsidP="00620D08">
            <w:pPr>
              <w:pStyle w:val="rowtabella0"/>
              <w:rPr>
                <w:color w:val="002060"/>
              </w:rPr>
            </w:pPr>
            <w:r w:rsidRPr="002E6EA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C6D23" w14:textId="77777777" w:rsidR="009542E1" w:rsidRPr="002E6EA2" w:rsidRDefault="009542E1" w:rsidP="00620D08">
            <w:pPr>
              <w:pStyle w:val="rowtabella0"/>
              <w:jc w:val="center"/>
              <w:rPr>
                <w:color w:val="002060"/>
              </w:rPr>
            </w:pPr>
            <w:r w:rsidRPr="002E6E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A8B6"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358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FC4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AB85"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FFF5"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3065" w14:textId="77777777" w:rsidR="009542E1" w:rsidRPr="002E6EA2" w:rsidRDefault="009542E1" w:rsidP="00620D08">
            <w:pPr>
              <w:pStyle w:val="rowtabella0"/>
              <w:jc w:val="center"/>
              <w:rPr>
                <w:color w:val="002060"/>
              </w:rPr>
            </w:pPr>
            <w:r w:rsidRPr="002E6E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7D17"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B27F" w14:textId="77777777" w:rsidR="009542E1" w:rsidRPr="002E6EA2" w:rsidRDefault="009542E1" w:rsidP="00620D08">
            <w:pPr>
              <w:pStyle w:val="rowtabella0"/>
              <w:jc w:val="center"/>
              <w:rPr>
                <w:color w:val="002060"/>
              </w:rPr>
            </w:pPr>
            <w:r w:rsidRPr="002E6EA2">
              <w:rPr>
                <w:color w:val="002060"/>
              </w:rPr>
              <w:t>0</w:t>
            </w:r>
          </w:p>
        </w:tc>
      </w:tr>
      <w:tr w:rsidR="009542E1" w:rsidRPr="002E6EA2" w14:paraId="50FF23B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6D712" w14:textId="77777777" w:rsidR="009542E1" w:rsidRPr="002E6EA2" w:rsidRDefault="009542E1" w:rsidP="00620D08">
            <w:pPr>
              <w:pStyle w:val="rowtabella0"/>
              <w:rPr>
                <w:color w:val="002060"/>
              </w:rPr>
            </w:pPr>
            <w:r w:rsidRPr="002E6EA2">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8E47"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113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03AA"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549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2746"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9826"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BD0C"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6DF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9433" w14:textId="77777777" w:rsidR="009542E1" w:rsidRPr="002E6EA2" w:rsidRDefault="009542E1" w:rsidP="00620D08">
            <w:pPr>
              <w:pStyle w:val="rowtabella0"/>
              <w:jc w:val="center"/>
              <w:rPr>
                <w:color w:val="002060"/>
              </w:rPr>
            </w:pPr>
            <w:r w:rsidRPr="002E6EA2">
              <w:rPr>
                <w:color w:val="002060"/>
              </w:rPr>
              <w:t>0</w:t>
            </w:r>
          </w:p>
        </w:tc>
      </w:tr>
      <w:tr w:rsidR="009542E1" w:rsidRPr="002E6EA2" w14:paraId="6D855A2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A36B6" w14:textId="77777777" w:rsidR="009542E1" w:rsidRPr="002E6EA2" w:rsidRDefault="009542E1" w:rsidP="00620D08">
            <w:pPr>
              <w:pStyle w:val="rowtabella0"/>
              <w:rPr>
                <w:color w:val="002060"/>
              </w:rPr>
            </w:pPr>
            <w:r w:rsidRPr="002E6EA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E167" w14:textId="77777777" w:rsidR="009542E1" w:rsidRPr="002E6EA2" w:rsidRDefault="009542E1" w:rsidP="00620D08">
            <w:pPr>
              <w:pStyle w:val="rowtabella0"/>
              <w:jc w:val="center"/>
              <w:rPr>
                <w:color w:val="002060"/>
              </w:rPr>
            </w:pPr>
            <w:r w:rsidRPr="002E6E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D48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3986"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894C"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E441"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5B92"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AE3B" w14:textId="77777777" w:rsidR="009542E1" w:rsidRPr="002E6EA2" w:rsidRDefault="009542E1" w:rsidP="00620D08">
            <w:pPr>
              <w:pStyle w:val="rowtabella0"/>
              <w:jc w:val="center"/>
              <w:rPr>
                <w:color w:val="002060"/>
              </w:rPr>
            </w:pPr>
            <w:r w:rsidRPr="002E6E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DE2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89E1" w14:textId="77777777" w:rsidR="009542E1" w:rsidRPr="002E6EA2" w:rsidRDefault="009542E1" w:rsidP="00620D08">
            <w:pPr>
              <w:pStyle w:val="rowtabella0"/>
              <w:jc w:val="center"/>
              <w:rPr>
                <w:color w:val="002060"/>
              </w:rPr>
            </w:pPr>
            <w:r w:rsidRPr="002E6EA2">
              <w:rPr>
                <w:color w:val="002060"/>
              </w:rPr>
              <w:t>0</w:t>
            </w:r>
          </w:p>
        </w:tc>
      </w:tr>
      <w:tr w:rsidR="009542E1" w:rsidRPr="002E6EA2" w14:paraId="560E44C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1373B" w14:textId="77777777" w:rsidR="009542E1" w:rsidRPr="002E6EA2" w:rsidRDefault="009542E1" w:rsidP="00620D08">
            <w:pPr>
              <w:pStyle w:val="rowtabella0"/>
              <w:rPr>
                <w:color w:val="002060"/>
                <w:lang w:val="es-ES"/>
              </w:rPr>
            </w:pPr>
            <w:r w:rsidRPr="002E6EA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A5FA"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55F8"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BF2B"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B7A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46A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8613" w14:textId="77777777" w:rsidR="009542E1" w:rsidRPr="002E6EA2" w:rsidRDefault="009542E1" w:rsidP="00620D08">
            <w:pPr>
              <w:pStyle w:val="rowtabella0"/>
              <w:jc w:val="center"/>
              <w:rPr>
                <w:color w:val="002060"/>
              </w:rPr>
            </w:pPr>
            <w:r w:rsidRPr="002E6EA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5CD8" w14:textId="77777777" w:rsidR="009542E1" w:rsidRPr="002E6EA2" w:rsidRDefault="009542E1" w:rsidP="00620D08">
            <w:pPr>
              <w:pStyle w:val="rowtabella0"/>
              <w:jc w:val="center"/>
              <w:rPr>
                <w:color w:val="002060"/>
              </w:rPr>
            </w:pPr>
            <w:r w:rsidRPr="002E6EA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B16B"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45BE" w14:textId="77777777" w:rsidR="009542E1" w:rsidRPr="002E6EA2" w:rsidRDefault="009542E1" w:rsidP="00620D08">
            <w:pPr>
              <w:pStyle w:val="rowtabella0"/>
              <w:jc w:val="center"/>
              <w:rPr>
                <w:color w:val="002060"/>
              </w:rPr>
            </w:pPr>
            <w:r w:rsidRPr="002E6EA2">
              <w:rPr>
                <w:color w:val="002060"/>
              </w:rPr>
              <w:t>0</w:t>
            </w:r>
          </w:p>
        </w:tc>
      </w:tr>
      <w:tr w:rsidR="009542E1" w:rsidRPr="002E6EA2" w14:paraId="3DF0123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0FCA0" w14:textId="77777777" w:rsidR="009542E1" w:rsidRPr="002E6EA2" w:rsidRDefault="009542E1" w:rsidP="00620D08">
            <w:pPr>
              <w:pStyle w:val="rowtabella0"/>
              <w:rPr>
                <w:color w:val="002060"/>
              </w:rPr>
            </w:pPr>
            <w:r w:rsidRPr="002E6EA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75C5"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D2E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5EBC"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123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7922"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ED30" w14:textId="77777777" w:rsidR="009542E1" w:rsidRPr="002E6EA2" w:rsidRDefault="009542E1" w:rsidP="00620D08">
            <w:pPr>
              <w:pStyle w:val="rowtabella0"/>
              <w:jc w:val="center"/>
              <w:rPr>
                <w:color w:val="002060"/>
              </w:rPr>
            </w:pPr>
            <w:r w:rsidRPr="002E6E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0A21"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5699"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17C8" w14:textId="77777777" w:rsidR="009542E1" w:rsidRPr="002E6EA2" w:rsidRDefault="009542E1" w:rsidP="00620D08">
            <w:pPr>
              <w:pStyle w:val="rowtabella0"/>
              <w:jc w:val="center"/>
              <w:rPr>
                <w:color w:val="002060"/>
              </w:rPr>
            </w:pPr>
            <w:r w:rsidRPr="002E6EA2">
              <w:rPr>
                <w:color w:val="002060"/>
              </w:rPr>
              <w:t>0</w:t>
            </w:r>
          </w:p>
        </w:tc>
      </w:tr>
      <w:tr w:rsidR="009542E1" w:rsidRPr="002E6EA2" w14:paraId="7012048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7E1E2" w14:textId="77777777" w:rsidR="009542E1" w:rsidRPr="002E6EA2" w:rsidRDefault="009542E1" w:rsidP="00620D08">
            <w:pPr>
              <w:pStyle w:val="rowtabella0"/>
              <w:rPr>
                <w:color w:val="002060"/>
              </w:rPr>
            </w:pPr>
            <w:r w:rsidRPr="002E6EA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7863"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44D45"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5211"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35B5"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514C"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A3B4"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1B17"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0E01"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359A" w14:textId="77777777" w:rsidR="009542E1" w:rsidRPr="002E6EA2" w:rsidRDefault="009542E1" w:rsidP="00620D08">
            <w:pPr>
              <w:pStyle w:val="rowtabella0"/>
              <w:jc w:val="center"/>
              <w:rPr>
                <w:color w:val="002060"/>
              </w:rPr>
            </w:pPr>
            <w:r w:rsidRPr="002E6EA2">
              <w:rPr>
                <w:color w:val="002060"/>
              </w:rPr>
              <w:t>0</w:t>
            </w:r>
          </w:p>
        </w:tc>
      </w:tr>
      <w:tr w:rsidR="009542E1" w:rsidRPr="002E6EA2" w14:paraId="4486A96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46FA1" w14:textId="77777777" w:rsidR="009542E1" w:rsidRPr="002E6EA2" w:rsidRDefault="009542E1" w:rsidP="00620D08">
            <w:pPr>
              <w:pStyle w:val="rowtabella0"/>
              <w:rPr>
                <w:color w:val="002060"/>
              </w:rPr>
            </w:pPr>
            <w:r w:rsidRPr="002E6EA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6382"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3AFB"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975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844D"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5171"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433A"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E67A"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D16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2D39" w14:textId="77777777" w:rsidR="009542E1" w:rsidRPr="002E6EA2" w:rsidRDefault="009542E1" w:rsidP="00620D08">
            <w:pPr>
              <w:pStyle w:val="rowtabella0"/>
              <w:jc w:val="center"/>
              <w:rPr>
                <w:color w:val="002060"/>
              </w:rPr>
            </w:pPr>
            <w:r w:rsidRPr="002E6EA2">
              <w:rPr>
                <w:color w:val="002060"/>
              </w:rPr>
              <w:t>0</w:t>
            </w:r>
          </w:p>
        </w:tc>
      </w:tr>
      <w:tr w:rsidR="009542E1" w:rsidRPr="002E6EA2" w14:paraId="79B60A2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D3851" w14:textId="77777777" w:rsidR="009542E1" w:rsidRPr="002E6EA2" w:rsidRDefault="009542E1" w:rsidP="00620D08">
            <w:pPr>
              <w:pStyle w:val="rowtabella0"/>
              <w:rPr>
                <w:color w:val="002060"/>
              </w:rPr>
            </w:pPr>
            <w:r w:rsidRPr="002E6EA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7735"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808CA"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613BC"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F1C9"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615F"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3993" w14:textId="77777777" w:rsidR="009542E1" w:rsidRPr="002E6EA2" w:rsidRDefault="009542E1" w:rsidP="00620D08">
            <w:pPr>
              <w:pStyle w:val="rowtabella0"/>
              <w:jc w:val="center"/>
              <w:rPr>
                <w:color w:val="002060"/>
              </w:rPr>
            </w:pPr>
            <w:r w:rsidRPr="002E6E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A1DA"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22626"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66AE" w14:textId="77777777" w:rsidR="009542E1" w:rsidRPr="002E6EA2" w:rsidRDefault="009542E1" w:rsidP="00620D08">
            <w:pPr>
              <w:pStyle w:val="rowtabella0"/>
              <w:jc w:val="center"/>
              <w:rPr>
                <w:color w:val="002060"/>
              </w:rPr>
            </w:pPr>
            <w:r w:rsidRPr="002E6EA2">
              <w:rPr>
                <w:color w:val="002060"/>
              </w:rPr>
              <w:t>0</w:t>
            </w:r>
          </w:p>
        </w:tc>
      </w:tr>
      <w:tr w:rsidR="009542E1" w:rsidRPr="002E6EA2" w14:paraId="3C97ED6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19945" w14:textId="77777777" w:rsidR="009542E1" w:rsidRPr="002E6EA2" w:rsidRDefault="009542E1" w:rsidP="00620D08">
            <w:pPr>
              <w:pStyle w:val="rowtabella0"/>
              <w:rPr>
                <w:color w:val="002060"/>
              </w:rPr>
            </w:pPr>
            <w:r w:rsidRPr="002E6EA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D0FE"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93D1"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6FDA"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B72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BBB7"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3AF0" w14:textId="77777777" w:rsidR="009542E1" w:rsidRPr="002E6EA2" w:rsidRDefault="009542E1" w:rsidP="00620D08">
            <w:pPr>
              <w:pStyle w:val="rowtabella0"/>
              <w:jc w:val="center"/>
              <w:rPr>
                <w:color w:val="002060"/>
              </w:rPr>
            </w:pPr>
            <w:r w:rsidRPr="002E6E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F2C4"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FA0E"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D569" w14:textId="77777777" w:rsidR="009542E1" w:rsidRPr="002E6EA2" w:rsidRDefault="009542E1" w:rsidP="00620D08">
            <w:pPr>
              <w:pStyle w:val="rowtabella0"/>
              <w:jc w:val="center"/>
              <w:rPr>
                <w:color w:val="002060"/>
              </w:rPr>
            </w:pPr>
            <w:r w:rsidRPr="002E6EA2">
              <w:rPr>
                <w:color w:val="002060"/>
              </w:rPr>
              <w:t>0</w:t>
            </w:r>
          </w:p>
        </w:tc>
      </w:tr>
      <w:tr w:rsidR="009542E1" w:rsidRPr="002E6EA2" w14:paraId="38DD713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B03C6" w14:textId="77777777" w:rsidR="009542E1" w:rsidRPr="002E6EA2" w:rsidRDefault="009542E1" w:rsidP="00620D08">
            <w:pPr>
              <w:pStyle w:val="rowtabella0"/>
              <w:rPr>
                <w:color w:val="002060"/>
              </w:rPr>
            </w:pPr>
            <w:r w:rsidRPr="002E6EA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92BB"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D491"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A733"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385A"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B2F5"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27CF" w14:textId="77777777" w:rsidR="009542E1" w:rsidRPr="002E6EA2" w:rsidRDefault="009542E1" w:rsidP="00620D08">
            <w:pPr>
              <w:pStyle w:val="rowtabella0"/>
              <w:jc w:val="center"/>
              <w:rPr>
                <w:color w:val="002060"/>
              </w:rPr>
            </w:pPr>
            <w:r w:rsidRPr="002E6EA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22FC" w14:textId="77777777" w:rsidR="009542E1" w:rsidRPr="002E6EA2" w:rsidRDefault="009542E1" w:rsidP="00620D08">
            <w:pPr>
              <w:pStyle w:val="rowtabella0"/>
              <w:jc w:val="center"/>
              <w:rPr>
                <w:color w:val="002060"/>
              </w:rPr>
            </w:pPr>
            <w:r w:rsidRPr="002E6E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283E"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8E63" w14:textId="77777777" w:rsidR="009542E1" w:rsidRPr="002E6EA2" w:rsidRDefault="009542E1" w:rsidP="00620D08">
            <w:pPr>
              <w:pStyle w:val="rowtabella0"/>
              <w:jc w:val="center"/>
              <w:rPr>
                <w:color w:val="002060"/>
              </w:rPr>
            </w:pPr>
            <w:r w:rsidRPr="002E6EA2">
              <w:rPr>
                <w:color w:val="002060"/>
              </w:rPr>
              <w:t>0</w:t>
            </w:r>
          </w:p>
        </w:tc>
      </w:tr>
      <w:tr w:rsidR="009542E1" w:rsidRPr="002E6EA2" w14:paraId="4409B0D6"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C16C8" w14:textId="77777777" w:rsidR="009542E1" w:rsidRPr="002E6EA2" w:rsidRDefault="009542E1" w:rsidP="00620D08">
            <w:pPr>
              <w:pStyle w:val="rowtabella0"/>
              <w:rPr>
                <w:color w:val="002060"/>
              </w:rPr>
            </w:pPr>
            <w:r w:rsidRPr="002E6EA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B00D"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C1CE"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FE8E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DE4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589B"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1416"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291C5" w14:textId="77777777" w:rsidR="009542E1" w:rsidRPr="002E6EA2" w:rsidRDefault="009542E1" w:rsidP="00620D08">
            <w:pPr>
              <w:pStyle w:val="rowtabella0"/>
              <w:jc w:val="center"/>
              <w:rPr>
                <w:color w:val="002060"/>
              </w:rPr>
            </w:pPr>
            <w:r w:rsidRPr="002E6E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FD1E"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5DD6" w14:textId="77777777" w:rsidR="009542E1" w:rsidRPr="002E6EA2" w:rsidRDefault="009542E1" w:rsidP="00620D08">
            <w:pPr>
              <w:pStyle w:val="rowtabella0"/>
              <w:jc w:val="center"/>
              <w:rPr>
                <w:color w:val="002060"/>
              </w:rPr>
            </w:pPr>
            <w:r w:rsidRPr="002E6EA2">
              <w:rPr>
                <w:color w:val="002060"/>
              </w:rPr>
              <w:t>0</w:t>
            </w:r>
          </w:p>
        </w:tc>
      </w:tr>
    </w:tbl>
    <w:p w14:paraId="42D1D044" w14:textId="77777777" w:rsidR="009542E1" w:rsidRPr="002E6EA2" w:rsidRDefault="009542E1" w:rsidP="009542E1">
      <w:pPr>
        <w:pStyle w:val="breakline"/>
        <w:rPr>
          <w:rFonts w:eastAsiaTheme="minorEastAsia"/>
          <w:color w:val="002060"/>
        </w:rPr>
      </w:pPr>
    </w:p>
    <w:p w14:paraId="062FA855" w14:textId="77777777" w:rsidR="009542E1" w:rsidRPr="002E6EA2" w:rsidRDefault="009542E1" w:rsidP="009542E1">
      <w:pPr>
        <w:pStyle w:val="breakline"/>
        <w:rPr>
          <w:color w:val="002060"/>
        </w:rPr>
      </w:pPr>
    </w:p>
    <w:p w14:paraId="6D59805F" w14:textId="77777777" w:rsidR="009542E1" w:rsidRPr="002E6EA2" w:rsidRDefault="009542E1" w:rsidP="009542E1">
      <w:pPr>
        <w:pStyle w:val="sottotitolocampionato10"/>
        <w:rPr>
          <w:color w:val="002060"/>
        </w:rPr>
      </w:pPr>
      <w:r w:rsidRPr="002E6EA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4630AA4C"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E9EE5"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7DB2"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D12F2"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9C5D"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77C70"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DE108"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EAB9F"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EA0C"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1AECB"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B72D2" w14:textId="77777777" w:rsidR="009542E1" w:rsidRPr="002E6EA2" w:rsidRDefault="009542E1" w:rsidP="00620D08">
            <w:pPr>
              <w:pStyle w:val="headertabella0"/>
              <w:rPr>
                <w:color w:val="002060"/>
              </w:rPr>
            </w:pPr>
            <w:r w:rsidRPr="002E6EA2">
              <w:rPr>
                <w:color w:val="002060"/>
              </w:rPr>
              <w:t>PE</w:t>
            </w:r>
          </w:p>
        </w:tc>
      </w:tr>
      <w:tr w:rsidR="009542E1" w:rsidRPr="002E6EA2" w14:paraId="55AF4D9C"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01EE70" w14:textId="77777777" w:rsidR="009542E1" w:rsidRPr="002E6EA2" w:rsidRDefault="009542E1" w:rsidP="00620D08">
            <w:pPr>
              <w:pStyle w:val="rowtabella0"/>
              <w:rPr>
                <w:color w:val="002060"/>
              </w:rPr>
            </w:pPr>
            <w:r w:rsidRPr="002E6EA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2DCE" w14:textId="77777777" w:rsidR="009542E1" w:rsidRPr="002E6EA2" w:rsidRDefault="009542E1" w:rsidP="00620D08">
            <w:pPr>
              <w:pStyle w:val="rowtabella0"/>
              <w:jc w:val="center"/>
              <w:rPr>
                <w:color w:val="002060"/>
              </w:rPr>
            </w:pPr>
            <w:r w:rsidRPr="002E6E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1FF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6F2D2"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27D3"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92B5"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076A" w14:textId="77777777" w:rsidR="009542E1" w:rsidRPr="002E6EA2" w:rsidRDefault="009542E1" w:rsidP="00620D08">
            <w:pPr>
              <w:pStyle w:val="rowtabella0"/>
              <w:jc w:val="center"/>
              <w:rPr>
                <w:color w:val="002060"/>
              </w:rPr>
            </w:pPr>
            <w:r w:rsidRPr="002E6EA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8494B"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AFA5"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07E9" w14:textId="77777777" w:rsidR="009542E1" w:rsidRPr="002E6EA2" w:rsidRDefault="009542E1" w:rsidP="00620D08">
            <w:pPr>
              <w:pStyle w:val="rowtabella0"/>
              <w:jc w:val="center"/>
              <w:rPr>
                <w:color w:val="002060"/>
              </w:rPr>
            </w:pPr>
            <w:r w:rsidRPr="002E6EA2">
              <w:rPr>
                <w:color w:val="002060"/>
              </w:rPr>
              <w:t>0</w:t>
            </w:r>
          </w:p>
        </w:tc>
      </w:tr>
      <w:tr w:rsidR="009542E1" w:rsidRPr="002E6EA2" w14:paraId="53C5509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13CF4" w14:textId="77777777" w:rsidR="009542E1" w:rsidRPr="002E6EA2" w:rsidRDefault="009542E1" w:rsidP="00620D08">
            <w:pPr>
              <w:pStyle w:val="rowtabella0"/>
              <w:rPr>
                <w:color w:val="002060"/>
              </w:rPr>
            </w:pPr>
            <w:r w:rsidRPr="002E6EA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29F7" w14:textId="77777777" w:rsidR="009542E1" w:rsidRPr="002E6EA2" w:rsidRDefault="009542E1" w:rsidP="00620D08">
            <w:pPr>
              <w:pStyle w:val="rowtabella0"/>
              <w:jc w:val="center"/>
              <w:rPr>
                <w:color w:val="002060"/>
              </w:rPr>
            </w:pPr>
            <w:r w:rsidRPr="002E6E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D3F3"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0EC8"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F216"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1140"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3CD98"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181D" w14:textId="77777777" w:rsidR="009542E1" w:rsidRPr="002E6EA2" w:rsidRDefault="009542E1" w:rsidP="00620D08">
            <w:pPr>
              <w:pStyle w:val="rowtabella0"/>
              <w:jc w:val="center"/>
              <w:rPr>
                <w:color w:val="002060"/>
              </w:rPr>
            </w:pPr>
            <w:r w:rsidRPr="002E6E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C67D"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547F" w14:textId="77777777" w:rsidR="009542E1" w:rsidRPr="002E6EA2" w:rsidRDefault="009542E1" w:rsidP="00620D08">
            <w:pPr>
              <w:pStyle w:val="rowtabella0"/>
              <w:jc w:val="center"/>
              <w:rPr>
                <w:color w:val="002060"/>
              </w:rPr>
            </w:pPr>
            <w:r w:rsidRPr="002E6EA2">
              <w:rPr>
                <w:color w:val="002060"/>
              </w:rPr>
              <w:t>0</w:t>
            </w:r>
          </w:p>
        </w:tc>
      </w:tr>
      <w:tr w:rsidR="009542E1" w:rsidRPr="002E6EA2" w14:paraId="0C5DB71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2BE59" w14:textId="77777777" w:rsidR="009542E1" w:rsidRPr="002E6EA2" w:rsidRDefault="009542E1" w:rsidP="00620D08">
            <w:pPr>
              <w:pStyle w:val="rowtabella0"/>
              <w:rPr>
                <w:color w:val="002060"/>
              </w:rPr>
            </w:pPr>
            <w:r w:rsidRPr="002E6EA2">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4D54"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3FB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61A3"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791E"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31A3"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2DD5" w14:textId="77777777" w:rsidR="009542E1" w:rsidRPr="002E6EA2" w:rsidRDefault="009542E1" w:rsidP="00620D08">
            <w:pPr>
              <w:pStyle w:val="rowtabella0"/>
              <w:jc w:val="center"/>
              <w:rPr>
                <w:color w:val="002060"/>
              </w:rPr>
            </w:pPr>
            <w:r w:rsidRPr="002E6EA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0245"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EC41"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55A0" w14:textId="77777777" w:rsidR="009542E1" w:rsidRPr="002E6EA2" w:rsidRDefault="009542E1" w:rsidP="00620D08">
            <w:pPr>
              <w:pStyle w:val="rowtabella0"/>
              <w:jc w:val="center"/>
              <w:rPr>
                <w:color w:val="002060"/>
              </w:rPr>
            </w:pPr>
            <w:r w:rsidRPr="002E6EA2">
              <w:rPr>
                <w:color w:val="002060"/>
              </w:rPr>
              <w:t>0</w:t>
            </w:r>
          </w:p>
        </w:tc>
      </w:tr>
      <w:tr w:rsidR="009542E1" w:rsidRPr="002E6EA2" w14:paraId="2877F81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4B5C9" w14:textId="77777777" w:rsidR="009542E1" w:rsidRPr="002E6EA2" w:rsidRDefault="009542E1" w:rsidP="00620D08">
            <w:pPr>
              <w:pStyle w:val="rowtabella0"/>
              <w:rPr>
                <w:color w:val="002060"/>
              </w:rPr>
            </w:pPr>
            <w:r w:rsidRPr="002E6EA2">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E92C0"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821A"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12AF"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AB5A"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6521"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56C3"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46463"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F306"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E47A" w14:textId="77777777" w:rsidR="009542E1" w:rsidRPr="002E6EA2" w:rsidRDefault="009542E1" w:rsidP="00620D08">
            <w:pPr>
              <w:pStyle w:val="rowtabella0"/>
              <w:jc w:val="center"/>
              <w:rPr>
                <w:color w:val="002060"/>
              </w:rPr>
            </w:pPr>
            <w:r w:rsidRPr="002E6EA2">
              <w:rPr>
                <w:color w:val="002060"/>
              </w:rPr>
              <w:t>0</w:t>
            </w:r>
          </w:p>
        </w:tc>
      </w:tr>
      <w:tr w:rsidR="009542E1" w:rsidRPr="002E6EA2" w14:paraId="2BEA46D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61135" w14:textId="77777777" w:rsidR="009542E1" w:rsidRPr="002E6EA2" w:rsidRDefault="009542E1" w:rsidP="00620D08">
            <w:pPr>
              <w:pStyle w:val="rowtabella0"/>
              <w:rPr>
                <w:color w:val="002060"/>
              </w:rPr>
            </w:pPr>
            <w:r w:rsidRPr="002E6EA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D939"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037AB"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A4C4"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C09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C623"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BFFA9" w14:textId="77777777" w:rsidR="009542E1" w:rsidRPr="002E6EA2" w:rsidRDefault="009542E1" w:rsidP="00620D08">
            <w:pPr>
              <w:pStyle w:val="rowtabella0"/>
              <w:jc w:val="center"/>
              <w:rPr>
                <w:color w:val="002060"/>
              </w:rPr>
            </w:pPr>
            <w:r w:rsidRPr="002E6EA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DEA9"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B68A"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8800" w14:textId="77777777" w:rsidR="009542E1" w:rsidRPr="002E6EA2" w:rsidRDefault="009542E1" w:rsidP="00620D08">
            <w:pPr>
              <w:pStyle w:val="rowtabella0"/>
              <w:jc w:val="center"/>
              <w:rPr>
                <w:color w:val="002060"/>
              </w:rPr>
            </w:pPr>
            <w:r w:rsidRPr="002E6EA2">
              <w:rPr>
                <w:color w:val="002060"/>
              </w:rPr>
              <w:t>0</w:t>
            </w:r>
          </w:p>
        </w:tc>
      </w:tr>
      <w:tr w:rsidR="009542E1" w:rsidRPr="002E6EA2" w14:paraId="21A691A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D3E1D" w14:textId="77777777" w:rsidR="009542E1" w:rsidRPr="002E6EA2" w:rsidRDefault="009542E1" w:rsidP="00620D08">
            <w:pPr>
              <w:pStyle w:val="rowtabella0"/>
              <w:rPr>
                <w:color w:val="002060"/>
              </w:rPr>
            </w:pPr>
            <w:r w:rsidRPr="002E6EA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B05B"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7A6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EE06"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2FA6"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DA7A"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7F18"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9077" w14:textId="77777777" w:rsidR="009542E1" w:rsidRPr="002E6EA2" w:rsidRDefault="009542E1" w:rsidP="00620D08">
            <w:pPr>
              <w:pStyle w:val="rowtabella0"/>
              <w:jc w:val="center"/>
              <w:rPr>
                <w:color w:val="002060"/>
              </w:rPr>
            </w:pPr>
            <w:r w:rsidRPr="002E6E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E96A"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6C96" w14:textId="77777777" w:rsidR="009542E1" w:rsidRPr="002E6EA2" w:rsidRDefault="009542E1" w:rsidP="00620D08">
            <w:pPr>
              <w:pStyle w:val="rowtabella0"/>
              <w:jc w:val="center"/>
              <w:rPr>
                <w:color w:val="002060"/>
              </w:rPr>
            </w:pPr>
            <w:r w:rsidRPr="002E6EA2">
              <w:rPr>
                <w:color w:val="002060"/>
              </w:rPr>
              <w:t>0</w:t>
            </w:r>
          </w:p>
        </w:tc>
      </w:tr>
      <w:tr w:rsidR="009542E1" w:rsidRPr="002E6EA2" w14:paraId="10ECE65A"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F9C3A" w14:textId="77777777" w:rsidR="009542E1" w:rsidRPr="002E6EA2" w:rsidRDefault="009542E1" w:rsidP="00620D08">
            <w:pPr>
              <w:pStyle w:val="rowtabella0"/>
              <w:rPr>
                <w:color w:val="002060"/>
              </w:rPr>
            </w:pPr>
            <w:r w:rsidRPr="002E6EA2">
              <w:rPr>
                <w:color w:val="002060"/>
              </w:rPr>
              <w:t xml:space="preserve">POL.D. </w:t>
            </w:r>
            <w:proofErr w:type="gramStart"/>
            <w:r w:rsidRPr="002E6EA2">
              <w:rPr>
                <w:color w:val="002060"/>
              </w:rPr>
              <w:t>U.MANDOLESI</w:t>
            </w:r>
            <w:proofErr w:type="gramEnd"/>
            <w:r w:rsidRPr="002E6EA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12A5"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D18E9"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7BBC"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B40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B354"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67FF"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6A3E" w14:textId="77777777" w:rsidR="009542E1" w:rsidRPr="002E6EA2" w:rsidRDefault="009542E1" w:rsidP="00620D08">
            <w:pPr>
              <w:pStyle w:val="rowtabella0"/>
              <w:jc w:val="center"/>
              <w:rPr>
                <w:color w:val="002060"/>
              </w:rPr>
            </w:pPr>
            <w:r w:rsidRPr="002E6E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A6BC"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6ECF" w14:textId="77777777" w:rsidR="009542E1" w:rsidRPr="002E6EA2" w:rsidRDefault="009542E1" w:rsidP="00620D08">
            <w:pPr>
              <w:pStyle w:val="rowtabella0"/>
              <w:jc w:val="center"/>
              <w:rPr>
                <w:color w:val="002060"/>
              </w:rPr>
            </w:pPr>
            <w:r w:rsidRPr="002E6EA2">
              <w:rPr>
                <w:color w:val="002060"/>
              </w:rPr>
              <w:t>0</w:t>
            </w:r>
          </w:p>
        </w:tc>
      </w:tr>
      <w:tr w:rsidR="009542E1" w:rsidRPr="002E6EA2" w14:paraId="203759B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DB494" w14:textId="77777777" w:rsidR="009542E1" w:rsidRPr="002E6EA2" w:rsidRDefault="009542E1" w:rsidP="00620D08">
            <w:pPr>
              <w:pStyle w:val="rowtabella0"/>
              <w:rPr>
                <w:color w:val="002060"/>
              </w:rPr>
            </w:pPr>
            <w:r w:rsidRPr="002E6EA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8036"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679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F83F"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692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8020"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F583" w14:textId="77777777" w:rsidR="009542E1" w:rsidRPr="002E6EA2" w:rsidRDefault="009542E1" w:rsidP="00620D08">
            <w:pPr>
              <w:pStyle w:val="rowtabella0"/>
              <w:jc w:val="center"/>
              <w:rPr>
                <w:color w:val="002060"/>
              </w:rPr>
            </w:pPr>
            <w:r w:rsidRPr="002E6E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6AAC" w14:textId="77777777" w:rsidR="009542E1" w:rsidRPr="002E6EA2" w:rsidRDefault="009542E1" w:rsidP="00620D08">
            <w:pPr>
              <w:pStyle w:val="rowtabella0"/>
              <w:jc w:val="center"/>
              <w:rPr>
                <w:color w:val="002060"/>
              </w:rPr>
            </w:pPr>
            <w:r w:rsidRPr="002E6EA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1849"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6D27" w14:textId="77777777" w:rsidR="009542E1" w:rsidRPr="002E6EA2" w:rsidRDefault="009542E1" w:rsidP="00620D08">
            <w:pPr>
              <w:pStyle w:val="rowtabella0"/>
              <w:jc w:val="center"/>
              <w:rPr>
                <w:color w:val="002060"/>
              </w:rPr>
            </w:pPr>
            <w:r w:rsidRPr="002E6EA2">
              <w:rPr>
                <w:color w:val="002060"/>
              </w:rPr>
              <w:t>0</w:t>
            </w:r>
          </w:p>
        </w:tc>
      </w:tr>
      <w:tr w:rsidR="009542E1" w:rsidRPr="002E6EA2" w14:paraId="01944BD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8C421" w14:textId="77777777" w:rsidR="009542E1" w:rsidRPr="002E6EA2" w:rsidRDefault="009542E1" w:rsidP="00620D08">
            <w:pPr>
              <w:pStyle w:val="rowtabella0"/>
              <w:rPr>
                <w:color w:val="002060"/>
              </w:rPr>
            </w:pPr>
            <w:r w:rsidRPr="002E6EA2">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DDE2"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5144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8DDB"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EEE3"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5C9F"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17A7" w14:textId="77777777" w:rsidR="009542E1" w:rsidRPr="002E6EA2" w:rsidRDefault="009542E1" w:rsidP="00620D08">
            <w:pPr>
              <w:pStyle w:val="rowtabella0"/>
              <w:jc w:val="center"/>
              <w:rPr>
                <w:color w:val="002060"/>
              </w:rPr>
            </w:pPr>
            <w:r w:rsidRPr="002E6E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3DFB" w14:textId="77777777" w:rsidR="009542E1" w:rsidRPr="002E6EA2" w:rsidRDefault="009542E1" w:rsidP="00620D08">
            <w:pPr>
              <w:pStyle w:val="rowtabella0"/>
              <w:jc w:val="center"/>
              <w:rPr>
                <w:color w:val="002060"/>
              </w:rPr>
            </w:pPr>
            <w:r w:rsidRPr="002E6EA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97A2"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E656" w14:textId="77777777" w:rsidR="009542E1" w:rsidRPr="002E6EA2" w:rsidRDefault="009542E1" w:rsidP="00620D08">
            <w:pPr>
              <w:pStyle w:val="rowtabella0"/>
              <w:jc w:val="center"/>
              <w:rPr>
                <w:color w:val="002060"/>
              </w:rPr>
            </w:pPr>
            <w:r w:rsidRPr="002E6EA2">
              <w:rPr>
                <w:color w:val="002060"/>
              </w:rPr>
              <w:t>0</w:t>
            </w:r>
          </w:p>
        </w:tc>
      </w:tr>
      <w:tr w:rsidR="009542E1" w:rsidRPr="002E6EA2" w14:paraId="60388D1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DF502" w14:textId="77777777" w:rsidR="009542E1" w:rsidRPr="002E6EA2" w:rsidRDefault="009542E1" w:rsidP="00620D08">
            <w:pPr>
              <w:pStyle w:val="rowtabella0"/>
              <w:rPr>
                <w:color w:val="002060"/>
                <w:lang w:val="es-ES"/>
              </w:rPr>
            </w:pPr>
            <w:r w:rsidRPr="002E6EA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2445"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488A"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B3A5"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8ECC"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D105"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8D66"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6111"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88F1"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4F21" w14:textId="77777777" w:rsidR="009542E1" w:rsidRPr="002E6EA2" w:rsidRDefault="009542E1" w:rsidP="00620D08">
            <w:pPr>
              <w:pStyle w:val="rowtabella0"/>
              <w:jc w:val="center"/>
              <w:rPr>
                <w:color w:val="002060"/>
              </w:rPr>
            </w:pPr>
            <w:r w:rsidRPr="002E6EA2">
              <w:rPr>
                <w:color w:val="002060"/>
              </w:rPr>
              <w:t>0</w:t>
            </w:r>
          </w:p>
        </w:tc>
      </w:tr>
      <w:tr w:rsidR="009542E1" w:rsidRPr="002E6EA2" w14:paraId="05BEA6F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8841D" w14:textId="77777777" w:rsidR="009542E1" w:rsidRPr="002E6EA2" w:rsidRDefault="009542E1" w:rsidP="00620D08">
            <w:pPr>
              <w:pStyle w:val="rowtabella0"/>
              <w:rPr>
                <w:color w:val="002060"/>
                <w:lang w:val="es-ES"/>
              </w:rPr>
            </w:pPr>
            <w:r w:rsidRPr="002E6EA2">
              <w:rPr>
                <w:color w:val="002060"/>
                <w:lang w:val="es-ES"/>
              </w:rPr>
              <w:lastRenderedPageBreak/>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3C8E"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DC5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DDC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2163"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9893"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0F6D" w14:textId="77777777" w:rsidR="009542E1" w:rsidRPr="002E6EA2" w:rsidRDefault="009542E1" w:rsidP="00620D08">
            <w:pPr>
              <w:pStyle w:val="rowtabella0"/>
              <w:jc w:val="center"/>
              <w:rPr>
                <w:color w:val="002060"/>
              </w:rPr>
            </w:pPr>
            <w:r w:rsidRPr="002E6E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A223" w14:textId="77777777" w:rsidR="009542E1" w:rsidRPr="002E6EA2" w:rsidRDefault="009542E1" w:rsidP="00620D08">
            <w:pPr>
              <w:pStyle w:val="rowtabella0"/>
              <w:jc w:val="center"/>
              <w:rPr>
                <w:color w:val="002060"/>
              </w:rPr>
            </w:pPr>
            <w:r w:rsidRPr="002E6EA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F4E1"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1F40" w14:textId="77777777" w:rsidR="009542E1" w:rsidRPr="002E6EA2" w:rsidRDefault="009542E1" w:rsidP="00620D08">
            <w:pPr>
              <w:pStyle w:val="rowtabella0"/>
              <w:jc w:val="center"/>
              <w:rPr>
                <w:color w:val="002060"/>
              </w:rPr>
            </w:pPr>
            <w:r w:rsidRPr="002E6EA2">
              <w:rPr>
                <w:color w:val="002060"/>
              </w:rPr>
              <w:t>0</w:t>
            </w:r>
          </w:p>
        </w:tc>
      </w:tr>
      <w:tr w:rsidR="009542E1" w:rsidRPr="002E6EA2" w14:paraId="2AB4E4F4"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89EA8" w14:textId="77777777" w:rsidR="009542E1" w:rsidRPr="002E6EA2" w:rsidRDefault="009542E1" w:rsidP="00620D08">
            <w:pPr>
              <w:pStyle w:val="rowtabella0"/>
              <w:rPr>
                <w:color w:val="002060"/>
              </w:rPr>
            </w:pPr>
            <w:r w:rsidRPr="002E6EA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8B12"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2E4B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D1CA5"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A973"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93DD"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857D"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DE28" w14:textId="77777777" w:rsidR="009542E1" w:rsidRPr="002E6EA2" w:rsidRDefault="009542E1" w:rsidP="00620D08">
            <w:pPr>
              <w:pStyle w:val="rowtabella0"/>
              <w:jc w:val="center"/>
              <w:rPr>
                <w:color w:val="002060"/>
              </w:rPr>
            </w:pPr>
            <w:r w:rsidRPr="002E6E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84E4"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E8EE" w14:textId="77777777" w:rsidR="009542E1" w:rsidRPr="002E6EA2" w:rsidRDefault="009542E1" w:rsidP="00620D08">
            <w:pPr>
              <w:pStyle w:val="rowtabella0"/>
              <w:jc w:val="center"/>
              <w:rPr>
                <w:color w:val="002060"/>
              </w:rPr>
            </w:pPr>
            <w:r w:rsidRPr="002E6EA2">
              <w:rPr>
                <w:color w:val="002060"/>
              </w:rPr>
              <w:t>0</w:t>
            </w:r>
          </w:p>
        </w:tc>
      </w:tr>
    </w:tbl>
    <w:p w14:paraId="78C02D18" w14:textId="77777777" w:rsidR="009542E1" w:rsidRDefault="009542E1" w:rsidP="009542E1">
      <w:pPr>
        <w:pStyle w:val="breakline"/>
        <w:rPr>
          <w:color w:val="002060"/>
        </w:rPr>
      </w:pPr>
    </w:p>
    <w:p w14:paraId="7F8EE45B" w14:textId="77777777" w:rsidR="009542E1" w:rsidRPr="002E6EA2" w:rsidRDefault="009542E1" w:rsidP="009542E1">
      <w:pPr>
        <w:pStyle w:val="titoloprinc0"/>
        <w:rPr>
          <w:color w:val="002060"/>
        </w:rPr>
      </w:pPr>
      <w:r>
        <w:rPr>
          <w:color w:val="002060"/>
        </w:rPr>
        <w:t>PROGRAMMA GARE</w:t>
      </w:r>
    </w:p>
    <w:p w14:paraId="27DB73F7" w14:textId="77777777" w:rsidR="009542E1" w:rsidRDefault="009542E1" w:rsidP="009542E1">
      <w:pPr>
        <w:pStyle w:val="breakline"/>
        <w:rPr>
          <w:color w:val="002060"/>
        </w:rPr>
      </w:pPr>
    </w:p>
    <w:p w14:paraId="28FC9CC7" w14:textId="77777777" w:rsidR="009542E1" w:rsidRPr="00A72E56" w:rsidRDefault="009542E1" w:rsidP="009542E1">
      <w:pPr>
        <w:pStyle w:val="sottotitolocampionato10"/>
        <w:rPr>
          <w:color w:val="002060"/>
        </w:rPr>
      </w:pPr>
      <w:r w:rsidRPr="00A72E5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1"/>
        <w:gridCol w:w="385"/>
        <w:gridCol w:w="898"/>
        <w:gridCol w:w="1178"/>
        <w:gridCol w:w="1553"/>
        <w:gridCol w:w="1551"/>
      </w:tblGrid>
      <w:tr w:rsidR="009542E1" w:rsidRPr="00A72E56" w14:paraId="27345C2E"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75428"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488E0"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3ED71"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8C964"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2C3CA"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DFAA4"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552BF"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4B43BDF2"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C10EAE" w14:textId="77777777" w:rsidR="009542E1" w:rsidRPr="00A72E56" w:rsidRDefault="009542E1" w:rsidP="00620D08">
            <w:pPr>
              <w:pStyle w:val="rowtabella0"/>
              <w:rPr>
                <w:color w:val="002060"/>
              </w:rPr>
            </w:pPr>
            <w:r w:rsidRPr="00A72E56">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CE500" w14:textId="77777777" w:rsidR="009542E1" w:rsidRPr="00A72E56" w:rsidRDefault="009542E1" w:rsidP="00620D08">
            <w:pPr>
              <w:pStyle w:val="rowtabella0"/>
              <w:rPr>
                <w:color w:val="002060"/>
              </w:rPr>
            </w:pPr>
            <w:r w:rsidRPr="00A72E56">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A2F41"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3AD00" w14:textId="77777777" w:rsidR="009542E1" w:rsidRPr="00A72E56" w:rsidRDefault="009542E1" w:rsidP="00620D08">
            <w:pPr>
              <w:pStyle w:val="rowtabella0"/>
              <w:rPr>
                <w:color w:val="002060"/>
              </w:rPr>
            </w:pPr>
            <w:r w:rsidRPr="00A72E56">
              <w:rPr>
                <w:color w:val="002060"/>
              </w:rPr>
              <w:t>16/02/2024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0B16B" w14:textId="77777777" w:rsidR="009542E1" w:rsidRPr="00A72E56" w:rsidRDefault="009542E1" w:rsidP="00620D08">
            <w:pPr>
              <w:pStyle w:val="rowtabella0"/>
              <w:rPr>
                <w:color w:val="002060"/>
              </w:rPr>
            </w:pPr>
            <w:r w:rsidRPr="00A72E56">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3163D" w14:textId="77777777" w:rsidR="009542E1" w:rsidRPr="00A72E56" w:rsidRDefault="009542E1" w:rsidP="00620D08">
            <w:pPr>
              <w:pStyle w:val="rowtabella0"/>
              <w:rPr>
                <w:color w:val="002060"/>
              </w:rPr>
            </w:pPr>
            <w:r w:rsidRPr="00A72E56">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8D6C3" w14:textId="77777777" w:rsidR="009542E1" w:rsidRPr="00A72E56" w:rsidRDefault="009542E1" w:rsidP="00620D08">
            <w:pPr>
              <w:pStyle w:val="rowtabella0"/>
              <w:rPr>
                <w:color w:val="002060"/>
              </w:rPr>
            </w:pPr>
            <w:r w:rsidRPr="00A72E56">
              <w:rPr>
                <w:color w:val="002060"/>
              </w:rPr>
              <w:t>VIA ROSSINI</w:t>
            </w:r>
          </w:p>
        </w:tc>
      </w:tr>
      <w:tr w:rsidR="009542E1" w:rsidRPr="00A72E56" w14:paraId="45AA1FDA"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DAD538" w14:textId="77777777" w:rsidR="009542E1" w:rsidRPr="00A72E56" w:rsidRDefault="009542E1" w:rsidP="00620D08">
            <w:pPr>
              <w:pStyle w:val="rowtabella0"/>
              <w:rPr>
                <w:color w:val="002060"/>
              </w:rPr>
            </w:pPr>
            <w:proofErr w:type="gramStart"/>
            <w:r w:rsidRPr="00A72E56">
              <w:rPr>
                <w:color w:val="002060"/>
              </w:rPr>
              <w:t>CITTA</w:t>
            </w:r>
            <w:proofErr w:type="gramEnd"/>
            <w:r w:rsidRPr="00A72E56">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3272D3" w14:textId="77777777" w:rsidR="009542E1" w:rsidRPr="00A72E56" w:rsidRDefault="009542E1" w:rsidP="00620D08">
            <w:pPr>
              <w:pStyle w:val="rowtabella0"/>
              <w:rPr>
                <w:color w:val="002060"/>
              </w:rPr>
            </w:pPr>
            <w:r w:rsidRPr="00A72E56">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6BEC4F"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5567F8"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8263B2" w14:textId="77777777" w:rsidR="009542E1" w:rsidRPr="00A72E56" w:rsidRDefault="009542E1" w:rsidP="00620D08">
            <w:pPr>
              <w:pStyle w:val="rowtabella0"/>
              <w:rPr>
                <w:color w:val="002060"/>
              </w:rPr>
            </w:pPr>
            <w:r w:rsidRPr="00A72E5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376BE5" w14:textId="77777777" w:rsidR="009542E1" w:rsidRPr="00A72E56" w:rsidRDefault="009542E1" w:rsidP="00620D08">
            <w:pPr>
              <w:pStyle w:val="rowtabella0"/>
              <w:rPr>
                <w:color w:val="002060"/>
              </w:rPr>
            </w:pPr>
            <w:r w:rsidRPr="00A72E5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30DED" w14:textId="77777777" w:rsidR="009542E1" w:rsidRPr="00A72E56" w:rsidRDefault="009542E1" w:rsidP="00620D08">
            <w:pPr>
              <w:pStyle w:val="rowtabella0"/>
              <w:rPr>
                <w:color w:val="002060"/>
              </w:rPr>
            </w:pPr>
            <w:r w:rsidRPr="00A72E56">
              <w:rPr>
                <w:color w:val="002060"/>
              </w:rPr>
              <w:t>VIA MATTEOTTI</w:t>
            </w:r>
          </w:p>
        </w:tc>
      </w:tr>
      <w:tr w:rsidR="009542E1" w:rsidRPr="00A72E56" w14:paraId="1DFC834E"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94D779" w14:textId="77777777" w:rsidR="009542E1" w:rsidRPr="00A72E56" w:rsidRDefault="009542E1" w:rsidP="00620D08">
            <w:pPr>
              <w:pStyle w:val="rowtabella0"/>
              <w:rPr>
                <w:color w:val="002060"/>
              </w:rPr>
            </w:pPr>
            <w:r w:rsidRPr="00A72E56">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1AF84D" w14:textId="77777777" w:rsidR="009542E1" w:rsidRPr="00A72E56" w:rsidRDefault="009542E1" w:rsidP="00620D08">
            <w:pPr>
              <w:pStyle w:val="rowtabella0"/>
              <w:rPr>
                <w:color w:val="002060"/>
              </w:rPr>
            </w:pPr>
            <w:r w:rsidRPr="00A72E56">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B4766B"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2FB58B"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548B0E" w14:textId="77777777" w:rsidR="009542E1" w:rsidRPr="00A72E56" w:rsidRDefault="009542E1" w:rsidP="00620D08">
            <w:pPr>
              <w:pStyle w:val="rowtabella0"/>
              <w:rPr>
                <w:color w:val="002060"/>
              </w:rPr>
            </w:pPr>
            <w:r w:rsidRPr="00A72E56">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79811" w14:textId="77777777" w:rsidR="009542E1" w:rsidRPr="00A72E56" w:rsidRDefault="009542E1" w:rsidP="00620D08">
            <w:pPr>
              <w:pStyle w:val="rowtabella0"/>
              <w:rPr>
                <w:color w:val="002060"/>
              </w:rPr>
            </w:pPr>
            <w:r w:rsidRPr="00A72E56">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180F1" w14:textId="77777777" w:rsidR="009542E1" w:rsidRPr="00A72E56" w:rsidRDefault="009542E1" w:rsidP="00620D08">
            <w:pPr>
              <w:pStyle w:val="rowtabella0"/>
              <w:rPr>
                <w:color w:val="002060"/>
              </w:rPr>
            </w:pPr>
            <w:r w:rsidRPr="00A72E56">
              <w:rPr>
                <w:color w:val="002060"/>
              </w:rPr>
              <w:t>VIA IV NOVEMBRE</w:t>
            </w:r>
          </w:p>
        </w:tc>
      </w:tr>
      <w:tr w:rsidR="009542E1" w:rsidRPr="00A72E56" w14:paraId="0E04F42C"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6146F" w14:textId="77777777" w:rsidR="009542E1" w:rsidRPr="00A72E56" w:rsidRDefault="009542E1" w:rsidP="00620D08">
            <w:pPr>
              <w:pStyle w:val="rowtabella0"/>
              <w:rPr>
                <w:color w:val="002060"/>
              </w:rPr>
            </w:pPr>
            <w:r w:rsidRPr="00A72E56">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8AE301" w14:textId="77777777" w:rsidR="009542E1" w:rsidRPr="00A72E56" w:rsidRDefault="009542E1" w:rsidP="00620D08">
            <w:pPr>
              <w:pStyle w:val="rowtabella0"/>
              <w:rPr>
                <w:color w:val="002060"/>
              </w:rPr>
            </w:pPr>
            <w:r w:rsidRPr="00A72E5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3380CB"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E0C702"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3F7AB6" w14:textId="77777777" w:rsidR="009542E1" w:rsidRPr="00A72E56" w:rsidRDefault="009542E1" w:rsidP="00620D08">
            <w:pPr>
              <w:pStyle w:val="rowtabella0"/>
              <w:rPr>
                <w:color w:val="002060"/>
              </w:rPr>
            </w:pPr>
            <w:r w:rsidRPr="00A72E56">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34991" w14:textId="77777777" w:rsidR="009542E1" w:rsidRPr="00A72E56" w:rsidRDefault="009542E1" w:rsidP="00620D08">
            <w:pPr>
              <w:pStyle w:val="rowtabella0"/>
              <w:rPr>
                <w:color w:val="002060"/>
              </w:rPr>
            </w:pPr>
            <w:r w:rsidRPr="00A72E56">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A3B63" w14:textId="77777777" w:rsidR="009542E1" w:rsidRPr="00A72E56" w:rsidRDefault="009542E1" w:rsidP="00620D08">
            <w:pPr>
              <w:pStyle w:val="rowtabella0"/>
              <w:rPr>
                <w:color w:val="002060"/>
              </w:rPr>
            </w:pPr>
            <w:r w:rsidRPr="00A72E56">
              <w:rPr>
                <w:color w:val="002060"/>
              </w:rPr>
              <w:t>VIA LAGO DI MISURINA</w:t>
            </w:r>
          </w:p>
        </w:tc>
      </w:tr>
      <w:tr w:rsidR="009542E1" w:rsidRPr="00A72E56" w14:paraId="00AD7AC8"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180017" w14:textId="77777777" w:rsidR="009542E1" w:rsidRPr="00A72E56" w:rsidRDefault="009542E1" w:rsidP="00620D08">
            <w:pPr>
              <w:pStyle w:val="rowtabella0"/>
              <w:rPr>
                <w:color w:val="002060"/>
              </w:rPr>
            </w:pPr>
            <w:r w:rsidRPr="00A72E56">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C876D5" w14:textId="77777777" w:rsidR="009542E1" w:rsidRPr="00A72E56" w:rsidRDefault="009542E1" w:rsidP="00620D08">
            <w:pPr>
              <w:pStyle w:val="rowtabella0"/>
              <w:rPr>
                <w:color w:val="002060"/>
              </w:rPr>
            </w:pPr>
            <w:r w:rsidRPr="00A72E5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38240"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28A5EA" w14:textId="77777777" w:rsidR="009542E1" w:rsidRPr="00A72E56" w:rsidRDefault="009542E1" w:rsidP="00620D08">
            <w:pPr>
              <w:pStyle w:val="rowtabella0"/>
              <w:rPr>
                <w:color w:val="002060"/>
              </w:rPr>
            </w:pPr>
            <w:r w:rsidRPr="00A72E56">
              <w:rPr>
                <w:color w:val="002060"/>
              </w:rPr>
              <w:t>17/02/2024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20BF3" w14:textId="77777777" w:rsidR="009542E1" w:rsidRPr="00A72E56" w:rsidRDefault="009542E1" w:rsidP="00620D08">
            <w:pPr>
              <w:pStyle w:val="rowtabella0"/>
              <w:rPr>
                <w:color w:val="002060"/>
              </w:rPr>
            </w:pPr>
            <w:r w:rsidRPr="00A72E56">
              <w:rPr>
                <w:color w:val="002060"/>
              </w:rPr>
              <w:t xml:space="preserve">5454 </w:t>
            </w:r>
            <w:proofErr w:type="gramStart"/>
            <w:r w:rsidRPr="00A72E56">
              <w:rPr>
                <w:color w:val="002060"/>
              </w:rPr>
              <w:t>C.COPERTO</w:t>
            </w:r>
            <w:proofErr w:type="gramEnd"/>
            <w:r w:rsidRPr="00A72E56">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41528D" w14:textId="77777777" w:rsidR="009542E1" w:rsidRPr="00A72E56" w:rsidRDefault="009542E1" w:rsidP="00620D08">
            <w:pPr>
              <w:pStyle w:val="rowtabella0"/>
              <w:rPr>
                <w:color w:val="002060"/>
              </w:rPr>
            </w:pPr>
            <w:r w:rsidRPr="00A72E5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8CD02" w14:textId="77777777" w:rsidR="009542E1" w:rsidRPr="00A72E56" w:rsidRDefault="009542E1" w:rsidP="00620D08">
            <w:pPr>
              <w:pStyle w:val="rowtabella0"/>
              <w:rPr>
                <w:color w:val="002060"/>
              </w:rPr>
            </w:pPr>
            <w:r w:rsidRPr="00A72E56">
              <w:rPr>
                <w:color w:val="002060"/>
              </w:rPr>
              <w:t>VIA VILLA TOMBARI</w:t>
            </w:r>
          </w:p>
        </w:tc>
      </w:tr>
      <w:tr w:rsidR="009542E1" w:rsidRPr="00A72E56" w14:paraId="1EA96947"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BEED9" w14:textId="77777777" w:rsidR="009542E1" w:rsidRPr="00A72E56" w:rsidRDefault="009542E1" w:rsidP="00620D08">
            <w:pPr>
              <w:pStyle w:val="rowtabella0"/>
              <w:rPr>
                <w:color w:val="002060"/>
              </w:rPr>
            </w:pPr>
            <w:r w:rsidRPr="00A72E56">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6CA68" w14:textId="77777777" w:rsidR="009542E1" w:rsidRPr="00A72E56" w:rsidRDefault="009542E1" w:rsidP="00620D08">
            <w:pPr>
              <w:pStyle w:val="rowtabella0"/>
              <w:rPr>
                <w:color w:val="002060"/>
              </w:rPr>
            </w:pPr>
            <w:r w:rsidRPr="00A72E56">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FD95F"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3152A" w14:textId="77777777" w:rsidR="009542E1" w:rsidRPr="00A72E56" w:rsidRDefault="009542E1" w:rsidP="00620D08">
            <w:pPr>
              <w:pStyle w:val="rowtabella0"/>
              <w:rPr>
                <w:color w:val="002060"/>
              </w:rPr>
            </w:pPr>
            <w:r w:rsidRPr="00A72E56">
              <w:rPr>
                <w:color w:val="002060"/>
              </w:rPr>
              <w:t>17/02/2024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FA548" w14:textId="77777777" w:rsidR="009542E1" w:rsidRPr="00A72E56" w:rsidRDefault="009542E1" w:rsidP="00620D08">
            <w:pPr>
              <w:pStyle w:val="rowtabella0"/>
              <w:rPr>
                <w:color w:val="002060"/>
              </w:rPr>
            </w:pPr>
            <w:r w:rsidRPr="00A72E56">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47767" w14:textId="77777777" w:rsidR="009542E1" w:rsidRPr="00A72E56" w:rsidRDefault="009542E1" w:rsidP="00620D08">
            <w:pPr>
              <w:pStyle w:val="rowtabella0"/>
              <w:rPr>
                <w:color w:val="002060"/>
              </w:rPr>
            </w:pPr>
            <w:r w:rsidRPr="00A72E5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55F65" w14:textId="77777777" w:rsidR="009542E1" w:rsidRPr="00A72E56" w:rsidRDefault="009542E1" w:rsidP="00620D08">
            <w:pPr>
              <w:pStyle w:val="rowtabella0"/>
              <w:rPr>
                <w:color w:val="002060"/>
              </w:rPr>
            </w:pPr>
            <w:r w:rsidRPr="00A72E56">
              <w:rPr>
                <w:color w:val="002060"/>
              </w:rPr>
              <w:t>VIA PETRARCA</w:t>
            </w:r>
          </w:p>
        </w:tc>
      </w:tr>
    </w:tbl>
    <w:p w14:paraId="64389C7C" w14:textId="77777777" w:rsidR="009542E1" w:rsidRPr="00A72E56" w:rsidRDefault="009542E1" w:rsidP="009542E1">
      <w:pPr>
        <w:pStyle w:val="breakline"/>
        <w:rPr>
          <w:rFonts w:eastAsiaTheme="minorEastAsia"/>
          <w:color w:val="002060"/>
        </w:rPr>
      </w:pPr>
    </w:p>
    <w:p w14:paraId="6AD83D20" w14:textId="77777777" w:rsidR="009542E1" w:rsidRPr="00A72E56" w:rsidRDefault="009542E1" w:rsidP="009542E1">
      <w:pPr>
        <w:pStyle w:val="breakline"/>
        <w:rPr>
          <w:color w:val="002060"/>
        </w:rPr>
      </w:pPr>
    </w:p>
    <w:p w14:paraId="04ADED0A" w14:textId="77777777" w:rsidR="009542E1" w:rsidRPr="00A72E56" w:rsidRDefault="009542E1" w:rsidP="009542E1">
      <w:pPr>
        <w:pStyle w:val="breakline"/>
        <w:rPr>
          <w:color w:val="002060"/>
        </w:rPr>
      </w:pPr>
    </w:p>
    <w:p w14:paraId="1F6B4837" w14:textId="77777777" w:rsidR="009542E1" w:rsidRPr="00A72E56" w:rsidRDefault="009542E1" w:rsidP="009542E1">
      <w:pPr>
        <w:pStyle w:val="sottotitolocampionato10"/>
        <w:rPr>
          <w:color w:val="002060"/>
        </w:rPr>
      </w:pPr>
      <w:r w:rsidRPr="00A72E56">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1"/>
        <w:gridCol w:w="385"/>
        <w:gridCol w:w="898"/>
        <w:gridCol w:w="1199"/>
        <w:gridCol w:w="1554"/>
        <w:gridCol w:w="1551"/>
      </w:tblGrid>
      <w:tr w:rsidR="009542E1" w:rsidRPr="00A72E56" w14:paraId="6800D773"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E2691"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A788C"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F4DAE"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D63D"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ECDAE"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57F27"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BC712"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4461F63A"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655C9" w14:textId="77777777" w:rsidR="009542E1" w:rsidRPr="00A72E56" w:rsidRDefault="009542E1" w:rsidP="00620D08">
            <w:pPr>
              <w:pStyle w:val="rowtabella0"/>
              <w:rPr>
                <w:color w:val="002060"/>
              </w:rPr>
            </w:pPr>
            <w:r w:rsidRPr="00A72E56">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5AEED" w14:textId="77777777" w:rsidR="009542E1" w:rsidRPr="00A72E56" w:rsidRDefault="009542E1" w:rsidP="00620D08">
            <w:pPr>
              <w:pStyle w:val="rowtabella0"/>
              <w:rPr>
                <w:color w:val="002060"/>
              </w:rPr>
            </w:pPr>
            <w:r w:rsidRPr="00A72E56">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488B3"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D0343" w14:textId="77777777" w:rsidR="009542E1" w:rsidRPr="00A72E56" w:rsidRDefault="009542E1" w:rsidP="00620D08">
            <w:pPr>
              <w:pStyle w:val="rowtabella0"/>
              <w:rPr>
                <w:color w:val="002060"/>
              </w:rPr>
            </w:pPr>
            <w:r w:rsidRPr="00A72E56">
              <w:rPr>
                <w:color w:val="002060"/>
              </w:rPr>
              <w:t>16/02/2024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2D8B7" w14:textId="77777777" w:rsidR="009542E1" w:rsidRPr="00A72E56" w:rsidRDefault="009542E1" w:rsidP="00620D08">
            <w:pPr>
              <w:pStyle w:val="rowtabella0"/>
              <w:rPr>
                <w:color w:val="002060"/>
              </w:rPr>
            </w:pPr>
            <w:r w:rsidRPr="00A72E56">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0A0E0" w14:textId="77777777" w:rsidR="009542E1" w:rsidRPr="00A72E56" w:rsidRDefault="009542E1" w:rsidP="00620D08">
            <w:pPr>
              <w:pStyle w:val="rowtabella0"/>
              <w:rPr>
                <w:color w:val="002060"/>
              </w:rPr>
            </w:pPr>
            <w:r w:rsidRPr="00A72E56">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8744A" w14:textId="77777777" w:rsidR="009542E1" w:rsidRPr="00A72E56" w:rsidRDefault="009542E1" w:rsidP="00620D08">
            <w:pPr>
              <w:pStyle w:val="rowtabella0"/>
              <w:rPr>
                <w:color w:val="002060"/>
              </w:rPr>
            </w:pPr>
            <w:r w:rsidRPr="00A72E56">
              <w:rPr>
                <w:color w:val="002060"/>
              </w:rPr>
              <w:t>VIA DON LUIGI STURZO 4</w:t>
            </w:r>
          </w:p>
        </w:tc>
      </w:tr>
      <w:tr w:rsidR="009542E1" w:rsidRPr="00A72E56" w14:paraId="21A212DF"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FE383" w14:textId="77777777" w:rsidR="009542E1" w:rsidRPr="00A72E56" w:rsidRDefault="009542E1" w:rsidP="00620D08">
            <w:pPr>
              <w:pStyle w:val="rowtabella0"/>
              <w:rPr>
                <w:color w:val="002060"/>
              </w:rPr>
            </w:pPr>
            <w:r w:rsidRPr="00A72E56">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380DA1" w14:textId="77777777" w:rsidR="009542E1" w:rsidRPr="00A72E56" w:rsidRDefault="009542E1" w:rsidP="00620D08">
            <w:pPr>
              <w:pStyle w:val="rowtabella0"/>
              <w:rPr>
                <w:color w:val="002060"/>
              </w:rPr>
            </w:pPr>
            <w:r w:rsidRPr="00A72E5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6FA8D6"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AD014B" w14:textId="77777777" w:rsidR="009542E1" w:rsidRPr="00A72E56" w:rsidRDefault="009542E1" w:rsidP="00620D08">
            <w:pPr>
              <w:pStyle w:val="rowtabella0"/>
              <w:rPr>
                <w:color w:val="002060"/>
              </w:rPr>
            </w:pPr>
            <w:r w:rsidRPr="00A72E56">
              <w:rPr>
                <w:color w:val="002060"/>
              </w:rPr>
              <w:t>16/02/2024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177523" w14:textId="77777777" w:rsidR="009542E1" w:rsidRPr="00A72E56" w:rsidRDefault="009542E1" w:rsidP="00620D08">
            <w:pPr>
              <w:pStyle w:val="rowtabella0"/>
              <w:rPr>
                <w:color w:val="002060"/>
              </w:rPr>
            </w:pPr>
            <w:r w:rsidRPr="00A72E5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57FDB" w14:textId="77777777" w:rsidR="009542E1" w:rsidRPr="00A72E56" w:rsidRDefault="009542E1" w:rsidP="00620D08">
            <w:pPr>
              <w:pStyle w:val="rowtabella0"/>
              <w:rPr>
                <w:color w:val="002060"/>
              </w:rPr>
            </w:pPr>
            <w:r w:rsidRPr="00A72E5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6BA9D" w14:textId="77777777" w:rsidR="009542E1" w:rsidRPr="00A72E56" w:rsidRDefault="009542E1" w:rsidP="00620D08">
            <w:pPr>
              <w:pStyle w:val="rowtabella0"/>
              <w:rPr>
                <w:color w:val="002060"/>
              </w:rPr>
            </w:pPr>
            <w:r w:rsidRPr="00A72E56">
              <w:rPr>
                <w:color w:val="002060"/>
              </w:rPr>
              <w:t>VIA CERQUATTI</w:t>
            </w:r>
          </w:p>
        </w:tc>
      </w:tr>
      <w:tr w:rsidR="009542E1" w:rsidRPr="00A72E56" w14:paraId="02C428D3"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BAB5F9" w14:textId="77777777" w:rsidR="009542E1" w:rsidRPr="00A72E56" w:rsidRDefault="009542E1" w:rsidP="00620D08">
            <w:pPr>
              <w:pStyle w:val="rowtabella0"/>
              <w:rPr>
                <w:color w:val="002060"/>
              </w:rPr>
            </w:pPr>
            <w:r w:rsidRPr="00A72E56">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3FDCD" w14:textId="77777777" w:rsidR="009542E1" w:rsidRPr="00A72E56" w:rsidRDefault="009542E1" w:rsidP="00620D08">
            <w:pPr>
              <w:pStyle w:val="rowtabella0"/>
              <w:rPr>
                <w:color w:val="002060"/>
              </w:rPr>
            </w:pPr>
            <w:r w:rsidRPr="00A72E56">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8C9457"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3928B"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9962B" w14:textId="77777777" w:rsidR="009542E1" w:rsidRPr="00A72E56" w:rsidRDefault="009542E1" w:rsidP="00620D08">
            <w:pPr>
              <w:pStyle w:val="rowtabella0"/>
              <w:rPr>
                <w:color w:val="002060"/>
              </w:rPr>
            </w:pPr>
            <w:r w:rsidRPr="00A72E56">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2C7E4" w14:textId="77777777" w:rsidR="009542E1" w:rsidRPr="00A72E56" w:rsidRDefault="009542E1" w:rsidP="00620D08">
            <w:pPr>
              <w:pStyle w:val="rowtabella0"/>
              <w:rPr>
                <w:color w:val="002060"/>
              </w:rPr>
            </w:pPr>
            <w:r w:rsidRPr="00A72E5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B2842" w14:textId="77777777" w:rsidR="009542E1" w:rsidRPr="00A72E56" w:rsidRDefault="009542E1" w:rsidP="00620D08">
            <w:pPr>
              <w:pStyle w:val="rowtabella0"/>
              <w:rPr>
                <w:color w:val="002060"/>
              </w:rPr>
            </w:pPr>
            <w:r w:rsidRPr="00A72E56">
              <w:rPr>
                <w:color w:val="002060"/>
              </w:rPr>
              <w:t>VIA TOBAGI STAZ. CASTELBELLINO</w:t>
            </w:r>
          </w:p>
        </w:tc>
      </w:tr>
      <w:tr w:rsidR="009542E1" w:rsidRPr="00A72E56" w14:paraId="593EDD62"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5EC6A6" w14:textId="77777777" w:rsidR="009542E1" w:rsidRPr="00A72E56" w:rsidRDefault="009542E1" w:rsidP="00620D08">
            <w:pPr>
              <w:pStyle w:val="rowtabella0"/>
              <w:rPr>
                <w:color w:val="002060"/>
              </w:rPr>
            </w:pPr>
            <w:r w:rsidRPr="00A72E56">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F79749" w14:textId="77777777" w:rsidR="009542E1" w:rsidRPr="00A72E56" w:rsidRDefault="009542E1" w:rsidP="00620D08">
            <w:pPr>
              <w:pStyle w:val="rowtabella0"/>
              <w:rPr>
                <w:color w:val="002060"/>
              </w:rPr>
            </w:pPr>
            <w:r w:rsidRPr="00A72E56">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73B938"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549D3" w14:textId="77777777" w:rsidR="009542E1" w:rsidRPr="00A72E56" w:rsidRDefault="009542E1" w:rsidP="00620D08">
            <w:pPr>
              <w:pStyle w:val="rowtabella0"/>
              <w:rPr>
                <w:color w:val="002060"/>
              </w:rPr>
            </w:pPr>
            <w:r w:rsidRPr="00A72E56">
              <w:rPr>
                <w:color w:val="002060"/>
              </w:rPr>
              <w:t>16/02/2024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3DEB22" w14:textId="77777777" w:rsidR="009542E1" w:rsidRPr="00A72E56" w:rsidRDefault="009542E1" w:rsidP="00620D08">
            <w:pPr>
              <w:pStyle w:val="rowtabella0"/>
              <w:rPr>
                <w:color w:val="002060"/>
              </w:rPr>
            </w:pPr>
            <w:r w:rsidRPr="00A72E56">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25C22" w14:textId="77777777" w:rsidR="009542E1" w:rsidRPr="00A72E56" w:rsidRDefault="009542E1" w:rsidP="00620D08">
            <w:pPr>
              <w:pStyle w:val="rowtabella0"/>
              <w:rPr>
                <w:color w:val="002060"/>
              </w:rPr>
            </w:pPr>
            <w:r w:rsidRPr="00A72E56">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54398" w14:textId="77777777" w:rsidR="009542E1" w:rsidRPr="00A72E56" w:rsidRDefault="009542E1" w:rsidP="00620D08">
            <w:pPr>
              <w:pStyle w:val="rowtabella0"/>
              <w:rPr>
                <w:color w:val="002060"/>
              </w:rPr>
            </w:pPr>
            <w:r w:rsidRPr="00A72E56">
              <w:rPr>
                <w:color w:val="002060"/>
              </w:rPr>
              <w:t>VIA GHANDI - FRAZ. CROCETTE</w:t>
            </w:r>
          </w:p>
        </w:tc>
      </w:tr>
      <w:tr w:rsidR="009542E1" w:rsidRPr="00A72E56" w14:paraId="5AA8FF39"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FD729" w14:textId="77777777" w:rsidR="009542E1" w:rsidRPr="00A72E56" w:rsidRDefault="009542E1" w:rsidP="00620D08">
            <w:pPr>
              <w:pStyle w:val="rowtabella0"/>
              <w:rPr>
                <w:color w:val="002060"/>
              </w:rPr>
            </w:pPr>
            <w:r w:rsidRPr="00A72E56">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AE2E09" w14:textId="77777777" w:rsidR="009542E1" w:rsidRPr="00A72E56" w:rsidRDefault="009542E1" w:rsidP="00620D08">
            <w:pPr>
              <w:pStyle w:val="rowtabella0"/>
              <w:rPr>
                <w:color w:val="002060"/>
              </w:rPr>
            </w:pPr>
            <w:r w:rsidRPr="00A72E56">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290FEC"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54A5DA" w14:textId="77777777" w:rsidR="009542E1" w:rsidRPr="00A72E56" w:rsidRDefault="009542E1" w:rsidP="00620D08">
            <w:pPr>
              <w:pStyle w:val="rowtabella0"/>
              <w:rPr>
                <w:color w:val="002060"/>
              </w:rPr>
            </w:pPr>
            <w:r w:rsidRPr="00A72E56">
              <w:rPr>
                <w:color w:val="002060"/>
              </w:rPr>
              <w:t>16/02/2024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6B8338" w14:textId="77777777" w:rsidR="009542E1" w:rsidRPr="00A72E56" w:rsidRDefault="009542E1" w:rsidP="00620D08">
            <w:pPr>
              <w:pStyle w:val="rowtabella0"/>
              <w:rPr>
                <w:color w:val="002060"/>
              </w:rPr>
            </w:pPr>
            <w:r w:rsidRPr="00A72E56">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5F242" w14:textId="77777777" w:rsidR="009542E1" w:rsidRPr="00A72E56" w:rsidRDefault="009542E1" w:rsidP="00620D08">
            <w:pPr>
              <w:pStyle w:val="rowtabella0"/>
              <w:rPr>
                <w:color w:val="002060"/>
              </w:rPr>
            </w:pPr>
            <w:r w:rsidRPr="00A72E5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B8BA4" w14:textId="77777777" w:rsidR="009542E1" w:rsidRPr="00A72E56" w:rsidRDefault="009542E1" w:rsidP="00620D08">
            <w:pPr>
              <w:pStyle w:val="rowtabella0"/>
              <w:rPr>
                <w:color w:val="002060"/>
              </w:rPr>
            </w:pPr>
            <w:r w:rsidRPr="00A72E56">
              <w:rPr>
                <w:color w:val="002060"/>
              </w:rPr>
              <w:t>VIA GEMME, 13</w:t>
            </w:r>
          </w:p>
        </w:tc>
      </w:tr>
      <w:tr w:rsidR="009542E1" w:rsidRPr="00A72E56" w14:paraId="076FCEB7"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54163C" w14:textId="77777777" w:rsidR="009542E1" w:rsidRPr="00A72E56" w:rsidRDefault="009542E1" w:rsidP="00620D08">
            <w:pPr>
              <w:pStyle w:val="rowtabella0"/>
              <w:rPr>
                <w:color w:val="002060"/>
              </w:rPr>
            </w:pPr>
            <w:r w:rsidRPr="00A72E56">
              <w:rPr>
                <w:color w:val="002060"/>
              </w:rPr>
              <w:t>POLISPORTIVA UROBORO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5BE2F" w14:textId="77777777" w:rsidR="009542E1" w:rsidRPr="00A72E56" w:rsidRDefault="009542E1" w:rsidP="00620D08">
            <w:pPr>
              <w:pStyle w:val="rowtabella0"/>
              <w:rPr>
                <w:color w:val="002060"/>
              </w:rPr>
            </w:pPr>
            <w:r w:rsidRPr="00A72E56">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DE85E"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82913" w14:textId="77777777" w:rsidR="009542E1" w:rsidRPr="00A72E56" w:rsidRDefault="009542E1" w:rsidP="00620D08">
            <w:pPr>
              <w:pStyle w:val="rowtabella0"/>
              <w:rPr>
                <w:color w:val="002060"/>
              </w:rPr>
            </w:pPr>
            <w:r w:rsidRPr="00A72E56">
              <w:rPr>
                <w:color w:val="002060"/>
              </w:rPr>
              <w:t>16/02/2024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CB051" w14:textId="77777777" w:rsidR="009542E1" w:rsidRPr="00A72E56" w:rsidRDefault="009542E1" w:rsidP="00620D08">
            <w:pPr>
              <w:pStyle w:val="rowtabella0"/>
              <w:rPr>
                <w:color w:val="002060"/>
              </w:rPr>
            </w:pPr>
            <w:r w:rsidRPr="00A72E5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4FB5B" w14:textId="77777777" w:rsidR="009542E1" w:rsidRPr="00A72E56" w:rsidRDefault="009542E1" w:rsidP="00620D08">
            <w:pPr>
              <w:pStyle w:val="rowtabella0"/>
              <w:rPr>
                <w:color w:val="002060"/>
              </w:rPr>
            </w:pPr>
            <w:r w:rsidRPr="00A72E5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B8310"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B.BUOZZI</w:t>
            </w:r>
            <w:proofErr w:type="gramEnd"/>
          </w:p>
        </w:tc>
      </w:tr>
    </w:tbl>
    <w:p w14:paraId="6759E40C" w14:textId="77777777" w:rsidR="009542E1" w:rsidRPr="00A72E56" w:rsidRDefault="009542E1" w:rsidP="009542E1">
      <w:pPr>
        <w:pStyle w:val="breakline"/>
        <w:rPr>
          <w:rFonts w:eastAsiaTheme="minorEastAsia"/>
          <w:color w:val="002060"/>
        </w:rPr>
      </w:pPr>
    </w:p>
    <w:p w14:paraId="7E8E8895" w14:textId="77777777" w:rsidR="009542E1" w:rsidRPr="00A72E56" w:rsidRDefault="009542E1" w:rsidP="009542E1">
      <w:pPr>
        <w:pStyle w:val="breakline"/>
        <w:rPr>
          <w:color w:val="002060"/>
        </w:rPr>
      </w:pPr>
    </w:p>
    <w:p w14:paraId="3D1AAF5E" w14:textId="77777777" w:rsidR="009542E1" w:rsidRPr="00A72E56" w:rsidRDefault="009542E1" w:rsidP="009542E1">
      <w:pPr>
        <w:pStyle w:val="breakline"/>
        <w:rPr>
          <w:color w:val="002060"/>
        </w:rPr>
      </w:pPr>
    </w:p>
    <w:p w14:paraId="43C69113" w14:textId="77777777" w:rsidR="009542E1" w:rsidRPr="00A72E56" w:rsidRDefault="009542E1" w:rsidP="009542E1">
      <w:pPr>
        <w:pStyle w:val="sottotitolocampionato10"/>
        <w:rPr>
          <w:color w:val="002060"/>
        </w:rPr>
      </w:pPr>
      <w:r w:rsidRPr="00A72E56">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9"/>
        <w:gridCol w:w="385"/>
        <w:gridCol w:w="898"/>
        <w:gridCol w:w="1198"/>
        <w:gridCol w:w="1554"/>
        <w:gridCol w:w="1536"/>
      </w:tblGrid>
      <w:tr w:rsidR="009542E1" w:rsidRPr="00A72E56" w14:paraId="20E2AFBC"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85D45"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EF1F7"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558A8"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7339F"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427B6"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45FDD"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E6698"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68CA9909"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C82F5" w14:textId="77777777" w:rsidR="009542E1" w:rsidRPr="00A72E56" w:rsidRDefault="009542E1" w:rsidP="00620D08">
            <w:pPr>
              <w:pStyle w:val="rowtabella0"/>
              <w:rPr>
                <w:color w:val="002060"/>
              </w:rPr>
            </w:pPr>
            <w:r w:rsidRPr="00A72E5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8CBAB" w14:textId="77777777" w:rsidR="009542E1" w:rsidRPr="00A72E56" w:rsidRDefault="009542E1" w:rsidP="00620D08">
            <w:pPr>
              <w:pStyle w:val="rowtabella0"/>
              <w:rPr>
                <w:color w:val="002060"/>
              </w:rPr>
            </w:pPr>
            <w:r w:rsidRPr="00A72E56">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A30B8"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BD544" w14:textId="77777777" w:rsidR="009542E1" w:rsidRPr="00A72E56" w:rsidRDefault="009542E1" w:rsidP="00620D08">
            <w:pPr>
              <w:pStyle w:val="rowtabella0"/>
              <w:rPr>
                <w:color w:val="002060"/>
              </w:rPr>
            </w:pPr>
            <w:r w:rsidRPr="00A72E56">
              <w:rPr>
                <w:color w:val="002060"/>
              </w:rPr>
              <w:t>16/02/2024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1640D" w14:textId="77777777" w:rsidR="009542E1" w:rsidRPr="00A72E56" w:rsidRDefault="009542E1" w:rsidP="00620D08">
            <w:pPr>
              <w:pStyle w:val="rowtabella0"/>
              <w:rPr>
                <w:color w:val="002060"/>
              </w:rPr>
            </w:pPr>
            <w:r w:rsidRPr="00A72E5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8121A" w14:textId="77777777" w:rsidR="009542E1" w:rsidRPr="00A72E56" w:rsidRDefault="009542E1" w:rsidP="00620D08">
            <w:pPr>
              <w:pStyle w:val="rowtabella0"/>
              <w:rPr>
                <w:color w:val="002060"/>
              </w:rPr>
            </w:pPr>
            <w:r w:rsidRPr="00A72E5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B3EF3" w14:textId="77777777" w:rsidR="009542E1" w:rsidRPr="00A72E56" w:rsidRDefault="009542E1" w:rsidP="00620D08">
            <w:pPr>
              <w:pStyle w:val="rowtabella0"/>
              <w:rPr>
                <w:color w:val="002060"/>
              </w:rPr>
            </w:pPr>
            <w:r w:rsidRPr="00A72E56">
              <w:rPr>
                <w:color w:val="002060"/>
              </w:rPr>
              <w:t>VIA ROSSINI</w:t>
            </w:r>
          </w:p>
        </w:tc>
      </w:tr>
      <w:tr w:rsidR="009542E1" w:rsidRPr="00A72E56" w14:paraId="6F21A59A"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5DE747" w14:textId="77777777" w:rsidR="009542E1" w:rsidRPr="00A72E56" w:rsidRDefault="009542E1" w:rsidP="00620D08">
            <w:pPr>
              <w:pStyle w:val="rowtabella0"/>
              <w:rPr>
                <w:color w:val="002060"/>
              </w:rPr>
            </w:pPr>
            <w:r w:rsidRPr="00A72E56">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7E760C" w14:textId="77777777" w:rsidR="009542E1" w:rsidRPr="00A72E56" w:rsidRDefault="009542E1" w:rsidP="00620D08">
            <w:pPr>
              <w:pStyle w:val="rowtabella0"/>
              <w:rPr>
                <w:color w:val="002060"/>
              </w:rPr>
            </w:pPr>
            <w:r w:rsidRPr="00A72E56">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83695F"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E587F"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45EB10" w14:textId="77777777" w:rsidR="009542E1" w:rsidRPr="00A72E56" w:rsidRDefault="009542E1" w:rsidP="00620D08">
            <w:pPr>
              <w:pStyle w:val="rowtabella0"/>
              <w:rPr>
                <w:color w:val="002060"/>
              </w:rPr>
            </w:pPr>
            <w:r w:rsidRPr="00A72E56">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78015" w14:textId="77777777" w:rsidR="009542E1" w:rsidRPr="00A72E56" w:rsidRDefault="009542E1" w:rsidP="00620D08">
            <w:pPr>
              <w:pStyle w:val="rowtabella0"/>
              <w:rPr>
                <w:color w:val="002060"/>
              </w:rPr>
            </w:pPr>
            <w:r w:rsidRPr="00A72E5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9731B" w14:textId="77777777" w:rsidR="009542E1" w:rsidRPr="00A72E56" w:rsidRDefault="009542E1" w:rsidP="00620D08">
            <w:pPr>
              <w:pStyle w:val="rowtabella0"/>
              <w:rPr>
                <w:color w:val="002060"/>
              </w:rPr>
            </w:pPr>
            <w:r w:rsidRPr="00A72E56">
              <w:rPr>
                <w:color w:val="002060"/>
              </w:rPr>
              <w:t>VIA SALVO D'ACQUISTO</w:t>
            </w:r>
          </w:p>
        </w:tc>
      </w:tr>
      <w:tr w:rsidR="009542E1" w:rsidRPr="00A72E56" w14:paraId="202AB4A0"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DAFA21" w14:textId="77777777" w:rsidR="009542E1" w:rsidRPr="00A72E56" w:rsidRDefault="009542E1" w:rsidP="00620D08">
            <w:pPr>
              <w:pStyle w:val="rowtabella0"/>
              <w:rPr>
                <w:color w:val="002060"/>
              </w:rPr>
            </w:pPr>
            <w:r w:rsidRPr="00A72E56">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BAC77E" w14:textId="77777777" w:rsidR="009542E1" w:rsidRPr="00A72E56" w:rsidRDefault="009542E1" w:rsidP="00620D08">
            <w:pPr>
              <w:pStyle w:val="rowtabella0"/>
              <w:rPr>
                <w:color w:val="002060"/>
              </w:rPr>
            </w:pPr>
            <w:r w:rsidRPr="00A72E56">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3D7DC"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FCD767"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E08B5E" w14:textId="77777777" w:rsidR="009542E1" w:rsidRPr="00A72E56" w:rsidRDefault="009542E1" w:rsidP="00620D08">
            <w:pPr>
              <w:pStyle w:val="rowtabella0"/>
              <w:rPr>
                <w:color w:val="002060"/>
              </w:rPr>
            </w:pPr>
            <w:r w:rsidRPr="00A72E56">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4F8637" w14:textId="77777777" w:rsidR="009542E1" w:rsidRPr="00A72E56" w:rsidRDefault="009542E1" w:rsidP="00620D08">
            <w:pPr>
              <w:pStyle w:val="rowtabella0"/>
              <w:rPr>
                <w:color w:val="002060"/>
              </w:rPr>
            </w:pPr>
            <w:r w:rsidRPr="00A72E5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CC97E"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C.ULPIANI</w:t>
            </w:r>
            <w:proofErr w:type="gramEnd"/>
          </w:p>
        </w:tc>
      </w:tr>
      <w:tr w:rsidR="009542E1" w:rsidRPr="00A72E56" w14:paraId="6F7BEDC2"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602D67" w14:textId="77777777" w:rsidR="009542E1" w:rsidRPr="00A72E56" w:rsidRDefault="009542E1" w:rsidP="00620D08">
            <w:pPr>
              <w:pStyle w:val="rowtabella0"/>
              <w:rPr>
                <w:color w:val="002060"/>
              </w:rPr>
            </w:pPr>
            <w:r w:rsidRPr="00A72E56">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BA82A4" w14:textId="77777777" w:rsidR="009542E1" w:rsidRPr="00A72E56" w:rsidRDefault="009542E1" w:rsidP="00620D08">
            <w:pPr>
              <w:pStyle w:val="rowtabella0"/>
              <w:rPr>
                <w:color w:val="002060"/>
              </w:rPr>
            </w:pPr>
            <w:proofErr w:type="gramStart"/>
            <w:r w:rsidRPr="00A72E56">
              <w:rPr>
                <w:color w:val="002060"/>
              </w:rPr>
              <w:t>U.MANDOLESI</w:t>
            </w:r>
            <w:proofErr w:type="gramEnd"/>
            <w:r w:rsidRPr="00A72E56">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328639"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541ED7"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FD854" w14:textId="77777777" w:rsidR="009542E1" w:rsidRPr="00A72E56" w:rsidRDefault="009542E1" w:rsidP="00620D08">
            <w:pPr>
              <w:pStyle w:val="rowtabella0"/>
              <w:rPr>
                <w:color w:val="002060"/>
              </w:rPr>
            </w:pPr>
            <w:r w:rsidRPr="00A72E56">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8AC729" w14:textId="77777777" w:rsidR="009542E1" w:rsidRPr="00A72E56" w:rsidRDefault="009542E1" w:rsidP="00620D08">
            <w:pPr>
              <w:pStyle w:val="rowtabella0"/>
              <w:rPr>
                <w:color w:val="002060"/>
              </w:rPr>
            </w:pPr>
            <w:r w:rsidRPr="00A72E56">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75605" w14:textId="77777777" w:rsidR="009542E1" w:rsidRPr="00A72E56" w:rsidRDefault="009542E1" w:rsidP="00620D08">
            <w:pPr>
              <w:pStyle w:val="rowtabella0"/>
              <w:rPr>
                <w:color w:val="002060"/>
              </w:rPr>
            </w:pPr>
            <w:r w:rsidRPr="00A72E56">
              <w:rPr>
                <w:color w:val="002060"/>
              </w:rPr>
              <w:t>VIA FONTE DI MONSIGNORE</w:t>
            </w:r>
          </w:p>
        </w:tc>
      </w:tr>
      <w:tr w:rsidR="009542E1" w:rsidRPr="00A72E56" w14:paraId="3586166A"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5D13B5" w14:textId="77777777" w:rsidR="009542E1" w:rsidRPr="00A72E56" w:rsidRDefault="009542E1" w:rsidP="00620D08">
            <w:pPr>
              <w:pStyle w:val="rowtabella0"/>
              <w:rPr>
                <w:color w:val="002060"/>
              </w:rPr>
            </w:pPr>
            <w:r w:rsidRPr="00A72E56">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C9AD58" w14:textId="77777777" w:rsidR="009542E1" w:rsidRPr="00A72E56" w:rsidRDefault="009542E1" w:rsidP="00620D08">
            <w:pPr>
              <w:pStyle w:val="rowtabella0"/>
              <w:rPr>
                <w:color w:val="002060"/>
              </w:rPr>
            </w:pPr>
            <w:r w:rsidRPr="00A72E56">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0BD15B"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6B3D60" w14:textId="77777777" w:rsidR="009542E1" w:rsidRPr="00A72E56" w:rsidRDefault="009542E1" w:rsidP="00620D08">
            <w:pPr>
              <w:pStyle w:val="rowtabella0"/>
              <w:rPr>
                <w:color w:val="002060"/>
              </w:rPr>
            </w:pPr>
            <w:r w:rsidRPr="00A72E56">
              <w:rPr>
                <w:color w:val="002060"/>
              </w:rPr>
              <w:t>16/02/2024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E4314" w14:textId="77777777" w:rsidR="009542E1" w:rsidRPr="00A72E56" w:rsidRDefault="009542E1" w:rsidP="00620D08">
            <w:pPr>
              <w:pStyle w:val="rowtabella0"/>
              <w:rPr>
                <w:color w:val="002060"/>
              </w:rPr>
            </w:pPr>
            <w:r w:rsidRPr="00A72E56">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032F0" w14:textId="77777777" w:rsidR="009542E1" w:rsidRPr="00A72E56" w:rsidRDefault="009542E1" w:rsidP="00620D08">
            <w:pPr>
              <w:pStyle w:val="rowtabella0"/>
              <w:rPr>
                <w:color w:val="002060"/>
              </w:rPr>
            </w:pPr>
            <w:r w:rsidRPr="00A72E56">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AED09F" w14:textId="77777777" w:rsidR="009542E1" w:rsidRPr="00A72E56" w:rsidRDefault="009542E1" w:rsidP="00620D08">
            <w:pPr>
              <w:pStyle w:val="rowtabella0"/>
              <w:rPr>
                <w:color w:val="002060"/>
              </w:rPr>
            </w:pPr>
            <w:r w:rsidRPr="00A72E56">
              <w:rPr>
                <w:color w:val="002060"/>
              </w:rPr>
              <w:t>VIA NENNI</w:t>
            </w:r>
          </w:p>
        </w:tc>
      </w:tr>
      <w:tr w:rsidR="009542E1" w:rsidRPr="00A72E56" w14:paraId="75725C20"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16B240" w14:textId="77777777" w:rsidR="009542E1" w:rsidRPr="00A72E56" w:rsidRDefault="009542E1" w:rsidP="00620D08">
            <w:pPr>
              <w:pStyle w:val="rowtabella0"/>
              <w:rPr>
                <w:color w:val="002060"/>
              </w:rPr>
            </w:pPr>
            <w:r w:rsidRPr="00A72E56">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147F9" w14:textId="77777777" w:rsidR="009542E1" w:rsidRPr="00A72E56" w:rsidRDefault="009542E1" w:rsidP="00620D08">
            <w:pPr>
              <w:pStyle w:val="rowtabella0"/>
              <w:rPr>
                <w:color w:val="002060"/>
              </w:rPr>
            </w:pPr>
            <w:r w:rsidRPr="00A72E56">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2E5B7"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3512E" w14:textId="77777777" w:rsidR="009542E1" w:rsidRPr="00A72E56" w:rsidRDefault="009542E1" w:rsidP="00620D08">
            <w:pPr>
              <w:pStyle w:val="rowtabella0"/>
              <w:rPr>
                <w:color w:val="002060"/>
              </w:rPr>
            </w:pPr>
            <w:r w:rsidRPr="00A72E56">
              <w:rPr>
                <w:color w:val="002060"/>
              </w:rPr>
              <w:t>17/02/2024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E384A" w14:textId="77777777" w:rsidR="009542E1" w:rsidRPr="00A72E56" w:rsidRDefault="009542E1" w:rsidP="00620D08">
            <w:pPr>
              <w:pStyle w:val="rowtabella0"/>
              <w:rPr>
                <w:color w:val="002060"/>
              </w:rPr>
            </w:pPr>
            <w:r w:rsidRPr="00A72E56">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252EA" w14:textId="77777777" w:rsidR="009542E1" w:rsidRPr="00A72E56" w:rsidRDefault="009542E1" w:rsidP="00620D08">
            <w:pPr>
              <w:pStyle w:val="rowtabella0"/>
              <w:rPr>
                <w:color w:val="002060"/>
              </w:rPr>
            </w:pPr>
            <w:r w:rsidRPr="00A72E56">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3A15D" w14:textId="77777777" w:rsidR="009542E1" w:rsidRPr="00A72E56" w:rsidRDefault="009542E1" w:rsidP="00620D08">
            <w:pPr>
              <w:pStyle w:val="rowtabella0"/>
              <w:rPr>
                <w:color w:val="002060"/>
              </w:rPr>
            </w:pPr>
            <w:r w:rsidRPr="00A72E56">
              <w:rPr>
                <w:color w:val="002060"/>
              </w:rPr>
              <w:t>VIA FAVETO</w:t>
            </w:r>
          </w:p>
        </w:tc>
      </w:tr>
    </w:tbl>
    <w:p w14:paraId="3F4534AE" w14:textId="77777777" w:rsidR="009542E1" w:rsidRPr="002E6EA2" w:rsidRDefault="009542E1" w:rsidP="009542E1">
      <w:pPr>
        <w:pStyle w:val="breakline"/>
        <w:rPr>
          <w:rFonts w:eastAsiaTheme="minorEastAsia"/>
          <w:color w:val="002060"/>
        </w:rPr>
      </w:pPr>
    </w:p>
    <w:p w14:paraId="5D02D731" w14:textId="77777777" w:rsidR="009542E1" w:rsidRPr="002E6EA2" w:rsidRDefault="009542E1" w:rsidP="009542E1">
      <w:pPr>
        <w:pStyle w:val="breakline"/>
        <w:rPr>
          <w:color w:val="002060"/>
        </w:rPr>
      </w:pPr>
    </w:p>
    <w:p w14:paraId="510666CA" w14:textId="77777777" w:rsidR="009542E1" w:rsidRPr="002E6EA2" w:rsidRDefault="009542E1" w:rsidP="009542E1">
      <w:pPr>
        <w:pStyle w:val="titolocampionato0"/>
        <w:shd w:val="clear" w:color="auto" w:fill="CCCCCC"/>
        <w:spacing w:before="80" w:after="40"/>
        <w:rPr>
          <w:color w:val="002060"/>
        </w:rPr>
      </w:pPr>
      <w:r w:rsidRPr="002E6EA2">
        <w:rPr>
          <w:color w:val="002060"/>
        </w:rPr>
        <w:t>CALCIO A CINQUE SERIE D</w:t>
      </w:r>
    </w:p>
    <w:p w14:paraId="7DA2341D" w14:textId="77777777" w:rsidR="009542E1" w:rsidRPr="002E6EA2" w:rsidRDefault="009542E1" w:rsidP="009542E1">
      <w:pPr>
        <w:pStyle w:val="titoloprinc0"/>
        <w:rPr>
          <w:color w:val="002060"/>
        </w:rPr>
      </w:pPr>
      <w:r w:rsidRPr="002E6EA2">
        <w:rPr>
          <w:color w:val="002060"/>
        </w:rPr>
        <w:t>VARIAZIONI AL PROGRAMMA GARE</w:t>
      </w:r>
    </w:p>
    <w:p w14:paraId="52B6297B" w14:textId="77777777" w:rsidR="009542E1" w:rsidRPr="002E6EA2" w:rsidRDefault="009542E1" w:rsidP="009542E1">
      <w:pPr>
        <w:pStyle w:val="breakline"/>
        <w:rPr>
          <w:color w:val="002060"/>
        </w:rPr>
      </w:pPr>
    </w:p>
    <w:p w14:paraId="316231B8" w14:textId="77777777" w:rsidR="009542E1" w:rsidRPr="002E6EA2" w:rsidRDefault="009542E1" w:rsidP="009542E1">
      <w:pPr>
        <w:pStyle w:val="breakline"/>
        <w:rPr>
          <w:color w:val="002060"/>
        </w:rPr>
      </w:pPr>
    </w:p>
    <w:p w14:paraId="1F1A381D" w14:textId="77777777" w:rsidR="009542E1" w:rsidRPr="002E6EA2" w:rsidRDefault="009542E1" w:rsidP="009542E1">
      <w:pPr>
        <w:pStyle w:val="sottotitolocampionato10"/>
        <w:rPr>
          <w:color w:val="002060"/>
        </w:rPr>
      </w:pPr>
      <w:r w:rsidRPr="002E6EA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542E1" w:rsidRPr="002E6EA2" w14:paraId="3735F158" w14:textId="77777777" w:rsidTr="00620D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762F6"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C5A93"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B7FC2" w14:textId="77777777" w:rsidR="009542E1" w:rsidRPr="002E6EA2" w:rsidRDefault="009542E1" w:rsidP="00620D08">
            <w:pPr>
              <w:pStyle w:val="headertabella0"/>
              <w:rPr>
                <w:color w:val="002060"/>
              </w:rPr>
            </w:pPr>
            <w:r w:rsidRPr="002E6E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124D1"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E62FC"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8172A"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D9A3F"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3439E" w14:textId="77777777" w:rsidR="009542E1" w:rsidRPr="002E6EA2" w:rsidRDefault="009542E1" w:rsidP="00620D08">
            <w:pPr>
              <w:pStyle w:val="headertabella0"/>
              <w:rPr>
                <w:color w:val="002060"/>
              </w:rPr>
            </w:pPr>
            <w:r w:rsidRPr="002E6EA2">
              <w:rPr>
                <w:color w:val="002060"/>
              </w:rPr>
              <w:t>Impianto</w:t>
            </w:r>
          </w:p>
        </w:tc>
      </w:tr>
      <w:tr w:rsidR="009542E1" w:rsidRPr="002E6EA2" w14:paraId="26AFCB84"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9ADB" w14:textId="77777777" w:rsidR="009542E1" w:rsidRPr="002E6EA2" w:rsidRDefault="009542E1" w:rsidP="00620D08">
            <w:pPr>
              <w:pStyle w:val="rowtabella0"/>
              <w:rPr>
                <w:color w:val="002060"/>
                <w:highlight w:val="yellow"/>
              </w:rPr>
            </w:pPr>
            <w:r w:rsidRPr="002E6EA2">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8DE3" w14:textId="77777777" w:rsidR="009542E1" w:rsidRPr="002E6EA2" w:rsidRDefault="009542E1" w:rsidP="00620D08">
            <w:pPr>
              <w:pStyle w:val="rowtabella0"/>
              <w:jc w:val="center"/>
              <w:rPr>
                <w:color w:val="002060"/>
                <w:highlight w:val="yellow"/>
              </w:rPr>
            </w:pPr>
            <w:r w:rsidRPr="002E6EA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1E7F" w14:textId="77777777" w:rsidR="009542E1" w:rsidRPr="002E6EA2" w:rsidRDefault="009542E1" w:rsidP="00620D08">
            <w:pPr>
              <w:pStyle w:val="rowtabella0"/>
              <w:rPr>
                <w:color w:val="002060"/>
                <w:highlight w:val="yellow"/>
              </w:rPr>
            </w:pPr>
            <w:r w:rsidRPr="002E6EA2">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D098" w14:textId="77777777" w:rsidR="009542E1" w:rsidRPr="002E6EA2" w:rsidRDefault="009542E1" w:rsidP="00620D08">
            <w:pPr>
              <w:pStyle w:val="rowtabella0"/>
              <w:rPr>
                <w:color w:val="002060"/>
                <w:highlight w:val="yellow"/>
              </w:rPr>
            </w:pPr>
            <w:r w:rsidRPr="002E6EA2">
              <w:rPr>
                <w:color w:val="002060"/>
                <w:highlight w:val="yellow"/>
              </w:rPr>
              <w:t>FUTSAL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249F" w14:textId="77777777" w:rsidR="009542E1" w:rsidRPr="002E6EA2" w:rsidRDefault="009542E1" w:rsidP="00620D08">
            <w:pPr>
              <w:pStyle w:val="rowtabella0"/>
              <w:rPr>
                <w:color w:val="002060"/>
              </w:rPr>
            </w:pPr>
            <w:r w:rsidRPr="002E6EA2">
              <w:rPr>
                <w:color w:val="002060"/>
              </w:rPr>
              <w:t>16/02/2024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B398" w14:textId="77777777" w:rsidR="009542E1" w:rsidRPr="002E6EA2" w:rsidRDefault="009542E1" w:rsidP="00620D08">
            <w:pPr>
              <w:pStyle w:val="rowtabella0"/>
              <w:jc w:val="center"/>
              <w:rPr>
                <w:color w:val="002060"/>
              </w:rPr>
            </w:pPr>
            <w:r w:rsidRPr="002E6EA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7ACE" w14:textId="77777777" w:rsidR="009542E1" w:rsidRPr="002E6EA2" w:rsidRDefault="009542E1" w:rsidP="00620D08">
            <w:pPr>
              <w:pStyle w:val="rowtabella0"/>
              <w:jc w:val="center"/>
              <w:rPr>
                <w:color w:val="002060"/>
              </w:rPr>
            </w:pPr>
            <w:r w:rsidRPr="002E6EA2">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E73D" w14:textId="77777777" w:rsidR="009542E1" w:rsidRPr="002E6EA2" w:rsidRDefault="009542E1" w:rsidP="00620D08">
            <w:pPr>
              <w:pStyle w:val="rowtabella0"/>
              <w:rPr>
                <w:color w:val="002060"/>
              </w:rPr>
            </w:pPr>
            <w:r w:rsidRPr="002E6EA2">
              <w:rPr>
                <w:color w:val="002060"/>
                <w:highlight w:val="yellow"/>
              </w:rPr>
              <w:t xml:space="preserve">PALESTRA "ALICE STURIALE" OSIMO VIA MANZONI FZ. </w:t>
            </w:r>
            <w:proofErr w:type="gramStart"/>
            <w:r w:rsidRPr="002E6EA2">
              <w:rPr>
                <w:color w:val="002060"/>
                <w:highlight w:val="yellow"/>
              </w:rPr>
              <w:t>S.BIAGIO</w:t>
            </w:r>
            <w:proofErr w:type="gramEnd"/>
          </w:p>
        </w:tc>
      </w:tr>
    </w:tbl>
    <w:p w14:paraId="411F5990" w14:textId="77777777" w:rsidR="009542E1" w:rsidRPr="002E6EA2" w:rsidRDefault="009542E1" w:rsidP="009542E1">
      <w:pPr>
        <w:pStyle w:val="breakline"/>
        <w:rPr>
          <w:rFonts w:eastAsiaTheme="minorEastAsia"/>
          <w:color w:val="002060"/>
        </w:rPr>
      </w:pPr>
    </w:p>
    <w:p w14:paraId="6ABBB9E5" w14:textId="77777777" w:rsidR="009542E1" w:rsidRPr="002E6EA2" w:rsidRDefault="009542E1" w:rsidP="009542E1">
      <w:pPr>
        <w:pStyle w:val="breakline"/>
        <w:rPr>
          <w:color w:val="002060"/>
        </w:rPr>
      </w:pPr>
    </w:p>
    <w:p w14:paraId="3ED780C6" w14:textId="77777777" w:rsidR="009542E1" w:rsidRPr="002E6EA2" w:rsidRDefault="009542E1" w:rsidP="009542E1">
      <w:pPr>
        <w:pStyle w:val="sottotitolocampionato10"/>
        <w:rPr>
          <w:color w:val="002060"/>
        </w:rPr>
      </w:pPr>
      <w:r w:rsidRPr="002E6EA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9542E1" w:rsidRPr="002E6EA2" w14:paraId="42D1072A" w14:textId="77777777" w:rsidTr="00620D0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40C0F"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F9D60"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54483" w14:textId="77777777" w:rsidR="009542E1" w:rsidRPr="002E6EA2" w:rsidRDefault="009542E1" w:rsidP="00620D08">
            <w:pPr>
              <w:pStyle w:val="headertabella0"/>
              <w:rPr>
                <w:color w:val="002060"/>
              </w:rPr>
            </w:pPr>
            <w:r w:rsidRPr="002E6EA2">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25139"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2C674"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44CAC"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3820"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C1511" w14:textId="77777777" w:rsidR="009542E1" w:rsidRPr="002E6EA2" w:rsidRDefault="009542E1" w:rsidP="00620D08">
            <w:pPr>
              <w:pStyle w:val="headertabella0"/>
              <w:rPr>
                <w:color w:val="002060"/>
              </w:rPr>
            </w:pPr>
            <w:r w:rsidRPr="002E6EA2">
              <w:rPr>
                <w:color w:val="002060"/>
              </w:rPr>
              <w:t>Impianto</w:t>
            </w:r>
          </w:p>
        </w:tc>
      </w:tr>
      <w:tr w:rsidR="009542E1" w:rsidRPr="002E6EA2" w14:paraId="2CDD91F4" w14:textId="77777777" w:rsidTr="00620D0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B5DD" w14:textId="77777777" w:rsidR="009542E1" w:rsidRPr="002E6EA2" w:rsidRDefault="009542E1" w:rsidP="00620D08">
            <w:pPr>
              <w:pStyle w:val="rowtabella0"/>
              <w:rPr>
                <w:color w:val="002060"/>
                <w:highlight w:val="yellow"/>
              </w:rPr>
            </w:pPr>
            <w:r w:rsidRPr="002E6EA2">
              <w:rPr>
                <w:color w:val="002060"/>
                <w:highlight w:val="yellow"/>
              </w:rPr>
              <w:t>19/02/2024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9D6CC" w14:textId="77777777" w:rsidR="009542E1" w:rsidRPr="002E6EA2" w:rsidRDefault="009542E1" w:rsidP="00620D08">
            <w:pPr>
              <w:pStyle w:val="rowtabella0"/>
              <w:jc w:val="center"/>
              <w:rPr>
                <w:color w:val="002060"/>
                <w:highlight w:val="yellow"/>
              </w:rPr>
            </w:pPr>
            <w:r w:rsidRPr="002E6EA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1F15" w14:textId="77777777" w:rsidR="009542E1" w:rsidRPr="002E6EA2" w:rsidRDefault="009542E1" w:rsidP="00620D08">
            <w:pPr>
              <w:pStyle w:val="rowtabella0"/>
              <w:rPr>
                <w:color w:val="002060"/>
                <w:highlight w:val="yellow"/>
              </w:rPr>
            </w:pPr>
            <w:r w:rsidRPr="002E6EA2">
              <w:rPr>
                <w:color w:val="002060"/>
                <w:highlight w:val="yellow"/>
              </w:rPr>
              <w:t>PICENO UNITED MMX A R.L.</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F53B4" w14:textId="77777777" w:rsidR="009542E1" w:rsidRPr="002E6EA2" w:rsidRDefault="009542E1" w:rsidP="00620D08">
            <w:pPr>
              <w:pStyle w:val="rowtabella0"/>
              <w:rPr>
                <w:color w:val="002060"/>
                <w:highlight w:val="yellow"/>
              </w:rPr>
            </w:pPr>
            <w:r w:rsidRPr="002E6EA2">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E999" w14:textId="77777777" w:rsidR="009542E1" w:rsidRPr="002E6EA2" w:rsidRDefault="009542E1" w:rsidP="00620D08">
            <w:pPr>
              <w:pStyle w:val="rowtabella0"/>
              <w:rPr>
                <w:color w:val="002060"/>
              </w:rPr>
            </w:pPr>
            <w:r w:rsidRPr="002E6EA2">
              <w:rPr>
                <w:color w:val="002060"/>
              </w:rPr>
              <w:t>16/02/2024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57D1" w14:textId="77777777" w:rsidR="009542E1" w:rsidRPr="002E6EA2" w:rsidRDefault="009542E1" w:rsidP="00620D08">
            <w:pPr>
              <w:pStyle w:val="rowtabella0"/>
              <w:jc w:val="center"/>
              <w:rPr>
                <w:color w:val="002060"/>
                <w:highlight w:val="yellow"/>
              </w:rPr>
            </w:pPr>
            <w:r w:rsidRPr="002E6EA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C07A" w14:textId="77777777" w:rsidR="009542E1" w:rsidRPr="002E6EA2" w:rsidRDefault="009542E1" w:rsidP="00620D0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A9BC" w14:textId="77777777" w:rsidR="009542E1" w:rsidRPr="002E6EA2" w:rsidRDefault="009542E1" w:rsidP="00620D08">
            <w:pPr>
              <w:rPr>
                <w:color w:val="002060"/>
              </w:rPr>
            </w:pPr>
          </w:p>
        </w:tc>
      </w:tr>
      <w:tr w:rsidR="009542E1" w:rsidRPr="002E6EA2" w14:paraId="1FE49DF9" w14:textId="77777777" w:rsidTr="00620D0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F802" w14:textId="77777777" w:rsidR="009542E1" w:rsidRPr="002E6EA2" w:rsidRDefault="009542E1" w:rsidP="00620D08">
            <w:pPr>
              <w:pStyle w:val="rowtabella0"/>
              <w:rPr>
                <w:color w:val="002060"/>
                <w:highlight w:val="yellow"/>
              </w:rPr>
            </w:pPr>
            <w:r w:rsidRPr="002E6EA2">
              <w:rPr>
                <w:color w:val="002060"/>
                <w:highlight w:val="yellow"/>
              </w:rPr>
              <w:t>19/02/2024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51AC" w14:textId="77777777" w:rsidR="009542E1" w:rsidRPr="002E6EA2" w:rsidRDefault="009542E1" w:rsidP="00620D08">
            <w:pPr>
              <w:pStyle w:val="rowtabella0"/>
              <w:jc w:val="center"/>
              <w:rPr>
                <w:color w:val="002060"/>
                <w:highlight w:val="yellow"/>
              </w:rPr>
            </w:pPr>
            <w:r w:rsidRPr="002E6EA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115F" w14:textId="77777777" w:rsidR="009542E1" w:rsidRPr="002E6EA2" w:rsidRDefault="009542E1" w:rsidP="00620D08">
            <w:pPr>
              <w:pStyle w:val="rowtabella0"/>
              <w:rPr>
                <w:color w:val="002060"/>
                <w:highlight w:val="yellow"/>
              </w:rPr>
            </w:pPr>
            <w:r w:rsidRPr="002E6EA2">
              <w:rPr>
                <w:color w:val="002060"/>
                <w:highlight w:val="yellow"/>
              </w:rPr>
              <w:t>RIPABERARDA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33D6" w14:textId="77777777" w:rsidR="009542E1" w:rsidRPr="002E6EA2" w:rsidRDefault="009542E1" w:rsidP="00620D08">
            <w:pPr>
              <w:pStyle w:val="rowtabella0"/>
              <w:rPr>
                <w:color w:val="002060"/>
                <w:highlight w:val="yellow"/>
              </w:rPr>
            </w:pPr>
            <w:r w:rsidRPr="002E6EA2">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A023" w14:textId="77777777" w:rsidR="009542E1" w:rsidRPr="002E6EA2" w:rsidRDefault="009542E1" w:rsidP="00620D08">
            <w:pPr>
              <w:pStyle w:val="rowtabella0"/>
              <w:rPr>
                <w:color w:val="002060"/>
              </w:rPr>
            </w:pPr>
            <w:r w:rsidRPr="002E6EA2">
              <w:rPr>
                <w:color w:val="002060"/>
              </w:rPr>
              <w:t>16/02/2024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413E" w14:textId="77777777" w:rsidR="009542E1" w:rsidRPr="002E6EA2" w:rsidRDefault="009542E1" w:rsidP="00620D08">
            <w:pPr>
              <w:pStyle w:val="rowtabella0"/>
              <w:jc w:val="center"/>
              <w:rPr>
                <w:color w:val="002060"/>
                <w:highlight w:val="yellow"/>
              </w:rPr>
            </w:pPr>
            <w:r w:rsidRPr="002E6EA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E241" w14:textId="77777777" w:rsidR="009542E1" w:rsidRPr="002E6EA2" w:rsidRDefault="009542E1" w:rsidP="00620D0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C5AF" w14:textId="77777777" w:rsidR="009542E1" w:rsidRPr="002E6EA2" w:rsidRDefault="009542E1" w:rsidP="00620D08">
            <w:pPr>
              <w:rPr>
                <w:color w:val="002060"/>
              </w:rPr>
            </w:pPr>
          </w:p>
        </w:tc>
      </w:tr>
    </w:tbl>
    <w:p w14:paraId="208D134E" w14:textId="77777777" w:rsidR="009542E1" w:rsidRPr="002E6EA2" w:rsidRDefault="009542E1" w:rsidP="009542E1">
      <w:pPr>
        <w:pStyle w:val="breakline"/>
        <w:rPr>
          <w:rFonts w:eastAsiaTheme="minorEastAsia"/>
          <w:color w:val="002060"/>
        </w:rPr>
      </w:pPr>
    </w:p>
    <w:p w14:paraId="5F2A5380" w14:textId="77777777" w:rsidR="009542E1" w:rsidRPr="002E6EA2" w:rsidRDefault="009542E1" w:rsidP="009542E1">
      <w:pPr>
        <w:pStyle w:val="breakline"/>
        <w:rPr>
          <w:color w:val="002060"/>
        </w:rPr>
      </w:pPr>
    </w:p>
    <w:p w14:paraId="75D2503B" w14:textId="77777777" w:rsidR="009542E1" w:rsidRPr="002E6EA2" w:rsidRDefault="009542E1" w:rsidP="009542E1">
      <w:pPr>
        <w:pStyle w:val="titoloprinc0"/>
        <w:rPr>
          <w:color w:val="002060"/>
        </w:rPr>
      </w:pPr>
      <w:r w:rsidRPr="002E6EA2">
        <w:rPr>
          <w:color w:val="002060"/>
        </w:rPr>
        <w:t>RISULTATI</w:t>
      </w:r>
    </w:p>
    <w:p w14:paraId="205CD581" w14:textId="77777777" w:rsidR="009542E1" w:rsidRPr="002E6EA2" w:rsidRDefault="009542E1" w:rsidP="009542E1">
      <w:pPr>
        <w:pStyle w:val="breakline"/>
        <w:rPr>
          <w:color w:val="002060"/>
        </w:rPr>
      </w:pPr>
    </w:p>
    <w:p w14:paraId="24778943" w14:textId="77777777" w:rsidR="009542E1" w:rsidRPr="002E6EA2" w:rsidRDefault="009542E1" w:rsidP="009542E1">
      <w:pPr>
        <w:pStyle w:val="sottotitolocampionato10"/>
        <w:rPr>
          <w:color w:val="002060"/>
        </w:rPr>
      </w:pPr>
      <w:r w:rsidRPr="002E6EA2">
        <w:rPr>
          <w:color w:val="002060"/>
        </w:rPr>
        <w:t>RISULTATI UFFICIALI GARE DEL 09/02/2024</w:t>
      </w:r>
    </w:p>
    <w:p w14:paraId="2932F0CA"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t>Si trascrivono qui di seguito i risultati ufficiali delle gare disputate</w:t>
      </w:r>
    </w:p>
    <w:p w14:paraId="6C70B29A"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42E1" w:rsidRPr="002E6EA2" w14:paraId="3B94B640"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7739B310"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0B8AE" w14:textId="77777777" w:rsidR="009542E1" w:rsidRPr="002E6EA2" w:rsidRDefault="009542E1" w:rsidP="00620D08">
                  <w:pPr>
                    <w:pStyle w:val="headertabella0"/>
                    <w:rPr>
                      <w:color w:val="002060"/>
                    </w:rPr>
                  </w:pPr>
                  <w:r w:rsidRPr="002E6EA2">
                    <w:rPr>
                      <w:color w:val="002060"/>
                    </w:rPr>
                    <w:t>GIRONE A - 4 Giornata - R</w:t>
                  </w:r>
                </w:p>
              </w:tc>
            </w:tr>
            <w:tr w:rsidR="009542E1" w:rsidRPr="002E6EA2" w14:paraId="7B661EA8"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97746E" w14:textId="77777777" w:rsidR="009542E1" w:rsidRPr="002E6EA2" w:rsidRDefault="009542E1" w:rsidP="00620D08">
                  <w:pPr>
                    <w:pStyle w:val="rowtabella0"/>
                    <w:rPr>
                      <w:color w:val="002060"/>
                    </w:rPr>
                  </w:pPr>
                  <w:r w:rsidRPr="002E6EA2">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A9778" w14:textId="77777777" w:rsidR="009542E1" w:rsidRPr="002E6EA2" w:rsidRDefault="009542E1" w:rsidP="00620D08">
                  <w:pPr>
                    <w:pStyle w:val="rowtabella0"/>
                    <w:rPr>
                      <w:color w:val="002060"/>
                    </w:rPr>
                  </w:pPr>
                  <w:r w:rsidRPr="002E6EA2">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1CC02" w14:textId="77777777" w:rsidR="009542E1" w:rsidRPr="002E6EA2" w:rsidRDefault="009542E1" w:rsidP="00620D08">
                  <w:pPr>
                    <w:pStyle w:val="rowtabella0"/>
                    <w:jc w:val="center"/>
                    <w:rPr>
                      <w:color w:val="002060"/>
                    </w:rPr>
                  </w:pPr>
                  <w:r w:rsidRPr="002E6EA2">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C347B" w14:textId="77777777" w:rsidR="009542E1" w:rsidRPr="002E6EA2" w:rsidRDefault="009542E1" w:rsidP="00620D08">
                  <w:pPr>
                    <w:pStyle w:val="rowtabella0"/>
                    <w:jc w:val="center"/>
                    <w:rPr>
                      <w:color w:val="002060"/>
                    </w:rPr>
                  </w:pPr>
                  <w:r w:rsidRPr="002E6EA2">
                    <w:rPr>
                      <w:color w:val="002060"/>
                    </w:rPr>
                    <w:t> </w:t>
                  </w:r>
                </w:p>
              </w:tc>
            </w:tr>
            <w:tr w:rsidR="009542E1" w:rsidRPr="002E6EA2" w14:paraId="1E1F8B93"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B31A48" w14:textId="77777777" w:rsidR="009542E1" w:rsidRPr="002E6EA2" w:rsidRDefault="009542E1" w:rsidP="00620D08">
                  <w:pPr>
                    <w:pStyle w:val="rowtabella0"/>
                    <w:rPr>
                      <w:color w:val="002060"/>
                    </w:rPr>
                  </w:pPr>
                  <w:r w:rsidRPr="002E6EA2">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03EA63" w14:textId="77777777" w:rsidR="009542E1" w:rsidRPr="002E6EA2" w:rsidRDefault="009542E1" w:rsidP="00620D08">
                  <w:pPr>
                    <w:pStyle w:val="rowtabella0"/>
                    <w:rPr>
                      <w:color w:val="002060"/>
                    </w:rPr>
                  </w:pPr>
                  <w:r w:rsidRPr="002E6EA2">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43B494" w14:textId="77777777" w:rsidR="009542E1" w:rsidRPr="002E6EA2" w:rsidRDefault="009542E1" w:rsidP="00620D08">
                  <w:pPr>
                    <w:pStyle w:val="rowtabella0"/>
                    <w:jc w:val="center"/>
                    <w:rPr>
                      <w:color w:val="002060"/>
                    </w:rPr>
                  </w:pPr>
                  <w:r w:rsidRPr="002E6EA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7358BA" w14:textId="77777777" w:rsidR="009542E1" w:rsidRPr="002E6EA2" w:rsidRDefault="009542E1" w:rsidP="00620D08">
                  <w:pPr>
                    <w:pStyle w:val="rowtabella0"/>
                    <w:jc w:val="center"/>
                    <w:rPr>
                      <w:color w:val="002060"/>
                    </w:rPr>
                  </w:pPr>
                  <w:r w:rsidRPr="002E6EA2">
                    <w:rPr>
                      <w:color w:val="002060"/>
                    </w:rPr>
                    <w:t> </w:t>
                  </w:r>
                </w:p>
              </w:tc>
            </w:tr>
            <w:tr w:rsidR="009542E1" w:rsidRPr="002E6EA2" w14:paraId="682481B5"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3A3C21" w14:textId="77777777" w:rsidR="009542E1" w:rsidRPr="002E6EA2" w:rsidRDefault="009542E1" w:rsidP="00620D08">
                  <w:pPr>
                    <w:pStyle w:val="rowtabella0"/>
                    <w:rPr>
                      <w:color w:val="002060"/>
                    </w:rPr>
                  </w:pPr>
                  <w:r w:rsidRPr="002E6EA2">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219189" w14:textId="77777777" w:rsidR="009542E1" w:rsidRPr="002E6EA2" w:rsidRDefault="009542E1" w:rsidP="00620D08">
                  <w:pPr>
                    <w:pStyle w:val="rowtabella0"/>
                    <w:rPr>
                      <w:color w:val="002060"/>
                    </w:rPr>
                  </w:pPr>
                  <w:r w:rsidRPr="002E6EA2">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D8FC8D" w14:textId="77777777" w:rsidR="009542E1" w:rsidRPr="002E6EA2" w:rsidRDefault="009542E1" w:rsidP="00620D08">
                  <w:pPr>
                    <w:pStyle w:val="rowtabella0"/>
                    <w:jc w:val="center"/>
                    <w:rPr>
                      <w:color w:val="002060"/>
                    </w:rPr>
                  </w:pPr>
                  <w:r w:rsidRPr="002E6EA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5D8783" w14:textId="77777777" w:rsidR="009542E1" w:rsidRPr="002E6EA2" w:rsidRDefault="009542E1" w:rsidP="00620D08">
                  <w:pPr>
                    <w:pStyle w:val="rowtabella0"/>
                    <w:jc w:val="center"/>
                    <w:rPr>
                      <w:color w:val="002060"/>
                    </w:rPr>
                  </w:pPr>
                  <w:r w:rsidRPr="002E6EA2">
                    <w:rPr>
                      <w:color w:val="002060"/>
                    </w:rPr>
                    <w:t> </w:t>
                  </w:r>
                </w:p>
              </w:tc>
            </w:tr>
            <w:tr w:rsidR="009542E1" w:rsidRPr="002E6EA2" w14:paraId="157EB9B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90E3C7" w14:textId="77777777" w:rsidR="009542E1" w:rsidRPr="002E6EA2" w:rsidRDefault="009542E1" w:rsidP="00620D08">
                  <w:pPr>
                    <w:pStyle w:val="rowtabella0"/>
                    <w:rPr>
                      <w:color w:val="002060"/>
                    </w:rPr>
                  </w:pPr>
                  <w:r w:rsidRPr="002E6EA2">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F4021" w14:textId="77777777" w:rsidR="009542E1" w:rsidRPr="002E6EA2" w:rsidRDefault="009542E1" w:rsidP="00620D08">
                  <w:pPr>
                    <w:pStyle w:val="rowtabella0"/>
                    <w:rPr>
                      <w:color w:val="002060"/>
                    </w:rPr>
                  </w:pPr>
                  <w:r w:rsidRPr="002E6EA2">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CC0EFA" w14:textId="77777777" w:rsidR="009542E1" w:rsidRPr="002E6EA2" w:rsidRDefault="009542E1" w:rsidP="00620D08">
                  <w:pPr>
                    <w:pStyle w:val="rowtabella0"/>
                    <w:jc w:val="center"/>
                    <w:rPr>
                      <w:color w:val="002060"/>
                    </w:rPr>
                  </w:pPr>
                  <w:r w:rsidRPr="002E6EA2">
                    <w:rPr>
                      <w:color w:val="002060"/>
                    </w:rPr>
                    <w:t>15 - 3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75042" w14:textId="77777777" w:rsidR="009542E1" w:rsidRPr="002E6EA2" w:rsidRDefault="009542E1" w:rsidP="00620D08">
                  <w:pPr>
                    <w:pStyle w:val="rowtabella0"/>
                    <w:jc w:val="center"/>
                    <w:rPr>
                      <w:color w:val="002060"/>
                    </w:rPr>
                  </w:pPr>
                  <w:r w:rsidRPr="002E6EA2">
                    <w:rPr>
                      <w:color w:val="002060"/>
                    </w:rPr>
                    <w:t> </w:t>
                  </w:r>
                </w:p>
              </w:tc>
            </w:tr>
            <w:tr w:rsidR="009542E1" w:rsidRPr="002E6EA2" w14:paraId="0CE5F092"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A83F42" w14:textId="77777777" w:rsidR="009542E1" w:rsidRPr="002E6EA2" w:rsidRDefault="009542E1" w:rsidP="00620D08">
                  <w:pPr>
                    <w:pStyle w:val="rowtabella0"/>
                    <w:rPr>
                      <w:color w:val="002060"/>
                    </w:rPr>
                  </w:pPr>
                  <w:r w:rsidRPr="002E6EA2">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8F9847" w14:textId="77777777" w:rsidR="009542E1" w:rsidRPr="002E6EA2" w:rsidRDefault="009542E1" w:rsidP="00620D08">
                  <w:pPr>
                    <w:pStyle w:val="rowtabella0"/>
                    <w:rPr>
                      <w:color w:val="002060"/>
                    </w:rPr>
                  </w:pPr>
                  <w:r w:rsidRPr="002E6EA2">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D19257" w14:textId="77777777" w:rsidR="009542E1" w:rsidRPr="002E6EA2" w:rsidRDefault="009542E1" w:rsidP="00620D08">
                  <w:pPr>
                    <w:pStyle w:val="rowtabella0"/>
                    <w:jc w:val="center"/>
                    <w:rPr>
                      <w:color w:val="002060"/>
                    </w:rPr>
                  </w:pPr>
                  <w:r w:rsidRPr="002E6EA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E7F66F" w14:textId="77777777" w:rsidR="009542E1" w:rsidRPr="002E6EA2" w:rsidRDefault="009542E1" w:rsidP="00620D08">
                  <w:pPr>
                    <w:pStyle w:val="rowtabella0"/>
                    <w:jc w:val="center"/>
                    <w:rPr>
                      <w:color w:val="002060"/>
                    </w:rPr>
                  </w:pPr>
                  <w:r w:rsidRPr="002E6EA2">
                    <w:rPr>
                      <w:color w:val="002060"/>
                    </w:rPr>
                    <w:t> </w:t>
                  </w:r>
                </w:p>
              </w:tc>
            </w:tr>
            <w:tr w:rsidR="009542E1" w:rsidRPr="002E6EA2" w14:paraId="06286D70"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4AC869" w14:textId="77777777" w:rsidR="009542E1" w:rsidRPr="002E6EA2" w:rsidRDefault="009542E1" w:rsidP="00620D08">
                  <w:pPr>
                    <w:pStyle w:val="rowtabella0"/>
                    <w:rPr>
                      <w:color w:val="002060"/>
                      <w:lang w:val="es-ES"/>
                    </w:rPr>
                  </w:pPr>
                  <w:r w:rsidRPr="002E6EA2">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746E7" w14:textId="77777777" w:rsidR="009542E1" w:rsidRPr="002E6EA2" w:rsidRDefault="009542E1" w:rsidP="00620D08">
                  <w:pPr>
                    <w:pStyle w:val="rowtabella0"/>
                    <w:rPr>
                      <w:color w:val="002060"/>
                    </w:rPr>
                  </w:pPr>
                  <w:r w:rsidRPr="002E6EA2">
                    <w:rPr>
                      <w:color w:val="002060"/>
                    </w:rPr>
                    <w:t>- GIOVANI SANT IPPOLITO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7CEFB" w14:textId="77777777" w:rsidR="009542E1" w:rsidRPr="002E6EA2" w:rsidRDefault="009542E1" w:rsidP="00620D08">
                  <w:pPr>
                    <w:pStyle w:val="rowtabella0"/>
                    <w:jc w:val="center"/>
                    <w:rPr>
                      <w:color w:val="002060"/>
                    </w:rPr>
                  </w:pPr>
                  <w:r w:rsidRPr="002E6EA2">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C3C77" w14:textId="77777777" w:rsidR="009542E1" w:rsidRPr="002E6EA2" w:rsidRDefault="009542E1" w:rsidP="00620D08">
                  <w:pPr>
                    <w:pStyle w:val="rowtabella0"/>
                    <w:jc w:val="center"/>
                    <w:rPr>
                      <w:color w:val="002060"/>
                    </w:rPr>
                  </w:pPr>
                  <w:r w:rsidRPr="002E6EA2">
                    <w:rPr>
                      <w:color w:val="002060"/>
                    </w:rPr>
                    <w:t> </w:t>
                  </w:r>
                </w:p>
              </w:tc>
            </w:tr>
            <w:tr w:rsidR="009542E1" w:rsidRPr="002E6EA2" w14:paraId="54D82FE8"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57FB0ABF" w14:textId="77777777" w:rsidR="009542E1" w:rsidRPr="002E6EA2" w:rsidRDefault="009542E1" w:rsidP="00620D08">
                  <w:pPr>
                    <w:pStyle w:val="rowtabella0"/>
                    <w:rPr>
                      <w:color w:val="002060"/>
                    </w:rPr>
                  </w:pPr>
                  <w:r w:rsidRPr="002E6EA2">
                    <w:rPr>
                      <w:color w:val="002060"/>
                    </w:rPr>
                    <w:t>(1) - disputata il 10/02/2024</w:t>
                  </w:r>
                </w:p>
              </w:tc>
            </w:tr>
          </w:tbl>
          <w:p w14:paraId="04B2AE0D" w14:textId="77777777" w:rsidR="009542E1" w:rsidRPr="002E6EA2" w:rsidRDefault="009542E1" w:rsidP="00620D0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0ABF8BB3"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BE93C" w14:textId="77777777" w:rsidR="009542E1" w:rsidRPr="002E6EA2" w:rsidRDefault="009542E1" w:rsidP="00620D08">
                  <w:pPr>
                    <w:pStyle w:val="headertabella0"/>
                    <w:rPr>
                      <w:color w:val="002060"/>
                    </w:rPr>
                  </w:pPr>
                  <w:r w:rsidRPr="002E6EA2">
                    <w:rPr>
                      <w:color w:val="002060"/>
                    </w:rPr>
                    <w:t>GIRONE B - 4 Giornata - R</w:t>
                  </w:r>
                </w:p>
              </w:tc>
            </w:tr>
            <w:tr w:rsidR="009542E1" w:rsidRPr="002E6EA2" w14:paraId="3ECB67E2"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F10E4" w14:textId="77777777" w:rsidR="009542E1" w:rsidRPr="002E6EA2" w:rsidRDefault="009542E1" w:rsidP="00620D08">
                  <w:pPr>
                    <w:pStyle w:val="rowtabella0"/>
                    <w:rPr>
                      <w:color w:val="002060"/>
                    </w:rPr>
                  </w:pPr>
                  <w:r w:rsidRPr="002E6EA2">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7E3E0" w14:textId="77777777" w:rsidR="009542E1" w:rsidRPr="002E6EA2" w:rsidRDefault="009542E1" w:rsidP="00620D08">
                  <w:pPr>
                    <w:pStyle w:val="rowtabella0"/>
                    <w:rPr>
                      <w:color w:val="002060"/>
                    </w:rPr>
                  </w:pPr>
                  <w:r w:rsidRPr="002E6EA2">
                    <w:rPr>
                      <w:color w:val="002060"/>
                    </w:rPr>
                    <w:t>- VIRTUS AURORA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DFBB1" w14:textId="77777777" w:rsidR="009542E1" w:rsidRPr="002E6EA2" w:rsidRDefault="009542E1" w:rsidP="00620D08">
                  <w:pPr>
                    <w:pStyle w:val="rowtabella0"/>
                    <w:jc w:val="center"/>
                    <w:rPr>
                      <w:color w:val="002060"/>
                    </w:rPr>
                  </w:pPr>
                  <w:r w:rsidRPr="002E6EA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D7DAE" w14:textId="77777777" w:rsidR="009542E1" w:rsidRPr="002E6EA2" w:rsidRDefault="009542E1" w:rsidP="00620D08">
                  <w:pPr>
                    <w:pStyle w:val="rowtabella0"/>
                    <w:jc w:val="center"/>
                    <w:rPr>
                      <w:color w:val="002060"/>
                    </w:rPr>
                  </w:pPr>
                  <w:r w:rsidRPr="002E6EA2">
                    <w:rPr>
                      <w:color w:val="002060"/>
                    </w:rPr>
                    <w:t> </w:t>
                  </w:r>
                </w:p>
              </w:tc>
            </w:tr>
            <w:tr w:rsidR="009542E1" w:rsidRPr="002E6EA2" w14:paraId="6BB45EC5"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5D239E" w14:textId="77777777" w:rsidR="009542E1" w:rsidRPr="002E6EA2" w:rsidRDefault="009542E1" w:rsidP="00620D08">
                  <w:pPr>
                    <w:pStyle w:val="rowtabella0"/>
                    <w:rPr>
                      <w:color w:val="002060"/>
                    </w:rPr>
                  </w:pPr>
                  <w:r w:rsidRPr="002E6EA2">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2C280F" w14:textId="77777777" w:rsidR="009542E1" w:rsidRPr="002E6EA2" w:rsidRDefault="009542E1" w:rsidP="00620D08">
                  <w:pPr>
                    <w:pStyle w:val="rowtabella0"/>
                    <w:rPr>
                      <w:color w:val="002060"/>
                    </w:rPr>
                  </w:pPr>
                  <w:r w:rsidRPr="002E6EA2">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09A21E" w14:textId="77777777" w:rsidR="009542E1" w:rsidRPr="002E6EA2" w:rsidRDefault="009542E1" w:rsidP="00620D08">
                  <w:pPr>
                    <w:pStyle w:val="rowtabella0"/>
                    <w:jc w:val="center"/>
                    <w:rPr>
                      <w:color w:val="002060"/>
                    </w:rPr>
                  </w:pPr>
                  <w:r w:rsidRPr="002E6EA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9D0421" w14:textId="77777777" w:rsidR="009542E1" w:rsidRPr="002E6EA2" w:rsidRDefault="009542E1" w:rsidP="00620D08">
                  <w:pPr>
                    <w:pStyle w:val="rowtabella0"/>
                    <w:jc w:val="center"/>
                    <w:rPr>
                      <w:color w:val="002060"/>
                    </w:rPr>
                  </w:pPr>
                  <w:r w:rsidRPr="002E6EA2">
                    <w:rPr>
                      <w:color w:val="002060"/>
                    </w:rPr>
                    <w:t> </w:t>
                  </w:r>
                </w:p>
              </w:tc>
            </w:tr>
            <w:tr w:rsidR="009542E1" w:rsidRPr="002E6EA2" w14:paraId="7A3238FA"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A4A448" w14:textId="77777777" w:rsidR="009542E1" w:rsidRPr="002E6EA2" w:rsidRDefault="009542E1" w:rsidP="00620D08">
                  <w:pPr>
                    <w:pStyle w:val="rowtabella0"/>
                    <w:rPr>
                      <w:color w:val="002060"/>
                    </w:rPr>
                  </w:pPr>
                  <w:r w:rsidRPr="002E6EA2">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3F033F" w14:textId="77777777" w:rsidR="009542E1" w:rsidRPr="002E6EA2" w:rsidRDefault="009542E1" w:rsidP="00620D08">
                  <w:pPr>
                    <w:pStyle w:val="rowtabella0"/>
                    <w:rPr>
                      <w:color w:val="002060"/>
                    </w:rPr>
                  </w:pPr>
                  <w:r w:rsidRPr="002E6EA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6C5E5B" w14:textId="77777777" w:rsidR="009542E1" w:rsidRPr="002E6EA2" w:rsidRDefault="009542E1" w:rsidP="00620D08">
                  <w:pPr>
                    <w:pStyle w:val="rowtabella0"/>
                    <w:jc w:val="center"/>
                    <w:rPr>
                      <w:color w:val="002060"/>
                    </w:rPr>
                  </w:pPr>
                  <w:r w:rsidRPr="002E6EA2">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6C9F8F" w14:textId="77777777" w:rsidR="009542E1" w:rsidRPr="002E6EA2" w:rsidRDefault="009542E1" w:rsidP="00620D08">
                  <w:pPr>
                    <w:pStyle w:val="rowtabella0"/>
                    <w:jc w:val="center"/>
                    <w:rPr>
                      <w:color w:val="002060"/>
                    </w:rPr>
                  </w:pPr>
                  <w:r w:rsidRPr="002E6EA2">
                    <w:rPr>
                      <w:color w:val="002060"/>
                    </w:rPr>
                    <w:t> </w:t>
                  </w:r>
                </w:p>
              </w:tc>
            </w:tr>
            <w:tr w:rsidR="009542E1" w:rsidRPr="002E6EA2" w14:paraId="2C0F8F9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C0D95C" w14:textId="77777777" w:rsidR="009542E1" w:rsidRPr="002E6EA2" w:rsidRDefault="009542E1" w:rsidP="00620D08">
                  <w:pPr>
                    <w:pStyle w:val="rowtabella0"/>
                    <w:rPr>
                      <w:color w:val="002060"/>
                    </w:rPr>
                  </w:pPr>
                  <w:r w:rsidRPr="002E6EA2">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5F9914" w14:textId="77777777" w:rsidR="009542E1" w:rsidRPr="002E6EA2" w:rsidRDefault="009542E1" w:rsidP="00620D08">
                  <w:pPr>
                    <w:pStyle w:val="rowtabella0"/>
                    <w:rPr>
                      <w:color w:val="002060"/>
                    </w:rPr>
                  </w:pPr>
                  <w:r w:rsidRPr="002E6EA2">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807B72" w14:textId="77777777" w:rsidR="009542E1" w:rsidRPr="002E6EA2" w:rsidRDefault="009542E1" w:rsidP="00620D08">
                  <w:pPr>
                    <w:pStyle w:val="rowtabella0"/>
                    <w:jc w:val="center"/>
                    <w:rPr>
                      <w:color w:val="002060"/>
                    </w:rPr>
                  </w:pPr>
                  <w:r w:rsidRPr="002E6EA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0C7C76" w14:textId="77777777" w:rsidR="009542E1" w:rsidRPr="002E6EA2" w:rsidRDefault="009542E1" w:rsidP="00620D08">
                  <w:pPr>
                    <w:pStyle w:val="rowtabella0"/>
                    <w:jc w:val="center"/>
                    <w:rPr>
                      <w:color w:val="002060"/>
                    </w:rPr>
                  </w:pPr>
                  <w:r w:rsidRPr="002E6EA2">
                    <w:rPr>
                      <w:color w:val="002060"/>
                    </w:rPr>
                    <w:t> </w:t>
                  </w:r>
                </w:p>
              </w:tc>
            </w:tr>
            <w:tr w:rsidR="009542E1" w:rsidRPr="002E6EA2" w14:paraId="542030D3"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053E38" w14:textId="77777777" w:rsidR="009542E1" w:rsidRPr="002E6EA2" w:rsidRDefault="009542E1" w:rsidP="00620D08">
                  <w:pPr>
                    <w:pStyle w:val="rowtabella0"/>
                    <w:rPr>
                      <w:color w:val="002060"/>
                    </w:rPr>
                  </w:pPr>
                  <w:r w:rsidRPr="002E6EA2">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30CF6D" w14:textId="77777777" w:rsidR="009542E1" w:rsidRPr="002E6EA2" w:rsidRDefault="009542E1" w:rsidP="00620D08">
                  <w:pPr>
                    <w:pStyle w:val="rowtabella0"/>
                    <w:rPr>
                      <w:color w:val="002060"/>
                    </w:rPr>
                  </w:pPr>
                  <w:r w:rsidRPr="002E6EA2">
                    <w:rPr>
                      <w:color w:val="002060"/>
                    </w:rPr>
                    <w:t xml:space="preserve">- </w:t>
                  </w:r>
                  <w:proofErr w:type="gramStart"/>
                  <w:r w:rsidRPr="002E6EA2">
                    <w:rPr>
                      <w:color w:val="002060"/>
                    </w:rPr>
                    <w:t>CITTA</w:t>
                  </w:r>
                  <w:proofErr w:type="gramEnd"/>
                  <w:r w:rsidRPr="002E6EA2">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923D6D" w14:textId="77777777" w:rsidR="009542E1" w:rsidRPr="002E6EA2" w:rsidRDefault="009542E1" w:rsidP="00620D08">
                  <w:pPr>
                    <w:pStyle w:val="rowtabella0"/>
                    <w:jc w:val="center"/>
                    <w:rPr>
                      <w:color w:val="002060"/>
                    </w:rPr>
                  </w:pPr>
                  <w:r w:rsidRPr="002E6EA2">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4B3440" w14:textId="77777777" w:rsidR="009542E1" w:rsidRPr="002E6EA2" w:rsidRDefault="009542E1" w:rsidP="00620D08">
                  <w:pPr>
                    <w:pStyle w:val="rowtabella0"/>
                    <w:jc w:val="center"/>
                    <w:rPr>
                      <w:color w:val="002060"/>
                    </w:rPr>
                  </w:pPr>
                  <w:r w:rsidRPr="002E6EA2">
                    <w:rPr>
                      <w:color w:val="002060"/>
                    </w:rPr>
                    <w:t> </w:t>
                  </w:r>
                </w:p>
              </w:tc>
            </w:tr>
            <w:tr w:rsidR="009542E1" w:rsidRPr="002E6EA2" w14:paraId="37598A79"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FDE39E" w14:textId="77777777" w:rsidR="009542E1" w:rsidRPr="002E6EA2" w:rsidRDefault="009542E1" w:rsidP="00620D08">
                  <w:pPr>
                    <w:pStyle w:val="rowtabella0"/>
                    <w:rPr>
                      <w:color w:val="002060"/>
                    </w:rPr>
                  </w:pPr>
                  <w:r w:rsidRPr="002E6EA2">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1223DA" w14:textId="77777777" w:rsidR="009542E1" w:rsidRPr="002E6EA2" w:rsidRDefault="009542E1" w:rsidP="00620D08">
                  <w:pPr>
                    <w:pStyle w:val="rowtabella0"/>
                    <w:rPr>
                      <w:color w:val="002060"/>
                    </w:rPr>
                  </w:pPr>
                  <w:r w:rsidRPr="002E6EA2">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F63AFC" w14:textId="77777777" w:rsidR="009542E1" w:rsidRPr="002E6EA2" w:rsidRDefault="009542E1" w:rsidP="00620D08">
                  <w:pPr>
                    <w:pStyle w:val="rowtabella0"/>
                    <w:jc w:val="center"/>
                    <w:rPr>
                      <w:color w:val="002060"/>
                    </w:rPr>
                  </w:pPr>
                  <w:r w:rsidRPr="002E6EA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41B8C1" w14:textId="77777777" w:rsidR="009542E1" w:rsidRPr="002E6EA2" w:rsidRDefault="009542E1" w:rsidP="00620D08">
                  <w:pPr>
                    <w:pStyle w:val="rowtabella0"/>
                    <w:jc w:val="center"/>
                    <w:rPr>
                      <w:color w:val="002060"/>
                    </w:rPr>
                  </w:pPr>
                  <w:r w:rsidRPr="002E6EA2">
                    <w:rPr>
                      <w:color w:val="002060"/>
                    </w:rPr>
                    <w:t> </w:t>
                  </w:r>
                </w:p>
              </w:tc>
            </w:tr>
            <w:tr w:rsidR="009542E1" w:rsidRPr="002E6EA2" w14:paraId="3507A85F"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20CF1" w14:textId="77777777" w:rsidR="009542E1" w:rsidRPr="002E6EA2" w:rsidRDefault="009542E1" w:rsidP="00620D08">
                  <w:pPr>
                    <w:pStyle w:val="rowtabella0"/>
                    <w:rPr>
                      <w:color w:val="002060"/>
                    </w:rPr>
                  </w:pPr>
                  <w:r w:rsidRPr="002E6EA2">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729E2" w14:textId="77777777" w:rsidR="009542E1" w:rsidRPr="002E6EA2" w:rsidRDefault="009542E1" w:rsidP="00620D08">
                  <w:pPr>
                    <w:pStyle w:val="rowtabella0"/>
                    <w:rPr>
                      <w:color w:val="002060"/>
                    </w:rPr>
                  </w:pPr>
                  <w:r w:rsidRPr="002E6EA2">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E7CA6" w14:textId="77777777" w:rsidR="009542E1" w:rsidRPr="002E6EA2" w:rsidRDefault="009542E1" w:rsidP="00620D08">
                  <w:pPr>
                    <w:pStyle w:val="rowtabella0"/>
                    <w:jc w:val="center"/>
                    <w:rPr>
                      <w:color w:val="002060"/>
                    </w:rPr>
                  </w:pPr>
                  <w:r w:rsidRPr="002E6EA2">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0BE77" w14:textId="77777777" w:rsidR="009542E1" w:rsidRPr="002E6EA2" w:rsidRDefault="009542E1" w:rsidP="00620D08">
                  <w:pPr>
                    <w:pStyle w:val="rowtabella0"/>
                    <w:jc w:val="center"/>
                    <w:rPr>
                      <w:color w:val="002060"/>
                    </w:rPr>
                  </w:pPr>
                  <w:r w:rsidRPr="002E6EA2">
                    <w:rPr>
                      <w:color w:val="002060"/>
                    </w:rPr>
                    <w:t> </w:t>
                  </w:r>
                </w:p>
              </w:tc>
            </w:tr>
            <w:tr w:rsidR="009542E1" w:rsidRPr="002E6EA2" w14:paraId="185D759B"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01D30B19" w14:textId="77777777" w:rsidR="009542E1" w:rsidRPr="002E6EA2" w:rsidRDefault="009542E1" w:rsidP="00620D08">
                  <w:pPr>
                    <w:pStyle w:val="rowtabella0"/>
                    <w:rPr>
                      <w:color w:val="002060"/>
                    </w:rPr>
                  </w:pPr>
                  <w:r w:rsidRPr="002E6EA2">
                    <w:rPr>
                      <w:color w:val="002060"/>
                    </w:rPr>
                    <w:t>(1) - disputata il 10/02/2024</w:t>
                  </w:r>
                </w:p>
              </w:tc>
            </w:tr>
          </w:tbl>
          <w:p w14:paraId="547585A4" w14:textId="77777777" w:rsidR="009542E1" w:rsidRPr="002E6EA2" w:rsidRDefault="009542E1" w:rsidP="00620D08">
            <w:pPr>
              <w:rPr>
                <w:color w:val="002060"/>
              </w:rPr>
            </w:pPr>
          </w:p>
        </w:tc>
      </w:tr>
    </w:tbl>
    <w:p w14:paraId="53208EA3" w14:textId="77777777" w:rsidR="009542E1" w:rsidRPr="002E6EA2" w:rsidRDefault="009542E1" w:rsidP="009542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42E1" w:rsidRPr="002E6EA2" w14:paraId="668F6413"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438B6597"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CF7CE" w14:textId="77777777" w:rsidR="009542E1" w:rsidRPr="002E6EA2" w:rsidRDefault="009542E1" w:rsidP="00620D08">
                  <w:pPr>
                    <w:pStyle w:val="headertabella0"/>
                    <w:rPr>
                      <w:color w:val="002060"/>
                    </w:rPr>
                  </w:pPr>
                  <w:r w:rsidRPr="002E6EA2">
                    <w:rPr>
                      <w:color w:val="002060"/>
                    </w:rPr>
                    <w:t>GIRONE C - 4 Giornata - R</w:t>
                  </w:r>
                </w:p>
              </w:tc>
            </w:tr>
            <w:tr w:rsidR="009542E1" w:rsidRPr="002E6EA2" w14:paraId="2FE5F5C1"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51DD5" w14:textId="77777777" w:rsidR="009542E1" w:rsidRPr="002E6EA2" w:rsidRDefault="009542E1" w:rsidP="00620D08">
                  <w:pPr>
                    <w:pStyle w:val="rowtabella0"/>
                    <w:rPr>
                      <w:color w:val="002060"/>
                    </w:rPr>
                  </w:pPr>
                  <w:r w:rsidRPr="002E6EA2">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65544" w14:textId="77777777" w:rsidR="009542E1" w:rsidRPr="002E6EA2" w:rsidRDefault="009542E1" w:rsidP="00620D08">
                  <w:pPr>
                    <w:pStyle w:val="rowtabella0"/>
                    <w:rPr>
                      <w:color w:val="002060"/>
                    </w:rPr>
                  </w:pPr>
                  <w:r w:rsidRPr="002E6EA2">
                    <w:rPr>
                      <w:color w:val="002060"/>
                    </w:rPr>
                    <w:t>- FOLGORE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1BFDC" w14:textId="77777777" w:rsidR="009542E1" w:rsidRPr="002E6EA2" w:rsidRDefault="009542E1" w:rsidP="00620D08">
                  <w:pPr>
                    <w:pStyle w:val="rowtabella0"/>
                    <w:jc w:val="center"/>
                    <w:rPr>
                      <w:color w:val="002060"/>
                    </w:rPr>
                  </w:pPr>
                  <w:r w:rsidRPr="002E6EA2">
                    <w:rPr>
                      <w:color w:val="002060"/>
                    </w:rPr>
                    <w:t>5 - 10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A3092" w14:textId="77777777" w:rsidR="009542E1" w:rsidRPr="002E6EA2" w:rsidRDefault="009542E1" w:rsidP="00620D08">
                  <w:pPr>
                    <w:pStyle w:val="rowtabella0"/>
                    <w:jc w:val="center"/>
                    <w:rPr>
                      <w:color w:val="002060"/>
                    </w:rPr>
                  </w:pPr>
                  <w:r w:rsidRPr="002E6EA2">
                    <w:rPr>
                      <w:color w:val="002060"/>
                    </w:rPr>
                    <w:t> </w:t>
                  </w:r>
                </w:p>
              </w:tc>
            </w:tr>
            <w:tr w:rsidR="009542E1" w:rsidRPr="002E6EA2" w14:paraId="7FA596A3"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11C71B" w14:textId="77777777" w:rsidR="009542E1" w:rsidRPr="002E6EA2" w:rsidRDefault="009542E1" w:rsidP="00620D08">
                  <w:pPr>
                    <w:pStyle w:val="rowtabella0"/>
                    <w:rPr>
                      <w:color w:val="002060"/>
                    </w:rPr>
                  </w:pPr>
                  <w:r w:rsidRPr="002E6EA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10100D" w14:textId="77777777" w:rsidR="009542E1" w:rsidRPr="002E6EA2" w:rsidRDefault="009542E1" w:rsidP="00620D08">
                  <w:pPr>
                    <w:pStyle w:val="rowtabella0"/>
                    <w:rPr>
                      <w:color w:val="002060"/>
                    </w:rPr>
                  </w:pPr>
                  <w:r w:rsidRPr="002E6EA2">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44BA3B" w14:textId="77777777" w:rsidR="009542E1" w:rsidRPr="002E6EA2" w:rsidRDefault="009542E1" w:rsidP="00620D08">
                  <w:pPr>
                    <w:pStyle w:val="rowtabella0"/>
                    <w:jc w:val="center"/>
                    <w:rPr>
                      <w:color w:val="002060"/>
                    </w:rPr>
                  </w:pPr>
                  <w:r w:rsidRPr="002E6EA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A95EC5" w14:textId="77777777" w:rsidR="009542E1" w:rsidRPr="002E6EA2" w:rsidRDefault="009542E1" w:rsidP="00620D08">
                  <w:pPr>
                    <w:pStyle w:val="rowtabella0"/>
                    <w:jc w:val="center"/>
                    <w:rPr>
                      <w:color w:val="002060"/>
                    </w:rPr>
                  </w:pPr>
                  <w:r w:rsidRPr="002E6EA2">
                    <w:rPr>
                      <w:color w:val="002060"/>
                    </w:rPr>
                    <w:t> </w:t>
                  </w:r>
                </w:p>
              </w:tc>
            </w:tr>
            <w:tr w:rsidR="009542E1" w:rsidRPr="002E6EA2" w14:paraId="3820F2D8"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90DAB6" w14:textId="77777777" w:rsidR="009542E1" w:rsidRPr="002E6EA2" w:rsidRDefault="009542E1" w:rsidP="00620D08">
                  <w:pPr>
                    <w:pStyle w:val="rowtabella0"/>
                    <w:rPr>
                      <w:color w:val="002060"/>
                    </w:rPr>
                  </w:pPr>
                  <w:r w:rsidRPr="002E6EA2">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33661" w14:textId="77777777" w:rsidR="009542E1" w:rsidRPr="002E6EA2" w:rsidRDefault="009542E1" w:rsidP="00620D08">
                  <w:pPr>
                    <w:pStyle w:val="rowtabella0"/>
                    <w:rPr>
                      <w:color w:val="002060"/>
                    </w:rPr>
                  </w:pPr>
                  <w:r w:rsidRPr="002E6EA2">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EA2544" w14:textId="77777777" w:rsidR="009542E1" w:rsidRPr="002E6EA2" w:rsidRDefault="009542E1" w:rsidP="00620D08">
                  <w:pPr>
                    <w:pStyle w:val="rowtabella0"/>
                    <w:jc w:val="center"/>
                    <w:rPr>
                      <w:color w:val="002060"/>
                    </w:rPr>
                  </w:pPr>
                  <w:r w:rsidRPr="002E6EA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A48F7A" w14:textId="77777777" w:rsidR="009542E1" w:rsidRPr="002E6EA2" w:rsidRDefault="009542E1" w:rsidP="00620D08">
                  <w:pPr>
                    <w:pStyle w:val="rowtabella0"/>
                    <w:jc w:val="center"/>
                    <w:rPr>
                      <w:color w:val="002060"/>
                    </w:rPr>
                  </w:pPr>
                  <w:r w:rsidRPr="002E6EA2">
                    <w:rPr>
                      <w:color w:val="002060"/>
                    </w:rPr>
                    <w:t> </w:t>
                  </w:r>
                </w:p>
              </w:tc>
            </w:tr>
            <w:tr w:rsidR="009542E1" w:rsidRPr="002E6EA2" w14:paraId="6370F4CF"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1112CC" w14:textId="77777777" w:rsidR="009542E1" w:rsidRPr="002E6EA2" w:rsidRDefault="009542E1" w:rsidP="00620D08">
                  <w:pPr>
                    <w:pStyle w:val="rowtabella0"/>
                    <w:rPr>
                      <w:color w:val="002060"/>
                    </w:rPr>
                  </w:pPr>
                  <w:r w:rsidRPr="002E6EA2">
                    <w:rPr>
                      <w:color w:val="002060"/>
                    </w:rPr>
                    <w:t>(1)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0AFD25" w14:textId="77777777" w:rsidR="009542E1" w:rsidRPr="002E6EA2" w:rsidRDefault="009542E1" w:rsidP="00620D08">
                  <w:pPr>
                    <w:pStyle w:val="rowtabella0"/>
                    <w:rPr>
                      <w:color w:val="002060"/>
                    </w:rPr>
                  </w:pPr>
                  <w:r w:rsidRPr="002E6EA2">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9E3089" w14:textId="77777777" w:rsidR="009542E1" w:rsidRPr="002E6EA2" w:rsidRDefault="009542E1" w:rsidP="00620D08">
                  <w:pPr>
                    <w:pStyle w:val="rowtabella0"/>
                    <w:jc w:val="center"/>
                    <w:rPr>
                      <w:color w:val="002060"/>
                    </w:rPr>
                  </w:pPr>
                  <w:r w:rsidRPr="002E6EA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B8C52B" w14:textId="77777777" w:rsidR="009542E1" w:rsidRPr="002E6EA2" w:rsidRDefault="009542E1" w:rsidP="00620D08">
                  <w:pPr>
                    <w:pStyle w:val="rowtabella0"/>
                    <w:jc w:val="center"/>
                    <w:rPr>
                      <w:color w:val="002060"/>
                    </w:rPr>
                  </w:pPr>
                  <w:r w:rsidRPr="002E6EA2">
                    <w:rPr>
                      <w:color w:val="002060"/>
                    </w:rPr>
                    <w:t> </w:t>
                  </w:r>
                </w:p>
              </w:tc>
            </w:tr>
            <w:tr w:rsidR="009542E1" w:rsidRPr="002E6EA2" w14:paraId="63527A9F"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6CA281" w14:textId="77777777" w:rsidR="009542E1" w:rsidRPr="002E6EA2" w:rsidRDefault="009542E1" w:rsidP="00620D08">
                  <w:pPr>
                    <w:pStyle w:val="rowtabella0"/>
                    <w:rPr>
                      <w:color w:val="002060"/>
                    </w:rPr>
                  </w:pPr>
                  <w:r w:rsidRPr="002E6EA2">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A331FE" w14:textId="77777777" w:rsidR="009542E1" w:rsidRPr="002E6EA2" w:rsidRDefault="009542E1" w:rsidP="00620D08">
                  <w:pPr>
                    <w:pStyle w:val="rowtabella0"/>
                    <w:rPr>
                      <w:color w:val="002060"/>
                    </w:rPr>
                  </w:pPr>
                  <w:r w:rsidRPr="002E6EA2">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C18BF4" w14:textId="77777777" w:rsidR="009542E1" w:rsidRPr="002E6EA2" w:rsidRDefault="009542E1" w:rsidP="00620D08">
                  <w:pPr>
                    <w:pStyle w:val="rowtabella0"/>
                    <w:jc w:val="center"/>
                    <w:rPr>
                      <w:color w:val="002060"/>
                    </w:rPr>
                  </w:pPr>
                  <w:r w:rsidRPr="002E6EA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22EFB2" w14:textId="77777777" w:rsidR="009542E1" w:rsidRPr="002E6EA2" w:rsidRDefault="009542E1" w:rsidP="00620D08">
                  <w:pPr>
                    <w:pStyle w:val="rowtabella0"/>
                    <w:jc w:val="center"/>
                    <w:rPr>
                      <w:color w:val="002060"/>
                    </w:rPr>
                  </w:pPr>
                  <w:r w:rsidRPr="002E6EA2">
                    <w:rPr>
                      <w:color w:val="002060"/>
                    </w:rPr>
                    <w:t> </w:t>
                  </w:r>
                </w:p>
              </w:tc>
            </w:tr>
            <w:tr w:rsidR="009542E1" w:rsidRPr="002E6EA2" w14:paraId="6831E972"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370272" w14:textId="77777777" w:rsidR="009542E1" w:rsidRPr="002E6EA2" w:rsidRDefault="009542E1" w:rsidP="00620D08">
                  <w:pPr>
                    <w:pStyle w:val="rowtabella0"/>
                    <w:rPr>
                      <w:color w:val="002060"/>
                    </w:rPr>
                  </w:pPr>
                  <w:r w:rsidRPr="002E6EA2">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5C3B4" w14:textId="77777777" w:rsidR="009542E1" w:rsidRPr="002E6EA2" w:rsidRDefault="009542E1" w:rsidP="00620D08">
                  <w:pPr>
                    <w:pStyle w:val="rowtabella0"/>
                    <w:rPr>
                      <w:color w:val="002060"/>
                    </w:rPr>
                  </w:pPr>
                  <w:r w:rsidRPr="002E6EA2">
                    <w:rPr>
                      <w:color w:val="002060"/>
                    </w:rPr>
                    <w:t>- VISSO-ALTONERA CALCIO1970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1A6A3" w14:textId="77777777" w:rsidR="009542E1" w:rsidRPr="002E6EA2" w:rsidRDefault="009542E1" w:rsidP="00620D08">
                  <w:pPr>
                    <w:pStyle w:val="rowtabella0"/>
                    <w:jc w:val="center"/>
                    <w:rPr>
                      <w:color w:val="002060"/>
                    </w:rPr>
                  </w:pPr>
                  <w:r w:rsidRPr="002E6EA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27150" w14:textId="77777777" w:rsidR="009542E1" w:rsidRPr="002E6EA2" w:rsidRDefault="009542E1" w:rsidP="00620D08">
                  <w:pPr>
                    <w:pStyle w:val="rowtabella0"/>
                    <w:jc w:val="center"/>
                    <w:rPr>
                      <w:color w:val="002060"/>
                    </w:rPr>
                  </w:pPr>
                  <w:r w:rsidRPr="002E6EA2">
                    <w:rPr>
                      <w:color w:val="002060"/>
                    </w:rPr>
                    <w:t> </w:t>
                  </w:r>
                </w:p>
              </w:tc>
            </w:tr>
            <w:tr w:rsidR="009542E1" w:rsidRPr="002E6EA2" w14:paraId="66F5A427"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5DD59D05" w14:textId="77777777" w:rsidR="009542E1" w:rsidRPr="002E6EA2" w:rsidRDefault="009542E1" w:rsidP="00620D08">
                  <w:pPr>
                    <w:pStyle w:val="rowtabella0"/>
                    <w:rPr>
                      <w:color w:val="002060"/>
                    </w:rPr>
                  </w:pPr>
                  <w:r w:rsidRPr="002E6EA2">
                    <w:rPr>
                      <w:color w:val="002060"/>
                    </w:rPr>
                    <w:t>(1) - disputata il 10/02/2024</w:t>
                  </w:r>
                </w:p>
              </w:tc>
            </w:tr>
          </w:tbl>
          <w:p w14:paraId="78A7561D" w14:textId="77777777" w:rsidR="009542E1" w:rsidRPr="002E6EA2" w:rsidRDefault="009542E1" w:rsidP="00620D0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727AED02"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F9098" w14:textId="77777777" w:rsidR="009542E1" w:rsidRPr="002E6EA2" w:rsidRDefault="009542E1" w:rsidP="00620D08">
                  <w:pPr>
                    <w:pStyle w:val="headertabella0"/>
                    <w:rPr>
                      <w:color w:val="002060"/>
                    </w:rPr>
                  </w:pPr>
                  <w:r w:rsidRPr="002E6EA2">
                    <w:rPr>
                      <w:color w:val="002060"/>
                    </w:rPr>
                    <w:t>GIRONE D - 4 Giornata - R</w:t>
                  </w:r>
                </w:p>
              </w:tc>
            </w:tr>
            <w:tr w:rsidR="009542E1" w:rsidRPr="002E6EA2" w14:paraId="721A70D5"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E3651A" w14:textId="77777777" w:rsidR="009542E1" w:rsidRPr="002E6EA2" w:rsidRDefault="009542E1" w:rsidP="00620D08">
                  <w:pPr>
                    <w:pStyle w:val="rowtabella0"/>
                    <w:rPr>
                      <w:color w:val="002060"/>
                    </w:rPr>
                  </w:pPr>
                  <w:r w:rsidRPr="002E6EA2">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AA8E8E" w14:textId="77777777" w:rsidR="009542E1" w:rsidRPr="002E6EA2" w:rsidRDefault="009542E1" w:rsidP="00620D08">
                  <w:pPr>
                    <w:pStyle w:val="rowtabella0"/>
                    <w:rPr>
                      <w:color w:val="002060"/>
                    </w:rPr>
                  </w:pPr>
                  <w:r w:rsidRPr="002E6EA2">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2BBE05" w14:textId="77777777" w:rsidR="009542E1" w:rsidRPr="002E6EA2" w:rsidRDefault="009542E1" w:rsidP="00620D08">
                  <w:pPr>
                    <w:pStyle w:val="rowtabella0"/>
                    <w:jc w:val="center"/>
                    <w:rPr>
                      <w:color w:val="002060"/>
                    </w:rPr>
                  </w:pPr>
                  <w:r w:rsidRPr="002E6EA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2596E4" w14:textId="77777777" w:rsidR="009542E1" w:rsidRPr="002E6EA2" w:rsidRDefault="009542E1" w:rsidP="00620D08">
                  <w:pPr>
                    <w:pStyle w:val="rowtabella0"/>
                    <w:jc w:val="center"/>
                    <w:rPr>
                      <w:color w:val="002060"/>
                    </w:rPr>
                  </w:pPr>
                  <w:r w:rsidRPr="002E6EA2">
                    <w:rPr>
                      <w:color w:val="002060"/>
                    </w:rPr>
                    <w:t> </w:t>
                  </w:r>
                </w:p>
              </w:tc>
            </w:tr>
            <w:tr w:rsidR="009542E1" w:rsidRPr="002E6EA2" w14:paraId="524AB79F"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678A92" w14:textId="77777777" w:rsidR="009542E1" w:rsidRPr="002E6EA2" w:rsidRDefault="009542E1" w:rsidP="00620D08">
                  <w:pPr>
                    <w:pStyle w:val="rowtabella0"/>
                    <w:rPr>
                      <w:color w:val="002060"/>
                    </w:rPr>
                  </w:pPr>
                  <w:r w:rsidRPr="002E6EA2">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3BF228" w14:textId="77777777" w:rsidR="009542E1" w:rsidRPr="002E6EA2" w:rsidRDefault="009542E1" w:rsidP="00620D08">
                  <w:pPr>
                    <w:pStyle w:val="rowtabella0"/>
                    <w:rPr>
                      <w:color w:val="002060"/>
                    </w:rPr>
                  </w:pPr>
                  <w:r w:rsidRPr="002E6EA2">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C5D0C1" w14:textId="77777777" w:rsidR="009542E1" w:rsidRPr="002E6EA2" w:rsidRDefault="009542E1" w:rsidP="00620D08">
                  <w:pPr>
                    <w:pStyle w:val="rowtabella0"/>
                    <w:jc w:val="center"/>
                    <w:rPr>
                      <w:color w:val="002060"/>
                    </w:rPr>
                  </w:pPr>
                  <w:r w:rsidRPr="002E6EA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E66F5A" w14:textId="77777777" w:rsidR="009542E1" w:rsidRPr="002E6EA2" w:rsidRDefault="009542E1" w:rsidP="00620D08">
                  <w:pPr>
                    <w:pStyle w:val="rowtabella0"/>
                    <w:jc w:val="center"/>
                    <w:rPr>
                      <w:color w:val="002060"/>
                    </w:rPr>
                  </w:pPr>
                  <w:r w:rsidRPr="002E6EA2">
                    <w:rPr>
                      <w:color w:val="002060"/>
                    </w:rPr>
                    <w:t> </w:t>
                  </w:r>
                </w:p>
              </w:tc>
            </w:tr>
            <w:tr w:rsidR="009542E1" w:rsidRPr="002E6EA2" w14:paraId="16D37E9F"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732635" w14:textId="77777777" w:rsidR="009542E1" w:rsidRPr="002E6EA2" w:rsidRDefault="009542E1" w:rsidP="00620D08">
                  <w:pPr>
                    <w:pStyle w:val="rowtabella0"/>
                    <w:rPr>
                      <w:color w:val="002060"/>
                    </w:rPr>
                  </w:pPr>
                  <w:r w:rsidRPr="002E6EA2">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8D71C2" w14:textId="77777777" w:rsidR="009542E1" w:rsidRPr="002E6EA2" w:rsidRDefault="009542E1" w:rsidP="00620D08">
                  <w:pPr>
                    <w:pStyle w:val="rowtabella0"/>
                    <w:rPr>
                      <w:color w:val="002060"/>
                    </w:rPr>
                  </w:pPr>
                  <w:r w:rsidRPr="002E6EA2">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51E349" w14:textId="77777777" w:rsidR="009542E1" w:rsidRPr="002E6EA2" w:rsidRDefault="009542E1" w:rsidP="00620D08">
                  <w:pPr>
                    <w:pStyle w:val="rowtabella0"/>
                    <w:jc w:val="center"/>
                    <w:rPr>
                      <w:color w:val="002060"/>
                    </w:rPr>
                  </w:pPr>
                  <w:r w:rsidRPr="002E6EA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895020" w14:textId="77777777" w:rsidR="009542E1" w:rsidRPr="002E6EA2" w:rsidRDefault="009542E1" w:rsidP="00620D08">
                  <w:pPr>
                    <w:pStyle w:val="rowtabella0"/>
                    <w:jc w:val="center"/>
                    <w:rPr>
                      <w:color w:val="002060"/>
                    </w:rPr>
                  </w:pPr>
                  <w:r w:rsidRPr="002E6EA2">
                    <w:rPr>
                      <w:color w:val="002060"/>
                    </w:rPr>
                    <w:t> </w:t>
                  </w:r>
                </w:p>
              </w:tc>
            </w:tr>
            <w:tr w:rsidR="009542E1" w:rsidRPr="002E6EA2" w14:paraId="021908A9"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AD4692" w14:textId="77777777" w:rsidR="009542E1" w:rsidRPr="002E6EA2" w:rsidRDefault="009542E1" w:rsidP="00620D08">
                  <w:pPr>
                    <w:pStyle w:val="rowtabella0"/>
                    <w:rPr>
                      <w:color w:val="002060"/>
                    </w:rPr>
                  </w:pPr>
                  <w:r w:rsidRPr="002E6EA2">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91A57" w14:textId="77777777" w:rsidR="009542E1" w:rsidRPr="002E6EA2" w:rsidRDefault="009542E1" w:rsidP="00620D08">
                  <w:pPr>
                    <w:pStyle w:val="rowtabella0"/>
                    <w:rPr>
                      <w:color w:val="002060"/>
                    </w:rPr>
                  </w:pPr>
                  <w:r w:rsidRPr="002E6EA2">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46A7F" w14:textId="77777777" w:rsidR="009542E1" w:rsidRPr="002E6EA2" w:rsidRDefault="009542E1" w:rsidP="00620D08">
                  <w:pPr>
                    <w:pStyle w:val="rowtabella0"/>
                    <w:jc w:val="center"/>
                    <w:rPr>
                      <w:color w:val="002060"/>
                    </w:rPr>
                  </w:pPr>
                  <w:r w:rsidRPr="002E6EA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683C0" w14:textId="77777777" w:rsidR="009542E1" w:rsidRPr="002E6EA2" w:rsidRDefault="009542E1" w:rsidP="00620D08">
                  <w:pPr>
                    <w:pStyle w:val="rowtabella0"/>
                    <w:jc w:val="center"/>
                    <w:rPr>
                      <w:color w:val="002060"/>
                    </w:rPr>
                  </w:pPr>
                  <w:r w:rsidRPr="002E6EA2">
                    <w:rPr>
                      <w:color w:val="002060"/>
                    </w:rPr>
                    <w:t> </w:t>
                  </w:r>
                </w:p>
              </w:tc>
            </w:tr>
            <w:tr w:rsidR="009542E1" w:rsidRPr="002E6EA2" w14:paraId="37FB5576"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156DFFCF" w14:textId="77777777" w:rsidR="009542E1" w:rsidRPr="002E6EA2" w:rsidRDefault="009542E1" w:rsidP="00620D08">
                  <w:pPr>
                    <w:pStyle w:val="rowtabella0"/>
                    <w:rPr>
                      <w:color w:val="002060"/>
                    </w:rPr>
                  </w:pPr>
                  <w:r w:rsidRPr="002E6EA2">
                    <w:rPr>
                      <w:color w:val="002060"/>
                    </w:rPr>
                    <w:t>(1) - disputata il 11/02/2024</w:t>
                  </w:r>
                </w:p>
              </w:tc>
            </w:tr>
          </w:tbl>
          <w:p w14:paraId="400A4F42" w14:textId="77777777" w:rsidR="009542E1" w:rsidRPr="002E6EA2" w:rsidRDefault="009542E1" w:rsidP="00620D08">
            <w:pPr>
              <w:rPr>
                <w:color w:val="002060"/>
              </w:rPr>
            </w:pPr>
          </w:p>
        </w:tc>
      </w:tr>
    </w:tbl>
    <w:p w14:paraId="25FF2996" w14:textId="77777777" w:rsidR="009542E1" w:rsidRPr="002E6EA2" w:rsidRDefault="009542E1" w:rsidP="009542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42E1" w:rsidRPr="002E6EA2" w14:paraId="227E2892"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7EB37535"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B1C8F" w14:textId="77777777" w:rsidR="009542E1" w:rsidRPr="002E6EA2" w:rsidRDefault="009542E1" w:rsidP="00620D08">
                  <w:pPr>
                    <w:pStyle w:val="headertabella0"/>
                    <w:rPr>
                      <w:color w:val="002060"/>
                    </w:rPr>
                  </w:pPr>
                  <w:r w:rsidRPr="002E6EA2">
                    <w:rPr>
                      <w:color w:val="002060"/>
                    </w:rPr>
                    <w:t>GIRONE E - 4 Giornata - R</w:t>
                  </w:r>
                </w:p>
              </w:tc>
            </w:tr>
            <w:tr w:rsidR="009542E1" w:rsidRPr="002E6EA2" w14:paraId="52B5C670"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A47B99" w14:textId="77777777" w:rsidR="009542E1" w:rsidRPr="002E6EA2" w:rsidRDefault="009542E1" w:rsidP="00620D08">
                  <w:pPr>
                    <w:pStyle w:val="rowtabella0"/>
                    <w:rPr>
                      <w:color w:val="002060"/>
                    </w:rPr>
                  </w:pPr>
                  <w:r w:rsidRPr="002E6EA2">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67479" w14:textId="77777777" w:rsidR="009542E1" w:rsidRPr="002E6EA2" w:rsidRDefault="009542E1" w:rsidP="00620D08">
                  <w:pPr>
                    <w:pStyle w:val="rowtabella0"/>
                    <w:rPr>
                      <w:color w:val="002060"/>
                    </w:rPr>
                  </w:pPr>
                  <w:r w:rsidRPr="002E6EA2">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F2245" w14:textId="77777777" w:rsidR="009542E1" w:rsidRPr="002E6EA2" w:rsidRDefault="009542E1" w:rsidP="00620D08">
                  <w:pPr>
                    <w:pStyle w:val="rowtabella0"/>
                    <w:jc w:val="center"/>
                    <w:rPr>
                      <w:color w:val="002060"/>
                    </w:rPr>
                  </w:pPr>
                  <w:r w:rsidRPr="002E6EA2">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28283" w14:textId="77777777" w:rsidR="009542E1" w:rsidRPr="002E6EA2" w:rsidRDefault="009542E1" w:rsidP="00620D08">
                  <w:pPr>
                    <w:pStyle w:val="rowtabella0"/>
                    <w:jc w:val="center"/>
                    <w:rPr>
                      <w:color w:val="002060"/>
                    </w:rPr>
                  </w:pPr>
                  <w:r w:rsidRPr="002E6EA2">
                    <w:rPr>
                      <w:color w:val="002060"/>
                    </w:rPr>
                    <w:t> </w:t>
                  </w:r>
                </w:p>
              </w:tc>
            </w:tr>
            <w:tr w:rsidR="009542E1" w:rsidRPr="002E6EA2" w14:paraId="5F84B657"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8A916E" w14:textId="77777777" w:rsidR="009542E1" w:rsidRPr="002E6EA2" w:rsidRDefault="009542E1" w:rsidP="00620D08">
                  <w:pPr>
                    <w:pStyle w:val="rowtabella0"/>
                    <w:rPr>
                      <w:color w:val="002060"/>
                    </w:rPr>
                  </w:pPr>
                  <w:r w:rsidRPr="002E6EA2">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F9DB2A" w14:textId="77777777" w:rsidR="009542E1" w:rsidRPr="002E6EA2" w:rsidRDefault="009542E1" w:rsidP="00620D08">
                  <w:pPr>
                    <w:pStyle w:val="rowtabella0"/>
                    <w:rPr>
                      <w:color w:val="002060"/>
                    </w:rPr>
                  </w:pPr>
                  <w:r w:rsidRPr="002E6EA2">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59A88E" w14:textId="77777777" w:rsidR="009542E1" w:rsidRPr="002E6EA2" w:rsidRDefault="009542E1" w:rsidP="00620D08">
                  <w:pPr>
                    <w:pStyle w:val="rowtabella0"/>
                    <w:jc w:val="center"/>
                    <w:rPr>
                      <w:color w:val="002060"/>
                    </w:rPr>
                  </w:pPr>
                  <w:r w:rsidRPr="002E6EA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A448AB" w14:textId="77777777" w:rsidR="009542E1" w:rsidRPr="002E6EA2" w:rsidRDefault="009542E1" w:rsidP="00620D08">
                  <w:pPr>
                    <w:pStyle w:val="rowtabella0"/>
                    <w:jc w:val="center"/>
                    <w:rPr>
                      <w:color w:val="002060"/>
                    </w:rPr>
                  </w:pPr>
                  <w:r w:rsidRPr="002E6EA2">
                    <w:rPr>
                      <w:color w:val="002060"/>
                    </w:rPr>
                    <w:t> </w:t>
                  </w:r>
                </w:p>
              </w:tc>
            </w:tr>
            <w:tr w:rsidR="009542E1" w:rsidRPr="002E6EA2" w14:paraId="2BAAE07C"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5408DE" w14:textId="77777777" w:rsidR="009542E1" w:rsidRPr="002E6EA2" w:rsidRDefault="009542E1" w:rsidP="00620D08">
                  <w:pPr>
                    <w:pStyle w:val="rowtabella0"/>
                    <w:rPr>
                      <w:color w:val="002060"/>
                    </w:rPr>
                  </w:pPr>
                  <w:r w:rsidRPr="002E6EA2">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E4D749" w14:textId="77777777" w:rsidR="009542E1" w:rsidRPr="002E6EA2" w:rsidRDefault="009542E1" w:rsidP="00620D08">
                  <w:pPr>
                    <w:pStyle w:val="rowtabella0"/>
                    <w:rPr>
                      <w:color w:val="002060"/>
                    </w:rPr>
                  </w:pPr>
                  <w:r w:rsidRPr="002E6EA2">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3CC8F" w14:textId="77777777" w:rsidR="009542E1" w:rsidRPr="002E6EA2" w:rsidRDefault="009542E1" w:rsidP="00620D08">
                  <w:pPr>
                    <w:pStyle w:val="rowtabella0"/>
                    <w:jc w:val="center"/>
                    <w:rPr>
                      <w:color w:val="002060"/>
                    </w:rPr>
                  </w:pPr>
                  <w:r w:rsidRPr="002E6EA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6B6267" w14:textId="77777777" w:rsidR="009542E1" w:rsidRPr="002E6EA2" w:rsidRDefault="009542E1" w:rsidP="00620D08">
                  <w:pPr>
                    <w:pStyle w:val="rowtabella0"/>
                    <w:jc w:val="center"/>
                    <w:rPr>
                      <w:color w:val="002060"/>
                    </w:rPr>
                  </w:pPr>
                  <w:r w:rsidRPr="002E6EA2">
                    <w:rPr>
                      <w:color w:val="002060"/>
                    </w:rPr>
                    <w:t> </w:t>
                  </w:r>
                </w:p>
              </w:tc>
            </w:tr>
            <w:tr w:rsidR="009542E1" w:rsidRPr="002E6EA2" w14:paraId="0B892592"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72D16F" w14:textId="77777777" w:rsidR="009542E1" w:rsidRPr="002E6EA2" w:rsidRDefault="009542E1" w:rsidP="00620D08">
                  <w:pPr>
                    <w:pStyle w:val="rowtabella0"/>
                    <w:rPr>
                      <w:color w:val="002060"/>
                    </w:rPr>
                  </w:pPr>
                  <w:r w:rsidRPr="002E6EA2">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D967BE" w14:textId="77777777" w:rsidR="009542E1" w:rsidRPr="002E6EA2" w:rsidRDefault="009542E1" w:rsidP="00620D08">
                  <w:pPr>
                    <w:pStyle w:val="rowtabella0"/>
                    <w:rPr>
                      <w:color w:val="002060"/>
                    </w:rPr>
                  </w:pPr>
                  <w:r w:rsidRPr="002E6EA2">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6DA464" w14:textId="77777777" w:rsidR="009542E1" w:rsidRPr="002E6EA2" w:rsidRDefault="009542E1" w:rsidP="00620D08">
                  <w:pPr>
                    <w:pStyle w:val="rowtabella0"/>
                    <w:jc w:val="center"/>
                    <w:rPr>
                      <w:color w:val="002060"/>
                    </w:rPr>
                  </w:pPr>
                  <w:r w:rsidRPr="002E6EA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4844ED" w14:textId="77777777" w:rsidR="009542E1" w:rsidRPr="002E6EA2" w:rsidRDefault="009542E1" w:rsidP="00620D08">
                  <w:pPr>
                    <w:pStyle w:val="rowtabella0"/>
                    <w:jc w:val="center"/>
                    <w:rPr>
                      <w:color w:val="002060"/>
                    </w:rPr>
                  </w:pPr>
                  <w:r w:rsidRPr="002E6EA2">
                    <w:rPr>
                      <w:color w:val="002060"/>
                    </w:rPr>
                    <w:t> </w:t>
                  </w:r>
                </w:p>
              </w:tc>
            </w:tr>
            <w:tr w:rsidR="009542E1" w:rsidRPr="002E6EA2" w14:paraId="6E3649A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7313FA" w14:textId="77777777" w:rsidR="009542E1" w:rsidRPr="002E6EA2" w:rsidRDefault="009542E1" w:rsidP="00620D08">
                  <w:pPr>
                    <w:pStyle w:val="rowtabella0"/>
                    <w:rPr>
                      <w:color w:val="002060"/>
                    </w:rPr>
                  </w:pPr>
                  <w:r w:rsidRPr="002E6EA2">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D231AB" w14:textId="77777777" w:rsidR="009542E1" w:rsidRPr="002E6EA2" w:rsidRDefault="009542E1" w:rsidP="00620D08">
                  <w:pPr>
                    <w:pStyle w:val="rowtabella0"/>
                    <w:rPr>
                      <w:color w:val="002060"/>
                    </w:rPr>
                  </w:pPr>
                  <w:r w:rsidRPr="002E6EA2">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82A6A" w14:textId="77777777" w:rsidR="009542E1" w:rsidRPr="002E6EA2" w:rsidRDefault="009542E1" w:rsidP="00620D08">
                  <w:pPr>
                    <w:pStyle w:val="rowtabella0"/>
                    <w:jc w:val="center"/>
                    <w:rPr>
                      <w:color w:val="002060"/>
                    </w:rPr>
                  </w:pPr>
                  <w:r w:rsidRPr="002E6EA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0FEE50" w14:textId="77777777" w:rsidR="009542E1" w:rsidRPr="002E6EA2" w:rsidRDefault="009542E1" w:rsidP="00620D08">
                  <w:pPr>
                    <w:pStyle w:val="rowtabella0"/>
                    <w:jc w:val="center"/>
                    <w:rPr>
                      <w:color w:val="002060"/>
                    </w:rPr>
                  </w:pPr>
                  <w:r w:rsidRPr="002E6EA2">
                    <w:rPr>
                      <w:color w:val="002060"/>
                    </w:rPr>
                    <w:t> </w:t>
                  </w:r>
                </w:p>
              </w:tc>
            </w:tr>
            <w:tr w:rsidR="009542E1" w:rsidRPr="002E6EA2" w14:paraId="0C3BDE17"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B57127" w14:textId="77777777" w:rsidR="009542E1" w:rsidRPr="002E6EA2" w:rsidRDefault="009542E1" w:rsidP="00620D08">
                  <w:pPr>
                    <w:pStyle w:val="rowtabella0"/>
                    <w:rPr>
                      <w:color w:val="002060"/>
                    </w:rPr>
                  </w:pPr>
                  <w:r w:rsidRPr="002E6EA2">
                    <w:rPr>
                      <w:color w:val="002060"/>
                    </w:rPr>
                    <w:t>(1) 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C2B005" w14:textId="77777777" w:rsidR="009542E1" w:rsidRPr="002E6EA2" w:rsidRDefault="009542E1" w:rsidP="00620D08">
                  <w:pPr>
                    <w:pStyle w:val="rowtabella0"/>
                    <w:rPr>
                      <w:color w:val="002060"/>
                    </w:rPr>
                  </w:pPr>
                  <w:r w:rsidRPr="002E6EA2">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E79B44" w14:textId="77777777" w:rsidR="009542E1" w:rsidRPr="002E6EA2" w:rsidRDefault="009542E1" w:rsidP="00620D08">
                  <w:pPr>
                    <w:pStyle w:val="rowtabella0"/>
                    <w:jc w:val="center"/>
                    <w:rPr>
                      <w:color w:val="002060"/>
                    </w:rPr>
                  </w:pPr>
                  <w:r w:rsidRPr="002E6EA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3C454F" w14:textId="77777777" w:rsidR="009542E1" w:rsidRPr="002E6EA2" w:rsidRDefault="009542E1" w:rsidP="00620D08">
                  <w:pPr>
                    <w:pStyle w:val="rowtabella0"/>
                    <w:jc w:val="center"/>
                    <w:rPr>
                      <w:color w:val="002060"/>
                    </w:rPr>
                  </w:pPr>
                  <w:r w:rsidRPr="002E6EA2">
                    <w:rPr>
                      <w:color w:val="002060"/>
                    </w:rPr>
                    <w:t> </w:t>
                  </w:r>
                </w:p>
              </w:tc>
            </w:tr>
            <w:tr w:rsidR="009542E1" w:rsidRPr="002E6EA2" w14:paraId="4559E0E6"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C3CB87" w14:textId="77777777" w:rsidR="009542E1" w:rsidRPr="002E6EA2" w:rsidRDefault="009542E1" w:rsidP="00620D08">
                  <w:pPr>
                    <w:pStyle w:val="rowtabella0"/>
                    <w:rPr>
                      <w:color w:val="002060"/>
                    </w:rPr>
                  </w:pPr>
                  <w:r w:rsidRPr="002E6EA2">
                    <w:rPr>
                      <w:color w:val="002060"/>
                    </w:rPr>
                    <w:t>(2)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FC91" w14:textId="77777777" w:rsidR="009542E1" w:rsidRPr="002E6EA2" w:rsidRDefault="009542E1" w:rsidP="00620D08">
                  <w:pPr>
                    <w:pStyle w:val="rowtabella0"/>
                    <w:rPr>
                      <w:color w:val="002060"/>
                    </w:rPr>
                  </w:pPr>
                  <w:r w:rsidRPr="002E6EA2">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D30B3" w14:textId="77777777" w:rsidR="009542E1" w:rsidRPr="002E6EA2" w:rsidRDefault="009542E1" w:rsidP="00620D08">
                  <w:pPr>
                    <w:pStyle w:val="rowtabella0"/>
                    <w:jc w:val="center"/>
                    <w:rPr>
                      <w:color w:val="002060"/>
                    </w:rPr>
                  </w:pPr>
                  <w:r w:rsidRPr="002E6EA2">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21DB0" w14:textId="77777777" w:rsidR="009542E1" w:rsidRPr="002E6EA2" w:rsidRDefault="009542E1" w:rsidP="00620D08">
                  <w:pPr>
                    <w:pStyle w:val="rowtabella0"/>
                    <w:jc w:val="center"/>
                    <w:rPr>
                      <w:color w:val="002060"/>
                    </w:rPr>
                  </w:pPr>
                  <w:r w:rsidRPr="002E6EA2">
                    <w:rPr>
                      <w:color w:val="002060"/>
                    </w:rPr>
                    <w:t> </w:t>
                  </w:r>
                </w:p>
              </w:tc>
            </w:tr>
            <w:tr w:rsidR="009542E1" w:rsidRPr="002E6EA2" w14:paraId="6E298E09"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2415AA0E" w14:textId="77777777" w:rsidR="009542E1" w:rsidRPr="002E6EA2" w:rsidRDefault="009542E1" w:rsidP="00620D08">
                  <w:pPr>
                    <w:pStyle w:val="rowtabella0"/>
                    <w:rPr>
                      <w:color w:val="002060"/>
                    </w:rPr>
                  </w:pPr>
                  <w:r w:rsidRPr="002E6EA2">
                    <w:rPr>
                      <w:color w:val="002060"/>
                    </w:rPr>
                    <w:t>(1) - disputata il 07/02/2024</w:t>
                  </w:r>
                </w:p>
              </w:tc>
            </w:tr>
            <w:tr w:rsidR="009542E1" w:rsidRPr="002E6EA2" w14:paraId="2C38E6C7"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4B3ADCE4" w14:textId="77777777" w:rsidR="009542E1" w:rsidRPr="002E6EA2" w:rsidRDefault="009542E1" w:rsidP="00620D08">
                  <w:pPr>
                    <w:pStyle w:val="rowtabella0"/>
                    <w:rPr>
                      <w:color w:val="002060"/>
                    </w:rPr>
                  </w:pPr>
                  <w:r w:rsidRPr="002E6EA2">
                    <w:rPr>
                      <w:color w:val="002060"/>
                    </w:rPr>
                    <w:t>(2) - disputata il 06/02/2024</w:t>
                  </w:r>
                </w:p>
              </w:tc>
            </w:tr>
          </w:tbl>
          <w:p w14:paraId="1DFA32DE" w14:textId="77777777" w:rsidR="009542E1" w:rsidRPr="002E6EA2" w:rsidRDefault="009542E1" w:rsidP="00620D08">
            <w:pPr>
              <w:rPr>
                <w:color w:val="002060"/>
              </w:rPr>
            </w:pPr>
          </w:p>
        </w:tc>
      </w:tr>
    </w:tbl>
    <w:p w14:paraId="5CE72C2C" w14:textId="77777777" w:rsidR="009542E1" w:rsidRPr="002E6EA2" w:rsidRDefault="009542E1" w:rsidP="009542E1">
      <w:pPr>
        <w:pStyle w:val="breakline"/>
        <w:rPr>
          <w:rFonts w:eastAsiaTheme="minorEastAsia"/>
          <w:color w:val="002060"/>
        </w:rPr>
      </w:pPr>
    </w:p>
    <w:p w14:paraId="2B968A99" w14:textId="77777777" w:rsidR="009542E1" w:rsidRPr="002E6EA2" w:rsidRDefault="009542E1" w:rsidP="009542E1">
      <w:pPr>
        <w:pStyle w:val="breakline"/>
        <w:rPr>
          <w:color w:val="002060"/>
        </w:rPr>
      </w:pPr>
    </w:p>
    <w:p w14:paraId="494FD7AA" w14:textId="77777777" w:rsidR="009542E1" w:rsidRPr="002E6EA2" w:rsidRDefault="009542E1" w:rsidP="009542E1">
      <w:pPr>
        <w:pStyle w:val="titoloprinc0"/>
        <w:rPr>
          <w:color w:val="002060"/>
        </w:rPr>
      </w:pPr>
      <w:r w:rsidRPr="002E6EA2">
        <w:rPr>
          <w:color w:val="002060"/>
        </w:rPr>
        <w:t>GIUDICE SPORTIVO</w:t>
      </w:r>
    </w:p>
    <w:p w14:paraId="1711648F"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114B8696" w14:textId="77777777" w:rsidR="009542E1" w:rsidRPr="002E6EA2" w:rsidRDefault="009542E1" w:rsidP="009542E1">
      <w:pPr>
        <w:pStyle w:val="titolo10"/>
        <w:rPr>
          <w:color w:val="002060"/>
        </w:rPr>
      </w:pPr>
      <w:r w:rsidRPr="002E6EA2">
        <w:rPr>
          <w:color w:val="002060"/>
        </w:rPr>
        <w:t xml:space="preserve">GARE DEL 6/ 2/2024 </w:t>
      </w:r>
    </w:p>
    <w:p w14:paraId="1976EAA8" w14:textId="77777777" w:rsidR="009542E1" w:rsidRPr="002E6EA2" w:rsidRDefault="009542E1" w:rsidP="009542E1">
      <w:pPr>
        <w:pStyle w:val="titolo7a"/>
        <w:rPr>
          <w:color w:val="002060"/>
        </w:rPr>
      </w:pPr>
      <w:r w:rsidRPr="002E6EA2">
        <w:rPr>
          <w:color w:val="002060"/>
        </w:rPr>
        <w:t xml:space="preserve">PROVVEDIMENTI DISCIPLINARI </w:t>
      </w:r>
    </w:p>
    <w:p w14:paraId="0214F16C"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787E6D29" w14:textId="77777777" w:rsidR="009542E1" w:rsidRPr="002E6EA2" w:rsidRDefault="009542E1" w:rsidP="009542E1">
      <w:pPr>
        <w:pStyle w:val="titolo30"/>
        <w:rPr>
          <w:color w:val="002060"/>
        </w:rPr>
      </w:pPr>
      <w:r w:rsidRPr="002E6EA2">
        <w:rPr>
          <w:color w:val="002060"/>
        </w:rPr>
        <w:t xml:space="preserve">CALCIATORI NON ESPULSI </w:t>
      </w:r>
    </w:p>
    <w:p w14:paraId="252EAF31"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4BC0922" w14:textId="77777777" w:rsidTr="00620D08">
        <w:tc>
          <w:tcPr>
            <w:tcW w:w="2200" w:type="dxa"/>
            <w:tcMar>
              <w:top w:w="20" w:type="dxa"/>
              <w:left w:w="20" w:type="dxa"/>
              <w:bottom w:w="20" w:type="dxa"/>
              <w:right w:w="20" w:type="dxa"/>
            </w:tcMar>
            <w:vAlign w:val="center"/>
            <w:hideMark/>
          </w:tcPr>
          <w:p w14:paraId="0B03A792" w14:textId="77777777" w:rsidR="009542E1" w:rsidRPr="002E6EA2" w:rsidRDefault="009542E1" w:rsidP="00620D08">
            <w:pPr>
              <w:pStyle w:val="movimento"/>
              <w:rPr>
                <w:color w:val="002060"/>
              </w:rPr>
            </w:pPr>
            <w:r w:rsidRPr="002E6EA2">
              <w:rPr>
                <w:color w:val="002060"/>
              </w:rPr>
              <w:t>TRAINI MATTIA</w:t>
            </w:r>
          </w:p>
        </w:tc>
        <w:tc>
          <w:tcPr>
            <w:tcW w:w="2200" w:type="dxa"/>
            <w:tcMar>
              <w:top w:w="20" w:type="dxa"/>
              <w:left w:w="20" w:type="dxa"/>
              <w:bottom w:w="20" w:type="dxa"/>
              <w:right w:w="20" w:type="dxa"/>
            </w:tcMar>
            <w:vAlign w:val="center"/>
            <w:hideMark/>
          </w:tcPr>
          <w:p w14:paraId="26404B6E" w14:textId="77777777" w:rsidR="009542E1" w:rsidRPr="002E6EA2" w:rsidRDefault="009542E1" w:rsidP="00620D08">
            <w:pPr>
              <w:pStyle w:val="movimento2"/>
              <w:rPr>
                <w:color w:val="002060"/>
              </w:rPr>
            </w:pPr>
            <w:r w:rsidRPr="002E6EA2">
              <w:rPr>
                <w:color w:val="002060"/>
              </w:rPr>
              <w:t xml:space="preserve">(SPORTING GROTTAMMARE) </w:t>
            </w:r>
          </w:p>
        </w:tc>
        <w:tc>
          <w:tcPr>
            <w:tcW w:w="800" w:type="dxa"/>
            <w:tcMar>
              <w:top w:w="20" w:type="dxa"/>
              <w:left w:w="20" w:type="dxa"/>
              <w:bottom w:w="20" w:type="dxa"/>
              <w:right w:w="20" w:type="dxa"/>
            </w:tcMar>
            <w:vAlign w:val="center"/>
            <w:hideMark/>
          </w:tcPr>
          <w:p w14:paraId="0B9A881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262A421" w14:textId="77777777" w:rsidR="009542E1" w:rsidRPr="002E6EA2" w:rsidRDefault="009542E1" w:rsidP="00620D08">
            <w:pPr>
              <w:pStyle w:val="movimento"/>
              <w:rPr>
                <w:color w:val="002060"/>
              </w:rPr>
            </w:pPr>
            <w:r w:rsidRPr="002E6EA2">
              <w:rPr>
                <w:color w:val="002060"/>
              </w:rPr>
              <w:t>GASPARRINI MASSIMO</w:t>
            </w:r>
          </w:p>
        </w:tc>
        <w:tc>
          <w:tcPr>
            <w:tcW w:w="2200" w:type="dxa"/>
            <w:tcMar>
              <w:top w:w="20" w:type="dxa"/>
              <w:left w:w="20" w:type="dxa"/>
              <w:bottom w:w="20" w:type="dxa"/>
              <w:right w:w="20" w:type="dxa"/>
            </w:tcMar>
            <w:vAlign w:val="center"/>
            <w:hideMark/>
          </w:tcPr>
          <w:p w14:paraId="5D3F696B" w14:textId="77777777" w:rsidR="009542E1" w:rsidRPr="002E6EA2" w:rsidRDefault="009542E1" w:rsidP="00620D08">
            <w:pPr>
              <w:pStyle w:val="movimento2"/>
              <w:rPr>
                <w:color w:val="002060"/>
              </w:rPr>
            </w:pPr>
            <w:r w:rsidRPr="002E6EA2">
              <w:rPr>
                <w:color w:val="002060"/>
              </w:rPr>
              <w:t xml:space="preserve">(TRIBALCIO PICENA) </w:t>
            </w:r>
          </w:p>
        </w:tc>
      </w:tr>
    </w:tbl>
    <w:p w14:paraId="1CB74056" w14:textId="77777777" w:rsidR="009542E1" w:rsidRPr="002E6EA2" w:rsidRDefault="009542E1" w:rsidP="009542E1">
      <w:pPr>
        <w:pStyle w:val="titolo10"/>
        <w:rPr>
          <w:rFonts w:eastAsiaTheme="minorEastAsia"/>
          <w:color w:val="002060"/>
        </w:rPr>
      </w:pPr>
      <w:r w:rsidRPr="002E6EA2">
        <w:rPr>
          <w:color w:val="002060"/>
        </w:rPr>
        <w:t xml:space="preserve">GARE DEL 7/ 2/2024 </w:t>
      </w:r>
    </w:p>
    <w:p w14:paraId="3D2BD4B2" w14:textId="77777777" w:rsidR="009542E1" w:rsidRPr="002E6EA2" w:rsidRDefault="009542E1" w:rsidP="009542E1">
      <w:pPr>
        <w:pStyle w:val="titolo7a"/>
        <w:rPr>
          <w:color w:val="002060"/>
        </w:rPr>
      </w:pPr>
      <w:r w:rsidRPr="002E6EA2">
        <w:rPr>
          <w:color w:val="002060"/>
        </w:rPr>
        <w:t xml:space="preserve">PROVVEDIMENTI DISCIPLINARI </w:t>
      </w:r>
    </w:p>
    <w:p w14:paraId="558B8602"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64A0D04B" w14:textId="77777777" w:rsidR="009542E1" w:rsidRPr="002E6EA2" w:rsidRDefault="009542E1" w:rsidP="009542E1">
      <w:pPr>
        <w:pStyle w:val="titolo30"/>
        <w:rPr>
          <w:color w:val="002060"/>
        </w:rPr>
      </w:pPr>
      <w:r w:rsidRPr="002E6EA2">
        <w:rPr>
          <w:color w:val="002060"/>
        </w:rPr>
        <w:lastRenderedPageBreak/>
        <w:t xml:space="preserve">CALCIATORI NON ESPULSI </w:t>
      </w:r>
    </w:p>
    <w:p w14:paraId="0863B7B9" w14:textId="77777777" w:rsidR="009542E1" w:rsidRPr="002E6EA2" w:rsidRDefault="009542E1" w:rsidP="009542E1">
      <w:pPr>
        <w:pStyle w:val="titolo20"/>
        <w:rPr>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B0EEBA2" w14:textId="77777777" w:rsidTr="00620D08">
        <w:tc>
          <w:tcPr>
            <w:tcW w:w="2200" w:type="dxa"/>
            <w:tcMar>
              <w:top w:w="20" w:type="dxa"/>
              <w:left w:w="20" w:type="dxa"/>
              <w:bottom w:w="20" w:type="dxa"/>
              <w:right w:w="20" w:type="dxa"/>
            </w:tcMar>
            <w:vAlign w:val="center"/>
            <w:hideMark/>
          </w:tcPr>
          <w:p w14:paraId="748BEBF3" w14:textId="77777777" w:rsidR="009542E1" w:rsidRPr="002E6EA2" w:rsidRDefault="009542E1" w:rsidP="00620D08">
            <w:pPr>
              <w:pStyle w:val="movimento"/>
              <w:rPr>
                <w:color w:val="002060"/>
              </w:rPr>
            </w:pPr>
            <w:r w:rsidRPr="002E6EA2">
              <w:rPr>
                <w:color w:val="002060"/>
              </w:rPr>
              <w:t>VALACCHI MAURO</w:t>
            </w:r>
          </w:p>
        </w:tc>
        <w:tc>
          <w:tcPr>
            <w:tcW w:w="2200" w:type="dxa"/>
            <w:tcMar>
              <w:top w:w="20" w:type="dxa"/>
              <w:left w:w="20" w:type="dxa"/>
              <w:bottom w:w="20" w:type="dxa"/>
              <w:right w:w="20" w:type="dxa"/>
            </w:tcMar>
            <w:vAlign w:val="center"/>
            <w:hideMark/>
          </w:tcPr>
          <w:p w14:paraId="36E7CEE0" w14:textId="77777777" w:rsidR="009542E1" w:rsidRPr="002E6EA2" w:rsidRDefault="009542E1" w:rsidP="00620D08">
            <w:pPr>
              <w:pStyle w:val="movimento2"/>
              <w:rPr>
                <w:color w:val="002060"/>
              </w:rPr>
            </w:pPr>
            <w:r w:rsidRPr="002E6EA2">
              <w:rPr>
                <w:color w:val="002060"/>
              </w:rPr>
              <w:t xml:space="preserve">(RIPABERARDA) </w:t>
            </w:r>
          </w:p>
        </w:tc>
        <w:tc>
          <w:tcPr>
            <w:tcW w:w="800" w:type="dxa"/>
            <w:tcMar>
              <w:top w:w="20" w:type="dxa"/>
              <w:left w:w="20" w:type="dxa"/>
              <w:bottom w:w="20" w:type="dxa"/>
              <w:right w:w="20" w:type="dxa"/>
            </w:tcMar>
            <w:vAlign w:val="center"/>
            <w:hideMark/>
          </w:tcPr>
          <w:p w14:paraId="75F83C1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F273572" w14:textId="77777777" w:rsidR="009542E1" w:rsidRPr="002E6EA2" w:rsidRDefault="009542E1" w:rsidP="00620D08">
            <w:pPr>
              <w:pStyle w:val="movimento"/>
              <w:rPr>
                <w:color w:val="002060"/>
              </w:rPr>
            </w:pPr>
            <w:r w:rsidRPr="002E6EA2">
              <w:rPr>
                <w:color w:val="002060"/>
              </w:rPr>
              <w:t>IOTTI GIANLUCA</w:t>
            </w:r>
          </w:p>
        </w:tc>
        <w:tc>
          <w:tcPr>
            <w:tcW w:w="2200" w:type="dxa"/>
            <w:tcMar>
              <w:top w:w="20" w:type="dxa"/>
              <w:left w:w="20" w:type="dxa"/>
              <w:bottom w:w="20" w:type="dxa"/>
              <w:right w:w="20" w:type="dxa"/>
            </w:tcMar>
            <w:vAlign w:val="center"/>
            <w:hideMark/>
          </w:tcPr>
          <w:p w14:paraId="2E3A3BA5" w14:textId="77777777" w:rsidR="009542E1" w:rsidRPr="002E6EA2" w:rsidRDefault="009542E1" w:rsidP="00620D08">
            <w:pPr>
              <w:pStyle w:val="movimento2"/>
              <w:rPr>
                <w:color w:val="002060"/>
              </w:rPr>
            </w:pPr>
            <w:r w:rsidRPr="002E6EA2">
              <w:rPr>
                <w:color w:val="002060"/>
              </w:rPr>
              <w:t xml:space="preserve">(SAMBENEDETTESE BEACH SOCC) </w:t>
            </w:r>
          </w:p>
        </w:tc>
      </w:tr>
    </w:tbl>
    <w:p w14:paraId="56724C4A"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7AE20AB" w14:textId="77777777" w:rsidTr="00620D08">
        <w:tc>
          <w:tcPr>
            <w:tcW w:w="2200" w:type="dxa"/>
            <w:tcMar>
              <w:top w:w="20" w:type="dxa"/>
              <w:left w:w="20" w:type="dxa"/>
              <w:bottom w:w="20" w:type="dxa"/>
              <w:right w:w="20" w:type="dxa"/>
            </w:tcMar>
            <w:vAlign w:val="center"/>
            <w:hideMark/>
          </w:tcPr>
          <w:p w14:paraId="79E593B0" w14:textId="77777777" w:rsidR="009542E1" w:rsidRPr="002E6EA2" w:rsidRDefault="009542E1" w:rsidP="00620D08">
            <w:pPr>
              <w:pStyle w:val="movimento"/>
              <w:rPr>
                <w:color w:val="002060"/>
              </w:rPr>
            </w:pPr>
            <w:r w:rsidRPr="002E6EA2">
              <w:rPr>
                <w:color w:val="002060"/>
              </w:rPr>
              <w:t>GASPARRI MARCO</w:t>
            </w:r>
          </w:p>
        </w:tc>
        <w:tc>
          <w:tcPr>
            <w:tcW w:w="2200" w:type="dxa"/>
            <w:tcMar>
              <w:top w:w="20" w:type="dxa"/>
              <w:left w:w="20" w:type="dxa"/>
              <w:bottom w:w="20" w:type="dxa"/>
              <w:right w:w="20" w:type="dxa"/>
            </w:tcMar>
            <w:vAlign w:val="center"/>
            <w:hideMark/>
          </w:tcPr>
          <w:p w14:paraId="775FBAD9" w14:textId="77777777" w:rsidR="009542E1" w:rsidRPr="002E6EA2" w:rsidRDefault="009542E1" w:rsidP="00620D08">
            <w:pPr>
              <w:pStyle w:val="movimento2"/>
              <w:rPr>
                <w:color w:val="002060"/>
              </w:rPr>
            </w:pPr>
            <w:r w:rsidRPr="002E6EA2">
              <w:rPr>
                <w:color w:val="002060"/>
              </w:rPr>
              <w:t xml:space="preserve">(RIPABERARDA) </w:t>
            </w:r>
          </w:p>
        </w:tc>
        <w:tc>
          <w:tcPr>
            <w:tcW w:w="800" w:type="dxa"/>
            <w:tcMar>
              <w:top w:w="20" w:type="dxa"/>
              <w:left w:w="20" w:type="dxa"/>
              <w:bottom w:w="20" w:type="dxa"/>
              <w:right w:w="20" w:type="dxa"/>
            </w:tcMar>
            <w:vAlign w:val="center"/>
            <w:hideMark/>
          </w:tcPr>
          <w:p w14:paraId="2E90170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8D0860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2B227D0" w14:textId="77777777" w:rsidR="009542E1" w:rsidRPr="002E6EA2" w:rsidRDefault="009542E1" w:rsidP="00620D08">
            <w:pPr>
              <w:pStyle w:val="movimento2"/>
              <w:rPr>
                <w:color w:val="002060"/>
              </w:rPr>
            </w:pPr>
            <w:r w:rsidRPr="002E6EA2">
              <w:rPr>
                <w:color w:val="002060"/>
              </w:rPr>
              <w:t> </w:t>
            </w:r>
          </w:p>
        </w:tc>
      </w:tr>
    </w:tbl>
    <w:p w14:paraId="5E280C3F"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BCE1500" w14:textId="77777777" w:rsidTr="00620D08">
        <w:tc>
          <w:tcPr>
            <w:tcW w:w="2200" w:type="dxa"/>
            <w:tcMar>
              <w:top w:w="20" w:type="dxa"/>
              <w:left w:w="20" w:type="dxa"/>
              <w:bottom w:w="20" w:type="dxa"/>
              <w:right w:w="20" w:type="dxa"/>
            </w:tcMar>
            <w:vAlign w:val="center"/>
            <w:hideMark/>
          </w:tcPr>
          <w:p w14:paraId="416ABBB5" w14:textId="77777777" w:rsidR="009542E1" w:rsidRPr="002E6EA2" w:rsidRDefault="009542E1" w:rsidP="00620D08">
            <w:pPr>
              <w:pStyle w:val="movimento"/>
              <w:rPr>
                <w:color w:val="002060"/>
              </w:rPr>
            </w:pPr>
            <w:r w:rsidRPr="002E6EA2">
              <w:rPr>
                <w:color w:val="002060"/>
              </w:rPr>
              <w:t>CAMELA MARIO</w:t>
            </w:r>
          </w:p>
        </w:tc>
        <w:tc>
          <w:tcPr>
            <w:tcW w:w="2200" w:type="dxa"/>
            <w:tcMar>
              <w:top w:w="20" w:type="dxa"/>
              <w:left w:w="20" w:type="dxa"/>
              <w:bottom w:w="20" w:type="dxa"/>
              <w:right w:w="20" w:type="dxa"/>
            </w:tcMar>
            <w:vAlign w:val="center"/>
            <w:hideMark/>
          </w:tcPr>
          <w:p w14:paraId="36AFDB08" w14:textId="77777777" w:rsidR="009542E1" w:rsidRPr="002E6EA2" w:rsidRDefault="009542E1" w:rsidP="00620D08">
            <w:pPr>
              <w:pStyle w:val="movimento2"/>
              <w:rPr>
                <w:color w:val="002060"/>
              </w:rPr>
            </w:pPr>
            <w:r w:rsidRPr="002E6EA2">
              <w:rPr>
                <w:color w:val="002060"/>
              </w:rPr>
              <w:t xml:space="preserve">(RIPABERARDA) </w:t>
            </w:r>
          </w:p>
        </w:tc>
        <w:tc>
          <w:tcPr>
            <w:tcW w:w="800" w:type="dxa"/>
            <w:tcMar>
              <w:top w:w="20" w:type="dxa"/>
              <w:left w:w="20" w:type="dxa"/>
              <w:bottom w:w="20" w:type="dxa"/>
              <w:right w:w="20" w:type="dxa"/>
            </w:tcMar>
            <w:vAlign w:val="center"/>
            <w:hideMark/>
          </w:tcPr>
          <w:p w14:paraId="1372984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E49860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5A6D1DE" w14:textId="77777777" w:rsidR="009542E1" w:rsidRPr="002E6EA2" w:rsidRDefault="009542E1" w:rsidP="00620D08">
            <w:pPr>
              <w:pStyle w:val="movimento2"/>
              <w:rPr>
                <w:color w:val="002060"/>
              </w:rPr>
            </w:pPr>
            <w:r w:rsidRPr="002E6EA2">
              <w:rPr>
                <w:color w:val="002060"/>
              </w:rPr>
              <w:t> </w:t>
            </w:r>
          </w:p>
        </w:tc>
      </w:tr>
    </w:tbl>
    <w:p w14:paraId="2C089BA9"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00FBDCC" w14:textId="77777777" w:rsidTr="00620D08">
        <w:tc>
          <w:tcPr>
            <w:tcW w:w="2200" w:type="dxa"/>
            <w:tcMar>
              <w:top w:w="20" w:type="dxa"/>
              <w:left w:w="20" w:type="dxa"/>
              <w:bottom w:w="20" w:type="dxa"/>
              <w:right w:w="20" w:type="dxa"/>
            </w:tcMar>
            <w:vAlign w:val="center"/>
            <w:hideMark/>
          </w:tcPr>
          <w:p w14:paraId="61486335" w14:textId="77777777" w:rsidR="009542E1" w:rsidRPr="002E6EA2" w:rsidRDefault="009542E1" w:rsidP="00620D08">
            <w:pPr>
              <w:pStyle w:val="movimento"/>
              <w:rPr>
                <w:color w:val="002060"/>
              </w:rPr>
            </w:pPr>
            <w:r w:rsidRPr="002E6EA2">
              <w:rPr>
                <w:color w:val="002060"/>
              </w:rPr>
              <w:t>DURASTANTI ANDREA</w:t>
            </w:r>
          </w:p>
        </w:tc>
        <w:tc>
          <w:tcPr>
            <w:tcW w:w="2200" w:type="dxa"/>
            <w:tcMar>
              <w:top w:w="20" w:type="dxa"/>
              <w:left w:w="20" w:type="dxa"/>
              <w:bottom w:w="20" w:type="dxa"/>
              <w:right w:w="20" w:type="dxa"/>
            </w:tcMar>
            <w:vAlign w:val="center"/>
            <w:hideMark/>
          </w:tcPr>
          <w:p w14:paraId="3112C6AA" w14:textId="77777777" w:rsidR="009542E1" w:rsidRPr="002E6EA2" w:rsidRDefault="009542E1" w:rsidP="00620D08">
            <w:pPr>
              <w:pStyle w:val="movimento2"/>
              <w:rPr>
                <w:color w:val="002060"/>
              </w:rPr>
            </w:pPr>
            <w:r w:rsidRPr="002E6EA2">
              <w:rPr>
                <w:color w:val="002060"/>
              </w:rPr>
              <w:t xml:space="preserve">(BOCASTRUM UNITED) </w:t>
            </w:r>
          </w:p>
        </w:tc>
        <w:tc>
          <w:tcPr>
            <w:tcW w:w="800" w:type="dxa"/>
            <w:tcMar>
              <w:top w:w="20" w:type="dxa"/>
              <w:left w:w="20" w:type="dxa"/>
              <w:bottom w:w="20" w:type="dxa"/>
              <w:right w:w="20" w:type="dxa"/>
            </w:tcMar>
            <w:vAlign w:val="center"/>
            <w:hideMark/>
          </w:tcPr>
          <w:p w14:paraId="385C3C8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589E50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624E270" w14:textId="77777777" w:rsidR="009542E1" w:rsidRPr="002E6EA2" w:rsidRDefault="009542E1" w:rsidP="00620D08">
            <w:pPr>
              <w:pStyle w:val="movimento2"/>
              <w:rPr>
                <w:color w:val="002060"/>
              </w:rPr>
            </w:pPr>
            <w:r w:rsidRPr="002E6EA2">
              <w:rPr>
                <w:color w:val="002060"/>
              </w:rPr>
              <w:t> </w:t>
            </w:r>
          </w:p>
        </w:tc>
      </w:tr>
    </w:tbl>
    <w:p w14:paraId="56F13684" w14:textId="77777777" w:rsidR="009542E1" w:rsidRPr="002E6EA2" w:rsidRDefault="009542E1" w:rsidP="009542E1">
      <w:pPr>
        <w:pStyle w:val="titolo10"/>
        <w:rPr>
          <w:rFonts w:eastAsiaTheme="minorEastAsia"/>
          <w:color w:val="002060"/>
        </w:rPr>
      </w:pPr>
      <w:r w:rsidRPr="002E6EA2">
        <w:rPr>
          <w:color w:val="002060"/>
        </w:rPr>
        <w:t xml:space="preserve">GARE DEL 9/ 2/2024 </w:t>
      </w:r>
    </w:p>
    <w:p w14:paraId="7EC54602" w14:textId="77777777" w:rsidR="009542E1" w:rsidRPr="002E6EA2" w:rsidRDefault="009542E1" w:rsidP="009542E1">
      <w:pPr>
        <w:pStyle w:val="titolo7a"/>
        <w:rPr>
          <w:color w:val="002060"/>
        </w:rPr>
      </w:pPr>
      <w:r w:rsidRPr="002E6EA2">
        <w:rPr>
          <w:color w:val="002060"/>
        </w:rPr>
        <w:t xml:space="preserve">PROVVEDIMENTI DISCIPLINARI </w:t>
      </w:r>
    </w:p>
    <w:p w14:paraId="711BB5AE"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4F15D743" w14:textId="77777777" w:rsidR="009542E1" w:rsidRPr="002E6EA2" w:rsidRDefault="009542E1" w:rsidP="009542E1">
      <w:pPr>
        <w:pStyle w:val="titolo30"/>
        <w:rPr>
          <w:color w:val="002060"/>
        </w:rPr>
      </w:pPr>
      <w:r w:rsidRPr="002E6EA2">
        <w:rPr>
          <w:color w:val="002060"/>
        </w:rPr>
        <w:t xml:space="preserve">SOCIETA' </w:t>
      </w:r>
    </w:p>
    <w:p w14:paraId="13EFF358" w14:textId="77777777" w:rsidR="009542E1" w:rsidRPr="002E6EA2" w:rsidRDefault="009542E1" w:rsidP="009542E1">
      <w:pPr>
        <w:pStyle w:val="titolo20"/>
        <w:rPr>
          <w:color w:val="002060"/>
        </w:rPr>
      </w:pPr>
      <w:r w:rsidRPr="002E6EA2">
        <w:rPr>
          <w:color w:val="002060"/>
        </w:rPr>
        <w:t xml:space="preserve">AMMENDA </w:t>
      </w:r>
    </w:p>
    <w:p w14:paraId="77572DD0" w14:textId="77777777" w:rsidR="009542E1" w:rsidRPr="002E6EA2" w:rsidRDefault="009542E1" w:rsidP="009542E1">
      <w:pPr>
        <w:pStyle w:val="diffida"/>
        <w:spacing w:before="80" w:beforeAutospacing="0" w:after="40" w:afterAutospacing="0"/>
        <w:jc w:val="left"/>
        <w:rPr>
          <w:color w:val="002060"/>
        </w:rPr>
      </w:pPr>
      <w:r w:rsidRPr="002E6EA2">
        <w:rPr>
          <w:color w:val="002060"/>
        </w:rPr>
        <w:t xml:space="preserve">Euro 100,00 VALMISA FUTSAL A.S.D. </w:t>
      </w:r>
      <w:r w:rsidRPr="002E6EA2">
        <w:rPr>
          <w:color w:val="002060"/>
        </w:rPr>
        <w:br/>
        <w:t xml:space="preserve">Per aver alcuni tifosi offeso giocatori avversari. </w:t>
      </w:r>
    </w:p>
    <w:p w14:paraId="66858344" w14:textId="77777777" w:rsidR="009542E1" w:rsidRPr="002E6EA2" w:rsidRDefault="009542E1" w:rsidP="009542E1">
      <w:pPr>
        <w:pStyle w:val="diffida"/>
        <w:spacing w:before="80" w:beforeAutospacing="0" w:after="40" w:afterAutospacing="0"/>
        <w:jc w:val="left"/>
        <w:rPr>
          <w:color w:val="002060"/>
        </w:rPr>
      </w:pPr>
      <w:r w:rsidRPr="002E6EA2">
        <w:rPr>
          <w:color w:val="002060"/>
        </w:rPr>
        <w:br/>
        <w:t xml:space="preserve">Euro 80,00 ACQUALAGNA CALCIO C 5 </w:t>
      </w:r>
      <w:r w:rsidRPr="002E6EA2">
        <w:rPr>
          <w:color w:val="002060"/>
        </w:rPr>
        <w:br/>
        <w:t xml:space="preserve">Per comportamento offensivo del proprio pubblico nei confronti dell'arbitro e dei giocatori avversari. </w:t>
      </w:r>
    </w:p>
    <w:p w14:paraId="2B09A78A" w14:textId="77777777" w:rsidR="009542E1" w:rsidRPr="002E6EA2" w:rsidRDefault="009542E1" w:rsidP="009542E1">
      <w:pPr>
        <w:pStyle w:val="diffida"/>
        <w:spacing w:before="80" w:beforeAutospacing="0" w:after="40" w:afterAutospacing="0"/>
        <w:jc w:val="left"/>
        <w:rPr>
          <w:color w:val="002060"/>
        </w:rPr>
      </w:pPr>
      <w:r w:rsidRPr="002E6EA2">
        <w:rPr>
          <w:color w:val="002060"/>
        </w:rPr>
        <w:br/>
        <w:t xml:space="preserve">Euro 70,00 URBINO CALCIO A 5 </w:t>
      </w:r>
      <w:r w:rsidRPr="002E6EA2">
        <w:rPr>
          <w:color w:val="002060"/>
        </w:rPr>
        <w:br/>
        <w:t xml:space="preserve">Per comportamento offensivo del proprio pubblico nei confronti dell'arbitro. </w:t>
      </w:r>
    </w:p>
    <w:p w14:paraId="2C6D18D3" w14:textId="77777777" w:rsidR="009542E1" w:rsidRPr="002E6EA2" w:rsidRDefault="009542E1" w:rsidP="009542E1">
      <w:pPr>
        <w:pStyle w:val="titolo30"/>
        <w:rPr>
          <w:color w:val="002060"/>
        </w:rPr>
      </w:pPr>
      <w:r w:rsidRPr="002E6EA2">
        <w:rPr>
          <w:color w:val="002060"/>
        </w:rPr>
        <w:t xml:space="preserve">DIRIGENTI </w:t>
      </w:r>
    </w:p>
    <w:p w14:paraId="705E1943" w14:textId="77777777" w:rsidR="009542E1" w:rsidRPr="002E6EA2" w:rsidRDefault="009542E1" w:rsidP="009542E1">
      <w:pPr>
        <w:pStyle w:val="titolo20"/>
        <w:rPr>
          <w:color w:val="002060"/>
        </w:rPr>
      </w:pPr>
      <w:r w:rsidRPr="002E6EA2">
        <w:rPr>
          <w:color w:val="002060"/>
        </w:rPr>
        <w:t xml:space="preserve">INIBIZIONE A SVOLGERE OGNI ATTIVITA'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AC4548A" w14:textId="77777777" w:rsidTr="00620D08">
        <w:tc>
          <w:tcPr>
            <w:tcW w:w="2200" w:type="dxa"/>
            <w:tcMar>
              <w:top w:w="20" w:type="dxa"/>
              <w:left w:w="20" w:type="dxa"/>
              <w:bottom w:w="20" w:type="dxa"/>
              <w:right w:w="20" w:type="dxa"/>
            </w:tcMar>
            <w:vAlign w:val="center"/>
            <w:hideMark/>
          </w:tcPr>
          <w:p w14:paraId="64FC0B89" w14:textId="77777777" w:rsidR="009542E1" w:rsidRPr="002E6EA2" w:rsidRDefault="009542E1" w:rsidP="00620D08">
            <w:pPr>
              <w:pStyle w:val="movimento"/>
              <w:rPr>
                <w:color w:val="002060"/>
              </w:rPr>
            </w:pPr>
            <w:r w:rsidRPr="002E6EA2">
              <w:rPr>
                <w:color w:val="002060"/>
              </w:rPr>
              <w:t>CAROPPI ANTONIO</w:t>
            </w:r>
          </w:p>
        </w:tc>
        <w:tc>
          <w:tcPr>
            <w:tcW w:w="2200" w:type="dxa"/>
            <w:tcMar>
              <w:top w:w="20" w:type="dxa"/>
              <w:left w:w="20" w:type="dxa"/>
              <w:bottom w:w="20" w:type="dxa"/>
              <w:right w:w="20" w:type="dxa"/>
            </w:tcMar>
            <w:vAlign w:val="center"/>
            <w:hideMark/>
          </w:tcPr>
          <w:p w14:paraId="34536BB3" w14:textId="77777777" w:rsidR="009542E1" w:rsidRPr="002E6EA2" w:rsidRDefault="009542E1" w:rsidP="00620D08">
            <w:pPr>
              <w:pStyle w:val="movimento2"/>
              <w:rPr>
                <w:color w:val="002060"/>
              </w:rPr>
            </w:pPr>
            <w:r w:rsidRPr="002E6EA2">
              <w:rPr>
                <w:color w:val="002060"/>
              </w:rPr>
              <w:t xml:space="preserve">(POL. SPORT COMMUNICATION) </w:t>
            </w:r>
          </w:p>
        </w:tc>
        <w:tc>
          <w:tcPr>
            <w:tcW w:w="800" w:type="dxa"/>
            <w:tcMar>
              <w:top w:w="20" w:type="dxa"/>
              <w:left w:w="20" w:type="dxa"/>
              <w:bottom w:w="20" w:type="dxa"/>
              <w:right w:w="20" w:type="dxa"/>
            </w:tcMar>
            <w:vAlign w:val="center"/>
            <w:hideMark/>
          </w:tcPr>
          <w:p w14:paraId="7F577F3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AB7CB2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7FA5CBB" w14:textId="77777777" w:rsidR="009542E1" w:rsidRPr="002E6EA2" w:rsidRDefault="009542E1" w:rsidP="00620D08">
            <w:pPr>
              <w:pStyle w:val="movimento2"/>
              <w:rPr>
                <w:color w:val="002060"/>
              </w:rPr>
            </w:pPr>
            <w:r w:rsidRPr="002E6EA2">
              <w:rPr>
                <w:color w:val="002060"/>
              </w:rPr>
              <w:t> </w:t>
            </w:r>
          </w:p>
        </w:tc>
      </w:tr>
    </w:tbl>
    <w:p w14:paraId="18EC0D79"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 xml:space="preserve">Per comportamento irriguardoso verso l'arbitro. Allontanato. </w:t>
      </w:r>
    </w:p>
    <w:p w14:paraId="32CD9E8B" w14:textId="77777777" w:rsidR="009542E1" w:rsidRPr="002E6EA2" w:rsidRDefault="009542E1" w:rsidP="009542E1">
      <w:pPr>
        <w:pStyle w:val="titolo20"/>
        <w:rPr>
          <w:color w:val="002060"/>
        </w:rPr>
      </w:pPr>
      <w:r w:rsidRPr="002E6EA2">
        <w:rPr>
          <w:color w:val="002060"/>
        </w:rPr>
        <w:t xml:space="preserve">INIBIZIONE A SVOLGERE OGNI ATTIVITA'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7B8824A" w14:textId="77777777" w:rsidTr="00620D08">
        <w:tc>
          <w:tcPr>
            <w:tcW w:w="2200" w:type="dxa"/>
            <w:tcMar>
              <w:top w:w="20" w:type="dxa"/>
              <w:left w:w="20" w:type="dxa"/>
              <w:bottom w:w="20" w:type="dxa"/>
              <w:right w:w="20" w:type="dxa"/>
            </w:tcMar>
            <w:vAlign w:val="center"/>
            <w:hideMark/>
          </w:tcPr>
          <w:p w14:paraId="15480E32" w14:textId="77777777" w:rsidR="009542E1" w:rsidRPr="002E6EA2" w:rsidRDefault="009542E1" w:rsidP="00620D08">
            <w:pPr>
              <w:pStyle w:val="movimento"/>
              <w:rPr>
                <w:color w:val="002060"/>
              </w:rPr>
            </w:pPr>
            <w:r w:rsidRPr="002E6EA2">
              <w:rPr>
                <w:color w:val="002060"/>
              </w:rPr>
              <w:t>SBATTELLA SIMONE</w:t>
            </w:r>
          </w:p>
        </w:tc>
        <w:tc>
          <w:tcPr>
            <w:tcW w:w="2200" w:type="dxa"/>
            <w:tcMar>
              <w:top w:w="20" w:type="dxa"/>
              <w:left w:w="20" w:type="dxa"/>
              <w:bottom w:w="20" w:type="dxa"/>
              <w:right w:w="20" w:type="dxa"/>
            </w:tcMar>
            <w:vAlign w:val="center"/>
            <w:hideMark/>
          </w:tcPr>
          <w:p w14:paraId="08554386" w14:textId="77777777" w:rsidR="009542E1" w:rsidRPr="002E6EA2" w:rsidRDefault="009542E1" w:rsidP="00620D08">
            <w:pPr>
              <w:pStyle w:val="movimento2"/>
              <w:rPr>
                <w:color w:val="002060"/>
              </w:rPr>
            </w:pPr>
            <w:r w:rsidRPr="002E6EA2">
              <w:rPr>
                <w:color w:val="002060"/>
              </w:rPr>
              <w:t xml:space="preserve">(CAPODARCO CASABIANCA C5) </w:t>
            </w:r>
          </w:p>
        </w:tc>
        <w:tc>
          <w:tcPr>
            <w:tcW w:w="800" w:type="dxa"/>
            <w:tcMar>
              <w:top w:w="20" w:type="dxa"/>
              <w:left w:w="20" w:type="dxa"/>
              <w:bottom w:w="20" w:type="dxa"/>
              <w:right w:w="20" w:type="dxa"/>
            </w:tcMar>
            <w:vAlign w:val="center"/>
            <w:hideMark/>
          </w:tcPr>
          <w:p w14:paraId="4A0C175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CE920A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69686A7" w14:textId="77777777" w:rsidR="009542E1" w:rsidRPr="002E6EA2" w:rsidRDefault="009542E1" w:rsidP="00620D08">
            <w:pPr>
              <w:pStyle w:val="movimento2"/>
              <w:rPr>
                <w:color w:val="002060"/>
              </w:rPr>
            </w:pPr>
            <w:r w:rsidRPr="002E6EA2">
              <w:rPr>
                <w:color w:val="002060"/>
              </w:rPr>
              <w:t> </w:t>
            </w:r>
          </w:p>
        </w:tc>
      </w:tr>
    </w:tbl>
    <w:p w14:paraId="7C6B57FA"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 xml:space="preserve">Per comportamento irriguardoso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719FBE1" w14:textId="77777777" w:rsidTr="00620D08">
        <w:tc>
          <w:tcPr>
            <w:tcW w:w="2200" w:type="dxa"/>
            <w:tcMar>
              <w:top w:w="20" w:type="dxa"/>
              <w:left w:w="20" w:type="dxa"/>
              <w:bottom w:w="20" w:type="dxa"/>
              <w:right w:w="20" w:type="dxa"/>
            </w:tcMar>
            <w:vAlign w:val="center"/>
            <w:hideMark/>
          </w:tcPr>
          <w:p w14:paraId="3D1AFED7" w14:textId="77777777" w:rsidR="009542E1" w:rsidRPr="002E6EA2" w:rsidRDefault="009542E1" w:rsidP="00620D08">
            <w:pPr>
              <w:pStyle w:val="movimento"/>
              <w:rPr>
                <w:color w:val="002060"/>
              </w:rPr>
            </w:pPr>
            <w:r w:rsidRPr="002E6EA2">
              <w:rPr>
                <w:color w:val="002060"/>
              </w:rPr>
              <w:t>CINCIRIPINI AUGUSTO</w:t>
            </w:r>
          </w:p>
        </w:tc>
        <w:tc>
          <w:tcPr>
            <w:tcW w:w="2200" w:type="dxa"/>
            <w:tcMar>
              <w:top w:w="20" w:type="dxa"/>
              <w:left w:w="20" w:type="dxa"/>
              <w:bottom w:w="20" w:type="dxa"/>
              <w:right w:w="20" w:type="dxa"/>
            </w:tcMar>
            <w:vAlign w:val="center"/>
            <w:hideMark/>
          </w:tcPr>
          <w:p w14:paraId="4FAF6309" w14:textId="77777777" w:rsidR="009542E1" w:rsidRPr="002E6EA2" w:rsidRDefault="009542E1" w:rsidP="00620D08">
            <w:pPr>
              <w:pStyle w:val="movimento2"/>
              <w:rPr>
                <w:color w:val="002060"/>
              </w:rPr>
            </w:pPr>
            <w:r w:rsidRPr="002E6EA2">
              <w:rPr>
                <w:color w:val="002060"/>
              </w:rPr>
              <w:t xml:space="preserve">(RIVIERA DELLE PALME) </w:t>
            </w:r>
          </w:p>
        </w:tc>
        <w:tc>
          <w:tcPr>
            <w:tcW w:w="800" w:type="dxa"/>
            <w:tcMar>
              <w:top w:w="20" w:type="dxa"/>
              <w:left w:w="20" w:type="dxa"/>
              <w:bottom w:w="20" w:type="dxa"/>
              <w:right w:w="20" w:type="dxa"/>
            </w:tcMar>
            <w:vAlign w:val="center"/>
            <w:hideMark/>
          </w:tcPr>
          <w:p w14:paraId="16771D7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2B17BB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DE36157" w14:textId="77777777" w:rsidR="009542E1" w:rsidRPr="002E6EA2" w:rsidRDefault="009542E1" w:rsidP="00620D08">
            <w:pPr>
              <w:pStyle w:val="movimento2"/>
              <w:rPr>
                <w:color w:val="002060"/>
              </w:rPr>
            </w:pPr>
            <w:r w:rsidRPr="002E6EA2">
              <w:rPr>
                <w:color w:val="002060"/>
              </w:rPr>
              <w:t> </w:t>
            </w:r>
          </w:p>
        </w:tc>
      </w:tr>
    </w:tbl>
    <w:p w14:paraId="7AE0C632"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 xml:space="preserve">Per comportamento irriguardoso verso un giocatore avversario.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ADA1999" w14:textId="77777777" w:rsidTr="00620D08">
        <w:tc>
          <w:tcPr>
            <w:tcW w:w="2200" w:type="dxa"/>
            <w:tcMar>
              <w:top w:w="20" w:type="dxa"/>
              <w:left w:w="20" w:type="dxa"/>
              <w:bottom w:w="20" w:type="dxa"/>
              <w:right w:w="20" w:type="dxa"/>
            </w:tcMar>
            <w:vAlign w:val="center"/>
            <w:hideMark/>
          </w:tcPr>
          <w:p w14:paraId="1C2055BE" w14:textId="77777777" w:rsidR="009542E1" w:rsidRPr="002E6EA2" w:rsidRDefault="009542E1" w:rsidP="00620D08">
            <w:pPr>
              <w:pStyle w:val="movimento"/>
              <w:rPr>
                <w:color w:val="002060"/>
              </w:rPr>
            </w:pPr>
            <w:r w:rsidRPr="002E6EA2">
              <w:rPr>
                <w:color w:val="002060"/>
              </w:rPr>
              <w:t>MARRA LORENZO</w:t>
            </w:r>
          </w:p>
        </w:tc>
        <w:tc>
          <w:tcPr>
            <w:tcW w:w="2200" w:type="dxa"/>
            <w:tcMar>
              <w:top w:w="20" w:type="dxa"/>
              <w:left w:w="20" w:type="dxa"/>
              <w:bottom w:w="20" w:type="dxa"/>
              <w:right w:w="20" w:type="dxa"/>
            </w:tcMar>
            <w:vAlign w:val="center"/>
            <w:hideMark/>
          </w:tcPr>
          <w:p w14:paraId="1F860AF4" w14:textId="77777777" w:rsidR="009542E1" w:rsidRPr="002E6EA2" w:rsidRDefault="009542E1" w:rsidP="00620D08">
            <w:pPr>
              <w:pStyle w:val="movimento2"/>
              <w:rPr>
                <w:color w:val="002060"/>
              </w:rPr>
            </w:pPr>
            <w:r w:rsidRPr="002E6EA2">
              <w:rPr>
                <w:color w:val="002060"/>
              </w:rPr>
              <w:t xml:space="preserve">(URBINO CALCIO A 5) </w:t>
            </w:r>
          </w:p>
        </w:tc>
        <w:tc>
          <w:tcPr>
            <w:tcW w:w="800" w:type="dxa"/>
            <w:tcMar>
              <w:top w:w="20" w:type="dxa"/>
              <w:left w:w="20" w:type="dxa"/>
              <w:bottom w:w="20" w:type="dxa"/>
              <w:right w:w="20" w:type="dxa"/>
            </w:tcMar>
            <w:vAlign w:val="center"/>
            <w:hideMark/>
          </w:tcPr>
          <w:p w14:paraId="745EFD9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B32961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EB4D848" w14:textId="77777777" w:rsidR="009542E1" w:rsidRPr="002E6EA2" w:rsidRDefault="009542E1" w:rsidP="00620D08">
            <w:pPr>
              <w:pStyle w:val="movimento2"/>
              <w:rPr>
                <w:color w:val="002060"/>
              </w:rPr>
            </w:pPr>
            <w:r w:rsidRPr="002E6EA2">
              <w:rPr>
                <w:color w:val="002060"/>
              </w:rPr>
              <w:t> </w:t>
            </w:r>
          </w:p>
        </w:tc>
      </w:tr>
    </w:tbl>
    <w:p w14:paraId="7C14DB72"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 xml:space="preserve">Per comportamento non regolamentare. Allontanato. </w:t>
      </w:r>
    </w:p>
    <w:p w14:paraId="47338E96" w14:textId="77777777" w:rsidR="009542E1" w:rsidRPr="002E6EA2" w:rsidRDefault="009542E1" w:rsidP="009542E1">
      <w:pPr>
        <w:pStyle w:val="titolo20"/>
        <w:rPr>
          <w:color w:val="002060"/>
        </w:rPr>
      </w:pPr>
      <w:r w:rsidRPr="002E6EA2">
        <w:rPr>
          <w:color w:val="002060"/>
        </w:rPr>
        <w:t xml:space="preserve">INIBIZIONE A SVOLGERE OGNI ATTIVITA' FINO AL 20/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246112B" w14:textId="77777777" w:rsidTr="00620D08">
        <w:tc>
          <w:tcPr>
            <w:tcW w:w="2200" w:type="dxa"/>
            <w:tcMar>
              <w:top w:w="20" w:type="dxa"/>
              <w:left w:w="20" w:type="dxa"/>
              <w:bottom w:w="20" w:type="dxa"/>
              <w:right w:w="20" w:type="dxa"/>
            </w:tcMar>
            <w:vAlign w:val="center"/>
            <w:hideMark/>
          </w:tcPr>
          <w:p w14:paraId="1FF1F92B" w14:textId="77777777" w:rsidR="009542E1" w:rsidRPr="002E6EA2" w:rsidRDefault="009542E1" w:rsidP="00620D08">
            <w:pPr>
              <w:pStyle w:val="movimento"/>
              <w:rPr>
                <w:color w:val="002060"/>
              </w:rPr>
            </w:pPr>
            <w:r w:rsidRPr="002E6EA2">
              <w:rPr>
                <w:color w:val="002060"/>
              </w:rPr>
              <w:t>BALDINI ROBERTO</w:t>
            </w:r>
          </w:p>
        </w:tc>
        <w:tc>
          <w:tcPr>
            <w:tcW w:w="2200" w:type="dxa"/>
            <w:tcMar>
              <w:top w:w="20" w:type="dxa"/>
              <w:left w:w="20" w:type="dxa"/>
              <w:bottom w:w="20" w:type="dxa"/>
              <w:right w:w="20" w:type="dxa"/>
            </w:tcMar>
            <w:vAlign w:val="center"/>
            <w:hideMark/>
          </w:tcPr>
          <w:p w14:paraId="20F0B6F2" w14:textId="77777777" w:rsidR="009542E1" w:rsidRPr="002E6EA2" w:rsidRDefault="009542E1" w:rsidP="00620D08">
            <w:pPr>
              <w:pStyle w:val="movimento2"/>
              <w:rPr>
                <w:color w:val="002060"/>
              </w:rPr>
            </w:pPr>
            <w:r w:rsidRPr="002E6EA2">
              <w:rPr>
                <w:color w:val="002060"/>
              </w:rPr>
              <w:t xml:space="preserve">(CIRCOLO COLLODI CALCIO 5) </w:t>
            </w:r>
          </w:p>
        </w:tc>
        <w:tc>
          <w:tcPr>
            <w:tcW w:w="800" w:type="dxa"/>
            <w:tcMar>
              <w:top w:w="20" w:type="dxa"/>
              <w:left w:w="20" w:type="dxa"/>
              <w:bottom w:w="20" w:type="dxa"/>
              <w:right w:w="20" w:type="dxa"/>
            </w:tcMar>
            <w:vAlign w:val="center"/>
            <w:hideMark/>
          </w:tcPr>
          <w:p w14:paraId="4DA730F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20E3F6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7A36428" w14:textId="77777777" w:rsidR="009542E1" w:rsidRPr="002E6EA2" w:rsidRDefault="009542E1" w:rsidP="00620D08">
            <w:pPr>
              <w:pStyle w:val="movimento2"/>
              <w:rPr>
                <w:color w:val="002060"/>
              </w:rPr>
            </w:pPr>
            <w:r w:rsidRPr="002E6EA2">
              <w:rPr>
                <w:color w:val="002060"/>
              </w:rPr>
              <w:t> </w:t>
            </w:r>
          </w:p>
        </w:tc>
      </w:tr>
    </w:tbl>
    <w:p w14:paraId="050D9922" w14:textId="77777777" w:rsidR="009542E1" w:rsidRPr="002E6EA2" w:rsidRDefault="009542E1" w:rsidP="009542E1">
      <w:pPr>
        <w:pStyle w:val="diffida"/>
        <w:spacing w:before="80" w:beforeAutospacing="0" w:after="40" w:afterAutospacing="0"/>
        <w:jc w:val="left"/>
        <w:rPr>
          <w:rFonts w:eastAsiaTheme="minorEastAsia"/>
          <w:color w:val="002060"/>
        </w:rPr>
      </w:pPr>
      <w:r w:rsidRPr="002E6EA2">
        <w:rPr>
          <w:color w:val="002060"/>
        </w:rPr>
        <w:t>Per comportamento irriguardoso verso l'arbitro. Allont</w:t>
      </w:r>
      <w:r>
        <w:rPr>
          <w:color w:val="002060"/>
        </w:rPr>
        <w:t>a</w:t>
      </w:r>
      <w:r w:rsidRPr="002E6EA2">
        <w:rPr>
          <w:color w:val="002060"/>
        </w:rPr>
        <w:t xml:space="preserve">nato. </w:t>
      </w:r>
    </w:p>
    <w:p w14:paraId="75B8603A"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C406A73" w14:textId="77777777" w:rsidTr="00620D08">
        <w:tc>
          <w:tcPr>
            <w:tcW w:w="2200" w:type="dxa"/>
            <w:tcMar>
              <w:top w:w="20" w:type="dxa"/>
              <w:left w:w="20" w:type="dxa"/>
              <w:bottom w:w="20" w:type="dxa"/>
              <w:right w:w="20" w:type="dxa"/>
            </w:tcMar>
            <w:vAlign w:val="center"/>
            <w:hideMark/>
          </w:tcPr>
          <w:p w14:paraId="3D5077B9" w14:textId="77777777" w:rsidR="009542E1" w:rsidRPr="002E6EA2" w:rsidRDefault="009542E1" w:rsidP="00620D08">
            <w:pPr>
              <w:pStyle w:val="movimento"/>
              <w:rPr>
                <w:color w:val="002060"/>
              </w:rPr>
            </w:pPr>
            <w:r w:rsidRPr="002E6EA2">
              <w:rPr>
                <w:color w:val="002060"/>
              </w:rPr>
              <w:lastRenderedPageBreak/>
              <w:t>ORSINI ANDREA</w:t>
            </w:r>
          </w:p>
        </w:tc>
        <w:tc>
          <w:tcPr>
            <w:tcW w:w="2200" w:type="dxa"/>
            <w:tcMar>
              <w:top w:w="20" w:type="dxa"/>
              <w:left w:w="20" w:type="dxa"/>
              <w:bottom w:w="20" w:type="dxa"/>
              <w:right w:w="20" w:type="dxa"/>
            </w:tcMar>
            <w:vAlign w:val="center"/>
            <w:hideMark/>
          </w:tcPr>
          <w:p w14:paraId="530DC85A" w14:textId="77777777" w:rsidR="009542E1" w:rsidRPr="002E6EA2" w:rsidRDefault="009542E1" w:rsidP="00620D08">
            <w:pPr>
              <w:pStyle w:val="movimento2"/>
              <w:rPr>
                <w:color w:val="002060"/>
              </w:rPr>
            </w:pPr>
            <w:r w:rsidRPr="002E6EA2">
              <w:rPr>
                <w:color w:val="002060"/>
              </w:rPr>
              <w:t xml:space="preserve">(FUTSAL VIRE GEOSISTEM ASD) </w:t>
            </w:r>
          </w:p>
        </w:tc>
        <w:tc>
          <w:tcPr>
            <w:tcW w:w="800" w:type="dxa"/>
            <w:tcMar>
              <w:top w:w="20" w:type="dxa"/>
              <w:left w:w="20" w:type="dxa"/>
              <w:bottom w:w="20" w:type="dxa"/>
              <w:right w:w="20" w:type="dxa"/>
            </w:tcMar>
            <w:vAlign w:val="center"/>
            <w:hideMark/>
          </w:tcPr>
          <w:p w14:paraId="52CBFDD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6D6C09A" w14:textId="77777777" w:rsidR="009542E1" w:rsidRPr="002E6EA2" w:rsidRDefault="009542E1" w:rsidP="00620D08">
            <w:pPr>
              <w:pStyle w:val="movimento"/>
              <w:rPr>
                <w:color w:val="002060"/>
              </w:rPr>
            </w:pPr>
            <w:r w:rsidRPr="002E6EA2">
              <w:rPr>
                <w:color w:val="002060"/>
              </w:rPr>
              <w:t>TONTINI ANDREA</w:t>
            </w:r>
          </w:p>
        </w:tc>
        <w:tc>
          <w:tcPr>
            <w:tcW w:w="2200" w:type="dxa"/>
            <w:tcMar>
              <w:top w:w="20" w:type="dxa"/>
              <w:left w:w="20" w:type="dxa"/>
              <w:bottom w:w="20" w:type="dxa"/>
              <w:right w:w="20" w:type="dxa"/>
            </w:tcMar>
            <w:vAlign w:val="center"/>
            <w:hideMark/>
          </w:tcPr>
          <w:p w14:paraId="27A7D26D" w14:textId="77777777" w:rsidR="009542E1" w:rsidRPr="002E6EA2" w:rsidRDefault="009542E1" w:rsidP="00620D08">
            <w:pPr>
              <w:pStyle w:val="movimento2"/>
              <w:rPr>
                <w:color w:val="002060"/>
              </w:rPr>
            </w:pPr>
            <w:r w:rsidRPr="002E6EA2">
              <w:rPr>
                <w:color w:val="002060"/>
              </w:rPr>
              <w:t xml:space="preserve">(GIOVANI SANT IPPOLITO) </w:t>
            </w:r>
          </w:p>
        </w:tc>
      </w:tr>
      <w:tr w:rsidR="009542E1" w:rsidRPr="002E6EA2" w14:paraId="6051C43B" w14:textId="77777777" w:rsidTr="00620D08">
        <w:tc>
          <w:tcPr>
            <w:tcW w:w="2200" w:type="dxa"/>
            <w:tcMar>
              <w:top w:w="20" w:type="dxa"/>
              <w:left w:w="20" w:type="dxa"/>
              <w:bottom w:w="20" w:type="dxa"/>
              <w:right w:w="20" w:type="dxa"/>
            </w:tcMar>
            <w:vAlign w:val="center"/>
            <w:hideMark/>
          </w:tcPr>
          <w:p w14:paraId="7E40A939" w14:textId="77777777" w:rsidR="009542E1" w:rsidRPr="002E6EA2" w:rsidRDefault="009542E1" w:rsidP="00620D08">
            <w:pPr>
              <w:pStyle w:val="movimento"/>
              <w:rPr>
                <w:color w:val="002060"/>
              </w:rPr>
            </w:pPr>
            <w:r w:rsidRPr="002E6EA2">
              <w:rPr>
                <w:color w:val="002060"/>
              </w:rPr>
              <w:t>CINCIRIPINI AUGUSTO</w:t>
            </w:r>
          </w:p>
        </w:tc>
        <w:tc>
          <w:tcPr>
            <w:tcW w:w="2200" w:type="dxa"/>
            <w:tcMar>
              <w:top w:w="20" w:type="dxa"/>
              <w:left w:w="20" w:type="dxa"/>
              <w:bottom w:w="20" w:type="dxa"/>
              <w:right w:w="20" w:type="dxa"/>
            </w:tcMar>
            <w:vAlign w:val="center"/>
            <w:hideMark/>
          </w:tcPr>
          <w:p w14:paraId="11A8DBD5" w14:textId="77777777" w:rsidR="009542E1" w:rsidRPr="002E6EA2" w:rsidRDefault="009542E1" w:rsidP="00620D08">
            <w:pPr>
              <w:pStyle w:val="movimento2"/>
              <w:rPr>
                <w:color w:val="002060"/>
              </w:rPr>
            </w:pPr>
            <w:r w:rsidRPr="002E6EA2">
              <w:rPr>
                <w:color w:val="002060"/>
              </w:rPr>
              <w:t xml:space="preserve">(RIVIERA DELLE PALME) </w:t>
            </w:r>
          </w:p>
        </w:tc>
        <w:tc>
          <w:tcPr>
            <w:tcW w:w="800" w:type="dxa"/>
            <w:tcMar>
              <w:top w:w="20" w:type="dxa"/>
              <w:left w:w="20" w:type="dxa"/>
              <w:bottom w:w="20" w:type="dxa"/>
              <w:right w:w="20" w:type="dxa"/>
            </w:tcMar>
            <w:vAlign w:val="center"/>
            <w:hideMark/>
          </w:tcPr>
          <w:p w14:paraId="1606320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6BAF4F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D5566B3" w14:textId="77777777" w:rsidR="009542E1" w:rsidRPr="002E6EA2" w:rsidRDefault="009542E1" w:rsidP="00620D08">
            <w:pPr>
              <w:pStyle w:val="movimento2"/>
              <w:rPr>
                <w:color w:val="002060"/>
              </w:rPr>
            </w:pPr>
            <w:r w:rsidRPr="002E6EA2">
              <w:rPr>
                <w:color w:val="002060"/>
              </w:rPr>
              <w:t> </w:t>
            </w:r>
          </w:p>
        </w:tc>
      </w:tr>
    </w:tbl>
    <w:p w14:paraId="3BE1F828" w14:textId="77777777" w:rsidR="009542E1" w:rsidRPr="002E6EA2" w:rsidRDefault="009542E1" w:rsidP="009542E1">
      <w:pPr>
        <w:pStyle w:val="titolo30"/>
        <w:rPr>
          <w:rFonts w:eastAsiaTheme="minorEastAsia"/>
          <w:color w:val="002060"/>
        </w:rPr>
      </w:pPr>
      <w:r w:rsidRPr="002E6EA2">
        <w:rPr>
          <w:color w:val="002060"/>
        </w:rPr>
        <w:t xml:space="preserve">ALLENATORI </w:t>
      </w:r>
    </w:p>
    <w:p w14:paraId="66F9DF82" w14:textId="77777777" w:rsidR="009542E1" w:rsidRPr="002E6EA2" w:rsidRDefault="009542E1" w:rsidP="009542E1">
      <w:pPr>
        <w:pStyle w:val="titolo20"/>
        <w:rPr>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3ED38AA" w14:textId="77777777" w:rsidTr="00620D08">
        <w:tc>
          <w:tcPr>
            <w:tcW w:w="2200" w:type="dxa"/>
            <w:tcMar>
              <w:top w:w="20" w:type="dxa"/>
              <w:left w:w="20" w:type="dxa"/>
              <w:bottom w:w="20" w:type="dxa"/>
              <w:right w:w="20" w:type="dxa"/>
            </w:tcMar>
            <w:vAlign w:val="center"/>
            <w:hideMark/>
          </w:tcPr>
          <w:p w14:paraId="1B007B49" w14:textId="77777777" w:rsidR="009542E1" w:rsidRPr="002E6EA2" w:rsidRDefault="009542E1" w:rsidP="00620D08">
            <w:pPr>
              <w:pStyle w:val="movimento"/>
              <w:rPr>
                <w:color w:val="002060"/>
              </w:rPr>
            </w:pPr>
            <w:r w:rsidRPr="002E6EA2">
              <w:rPr>
                <w:color w:val="002060"/>
              </w:rPr>
              <w:t>GROSSI LEONARDO</w:t>
            </w:r>
          </w:p>
        </w:tc>
        <w:tc>
          <w:tcPr>
            <w:tcW w:w="2200" w:type="dxa"/>
            <w:tcMar>
              <w:top w:w="20" w:type="dxa"/>
              <w:left w:w="20" w:type="dxa"/>
              <w:bottom w:w="20" w:type="dxa"/>
              <w:right w:w="20" w:type="dxa"/>
            </w:tcMar>
            <w:vAlign w:val="center"/>
            <w:hideMark/>
          </w:tcPr>
          <w:p w14:paraId="7C865910" w14:textId="77777777" w:rsidR="009542E1" w:rsidRPr="002E6EA2" w:rsidRDefault="009542E1" w:rsidP="00620D08">
            <w:pPr>
              <w:pStyle w:val="movimento2"/>
              <w:rPr>
                <w:color w:val="002060"/>
              </w:rPr>
            </w:pPr>
            <w:r w:rsidRPr="002E6EA2">
              <w:rPr>
                <w:color w:val="002060"/>
              </w:rPr>
              <w:t xml:space="preserve">(RIVIERA DELLE PALME) </w:t>
            </w:r>
          </w:p>
        </w:tc>
        <w:tc>
          <w:tcPr>
            <w:tcW w:w="800" w:type="dxa"/>
            <w:tcMar>
              <w:top w:w="20" w:type="dxa"/>
              <w:left w:w="20" w:type="dxa"/>
              <w:bottom w:w="20" w:type="dxa"/>
              <w:right w:w="20" w:type="dxa"/>
            </w:tcMar>
            <w:vAlign w:val="center"/>
            <w:hideMark/>
          </w:tcPr>
          <w:p w14:paraId="4913A7D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21A7B4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CF952E1" w14:textId="77777777" w:rsidR="009542E1" w:rsidRPr="002E6EA2" w:rsidRDefault="009542E1" w:rsidP="00620D08">
            <w:pPr>
              <w:pStyle w:val="movimento2"/>
              <w:rPr>
                <w:color w:val="002060"/>
              </w:rPr>
            </w:pPr>
            <w:r w:rsidRPr="002E6EA2">
              <w:rPr>
                <w:color w:val="002060"/>
              </w:rPr>
              <w:t> </w:t>
            </w:r>
          </w:p>
        </w:tc>
      </w:tr>
    </w:tbl>
    <w:p w14:paraId="5EA38AB4"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722A1FE" w14:textId="77777777" w:rsidTr="00620D08">
        <w:tc>
          <w:tcPr>
            <w:tcW w:w="2200" w:type="dxa"/>
            <w:tcMar>
              <w:top w:w="20" w:type="dxa"/>
              <w:left w:w="20" w:type="dxa"/>
              <w:bottom w:w="20" w:type="dxa"/>
              <w:right w:w="20" w:type="dxa"/>
            </w:tcMar>
            <w:vAlign w:val="center"/>
            <w:hideMark/>
          </w:tcPr>
          <w:p w14:paraId="430CF707" w14:textId="77777777" w:rsidR="009542E1" w:rsidRPr="002E6EA2" w:rsidRDefault="009542E1" w:rsidP="00620D08">
            <w:pPr>
              <w:pStyle w:val="movimento"/>
              <w:rPr>
                <w:color w:val="002060"/>
              </w:rPr>
            </w:pPr>
            <w:r w:rsidRPr="002E6EA2">
              <w:rPr>
                <w:color w:val="002060"/>
              </w:rPr>
              <w:t>ZAMPONI ANDREA</w:t>
            </w:r>
          </w:p>
        </w:tc>
        <w:tc>
          <w:tcPr>
            <w:tcW w:w="2200" w:type="dxa"/>
            <w:tcMar>
              <w:top w:w="20" w:type="dxa"/>
              <w:left w:w="20" w:type="dxa"/>
              <w:bottom w:w="20" w:type="dxa"/>
              <w:right w:w="20" w:type="dxa"/>
            </w:tcMar>
            <w:vAlign w:val="center"/>
            <w:hideMark/>
          </w:tcPr>
          <w:p w14:paraId="636DA700" w14:textId="77777777" w:rsidR="009542E1" w:rsidRPr="002E6EA2" w:rsidRDefault="009542E1" w:rsidP="00620D08">
            <w:pPr>
              <w:pStyle w:val="movimento2"/>
              <w:rPr>
                <w:color w:val="002060"/>
              </w:rPr>
            </w:pPr>
            <w:r w:rsidRPr="002E6EA2">
              <w:rPr>
                <w:color w:val="002060"/>
              </w:rPr>
              <w:t xml:space="preserve">(CANTINE RIUNITE CSI) </w:t>
            </w:r>
          </w:p>
        </w:tc>
        <w:tc>
          <w:tcPr>
            <w:tcW w:w="800" w:type="dxa"/>
            <w:tcMar>
              <w:top w:w="20" w:type="dxa"/>
              <w:left w:w="20" w:type="dxa"/>
              <w:bottom w:w="20" w:type="dxa"/>
              <w:right w:w="20" w:type="dxa"/>
            </w:tcMar>
            <w:vAlign w:val="center"/>
            <w:hideMark/>
          </w:tcPr>
          <w:p w14:paraId="00AC949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7CCA29E" w14:textId="77777777" w:rsidR="009542E1" w:rsidRPr="002E6EA2" w:rsidRDefault="009542E1" w:rsidP="00620D08">
            <w:pPr>
              <w:pStyle w:val="movimento"/>
              <w:rPr>
                <w:color w:val="002060"/>
              </w:rPr>
            </w:pPr>
            <w:r w:rsidRPr="002E6EA2">
              <w:rPr>
                <w:color w:val="002060"/>
              </w:rPr>
              <w:t>BACHETTI STEFANO</w:t>
            </w:r>
          </w:p>
        </w:tc>
        <w:tc>
          <w:tcPr>
            <w:tcW w:w="2200" w:type="dxa"/>
            <w:tcMar>
              <w:top w:w="20" w:type="dxa"/>
              <w:left w:w="20" w:type="dxa"/>
              <w:bottom w:w="20" w:type="dxa"/>
              <w:right w:w="20" w:type="dxa"/>
            </w:tcMar>
            <w:vAlign w:val="center"/>
            <w:hideMark/>
          </w:tcPr>
          <w:p w14:paraId="008771BA" w14:textId="77777777" w:rsidR="009542E1" w:rsidRPr="002E6EA2" w:rsidRDefault="009542E1" w:rsidP="00620D08">
            <w:pPr>
              <w:pStyle w:val="movimento2"/>
              <w:rPr>
                <w:color w:val="002060"/>
              </w:rPr>
            </w:pPr>
            <w:r w:rsidRPr="002E6EA2">
              <w:rPr>
                <w:color w:val="002060"/>
              </w:rPr>
              <w:t xml:space="preserve">(TRUENTIN LAMA) </w:t>
            </w:r>
          </w:p>
        </w:tc>
      </w:tr>
    </w:tbl>
    <w:p w14:paraId="36AD7AAC" w14:textId="77777777" w:rsidR="009542E1" w:rsidRPr="002E6EA2" w:rsidRDefault="009542E1" w:rsidP="009542E1">
      <w:pPr>
        <w:pStyle w:val="titolo30"/>
        <w:rPr>
          <w:rFonts w:eastAsiaTheme="minorEastAsia"/>
          <w:color w:val="002060"/>
        </w:rPr>
      </w:pPr>
      <w:r w:rsidRPr="002E6EA2">
        <w:rPr>
          <w:color w:val="002060"/>
        </w:rPr>
        <w:t xml:space="preserve">CALCIATORI ESPULSI </w:t>
      </w:r>
    </w:p>
    <w:p w14:paraId="3847DEEB" w14:textId="77777777" w:rsidR="009542E1" w:rsidRPr="002E6EA2" w:rsidRDefault="009542E1" w:rsidP="009542E1">
      <w:pPr>
        <w:pStyle w:val="titolo20"/>
        <w:rPr>
          <w:color w:val="002060"/>
        </w:rPr>
      </w:pPr>
      <w:r w:rsidRPr="002E6EA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127041C" w14:textId="77777777" w:rsidTr="00620D08">
        <w:tc>
          <w:tcPr>
            <w:tcW w:w="2200" w:type="dxa"/>
            <w:tcMar>
              <w:top w:w="20" w:type="dxa"/>
              <w:left w:w="20" w:type="dxa"/>
              <w:bottom w:w="20" w:type="dxa"/>
              <w:right w:w="20" w:type="dxa"/>
            </w:tcMar>
            <w:vAlign w:val="center"/>
            <w:hideMark/>
          </w:tcPr>
          <w:p w14:paraId="383FAD52" w14:textId="77777777" w:rsidR="009542E1" w:rsidRPr="002E6EA2" w:rsidRDefault="009542E1" w:rsidP="00620D08">
            <w:pPr>
              <w:pStyle w:val="movimento"/>
              <w:rPr>
                <w:color w:val="002060"/>
              </w:rPr>
            </w:pPr>
            <w:r w:rsidRPr="002E6EA2">
              <w:rPr>
                <w:color w:val="002060"/>
              </w:rPr>
              <w:t>LUZI SILVANO</w:t>
            </w:r>
          </w:p>
        </w:tc>
        <w:tc>
          <w:tcPr>
            <w:tcW w:w="2200" w:type="dxa"/>
            <w:tcMar>
              <w:top w:w="20" w:type="dxa"/>
              <w:left w:w="20" w:type="dxa"/>
              <w:bottom w:w="20" w:type="dxa"/>
              <w:right w:w="20" w:type="dxa"/>
            </w:tcMar>
            <w:vAlign w:val="center"/>
            <w:hideMark/>
          </w:tcPr>
          <w:p w14:paraId="7DE8F55B" w14:textId="77777777" w:rsidR="009542E1" w:rsidRPr="002E6EA2" w:rsidRDefault="009542E1" w:rsidP="00620D08">
            <w:pPr>
              <w:pStyle w:val="movimento2"/>
              <w:rPr>
                <w:color w:val="002060"/>
              </w:rPr>
            </w:pPr>
            <w:r w:rsidRPr="002E6EA2">
              <w:rPr>
                <w:color w:val="002060"/>
              </w:rPr>
              <w:t xml:space="preserve">(ATLETICO ASCOLI 2000) </w:t>
            </w:r>
          </w:p>
        </w:tc>
        <w:tc>
          <w:tcPr>
            <w:tcW w:w="800" w:type="dxa"/>
            <w:tcMar>
              <w:top w:w="20" w:type="dxa"/>
              <w:left w:w="20" w:type="dxa"/>
              <w:bottom w:w="20" w:type="dxa"/>
              <w:right w:w="20" w:type="dxa"/>
            </w:tcMar>
            <w:vAlign w:val="center"/>
            <w:hideMark/>
          </w:tcPr>
          <w:p w14:paraId="6D19AAB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CB6A4F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5E36F05" w14:textId="77777777" w:rsidR="009542E1" w:rsidRPr="002E6EA2" w:rsidRDefault="009542E1" w:rsidP="00620D08">
            <w:pPr>
              <w:pStyle w:val="movimento2"/>
              <w:rPr>
                <w:color w:val="002060"/>
              </w:rPr>
            </w:pPr>
            <w:r w:rsidRPr="002E6EA2">
              <w:rPr>
                <w:color w:val="002060"/>
              </w:rPr>
              <w:t> </w:t>
            </w:r>
          </w:p>
        </w:tc>
      </w:tr>
    </w:tbl>
    <w:p w14:paraId="20D5723A" w14:textId="77777777" w:rsidR="009542E1" w:rsidRPr="002E6EA2" w:rsidRDefault="009542E1" w:rsidP="009542E1">
      <w:pPr>
        <w:pStyle w:val="titolo20"/>
        <w:rPr>
          <w:rFonts w:eastAsiaTheme="minorEastAsia"/>
          <w:color w:val="002060"/>
        </w:rPr>
      </w:pPr>
      <w:r w:rsidRPr="002E6EA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753DC1E" w14:textId="77777777" w:rsidTr="00620D08">
        <w:tc>
          <w:tcPr>
            <w:tcW w:w="2200" w:type="dxa"/>
            <w:tcMar>
              <w:top w:w="20" w:type="dxa"/>
              <w:left w:w="20" w:type="dxa"/>
              <w:bottom w:w="20" w:type="dxa"/>
              <w:right w:w="20" w:type="dxa"/>
            </w:tcMar>
            <w:vAlign w:val="center"/>
            <w:hideMark/>
          </w:tcPr>
          <w:p w14:paraId="378BDC8F" w14:textId="77777777" w:rsidR="009542E1" w:rsidRPr="002E6EA2" w:rsidRDefault="009542E1" w:rsidP="00620D08">
            <w:pPr>
              <w:pStyle w:val="movimento"/>
              <w:rPr>
                <w:color w:val="002060"/>
              </w:rPr>
            </w:pPr>
            <w:r w:rsidRPr="002E6EA2">
              <w:rPr>
                <w:color w:val="002060"/>
              </w:rPr>
              <w:t>STRACCIA ALIRIO</w:t>
            </w:r>
          </w:p>
        </w:tc>
        <w:tc>
          <w:tcPr>
            <w:tcW w:w="2200" w:type="dxa"/>
            <w:tcMar>
              <w:top w:w="20" w:type="dxa"/>
              <w:left w:w="20" w:type="dxa"/>
              <w:bottom w:w="20" w:type="dxa"/>
              <w:right w:w="20" w:type="dxa"/>
            </w:tcMar>
            <w:vAlign w:val="center"/>
            <w:hideMark/>
          </w:tcPr>
          <w:p w14:paraId="0B992A5A" w14:textId="77777777" w:rsidR="009542E1" w:rsidRPr="002E6EA2" w:rsidRDefault="009542E1" w:rsidP="00620D08">
            <w:pPr>
              <w:pStyle w:val="movimento2"/>
              <w:rPr>
                <w:color w:val="002060"/>
              </w:rPr>
            </w:pPr>
            <w:r w:rsidRPr="002E6EA2">
              <w:rPr>
                <w:color w:val="002060"/>
              </w:rPr>
              <w:t xml:space="preserve">(ACQUAVIVA CALCIO) </w:t>
            </w:r>
          </w:p>
        </w:tc>
        <w:tc>
          <w:tcPr>
            <w:tcW w:w="800" w:type="dxa"/>
            <w:tcMar>
              <w:top w:w="20" w:type="dxa"/>
              <w:left w:w="20" w:type="dxa"/>
              <w:bottom w:w="20" w:type="dxa"/>
              <w:right w:w="20" w:type="dxa"/>
            </w:tcMar>
            <w:vAlign w:val="center"/>
            <w:hideMark/>
          </w:tcPr>
          <w:p w14:paraId="0DFA6E5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B683A40" w14:textId="77777777" w:rsidR="009542E1" w:rsidRPr="002E6EA2" w:rsidRDefault="009542E1" w:rsidP="00620D08">
            <w:pPr>
              <w:pStyle w:val="movimento"/>
              <w:rPr>
                <w:color w:val="002060"/>
              </w:rPr>
            </w:pPr>
            <w:r w:rsidRPr="002E6EA2">
              <w:rPr>
                <w:color w:val="002060"/>
              </w:rPr>
              <w:t>RADI ALESSANDRO</w:t>
            </w:r>
          </w:p>
        </w:tc>
        <w:tc>
          <w:tcPr>
            <w:tcW w:w="2200" w:type="dxa"/>
            <w:tcMar>
              <w:top w:w="20" w:type="dxa"/>
              <w:left w:w="20" w:type="dxa"/>
              <w:bottom w:w="20" w:type="dxa"/>
              <w:right w:w="20" w:type="dxa"/>
            </w:tcMar>
            <w:vAlign w:val="center"/>
            <w:hideMark/>
          </w:tcPr>
          <w:p w14:paraId="488F94FF" w14:textId="77777777" w:rsidR="009542E1" w:rsidRPr="002E6EA2" w:rsidRDefault="009542E1" w:rsidP="00620D08">
            <w:pPr>
              <w:pStyle w:val="movimento2"/>
              <w:rPr>
                <w:color w:val="002060"/>
              </w:rPr>
            </w:pPr>
            <w:r w:rsidRPr="002E6EA2">
              <w:rPr>
                <w:color w:val="002060"/>
              </w:rPr>
              <w:t xml:space="preserve">(FFJ CALCIO A 5) </w:t>
            </w:r>
          </w:p>
        </w:tc>
      </w:tr>
      <w:tr w:rsidR="009542E1" w:rsidRPr="002E6EA2" w14:paraId="6898C831" w14:textId="77777777" w:rsidTr="00620D08">
        <w:tc>
          <w:tcPr>
            <w:tcW w:w="2200" w:type="dxa"/>
            <w:tcMar>
              <w:top w:w="20" w:type="dxa"/>
              <w:left w:w="20" w:type="dxa"/>
              <w:bottom w:w="20" w:type="dxa"/>
              <w:right w:w="20" w:type="dxa"/>
            </w:tcMar>
            <w:vAlign w:val="center"/>
            <w:hideMark/>
          </w:tcPr>
          <w:p w14:paraId="773050CC" w14:textId="77777777" w:rsidR="009542E1" w:rsidRPr="002E6EA2" w:rsidRDefault="009542E1" w:rsidP="00620D08">
            <w:pPr>
              <w:pStyle w:val="movimento"/>
              <w:rPr>
                <w:color w:val="002060"/>
              </w:rPr>
            </w:pPr>
            <w:r w:rsidRPr="002E6EA2">
              <w:rPr>
                <w:color w:val="002060"/>
              </w:rPr>
              <w:t>LADOWSKI LEONARDO</w:t>
            </w:r>
          </w:p>
        </w:tc>
        <w:tc>
          <w:tcPr>
            <w:tcW w:w="2200" w:type="dxa"/>
            <w:tcMar>
              <w:top w:w="20" w:type="dxa"/>
              <w:left w:w="20" w:type="dxa"/>
              <w:bottom w:w="20" w:type="dxa"/>
              <w:right w:w="20" w:type="dxa"/>
            </w:tcMar>
            <w:vAlign w:val="center"/>
            <w:hideMark/>
          </w:tcPr>
          <w:p w14:paraId="1398A383" w14:textId="77777777" w:rsidR="009542E1" w:rsidRPr="002E6EA2" w:rsidRDefault="009542E1" w:rsidP="00620D08">
            <w:pPr>
              <w:pStyle w:val="movimento2"/>
              <w:rPr>
                <w:color w:val="002060"/>
              </w:rPr>
            </w:pPr>
            <w:r w:rsidRPr="002E6EA2">
              <w:rPr>
                <w:color w:val="002060"/>
              </w:rPr>
              <w:t xml:space="preserve">(FROG S CLUB SPORT) </w:t>
            </w:r>
          </w:p>
        </w:tc>
        <w:tc>
          <w:tcPr>
            <w:tcW w:w="800" w:type="dxa"/>
            <w:tcMar>
              <w:top w:w="20" w:type="dxa"/>
              <w:left w:w="20" w:type="dxa"/>
              <w:bottom w:w="20" w:type="dxa"/>
              <w:right w:w="20" w:type="dxa"/>
            </w:tcMar>
            <w:vAlign w:val="center"/>
            <w:hideMark/>
          </w:tcPr>
          <w:p w14:paraId="61C5A6B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69A8BCE" w14:textId="77777777" w:rsidR="009542E1" w:rsidRPr="002E6EA2" w:rsidRDefault="009542E1" w:rsidP="00620D08">
            <w:pPr>
              <w:pStyle w:val="movimento"/>
              <w:rPr>
                <w:color w:val="002060"/>
              </w:rPr>
            </w:pPr>
            <w:r w:rsidRPr="002E6EA2">
              <w:rPr>
                <w:color w:val="002060"/>
              </w:rPr>
              <w:t>CIARROCCHI ALESSANDRO</w:t>
            </w:r>
          </w:p>
        </w:tc>
        <w:tc>
          <w:tcPr>
            <w:tcW w:w="2200" w:type="dxa"/>
            <w:tcMar>
              <w:top w:w="20" w:type="dxa"/>
              <w:left w:w="20" w:type="dxa"/>
              <w:bottom w:w="20" w:type="dxa"/>
              <w:right w:w="20" w:type="dxa"/>
            </w:tcMar>
            <w:vAlign w:val="center"/>
            <w:hideMark/>
          </w:tcPr>
          <w:p w14:paraId="21F2544D" w14:textId="77777777" w:rsidR="009542E1" w:rsidRPr="002E6EA2" w:rsidRDefault="009542E1" w:rsidP="00620D08">
            <w:pPr>
              <w:pStyle w:val="movimento2"/>
              <w:rPr>
                <w:color w:val="002060"/>
              </w:rPr>
            </w:pPr>
            <w:r w:rsidRPr="002E6EA2">
              <w:rPr>
                <w:color w:val="002060"/>
              </w:rPr>
              <w:t xml:space="preserve">(FUTSAL L.C.) </w:t>
            </w:r>
          </w:p>
        </w:tc>
      </w:tr>
      <w:tr w:rsidR="009542E1" w:rsidRPr="002E6EA2" w14:paraId="69F5EA60" w14:textId="77777777" w:rsidTr="00620D08">
        <w:tc>
          <w:tcPr>
            <w:tcW w:w="2200" w:type="dxa"/>
            <w:tcMar>
              <w:top w:w="20" w:type="dxa"/>
              <w:left w:w="20" w:type="dxa"/>
              <w:bottom w:w="20" w:type="dxa"/>
              <w:right w:w="20" w:type="dxa"/>
            </w:tcMar>
            <w:vAlign w:val="center"/>
            <w:hideMark/>
          </w:tcPr>
          <w:p w14:paraId="4844DECF" w14:textId="77777777" w:rsidR="009542E1" w:rsidRPr="002E6EA2" w:rsidRDefault="009542E1" w:rsidP="00620D08">
            <w:pPr>
              <w:pStyle w:val="movimento"/>
              <w:rPr>
                <w:color w:val="002060"/>
              </w:rPr>
            </w:pPr>
            <w:r w:rsidRPr="002E6EA2">
              <w:rPr>
                <w:color w:val="002060"/>
              </w:rPr>
              <w:t>DI GENNARO NICOLA</w:t>
            </w:r>
          </w:p>
        </w:tc>
        <w:tc>
          <w:tcPr>
            <w:tcW w:w="2200" w:type="dxa"/>
            <w:tcMar>
              <w:top w:w="20" w:type="dxa"/>
              <w:left w:w="20" w:type="dxa"/>
              <w:bottom w:w="20" w:type="dxa"/>
              <w:right w:w="20" w:type="dxa"/>
            </w:tcMar>
            <w:vAlign w:val="center"/>
            <w:hideMark/>
          </w:tcPr>
          <w:p w14:paraId="15249154" w14:textId="77777777" w:rsidR="009542E1" w:rsidRPr="002E6EA2" w:rsidRDefault="009542E1" w:rsidP="00620D08">
            <w:pPr>
              <w:pStyle w:val="movimento2"/>
              <w:rPr>
                <w:color w:val="002060"/>
              </w:rPr>
            </w:pPr>
            <w:r w:rsidRPr="002E6EA2">
              <w:rPr>
                <w:color w:val="002060"/>
              </w:rPr>
              <w:t xml:space="preserve">(GIOVANI SANT IPPOLITO) </w:t>
            </w:r>
          </w:p>
        </w:tc>
        <w:tc>
          <w:tcPr>
            <w:tcW w:w="800" w:type="dxa"/>
            <w:tcMar>
              <w:top w:w="20" w:type="dxa"/>
              <w:left w:w="20" w:type="dxa"/>
              <w:bottom w:w="20" w:type="dxa"/>
              <w:right w:w="20" w:type="dxa"/>
            </w:tcMar>
            <w:vAlign w:val="center"/>
            <w:hideMark/>
          </w:tcPr>
          <w:p w14:paraId="36E80D1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F4B39CA" w14:textId="77777777" w:rsidR="009542E1" w:rsidRPr="002E6EA2" w:rsidRDefault="009542E1" w:rsidP="00620D08">
            <w:pPr>
              <w:pStyle w:val="movimento"/>
              <w:rPr>
                <w:color w:val="002060"/>
              </w:rPr>
            </w:pPr>
            <w:r w:rsidRPr="002E6EA2">
              <w:rPr>
                <w:color w:val="002060"/>
              </w:rPr>
              <w:t>COACCI VITTORIO</w:t>
            </w:r>
          </w:p>
        </w:tc>
        <w:tc>
          <w:tcPr>
            <w:tcW w:w="2200" w:type="dxa"/>
            <w:tcMar>
              <w:top w:w="20" w:type="dxa"/>
              <w:left w:w="20" w:type="dxa"/>
              <w:bottom w:w="20" w:type="dxa"/>
              <w:right w:w="20" w:type="dxa"/>
            </w:tcMar>
            <w:vAlign w:val="center"/>
            <w:hideMark/>
          </w:tcPr>
          <w:p w14:paraId="03F5060E" w14:textId="77777777" w:rsidR="009542E1" w:rsidRPr="002E6EA2" w:rsidRDefault="009542E1" w:rsidP="00620D08">
            <w:pPr>
              <w:pStyle w:val="movimento2"/>
              <w:rPr>
                <w:color w:val="002060"/>
              </w:rPr>
            </w:pPr>
            <w:r w:rsidRPr="002E6EA2">
              <w:rPr>
                <w:color w:val="002060"/>
              </w:rPr>
              <w:t xml:space="preserve">(RIVIERA DELLE PALME) </w:t>
            </w:r>
          </w:p>
        </w:tc>
      </w:tr>
    </w:tbl>
    <w:p w14:paraId="1A2D53EC"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57F93F8D"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AD4F4A9" w14:textId="77777777" w:rsidTr="00620D08">
        <w:tc>
          <w:tcPr>
            <w:tcW w:w="2200" w:type="dxa"/>
            <w:tcMar>
              <w:top w:w="20" w:type="dxa"/>
              <w:left w:w="20" w:type="dxa"/>
              <w:bottom w:w="20" w:type="dxa"/>
              <w:right w:w="20" w:type="dxa"/>
            </w:tcMar>
            <w:vAlign w:val="center"/>
            <w:hideMark/>
          </w:tcPr>
          <w:p w14:paraId="1007F49E" w14:textId="77777777" w:rsidR="009542E1" w:rsidRPr="002E6EA2" w:rsidRDefault="009542E1" w:rsidP="00620D08">
            <w:pPr>
              <w:pStyle w:val="movimento"/>
              <w:rPr>
                <w:color w:val="002060"/>
              </w:rPr>
            </w:pPr>
            <w:r w:rsidRPr="002E6EA2">
              <w:rPr>
                <w:color w:val="002060"/>
              </w:rPr>
              <w:t>JIMENEZ SANCHEZ MIGUEL ANGEL</w:t>
            </w:r>
          </w:p>
        </w:tc>
        <w:tc>
          <w:tcPr>
            <w:tcW w:w="2200" w:type="dxa"/>
            <w:tcMar>
              <w:top w:w="20" w:type="dxa"/>
              <w:left w:w="20" w:type="dxa"/>
              <w:bottom w:w="20" w:type="dxa"/>
              <w:right w:w="20" w:type="dxa"/>
            </w:tcMar>
            <w:vAlign w:val="center"/>
            <w:hideMark/>
          </w:tcPr>
          <w:p w14:paraId="1C40168F" w14:textId="77777777" w:rsidR="009542E1" w:rsidRPr="002E6EA2" w:rsidRDefault="009542E1" w:rsidP="00620D08">
            <w:pPr>
              <w:pStyle w:val="movimento2"/>
              <w:rPr>
                <w:color w:val="002060"/>
              </w:rPr>
            </w:pPr>
            <w:r w:rsidRPr="002E6EA2">
              <w:rPr>
                <w:color w:val="002060"/>
              </w:rPr>
              <w:t xml:space="preserve">(CSI MONTEFIORE) </w:t>
            </w:r>
          </w:p>
        </w:tc>
        <w:tc>
          <w:tcPr>
            <w:tcW w:w="800" w:type="dxa"/>
            <w:tcMar>
              <w:top w:w="20" w:type="dxa"/>
              <w:left w:w="20" w:type="dxa"/>
              <w:bottom w:w="20" w:type="dxa"/>
              <w:right w:w="20" w:type="dxa"/>
            </w:tcMar>
            <w:vAlign w:val="center"/>
            <w:hideMark/>
          </w:tcPr>
          <w:p w14:paraId="61AE388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3BB5EF1" w14:textId="77777777" w:rsidR="009542E1" w:rsidRPr="002E6EA2" w:rsidRDefault="009542E1" w:rsidP="00620D08">
            <w:pPr>
              <w:pStyle w:val="movimento"/>
              <w:rPr>
                <w:color w:val="002060"/>
              </w:rPr>
            </w:pPr>
            <w:r w:rsidRPr="002E6EA2">
              <w:rPr>
                <w:color w:val="002060"/>
              </w:rPr>
              <w:t>FRATESI SIMONE</w:t>
            </w:r>
          </w:p>
        </w:tc>
        <w:tc>
          <w:tcPr>
            <w:tcW w:w="2200" w:type="dxa"/>
            <w:tcMar>
              <w:top w:w="20" w:type="dxa"/>
              <w:left w:w="20" w:type="dxa"/>
              <w:bottom w:w="20" w:type="dxa"/>
              <w:right w:w="20" w:type="dxa"/>
            </w:tcMar>
            <w:vAlign w:val="center"/>
            <w:hideMark/>
          </w:tcPr>
          <w:p w14:paraId="763643D3" w14:textId="77777777" w:rsidR="009542E1" w:rsidRPr="002E6EA2" w:rsidRDefault="009542E1" w:rsidP="00620D08">
            <w:pPr>
              <w:pStyle w:val="movimento2"/>
              <w:rPr>
                <w:color w:val="002060"/>
              </w:rPr>
            </w:pPr>
            <w:r w:rsidRPr="002E6EA2">
              <w:rPr>
                <w:color w:val="002060"/>
              </w:rPr>
              <w:t xml:space="preserve">(MONTECCHIO SPORT) </w:t>
            </w:r>
          </w:p>
        </w:tc>
      </w:tr>
      <w:tr w:rsidR="009542E1" w:rsidRPr="002E6EA2" w14:paraId="1D21455E" w14:textId="77777777" w:rsidTr="00620D08">
        <w:tc>
          <w:tcPr>
            <w:tcW w:w="2200" w:type="dxa"/>
            <w:tcMar>
              <w:top w:w="20" w:type="dxa"/>
              <w:left w:w="20" w:type="dxa"/>
              <w:bottom w:w="20" w:type="dxa"/>
              <w:right w:w="20" w:type="dxa"/>
            </w:tcMar>
            <w:vAlign w:val="center"/>
            <w:hideMark/>
          </w:tcPr>
          <w:p w14:paraId="76BAA65F" w14:textId="77777777" w:rsidR="009542E1" w:rsidRPr="002E6EA2" w:rsidRDefault="009542E1" w:rsidP="00620D08">
            <w:pPr>
              <w:pStyle w:val="movimento"/>
              <w:rPr>
                <w:color w:val="002060"/>
              </w:rPr>
            </w:pPr>
            <w:r w:rsidRPr="002E6EA2">
              <w:rPr>
                <w:color w:val="002060"/>
              </w:rPr>
              <w:t>GROSSI DAVIDE</w:t>
            </w:r>
          </w:p>
        </w:tc>
        <w:tc>
          <w:tcPr>
            <w:tcW w:w="2200" w:type="dxa"/>
            <w:tcMar>
              <w:top w:w="20" w:type="dxa"/>
              <w:left w:w="20" w:type="dxa"/>
              <w:bottom w:w="20" w:type="dxa"/>
              <w:right w:w="20" w:type="dxa"/>
            </w:tcMar>
            <w:vAlign w:val="center"/>
            <w:hideMark/>
          </w:tcPr>
          <w:p w14:paraId="718D8671" w14:textId="77777777" w:rsidR="009542E1" w:rsidRPr="002E6EA2" w:rsidRDefault="009542E1" w:rsidP="00620D08">
            <w:pPr>
              <w:pStyle w:val="movimento2"/>
              <w:rPr>
                <w:color w:val="002060"/>
              </w:rPr>
            </w:pPr>
            <w:r w:rsidRPr="002E6EA2">
              <w:rPr>
                <w:color w:val="002060"/>
              </w:rPr>
              <w:t xml:space="preserve">(RIVIERA DELLE PALME) </w:t>
            </w:r>
          </w:p>
        </w:tc>
        <w:tc>
          <w:tcPr>
            <w:tcW w:w="800" w:type="dxa"/>
            <w:tcMar>
              <w:top w:w="20" w:type="dxa"/>
              <w:left w:w="20" w:type="dxa"/>
              <w:bottom w:w="20" w:type="dxa"/>
              <w:right w:w="20" w:type="dxa"/>
            </w:tcMar>
            <w:vAlign w:val="center"/>
            <w:hideMark/>
          </w:tcPr>
          <w:p w14:paraId="5D6B87A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140BD9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BB6C145" w14:textId="77777777" w:rsidR="009542E1" w:rsidRPr="002E6EA2" w:rsidRDefault="009542E1" w:rsidP="00620D08">
            <w:pPr>
              <w:pStyle w:val="movimento2"/>
              <w:rPr>
                <w:color w:val="002060"/>
              </w:rPr>
            </w:pPr>
            <w:r w:rsidRPr="002E6EA2">
              <w:rPr>
                <w:color w:val="002060"/>
              </w:rPr>
              <w:t> </w:t>
            </w:r>
          </w:p>
        </w:tc>
      </w:tr>
    </w:tbl>
    <w:p w14:paraId="206EE933" w14:textId="77777777" w:rsidR="009542E1" w:rsidRPr="002E6EA2" w:rsidRDefault="009542E1" w:rsidP="009542E1">
      <w:pPr>
        <w:pStyle w:val="titolo20"/>
        <w:rPr>
          <w:rFonts w:eastAsiaTheme="minorEastAsia"/>
          <w:color w:val="002060"/>
        </w:rPr>
      </w:pPr>
      <w:r w:rsidRPr="002E6EA2">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F0637D0" w14:textId="77777777" w:rsidTr="00620D08">
        <w:tc>
          <w:tcPr>
            <w:tcW w:w="2200" w:type="dxa"/>
            <w:tcMar>
              <w:top w:w="20" w:type="dxa"/>
              <w:left w:w="20" w:type="dxa"/>
              <w:bottom w:w="20" w:type="dxa"/>
              <w:right w:w="20" w:type="dxa"/>
            </w:tcMar>
            <w:vAlign w:val="center"/>
            <w:hideMark/>
          </w:tcPr>
          <w:p w14:paraId="59F514A4" w14:textId="77777777" w:rsidR="009542E1" w:rsidRPr="002E6EA2" w:rsidRDefault="009542E1" w:rsidP="00620D08">
            <w:pPr>
              <w:pStyle w:val="movimento"/>
              <w:rPr>
                <w:color w:val="002060"/>
              </w:rPr>
            </w:pPr>
            <w:r w:rsidRPr="002E6EA2">
              <w:rPr>
                <w:color w:val="002060"/>
              </w:rPr>
              <w:t>SILVESTRI MASSIMILIANO</w:t>
            </w:r>
          </w:p>
        </w:tc>
        <w:tc>
          <w:tcPr>
            <w:tcW w:w="2200" w:type="dxa"/>
            <w:tcMar>
              <w:top w:w="20" w:type="dxa"/>
              <w:left w:w="20" w:type="dxa"/>
              <w:bottom w:w="20" w:type="dxa"/>
              <w:right w:w="20" w:type="dxa"/>
            </w:tcMar>
            <w:vAlign w:val="center"/>
            <w:hideMark/>
          </w:tcPr>
          <w:p w14:paraId="2A25C83C" w14:textId="77777777" w:rsidR="009542E1" w:rsidRPr="002E6EA2" w:rsidRDefault="009542E1" w:rsidP="00620D08">
            <w:pPr>
              <w:pStyle w:val="movimento2"/>
              <w:rPr>
                <w:color w:val="002060"/>
              </w:rPr>
            </w:pPr>
            <w:r w:rsidRPr="002E6EA2">
              <w:rPr>
                <w:color w:val="002060"/>
              </w:rPr>
              <w:t xml:space="preserve">(ATLETICO ASCOLI 2000) </w:t>
            </w:r>
          </w:p>
        </w:tc>
        <w:tc>
          <w:tcPr>
            <w:tcW w:w="800" w:type="dxa"/>
            <w:tcMar>
              <w:top w:w="20" w:type="dxa"/>
              <w:left w:w="20" w:type="dxa"/>
              <w:bottom w:w="20" w:type="dxa"/>
              <w:right w:w="20" w:type="dxa"/>
            </w:tcMar>
            <w:vAlign w:val="center"/>
            <w:hideMark/>
          </w:tcPr>
          <w:p w14:paraId="067F702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1FD5CA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FD87B7D" w14:textId="77777777" w:rsidR="009542E1" w:rsidRPr="002E6EA2" w:rsidRDefault="009542E1" w:rsidP="00620D08">
            <w:pPr>
              <w:pStyle w:val="movimento2"/>
              <w:rPr>
                <w:color w:val="002060"/>
              </w:rPr>
            </w:pPr>
            <w:r w:rsidRPr="002E6EA2">
              <w:rPr>
                <w:color w:val="002060"/>
              </w:rPr>
              <w:t> </w:t>
            </w:r>
          </w:p>
        </w:tc>
      </w:tr>
    </w:tbl>
    <w:p w14:paraId="6C97F263" w14:textId="77777777" w:rsidR="009542E1" w:rsidRPr="002E6EA2" w:rsidRDefault="009542E1" w:rsidP="009542E1">
      <w:pPr>
        <w:pStyle w:val="titolo20"/>
        <w:rPr>
          <w:rFonts w:eastAsiaTheme="minorEastAsia"/>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EFD1CBD" w14:textId="77777777" w:rsidTr="00620D08">
        <w:tc>
          <w:tcPr>
            <w:tcW w:w="2200" w:type="dxa"/>
            <w:tcMar>
              <w:top w:w="20" w:type="dxa"/>
              <w:left w:w="20" w:type="dxa"/>
              <w:bottom w:w="20" w:type="dxa"/>
              <w:right w:w="20" w:type="dxa"/>
            </w:tcMar>
            <w:vAlign w:val="center"/>
            <w:hideMark/>
          </w:tcPr>
          <w:p w14:paraId="1C3AB947" w14:textId="77777777" w:rsidR="009542E1" w:rsidRPr="002E6EA2" w:rsidRDefault="009542E1" w:rsidP="00620D08">
            <w:pPr>
              <w:pStyle w:val="movimento"/>
              <w:rPr>
                <w:color w:val="002060"/>
              </w:rPr>
            </w:pPr>
            <w:r w:rsidRPr="002E6EA2">
              <w:rPr>
                <w:color w:val="002060"/>
              </w:rPr>
              <w:t>SPARVOLI LORENZO</w:t>
            </w:r>
          </w:p>
        </w:tc>
        <w:tc>
          <w:tcPr>
            <w:tcW w:w="2200" w:type="dxa"/>
            <w:tcMar>
              <w:top w:w="20" w:type="dxa"/>
              <w:left w:w="20" w:type="dxa"/>
              <w:bottom w:w="20" w:type="dxa"/>
              <w:right w:w="20" w:type="dxa"/>
            </w:tcMar>
            <w:vAlign w:val="center"/>
            <w:hideMark/>
          </w:tcPr>
          <w:p w14:paraId="13E28F45" w14:textId="77777777" w:rsidR="009542E1" w:rsidRPr="002E6EA2" w:rsidRDefault="009542E1" w:rsidP="00620D08">
            <w:pPr>
              <w:pStyle w:val="movimento2"/>
              <w:rPr>
                <w:color w:val="002060"/>
              </w:rPr>
            </w:pPr>
            <w:r w:rsidRPr="002E6EA2">
              <w:rPr>
                <w:color w:val="002060"/>
              </w:rPr>
              <w:t xml:space="preserve">(BOCA CIVITANOVA A.) </w:t>
            </w:r>
          </w:p>
        </w:tc>
        <w:tc>
          <w:tcPr>
            <w:tcW w:w="800" w:type="dxa"/>
            <w:tcMar>
              <w:top w:w="20" w:type="dxa"/>
              <w:left w:w="20" w:type="dxa"/>
              <w:bottom w:w="20" w:type="dxa"/>
              <w:right w:w="20" w:type="dxa"/>
            </w:tcMar>
            <w:vAlign w:val="center"/>
            <w:hideMark/>
          </w:tcPr>
          <w:p w14:paraId="759EFF9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FBF2BAC" w14:textId="77777777" w:rsidR="009542E1" w:rsidRPr="002E6EA2" w:rsidRDefault="009542E1" w:rsidP="00620D08">
            <w:pPr>
              <w:pStyle w:val="movimento"/>
              <w:rPr>
                <w:color w:val="002060"/>
              </w:rPr>
            </w:pPr>
            <w:r w:rsidRPr="002E6EA2">
              <w:rPr>
                <w:color w:val="002060"/>
              </w:rPr>
              <w:t>GABBANELLI MATTEO</w:t>
            </w:r>
          </w:p>
        </w:tc>
        <w:tc>
          <w:tcPr>
            <w:tcW w:w="2200" w:type="dxa"/>
            <w:tcMar>
              <w:top w:w="20" w:type="dxa"/>
              <w:left w:w="20" w:type="dxa"/>
              <w:bottom w:w="20" w:type="dxa"/>
              <w:right w:w="20" w:type="dxa"/>
            </w:tcMar>
            <w:vAlign w:val="center"/>
            <w:hideMark/>
          </w:tcPr>
          <w:p w14:paraId="13FB6923" w14:textId="77777777" w:rsidR="009542E1" w:rsidRPr="002E6EA2" w:rsidRDefault="009542E1" w:rsidP="00620D08">
            <w:pPr>
              <w:pStyle w:val="movimento2"/>
              <w:rPr>
                <w:color w:val="002060"/>
              </w:rPr>
            </w:pPr>
            <w:r w:rsidRPr="002E6EA2">
              <w:rPr>
                <w:color w:val="002060"/>
              </w:rPr>
              <w:t xml:space="preserve">(FUTSAL ANCONA) </w:t>
            </w:r>
          </w:p>
        </w:tc>
      </w:tr>
      <w:tr w:rsidR="009542E1" w:rsidRPr="002E6EA2" w14:paraId="11D6A777" w14:textId="77777777" w:rsidTr="00620D08">
        <w:tc>
          <w:tcPr>
            <w:tcW w:w="2200" w:type="dxa"/>
            <w:tcMar>
              <w:top w:w="20" w:type="dxa"/>
              <w:left w:w="20" w:type="dxa"/>
              <w:bottom w:w="20" w:type="dxa"/>
              <w:right w:w="20" w:type="dxa"/>
            </w:tcMar>
            <w:vAlign w:val="center"/>
            <w:hideMark/>
          </w:tcPr>
          <w:p w14:paraId="3F443AE7" w14:textId="77777777" w:rsidR="009542E1" w:rsidRPr="002E6EA2" w:rsidRDefault="009542E1" w:rsidP="00620D08">
            <w:pPr>
              <w:pStyle w:val="movimento"/>
              <w:rPr>
                <w:color w:val="002060"/>
              </w:rPr>
            </w:pPr>
            <w:r w:rsidRPr="002E6EA2">
              <w:rPr>
                <w:color w:val="002060"/>
              </w:rPr>
              <w:t>CIARROCCHI ALESSANDRO</w:t>
            </w:r>
          </w:p>
        </w:tc>
        <w:tc>
          <w:tcPr>
            <w:tcW w:w="2200" w:type="dxa"/>
            <w:tcMar>
              <w:top w:w="20" w:type="dxa"/>
              <w:left w:w="20" w:type="dxa"/>
              <w:bottom w:w="20" w:type="dxa"/>
              <w:right w:w="20" w:type="dxa"/>
            </w:tcMar>
            <w:vAlign w:val="center"/>
            <w:hideMark/>
          </w:tcPr>
          <w:p w14:paraId="37948B42" w14:textId="77777777" w:rsidR="009542E1" w:rsidRPr="002E6EA2" w:rsidRDefault="009542E1" w:rsidP="00620D08">
            <w:pPr>
              <w:pStyle w:val="movimento2"/>
              <w:rPr>
                <w:color w:val="002060"/>
              </w:rPr>
            </w:pPr>
            <w:r w:rsidRPr="002E6EA2">
              <w:rPr>
                <w:color w:val="002060"/>
              </w:rPr>
              <w:t xml:space="preserve">(FUTSAL L.C.) </w:t>
            </w:r>
          </w:p>
        </w:tc>
        <w:tc>
          <w:tcPr>
            <w:tcW w:w="800" w:type="dxa"/>
            <w:tcMar>
              <w:top w:w="20" w:type="dxa"/>
              <w:left w:w="20" w:type="dxa"/>
              <w:bottom w:w="20" w:type="dxa"/>
              <w:right w:w="20" w:type="dxa"/>
            </w:tcMar>
            <w:vAlign w:val="center"/>
            <w:hideMark/>
          </w:tcPr>
          <w:p w14:paraId="58AF269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2673602" w14:textId="77777777" w:rsidR="009542E1" w:rsidRPr="002E6EA2" w:rsidRDefault="009542E1" w:rsidP="00620D08">
            <w:pPr>
              <w:pStyle w:val="movimento"/>
              <w:rPr>
                <w:color w:val="002060"/>
              </w:rPr>
            </w:pPr>
            <w:r w:rsidRPr="002E6EA2">
              <w:rPr>
                <w:color w:val="002060"/>
              </w:rPr>
              <w:t>FABRETTI MATTIA</w:t>
            </w:r>
          </w:p>
        </w:tc>
        <w:tc>
          <w:tcPr>
            <w:tcW w:w="2200" w:type="dxa"/>
            <w:tcMar>
              <w:top w:w="20" w:type="dxa"/>
              <w:left w:w="20" w:type="dxa"/>
              <w:bottom w:w="20" w:type="dxa"/>
              <w:right w:w="20" w:type="dxa"/>
            </w:tcMar>
            <w:vAlign w:val="center"/>
            <w:hideMark/>
          </w:tcPr>
          <w:p w14:paraId="5C8FC071" w14:textId="77777777" w:rsidR="009542E1" w:rsidRPr="002E6EA2" w:rsidRDefault="009542E1" w:rsidP="00620D08">
            <w:pPr>
              <w:pStyle w:val="movimento2"/>
              <w:rPr>
                <w:color w:val="002060"/>
              </w:rPr>
            </w:pPr>
            <w:r w:rsidRPr="002E6EA2">
              <w:rPr>
                <w:color w:val="002060"/>
              </w:rPr>
              <w:t xml:space="preserve">(GLS DORICA AN.UR) </w:t>
            </w:r>
          </w:p>
        </w:tc>
      </w:tr>
      <w:tr w:rsidR="009542E1" w:rsidRPr="002E6EA2" w14:paraId="33D235BC" w14:textId="77777777" w:rsidTr="00620D08">
        <w:tc>
          <w:tcPr>
            <w:tcW w:w="2200" w:type="dxa"/>
            <w:tcMar>
              <w:top w:w="20" w:type="dxa"/>
              <w:left w:w="20" w:type="dxa"/>
              <w:bottom w:w="20" w:type="dxa"/>
              <w:right w:w="20" w:type="dxa"/>
            </w:tcMar>
            <w:vAlign w:val="center"/>
            <w:hideMark/>
          </w:tcPr>
          <w:p w14:paraId="72E32FBB" w14:textId="77777777" w:rsidR="009542E1" w:rsidRPr="002E6EA2" w:rsidRDefault="009542E1" w:rsidP="00620D08">
            <w:pPr>
              <w:pStyle w:val="movimento"/>
              <w:rPr>
                <w:color w:val="002060"/>
              </w:rPr>
            </w:pPr>
            <w:r w:rsidRPr="002E6EA2">
              <w:rPr>
                <w:color w:val="002060"/>
              </w:rPr>
              <w:t>VILLAFRATI DAVIDE</w:t>
            </w:r>
          </w:p>
        </w:tc>
        <w:tc>
          <w:tcPr>
            <w:tcW w:w="2200" w:type="dxa"/>
            <w:tcMar>
              <w:top w:w="20" w:type="dxa"/>
              <w:left w:w="20" w:type="dxa"/>
              <w:bottom w:w="20" w:type="dxa"/>
              <w:right w:w="20" w:type="dxa"/>
            </w:tcMar>
            <w:vAlign w:val="center"/>
            <w:hideMark/>
          </w:tcPr>
          <w:p w14:paraId="10AB1F49" w14:textId="77777777" w:rsidR="009542E1" w:rsidRPr="002E6EA2" w:rsidRDefault="009542E1" w:rsidP="00620D08">
            <w:pPr>
              <w:pStyle w:val="movimento2"/>
              <w:rPr>
                <w:color w:val="002060"/>
              </w:rPr>
            </w:pPr>
            <w:r w:rsidRPr="002E6EA2">
              <w:rPr>
                <w:color w:val="002060"/>
              </w:rPr>
              <w:t xml:space="preserve">(POLVERIGI C5) </w:t>
            </w:r>
          </w:p>
        </w:tc>
        <w:tc>
          <w:tcPr>
            <w:tcW w:w="800" w:type="dxa"/>
            <w:tcMar>
              <w:top w:w="20" w:type="dxa"/>
              <w:left w:w="20" w:type="dxa"/>
              <w:bottom w:w="20" w:type="dxa"/>
              <w:right w:w="20" w:type="dxa"/>
            </w:tcMar>
            <w:vAlign w:val="center"/>
            <w:hideMark/>
          </w:tcPr>
          <w:p w14:paraId="0FDBDAD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067EB4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DB92BCD" w14:textId="77777777" w:rsidR="009542E1" w:rsidRPr="002E6EA2" w:rsidRDefault="009542E1" w:rsidP="00620D08">
            <w:pPr>
              <w:pStyle w:val="movimento2"/>
              <w:rPr>
                <w:color w:val="002060"/>
              </w:rPr>
            </w:pPr>
            <w:r w:rsidRPr="002E6EA2">
              <w:rPr>
                <w:color w:val="002060"/>
              </w:rPr>
              <w:t> </w:t>
            </w:r>
          </w:p>
        </w:tc>
      </w:tr>
    </w:tbl>
    <w:p w14:paraId="2264427E" w14:textId="77777777" w:rsidR="009542E1" w:rsidRPr="002E6EA2" w:rsidRDefault="009542E1" w:rsidP="009542E1">
      <w:pPr>
        <w:pStyle w:val="titolo20"/>
        <w:rPr>
          <w:rFonts w:eastAsiaTheme="minorEastAsia"/>
          <w:color w:val="002060"/>
        </w:rPr>
      </w:pPr>
      <w:r w:rsidRPr="002E6EA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D259B2D" w14:textId="77777777" w:rsidTr="00620D08">
        <w:tc>
          <w:tcPr>
            <w:tcW w:w="2200" w:type="dxa"/>
            <w:tcMar>
              <w:top w:w="20" w:type="dxa"/>
              <w:left w:w="20" w:type="dxa"/>
              <w:bottom w:w="20" w:type="dxa"/>
              <w:right w:w="20" w:type="dxa"/>
            </w:tcMar>
            <w:vAlign w:val="center"/>
            <w:hideMark/>
          </w:tcPr>
          <w:p w14:paraId="7B57A367" w14:textId="77777777" w:rsidR="009542E1" w:rsidRPr="002E6EA2" w:rsidRDefault="009542E1" w:rsidP="00620D08">
            <w:pPr>
              <w:pStyle w:val="movimento"/>
              <w:rPr>
                <w:color w:val="002060"/>
              </w:rPr>
            </w:pPr>
            <w:r w:rsidRPr="002E6EA2">
              <w:rPr>
                <w:color w:val="002060"/>
              </w:rPr>
              <w:t>TOGNETTI MATTIA</w:t>
            </w:r>
          </w:p>
        </w:tc>
        <w:tc>
          <w:tcPr>
            <w:tcW w:w="2200" w:type="dxa"/>
            <w:tcMar>
              <w:top w:w="20" w:type="dxa"/>
              <w:left w:w="20" w:type="dxa"/>
              <w:bottom w:w="20" w:type="dxa"/>
              <w:right w:w="20" w:type="dxa"/>
            </w:tcMar>
            <w:vAlign w:val="center"/>
            <w:hideMark/>
          </w:tcPr>
          <w:p w14:paraId="6C249921" w14:textId="77777777" w:rsidR="009542E1" w:rsidRPr="002E6EA2" w:rsidRDefault="009542E1" w:rsidP="00620D08">
            <w:pPr>
              <w:pStyle w:val="movimento2"/>
              <w:rPr>
                <w:color w:val="002060"/>
              </w:rPr>
            </w:pPr>
            <w:r w:rsidRPr="002E6EA2">
              <w:rPr>
                <w:color w:val="002060"/>
              </w:rPr>
              <w:t xml:space="preserve">(POLVERIGI C5) </w:t>
            </w:r>
          </w:p>
        </w:tc>
        <w:tc>
          <w:tcPr>
            <w:tcW w:w="800" w:type="dxa"/>
            <w:tcMar>
              <w:top w:w="20" w:type="dxa"/>
              <w:left w:w="20" w:type="dxa"/>
              <w:bottom w:w="20" w:type="dxa"/>
              <w:right w:w="20" w:type="dxa"/>
            </w:tcMar>
            <w:vAlign w:val="center"/>
            <w:hideMark/>
          </w:tcPr>
          <w:p w14:paraId="53138AC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FC02E5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ABE99F7" w14:textId="77777777" w:rsidR="009542E1" w:rsidRPr="002E6EA2" w:rsidRDefault="009542E1" w:rsidP="00620D08">
            <w:pPr>
              <w:pStyle w:val="movimento2"/>
              <w:rPr>
                <w:color w:val="002060"/>
              </w:rPr>
            </w:pPr>
            <w:r w:rsidRPr="002E6EA2">
              <w:rPr>
                <w:color w:val="002060"/>
              </w:rPr>
              <w:t> </w:t>
            </w:r>
          </w:p>
        </w:tc>
      </w:tr>
    </w:tbl>
    <w:p w14:paraId="26BF16B1" w14:textId="77777777" w:rsidR="009542E1" w:rsidRPr="002E6EA2" w:rsidRDefault="009542E1" w:rsidP="009542E1">
      <w:pPr>
        <w:pStyle w:val="titolo20"/>
        <w:rPr>
          <w:rFonts w:eastAsiaTheme="minorEastAsia"/>
          <w:color w:val="002060"/>
        </w:rPr>
      </w:pPr>
      <w:r w:rsidRPr="002E6EA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608C0D8" w14:textId="77777777" w:rsidTr="00620D08">
        <w:tc>
          <w:tcPr>
            <w:tcW w:w="2200" w:type="dxa"/>
            <w:tcMar>
              <w:top w:w="20" w:type="dxa"/>
              <w:left w:w="20" w:type="dxa"/>
              <w:bottom w:w="20" w:type="dxa"/>
              <w:right w:w="20" w:type="dxa"/>
            </w:tcMar>
            <w:vAlign w:val="center"/>
            <w:hideMark/>
          </w:tcPr>
          <w:p w14:paraId="0BD65C32" w14:textId="77777777" w:rsidR="009542E1" w:rsidRPr="002E6EA2" w:rsidRDefault="009542E1" w:rsidP="00620D08">
            <w:pPr>
              <w:pStyle w:val="movimento"/>
              <w:rPr>
                <w:color w:val="002060"/>
              </w:rPr>
            </w:pPr>
            <w:r w:rsidRPr="002E6EA2">
              <w:rPr>
                <w:color w:val="002060"/>
              </w:rPr>
              <w:t>ANGELANI ALESSANDRO</w:t>
            </w:r>
          </w:p>
        </w:tc>
        <w:tc>
          <w:tcPr>
            <w:tcW w:w="2200" w:type="dxa"/>
            <w:tcMar>
              <w:top w:w="20" w:type="dxa"/>
              <w:left w:w="20" w:type="dxa"/>
              <w:bottom w:w="20" w:type="dxa"/>
              <w:right w:w="20" w:type="dxa"/>
            </w:tcMar>
            <w:vAlign w:val="center"/>
            <w:hideMark/>
          </w:tcPr>
          <w:p w14:paraId="399BA01D" w14:textId="77777777" w:rsidR="009542E1" w:rsidRPr="002E6EA2" w:rsidRDefault="009542E1" w:rsidP="00620D08">
            <w:pPr>
              <w:pStyle w:val="movimento2"/>
              <w:rPr>
                <w:color w:val="002060"/>
              </w:rPr>
            </w:pPr>
            <w:r w:rsidRPr="002E6EA2">
              <w:rPr>
                <w:color w:val="002060"/>
              </w:rPr>
              <w:t xml:space="preserve">(FUTSAL ANCONA) </w:t>
            </w:r>
          </w:p>
        </w:tc>
        <w:tc>
          <w:tcPr>
            <w:tcW w:w="800" w:type="dxa"/>
            <w:tcMar>
              <w:top w:w="20" w:type="dxa"/>
              <w:left w:w="20" w:type="dxa"/>
              <w:bottom w:w="20" w:type="dxa"/>
              <w:right w:w="20" w:type="dxa"/>
            </w:tcMar>
            <w:vAlign w:val="center"/>
            <w:hideMark/>
          </w:tcPr>
          <w:p w14:paraId="225A49F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CD50D0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461C67F" w14:textId="77777777" w:rsidR="009542E1" w:rsidRPr="002E6EA2" w:rsidRDefault="009542E1" w:rsidP="00620D08">
            <w:pPr>
              <w:pStyle w:val="movimento2"/>
              <w:rPr>
                <w:color w:val="002060"/>
              </w:rPr>
            </w:pPr>
            <w:r w:rsidRPr="002E6EA2">
              <w:rPr>
                <w:color w:val="002060"/>
              </w:rPr>
              <w:t> </w:t>
            </w:r>
          </w:p>
        </w:tc>
      </w:tr>
    </w:tbl>
    <w:p w14:paraId="18DAD59E"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D78F072" w14:textId="77777777" w:rsidTr="00620D08">
        <w:tc>
          <w:tcPr>
            <w:tcW w:w="2200" w:type="dxa"/>
            <w:tcMar>
              <w:top w:w="20" w:type="dxa"/>
              <w:left w:w="20" w:type="dxa"/>
              <w:bottom w:w="20" w:type="dxa"/>
              <w:right w:w="20" w:type="dxa"/>
            </w:tcMar>
            <w:vAlign w:val="center"/>
            <w:hideMark/>
          </w:tcPr>
          <w:p w14:paraId="1E41DC40" w14:textId="77777777" w:rsidR="009542E1" w:rsidRPr="002E6EA2" w:rsidRDefault="009542E1" w:rsidP="00620D08">
            <w:pPr>
              <w:pStyle w:val="movimento"/>
              <w:rPr>
                <w:color w:val="002060"/>
              </w:rPr>
            </w:pPr>
            <w:r w:rsidRPr="002E6EA2">
              <w:rPr>
                <w:color w:val="002060"/>
              </w:rPr>
              <w:t>LOGGI PAOLO</w:t>
            </w:r>
          </w:p>
        </w:tc>
        <w:tc>
          <w:tcPr>
            <w:tcW w:w="2200" w:type="dxa"/>
            <w:tcMar>
              <w:top w:w="20" w:type="dxa"/>
              <w:left w:w="20" w:type="dxa"/>
              <w:bottom w:w="20" w:type="dxa"/>
              <w:right w:w="20" w:type="dxa"/>
            </w:tcMar>
            <w:vAlign w:val="center"/>
            <w:hideMark/>
          </w:tcPr>
          <w:p w14:paraId="5FAB5286" w14:textId="77777777" w:rsidR="009542E1" w:rsidRPr="002E6EA2" w:rsidRDefault="009542E1" w:rsidP="00620D08">
            <w:pPr>
              <w:pStyle w:val="movimento2"/>
              <w:rPr>
                <w:color w:val="002060"/>
              </w:rPr>
            </w:pPr>
            <w:r w:rsidRPr="002E6EA2">
              <w:rPr>
                <w:color w:val="002060"/>
              </w:rPr>
              <w:t xml:space="preserve">(ACQUAVIVA CALCIO) </w:t>
            </w:r>
          </w:p>
        </w:tc>
        <w:tc>
          <w:tcPr>
            <w:tcW w:w="800" w:type="dxa"/>
            <w:tcMar>
              <w:top w:w="20" w:type="dxa"/>
              <w:left w:w="20" w:type="dxa"/>
              <w:bottom w:w="20" w:type="dxa"/>
              <w:right w:w="20" w:type="dxa"/>
            </w:tcMar>
            <w:vAlign w:val="center"/>
            <w:hideMark/>
          </w:tcPr>
          <w:p w14:paraId="4A89BF4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17B4C5A" w14:textId="77777777" w:rsidR="009542E1" w:rsidRPr="002E6EA2" w:rsidRDefault="009542E1" w:rsidP="00620D08">
            <w:pPr>
              <w:pStyle w:val="movimento"/>
              <w:rPr>
                <w:color w:val="002060"/>
              </w:rPr>
            </w:pPr>
            <w:r w:rsidRPr="002E6EA2">
              <w:rPr>
                <w:color w:val="002060"/>
              </w:rPr>
              <w:t>CAPRARI EMANUELE</w:t>
            </w:r>
          </w:p>
        </w:tc>
        <w:tc>
          <w:tcPr>
            <w:tcW w:w="2200" w:type="dxa"/>
            <w:tcMar>
              <w:top w:w="20" w:type="dxa"/>
              <w:left w:w="20" w:type="dxa"/>
              <w:bottom w:w="20" w:type="dxa"/>
              <w:right w:w="20" w:type="dxa"/>
            </w:tcMar>
            <w:vAlign w:val="center"/>
            <w:hideMark/>
          </w:tcPr>
          <w:p w14:paraId="122CD876" w14:textId="77777777" w:rsidR="009542E1" w:rsidRPr="002E6EA2" w:rsidRDefault="009542E1" w:rsidP="00620D08">
            <w:pPr>
              <w:pStyle w:val="movimento2"/>
              <w:rPr>
                <w:color w:val="002060"/>
              </w:rPr>
            </w:pPr>
            <w:r w:rsidRPr="002E6EA2">
              <w:rPr>
                <w:color w:val="002060"/>
              </w:rPr>
              <w:t xml:space="preserve">(ASPIO 2005) </w:t>
            </w:r>
          </w:p>
        </w:tc>
      </w:tr>
      <w:tr w:rsidR="009542E1" w:rsidRPr="002E6EA2" w14:paraId="62AF0825" w14:textId="77777777" w:rsidTr="00620D08">
        <w:tc>
          <w:tcPr>
            <w:tcW w:w="2200" w:type="dxa"/>
            <w:tcMar>
              <w:top w:w="20" w:type="dxa"/>
              <w:left w:w="20" w:type="dxa"/>
              <w:bottom w:w="20" w:type="dxa"/>
              <w:right w:w="20" w:type="dxa"/>
            </w:tcMar>
            <w:vAlign w:val="center"/>
            <w:hideMark/>
          </w:tcPr>
          <w:p w14:paraId="03AD2D7E" w14:textId="77777777" w:rsidR="009542E1" w:rsidRPr="002E6EA2" w:rsidRDefault="009542E1" w:rsidP="00620D08">
            <w:pPr>
              <w:pStyle w:val="movimento"/>
              <w:rPr>
                <w:color w:val="002060"/>
              </w:rPr>
            </w:pPr>
            <w:r w:rsidRPr="002E6EA2">
              <w:rPr>
                <w:color w:val="002060"/>
              </w:rPr>
              <w:t>LUZI SILVANO</w:t>
            </w:r>
          </w:p>
        </w:tc>
        <w:tc>
          <w:tcPr>
            <w:tcW w:w="2200" w:type="dxa"/>
            <w:tcMar>
              <w:top w:w="20" w:type="dxa"/>
              <w:left w:w="20" w:type="dxa"/>
              <w:bottom w:w="20" w:type="dxa"/>
              <w:right w:w="20" w:type="dxa"/>
            </w:tcMar>
            <w:vAlign w:val="center"/>
            <w:hideMark/>
          </w:tcPr>
          <w:p w14:paraId="25B6F9B7" w14:textId="77777777" w:rsidR="009542E1" w:rsidRPr="002E6EA2" w:rsidRDefault="009542E1" w:rsidP="00620D08">
            <w:pPr>
              <w:pStyle w:val="movimento2"/>
              <w:rPr>
                <w:color w:val="002060"/>
              </w:rPr>
            </w:pPr>
            <w:r w:rsidRPr="002E6EA2">
              <w:rPr>
                <w:color w:val="002060"/>
              </w:rPr>
              <w:t xml:space="preserve">(ATLETICO ASCOLI 2000) </w:t>
            </w:r>
          </w:p>
        </w:tc>
        <w:tc>
          <w:tcPr>
            <w:tcW w:w="800" w:type="dxa"/>
            <w:tcMar>
              <w:top w:w="20" w:type="dxa"/>
              <w:left w:w="20" w:type="dxa"/>
              <w:bottom w:w="20" w:type="dxa"/>
              <w:right w:w="20" w:type="dxa"/>
            </w:tcMar>
            <w:vAlign w:val="center"/>
            <w:hideMark/>
          </w:tcPr>
          <w:p w14:paraId="7796AB2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A302665" w14:textId="77777777" w:rsidR="009542E1" w:rsidRPr="002E6EA2" w:rsidRDefault="009542E1" w:rsidP="00620D08">
            <w:pPr>
              <w:pStyle w:val="movimento"/>
              <w:rPr>
                <w:color w:val="002060"/>
              </w:rPr>
            </w:pPr>
            <w:r w:rsidRPr="002E6EA2">
              <w:rPr>
                <w:color w:val="002060"/>
              </w:rPr>
              <w:t>BARTOLACCI GABRIELE</w:t>
            </w:r>
          </w:p>
        </w:tc>
        <w:tc>
          <w:tcPr>
            <w:tcW w:w="2200" w:type="dxa"/>
            <w:tcMar>
              <w:top w:w="20" w:type="dxa"/>
              <w:left w:w="20" w:type="dxa"/>
              <w:bottom w:w="20" w:type="dxa"/>
              <w:right w:w="20" w:type="dxa"/>
            </w:tcMar>
            <w:vAlign w:val="center"/>
            <w:hideMark/>
          </w:tcPr>
          <w:p w14:paraId="543DD206" w14:textId="77777777" w:rsidR="009542E1" w:rsidRPr="002E6EA2" w:rsidRDefault="009542E1" w:rsidP="00620D08">
            <w:pPr>
              <w:pStyle w:val="movimento2"/>
              <w:rPr>
                <w:color w:val="002060"/>
              </w:rPr>
            </w:pPr>
            <w:r w:rsidRPr="002E6EA2">
              <w:rPr>
                <w:color w:val="002060"/>
              </w:rPr>
              <w:t xml:space="preserve">(CIARNIN) </w:t>
            </w:r>
          </w:p>
        </w:tc>
      </w:tr>
      <w:tr w:rsidR="009542E1" w:rsidRPr="002E6EA2" w14:paraId="32A14EE0" w14:textId="77777777" w:rsidTr="00620D08">
        <w:tc>
          <w:tcPr>
            <w:tcW w:w="2200" w:type="dxa"/>
            <w:tcMar>
              <w:top w:w="20" w:type="dxa"/>
              <w:left w:w="20" w:type="dxa"/>
              <w:bottom w:w="20" w:type="dxa"/>
              <w:right w:w="20" w:type="dxa"/>
            </w:tcMar>
            <w:vAlign w:val="center"/>
            <w:hideMark/>
          </w:tcPr>
          <w:p w14:paraId="6FD856B8" w14:textId="77777777" w:rsidR="009542E1" w:rsidRPr="002E6EA2" w:rsidRDefault="009542E1" w:rsidP="00620D08">
            <w:pPr>
              <w:pStyle w:val="movimento"/>
              <w:rPr>
                <w:color w:val="002060"/>
              </w:rPr>
            </w:pPr>
            <w:r w:rsidRPr="002E6EA2">
              <w:rPr>
                <w:color w:val="002060"/>
              </w:rPr>
              <w:t>GALEAZZI MICHEL</w:t>
            </w:r>
          </w:p>
        </w:tc>
        <w:tc>
          <w:tcPr>
            <w:tcW w:w="2200" w:type="dxa"/>
            <w:tcMar>
              <w:top w:w="20" w:type="dxa"/>
              <w:left w:w="20" w:type="dxa"/>
              <w:bottom w:w="20" w:type="dxa"/>
              <w:right w:w="20" w:type="dxa"/>
            </w:tcMar>
            <w:vAlign w:val="center"/>
            <w:hideMark/>
          </w:tcPr>
          <w:p w14:paraId="5983C488" w14:textId="77777777" w:rsidR="009542E1" w:rsidRPr="002E6EA2" w:rsidRDefault="009542E1" w:rsidP="00620D08">
            <w:pPr>
              <w:pStyle w:val="movimento2"/>
              <w:rPr>
                <w:color w:val="002060"/>
              </w:rPr>
            </w:pPr>
            <w:r w:rsidRPr="002E6EA2">
              <w:rPr>
                <w:color w:val="002060"/>
              </w:rPr>
              <w:t xml:space="preserve">(CIRCOLO COLLODI CALCIO 5) </w:t>
            </w:r>
          </w:p>
        </w:tc>
        <w:tc>
          <w:tcPr>
            <w:tcW w:w="800" w:type="dxa"/>
            <w:tcMar>
              <w:top w:w="20" w:type="dxa"/>
              <w:left w:w="20" w:type="dxa"/>
              <w:bottom w:w="20" w:type="dxa"/>
              <w:right w:w="20" w:type="dxa"/>
            </w:tcMar>
            <w:vAlign w:val="center"/>
            <w:hideMark/>
          </w:tcPr>
          <w:p w14:paraId="2F1780A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3AE778E" w14:textId="77777777" w:rsidR="009542E1" w:rsidRPr="002E6EA2" w:rsidRDefault="009542E1" w:rsidP="00620D08">
            <w:pPr>
              <w:pStyle w:val="movimento"/>
              <w:rPr>
                <w:color w:val="002060"/>
              </w:rPr>
            </w:pPr>
            <w:r w:rsidRPr="002E6EA2">
              <w:rPr>
                <w:color w:val="002060"/>
              </w:rPr>
              <w:t>SERRALLEGRI MIRCO</w:t>
            </w:r>
          </w:p>
        </w:tc>
        <w:tc>
          <w:tcPr>
            <w:tcW w:w="2200" w:type="dxa"/>
            <w:tcMar>
              <w:top w:w="20" w:type="dxa"/>
              <w:left w:w="20" w:type="dxa"/>
              <w:bottom w:w="20" w:type="dxa"/>
              <w:right w:w="20" w:type="dxa"/>
            </w:tcMar>
            <w:vAlign w:val="center"/>
            <w:hideMark/>
          </w:tcPr>
          <w:p w14:paraId="472D5EF9" w14:textId="77777777" w:rsidR="009542E1" w:rsidRPr="002E6EA2" w:rsidRDefault="009542E1" w:rsidP="00620D08">
            <w:pPr>
              <w:pStyle w:val="movimento2"/>
              <w:rPr>
                <w:color w:val="002060"/>
              </w:rPr>
            </w:pPr>
            <w:r w:rsidRPr="002E6EA2">
              <w:rPr>
                <w:color w:val="002060"/>
              </w:rPr>
              <w:t xml:space="preserve">(GIOVANI SANT IPPOLITO) </w:t>
            </w:r>
          </w:p>
        </w:tc>
      </w:tr>
      <w:tr w:rsidR="009542E1" w:rsidRPr="002E6EA2" w14:paraId="5A5BFD23" w14:textId="77777777" w:rsidTr="00620D08">
        <w:tc>
          <w:tcPr>
            <w:tcW w:w="2200" w:type="dxa"/>
            <w:tcMar>
              <w:top w:w="20" w:type="dxa"/>
              <w:left w:w="20" w:type="dxa"/>
              <w:bottom w:w="20" w:type="dxa"/>
              <w:right w:w="20" w:type="dxa"/>
            </w:tcMar>
            <w:vAlign w:val="center"/>
            <w:hideMark/>
          </w:tcPr>
          <w:p w14:paraId="715BA7BC" w14:textId="77777777" w:rsidR="009542E1" w:rsidRPr="002E6EA2" w:rsidRDefault="009542E1" w:rsidP="00620D08">
            <w:pPr>
              <w:pStyle w:val="movimento"/>
              <w:rPr>
                <w:color w:val="002060"/>
              </w:rPr>
            </w:pPr>
            <w:r w:rsidRPr="002E6EA2">
              <w:rPr>
                <w:color w:val="002060"/>
              </w:rPr>
              <w:t>ROMITELLI LUCA</w:t>
            </w:r>
          </w:p>
        </w:tc>
        <w:tc>
          <w:tcPr>
            <w:tcW w:w="2200" w:type="dxa"/>
            <w:tcMar>
              <w:top w:w="20" w:type="dxa"/>
              <w:left w:w="20" w:type="dxa"/>
              <w:bottom w:w="20" w:type="dxa"/>
              <w:right w:w="20" w:type="dxa"/>
            </w:tcMar>
            <w:vAlign w:val="center"/>
            <w:hideMark/>
          </w:tcPr>
          <w:p w14:paraId="643ED89F" w14:textId="77777777" w:rsidR="009542E1" w:rsidRPr="002E6EA2" w:rsidRDefault="009542E1" w:rsidP="00620D08">
            <w:pPr>
              <w:pStyle w:val="movimento2"/>
              <w:rPr>
                <w:color w:val="002060"/>
              </w:rPr>
            </w:pPr>
            <w:r w:rsidRPr="002E6EA2">
              <w:rPr>
                <w:color w:val="002060"/>
              </w:rPr>
              <w:t xml:space="preserve">(POL. SPORT COMMUNICATION) </w:t>
            </w:r>
          </w:p>
        </w:tc>
        <w:tc>
          <w:tcPr>
            <w:tcW w:w="800" w:type="dxa"/>
            <w:tcMar>
              <w:top w:w="20" w:type="dxa"/>
              <w:left w:w="20" w:type="dxa"/>
              <w:bottom w:w="20" w:type="dxa"/>
              <w:right w:w="20" w:type="dxa"/>
            </w:tcMar>
            <w:vAlign w:val="center"/>
            <w:hideMark/>
          </w:tcPr>
          <w:p w14:paraId="5A09396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EEB347A" w14:textId="77777777" w:rsidR="009542E1" w:rsidRPr="002E6EA2" w:rsidRDefault="009542E1" w:rsidP="00620D08">
            <w:pPr>
              <w:pStyle w:val="movimento"/>
              <w:rPr>
                <w:color w:val="002060"/>
              </w:rPr>
            </w:pPr>
            <w:r w:rsidRPr="002E6EA2">
              <w:rPr>
                <w:color w:val="002060"/>
              </w:rPr>
              <w:t>MANARA MAILO</w:t>
            </w:r>
          </w:p>
        </w:tc>
        <w:tc>
          <w:tcPr>
            <w:tcW w:w="2200" w:type="dxa"/>
            <w:tcMar>
              <w:top w:w="20" w:type="dxa"/>
              <w:left w:w="20" w:type="dxa"/>
              <w:bottom w:w="20" w:type="dxa"/>
              <w:right w:w="20" w:type="dxa"/>
            </w:tcMar>
            <w:vAlign w:val="center"/>
            <w:hideMark/>
          </w:tcPr>
          <w:p w14:paraId="1048F7ED" w14:textId="77777777" w:rsidR="009542E1" w:rsidRPr="002E6EA2" w:rsidRDefault="009542E1" w:rsidP="00620D08">
            <w:pPr>
              <w:pStyle w:val="movimento2"/>
              <w:rPr>
                <w:color w:val="002060"/>
              </w:rPr>
            </w:pPr>
            <w:r w:rsidRPr="002E6EA2">
              <w:rPr>
                <w:color w:val="002060"/>
              </w:rPr>
              <w:t xml:space="preserve">(POLVERIGI C5) </w:t>
            </w:r>
          </w:p>
        </w:tc>
      </w:tr>
      <w:tr w:rsidR="009542E1" w:rsidRPr="002E6EA2" w14:paraId="28B1FE75" w14:textId="77777777" w:rsidTr="00620D08">
        <w:tc>
          <w:tcPr>
            <w:tcW w:w="2200" w:type="dxa"/>
            <w:tcMar>
              <w:top w:w="20" w:type="dxa"/>
              <w:left w:w="20" w:type="dxa"/>
              <w:bottom w:w="20" w:type="dxa"/>
              <w:right w:w="20" w:type="dxa"/>
            </w:tcMar>
            <w:vAlign w:val="center"/>
            <w:hideMark/>
          </w:tcPr>
          <w:p w14:paraId="160B10D8" w14:textId="77777777" w:rsidR="009542E1" w:rsidRPr="002E6EA2" w:rsidRDefault="009542E1" w:rsidP="00620D08">
            <w:pPr>
              <w:pStyle w:val="movimento"/>
              <w:rPr>
                <w:color w:val="002060"/>
              </w:rPr>
            </w:pPr>
            <w:r w:rsidRPr="002E6EA2">
              <w:rPr>
                <w:color w:val="002060"/>
              </w:rPr>
              <w:t>FIORDELMONDO DENIS</w:t>
            </w:r>
          </w:p>
        </w:tc>
        <w:tc>
          <w:tcPr>
            <w:tcW w:w="2200" w:type="dxa"/>
            <w:tcMar>
              <w:top w:w="20" w:type="dxa"/>
              <w:left w:w="20" w:type="dxa"/>
              <w:bottom w:w="20" w:type="dxa"/>
              <w:right w:w="20" w:type="dxa"/>
            </w:tcMar>
            <w:vAlign w:val="center"/>
            <w:hideMark/>
          </w:tcPr>
          <w:p w14:paraId="4191DBE0" w14:textId="77777777" w:rsidR="009542E1" w:rsidRPr="002E6EA2" w:rsidRDefault="009542E1" w:rsidP="00620D08">
            <w:pPr>
              <w:pStyle w:val="movimento2"/>
              <w:rPr>
                <w:color w:val="002060"/>
                <w:lang w:val="es-ES"/>
              </w:rPr>
            </w:pPr>
            <w:r w:rsidRPr="002E6EA2">
              <w:rPr>
                <w:color w:val="002060"/>
                <w:lang w:val="es-ES"/>
              </w:rPr>
              <w:t xml:space="preserve">(VALMISA FUTSAL A.S.D.) </w:t>
            </w:r>
          </w:p>
        </w:tc>
        <w:tc>
          <w:tcPr>
            <w:tcW w:w="800" w:type="dxa"/>
            <w:tcMar>
              <w:top w:w="20" w:type="dxa"/>
              <w:left w:w="20" w:type="dxa"/>
              <w:bottom w:w="20" w:type="dxa"/>
              <w:right w:w="20" w:type="dxa"/>
            </w:tcMar>
            <w:vAlign w:val="center"/>
            <w:hideMark/>
          </w:tcPr>
          <w:p w14:paraId="13ACFD10" w14:textId="77777777" w:rsidR="009542E1" w:rsidRPr="002E6EA2" w:rsidRDefault="009542E1" w:rsidP="00620D08">
            <w:pPr>
              <w:pStyle w:val="movimento"/>
              <w:rPr>
                <w:color w:val="002060"/>
                <w:lang w:val="es-ES"/>
              </w:rPr>
            </w:pPr>
            <w:r w:rsidRPr="002E6EA2">
              <w:rPr>
                <w:color w:val="002060"/>
                <w:lang w:val="es-ES"/>
              </w:rPr>
              <w:t> </w:t>
            </w:r>
          </w:p>
        </w:tc>
        <w:tc>
          <w:tcPr>
            <w:tcW w:w="2200" w:type="dxa"/>
            <w:tcMar>
              <w:top w:w="20" w:type="dxa"/>
              <w:left w:w="20" w:type="dxa"/>
              <w:bottom w:w="20" w:type="dxa"/>
              <w:right w:w="20" w:type="dxa"/>
            </w:tcMar>
            <w:vAlign w:val="center"/>
            <w:hideMark/>
          </w:tcPr>
          <w:p w14:paraId="6E751CBC" w14:textId="77777777" w:rsidR="009542E1" w:rsidRPr="002E6EA2" w:rsidRDefault="009542E1" w:rsidP="00620D08">
            <w:pPr>
              <w:pStyle w:val="movimento"/>
              <w:rPr>
                <w:color w:val="002060"/>
                <w:lang w:val="es-ES"/>
              </w:rPr>
            </w:pPr>
            <w:r w:rsidRPr="002E6EA2">
              <w:rPr>
                <w:color w:val="002060"/>
                <w:lang w:val="es-ES"/>
              </w:rPr>
              <w:t> </w:t>
            </w:r>
          </w:p>
        </w:tc>
        <w:tc>
          <w:tcPr>
            <w:tcW w:w="2200" w:type="dxa"/>
            <w:tcMar>
              <w:top w:w="20" w:type="dxa"/>
              <w:left w:w="20" w:type="dxa"/>
              <w:bottom w:w="20" w:type="dxa"/>
              <w:right w:w="20" w:type="dxa"/>
            </w:tcMar>
            <w:vAlign w:val="center"/>
            <w:hideMark/>
          </w:tcPr>
          <w:p w14:paraId="1DDC54E8" w14:textId="77777777" w:rsidR="009542E1" w:rsidRPr="002E6EA2" w:rsidRDefault="009542E1" w:rsidP="00620D08">
            <w:pPr>
              <w:pStyle w:val="movimento2"/>
              <w:rPr>
                <w:color w:val="002060"/>
                <w:lang w:val="es-ES"/>
              </w:rPr>
            </w:pPr>
            <w:r w:rsidRPr="002E6EA2">
              <w:rPr>
                <w:color w:val="002060"/>
                <w:lang w:val="es-ES"/>
              </w:rPr>
              <w:t> </w:t>
            </w:r>
          </w:p>
        </w:tc>
      </w:tr>
    </w:tbl>
    <w:p w14:paraId="4F7B8E7E"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E74C34C" w14:textId="77777777" w:rsidTr="00620D08">
        <w:tc>
          <w:tcPr>
            <w:tcW w:w="2200" w:type="dxa"/>
            <w:tcMar>
              <w:top w:w="20" w:type="dxa"/>
              <w:left w:w="20" w:type="dxa"/>
              <w:bottom w:w="20" w:type="dxa"/>
              <w:right w:w="20" w:type="dxa"/>
            </w:tcMar>
            <w:vAlign w:val="center"/>
            <w:hideMark/>
          </w:tcPr>
          <w:p w14:paraId="52165642" w14:textId="77777777" w:rsidR="009542E1" w:rsidRPr="002E6EA2" w:rsidRDefault="009542E1" w:rsidP="00620D08">
            <w:pPr>
              <w:pStyle w:val="movimento"/>
              <w:rPr>
                <w:color w:val="002060"/>
              </w:rPr>
            </w:pPr>
            <w:r w:rsidRPr="002E6EA2">
              <w:rPr>
                <w:color w:val="002060"/>
              </w:rPr>
              <w:t>BARBABELLA DANIELE</w:t>
            </w:r>
          </w:p>
        </w:tc>
        <w:tc>
          <w:tcPr>
            <w:tcW w:w="2200" w:type="dxa"/>
            <w:tcMar>
              <w:top w:w="20" w:type="dxa"/>
              <w:left w:w="20" w:type="dxa"/>
              <w:bottom w:w="20" w:type="dxa"/>
              <w:right w:w="20" w:type="dxa"/>
            </w:tcMar>
            <w:vAlign w:val="center"/>
            <w:hideMark/>
          </w:tcPr>
          <w:p w14:paraId="3DF7FDB0" w14:textId="77777777" w:rsidR="009542E1" w:rsidRPr="002E6EA2" w:rsidRDefault="009542E1" w:rsidP="00620D08">
            <w:pPr>
              <w:pStyle w:val="movimento2"/>
              <w:rPr>
                <w:color w:val="002060"/>
              </w:rPr>
            </w:pPr>
            <w:r w:rsidRPr="002E6EA2">
              <w:rPr>
                <w:color w:val="002060"/>
              </w:rPr>
              <w:t xml:space="preserve">(ASPIO 2005) </w:t>
            </w:r>
          </w:p>
        </w:tc>
        <w:tc>
          <w:tcPr>
            <w:tcW w:w="800" w:type="dxa"/>
            <w:tcMar>
              <w:top w:w="20" w:type="dxa"/>
              <w:left w:w="20" w:type="dxa"/>
              <w:bottom w:w="20" w:type="dxa"/>
              <w:right w:w="20" w:type="dxa"/>
            </w:tcMar>
            <w:vAlign w:val="center"/>
            <w:hideMark/>
          </w:tcPr>
          <w:p w14:paraId="6DCC2F5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D41E83D" w14:textId="77777777" w:rsidR="009542E1" w:rsidRPr="002E6EA2" w:rsidRDefault="009542E1" w:rsidP="00620D08">
            <w:pPr>
              <w:pStyle w:val="movimento"/>
              <w:rPr>
                <w:color w:val="002060"/>
              </w:rPr>
            </w:pPr>
            <w:r w:rsidRPr="002E6EA2">
              <w:rPr>
                <w:color w:val="002060"/>
              </w:rPr>
              <w:t>MARTONE VITTORIO</w:t>
            </w:r>
          </w:p>
        </w:tc>
        <w:tc>
          <w:tcPr>
            <w:tcW w:w="2200" w:type="dxa"/>
            <w:tcMar>
              <w:top w:w="20" w:type="dxa"/>
              <w:left w:w="20" w:type="dxa"/>
              <w:bottom w:w="20" w:type="dxa"/>
              <w:right w:w="20" w:type="dxa"/>
            </w:tcMar>
            <w:vAlign w:val="center"/>
            <w:hideMark/>
          </w:tcPr>
          <w:p w14:paraId="747743E6" w14:textId="77777777" w:rsidR="009542E1" w:rsidRPr="002E6EA2" w:rsidRDefault="009542E1" w:rsidP="00620D08">
            <w:pPr>
              <w:pStyle w:val="movimento2"/>
              <w:rPr>
                <w:color w:val="002060"/>
              </w:rPr>
            </w:pPr>
            <w:r w:rsidRPr="002E6EA2">
              <w:rPr>
                <w:color w:val="002060"/>
              </w:rPr>
              <w:t xml:space="preserve">(ASPIO 2005) </w:t>
            </w:r>
          </w:p>
        </w:tc>
      </w:tr>
      <w:tr w:rsidR="009542E1" w:rsidRPr="002E6EA2" w14:paraId="30A105B4" w14:textId="77777777" w:rsidTr="00620D08">
        <w:tc>
          <w:tcPr>
            <w:tcW w:w="2200" w:type="dxa"/>
            <w:tcMar>
              <w:top w:w="20" w:type="dxa"/>
              <w:left w:w="20" w:type="dxa"/>
              <w:bottom w:w="20" w:type="dxa"/>
              <w:right w:w="20" w:type="dxa"/>
            </w:tcMar>
            <w:vAlign w:val="center"/>
            <w:hideMark/>
          </w:tcPr>
          <w:p w14:paraId="0074EE17" w14:textId="77777777" w:rsidR="009542E1" w:rsidRPr="002E6EA2" w:rsidRDefault="009542E1" w:rsidP="00620D08">
            <w:pPr>
              <w:pStyle w:val="movimento"/>
              <w:rPr>
                <w:color w:val="002060"/>
              </w:rPr>
            </w:pPr>
            <w:r w:rsidRPr="002E6EA2">
              <w:rPr>
                <w:color w:val="002060"/>
              </w:rPr>
              <w:t>BLASI GUGLIELMO</w:t>
            </w:r>
          </w:p>
        </w:tc>
        <w:tc>
          <w:tcPr>
            <w:tcW w:w="2200" w:type="dxa"/>
            <w:tcMar>
              <w:top w:w="20" w:type="dxa"/>
              <w:left w:w="20" w:type="dxa"/>
              <w:bottom w:w="20" w:type="dxa"/>
              <w:right w:w="20" w:type="dxa"/>
            </w:tcMar>
            <w:vAlign w:val="center"/>
            <w:hideMark/>
          </w:tcPr>
          <w:p w14:paraId="20DE93AB" w14:textId="77777777" w:rsidR="009542E1" w:rsidRPr="002E6EA2" w:rsidRDefault="009542E1" w:rsidP="00620D08">
            <w:pPr>
              <w:pStyle w:val="movimento2"/>
              <w:rPr>
                <w:color w:val="002060"/>
              </w:rPr>
            </w:pPr>
            <w:r w:rsidRPr="002E6EA2">
              <w:rPr>
                <w:color w:val="002060"/>
              </w:rPr>
              <w:t xml:space="preserve">(AUDAX CALCIO PIOBBICO) </w:t>
            </w:r>
          </w:p>
        </w:tc>
        <w:tc>
          <w:tcPr>
            <w:tcW w:w="800" w:type="dxa"/>
            <w:tcMar>
              <w:top w:w="20" w:type="dxa"/>
              <w:left w:w="20" w:type="dxa"/>
              <w:bottom w:w="20" w:type="dxa"/>
              <w:right w:w="20" w:type="dxa"/>
            </w:tcMar>
            <w:vAlign w:val="center"/>
            <w:hideMark/>
          </w:tcPr>
          <w:p w14:paraId="15D3BA2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6991D87" w14:textId="77777777" w:rsidR="009542E1" w:rsidRPr="002E6EA2" w:rsidRDefault="009542E1" w:rsidP="00620D08">
            <w:pPr>
              <w:pStyle w:val="movimento"/>
              <w:rPr>
                <w:color w:val="002060"/>
              </w:rPr>
            </w:pPr>
            <w:r w:rsidRPr="002E6EA2">
              <w:rPr>
                <w:color w:val="002060"/>
              </w:rPr>
              <w:t>BLASI PIETRO</w:t>
            </w:r>
          </w:p>
        </w:tc>
        <w:tc>
          <w:tcPr>
            <w:tcW w:w="2200" w:type="dxa"/>
            <w:tcMar>
              <w:top w:w="20" w:type="dxa"/>
              <w:left w:w="20" w:type="dxa"/>
              <w:bottom w:w="20" w:type="dxa"/>
              <w:right w:w="20" w:type="dxa"/>
            </w:tcMar>
            <w:vAlign w:val="center"/>
            <w:hideMark/>
          </w:tcPr>
          <w:p w14:paraId="6B0EC4CE" w14:textId="77777777" w:rsidR="009542E1" w:rsidRPr="002E6EA2" w:rsidRDefault="009542E1" w:rsidP="00620D08">
            <w:pPr>
              <w:pStyle w:val="movimento2"/>
              <w:rPr>
                <w:color w:val="002060"/>
              </w:rPr>
            </w:pPr>
            <w:r w:rsidRPr="002E6EA2">
              <w:rPr>
                <w:color w:val="002060"/>
              </w:rPr>
              <w:t xml:space="preserve">(AUDAX CALCIO PIOBBICO) </w:t>
            </w:r>
          </w:p>
        </w:tc>
      </w:tr>
      <w:tr w:rsidR="009542E1" w:rsidRPr="002E6EA2" w14:paraId="5B366B60" w14:textId="77777777" w:rsidTr="00620D08">
        <w:tc>
          <w:tcPr>
            <w:tcW w:w="2200" w:type="dxa"/>
            <w:tcMar>
              <w:top w:w="20" w:type="dxa"/>
              <w:left w:w="20" w:type="dxa"/>
              <w:bottom w:w="20" w:type="dxa"/>
              <w:right w:w="20" w:type="dxa"/>
            </w:tcMar>
            <w:vAlign w:val="center"/>
            <w:hideMark/>
          </w:tcPr>
          <w:p w14:paraId="2C648F67" w14:textId="77777777" w:rsidR="009542E1" w:rsidRPr="002E6EA2" w:rsidRDefault="009542E1" w:rsidP="00620D08">
            <w:pPr>
              <w:pStyle w:val="movimento"/>
              <w:rPr>
                <w:color w:val="002060"/>
              </w:rPr>
            </w:pPr>
            <w:r w:rsidRPr="002E6EA2">
              <w:rPr>
                <w:color w:val="002060"/>
              </w:rPr>
              <w:lastRenderedPageBreak/>
              <w:t>GIORDANI EMANUELE</w:t>
            </w:r>
          </w:p>
        </w:tc>
        <w:tc>
          <w:tcPr>
            <w:tcW w:w="2200" w:type="dxa"/>
            <w:tcMar>
              <w:top w:w="20" w:type="dxa"/>
              <w:left w:w="20" w:type="dxa"/>
              <w:bottom w:w="20" w:type="dxa"/>
              <w:right w:w="20" w:type="dxa"/>
            </w:tcMar>
            <w:vAlign w:val="center"/>
            <w:hideMark/>
          </w:tcPr>
          <w:p w14:paraId="28DE210F" w14:textId="77777777" w:rsidR="009542E1" w:rsidRPr="002E6EA2" w:rsidRDefault="009542E1" w:rsidP="00620D08">
            <w:pPr>
              <w:pStyle w:val="movimento2"/>
              <w:rPr>
                <w:color w:val="002060"/>
              </w:rPr>
            </w:pPr>
            <w:r w:rsidRPr="002E6EA2">
              <w:rPr>
                <w:color w:val="002060"/>
              </w:rPr>
              <w:t xml:space="preserve">(BOCA CIVITANOVA A.) </w:t>
            </w:r>
          </w:p>
        </w:tc>
        <w:tc>
          <w:tcPr>
            <w:tcW w:w="800" w:type="dxa"/>
            <w:tcMar>
              <w:top w:w="20" w:type="dxa"/>
              <w:left w:w="20" w:type="dxa"/>
              <w:bottom w:w="20" w:type="dxa"/>
              <w:right w:w="20" w:type="dxa"/>
            </w:tcMar>
            <w:vAlign w:val="center"/>
            <w:hideMark/>
          </w:tcPr>
          <w:p w14:paraId="6CA7109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0347062" w14:textId="77777777" w:rsidR="009542E1" w:rsidRPr="002E6EA2" w:rsidRDefault="009542E1" w:rsidP="00620D08">
            <w:pPr>
              <w:pStyle w:val="movimento"/>
              <w:rPr>
                <w:color w:val="002060"/>
              </w:rPr>
            </w:pPr>
            <w:r w:rsidRPr="002E6EA2">
              <w:rPr>
                <w:color w:val="002060"/>
              </w:rPr>
              <w:t>CECCHINI DANIELE</w:t>
            </w:r>
          </w:p>
        </w:tc>
        <w:tc>
          <w:tcPr>
            <w:tcW w:w="2200" w:type="dxa"/>
            <w:tcMar>
              <w:top w:w="20" w:type="dxa"/>
              <w:left w:w="20" w:type="dxa"/>
              <w:bottom w:w="20" w:type="dxa"/>
              <w:right w:w="20" w:type="dxa"/>
            </w:tcMar>
            <w:vAlign w:val="center"/>
            <w:hideMark/>
          </w:tcPr>
          <w:p w14:paraId="56C83F6F" w14:textId="77777777" w:rsidR="009542E1" w:rsidRPr="002E6EA2" w:rsidRDefault="009542E1" w:rsidP="00620D08">
            <w:pPr>
              <w:pStyle w:val="movimento2"/>
              <w:rPr>
                <w:color w:val="002060"/>
              </w:rPr>
            </w:pPr>
            <w:r w:rsidRPr="002E6EA2">
              <w:rPr>
                <w:color w:val="002060"/>
              </w:rPr>
              <w:t xml:space="preserve">(FFJ CALCIO A 5) </w:t>
            </w:r>
          </w:p>
        </w:tc>
      </w:tr>
      <w:tr w:rsidR="009542E1" w:rsidRPr="002E6EA2" w14:paraId="087CCC87" w14:textId="77777777" w:rsidTr="00620D08">
        <w:tc>
          <w:tcPr>
            <w:tcW w:w="2200" w:type="dxa"/>
            <w:tcMar>
              <w:top w:w="20" w:type="dxa"/>
              <w:left w:w="20" w:type="dxa"/>
              <w:bottom w:w="20" w:type="dxa"/>
              <w:right w:w="20" w:type="dxa"/>
            </w:tcMar>
            <w:vAlign w:val="center"/>
            <w:hideMark/>
          </w:tcPr>
          <w:p w14:paraId="51C22AD9" w14:textId="77777777" w:rsidR="009542E1" w:rsidRPr="002E6EA2" w:rsidRDefault="009542E1" w:rsidP="00620D08">
            <w:pPr>
              <w:pStyle w:val="movimento"/>
              <w:rPr>
                <w:color w:val="002060"/>
              </w:rPr>
            </w:pPr>
            <w:r w:rsidRPr="002E6EA2">
              <w:rPr>
                <w:color w:val="002060"/>
              </w:rPr>
              <w:t>TAMBURRINI CATRIEL ALEXAND</w:t>
            </w:r>
          </w:p>
        </w:tc>
        <w:tc>
          <w:tcPr>
            <w:tcW w:w="2200" w:type="dxa"/>
            <w:tcMar>
              <w:top w:w="20" w:type="dxa"/>
              <w:left w:w="20" w:type="dxa"/>
              <w:bottom w:w="20" w:type="dxa"/>
              <w:right w:w="20" w:type="dxa"/>
            </w:tcMar>
            <w:vAlign w:val="center"/>
            <w:hideMark/>
          </w:tcPr>
          <w:p w14:paraId="20F2B308" w14:textId="77777777" w:rsidR="009542E1" w:rsidRPr="002E6EA2" w:rsidRDefault="009542E1" w:rsidP="00620D08">
            <w:pPr>
              <w:pStyle w:val="movimento2"/>
              <w:rPr>
                <w:color w:val="002060"/>
              </w:rPr>
            </w:pPr>
            <w:r w:rsidRPr="002E6EA2">
              <w:rPr>
                <w:color w:val="002060"/>
              </w:rPr>
              <w:t xml:space="preserve">(FUTSAL L.C.) </w:t>
            </w:r>
          </w:p>
        </w:tc>
        <w:tc>
          <w:tcPr>
            <w:tcW w:w="800" w:type="dxa"/>
            <w:tcMar>
              <w:top w:w="20" w:type="dxa"/>
              <w:left w:w="20" w:type="dxa"/>
              <w:bottom w:w="20" w:type="dxa"/>
              <w:right w:w="20" w:type="dxa"/>
            </w:tcMar>
            <w:vAlign w:val="center"/>
            <w:hideMark/>
          </w:tcPr>
          <w:p w14:paraId="19CAF87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AAB0723" w14:textId="77777777" w:rsidR="009542E1" w:rsidRPr="002E6EA2" w:rsidRDefault="009542E1" w:rsidP="00620D08">
            <w:pPr>
              <w:pStyle w:val="movimento"/>
              <w:rPr>
                <w:color w:val="002060"/>
              </w:rPr>
            </w:pPr>
            <w:r w:rsidRPr="002E6EA2">
              <w:rPr>
                <w:color w:val="002060"/>
              </w:rPr>
              <w:t>MARINGOLO DARIO</w:t>
            </w:r>
          </w:p>
        </w:tc>
        <w:tc>
          <w:tcPr>
            <w:tcW w:w="2200" w:type="dxa"/>
            <w:tcMar>
              <w:top w:w="20" w:type="dxa"/>
              <w:left w:w="20" w:type="dxa"/>
              <w:bottom w:w="20" w:type="dxa"/>
              <w:right w:w="20" w:type="dxa"/>
            </w:tcMar>
            <w:vAlign w:val="center"/>
            <w:hideMark/>
          </w:tcPr>
          <w:p w14:paraId="2E3D80A4" w14:textId="77777777" w:rsidR="009542E1" w:rsidRPr="002E6EA2" w:rsidRDefault="009542E1" w:rsidP="00620D08">
            <w:pPr>
              <w:pStyle w:val="movimento2"/>
              <w:rPr>
                <w:color w:val="002060"/>
              </w:rPr>
            </w:pPr>
            <w:r w:rsidRPr="002E6EA2">
              <w:rPr>
                <w:color w:val="002060"/>
              </w:rPr>
              <w:t xml:space="preserve">(FUTSAL RECANATI) </w:t>
            </w:r>
          </w:p>
        </w:tc>
      </w:tr>
      <w:tr w:rsidR="009542E1" w:rsidRPr="002E6EA2" w14:paraId="0CEEA3E4" w14:textId="77777777" w:rsidTr="00620D08">
        <w:tc>
          <w:tcPr>
            <w:tcW w:w="2200" w:type="dxa"/>
            <w:tcMar>
              <w:top w:w="20" w:type="dxa"/>
              <w:left w:w="20" w:type="dxa"/>
              <w:bottom w:w="20" w:type="dxa"/>
              <w:right w:w="20" w:type="dxa"/>
            </w:tcMar>
            <w:vAlign w:val="center"/>
            <w:hideMark/>
          </w:tcPr>
          <w:p w14:paraId="36BF0C51" w14:textId="77777777" w:rsidR="009542E1" w:rsidRPr="002E6EA2" w:rsidRDefault="009542E1" w:rsidP="00620D08">
            <w:pPr>
              <w:pStyle w:val="movimento"/>
              <w:rPr>
                <w:color w:val="002060"/>
              </w:rPr>
            </w:pPr>
            <w:r w:rsidRPr="002E6EA2">
              <w:rPr>
                <w:color w:val="002060"/>
              </w:rPr>
              <w:t>MANCINELLI ALEX</w:t>
            </w:r>
          </w:p>
        </w:tc>
        <w:tc>
          <w:tcPr>
            <w:tcW w:w="2200" w:type="dxa"/>
            <w:tcMar>
              <w:top w:w="20" w:type="dxa"/>
              <w:left w:w="20" w:type="dxa"/>
              <w:bottom w:w="20" w:type="dxa"/>
              <w:right w:w="20" w:type="dxa"/>
            </w:tcMar>
            <w:vAlign w:val="center"/>
            <w:hideMark/>
          </w:tcPr>
          <w:p w14:paraId="5A485EE2" w14:textId="77777777" w:rsidR="009542E1" w:rsidRPr="002E6EA2" w:rsidRDefault="009542E1" w:rsidP="00620D08">
            <w:pPr>
              <w:pStyle w:val="movimento2"/>
              <w:rPr>
                <w:color w:val="002060"/>
              </w:rPr>
            </w:pPr>
            <w:r w:rsidRPr="002E6EA2">
              <w:rPr>
                <w:color w:val="002060"/>
              </w:rPr>
              <w:t xml:space="preserve">(POL. SPORT COMMUNICATION) </w:t>
            </w:r>
          </w:p>
        </w:tc>
        <w:tc>
          <w:tcPr>
            <w:tcW w:w="800" w:type="dxa"/>
            <w:tcMar>
              <w:top w:w="20" w:type="dxa"/>
              <w:left w:w="20" w:type="dxa"/>
              <w:bottom w:w="20" w:type="dxa"/>
              <w:right w:w="20" w:type="dxa"/>
            </w:tcMar>
            <w:vAlign w:val="center"/>
            <w:hideMark/>
          </w:tcPr>
          <w:p w14:paraId="256CEDA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EE6DD10" w14:textId="77777777" w:rsidR="009542E1" w:rsidRPr="002E6EA2" w:rsidRDefault="009542E1" w:rsidP="00620D08">
            <w:pPr>
              <w:pStyle w:val="movimento"/>
              <w:rPr>
                <w:color w:val="002060"/>
              </w:rPr>
            </w:pPr>
            <w:r w:rsidRPr="002E6EA2">
              <w:rPr>
                <w:color w:val="002060"/>
              </w:rPr>
              <w:t>TAGLIONI NICOLA</w:t>
            </w:r>
          </w:p>
        </w:tc>
        <w:tc>
          <w:tcPr>
            <w:tcW w:w="2200" w:type="dxa"/>
            <w:tcMar>
              <w:top w:w="20" w:type="dxa"/>
              <w:left w:w="20" w:type="dxa"/>
              <w:bottom w:w="20" w:type="dxa"/>
              <w:right w:w="20" w:type="dxa"/>
            </w:tcMar>
            <w:vAlign w:val="center"/>
            <w:hideMark/>
          </w:tcPr>
          <w:p w14:paraId="59BB9922" w14:textId="77777777" w:rsidR="009542E1" w:rsidRPr="002E6EA2" w:rsidRDefault="009542E1" w:rsidP="00620D08">
            <w:pPr>
              <w:pStyle w:val="movimento2"/>
              <w:rPr>
                <w:color w:val="002060"/>
              </w:rPr>
            </w:pPr>
            <w:r w:rsidRPr="002E6EA2">
              <w:rPr>
                <w:color w:val="002060"/>
              </w:rPr>
              <w:t xml:space="preserve">(POLVERIGI C5) </w:t>
            </w:r>
          </w:p>
        </w:tc>
      </w:tr>
      <w:tr w:rsidR="009542E1" w:rsidRPr="002E6EA2" w14:paraId="29768731" w14:textId="77777777" w:rsidTr="00620D08">
        <w:tc>
          <w:tcPr>
            <w:tcW w:w="2200" w:type="dxa"/>
            <w:tcMar>
              <w:top w:w="20" w:type="dxa"/>
              <w:left w:w="20" w:type="dxa"/>
              <w:bottom w:w="20" w:type="dxa"/>
              <w:right w:w="20" w:type="dxa"/>
            </w:tcMar>
            <w:vAlign w:val="center"/>
            <w:hideMark/>
          </w:tcPr>
          <w:p w14:paraId="3A1222F1" w14:textId="77777777" w:rsidR="009542E1" w:rsidRPr="002E6EA2" w:rsidRDefault="009542E1" w:rsidP="00620D08">
            <w:pPr>
              <w:pStyle w:val="movimento"/>
              <w:rPr>
                <w:color w:val="002060"/>
              </w:rPr>
            </w:pPr>
            <w:r w:rsidRPr="002E6EA2">
              <w:rPr>
                <w:color w:val="002060"/>
              </w:rPr>
              <w:t>PIZZICHINI NICOLAS</w:t>
            </w:r>
          </w:p>
        </w:tc>
        <w:tc>
          <w:tcPr>
            <w:tcW w:w="2200" w:type="dxa"/>
            <w:tcMar>
              <w:top w:w="20" w:type="dxa"/>
              <w:left w:w="20" w:type="dxa"/>
              <w:bottom w:w="20" w:type="dxa"/>
              <w:right w:w="20" w:type="dxa"/>
            </w:tcMar>
            <w:vAlign w:val="center"/>
            <w:hideMark/>
          </w:tcPr>
          <w:p w14:paraId="64D34B78" w14:textId="77777777" w:rsidR="009542E1" w:rsidRPr="002E6EA2" w:rsidRDefault="009542E1" w:rsidP="00620D08">
            <w:pPr>
              <w:pStyle w:val="movimento2"/>
              <w:rPr>
                <w:color w:val="002060"/>
              </w:rPr>
            </w:pPr>
            <w:r w:rsidRPr="002E6EA2">
              <w:rPr>
                <w:color w:val="002060"/>
              </w:rPr>
              <w:t xml:space="preserve">(SERRALTA) </w:t>
            </w:r>
          </w:p>
        </w:tc>
        <w:tc>
          <w:tcPr>
            <w:tcW w:w="800" w:type="dxa"/>
            <w:tcMar>
              <w:top w:w="20" w:type="dxa"/>
              <w:left w:w="20" w:type="dxa"/>
              <w:bottom w:w="20" w:type="dxa"/>
              <w:right w:w="20" w:type="dxa"/>
            </w:tcMar>
            <w:vAlign w:val="center"/>
            <w:hideMark/>
          </w:tcPr>
          <w:p w14:paraId="1903253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8B79B07" w14:textId="77777777" w:rsidR="009542E1" w:rsidRPr="002E6EA2" w:rsidRDefault="009542E1" w:rsidP="00620D08">
            <w:pPr>
              <w:pStyle w:val="movimento"/>
              <w:rPr>
                <w:color w:val="002060"/>
              </w:rPr>
            </w:pPr>
            <w:r w:rsidRPr="002E6EA2">
              <w:rPr>
                <w:color w:val="002060"/>
              </w:rPr>
              <w:t>BRASILI ALESSANDRO</w:t>
            </w:r>
          </w:p>
        </w:tc>
        <w:tc>
          <w:tcPr>
            <w:tcW w:w="2200" w:type="dxa"/>
            <w:tcMar>
              <w:top w:w="20" w:type="dxa"/>
              <w:left w:w="20" w:type="dxa"/>
              <w:bottom w:w="20" w:type="dxa"/>
              <w:right w:w="20" w:type="dxa"/>
            </w:tcMar>
            <w:vAlign w:val="center"/>
            <w:hideMark/>
          </w:tcPr>
          <w:p w14:paraId="26C33289" w14:textId="77777777" w:rsidR="009542E1" w:rsidRPr="002E6EA2" w:rsidRDefault="009542E1" w:rsidP="00620D08">
            <w:pPr>
              <w:pStyle w:val="movimento2"/>
              <w:rPr>
                <w:color w:val="002060"/>
              </w:rPr>
            </w:pPr>
            <w:r w:rsidRPr="002E6EA2">
              <w:rPr>
                <w:color w:val="002060"/>
              </w:rPr>
              <w:t xml:space="preserve">(TRUENTIN LAMA) </w:t>
            </w:r>
          </w:p>
        </w:tc>
      </w:tr>
      <w:tr w:rsidR="009542E1" w:rsidRPr="002E6EA2" w14:paraId="0419215F" w14:textId="77777777" w:rsidTr="00620D08">
        <w:tc>
          <w:tcPr>
            <w:tcW w:w="2200" w:type="dxa"/>
            <w:tcMar>
              <w:top w:w="20" w:type="dxa"/>
              <w:left w:w="20" w:type="dxa"/>
              <w:bottom w:w="20" w:type="dxa"/>
              <w:right w:w="20" w:type="dxa"/>
            </w:tcMar>
            <w:vAlign w:val="center"/>
            <w:hideMark/>
          </w:tcPr>
          <w:p w14:paraId="432D18F9" w14:textId="77777777" w:rsidR="009542E1" w:rsidRPr="002E6EA2" w:rsidRDefault="009542E1" w:rsidP="00620D08">
            <w:pPr>
              <w:pStyle w:val="movimento"/>
              <w:rPr>
                <w:color w:val="002060"/>
              </w:rPr>
            </w:pPr>
            <w:r w:rsidRPr="002E6EA2">
              <w:rPr>
                <w:color w:val="002060"/>
              </w:rPr>
              <w:t>BAGALINI FRANCESCO</w:t>
            </w:r>
          </w:p>
        </w:tc>
        <w:tc>
          <w:tcPr>
            <w:tcW w:w="2200" w:type="dxa"/>
            <w:tcMar>
              <w:top w:w="20" w:type="dxa"/>
              <w:left w:w="20" w:type="dxa"/>
              <w:bottom w:w="20" w:type="dxa"/>
              <w:right w:w="20" w:type="dxa"/>
            </w:tcMar>
            <w:vAlign w:val="center"/>
            <w:hideMark/>
          </w:tcPr>
          <w:p w14:paraId="3423EECF" w14:textId="77777777" w:rsidR="009542E1" w:rsidRPr="002E6EA2" w:rsidRDefault="009542E1" w:rsidP="00620D08">
            <w:pPr>
              <w:pStyle w:val="movimento2"/>
              <w:rPr>
                <w:color w:val="002060"/>
              </w:rPr>
            </w:pPr>
            <w:r w:rsidRPr="002E6EA2">
              <w:rPr>
                <w:color w:val="002060"/>
              </w:rPr>
              <w:t xml:space="preserve">(VAL TENNA UNITED) </w:t>
            </w:r>
          </w:p>
        </w:tc>
        <w:tc>
          <w:tcPr>
            <w:tcW w:w="800" w:type="dxa"/>
            <w:tcMar>
              <w:top w:w="20" w:type="dxa"/>
              <w:left w:w="20" w:type="dxa"/>
              <w:bottom w:w="20" w:type="dxa"/>
              <w:right w:w="20" w:type="dxa"/>
            </w:tcMar>
            <w:vAlign w:val="center"/>
            <w:hideMark/>
          </w:tcPr>
          <w:p w14:paraId="618D59A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6B66A4A" w14:textId="77777777" w:rsidR="009542E1" w:rsidRPr="002E6EA2" w:rsidRDefault="009542E1" w:rsidP="00620D08">
            <w:pPr>
              <w:pStyle w:val="movimento"/>
              <w:rPr>
                <w:color w:val="002060"/>
              </w:rPr>
            </w:pPr>
            <w:r w:rsidRPr="002E6EA2">
              <w:rPr>
                <w:color w:val="002060"/>
              </w:rPr>
              <w:t>GIACCHE SIMONE</w:t>
            </w:r>
          </w:p>
        </w:tc>
        <w:tc>
          <w:tcPr>
            <w:tcW w:w="2200" w:type="dxa"/>
            <w:tcMar>
              <w:top w:w="20" w:type="dxa"/>
              <w:left w:w="20" w:type="dxa"/>
              <w:bottom w:w="20" w:type="dxa"/>
              <w:right w:w="20" w:type="dxa"/>
            </w:tcMar>
            <w:vAlign w:val="center"/>
            <w:hideMark/>
          </w:tcPr>
          <w:p w14:paraId="1F1858F3" w14:textId="77777777" w:rsidR="009542E1" w:rsidRPr="002E6EA2" w:rsidRDefault="009542E1" w:rsidP="00620D08">
            <w:pPr>
              <w:pStyle w:val="movimento2"/>
              <w:rPr>
                <w:color w:val="002060"/>
              </w:rPr>
            </w:pPr>
            <w:r w:rsidRPr="002E6EA2">
              <w:rPr>
                <w:color w:val="002060"/>
              </w:rPr>
              <w:t xml:space="preserve">(VALLESINA) </w:t>
            </w:r>
          </w:p>
        </w:tc>
      </w:tr>
    </w:tbl>
    <w:p w14:paraId="5321EABD"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6400C1B" w14:textId="77777777" w:rsidTr="00620D08">
        <w:tc>
          <w:tcPr>
            <w:tcW w:w="2200" w:type="dxa"/>
            <w:tcMar>
              <w:top w:w="20" w:type="dxa"/>
              <w:left w:w="20" w:type="dxa"/>
              <w:bottom w:w="20" w:type="dxa"/>
              <w:right w:w="20" w:type="dxa"/>
            </w:tcMar>
            <w:vAlign w:val="center"/>
            <w:hideMark/>
          </w:tcPr>
          <w:p w14:paraId="57373B76" w14:textId="77777777" w:rsidR="009542E1" w:rsidRPr="002E6EA2" w:rsidRDefault="009542E1" w:rsidP="00620D08">
            <w:pPr>
              <w:pStyle w:val="movimento"/>
              <w:rPr>
                <w:color w:val="002060"/>
              </w:rPr>
            </w:pPr>
            <w:r w:rsidRPr="002E6EA2">
              <w:rPr>
                <w:color w:val="002060"/>
              </w:rPr>
              <w:t>MICHELETTI ALESSIO</w:t>
            </w:r>
          </w:p>
        </w:tc>
        <w:tc>
          <w:tcPr>
            <w:tcW w:w="2200" w:type="dxa"/>
            <w:tcMar>
              <w:top w:w="20" w:type="dxa"/>
              <w:left w:w="20" w:type="dxa"/>
              <w:bottom w:w="20" w:type="dxa"/>
              <w:right w:w="20" w:type="dxa"/>
            </w:tcMar>
            <w:vAlign w:val="center"/>
            <w:hideMark/>
          </w:tcPr>
          <w:p w14:paraId="7CF0FFCC" w14:textId="77777777" w:rsidR="009542E1" w:rsidRPr="002E6EA2" w:rsidRDefault="009542E1" w:rsidP="00620D08">
            <w:pPr>
              <w:pStyle w:val="movimento2"/>
              <w:rPr>
                <w:color w:val="002060"/>
              </w:rPr>
            </w:pPr>
            <w:r w:rsidRPr="002E6EA2">
              <w:rPr>
                <w:color w:val="002060"/>
              </w:rPr>
              <w:t xml:space="preserve">(ASPIO 2005) </w:t>
            </w:r>
          </w:p>
        </w:tc>
        <w:tc>
          <w:tcPr>
            <w:tcW w:w="800" w:type="dxa"/>
            <w:tcMar>
              <w:top w:w="20" w:type="dxa"/>
              <w:left w:w="20" w:type="dxa"/>
              <w:bottom w:w="20" w:type="dxa"/>
              <w:right w:w="20" w:type="dxa"/>
            </w:tcMar>
            <w:vAlign w:val="center"/>
            <w:hideMark/>
          </w:tcPr>
          <w:p w14:paraId="44921E7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4A75754" w14:textId="77777777" w:rsidR="009542E1" w:rsidRPr="002E6EA2" w:rsidRDefault="009542E1" w:rsidP="00620D08">
            <w:pPr>
              <w:pStyle w:val="movimento"/>
              <w:rPr>
                <w:color w:val="002060"/>
              </w:rPr>
            </w:pPr>
            <w:r w:rsidRPr="002E6EA2">
              <w:rPr>
                <w:color w:val="002060"/>
              </w:rPr>
              <w:t>SPERANZINI LUCA</w:t>
            </w:r>
          </w:p>
        </w:tc>
        <w:tc>
          <w:tcPr>
            <w:tcW w:w="2200" w:type="dxa"/>
            <w:tcMar>
              <w:top w:w="20" w:type="dxa"/>
              <w:left w:w="20" w:type="dxa"/>
              <w:bottom w:w="20" w:type="dxa"/>
              <w:right w:w="20" w:type="dxa"/>
            </w:tcMar>
            <w:vAlign w:val="center"/>
            <w:hideMark/>
          </w:tcPr>
          <w:p w14:paraId="12CE0FC7" w14:textId="77777777" w:rsidR="009542E1" w:rsidRPr="002E6EA2" w:rsidRDefault="009542E1" w:rsidP="00620D08">
            <w:pPr>
              <w:pStyle w:val="movimento2"/>
              <w:rPr>
                <w:color w:val="002060"/>
              </w:rPr>
            </w:pPr>
            <w:r w:rsidRPr="002E6EA2">
              <w:rPr>
                <w:color w:val="002060"/>
              </w:rPr>
              <w:t xml:space="preserve">(BOCA CIVITANOVA A.) </w:t>
            </w:r>
          </w:p>
        </w:tc>
      </w:tr>
      <w:tr w:rsidR="009542E1" w:rsidRPr="002E6EA2" w14:paraId="07750B56" w14:textId="77777777" w:rsidTr="00620D08">
        <w:tc>
          <w:tcPr>
            <w:tcW w:w="2200" w:type="dxa"/>
            <w:tcMar>
              <w:top w:w="20" w:type="dxa"/>
              <w:left w:w="20" w:type="dxa"/>
              <w:bottom w:w="20" w:type="dxa"/>
              <w:right w:w="20" w:type="dxa"/>
            </w:tcMar>
            <w:vAlign w:val="center"/>
            <w:hideMark/>
          </w:tcPr>
          <w:p w14:paraId="621D0DDF" w14:textId="77777777" w:rsidR="009542E1" w:rsidRPr="002E6EA2" w:rsidRDefault="009542E1" w:rsidP="00620D08">
            <w:pPr>
              <w:pStyle w:val="movimento"/>
              <w:rPr>
                <w:color w:val="002060"/>
              </w:rPr>
            </w:pPr>
            <w:r w:rsidRPr="002E6EA2">
              <w:rPr>
                <w:color w:val="002060"/>
              </w:rPr>
              <w:t>BENEDETTO NICOLA</w:t>
            </w:r>
          </w:p>
        </w:tc>
        <w:tc>
          <w:tcPr>
            <w:tcW w:w="2200" w:type="dxa"/>
            <w:tcMar>
              <w:top w:w="20" w:type="dxa"/>
              <w:left w:w="20" w:type="dxa"/>
              <w:bottom w:w="20" w:type="dxa"/>
              <w:right w:w="20" w:type="dxa"/>
            </w:tcMar>
            <w:vAlign w:val="center"/>
            <w:hideMark/>
          </w:tcPr>
          <w:p w14:paraId="0FAA0858" w14:textId="77777777" w:rsidR="009542E1" w:rsidRPr="002E6EA2" w:rsidRDefault="009542E1" w:rsidP="00620D08">
            <w:pPr>
              <w:pStyle w:val="movimento2"/>
              <w:rPr>
                <w:color w:val="002060"/>
              </w:rPr>
            </w:pPr>
            <w:r w:rsidRPr="002E6EA2">
              <w:rPr>
                <w:color w:val="002060"/>
              </w:rPr>
              <w:t xml:space="preserve">(CIARNIN) </w:t>
            </w:r>
          </w:p>
        </w:tc>
        <w:tc>
          <w:tcPr>
            <w:tcW w:w="800" w:type="dxa"/>
            <w:tcMar>
              <w:top w:w="20" w:type="dxa"/>
              <w:left w:w="20" w:type="dxa"/>
              <w:bottom w:w="20" w:type="dxa"/>
              <w:right w:w="20" w:type="dxa"/>
            </w:tcMar>
            <w:vAlign w:val="center"/>
            <w:hideMark/>
          </w:tcPr>
          <w:p w14:paraId="090ED3C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8DEB7BC" w14:textId="77777777" w:rsidR="009542E1" w:rsidRPr="002E6EA2" w:rsidRDefault="009542E1" w:rsidP="00620D08">
            <w:pPr>
              <w:pStyle w:val="movimento"/>
              <w:rPr>
                <w:color w:val="002060"/>
              </w:rPr>
            </w:pPr>
            <w:r w:rsidRPr="002E6EA2">
              <w:rPr>
                <w:color w:val="002060"/>
              </w:rPr>
              <w:t>PACENTI MARCO</w:t>
            </w:r>
          </w:p>
        </w:tc>
        <w:tc>
          <w:tcPr>
            <w:tcW w:w="2200" w:type="dxa"/>
            <w:tcMar>
              <w:top w:w="20" w:type="dxa"/>
              <w:left w:w="20" w:type="dxa"/>
              <w:bottom w:w="20" w:type="dxa"/>
              <w:right w:w="20" w:type="dxa"/>
            </w:tcMar>
            <w:vAlign w:val="center"/>
            <w:hideMark/>
          </w:tcPr>
          <w:p w14:paraId="333B5D3F" w14:textId="77777777" w:rsidR="009542E1" w:rsidRPr="002E6EA2" w:rsidRDefault="009542E1" w:rsidP="00620D08">
            <w:pPr>
              <w:pStyle w:val="movimento2"/>
              <w:rPr>
                <w:color w:val="002060"/>
              </w:rPr>
            </w:pPr>
            <w:r w:rsidRPr="002E6EA2">
              <w:rPr>
                <w:color w:val="002060"/>
              </w:rPr>
              <w:t xml:space="preserve">(CIARNIN) </w:t>
            </w:r>
          </w:p>
        </w:tc>
      </w:tr>
      <w:tr w:rsidR="009542E1" w:rsidRPr="002E6EA2" w14:paraId="24D9E3FC" w14:textId="77777777" w:rsidTr="00620D08">
        <w:tc>
          <w:tcPr>
            <w:tcW w:w="2200" w:type="dxa"/>
            <w:tcMar>
              <w:top w:w="20" w:type="dxa"/>
              <w:left w:w="20" w:type="dxa"/>
              <w:bottom w:w="20" w:type="dxa"/>
              <w:right w:w="20" w:type="dxa"/>
            </w:tcMar>
            <w:vAlign w:val="center"/>
            <w:hideMark/>
          </w:tcPr>
          <w:p w14:paraId="3040A6BA" w14:textId="77777777" w:rsidR="009542E1" w:rsidRPr="002E6EA2" w:rsidRDefault="009542E1" w:rsidP="00620D08">
            <w:pPr>
              <w:pStyle w:val="movimento"/>
              <w:rPr>
                <w:color w:val="002060"/>
              </w:rPr>
            </w:pPr>
            <w:r w:rsidRPr="002E6EA2">
              <w:rPr>
                <w:color w:val="002060"/>
              </w:rPr>
              <w:t>SCATTOLINI SERAFINO</w:t>
            </w:r>
          </w:p>
        </w:tc>
        <w:tc>
          <w:tcPr>
            <w:tcW w:w="2200" w:type="dxa"/>
            <w:tcMar>
              <w:top w:w="20" w:type="dxa"/>
              <w:left w:w="20" w:type="dxa"/>
              <w:bottom w:w="20" w:type="dxa"/>
              <w:right w:w="20" w:type="dxa"/>
            </w:tcMar>
            <w:vAlign w:val="center"/>
            <w:hideMark/>
          </w:tcPr>
          <w:p w14:paraId="3B490829" w14:textId="77777777" w:rsidR="009542E1" w:rsidRPr="002E6EA2" w:rsidRDefault="009542E1" w:rsidP="00620D08">
            <w:pPr>
              <w:pStyle w:val="movimento2"/>
              <w:rPr>
                <w:color w:val="002060"/>
              </w:rPr>
            </w:pPr>
            <w:r w:rsidRPr="002E6EA2">
              <w:rPr>
                <w:color w:val="002060"/>
              </w:rPr>
              <w:t xml:space="preserve">(FUTSAL VIRE GEOSISTEM ASD) </w:t>
            </w:r>
          </w:p>
        </w:tc>
        <w:tc>
          <w:tcPr>
            <w:tcW w:w="800" w:type="dxa"/>
            <w:tcMar>
              <w:top w:w="20" w:type="dxa"/>
              <w:left w:w="20" w:type="dxa"/>
              <w:bottom w:w="20" w:type="dxa"/>
              <w:right w:w="20" w:type="dxa"/>
            </w:tcMar>
            <w:vAlign w:val="center"/>
            <w:hideMark/>
          </w:tcPr>
          <w:p w14:paraId="7BCAD78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FBB0639" w14:textId="77777777" w:rsidR="009542E1" w:rsidRPr="002E6EA2" w:rsidRDefault="009542E1" w:rsidP="00620D08">
            <w:pPr>
              <w:pStyle w:val="movimento"/>
              <w:rPr>
                <w:color w:val="002060"/>
              </w:rPr>
            </w:pPr>
            <w:r w:rsidRPr="002E6EA2">
              <w:rPr>
                <w:color w:val="002060"/>
              </w:rPr>
              <w:t>PACIONI PAOLO</w:t>
            </w:r>
          </w:p>
        </w:tc>
        <w:tc>
          <w:tcPr>
            <w:tcW w:w="2200" w:type="dxa"/>
            <w:tcMar>
              <w:top w:w="20" w:type="dxa"/>
              <w:left w:w="20" w:type="dxa"/>
              <w:bottom w:w="20" w:type="dxa"/>
              <w:right w:w="20" w:type="dxa"/>
            </w:tcMar>
            <w:vAlign w:val="center"/>
            <w:hideMark/>
          </w:tcPr>
          <w:p w14:paraId="34EA8AC1" w14:textId="77777777" w:rsidR="009542E1" w:rsidRPr="002E6EA2" w:rsidRDefault="009542E1" w:rsidP="00620D08">
            <w:pPr>
              <w:pStyle w:val="movimento2"/>
              <w:rPr>
                <w:color w:val="002060"/>
              </w:rPr>
            </w:pPr>
            <w:r w:rsidRPr="002E6EA2">
              <w:rPr>
                <w:color w:val="002060"/>
              </w:rPr>
              <w:t xml:space="preserve">(PICENO UNITED MMX A R.L.) </w:t>
            </w:r>
          </w:p>
        </w:tc>
      </w:tr>
      <w:tr w:rsidR="009542E1" w:rsidRPr="002E6EA2" w14:paraId="480926E3" w14:textId="77777777" w:rsidTr="00620D08">
        <w:tc>
          <w:tcPr>
            <w:tcW w:w="2200" w:type="dxa"/>
            <w:tcMar>
              <w:top w:w="20" w:type="dxa"/>
              <w:left w:w="20" w:type="dxa"/>
              <w:bottom w:w="20" w:type="dxa"/>
              <w:right w:w="20" w:type="dxa"/>
            </w:tcMar>
            <w:vAlign w:val="center"/>
            <w:hideMark/>
          </w:tcPr>
          <w:p w14:paraId="560BF42A" w14:textId="77777777" w:rsidR="009542E1" w:rsidRPr="002E6EA2" w:rsidRDefault="009542E1" w:rsidP="00620D08">
            <w:pPr>
              <w:pStyle w:val="movimento"/>
              <w:rPr>
                <w:color w:val="002060"/>
              </w:rPr>
            </w:pPr>
            <w:r w:rsidRPr="002E6EA2">
              <w:rPr>
                <w:color w:val="002060"/>
              </w:rPr>
              <w:t>CHIAPPA NICHOLAS</w:t>
            </w:r>
          </w:p>
        </w:tc>
        <w:tc>
          <w:tcPr>
            <w:tcW w:w="2200" w:type="dxa"/>
            <w:tcMar>
              <w:top w:w="20" w:type="dxa"/>
              <w:left w:w="20" w:type="dxa"/>
              <w:bottom w:w="20" w:type="dxa"/>
              <w:right w:w="20" w:type="dxa"/>
            </w:tcMar>
            <w:vAlign w:val="center"/>
            <w:hideMark/>
          </w:tcPr>
          <w:p w14:paraId="23A2E340" w14:textId="77777777" w:rsidR="009542E1" w:rsidRPr="002E6EA2" w:rsidRDefault="009542E1" w:rsidP="00620D08">
            <w:pPr>
              <w:pStyle w:val="movimento2"/>
              <w:rPr>
                <w:color w:val="002060"/>
              </w:rPr>
            </w:pPr>
            <w:r w:rsidRPr="002E6EA2">
              <w:rPr>
                <w:color w:val="002060"/>
              </w:rPr>
              <w:t xml:space="preserve">(SANTA MARIA NUOVA A.S.D.) </w:t>
            </w:r>
          </w:p>
        </w:tc>
        <w:tc>
          <w:tcPr>
            <w:tcW w:w="800" w:type="dxa"/>
            <w:tcMar>
              <w:top w:w="20" w:type="dxa"/>
              <w:left w:w="20" w:type="dxa"/>
              <w:bottom w:w="20" w:type="dxa"/>
              <w:right w:w="20" w:type="dxa"/>
            </w:tcMar>
            <w:vAlign w:val="center"/>
            <w:hideMark/>
          </w:tcPr>
          <w:p w14:paraId="3AF4C89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BC14258" w14:textId="77777777" w:rsidR="009542E1" w:rsidRPr="002E6EA2" w:rsidRDefault="009542E1" w:rsidP="00620D08">
            <w:pPr>
              <w:pStyle w:val="movimento"/>
              <w:rPr>
                <w:color w:val="002060"/>
              </w:rPr>
            </w:pPr>
            <w:r w:rsidRPr="002E6EA2">
              <w:rPr>
                <w:color w:val="002060"/>
              </w:rPr>
              <w:t>BRUNI MATTEO</w:t>
            </w:r>
          </w:p>
        </w:tc>
        <w:tc>
          <w:tcPr>
            <w:tcW w:w="2200" w:type="dxa"/>
            <w:tcMar>
              <w:top w:w="20" w:type="dxa"/>
              <w:left w:w="20" w:type="dxa"/>
              <w:bottom w:w="20" w:type="dxa"/>
              <w:right w:w="20" w:type="dxa"/>
            </w:tcMar>
            <w:vAlign w:val="center"/>
            <w:hideMark/>
          </w:tcPr>
          <w:p w14:paraId="201B07DB" w14:textId="77777777" w:rsidR="009542E1" w:rsidRPr="002E6EA2" w:rsidRDefault="009542E1" w:rsidP="00620D08">
            <w:pPr>
              <w:pStyle w:val="movimento2"/>
              <w:rPr>
                <w:color w:val="002060"/>
              </w:rPr>
            </w:pPr>
            <w:r w:rsidRPr="002E6EA2">
              <w:rPr>
                <w:color w:val="002060"/>
              </w:rPr>
              <w:t xml:space="preserve">(TRUENTIN LAMA) </w:t>
            </w:r>
          </w:p>
        </w:tc>
      </w:tr>
      <w:tr w:rsidR="009542E1" w:rsidRPr="002E6EA2" w14:paraId="3622D83C" w14:textId="77777777" w:rsidTr="00620D08">
        <w:tc>
          <w:tcPr>
            <w:tcW w:w="2200" w:type="dxa"/>
            <w:tcMar>
              <w:top w:w="20" w:type="dxa"/>
              <w:left w:w="20" w:type="dxa"/>
              <w:bottom w:w="20" w:type="dxa"/>
              <w:right w:w="20" w:type="dxa"/>
            </w:tcMar>
            <w:vAlign w:val="center"/>
            <w:hideMark/>
          </w:tcPr>
          <w:p w14:paraId="2225B380" w14:textId="77777777" w:rsidR="009542E1" w:rsidRPr="002E6EA2" w:rsidRDefault="009542E1" w:rsidP="00620D08">
            <w:pPr>
              <w:pStyle w:val="movimento"/>
              <w:rPr>
                <w:color w:val="002060"/>
              </w:rPr>
            </w:pPr>
            <w:r w:rsidRPr="002E6EA2">
              <w:rPr>
                <w:color w:val="002060"/>
              </w:rPr>
              <w:t>BELLAGAMBA ALESSANDRO</w:t>
            </w:r>
          </w:p>
        </w:tc>
        <w:tc>
          <w:tcPr>
            <w:tcW w:w="2200" w:type="dxa"/>
            <w:tcMar>
              <w:top w:w="20" w:type="dxa"/>
              <w:left w:w="20" w:type="dxa"/>
              <w:bottom w:w="20" w:type="dxa"/>
              <w:right w:w="20" w:type="dxa"/>
            </w:tcMar>
            <w:vAlign w:val="center"/>
            <w:hideMark/>
          </w:tcPr>
          <w:p w14:paraId="1B63F198" w14:textId="77777777" w:rsidR="009542E1" w:rsidRPr="002E6EA2" w:rsidRDefault="009542E1" w:rsidP="00620D08">
            <w:pPr>
              <w:pStyle w:val="movimento2"/>
              <w:rPr>
                <w:color w:val="002060"/>
                <w:lang w:val="es-ES"/>
              </w:rPr>
            </w:pPr>
            <w:r w:rsidRPr="002E6EA2">
              <w:rPr>
                <w:color w:val="002060"/>
                <w:lang w:val="es-ES"/>
              </w:rPr>
              <w:t xml:space="preserve">(VALMISA FUTSAL A.S.D.) </w:t>
            </w:r>
          </w:p>
        </w:tc>
        <w:tc>
          <w:tcPr>
            <w:tcW w:w="800" w:type="dxa"/>
            <w:tcMar>
              <w:top w:w="20" w:type="dxa"/>
              <w:left w:w="20" w:type="dxa"/>
              <w:bottom w:w="20" w:type="dxa"/>
              <w:right w:w="20" w:type="dxa"/>
            </w:tcMar>
            <w:vAlign w:val="center"/>
            <w:hideMark/>
          </w:tcPr>
          <w:p w14:paraId="6438219E" w14:textId="77777777" w:rsidR="009542E1" w:rsidRPr="002E6EA2" w:rsidRDefault="009542E1" w:rsidP="00620D08">
            <w:pPr>
              <w:pStyle w:val="movimento"/>
              <w:rPr>
                <w:color w:val="002060"/>
                <w:lang w:val="es-ES"/>
              </w:rPr>
            </w:pPr>
            <w:r w:rsidRPr="002E6EA2">
              <w:rPr>
                <w:color w:val="002060"/>
                <w:lang w:val="es-ES"/>
              </w:rPr>
              <w:t> </w:t>
            </w:r>
          </w:p>
        </w:tc>
        <w:tc>
          <w:tcPr>
            <w:tcW w:w="2200" w:type="dxa"/>
            <w:tcMar>
              <w:top w:w="20" w:type="dxa"/>
              <w:left w:w="20" w:type="dxa"/>
              <w:bottom w:w="20" w:type="dxa"/>
              <w:right w:w="20" w:type="dxa"/>
            </w:tcMar>
            <w:vAlign w:val="center"/>
            <w:hideMark/>
          </w:tcPr>
          <w:p w14:paraId="586E9C97" w14:textId="77777777" w:rsidR="009542E1" w:rsidRPr="002E6EA2" w:rsidRDefault="009542E1" w:rsidP="00620D08">
            <w:pPr>
              <w:pStyle w:val="movimento"/>
              <w:rPr>
                <w:color w:val="002060"/>
              </w:rPr>
            </w:pPr>
            <w:r w:rsidRPr="002E6EA2">
              <w:rPr>
                <w:color w:val="002060"/>
              </w:rPr>
              <w:t>CANONICI CHRISTIAN</w:t>
            </w:r>
          </w:p>
        </w:tc>
        <w:tc>
          <w:tcPr>
            <w:tcW w:w="2200" w:type="dxa"/>
            <w:tcMar>
              <w:top w:w="20" w:type="dxa"/>
              <w:left w:w="20" w:type="dxa"/>
              <w:bottom w:w="20" w:type="dxa"/>
              <w:right w:w="20" w:type="dxa"/>
            </w:tcMar>
            <w:vAlign w:val="center"/>
            <w:hideMark/>
          </w:tcPr>
          <w:p w14:paraId="267A1FCE" w14:textId="77777777" w:rsidR="009542E1" w:rsidRPr="002E6EA2" w:rsidRDefault="009542E1" w:rsidP="00620D08">
            <w:pPr>
              <w:pStyle w:val="movimento2"/>
              <w:rPr>
                <w:color w:val="002060"/>
                <w:lang w:val="es-ES"/>
              </w:rPr>
            </w:pPr>
            <w:r w:rsidRPr="002E6EA2">
              <w:rPr>
                <w:color w:val="002060"/>
                <w:lang w:val="es-ES"/>
              </w:rPr>
              <w:t xml:space="preserve">(VALMISA FUTSAL A.S.D.) </w:t>
            </w:r>
          </w:p>
        </w:tc>
      </w:tr>
    </w:tbl>
    <w:p w14:paraId="71CE4AB0" w14:textId="77777777" w:rsidR="009542E1" w:rsidRPr="002E6EA2" w:rsidRDefault="009542E1" w:rsidP="009542E1">
      <w:pPr>
        <w:pStyle w:val="titolo10"/>
        <w:rPr>
          <w:rFonts w:eastAsiaTheme="minorEastAsia"/>
          <w:color w:val="002060"/>
        </w:rPr>
      </w:pPr>
      <w:r w:rsidRPr="002E6EA2">
        <w:rPr>
          <w:color w:val="002060"/>
        </w:rPr>
        <w:t xml:space="preserve">GARE DEL 10/ 2/2024 </w:t>
      </w:r>
    </w:p>
    <w:p w14:paraId="12143A6D" w14:textId="77777777" w:rsidR="009542E1" w:rsidRPr="002E6EA2" w:rsidRDefault="009542E1" w:rsidP="009542E1">
      <w:pPr>
        <w:pStyle w:val="titolo7a"/>
        <w:rPr>
          <w:color w:val="002060"/>
        </w:rPr>
      </w:pPr>
      <w:r w:rsidRPr="002E6EA2">
        <w:rPr>
          <w:color w:val="002060"/>
        </w:rPr>
        <w:t xml:space="preserve">PROVVEDIMENTI DISCIPLINARI </w:t>
      </w:r>
    </w:p>
    <w:p w14:paraId="2D121E12"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2B187467" w14:textId="77777777" w:rsidR="009542E1" w:rsidRPr="002E6EA2" w:rsidRDefault="009542E1" w:rsidP="009542E1">
      <w:pPr>
        <w:pStyle w:val="titolo30"/>
        <w:rPr>
          <w:color w:val="002060"/>
        </w:rPr>
      </w:pPr>
      <w:r w:rsidRPr="002E6EA2">
        <w:rPr>
          <w:color w:val="002060"/>
        </w:rPr>
        <w:t xml:space="preserve">ALLENATORI </w:t>
      </w:r>
    </w:p>
    <w:p w14:paraId="6436616B" w14:textId="77777777" w:rsidR="009542E1" w:rsidRPr="002E6EA2" w:rsidRDefault="009542E1" w:rsidP="009542E1">
      <w:pPr>
        <w:pStyle w:val="titolo20"/>
        <w:rPr>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EF46EF0" w14:textId="77777777" w:rsidTr="00620D08">
        <w:tc>
          <w:tcPr>
            <w:tcW w:w="2200" w:type="dxa"/>
            <w:tcMar>
              <w:top w:w="20" w:type="dxa"/>
              <w:left w:w="20" w:type="dxa"/>
              <w:bottom w:w="20" w:type="dxa"/>
              <w:right w:w="20" w:type="dxa"/>
            </w:tcMar>
            <w:vAlign w:val="center"/>
            <w:hideMark/>
          </w:tcPr>
          <w:p w14:paraId="15442316" w14:textId="77777777" w:rsidR="009542E1" w:rsidRPr="002E6EA2" w:rsidRDefault="009542E1" w:rsidP="00620D08">
            <w:pPr>
              <w:pStyle w:val="movimento"/>
              <w:rPr>
                <w:color w:val="002060"/>
              </w:rPr>
            </w:pPr>
            <w:r w:rsidRPr="002E6EA2">
              <w:rPr>
                <w:color w:val="002060"/>
              </w:rPr>
              <w:t>EUSEPI ANDREA</w:t>
            </w:r>
          </w:p>
        </w:tc>
        <w:tc>
          <w:tcPr>
            <w:tcW w:w="2200" w:type="dxa"/>
            <w:tcMar>
              <w:top w:w="20" w:type="dxa"/>
              <w:left w:w="20" w:type="dxa"/>
              <w:bottom w:w="20" w:type="dxa"/>
              <w:right w:w="20" w:type="dxa"/>
            </w:tcMar>
            <w:vAlign w:val="center"/>
            <w:hideMark/>
          </w:tcPr>
          <w:p w14:paraId="7202B4F7" w14:textId="77777777" w:rsidR="009542E1" w:rsidRPr="002E6EA2" w:rsidRDefault="009542E1" w:rsidP="00620D08">
            <w:pPr>
              <w:pStyle w:val="movimento2"/>
              <w:rPr>
                <w:color w:val="002060"/>
              </w:rPr>
            </w:pPr>
            <w:r w:rsidRPr="002E6EA2">
              <w:rPr>
                <w:color w:val="002060"/>
              </w:rPr>
              <w:t xml:space="preserve">(SPECIAL ONE SPORTING CLUB) </w:t>
            </w:r>
          </w:p>
        </w:tc>
        <w:tc>
          <w:tcPr>
            <w:tcW w:w="800" w:type="dxa"/>
            <w:tcMar>
              <w:top w:w="20" w:type="dxa"/>
              <w:left w:w="20" w:type="dxa"/>
              <w:bottom w:w="20" w:type="dxa"/>
              <w:right w:w="20" w:type="dxa"/>
            </w:tcMar>
            <w:vAlign w:val="center"/>
            <w:hideMark/>
          </w:tcPr>
          <w:p w14:paraId="6CE56DD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8B4236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1C007B4" w14:textId="77777777" w:rsidR="009542E1" w:rsidRPr="002E6EA2" w:rsidRDefault="009542E1" w:rsidP="00620D08">
            <w:pPr>
              <w:pStyle w:val="movimento2"/>
              <w:rPr>
                <w:color w:val="002060"/>
              </w:rPr>
            </w:pPr>
            <w:r w:rsidRPr="002E6EA2">
              <w:rPr>
                <w:color w:val="002060"/>
              </w:rPr>
              <w:t> </w:t>
            </w:r>
          </w:p>
        </w:tc>
      </w:tr>
    </w:tbl>
    <w:p w14:paraId="3250D26B" w14:textId="77777777" w:rsidR="009542E1" w:rsidRPr="002E6EA2" w:rsidRDefault="009542E1" w:rsidP="009542E1">
      <w:pPr>
        <w:pStyle w:val="titolo30"/>
        <w:rPr>
          <w:rFonts w:eastAsiaTheme="minorEastAsia"/>
          <w:color w:val="002060"/>
        </w:rPr>
      </w:pPr>
      <w:r w:rsidRPr="002E6EA2">
        <w:rPr>
          <w:color w:val="002060"/>
        </w:rPr>
        <w:t xml:space="preserve">CALCIATORI ESPULSI </w:t>
      </w:r>
    </w:p>
    <w:p w14:paraId="61A515A1" w14:textId="77777777" w:rsidR="009542E1" w:rsidRPr="002E6EA2" w:rsidRDefault="009542E1" w:rsidP="009542E1">
      <w:pPr>
        <w:pStyle w:val="titolo20"/>
        <w:rPr>
          <w:color w:val="002060"/>
        </w:rPr>
      </w:pPr>
      <w:r w:rsidRPr="002E6EA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6DF1673" w14:textId="77777777" w:rsidTr="00620D08">
        <w:tc>
          <w:tcPr>
            <w:tcW w:w="2200" w:type="dxa"/>
            <w:tcMar>
              <w:top w:w="20" w:type="dxa"/>
              <w:left w:w="20" w:type="dxa"/>
              <w:bottom w:w="20" w:type="dxa"/>
              <w:right w:w="20" w:type="dxa"/>
            </w:tcMar>
            <w:vAlign w:val="center"/>
            <w:hideMark/>
          </w:tcPr>
          <w:p w14:paraId="153BBBA0" w14:textId="77777777" w:rsidR="009542E1" w:rsidRPr="002E6EA2" w:rsidRDefault="009542E1" w:rsidP="00620D08">
            <w:pPr>
              <w:pStyle w:val="movimento"/>
              <w:rPr>
                <w:color w:val="002060"/>
              </w:rPr>
            </w:pPr>
            <w:r w:rsidRPr="002E6EA2">
              <w:rPr>
                <w:color w:val="002060"/>
              </w:rPr>
              <w:t>PERELLI RICCARDO</w:t>
            </w:r>
          </w:p>
        </w:tc>
        <w:tc>
          <w:tcPr>
            <w:tcW w:w="2200" w:type="dxa"/>
            <w:tcMar>
              <w:top w:w="20" w:type="dxa"/>
              <w:left w:w="20" w:type="dxa"/>
              <w:bottom w:w="20" w:type="dxa"/>
              <w:right w:w="20" w:type="dxa"/>
            </w:tcMar>
            <w:vAlign w:val="center"/>
            <w:hideMark/>
          </w:tcPr>
          <w:p w14:paraId="2F999F73" w14:textId="77777777" w:rsidR="009542E1" w:rsidRPr="002E6EA2" w:rsidRDefault="009542E1" w:rsidP="00620D08">
            <w:pPr>
              <w:pStyle w:val="movimento2"/>
              <w:rPr>
                <w:color w:val="002060"/>
              </w:rPr>
            </w:pPr>
            <w:r w:rsidRPr="002E6EA2">
              <w:rPr>
                <w:color w:val="002060"/>
              </w:rPr>
              <w:t xml:space="preserve">(SPECIAL ONE SPORTING CLUB) </w:t>
            </w:r>
          </w:p>
        </w:tc>
        <w:tc>
          <w:tcPr>
            <w:tcW w:w="800" w:type="dxa"/>
            <w:tcMar>
              <w:top w:w="20" w:type="dxa"/>
              <w:left w:w="20" w:type="dxa"/>
              <w:bottom w:w="20" w:type="dxa"/>
              <w:right w:w="20" w:type="dxa"/>
            </w:tcMar>
            <w:vAlign w:val="center"/>
            <w:hideMark/>
          </w:tcPr>
          <w:p w14:paraId="3386CCB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567EBA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EC78251" w14:textId="77777777" w:rsidR="009542E1" w:rsidRPr="002E6EA2" w:rsidRDefault="009542E1" w:rsidP="00620D08">
            <w:pPr>
              <w:pStyle w:val="movimento2"/>
              <w:rPr>
                <w:color w:val="002060"/>
              </w:rPr>
            </w:pPr>
            <w:r w:rsidRPr="002E6EA2">
              <w:rPr>
                <w:color w:val="002060"/>
              </w:rPr>
              <w:t> </w:t>
            </w:r>
          </w:p>
        </w:tc>
      </w:tr>
    </w:tbl>
    <w:p w14:paraId="076CF606"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7A26F927"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805496C" w14:textId="77777777" w:rsidTr="00620D08">
        <w:tc>
          <w:tcPr>
            <w:tcW w:w="2200" w:type="dxa"/>
            <w:tcMar>
              <w:top w:w="20" w:type="dxa"/>
              <w:left w:w="20" w:type="dxa"/>
              <w:bottom w:w="20" w:type="dxa"/>
              <w:right w:w="20" w:type="dxa"/>
            </w:tcMar>
            <w:vAlign w:val="center"/>
            <w:hideMark/>
          </w:tcPr>
          <w:p w14:paraId="4431371E" w14:textId="77777777" w:rsidR="009542E1" w:rsidRPr="002E6EA2" w:rsidRDefault="009542E1" w:rsidP="00620D08">
            <w:pPr>
              <w:pStyle w:val="movimento"/>
              <w:rPr>
                <w:color w:val="002060"/>
              </w:rPr>
            </w:pPr>
            <w:r w:rsidRPr="002E6EA2">
              <w:rPr>
                <w:color w:val="002060"/>
              </w:rPr>
              <w:t>NICCOLINI RICCARDO</w:t>
            </w:r>
          </w:p>
        </w:tc>
        <w:tc>
          <w:tcPr>
            <w:tcW w:w="2200" w:type="dxa"/>
            <w:tcMar>
              <w:top w:w="20" w:type="dxa"/>
              <w:left w:w="20" w:type="dxa"/>
              <w:bottom w:w="20" w:type="dxa"/>
              <w:right w:w="20" w:type="dxa"/>
            </w:tcMar>
            <w:vAlign w:val="center"/>
            <w:hideMark/>
          </w:tcPr>
          <w:p w14:paraId="2F1C4DBF" w14:textId="77777777" w:rsidR="009542E1" w:rsidRPr="002E6EA2" w:rsidRDefault="009542E1" w:rsidP="00620D08">
            <w:pPr>
              <w:pStyle w:val="movimento2"/>
              <w:rPr>
                <w:color w:val="002060"/>
              </w:rPr>
            </w:pPr>
            <w:r w:rsidRPr="002E6EA2">
              <w:rPr>
                <w:color w:val="002060"/>
              </w:rPr>
              <w:t xml:space="preserve">(ANKON NOVA MARMI) </w:t>
            </w:r>
          </w:p>
        </w:tc>
        <w:tc>
          <w:tcPr>
            <w:tcW w:w="800" w:type="dxa"/>
            <w:tcMar>
              <w:top w:w="20" w:type="dxa"/>
              <w:left w:w="20" w:type="dxa"/>
              <w:bottom w:w="20" w:type="dxa"/>
              <w:right w:w="20" w:type="dxa"/>
            </w:tcMar>
            <w:vAlign w:val="center"/>
            <w:hideMark/>
          </w:tcPr>
          <w:p w14:paraId="6BDF55A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1E6BE03" w14:textId="77777777" w:rsidR="009542E1" w:rsidRPr="002E6EA2" w:rsidRDefault="009542E1" w:rsidP="00620D08">
            <w:pPr>
              <w:pStyle w:val="movimento"/>
              <w:rPr>
                <w:color w:val="002060"/>
              </w:rPr>
            </w:pPr>
            <w:r w:rsidRPr="002E6EA2">
              <w:rPr>
                <w:color w:val="002060"/>
              </w:rPr>
              <w:t>PALOMBARANI SIMONE</w:t>
            </w:r>
          </w:p>
        </w:tc>
        <w:tc>
          <w:tcPr>
            <w:tcW w:w="2200" w:type="dxa"/>
            <w:tcMar>
              <w:top w:w="20" w:type="dxa"/>
              <w:left w:w="20" w:type="dxa"/>
              <w:bottom w:w="20" w:type="dxa"/>
              <w:right w:w="20" w:type="dxa"/>
            </w:tcMar>
            <w:vAlign w:val="center"/>
            <w:hideMark/>
          </w:tcPr>
          <w:p w14:paraId="3C147625" w14:textId="77777777" w:rsidR="009542E1" w:rsidRPr="002E6EA2" w:rsidRDefault="009542E1" w:rsidP="00620D08">
            <w:pPr>
              <w:pStyle w:val="movimento2"/>
              <w:rPr>
                <w:color w:val="002060"/>
              </w:rPr>
            </w:pPr>
            <w:r w:rsidRPr="002E6EA2">
              <w:rPr>
                <w:color w:val="002060"/>
              </w:rPr>
              <w:t xml:space="preserve">(CASENUOVE) </w:t>
            </w:r>
          </w:p>
        </w:tc>
      </w:tr>
      <w:tr w:rsidR="009542E1" w:rsidRPr="002E6EA2" w14:paraId="6F5AF724" w14:textId="77777777" w:rsidTr="00620D08">
        <w:tc>
          <w:tcPr>
            <w:tcW w:w="2200" w:type="dxa"/>
            <w:tcMar>
              <w:top w:w="20" w:type="dxa"/>
              <w:left w:w="20" w:type="dxa"/>
              <w:bottom w:w="20" w:type="dxa"/>
              <w:right w:w="20" w:type="dxa"/>
            </w:tcMar>
            <w:vAlign w:val="center"/>
            <w:hideMark/>
          </w:tcPr>
          <w:p w14:paraId="7DDEA838" w14:textId="77777777" w:rsidR="009542E1" w:rsidRPr="002E6EA2" w:rsidRDefault="009542E1" w:rsidP="00620D08">
            <w:pPr>
              <w:pStyle w:val="movimento"/>
              <w:rPr>
                <w:color w:val="002060"/>
              </w:rPr>
            </w:pPr>
            <w:r w:rsidRPr="002E6EA2">
              <w:rPr>
                <w:color w:val="002060"/>
              </w:rPr>
              <w:t>PUPILLI MARCO</w:t>
            </w:r>
          </w:p>
        </w:tc>
        <w:tc>
          <w:tcPr>
            <w:tcW w:w="2200" w:type="dxa"/>
            <w:tcMar>
              <w:top w:w="20" w:type="dxa"/>
              <w:left w:w="20" w:type="dxa"/>
              <w:bottom w:w="20" w:type="dxa"/>
              <w:right w:w="20" w:type="dxa"/>
            </w:tcMar>
            <w:vAlign w:val="center"/>
            <w:hideMark/>
          </w:tcPr>
          <w:p w14:paraId="61E87370" w14:textId="77777777" w:rsidR="009542E1" w:rsidRPr="002E6EA2" w:rsidRDefault="009542E1" w:rsidP="00620D08">
            <w:pPr>
              <w:pStyle w:val="movimento2"/>
              <w:rPr>
                <w:color w:val="002060"/>
              </w:rPr>
            </w:pPr>
            <w:r w:rsidRPr="002E6EA2">
              <w:rPr>
                <w:color w:val="002060"/>
              </w:rPr>
              <w:t xml:space="preserve">(FOLGORE CASTELRAIMONDO) </w:t>
            </w:r>
          </w:p>
        </w:tc>
        <w:tc>
          <w:tcPr>
            <w:tcW w:w="800" w:type="dxa"/>
            <w:tcMar>
              <w:top w:w="20" w:type="dxa"/>
              <w:left w:w="20" w:type="dxa"/>
              <w:bottom w:w="20" w:type="dxa"/>
              <w:right w:w="20" w:type="dxa"/>
            </w:tcMar>
            <w:vAlign w:val="center"/>
            <w:hideMark/>
          </w:tcPr>
          <w:p w14:paraId="2DA17CB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73A109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99BF6E0" w14:textId="77777777" w:rsidR="009542E1" w:rsidRPr="002E6EA2" w:rsidRDefault="009542E1" w:rsidP="00620D08">
            <w:pPr>
              <w:pStyle w:val="movimento2"/>
              <w:rPr>
                <w:color w:val="002060"/>
              </w:rPr>
            </w:pPr>
            <w:r w:rsidRPr="002E6EA2">
              <w:rPr>
                <w:color w:val="002060"/>
              </w:rPr>
              <w:t> </w:t>
            </w:r>
          </w:p>
        </w:tc>
      </w:tr>
    </w:tbl>
    <w:p w14:paraId="0FC82561" w14:textId="77777777" w:rsidR="009542E1" w:rsidRPr="002E6EA2" w:rsidRDefault="009542E1" w:rsidP="009542E1">
      <w:pPr>
        <w:pStyle w:val="titolo20"/>
        <w:rPr>
          <w:rFonts w:eastAsiaTheme="minorEastAsia"/>
          <w:color w:val="002060"/>
        </w:rPr>
      </w:pPr>
      <w:r w:rsidRPr="002E6EA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FE9FCAF" w14:textId="77777777" w:rsidTr="00620D08">
        <w:tc>
          <w:tcPr>
            <w:tcW w:w="2200" w:type="dxa"/>
            <w:tcMar>
              <w:top w:w="20" w:type="dxa"/>
              <w:left w:w="20" w:type="dxa"/>
              <w:bottom w:w="20" w:type="dxa"/>
              <w:right w:w="20" w:type="dxa"/>
            </w:tcMar>
            <w:vAlign w:val="center"/>
            <w:hideMark/>
          </w:tcPr>
          <w:p w14:paraId="0C4EB31D" w14:textId="77777777" w:rsidR="009542E1" w:rsidRPr="002E6EA2" w:rsidRDefault="009542E1" w:rsidP="00620D08">
            <w:pPr>
              <w:pStyle w:val="movimento"/>
              <w:rPr>
                <w:color w:val="002060"/>
              </w:rPr>
            </w:pPr>
            <w:r w:rsidRPr="002E6EA2">
              <w:rPr>
                <w:color w:val="002060"/>
              </w:rPr>
              <w:t>MONTERVINO EGIDIO DOMENICO</w:t>
            </w:r>
          </w:p>
        </w:tc>
        <w:tc>
          <w:tcPr>
            <w:tcW w:w="2200" w:type="dxa"/>
            <w:tcMar>
              <w:top w:w="20" w:type="dxa"/>
              <w:left w:w="20" w:type="dxa"/>
              <w:bottom w:w="20" w:type="dxa"/>
              <w:right w:w="20" w:type="dxa"/>
            </w:tcMar>
            <w:vAlign w:val="center"/>
            <w:hideMark/>
          </w:tcPr>
          <w:p w14:paraId="423A0DD7" w14:textId="77777777" w:rsidR="009542E1" w:rsidRPr="002E6EA2" w:rsidRDefault="009542E1" w:rsidP="00620D08">
            <w:pPr>
              <w:pStyle w:val="movimento2"/>
              <w:rPr>
                <w:color w:val="002060"/>
              </w:rPr>
            </w:pPr>
            <w:r w:rsidRPr="002E6EA2">
              <w:rPr>
                <w:color w:val="002060"/>
              </w:rPr>
              <w:t>(</w:t>
            </w:r>
            <w:proofErr w:type="gramStart"/>
            <w:r w:rsidRPr="002E6EA2">
              <w:rPr>
                <w:color w:val="002060"/>
              </w:rPr>
              <w:t>CITTA</w:t>
            </w:r>
            <w:proofErr w:type="gramEnd"/>
            <w:r w:rsidRPr="002E6EA2">
              <w:rPr>
                <w:color w:val="002060"/>
              </w:rPr>
              <w:t xml:space="preserve"> DI FALCONARA) </w:t>
            </w:r>
          </w:p>
        </w:tc>
        <w:tc>
          <w:tcPr>
            <w:tcW w:w="800" w:type="dxa"/>
            <w:tcMar>
              <w:top w:w="20" w:type="dxa"/>
              <w:left w:w="20" w:type="dxa"/>
              <w:bottom w:w="20" w:type="dxa"/>
              <w:right w:w="20" w:type="dxa"/>
            </w:tcMar>
            <w:vAlign w:val="center"/>
            <w:hideMark/>
          </w:tcPr>
          <w:p w14:paraId="4831D4A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AB926C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C1154AA" w14:textId="77777777" w:rsidR="009542E1" w:rsidRPr="002E6EA2" w:rsidRDefault="009542E1" w:rsidP="00620D08">
            <w:pPr>
              <w:pStyle w:val="movimento2"/>
              <w:rPr>
                <w:color w:val="002060"/>
              </w:rPr>
            </w:pPr>
            <w:r w:rsidRPr="002E6EA2">
              <w:rPr>
                <w:color w:val="002060"/>
              </w:rPr>
              <w:t> </w:t>
            </w:r>
          </w:p>
        </w:tc>
      </w:tr>
    </w:tbl>
    <w:p w14:paraId="7E8FBA62" w14:textId="77777777" w:rsidR="009542E1" w:rsidRPr="002E6EA2" w:rsidRDefault="009542E1" w:rsidP="009542E1">
      <w:pPr>
        <w:pStyle w:val="titolo20"/>
        <w:rPr>
          <w:rFonts w:eastAsiaTheme="minorEastAsia"/>
          <w:color w:val="002060"/>
        </w:rPr>
      </w:pPr>
      <w:r w:rsidRPr="002E6EA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AF91B6B" w14:textId="77777777" w:rsidTr="00620D08">
        <w:tc>
          <w:tcPr>
            <w:tcW w:w="2200" w:type="dxa"/>
            <w:tcMar>
              <w:top w:w="20" w:type="dxa"/>
              <w:left w:w="20" w:type="dxa"/>
              <w:bottom w:w="20" w:type="dxa"/>
              <w:right w:w="20" w:type="dxa"/>
            </w:tcMar>
            <w:vAlign w:val="center"/>
            <w:hideMark/>
          </w:tcPr>
          <w:p w14:paraId="6AEE48B2" w14:textId="77777777" w:rsidR="009542E1" w:rsidRPr="002E6EA2" w:rsidRDefault="009542E1" w:rsidP="00620D08">
            <w:pPr>
              <w:pStyle w:val="movimento"/>
              <w:rPr>
                <w:color w:val="002060"/>
              </w:rPr>
            </w:pPr>
            <w:r w:rsidRPr="002E6EA2">
              <w:rPr>
                <w:color w:val="002060"/>
              </w:rPr>
              <w:t>DE FABIIS STEFANO</w:t>
            </w:r>
          </w:p>
        </w:tc>
        <w:tc>
          <w:tcPr>
            <w:tcW w:w="2200" w:type="dxa"/>
            <w:tcMar>
              <w:top w:w="20" w:type="dxa"/>
              <w:left w:w="20" w:type="dxa"/>
              <w:bottom w:w="20" w:type="dxa"/>
              <w:right w:w="20" w:type="dxa"/>
            </w:tcMar>
            <w:vAlign w:val="center"/>
            <w:hideMark/>
          </w:tcPr>
          <w:p w14:paraId="5267C1AF" w14:textId="77777777" w:rsidR="009542E1" w:rsidRPr="002E6EA2" w:rsidRDefault="009542E1" w:rsidP="00620D08">
            <w:pPr>
              <w:pStyle w:val="movimento2"/>
              <w:rPr>
                <w:color w:val="002060"/>
              </w:rPr>
            </w:pPr>
            <w:r w:rsidRPr="002E6EA2">
              <w:rPr>
                <w:color w:val="002060"/>
              </w:rPr>
              <w:t xml:space="preserve">(ANKON NOVA MARMI) </w:t>
            </w:r>
          </w:p>
        </w:tc>
        <w:tc>
          <w:tcPr>
            <w:tcW w:w="800" w:type="dxa"/>
            <w:tcMar>
              <w:top w:w="20" w:type="dxa"/>
              <w:left w:w="20" w:type="dxa"/>
              <w:bottom w:w="20" w:type="dxa"/>
              <w:right w:w="20" w:type="dxa"/>
            </w:tcMar>
            <w:vAlign w:val="center"/>
            <w:hideMark/>
          </w:tcPr>
          <w:p w14:paraId="717E3B8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2BD910B" w14:textId="77777777" w:rsidR="009542E1" w:rsidRPr="002E6EA2" w:rsidRDefault="009542E1" w:rsidP="00620D08">
            <w:pPr>
              <w:pStyle w:val="movimento"/>
              <w:rPr>
                <w:color w:val="002060"/>
              </w:rPr>
            </w:pPr>
            <w:r w:rsidRPr="002E6EA2">
              <w:rPr>
                <w:color w:val="002060"/>
              </w:rPr>
              <w:t>CASAROLA ANDREA</w:t>
            </w:r>
          </w:p>
        </w:tc>
        <w:tc>
          <w:tcPr>
            <w:tcW w:w="2200" w:type="dxa"/>
            <w:tcMar>
              <w:top w:w="20" w:type="dxa"/>
              <w:left w:w="20" w:type="dxa"/>
              <w:bottom w:w="20" w:type="dxa"/>
              <w:right w:w="20" w:type="dxa"/>
            </w:tcMar>
            <w:vAlign w:val="center"/>
            <w:hideMark/>
          </w:tcPr>
          <w:p w14:paraId="0D720A12" w14:textId="77777777" w:rsidR="009542E1" w:rsidRPr="002E6EA2" w:rsidRDefault="009542E1" w:rsidP="00620D08">
            <w:pPr>
              <w:pStyle w:val="movimento2"/>
              <w:rPr>
                <w:color w:val="002060"/>
              </w:rPr>
            </w:pPr>
            <w:r w:rsidRPr="002E6EA2">
              <w:rPr>
                <w:color w:val="002060"/>
              </w:rPr>
              <w:t xml:space="preserve">(CASENUOVE) </w:t>
            </w:r>
          </w:p>
        </w:tc>
      </w:tr>
    </w:tbl>
    <w:p w14:paraId="719DD1A0"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FBA1F3E" w14:textId="77777777" w:rsidTr="00620D08">
        <w:tc>
          <w:tcPr>
            <w:tcW w:w="2200" w:type="dxa"/>
            <w:tcMar>
              <w:top w:w="20" w:type="dxa"/>
              <w:left w:w="20" w:type="dxa"/>
              <w:bottom w:w="20" w:type="dxa"/>
              <w:right w:w="20" w:type="dxa"/>
            </w:tcMar>
            <w:vAlign w:val="center"/>
            <w:hideMark/>
          </w:tcPr>
          <w:p w14:paraId="4E7FEDC5" w14:textId="77777777" w:rsidR="009542E1" w:rsidRPr="002E6EA2" w:rsidRDefault="009542E1" w:rsidP="00620D08">
            <w:pPr>
              <w:pStyle w:val="movimento"/>
              <w:rPr>
                <w:color w:val="002060"/>
              </w:rPr>
            </w:pPr>
            <w:r w:rsidRPr="002E6EA2">
              <w:rPr>
                <w:color w:val="002060"/>
              </w:rPr>
              <w:t>MASINI CHRISTIAN</w:t>
            </w:r>
          </w:p>
        </w:tc>
        <w:tc>
          <w:tcPr>
            <w:tcW w:w="2200" w:type="dxa"/>
            <w:tcMar>
              <w:top w:w="20" w:type="dxa"/>
              <w:left w:w="20" w:type="dxa"/>
              <w:bottom w:w="20" w:type="dxa"/>
              <w:right w:w="20" w:type="dxa"/>
            </w:tcMar>
            <w:vAlign w:val="center"/>
            <w:hideMark/>
          </w:tcPr>
          <w:p w14:paraId="1CD18825" w14:textId="77777777" w:rsidR="009542E1" w:rsidRPr="002E6EA2" w:rsidRDefault="009542E1" w:rsidP="00620D08">
            <w:pPr>
              <w:pStyle w:val="movimento2"/>
              <w:rPr>
                <w:color w:val="002060"/>
              </w:rPr>
            </w:pPr>
            <w:r w:rsidRPr="002E6EA2">
              <w:rPr>
                <w:color w:val="002060"/>
              </w:rPr>
              <w:t>(</w:t>
            </w:r>
            <w:proofErr w:type="gramStart"/>
            <w:r w:rsidRPr="002E6EA2">
              <w:rPr>
                <w:color w:val="002060"/>
              </w:rPr>
              <w:t>CITTA</w:t>
            </w:r>
            <w:proofErr w:type="gramEnd"/>
            <w:r w:rsidRPr="002E6EA2">
              <w:rPr>
                <w:color w:val="002060"/>
              </w:rPr>
              <w:t xml:space="preserve"> DI FALCONARA) </w:t>
            </w:r>
          </w:p>
        </w:tc>
        <w:tc>
          <w:tcPr>
            <w:tcW w:w="800" w:type="dxa"/>
            <w:tcMar>
              <w:top w:w="20" w:type="dxa"/>
              <w:left w:w="20" w:type="dxa"/>
              <w:bottom w:w="20" w:type="dxa"/>
              <w:right w:w="20" w:type="dxa"/>
            </w:tcMar>
            <w:vAlign w:val="center"/>
            <w:hideMark/>
          </w:tcPr>
          <w:p w14:paraId="2D60A44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F8BBB91" w14:textId="77777777" w:rsidR="009542E1" w:rsidRPr="002E6EA2" w:rsidRDefault="009542E1" w:rsidP="00620D08">
            <w:pPr>
              <w:pStyle w:val="movimento"/>
              <w:rPr>
                <w:color w:val="002060"/>
              </w:rPr>
            </w:pPr>
            <w:r w:rsidRPr="002E6EA2">
              <w:rPr>
                <w:color w:val="002060"/>
              </w:rPr>
              <w:t>GUERRA ALEX</w:t>
            </w:r>
          </w:p>
        </w:tc>
        <w:tc>
          <w:tcPr>
            <w:tcW w:w="2200" w:type="dxa"/>
            <w:tcMar>
              <w:top w:w="20" w:type="dxa"/>
              <w:left w:w="20" w:type="dxa"/>
              <w:bottom w:w="20" w:type="dxa"/>
              <w:right w:w="20" w:type="dxa"/>
            </w:tcMar>
            <w:vAlign w:val="center"/>
            <w:hideMark/>
          </w:tcPr>
          <w:p w14:paraId="5EA7A036" w14:textId="77777777" w:rsidR="009542E1" w:rsidRPr="002E6EA2" w:rsidRDefault="009542E1" w:rsidP="00620D08">
            <w:pPr>
              <w:pStyle w:val="movimento2"/>
              <w:rPr>
                <w:color w:val="002060"/>
              </w:rPr>
            </w:pPr>
            <w:r w:rsidRPr="002E6EA2">
              <w:rPr>
                <w:color w:val="002060"/>
              </w:rPr>
              <w:t xml:space="preserve">(VADO C5) </w:t>
            </w:r>
          </w:p>
        </w:tc>
      </w:tr>
    </w:tbl>
    <w:p w14:paraId="024D6F62"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22B7F50" w14:textId="77777777" w:rsidTr="00620D08">
        <w:tc>
          <w:tcPr>
            <w:tcW w:w="2200" w:type="dxa"/>
            <w:tcMar>
              <w:top w:w="20" w:type="dxa"/>
              <w:left w:w="20" w:type="dxa"/>
              <w:bottom w:w="20" w:type="dxa"/>
              <w:right w:w="20" w:type="dxa"/>
            </w:tcMar>
            <w:vAlign w:val="center"/>
            <w:hideMark/>
          </w:tcPr>
          <w:p w14:paraId="6FB6BE9E" w14:textId="77777777" w:rsidR="009542E1" w:rsidRPr="002E6EA2" w:rsidRDefault="009542E1" w:rsidP="00620D08">
            <w:pPr>
              <w:pStyle w:val="movimento"/>
              <w:rPr>
                <w:color w:val="002060"/>
              </w:rPr>
            </w:pPr>
            <w:r w:rsidRPr="002E6EA2">
              <w:rPr>
                <w:color w:val="002060"/>
              </w:rPr>
              <w:t>MONTERVINO EGIDIO</w:t>
            </w:r>
          </w:p>
        </w:tc>
        <w:tc>
          <w:tcPr>
            <w:tcW w:w="2200" w:type="dxa"/>
            <w:tcMar>
              <w:top w:w="20" w:type="dxa"/>
              <w:left w:w="20" w:type="dxa"/>
              <w:bottom w:w="20" w:type="dxa"/>
              <w:right w:w="20" w:type="dxa"/>
            </w:tcMar>
            <w:vAlign w:val="center"/>
            <w:hideMark/>
          </w:tcPr>
          <w:p w14:paraId="50BBA032" w14:textId="77777777" w:rsidR="009542E1" w:rsidRPr="002E6EA2" w:rsidRDefault="009542E1" w:rsidP="00620D08">
            <w:pPr>
              <w:pStyle w:val="movimento2"/>
              <w:rPr>
                <w:color w:val="002060"/>
              </w:rPr>
            </w:pPr>
            <w:r w:rsidRPr="002E6EA2">
              <w:rPr>
                <w:color w:val="002060"/>
              </w:rPr>
              <w:t>(</w:t>
            </w:r>
            <w:proofErr w:type="gramStart"/>
            <w:r w:rsidRPr="002E6EA2">
              <w:rPr>
                <w:color w:val="002060"/>
              </w:rPr>
              <w:t>CITTA</w:t>
            </w:r>
            <w:proofErr w:type="gramEnd"/>
            <w:r w:rsidRPr="002E6EA2">
              <w:rPr>
                <w:color w:val="002060"/>
              </w:rPr>
              <w:t xml:space="preserve"> DI FALCONARA) </w:t>
            </w:r>
          </w:p>
        </w:tc>
        <w:tc>
          <w:tcPr>
            <w:tcW w:w="800" w:type="dxa"/>
            <w:tcMar>
              <w:top w:w="20" w:type="dxa"/>
              <w:left w:w="20" w:type="dxa"/>
              <w:bottom w:w="20" w:type="dxa"/>
              <w:right w:w="20" w:type="dxa"/>
            </w:tcMar>
            <w:vAlign w:val="center"/>
            <w:hideMark/>
          </w:tcPr>
          <w:p w14:paraId="48FD853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0EB7946" w14:textId="77777777" w:rsidR="009542E1" w:rsidRPr="002E6EA2" w:rsidRDefault="009542E1" w:rsidP="00620D08">
            <w:pPr>
              <w:pStyle w:val="movimento"/>
              <w:rPr>
                <w:color w:val="002060"/>
              </w:rPr>
            </w:pPr>
            <w:r w:rsidRPr="002E6EA2">
              <w:rPr>
                <w:color w:val="002060"/>
              </w:rPr>
              <w:t>MONTENERI ANGELO</w:t>
            </w:r>
          </w:p>
        </w:tc>
        <w:tc>
          <w:tcPr>
            <w:tcW w:w="2200" w:type="dxa"/>
            <w:tcMar>
              <w:top w:w="20" w:type="dxa"/>
              <w:left w:w="20" w:type="dxa"/>
              <w:bottom w:w="20" w:type="dxa"/>
              <w:right w:w="20" w:type="dxa"/>
            </w:tcMar>
            <w:vAlign w:val="center"/>
            <w:hideMark/>
          </w:tcPr>
          <w:p w14:paraId="24984F6B" w14:textId="77777777" w:rsidR="009542E1" w:rsidRPr="002E6EA2" w:rsidRDefault="009542E1" w:rsidP="00620D08">
            <w:pPr>
              <w:pStyle w:val="movimento2"/>
              <w:rPr>
                <w:color w:val="002060"/>
              </w:rPr>
            </w:pPr>
            <w:r w:rsidRPr="002E6EA2">
              <w:rPr>
                <w:color w:val="002060"/>
              </w:rPr>
              <w:t xml:space="preserve">(FIUMINATA) </w:t>
            </w:r>
          </w:p>
        </w:tc>
      </w:tr>
      <w:tr w:rsidR="009542E1" w:rsidRPr="002E6EA2" w14:paraId="4E8E528D" w14:textId="77777777" w:rsidTr="00620D08">
        <w:tc>
          <w:tcPr>
            <w:tcW w:w="2200" w:type="dxa"/>
            <w:tcMar>
              <w:top w:w="20" w:type="dxa"/>
              <w:left w:w="20" w:type="dxa"/>
              <w:bottom w:w="20" w:type="dxa"/>
              <w:right w:w="20" w:type="dxa"/>
            </w:tcMar>
            <w:vAlign w:val="center"/>
            <w:hideMark/>
          </w:tcPr>
          <w:p w14:paraId="59BFBF75" w14:textId="77777777" w:rsidR="009542E1" w:rsidRPr="002E6EA2" w:rsidRDefault="009542E1" w:rsidP="00620D08">
            <w:pPr>
              <w:pStyle w:val="movimento"/>
              <w:rPr>
                <w:color w:val="002060"/>
              </w:rPr>
            </w:pPr>
            <w:r w:rsidRPr="002E6EA2">
              <w:rPr>
                <w:color w:val="002060"/>
              </w:rPr>
              <w:t>ANTONINI ALESSANDRO</w:t>
            </w:r>
          </w:p>
        </w:tc>
        <w:tc>
          <w:tcPr>
            <w:tcW w:w="2200" w:type="dxa"/>
            <w:tcMar>
              <w:top w:w="20" w:type="dxa"/>
              <w:left w:w="20" w:type="dxa"/>
              <w:bottom w:w="20" w:type="dxa"/>
              <w:right w:w="20" w:type="dxa"/>
            </w:tcMar>
            <w:vAlign w:val="center"/>
            <w:hideMark/>
          </w:tcPr>
          <w:p w14:paraId="2C20C978" w14:textId="77777777" w:rsidR="009542E1" w:rsidRPr="002E6EA2" w:rsidRDefault="009542E1" w:rsidP="00620D08">
            <w:pPr>
              <w:pStyle w:val="movimento2"/>
              <w:rPr>
                <w:color w:val="002060"/>
              </w:rPr>
            </w:pPr>
            <w:r w:rsidRPr="002E6EA2">
              <w:rPr>
                <w:color w:val="002060"/>
              </w:rPr>
              <w:t xml:space="preserve">(VISSO-ALTONERA CALCIO1970) </w:t>
            </w:r>
          </w:p>
        </w:tc>
        <w:tc>
          <w:tcPr>
            <w:tcW w:w="800" w:type="dxa"/>
            <w:tcMar>
              <w:top w:w="20" w:type="dxa"/>
              <w:left w:w="20" w:type="dxa"/>
              <w:bottom w:w="20" w:type="dxa"/>
              <w:right w:w="20" w:type="dxa"/>
            </w:tcMar>
            <w:vAlign w:val="center"/>
            <w:hideMark/>
          </w:tcPr>
          <w:p w14:paraId="00DDC28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67CAF40" w14:textId="77777777" w:rsidR="009542E1" w:rsidRPr="002E6EA2" w:rsidRDefault="009542E1" w:rsidP="00620D08">
            <w:pPr>
              <w:pStyle w:val="movimento"/>
              <w:rPr>
                <w:color w:val="002060"/>
              </w:rPr>
            </w:pPr>
            <w:r w:rsidRPr="002E6EA2">
              <w:rPr>
                <w:color w:val="002060"/>
              </w:rPr>
              <w:t>FLAMMINI FRANCESCO</w:t>
            </w:r>
          </w:p>
        </w:tc>
        <w:tc>
          <w:tcPr>
            <w:tcW w:w="2200" w:type="dxa"/>
            <w:tcMar>
              <w:top w:w="20" w:type="dxa"/>
              <w:left w:w="20" w:type="dxa"/>
              <w:bottom w:w="20" w:type="dxa"/>
              <w:right w:w="20" w:type="dxa"/>
            </w:tcMar>
            <w:vAlign w:val="center"/>
            <w:hideMark/>
          </w:tcPr>
          <w:p w14:paraId="085C0DE9" w14:textId="77777777" w:rsidR="009542E1" w:rsidRPr="002E6EA2" w:rsidRDefault="009542E1" w:rsidP="00620D08">
            <w:pPr>
              <w:pStyle w:val="movimento2"/>
              <w:rPr>
                <w:color w:val="002060"/>
              </w:rPr>
            </w:pPr>
            <w:r w:rsidRPr="002E6EA2">
              <w:rPr>
                <w:color w:val="002060"/>
              </w:rPr>
              <w:t xml:space="preserve">(VISSO-ALTONERA CALCIO1970) </w:t>
            </w:r>
          </w:p>
        </w:tc>
      </w:tr>
    </w:tbl>
    <w:p w14:paraId="4501B9D3"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F8FFFEA" w14:textId="77777777" w:rsidTr="00620D08">
        <w:tc>
          <w:tcPr>
            <w:tcW w:w="2200" w:type="dxa"/>
            <w:tcMar>
              <w:top w:w="20" w:type="dxa"/>
              <w:left w:w="20" w:type="dxa"/>
              <w:bottom w:w="20" w:type="dxa"/>
              <w:right w:w="20" w:type="dxa"/>
            </w:tcMar>
            <w:vAlign w:val="center"/>
            <w:hideMark/>
          </w:tcPr>
          <w:p w14:paraId="6E429BE1" w14:textId="77777777" w:rsidR="009542E1" w:rsidRPr="002E6EA2" w:rsidRDefault="009542E1" w:rsidP="00620D08">
            <w:pPr>
              <w:pStyle w:val="movimento"/>
              <w:rPr>
                <w:color w:val="002060"/>
              </w:rPr>
            </w:pPr>
            <w:r w:rsidRPr="002E6EA2">
              <w:rPr>
                <w:color w:val="002060"/>
              </w:rPr>
              <w:lastRenderedPageBreak/>
              <w:t>CARAMANTI LORENZO</w:t>
            </w:r>
          </w:p>
        </w:tc>
        <w:tc>
          <w:tcPr>
            <w:tcW w:w="2200" w:type="dxa"/>
            <w:tcMar>
              <w:top w:w="20" w:type="dxa"/>
              <w:left w:w="20" w:type="dxa"/>
              <w:bottom w:w="20" w:type="dxa"/>
              <w:right w:w="20" w:type="dxa"/>
            </w:tcMar>
            <w:vAlign w:val="center"/>
            <w:hideMark/>
          </w:tcPr>
          <w:p w14:paraId="0C630AD7" w14:textId="77777777" w:rsidR="009542E1" w:rsidRPr="002E6EA2" w:rsidRDefault="009542E1" w:rsidP="00620D08">
            <w:pPr>
              <w:pStyle w:val="movimento2"/>
              <w:rPr>
                <w:color w:val="002060"/>
              </w:rPr>
            </w:pPr>
            <w:r w:rsidRPr="002E6EA2">
              <w:rPr>
                <w:color w:val="002060"/>
              </w:rPr>
              <w:t xml:space="preserve">(C.U.S. CAMERINO A.S.D.) </w:t>
            </w:r>
          </w:p>
        </w:tc>
        <w:tc>
          <w:tcPr>
            <w:tcW w:w="800" w:type="dxa"/>
            <w:tcMar>
              <w:top w:w="20" w:type="dxa"/>
              <w:left w:w="20" w:type="dxa"/>
              <w:bottom w:w="20" w:type="dxa"/>
              <w:right w:w="20" w:type="dxa"/>
            </w:tcMar>
            <w:vAlign w:val="center"/>
            <w:hideMark/>
          </w:tcPr>
          <w:p w14:paraId="4EA3969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4D44F47" w14:textId="77777777" w:rsidR="009542E1" w:rsidRPr="002E6EA2" w:rsidRDefault="009542E1" w:rsidP="00620D08">
            <w:pPr>
              <w:pStyle w:val="movimento"/>
              <w:rPr>
                <w:color w:val="002060"/>
              </w:rPr>
            </w:pPr>
            <w:r w:rsidRPr="002E6EA2">
              <w:rPr>
                <w:color w:val="002060"/>
              </w:rPr>
              <w:t>PANDOLFI STEVEN</w:t>
            </w:r>
          </w:p>
        </w:tc>
        <w:tc>
          <w:tcPr>
            <w:tcW w:w="2200" w:type="dxa"/>
            <w:tcMar>
              <w:top w:w="20" w:type="dxa"/>
              <w:left w:w="20" w:type="dxa"/>
              <w:bottom w:w="20" w:type="dxa"/>
              <w:right w:w="20" w:type="dxa"/>
            </w:tcMar>
            <w:vAlign w:val="center"/>
            <w:hideMark/>
          </w:tcPr>
          <w:p w14:paraId="0FF25ABF" w14:textId="77777777" w:rsidR="009542E1" w:rsidRPr="002E6EA2" w:rsidRDefault="009542E1" w:rsidP="00620D08">
            <w:pPr>
              <w:pStyle w:val="movimento2"/>
              <w:rPr>
                <w:color w:val="002060"/>
              </w:rPr>
            </w:pPr>
            <w:r w:rsidRPr="002E6EA2">
              <w:rPr>
                <w:color w:val="002060"/>
              </w:rPr>
              <w:t xml:space="preserve">(SPECIAL ONE SPORTING CLUB) </w:t>
            </w:r>
          </w:p>
        </w:tc>
      </w:tr>
    </w:tbl>
    <w:p w14:paraId="3259AC7E" w14:textId="77777777" w:rsidR="009542E1" w:rsidRDefault="009542E1" w:rsidP="009542E1">
      <w:pPr>
        <w:pStyle w:val="breakline"/>
        <w:rPr>
          <w:color w:val="002060"/>
        </w:rPr>
      </w:pPr>
    </w:p>
    <w:p w14:paraId="353B3A9C"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3C444E89"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2385ABC6" w14:textId="77777777" w:rsidR="009542E1" w:rsidRPr="002E6EA2" w:rsidRDefault="009542E1" w:rsidP="009542E1">
      <w:pPr>
        <w:pStyle w:val="breakline"/>
        <w:rPr>
          <w:rFonts w:eastAsiaTheme="minorEastAsia"/>
          <w:color w:val="002060"/>
        </w:rPr>
      </w:pPr>
    </w:p>
    <w:p w14:paraId="5A1B81C7" w14:textId="77777777" w:rsidR="009542E1" w:rsidRPr="002E6EA2" w:rsidRDefault="009542E1" w:rsidP="009542E1">
      <w:pPr>
        <w:pStyle w:val="titoloprinc0"/>
        <w:rPr>
          <w:color w:val="002060"/>
        </w:rPr>
      </w:pPr>
      <w:r w:rsidRPr="002E6EA2">
        <w:rPr>
          <w:color w:val="002060"/>
        </w:rPr>
        <w:t>CLASSIFICA</w:t>
      </w:r>
    </w:p>
    <w:p w14:paraId="6C4E87A2" w14:textId="77777777" w:rsidR="009542E1" w:rsidRPr="002E6EA2" w:rsidRDefault="009542E1" w:rsidP="009542E1">
      <w:pPr>
        <w:pStyle w:val="breakline"/>
        <w:rPr>
          <w:color w:val="002060"/>
        </w:rPr>
      </w:pPr>
    </w:p>
    <w:p w14:paraId="1BB6319D" w14:textId="77777777" w:rsidR="009542E1" w:rsidRPr="002E6EA2" w:rsidRDefault="009542E1" w:rsidP="009542E1">
      <w:pPr>
        <w:pStyle w:val="breakline"/>
        <w:rPr>
          <w:color w:val="002060"/>
        </w:rPr>
      </w:pPr>
    </w:p>
    <w:p w14:paraId="379A0CE8"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603B5133"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DF4F4"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F1DB"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D47C3"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6B837"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5EE8C"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D3F29"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CDA9D"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BA742"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C49DE"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AC103" w14:textId="77777777" w:rsidR="009542E1" w:rsidRPr="002E6EA2" w:rsidRDefault="009542E1" w:rsidP="00620D08">
            <w:pPr>
              <w:pStyle w:val="headertabella0"/>
              <w:rPr>
                <w:color w:val="002060"/>
              </w:rPr>
            </w:pPr>
            <w:r w:rsidRPr="002E6EA2">
              <w:rPr>
                <w:color w:val="002060"/>
              </w:rPr>
              <w:t>PE</w:t>
            </w:r>
          </w:p>
        </w:tc>
      </w:tr>
      <w:tr w:rsidR="009542E1" w:rsidRPr="002E6EA2" w14:paraId="16F111B3"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A70BCF" w14:textId="77777777" w:rsidR="009542E1" w:rsidRPr="002E6EA2" w:rsidRDefault="009542E1" w:rsidP="00620D08">
            <w:pPr>
              <w:pStyle w:val="rowtabella0"/>
              <w:rPr>
                <w:color w:val="002060"/>
              </w:rPr>
            </w:pPr>
            <w:r w:rsidRPr="002E6EA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FA49"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A68C"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3581"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7E3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C50C"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43DD" w14:textId="77777777" w:rsidR="009542E1" w:rsidRPr="002E6EA2" w:rsidRDefault="009542E1" w:rsidP="00620D08">
            <w:pPr>
              <w:pStyle w:val="rowtabella0"/>
              <w:jc w:val="center"/>
              <w:rPr>
                <w:color w:val="002060"/>
              </w:rPr>
            </w:pPr>
            <w:r w:rsidRPr="002E6EA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3B58"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57271"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19DD" w14:textId="77777777" w:rsidR="009542E1" w:rsidRPr="002E6EA2" w:rsidRDefault="009542E1" w:rsidP="00620D08">
            <w:pPr>
              <w:pStyle w:val="rowtabella0"/>
              <w:jc w:val="center"/>
              <w:rPr>
                <w:color w:val="002060"/>
              </w:rPr>
            </w:pPr>
            <w:r w:rsidRPr="002E6EA2">
              <w:rPr>
                <w:color w:val="002060"/>
              </w:rPr>
              <w:t>0</w:t>
            </w:r>
          </w:p>
        </w:tc>
      </w:tr>
      <w:tr w:rsidR="009542E1" w:rsidRPr="002E6EA2" w14:paraId="3DDE785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0AE69" w14:textId="77777777" w:rsidR="009542E1" w:rsidRPr="002E6EA2" w:rsidRDefault="009542E1" w:rsidP="00620D08">
            <w:pPr>
              <w:pStyle w:val="rowtabella0"/>
              <w:rPr>
                <w:color w:val="002060"/>
              </w:rPr>
            </w:pPr>
            <w:r w:rsidRPr="002E6EA2">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B655"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9998"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3756"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9862"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E601"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9EB0" w14:textId="77777777" w:rsidR="009542E1" w:rsidRPr="002E6EA2" w:rsidRDefault="009542E1" w:rsidP="00620D08">
            <w:pPr>
              <w:pStyle w:val="rowtabella0"/>
              <w:jc w:val="center"/>
              <w:rPr>
                <w:color w:val="002060"/>
              </w:rPr>
            </w:pPr>
            <w:r w:rsidRPr="002E6EA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962F" w14:textId="77777777" w:rsidR="009542E1" w:rsidRPr="002E6EA2" w:rsidRDefault="009542E1" w:rsidP="00620D08">
            <w:pPr>
              <w:pStyle w:val="rowtabella0"/>
              <w:jc w:val="center"/>
              <w:rPr>
                <w:color w:val="002060"/>
              </w:rPr>
            </w:pPr>
            <w:r w:rsidRPr="002E6EA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7784"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F944" w14:textId="77777777" w:rsidR="009542E1" w:rsidRPr="002E6EA2" w:rsidRDefault="009542E1" w:rsidP="00620D08">
            <w:pPr>
              <w:pStyle w:val="rowtabella0"/>
              <w:jc w:val="center"/>
              <w:rPr>
                <w:color w:val="002060"/>
              </w:rPr>
            </w:pPr>
            <w:r w:rsidRPr="002E6EA2">
              <w:rPr>
                <w:color w:val="002060"/>
              </w:rPr>
              <w:t>0</w:t>
            </w:r>
          </w:p>
        </w:tc>
      </w:tr>
      <w:tr w:rsidR="009542E1" w:rsidRPr="002E6EA2" w14:paraId="48C7348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BD596" w14:textId="77777777" w:rsidR="009542E1" w:rsidRPr="002E6EA2" w:rsidRDefault="009542E1" w:rsidP="00620D08">
            <w:pPr>
              <w:pStyle w:val="rowtabella0"/>
              <w:rPr>
                <w:color w:val="002060"/>
              </w:rPr>
            </w:pPr>
            <w:r w:rsidRPr="002E6EA2">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9A82"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3DD9"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98C1"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05AB"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5E24"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6FEE" w14:textId="77777777" w:rsidR="009542E1" w:rsidRPr="002E6EA2" w:rsidRDefault="009542E1" w:rsidP="00620D08">
            <w:pPr>
              <w:pStyle w:val="rowtabella0"/>
              <w:jc w:val="center"/>
              <w:rPr>
                <w:color w:val="002060"/>
              </w:rPr>
            </w:pPr>
            <w:r w:rsidRPr="002E6EA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EA07" w14:textId="77777777" w:rsidR="009542E1" w:rsidRPr="002E6EA2" w:rsidRDefault="009542E1" w:rsidP="00620D08">
            <w:pPr>
              <w:pStyle w:val="rowtabella0"/>
              <w:jc w:val="center"/>
              <w:rPr>
                <w:color w:val="002060"/>
              </w:rPr>
            </w:pPr>
            <w:r w:rsidRPr="002E6E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1664"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B9F1" w14:textId="77777777" w:rsidR="009542E1" w:rsidRPr="002E6EA2" w:rsidRDefault="009542E1" w:rsidP="00620D08">
            <w:pPr>
              <w:pStyle w:val="rowtabella0"/>
              <w:jc w:val="center"/>
              <w:rPr>
                <w:color w:val="002060"/>
              </w:rPr>
            </w:pPr>
            <w:r w:rsidRPr="002E6EA2">
              <w:rPr>
                <w:color w:val="002060"/>
              </w:rPr>
              <w:t>0</w:t>
            </w:r>
          </w:p>
        </w:tc>
      </w:tr>
      <w:tr w:rsidR="009542E1" w:rsidRPr="002E6EA2" w14:paraId="19A8496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81BE8" w14:textId="77777777" w:rsidR="009542E1" w:rsidRPr="002E6EA2" w:rsidRDefault="009542E1" w:rsidP="00620D08">
            <w:pPr>
              <w:pStyle w:val="rowtabella0"/>
              <w:rPr>
                <w:color w:val="002060"/>
              </w:rPr>
            </w:pPr>
            <w:r w:rsidRPr="002E6EA2">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517A"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5FA9"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7B90"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FA62"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6ED9"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4E39" w14:textId="77777777" w:rsidR="009542E1" w:rsidRPr="002E6EA2" w:rsidRDefault="009542E1" w:rsidP="00620D08">
            <w:pPr>
              <w:pStyle w:val="rowtabella0"/>
              <w:jc w:val="center"/>
              <w:rPr>
                <w:color w:val="002060"/>
              </w:rPr>
            </w:pPr>
            <w:r w:rsidRPr="002E6EA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E748"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7153"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5185" w14:textId="77777777" w:rsidR="009542E1" w:rsidRPr="002E6EA2" w:rsidRDefault="009542E1" w:rsidP="00620D08">
            <w:pPr>
              <w:pStyle w:val="rowtabella0"/>
              <w:jc w:val="center"/>
              <w:rPr>
                <w:color w:val="002060"/>
              </w:rPr>
            </w:pPr>
            <w:r w:rsidRPr="002E6EA2">
              <w:rPr>
                <w:color w:val="002060"/>
              </w:rPr>
              <w:t>0</w:t>
            </w:r>
          </w:p>
        </w:tc>
      </w:tr>
      <w:tr w:rsidR="009542E1" w:rsidRPr="002E6EA2" w14:paraId="04E954C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42E48" w14:textId="77777777" w:rsidR="009542E1" w:rsidRPr="002E6EA2" w:rsidRDefault="009542E1" w:rsidP="00620D08">
            <w:pPr>
              <w:pStyle w:val="rowtabella0"/>
              <w:rPr>
                <w:color w:val="002060"/>
                <w:lang w:val="es-ES"/>
              </w:rPr>
            </w:pPr>
            <w:r w:rsidRPr="002E6EA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7FC2"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1C20"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F1FC"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1BC6"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62DB"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42EE"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05000" w14:textId="77777777" w:rsidR="009542E1" w:rsidRPr="002E6EA2" w:rsidRDefault="009542E1" w:rsidP="00620D08">
            <w:pPr>
              <w:pStyle w:val="rowtabella0"/>
              <w:jc w:val="center"/>
              <w:rPr>
                <w:color w:val="002060"/>
              </w:rPr>
            </w:pPr>
            <w:r w:rsidRPr="002E6E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B191"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EFE8" w14:textId="77777777" w:rsidR="009542E1" w:rsidRPr="002E6EA2" w:rsidRDefault="009542E1" w:rsidP="00620D08">
            <w:pPr>
              <w:pStyle w:val="rowtabella0"/>
              <w:jc w:val="center"/>
              <w:rPr>
                <w:color w:val="002060"/>
              </w:rPr>
            </w:pPr>
            <w:r w:rsidRPr="002E6EA2">
              <w:rPr>
                <w:color w:val="002060"/>
              </w:rPr>
              <w:t>0</w:t>
            </w:r>
          </w:p>
        </w:tc>
      </w:tr>
      <w:tr w:rsidR="009542E1" w:rsidRPr="002E6EA2" w14:paraId="423761C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6F4D3" w14:textId="77777777" w:rsidR="009542E1" w:rsidRPr="002E6EA2" w:rsidRDefault="009542E1" w:rsidP="00620D08">
            <w:pPr>
              <w:pStyle w:val="rowtabella0"/>
              <w:rPr>
                <w:color w:val="002060"/>
              </w:rPr>
            </w:pPr>
            <w:r w:rsidRPr="002E6EA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E68B"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B3C90"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2086"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A81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89E4"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B103" w14:textId="77777777" w:rsidR="009542E1" w:rsidRPr="002E6EA2" w:rsidRDefault="009542E1" w:rsidP="00620D08">
            <w:pPr>
              <w:pStyle w:val="rowtabella0"/>
              <w:jc w:val="center"/>
              <w:rPr>
                <w:color w:val="002060"/>
              </w:rPr>
            </w:pPr>
            <w:r w:rsidRPr="002E6E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C158"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0D2E"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9119" w14:textId="77777777" w:rsidR="009542E1" w:rsidRPr="002E6EA2" w:rsidRDefault="009542E1" w:rsidP="00620D08">
            <w:pPr>
              <w:pStyle w:val="rowtabella0"/>
              <w:jc w:val="center"/>
              <w:rPr>
                <w:color w:val="002060"/>
              </w:rPr>
            </w:pPr>
            <w:r w:rsidRPr="002E6EA2">
              <w:rPr>
                <w:color w:val="002060"/>
              </w:rPr>
              <w:t>0</w:t>
            </w:r>
          </w:p>
        </w:tc>
      </w:tr>
      <w:tr w:rsidR="009542E1" w:rsidRPr="002E6EA2" w14:paraId="4F5E9C4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F904C" w14:textId="77777777" w:rsidR="009542E1" w:rsidRPr="002E6EA2" w:rsidRDefault="009542E1" w:rsidP="00620D08">
            <w:pPr>
              <w:pStyle w:val="rowtabella0"/>
              <w:rPr>
                <w:color w:val="002060"/>
              </w:rPr>
            </w:pPr>
            <w:r w:rsidRPr="002E6EA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8E80"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84A3"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4DA2"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39AF"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D5C0"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0529" w14:textId="77777777" w:rsidR="009542E1" w:rsidRPr="002E6EA2" w:rsidRDefault="009542E1" w:rsidP="00620D08">
            <w:pPr>
              <w:pStyle w:val="rowtabella0"/>
              <w:jc w:val="center"/>
              <w:rPr>
                <w:color w:val="002060"/>
              </w:rPr>
            </w:pPr>
            <w:r w:rsidRPr="002E6EA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CAA3" w14:textId="77777777" w:rsidR="009542E1" w:rsidRPr="002E6EA2" w:rsidRDefault="009542E1" w:rsidP="00620D08">
            <w:pPr>
              <w:pStyle w:val="rowtabella0"/>
              <w:jc w:val="center"/>
              <w:rPr>
                <w:color w:val="002060"/>
              </w:rPr>
            </w:pPr>
            <w:r w:rsidRPr="002E6E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B9C3"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5312" w14:textId="77777777" w:rsidR="009542E1" w:rsidRPr="002E6EA2" w:rsidRDefault="009542E1" w:rsidP="00620D08">
            <w:pPr>
              <w:pStyle w:val="rowtabella0"/>
              <w:jc w:val="center"/>
              <w:rPr>
                <w:color w:val="002060"/>
              </w:rPr>
            </w:pPr>
            <w:r w:rsidRPr="002E6EA2">
              <w:rPr>
                <w:color w:val="002060"/>
              </w:rPr>
              <w:t>0</w:t>
            </w:r>
          </w:p>
        </w:tc>
      </w:tr>
      <w:tr w:rsidR="009542E1" w:rsidRPr="002E6EA2" w14:paraId="5180F37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F09BD" w14:textId="77777777" w:rsidR="009542E1" w:rsidRPr="002E6EA2" w:rsidRDefault="009542E1" w:rsidP="00620D08">
            <w:pPr>
              <w:pStyle w:val="rowtabella0"/>
              <w:rPr>
                <w:color w:val="002060"/>
              </w:rPr>
            </w:pPr>
            <w:r w:rsidRPr="002E6EA2">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59AB6"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061E"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08A1C"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2C83"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B7D59"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9E6B" w14:textId="77777777" w:rsidR="009542E1" w:rsidRPr="002E6EA2" w:rsidRDefault="009542E1" w:rsidP="00620D08">
            <w:pPr>
              <w:pStyle w:val="rowtabella0"/>
              <w:jc w:val="center"/>
              <w:rPr>
                <w:color w:val="002060"/>
              </w:rPr>
            </w:pPr>
            <w:r w:rsidRPr="002E6E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359A" w14:textId="77777777" w:rsidR="009542E1" w:rsidRPr="002E6EA2" w:rsidRDefault="009542E1" w:rsidP="00620D08">
            <w:pPr>
              <w:pStyle w:val="rowtabella0"/>
              <w:jc w:val="center"/>
              <w:rPr>
                <w:color w:val="002060"/>
              </w:rPr>
            </w:pPr>
            <w:r w:rsidRPr="002E6EA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40C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87A7" w14:textId="77777777" w:rsidR="009542E1" w:rsidRPr="002E6EA2" w:rsidRDefault="009542E1" w:rsidP="00620D08">
            <w:pPr>
              <w:pStyle w:val="rowtabella0"/>
              <w:jc w:val="center"/>
              <w:rPr>
                <w:color w:val="002060"/>
              </w:rPr>
            </w:pPr>
            <w:r w:rsidRPr="002E6EA2">
              <w:rPr>
                <w:color w:val="002060"/>
              </w:rPr>
              <w:t>0</w:t>
            </w:r>
          </w:p>
        </w:tc>
      </w:tr>
      <w:tr w:rsidR="009542E1" w:rsidRPr="002E6EA2" w14:paraId="6248CFC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85E30" w14:textId="77777777" w:rsidR="009542E1" w:rsidRPr="002E6EA2" w:rsidRDefault="009542E1" w:rsidP="00620D08">
            <w:pPr>
              <w:pStyle w:val="rowtabella0"/>
              <w:rPr>
                <w:color w:val="002060"/>
              </w:rPr>
            </w:pPr>
            <w:r w:rsidRPr="002E6EA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485A"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9AA2"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0F19"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E82F"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20C19"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D754"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667E"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B35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B281" w14:textId="77777777" w:rsidR="009542E1" w:rsidRPr="002E6EA2" w:rsidRDefault="009542E1" w:rsidP="00620D08">
            <w:pPr>
              <w:pStyle w:val="rowtabella0"/>
              <w:jc w:val="center"/>
              <w:rPr>
                <w:color w:val="002060"/>
              </w:rPr>
            </w:pPr>
            <w:r w:rsidRPr="002E6EA2">
              <w:rPr>
                <w:color w:val="002060"/>
              </w:rPr>
              <w:t>0</w:t>
            </w:r>
          </w:p>
        </w:tc>
      </w:tr>
      <w:tr w:rsidR="009542E1" w:rsidRPr="002E6EA2" w14:paraId="48B5B49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83274" w14:textId="77777777" w:rsidR="009542E1" w:rsidRPr="002E6EA2" w:rsidRDefault="009542E1" w:rsidP="00620D08">
            <w:pPr>
              <w:pStyle w:val="rowtabella0"/>
              <w:rPr>
                <w:color w:val="002060"/>
              </w:rPr>
            </w:pPr>
            <w:r w:rsidRPr="002E6EA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5D37"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CEFD"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88BD"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A9C8"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1F7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1E53" w14:textId="77777777" w:rsidR="009542E1" w:rsidRPr="002E6EA2" w:rsidRDefault="009542E1" w:rsidP="00620D08">
            <w:pPr>
              <w:pStyle w:val="rowtabella0"/>
              <w:jc w:val="center"/>
              <w:rPr>
                <w:color w:val="002060"/>
              </w:rPr>
            </w:pPr>
            <w:r w:rsidRPr="002E6E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81BB1"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F7FE"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A8EE" w14:textId="77777777" w:rsidR="009542E1" w:rsidRPr="002E6EA2" w:rsidRDefault="009542E1" w:rsidP="00620D08">
            <w:pPr>
              <w:pStyle w:val="rowtabella0"/>
              <w:jc w:val="center"/>
              <w:rPr>
                <w:color w:val="002060"/>
              </w:rPr>
            </w:pPr>
            <w:r w:rsidRPr="002E6EA2">
              <w:rPr>
                <w:color w:val="002060"/>
              </w:rPr>
              <w:t>0</w:t>
            </w:r>
          </w:p>
        </w:tc>
      </w:tr>
      <w:tr w:rsidR="009542E1" w:rsidRPr="002E6EA2" w14:paraId="320FCF1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EB223" w14:textId="77777777" w:rsidR="009542E1" w:rsidRPr="002E6EA2" w:rsidRDefault="009542E1" w:rsidP="00620D08">
            <w:pPr>
              <w:pStyle w:val="rowtabella0"/>
              <w:rPr>
                <w:color w:val="002060"/>
              </w:rPr>
            </w:pPr>
            <w:r w:rsidRPr="002E6EA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F760"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1816"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C148"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D75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61C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9B82"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9514" w14:textId="77777777" w:rsidR="009542E1" w:rsidRPr="002E6EA2" w:rsidRDefault="009542E1" w:rsidP="00620D08">
            <w:pPr>
              <w:pStyle w:val="rowtabella0"/>
              <w:jc w:val="center"/>
              <w:rPr>
                <w:color w:val="002060"/>
              </w:rPr>
            </w:pPr>
            <w:r w:rsidRPr="002E6EA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0BB6"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313D" w14:textId="77777777" w:rsidR="009542E1" w:rsidRPr="002E6EA2" w:rsidRDefault="009542E1" w:rsidP="00620D08">
            <w:pPr>
              <w:pStyle w:val="rowtabella0"/>
              <w:jc w:val="center"/>
              <w:rPr>
                <w:color w:val="002060"/>
              </w:rPr>
            </w:pPr>
            <w:r w:rsidRPr="002E6EA2">
              <w:rPr>
                <w:color w:val="002060"/>
              </w:rPr>
              <w:t>0</w:t>
            </w:r>
          </w:p>
        </w:tc>
      </w:tr>
      <w:tr w:rsidR="009542E1" w:rsidRPr="002E6EA2" w14:paraId="3E1479C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9A990" w14:textId="77777777" w:rsidR="009542E1" w:rsidRPr="002E6EA2" w:rsidRDefault="009542E1" w:rsidP="00620D08">
            <w:pPr>
              <w:pStyle w:val="rowtabella0"/>
              <w:rPr>
                <w:color w:val="002060"/>
              </w:rPr>
            </w:pPr>
            <w:r w:rsidRPr="002E6EA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AAFDC"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6DC1"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4F1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23BA"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8DA2"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4B60" w14:textId="77777777" w:rsidR="009542E1" w:rsidRPr="002E6EA2" w:rsidRDefault="009542E1" w:rsidP="00620D08">
            <w:pPr>
              <w:pStyle w:val="rowtabella0"/>
              <w:jc w:val="center"/>
              <w:rPr>
                <w:color w:val="002060"/>
              </w:rPr>
            </w:pPr>
            <w:r w:rsidRPr="002E6E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A5AD" w14:textId="77777777" w:rsidR="009542E1" w:rsidRPr="002E6EA2" w:rsidRDefault="009542E1" w:rsidP="00620D08">
            <w:pPr>
              <w:pStyle w:val="rowtabella0"/>
              <w:jc w:val="center"/>
              <w:rPr>
                <w:color w:val="002060"/>
              </w:rPr>
            </w:pPr>
            <w:r w:rsidRPr="002E6EA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A4CD"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4D33" w14:textId="77777777" w:rsidR="009542E1" w:rsidRPr="002E6EA2" w:rsidRDefault="009542E1" w:rsidP="00620D08">
            <w:pPr>
              <w:pStyle w:val="rowtabella0"/>
              <w:jc w:val="center"/>
              <w:rPr>
                <w:color w:val="002060"/>
              </w:rPr>
            </w:pPr>
            <w:r w:rsidRPr="002E6EA2">
              <w:rPr>
                <w:color w:val="002060"/>
              </w:rPr>
              <w:t>0</w:t>
            </w:r>
          </w:p>
        </w:tc>
      </w:tr>
      <w:tr w:rsidR="009542E1" w:rsidRPr="002E6EA2" w14:paraId="44E45817"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901EAF" w14:textId="77777777" w:rsidR="009542E1" w:rsidRPr="002E6EA2" w:rsidRDefault="009542E1" w:rsidP="00620D08">
            <w:pPr>
              <w:pStyle w:val="rowtabella0"/>
              <w:rPr>
                <w:color w:val="002060"/>
                <w:lang w:val="es-ES"/>
              </w:rPr>
            </w:pPr>
            <w:r w:rsidRPr="002E6EA2">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E82E"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06ED"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803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DC08"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155F"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97A8"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E013" w14:textId="77777777" w:rsidR="009542E1" w:rsidRPr="002E6EA2" w:rsidRDefault="009542E1" w:rsidP="00620D08">
            <w:pPr>
              <w:pStyle w:val="rowtabella0"/>
              <w:jc w:val="center"/>
              <w:rPr>
                <w:color w:val="002060"/>
              </w:rPr>
            </w:pPr>
            <w:r w:rsidRPr="002E6EA2">
              <w:rPr>
                <w:color w:val="002060"/>
              </w:rPr>
              <w:t>170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FCCA"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9A97" w14:textId="77777777" w:rsidR="009542E1" w:rsidRPr="002E6EA2" w:rsidRDefault="009542E1" w:rsidP="00620D08">
            <w:pPr>
              <w:pStyle w:val="rowtabella0"/>
              <w:jc w:val="center"/>
              <w:rPr>
                <w:color w:val="002060"/>
              </w:rPr>
            </w:pPr>
            <w:r w:rsidRPr="002E6EA2">
              <w:rPr>
                <w:color w:val="002060"/>
              </w:rPr>
              <w:t>0</w:t>
            </w:r>
          </w:p>
        </w:tc>
      </w:tr>
    </w:tbl>
    <w:p w14:paraId="07143DE8" w14:textId="77777777" w:rsidR="009542E1" w:rsidRPr="002E6EA2" w:rsidRDefault="009542E1" w:rsidP="009542E1">
      <w:pPr>
        <w:pStyle w:val="breakline"/>
        <w:rPr>
          <w:rFonts w:eastAsiaTheme="minorEastAsia"/>
          <w:color w:val="002060"/>
        </w:rPr>
      </w:pPr>
    </w:p>
    <w:p w14:paraId="2E978EB3" w14:textId="77777777" w:rsidR="009542E1" w:rsidRPr="002E6EA2" w:rsidRDefault="009542E1" w:rsidP="009542E1">
      <w:pPr>
        <w:pStyle w:val="breakline"/>
        <w:rPr>
          <w:color w:val="002060"/>
        </w:rPr>
      </w:pPr>
    </w:p>
    <w:p w14:paraId="074A4352" w14:textId="77777777" w:rsidR="009542E1" w:rsidRPr="002E6EA2" w:rsidRDefault="009542E1" w:rsidP="009542E1">
      <w:pPr>
        <w:pStyle w:val="sottotitolocampionato10"/>
        <w:rPr>
          <w:color w:val="002060"/>
        </w:rPr>
      </w:pPr>
      <w:r w:rsidRPr="002E6EA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0B8C7F58"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54F8B"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96E86"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1DB28"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14428"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075F8"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A70DA"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83928"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584D4"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595EE"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587EE" w14:textId="77777777" w:rsidR="009542E1" w:rsidRPr="002E6EA2" w:rsidRDefault="009542E1" w:rsidP="00620D08">
            <w:pPr>
              <w:pStyle w:val="headertabella0"/>
              <w:rPr>
                <w:color w:val="002060"/>
              </w:rPr>
            </w:pPr>
            <w:r w:rsidRPr="002E6EA2">
              <w:rPr>
                <w:color w:val="002060"/>
              </w:rPr>
              <w:t>PE</w:t>
            </w:r>
          </w:p>
        </w:tc>
      </w:tr>
      <w:tr w:rsidR="009542E1" w:rsidRPr="002E6EA2" w14:paraId="5DA987E6"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FE0A31" w14:textId="77777777" w:rsidR="009542E1" w:rsidRPr="002E6EA2" w:rsidRDefault="009542E1" w:rsidP="00620D08">
            <w:pPr>
              <w:pStyle w:val="rowtabella0"/>
              <w:rPr>
                <w:color w:val="002060"/>
              </w:rPr>
            </w:pPr>
            <w:r w:rsidRPr="002E6EA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CE9E" w14:textId="77777777" w:rsidR="009542E1" w:rsidRPr="002E6EA2" w:rsidRDefault="009542E1" w:rsidP="00620D08">
            <w:pPr>
              <w:pStyle w:val="rowtabella0"/>
              <w:jc w:val="center"/>
              <w:rPr>
                <w:color w:val="002060"/>
              </w:rPr>
            </w:pPr>
            <w:r w:rsidRPr="002E6E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74EA"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15F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803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B5DD"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D11A" w14:textId="77777777" w:rsidR="009542E1" w:rsidRPr="002E6EA2" w:rsidRDefault="009542E1" w:rsidP="00620D08">
            <w:pPr>
              <w:pStyle w:val="rowtabella0"/>
              <w:jc w:val="center"/>
              <w:rPr>
                <w:color w:val="002060"/>
              </w:rPr>
            </w:pPr>
            <w:r w:rsidRPr="002E6EA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A8EA"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E403"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1A1D" w14:textId="77777777" w:rsidR="009542E1" w:rsidRPr="002E6EA2" w:rsidRDefault="009542E1" w:rsidP="00620D08">
            <w:pPr>
              <w:pStyle w:val="rowtabella0"/>
              <w:jc w:val="center"/>
              <w:rPr>
                <w:color w:val="002060"/>
              </w:rPr>
            </w:pPr>
            <w:r w:rsidRPr="002E6EA2">
              <w:rPr>
                <w:color w:val="002060"/>
              </w:rPr>
              <w:t>0</w:t>
            </w:r>
          </w:p>
        </w:tc>
      </w:tr>
      <w:tr w:rsidR="009542E1" w:rsidRPr="002E6EA2" w14:paraId="37C900AA"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F79B1" w14:textId="77777777" w:rsidR="009542E1" w:rsidRPr="002E6EA2" w:rsidRDefault="009542E1" w:rsidP="00620D08">
            <w:pPr>
              <w:pStyle w:val="rowtabella0"/>
              <w:rPr>
                <w:color w:val="002060"/>
              </w:rPr>
            </w:pPr>
            <w:r w:rsidRPr="002E6EA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4DCB"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646C"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70DB"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516F"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DAED"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9A81" w14:textId="77777777" w:rsidR="009542E1" w:rsidRPr="002E6EA2" w:rsidRDefault="009542E1" w:rsidP="00620D08">
            <w:pPr>
              <w:pStyle w:val="rowtabella0"/>
              <w:jc w:val="center"/>
              <w:rPr>
                <w:color w:val="002060"/>
              </w:rPr>
            </w:pPr>
            <w:r w:rsidRPr="002E6EA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09A1"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12E6"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B7E0" w14:textId="77777777" w:rsidR="009542E1" w:rsidRPr="002E6EA2" w:rsidRDefault="009542E1" w:rsidP="00620D08">
            <w:pPr>
              <w:pStyle w:val="rowtabella0"/>
              <w:jc w:val="center"/>
              <w:rPr>
                <w:color w:val="002060"/>
              </w:rPr>
            </w:pPr>
            <w:r w:rsidRPr="002E6EA2">
              <w:rPr>
                <w:color w:val="002060"/>
              </w:rPr>
              <w:t>0</w:t>
            </w:r>
          </w:p>
        </w:tc>
      </w:tr>
      <w:tr w:rsidR="009542E1" w:rsidRPr="002E6EA2" w14:paraId="77466F9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B5000" w14:textId="77777777" w:rsidR="009542E1" w:rsidRPr="002E6EA2" w:rsidRDefault="009542E1" w:rsidP="00620D08">
            <w:pPr>
              <w:pStyle w:val="rowtabella0"/>
              <w:rPr>
                <w:color w:val="002060"/>
              </w:rPr>
            </w:pPr>
            <w:r w:rsidRPr="002E6EA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EC76"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4A40"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5BDB"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BBE5"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2A23"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7AC6" w14:textId="77777777" w:rsidR="009542E1" w:rsidRPr="002E6EA2" w:rsidRDefault="009542E1" w:rsidP="00620D08">
            <w:pPr>
              <w:pStyle w:val="rowtabella0"/>
              <w:jc w:val="center"/>
              <w:rPr>
                <w:color w:val="002060"/>
              </w:rPr>
            </w:pPr>
            <w:r w:rsidRPr="002E6EA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D3B9"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3938"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1174" w14:textId="77777777" w:rsidR="009542E1" w:rsidRPr="002E6EA2" w:rsidRDefault="009542E1" w:rsidP="00620D08">
            <w:pPr>
              <w:pStyle w:val="rowtabella0"/>
              <w:jc w:val="center"/>
              <w:rPr>
                <w:color w:val="002060"/>
              </w:rPr>
            </w:pPr>
            <w:r w:rsidRPr="002E6EA2">
              <w:rPr>
                <w:color w:val="002060"/>
              </w:rPr>
              <w:t>0</w:t>
            </w:r>
          </w:p>
        </w:tc>
      </w:tr>
      <w:tr w:rsidR="009542E1" w:rsidRPr="002E6EA2" w14:paraId="01E2B13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32B8C" w14:textId="77777777" w:rsidR="009542E1" w:rsidRPr="002E6EA2" w:rsidRDefault="009542E1" w:rsidP="00620D08">
            <w:pPr>
              <w:pStyle w:val="rowtabella0"/>
              <w:rPr>
                <w:color w:val="002060"/>
              </w:rPr>
            </w:pPr>
            <w:r w:rsidRPr="002E6EA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8F46" w14:textId="77777777" w:rsidR="009542E1" w:rsidRPr="002E6EA2" w:rsidRDefault="009542E1" w:rsidP="00620D08">
            <w:pPr>
              <w:pStyle w:val="rowtabella0"/>
              <w:jc w:val="center"/>
              <w:rPr>
                <w:color w:val="002060"/>
              </w:rPr>
            </w:pPr>
            <w:r w:rsidRPr="002E6E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3C1C"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C32F"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1A0B8"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60A0"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B34B"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0911"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B7F1"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63C8" w14:textId="77777777" w:rsidR="009542E1" w:rsidRPr="002E6EA2" w:rsidRDefault="009542E1" w:rsidP="00620D08">
            <w:pPr>
              <w:pStyle w:val="rowtabella0"/>
              <w:jc w:val="center"/>
              <w:rPr>
                <w:color w:val="002060"/>
              </w:rPr>
            </w:pPr>
            <w:r w:rsidRPr="002E6EA2">
              <w:rPr>
                <w:color w:val="002060"/>
              </w:rPr>
              <w:t>0</w:t>
            </w:r>
          </w:p>
        </w:tc>
      </w:tr>
      <w:tr w:rsidR="009542E1" w:rsidRPr="002E6EA2" w14:paraId="22989D2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588B5" w14:textId="77777777" w:rsidR="009542E1" w:rsidRPr="002E6EA2" w:rsidRDefault="009542E1" w:rsidP="00620D08">
            <w:pPr>
              <w:pStyle w:val="rowtabella0"/>
              <w:rPr>
                <w:color w:val="002060"/>
              </w:rPr>
            </w:pPr>
            <w:r w:rsidRPr="002E6EA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8003"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F863"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CD32"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F231"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4BBF"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A14D"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8C250"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71DF"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46B0" w14:textId="77777777" w:rsidR="009542E1" w:rsidRPr="002E6EA2" w:rsidRDefault="009542E1" w:rsidP="00620D08">
            <w:pPr>
              <w:pStyle w:val="rowtabella0"/>
              <w:jc w:val="center"/>
              <w:rPr>
                <w:color w:val="002060"/>
              </w:rPr>
            </w:pPr>
            <w:r w:rsidRPr="002E6EA2">
              <w:rPr>
                <w:color w:val="002060"/>
              </w:rPr>
              <w:t>0</w:t>
            </w:r>
          </w:p>
        </w:tc>
      </w:tr>
      <w:tr w:rsidR="009542E1" w:rsidRPr="002E6EA2" w14:paraId="274036F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12154" w14:textId="77777777" w:rsidR="009542E1" w:rsidRPr="002E6EA2" w:rsidRDefault="009542E1" w:rsidP="00620D08">
            <w:pPr>
              <w:pStyle w:val="rowtabella0"/>
              <w:rPr>
                <w:color w:val="002060"/>
              </w:rPr>
            </w:pPr>
            <w:r w:rsidRPr="002E6EA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76A6"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7DB3"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E2C4"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4F85"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84C0"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6EA6"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B948"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FD6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8176" w14:textId="77777777" w:rsidR="009542E1" w:rsidRPr="002E6EA2" w:rsidRDefault="009542E1" w:rsidP="00620D08">
            <w:pPr>
              <w:pStyle w:val="rowtabella0"/>
              <w:jc w:val="center"/>
              <w:rPr>
                <w:color w:val="002060"/>
              </w:rPr>
            </w:pPr>
            <w:r w:rsidRPr="002E6EA2">
              <w:rPr>
                <w:color w:val="002060"/>
              </w:rPr>
              <w:t>0</w:t>
            </w:r>
          </w:p>
        </w:tc>
      </w:tr>
      <w:tr w:rsidR="009542E1" w:rsidRPr="002E6EA2" w14:paraId="778EF55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8F320" w14:textId="77777777" w:rsidR="009542E1" w:rsidRPr="002E6EA2" w:rsidRDefault="009542E1" w:rsidP="00620D08">
            <w:pPr>
              <w:pStyle w:val="rowtabella0"/>
              <w:rPr>
                <w:color w:val="002060"/>
              </w:rPr>
            </w:pPr>
            <w:r w:rsidRPr="002E6EA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ED36"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219C"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3436"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F3F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4A6B0"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9FFA" w14:textId="77777777" w:rsidR="009542E1" w:rsidRPr="002E6EA2" w:rsidRDefault="009542E1" w:rsidP="00620D08">
            <w:pPr>
              <w:pStyle w:val="rowtabella0"/>
              <w:jc w:val="center"/>
              <w:rPr>
                <w:color w:val="002060"/>
              </w:rPr>
            </w:pPr>
            <w:r w:rsidRPr="002E6E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2532"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ADCE"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8BFB" w14:textId="77777777" w:rsidR="009542E1" w:rsidRPr="002E6EA2" w:rsidRDefault="009542E1" w:rsidP="00620D08">
            <w:pPr>
              <w:pStyle w:val="rowtabella0"/>
              <w:jc w:val="center"/>
              <w:rPr>
                <w:color w:val="002060"/>
              </w:rPr>
            </w:pPr>
            <w:r w:rsidRPr="002E6EA2">
              <w:rPr>
                <w:color w:val="002060"/>
              </w:rPr>
              <w:t>0</w:t>
            </w:r>
          </w:p>
        </w:tc>
      </w:tr>
      <w:tr w:rsidR="009542E1" w:rsidRPr="002E6EA2" w14:paraId="484424D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73704" w14:textId="77777777" w:rsidR="009542E1" w:rsidRPr="002E6EA2" w:rsidRDefault="009542E1" w:rsidP="00620D08">
            <w:pPr>
              <w:pStyle w:val="rowtabella0"/>
              <w:rPr>
                <w:color w:val="002060"/>
              </w:rPr>
            </w:pPr>
            <w:r w:rsidRPr="002E6EA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6CA6"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C7C3"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6B2A"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169B"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04CF"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F647F" w14:textId="77777777" w:rsidR="009542E1" w:rsidRPr="002E6EA2" w:rsidRDefault="009542E1" w:rsidP="00620D08">
            <w:pPr>
              <w:pStyle w:val="rowtabella0"/>
              <w:jc w:val="center"/>
              <w:rPr>
                <w:color w:val="002060"/>
              </w:rPr>
            </w:pPr>
            <w:r w:rsidRPr="002E6E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3A2D"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823F"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AA0B" w14:textId="77777777" w:rsidR="009542E1" w:rsidRPr="002E6EA2" w:rsidRDefault="009542E1" w:rsidP="00620D08">
            <w:pPr>
              <w:pStyle w:val="rowtabella0"/>
              <w:jc w:val="center"/>
              <w:rPr>
                <w:color w:val="002060"/>
              </w:rPr>
            </w:pPr>
            <w:r w:rsidRPr="002E6EA2">
              <w:rPr>
                <w:color w:val="002060"/>
              </w:rPr>
              <w:t>0</w:t>
            </w:r>
          </w:p>
        </w:tc>
      </w:tr>
      <w:tr w:rsidR="009542E1" w:rsidRPr="002E6EA2" w14:paraId="16B10E1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61276" w14:textId="77777777" w:rsidR="009542E1" w:rsidRPr="002E6EA2" w:rsidRDefault="009542E1" w:rsidP="00620D08">
            <w:pPr>
              <w:pStyle w:val="rowtabella0"/>
              <w:rPr>
                <w:color w:val="002060"/>
              </w:rPr>
            </w:pPr>
            <w:r w:rsidRPr="002E6EA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2837"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7675"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5459"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BF1C"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7AC6"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E376"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DE11"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EE7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3A15" w14:textId="77777777" w:rsidR="009542E1" w:rsidRPr="002E6EA2" w:rsidRDefault="009542E1" w:rsidP="00620D08">
            <w:pPr>
              <w:pStyle w:val="rowtabella0"/>
              <w:jc w:val="center"/>
              <w:rPr>
                <w:color w:val="002060"/>
              </w:rPr>
            </w:pPr>
            <w:r w:rsidRPr="002E6EA2">
              <w:rPr>
                <w:color w:val="002060"/>
              </w:rPr>
              <w:t>0</w:t>
            </w:r>
          </w:p>
        </w:tc>
      </w:tr>
      <w:tr w:rsidR="009542E1" w:rsidRPr="002E6EA2" w14:paraId="7CC7164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6A016" w14:textId="77777777" w:rsidR="009542E1" w:rsidRPr="002E6EA2" w:rsidRDefault="009542E1" w:rsidP="00620D08">
            <w:pPr>
              <w:pStyle w:val="rowtabella0"/>
              <w:rPr>
                <w:color w:val="002060"/>
              </w:rPr>
            </w:pPr>
            <w:r w:rsidRPr="002E6EA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3F03"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639D3"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FE0F"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7E50"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7603"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3EB6"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9BFD"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2AE1"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B7DC" w14:textId="77777777" w:rsidR="009542E1" w:rsidRPr="002E6EA2" w:rsidRDefault="009542E1" w:rsidP="00620D08">
            <w:pPr>
              <w:pStyle w:val="rowtabella0"/>
              <w:jc w:val="center"/>
              <w:rPr>
                <w:color w:val="002060"/>
              </w:rPr>
            </w:pPr>
            <w:r w:rsidRPr="002E6EA2">
              <w:rPr>
                <w:color w:val="002060"/>
              </w:rPr>
              <w:t>0</w:t>
            </w:r>
          </w:p>
        </w:tc>
      </w:tr>
      <w:tr w:rsidR="009542E1" w:rsidRPr="002E6EA2" w14:paraId="52CCF2D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EE488" w14:textId="77777777" w:rsidR="009542E1" w:rsidRPr="002E6EA2" w:rsidRDefault="009542E1" w:rsidP="00620D08">
            <w:pPr>
              <w:pStyle w:val="rowtabella0"/>
              <w:rPr>
                <w:color w:val="002060"/>
              </w:rPr>
            </w:pPr>
            <w:r w:rsidRPr="002E6EA2">
              <w:rPr>
                <w:color w:val="002060"/>
              </w:rPr>
              <w:t xml:space="preserve">A.S.D. </w:t>
            </w:r>
            <w:proofErr w:type="gramStart"/>
            <w:r w:rsidRPr="002E6EA2">
              <w:rPr>
                <w:color w:val="002060"/>
              </w:rPr>
              <w:t>CITTA</w:t>
            </w:r>
            <w:proofErr w:type="gramEnd"/>
            <w:r w:rsidRPr="002E6EA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2978"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C860"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ADF1"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D0B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DD7B"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A6F3"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AE71" w14:textId="77777777" w:rsidR="009542E1" w:rsidRPr="002E6EA2" w:rsidRDefault="009542E1" w:rsidP="00620D08">
            <w:pPr>
              <w:pStyle w:val="rowtabella0"/>
              <w:jc w:val="center"/>
              <w:rPr>
                <w:color w:val="002060"/>
              </w:rPr>
            </w:pPr>
            <w:r w:rsidRPr="002E6EA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E9AF"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C719" w14:textId="77777777" w:rsidR="009542E1" w:rsidRPr="002E6EA2" w:rsidRDefault="009542E1" w:rsidP="00620D08">
            <w:pPr>
              <w:pStyle w:val="rowtabella0"/>
              <w:jc w:val="center"/>
              <w:rPr>
                <w:color w:val="002060"/>
              </w:rPr>
            </w:pPr>
            <w:r w:rsidRPr="002E6EA2">
              <w:rPr>
                <w:color w:val="002060"/>
              </w:rPr>
              <w:t>0</w:t>
            </w:r>
          </w:p>
        </w:tc>
      </w:tr>
      <w:tr w:rsidR="009542E1" w:rsidRPr="002E6EA2" w14:paraId="2F81340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CACAC" w14:textId="77777777" w:rsidR="009542E1" w:rsidRPr="002E6EA2" w:rsidRDefault="009542E1" w:rsidP="00620D08">
            <w:pPr>
              <w:pStyle w:val="rowtabella0"/>
              <w:rPr>
                <w:color w:val="002060"/>
                <w:lang w:val="es-ES"/>
              </w:rPr>
            </w:pPr>
            <w:r w:rsidRPr="002E6EA2">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0D69"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6790"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C0DF"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28BF"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E9EC"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2E7F7"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B16A"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22AD"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0CC2" w14:textId="77777777" w:rsidR="009542E1" w:rsidRPr="002E6EA2" w:rsidRDefault="009542E1" w:rsidP="00620D08">
            <w:pPr>
              <w:pStyle w:val="rowtabella0"/>
              <w:jc w:val="center"/>
              <w:rPr>
                <w:color w:val="002060"/>
              </w:rPr>
            </w:pPr>
            <w:r w:rsidRPr="002E6EA2">
              <w:rPr>
                <w:color w:val="002060"/>
              </w:rPr>
              <w:t>0</w:t>
            </w:r>
          </w:p>
        </w:tc>
      </w:tr>
      <w:tr w:rsidR="009542E1" w:rsidRPr="002E6EA2" w14:paraId="20C8651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52026" w14:textId="77777777" w:rsidR="009542E1" w:rsidRPr="002E6EA2" w:rsidRDefault="009542E1" w:rsidP="00620D08">
            <w:pPr>
              <w:pStyle w:val="rowtabella0"/>
              <w:rPr>
                <w:color w:val="002060"/>
              </w:rPr>
            </w:pPr>
            <w:r w:rsidRPr="002E6EA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091A"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063C"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F2D4"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9059"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7E4D"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0CE3"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5428" w14:textId="77777777" w:rsidR="009542E1" w:rsidRPr="002E6EA2" w:rsidRDefault="009542E1" w:rsidP="00620D08">
            <w:pPr>
              <w:pStyle w:val="rowtabella0"/>
              <w:jc w:val="center"/>
              <w:rPr>
                <w:color w:val="002060"/>
              </w:rPr>
            </w:pPr>
            <w:r w:rsidRPr="002E6EA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4765"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9E65" w14:textId="77777777" w:rsidR="009542E1" w:rsidRPr="002E6EA2" w:rsidRDefault="009542E1" w:rsidP="00620D08">
            <w:pPr>
              <w:pStyle w:val="rowtabella0"/>
              <w:jc w:val="center"/>
              <w:rPr>
                <w:color w:val="002060"/>
              </w:rPr>
            </w:pPr>
            <w:r w:rsidRPr="002E6EA2">
              <w:rPr>
                <w:color w:val="002060"/>
              </w:rPr>
              <w:t>0</w:t>
            </w:r>
          </w:p>
        </w:tc>
      </w:tr>
      <w:tr w:rsidR="009542E1" w:rsidRPr="002E6EA2" w14:paraId="2436CD2A"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A88AE" w14:textId="77777777" w:rsidR="009542E1" w:rsidRPr="002E6EA2" w:rsidRDefault="009542E1" w:rsidP="00620D08">
            <w:pPr>
              <w:pStyle w:val="rowtabella0"/>
              <w:rPr>
                <w:color w:val="002060"/>
                <w:lang w:val="es-ES"/>
              </w:rPr>
            </w:pPr>
            <w:r w:rsidRPr="002E6EA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61F0"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0F27"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124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EFBA"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ACC8"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3205"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E0F5" w14:textId="77777777" w:rsidR="009542E1" w:rsidRPr="002E6EA2" w:rsidRDefault="009542E1" w:rsidP="00620D08">
            <w:pPr>
              <w:pStyle w:val="rowtabella0"/>
              <w:jc w:val="center"/>
              <w:rPr>
                <w:color w:val="002060"/>
              </w:rPr>
            </w:pPr>
            <w:r w:rsidRPr="002E6EA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C323"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EF07" w14:textId="77777777" w:rsidR="009542E1" w:rsidRPr="002E6EA2" w:rsidRDefault="009542E1" w:rsidP="00620D08">
            <w:pPr>
              <w:pStyle w:val="rowtabella0"/>
              <w:jc w:val="center"/>
              <w:rPr>
                <w:color w:val="002060"/>
              </w:rPr>
            </w:pPr>
            <w:r w:rsidRPr="002E6EA2">
              <w:rPr>
                <w:color w:val="002060"/>
              </w:rPr>
              <w:t>0</w:t>
            </w:r>
          </w:p>
        </w:tc>
      </w:tr>
    </w:tbl>
    <w:p w14:paraId="65699434" w14:textId="77777777" w:rsidR="009542E1" w:rsidRPr="002E6EA2" w:rsidRDefault="009542E1" w:rsidP="009542E1">
      <w:pPr>
        <w:pStyle w:val="breakline"/>
        <w:rPr>
          <w:rFonts w:eastAsiaTheme="minorEastAsia"/>
          <w:color w:val="002060"/>
        </w:rPr>
      </w:pPr>
    </w:p>
    <w:p w14:paraId="1E6787D4" w14:textId="77777777" w:rsidR="009542E1" w:rsidRPr="002E6EA2" w:rsidRDefault="009542E1" w:rsidP="009542E1">
      <w:pPr>
        <w:pStyle w:val="breakline"/>
        <w:rPr>
          <w:color w:val="002060"/>
        </w:rPr>
      </w:pPr>
    </w:p>
    <w:p w14:paraId="04D289F0" w14:textId="77777777" w:rsidR="009542E1" w:rsidRPr="002E6EA2" w:rsidRDefault="009542E1" w:rsidP="009542E1">
      <w:pPr>
        <w:pStyle w:val="sottotitolocampionato10"/>
        <w:rPr>
          <w:color w:val="002060"/>
        </w:rPr>
      </w:pPr>
      <w:r w:rsidRPr="002E6EA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7D7D1FD8"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27F53"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B6367"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12E80"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1B44C"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EB29C"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6CCD5"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CF021"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4F948"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C0A15"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BBA0B" w14:textId="77777777" w:rsidR="009542E1" w:rsidRPr="002E6EA2" w:rsidRDefault="009542E1" w:rsidP="00620D08">
            <w:pPr>
              <w:pStyle w:val="headertabella0"/>
              <w:rPr>
                <w:color w:val="002060"/>
              </w:rPr>
            </w:pPr>
            <w:r w:rsidRPr="002E6EA2">
              <w:rPr>
                <w:color w:val="002060"/>
              </w:rPr>
              <w:t>PE</w:t>
            </w:r>
          </w:p>
        </w:tc>
      </w:tr>
      <w:tr w:rsidR="009542E1" w:rsidRPr="002E6EA2" w14:paraId="595DBC22"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3B9861" w14:textId="77777777" w:rsidR="009542E1" w:rsidRPr="002E6EA2" w:rsidRDefault="009542E1" w:rsidP="00620D08">
            <w:pPr>
              <w:pStyle w:val="rowtabella0"/>
              <w:rPr>
                <w:color w:val="002060"/>
              </w:rPr>
            </w:pPr>
            <w:r w:rsidRPr="002E6EA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A545" w14:textId="77777777" w:rsidR="009542E1" w:rsidRPr="002E6EA2" w:rsidRDefault="009542E1" w:rsidP="00620D08">
            <w:pPr>
              <w:pStyle w:val="rowtabella0"/>
              <w:jc w:val="center"/>
              <w:rPr>
                <w:color w:val="002060"/>
              </w:rPr>
            </w:pPr>
            <w:r w:rsidRPr="002E6E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0E5A"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54B4"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7E91"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B6E98"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A8F8" w14:textId="77777777" w:rsidR="009542E1" w:rsidRPr="002E6EA2" w:rsidRDefault="009542E1" w:rsidP="00620D08">
            <w:pPr>
              <w:pStyle w:val="rowtabella0"/>
              <w:jc w:val="center"/>
              <w:rPr>
                <w:color w:val="002060"/>
              </w:rPr>
            </w:pPr>
            <w:r w:rsidRPr="002E6EA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ED37"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1685" w14:textId="77777777" w:rsidR="009542E1" w:rsidRPr="002E6EA2" w:rsidRDefault="009542E1" w:rsidP="00620D08">
            <w:pPr>
              <w:pStyle w:val="rowtabella0"/>
              <w:jc w:val="center"/>
              <w:rPr>
                <w:color w:val="002060"/>
              </w:rPr>
            </w:pPr>
            <w:r w:rsidRPr="002E6E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C75B" w14:textId="77777777" w:rsidR="009542E1" w:rsidRPr="002E6EA2" w:rsidRDefault="009542E1" w:rsidP="00620D08">
            <w:pPr>
              <w:pStyle w:val="rowtabella0"/>
              <w:jc w:val="center"/>
              <w:rPr>
                <w:color w:val="002060"/>
              </w:rPr>
            </w:pPr>
            <w:r w:rsidRPr="002E6EA2">
              <w:rPr>
                <w:color w:val="002060"/>
              </w:rPr>
              <w:t>0</w:t>
            </w:r>
          </w:p>
        </w:tc>
      </w:tr>
      <w:tr w:rsidR="009542E1" w:rsidRPr="002E6EA2" w14:paraId="316A4AC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74887" w14:textId="77777777" w:rsidR="009542E1" w:rsidRPr="002E6EA2" w:rsidRDefault="009542E1" w:rsidP="00620D08">
            <w:pPr>
              <w:pStyle w:val="rowtabella0"/>
              <w:rPr>
                <w:color w:val="002060"/>
              </w:rPr>
            </w:pPr>
            <w:r w:rsidRPr="002E6EA2">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5DA0" w14:textId="77777777" w:rsidR="009542E1" w:rsidRPr="002E6EA2" w:rsidRDefault="009542E1" w:rsidP="00620D08">
            <w:pPr>
              <w:pStyle w:val="rowtabella0"/>
              <w:jc w:val="center"/>
              <w:rPr>
                <w:color w:val="002060"/>
              </w:rPr>
            </w:pPr>
            <w:r w:rsidRPr="002E6E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A342"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F68A"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E49F"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9575"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8058" w14:textId="77777777" w:rsidR="009542E1" w:rsidRPr="002E6EA2" w:rsidRDefault="009542E1" w:rsidP="00620D08">
            <w:pPr>
              <w:pStyle w:val="rowtabella0"/>
              <w:jc w:val="center"/>
              <w:rPr>
                <w:color w:val="002060"/>
              </w:rPr>
            </w:pPr>
            <w:r w:rsidRPr="002E6EA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9DD1"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1957"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C0436" w14:textId="77777777" w:rsidR="009542E1" w:rsidRPr="002E6EA2" w:rsidRDefault="009542E1" w:rsidP="00620D08">
            <w:pPr>
              <w:pStyle w:val="rowtabella0"/>
              <w:jc w:val="center"/>
              <w:rPr>
                <w:color w:val="002060"/>
              </w:rPr>
            </w:pPr>
            <w:r w:rsidRPr="002E6EA2">
              <w:rPr>
                <w:color w:val="002060"/>
              </w:rPr>
              <w:t>0</w:t>
            </w:r>
          </w:p>
        </w:tc>
      </w:tr>
      <w:tr w:rsidR="009542E1" w:rsidRPr="002E6EA2" w14:paraId="2BC2CA6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3B937" w14:textId="77777777" w:rsidR="009542E1" w:rsidRPr="002E6EA2" w:rsidRDefault="009542E1" w:rsidP="00620D08">
            <w:pPr>
              <w:pStyle w:val="rowtabella0"/>
              <w:rPr>
                <w:color w:val="002060"/>
              </w:rPr>
            </w:pPr>
            <w:r w:rsidRPr="002E6EA2">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55A9" w14:textId="77777777" w:rsidR="009542E1" w:rsidRPr="002E6EA2" w:rsidRDefault="009542E1" w:rsidP="00620D08">
            <w:pPr>
              <w:pStyle w:val="rowtabella0"/>
              <w:jc w:val="center"/>
              <w:rPr>
                <w:color w:val="002060"/>
              </w:rPr>
            </w:pPr>
            <w:r w:rsidRPr="002E6E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16B3"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B6DA"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C3B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A9A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6C24"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7513"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2522"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4AEA" w14:textId="77777777" w:rsidR="009542E1" w:rsidRPr="002E6EA2" w:rsidRDefault="009542E1" w:rsidP="00620D08">
            <w:pPr>
              <w:pStyle w:val="rowtabella0"/>
              <w:jc w:val="center"/>
              <w:rPr>
                <w:color w:val="002060"/>
              </w:rPr>
            </w:pPr>
            <w:r w:rsidRPr="002E6EA2">
              <w:rPr>
                <w:color w:val="002060"/>
              </w:rPr>
              <w:t>0</w:t>
            </w:r>
          </w:p>
        </w:tc>
      </w:tr>
      <w:tr w:rsidR="009542E1" w:rsidRPr="002E6EA2" w14:paraId="6753411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A96C5" w14:textId="77777777" w:rsidR="009542E1" w:rsidRPr="002E6EA2" w:rsidRDefault="009542E1" w:rsidP="00620D08">
            <w:pPr>
              <w:pStyle w:val="rowtabella0"/>
              <w:rPr>
                <w:color w:val="002060"/>
              </w:rPr>
            </w:pPr>
            <w:r w:rsidRPr="002E6EA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F1DC"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6D25"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17AE"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562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5415"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7BAC" w14:textId="77777777" w:rsidR="009542E1" w:rsidRPr="002E6EA2" w:rsidRDefault="009542E1" w:rsidP="00620D08">
            <w:pPr>
              <w:pStyle w:val="rowtabella0"/>
              <w:jc w:val="center"/>
              <w:rPr>
                <w:color w:val="002060"/>
              </w:rPr>
            </w:pPr>
            <w:r w:rsidRPr="002E6E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71B7"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599D"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B79A" w14:textId="77777777" w:rsidR="009542E1" w:rsidRPr="002E6EA2" w:rsidRDefault="009542E1" w:rsidP="00620D08">
            <w:pPr>
              <w:pStyle w:val="rowtabella0"/>
              <w:jc w:val="center"/>
              <w:rPr>
                <w:color w:val="002060"/>
              </w:rPr>
            </w:pPr>
            <w:r w:rsidRPr="002E6EA2">
              <w:rPr>
                <w:color w:val="002060"/>
              </w:rPr>
              <w:t>0</w:t>
            </w:r>
          </w:p>
        </w:tc>
      </w:tr>
      <w:tr w:rsidR="009542E1" w:rsidRPr="002E6EA2" w14:paraId="7C552E4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43D3B" w14:textId="77777777" w:rsidR="009542E1" w:rsidRPr="002E6EA2" w:rsidRDefault="009542E1" w:rsidP="00620D08">
            <w:pPr>
              <w:pStyle w:val="rowtabella0"/>
              <w:rPr>
                <w:color w:val="002060"/>
              </w:rPr>
            </w:pPr>
            <w:r w:rsidRPr="002E6EA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091A"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1045"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2181"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FDD9"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3936"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9C1D" w14:textId="77777777" w:rsidR="009542E1" w:rsidRPr="002E6EA2" w:rsidRDefault="009542E1" w:rsidP="00620D08">
            <w:pPr>
              <w:pStyle w:val="rowtabella0"/>
              <w:jc w:val="center"/>
              <w:rPr>
                <w:color w:val="002060"/>
              </w:rPr>
            </w:pPr>
            <w:r w:rsidRPr="002E6EA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5FA06"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8AD4"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A7E7" w14:textId="77777777" w:rsidR="009542E1" w:rsidRPr="002E6EA2" w:rsidRDefault="009542E1" w:rsidP="00620D08">
            <w:pPr>
              <w:pStyle w:val="rowtabella0"/>
              <w:jc w:val="center"/>
              <w:rPr>
                <w:color w:val="002060"/>
              </w:rPr>
            </w:pPr>
            <w:r w:rsidRPr="002E6EA2">
              <w:rPr>
                <w:color w:val="002060"/>
              </w:rPr>
              <w:t>0</w:t>
            </w:r>
          </w:p>
        </w:tc>
      </w:tr>
      <w:tr w:rsidR="009542E1" w:rsidRPr="002E6EA2" w14:paraId="171FD6A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DEA3B" w14:textId="77777777" w:rsidR="009542E1" w:rsidRPr="002E6EA2" w:rsidRDefault="009542E1" w:rsidP="00620D08">
            <w:pPr>
              <w:pStyle w:val="rowtabella0"/>
              <w:rPr>
                <w:color w:val="002060"/>
              </w:rPr>
            </w:pPr>
            <w:r w:rsidRPr="002E6EA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C45B" w14:textId="77777777" w:rsidR="009542E1" w:rsidRPr="002E6EA2" w:rsidRDefault="009542E1" w:rsidP="00620D08">
            <w:pPr>
              <w:pStyle w:val="rowtabella0"/>
              <w:jc w:val="center"/>
              <w:rPr>
                <w:color w:val="002060"/>
              </w:rPr>
            </w:pPr>
            <w:r w:rsidRPr="002E6E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B8B2"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2BC7"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4417"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00A5"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C8F0F" w14:textId="77777777" w:rsidR="009542E1" w:rsidRPr="002E6EA2" w:rsidRDefault="009542E1" w:rsidP="00620D08">
            <w:pPr>
              <w:pStyle w:val="rowtabella0"/>
              <w:jc w:val="center"/>
              <w:rPr>
                <w:color w:val="002060"/>
              </w:rPr>
            </w:pPr>
            <w:r w:rsidRPr="002E6E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1979"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2DDE"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819A" w14:textId="77777777" w:rsidR="009542E1" w:rsidRPr="002E6EA2" w:rsidRDefault="009542E1" w:rsidP="00620D08">
            <w:pPr>
              <w:pStyle w:val="rowtabella0"/>
              <w:jc w:val="center"/>
              <w:rPr>
                <w:color w:val="002060"/>
              </w:rPr>
            </w:pPr>
            <w:r w:rsidRPr="002E6EA2">
              <w:rPr>
                <w:color w:val="002060"/>
              </w:rPr>
              <w:t>0</w:t>
            </w:r>
          </w:p>
        </w:tc>
      </w:tr>
      <w:tr w:rsidR="009542E1" w:rsidRPr="002E6EA2" w14:paraId="0B3B976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97E42" w14:textId="77777777" w:rsidR="009542E1" w:rsidRPr="002E6EA2" w:rsidRDefault="009542E1" w:rsidP="00620D08">
            <w:pPr>
              <w:pStyle w:val="rowtabella0"/>
              <w:rPr>
                <w:color w:val="002060"/>
              </w:rPr>
            </w:pPr>
            <w:r w:rsidRPr="002E6EA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846A"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B990"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A818"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984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BE47"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90BE" w14:textId="77777777" w:rsidR="009542E1" w:rsidRPr="002E6EA2" w:rsidRDefault="009542E1" w:rsidP="00620D08">
            <w:pPr>
              <w:pStyle w:val="rowtabella0"/>
              <w:jc w:val="center"/>
              <w:rPr>
                <w:color w:val="002060"/>
              </w:rPr>
            </w:pPr>
            <w:r w:rsidRPr="002E6E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B8E5"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E404"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111E" w14:textId="77777777" w:rsidR="009542E1" w:rsidRPr="002E6EA2" w:rsidRDefault="009542E1" w:rsidP="00620D08">
            <w:pPr>
              <w:pStyle w:val="rowtabella0"/>
              <w:jc w:val="center"/>
              <w:rPr>
                <w:color w:val="002060"/>
              </w:rPr>
            </w:pPr>
            <w:r w:rsidRPr="002E6EA2">
              <w:rPr>
                <w:color w:val="002060"/>
              </w:rPr>
              <w:t>0</w:t>
            </w:r>
          </w:p>
        </w:tc>
      </w:tr>
      <w:tr w:rsidR="009542E1" w:rsidRPr="002E6EA2" w14:paraId="2798BF6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CD6D1" w14:textId="77777777" w:rsidR="009542E1" w:rsidRPr="002E6EA2" w:rsidRDefault="009542E1" w:rsidP="00620D08">
            <w:pPr>
              <w:pStyle w:val="rowtabella0"/>
              <w:rPr>
                <w:color w:val="002060"/>
              </w:rPr>
            </w:pPr>
            <w:r w:rsidRPr="002E6EA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B577"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7025"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1415"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3EE6"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CC28"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E2C2"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3094"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5A3C"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79AE" w14:textId="77777777" w:rsidR="009542E1" w:rsidRPr="002E6EA2" w:rsidRDefault="009542E1" w:rsidP="00620D08">
            <w:pPr>
              <w:pStyle w:val="rowtabella0"/>
              <w:jc w:val="center"/>
              <w:rPr>
                <w:color w:val="002060"/>
              </w:rPr>
            </w:pPr>
            <w:r w:rsidRPr="002E6EA2">
              <w:rPr>
                <w:color w:val="002060"/>
              </w:rPr>
              <w:t>0</w:t>
            </w:r>
          </w:p>
        </w:tc>
      </w:tr>
      <w:tr w:rsidR="009542E1" w:rsidRPr="002E6EA2" w14:paraId="6FC51AC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4DA25" w14:textId="77777777" w:rsidR="009542E1" w:rsidRPr="002E6EA2" w:rsidRDefault="009542E1" w:rsidP="00620D08">
            <w:pPr>
              <w:pStyle w:val="rowtabella0"/>
              <w:rPr>
                <w:color w:val="002060"/>
              </w:rPr>
            </w:pPr>
            <w:r w:rsidRPr="002E6EA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8898"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102E"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69D7"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084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E428"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B47F" w14:textId="77777777" w:rsidR="009542E1" w:rsidRPr="002E6EA2" w:rsidRDefault="009542E1" w:rsidP="00620D08">
            <w:pPr>
              <w:pStyle w:val="rowtabella0"/>
              <w:jc w:val="center"/>
              <w:rPr>
                <w:color w:val="002060"/>
              </w:rPr>
            </w:pPr>
            <w:r w:rsidRPr="002E6E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6C31" w14:textId="77777777" w:rsidR="009542E1" w:rsidRPr="002E6EA2" w:rsidRDefault="009542E1" w:rsidP="00620D08">
            <w:pPr>
              <w:pStyle w:val="rowtabella0"/>
              <w:jc w:val="center"/>
              <w:rPr>
                <w:color w:val="002060"/>
              </w:rPr>
            </w:pPr>
            <w:r w:rsidRPr="002E6EA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579C"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E445" w14:textId="77777777" w:rsidR="009542E1" w:rsidRPr="002E6EA2" w:rsidRDefault="009542E1" w:rsidP="00620D08">
            <w:pPr>
              <w:pStyle w:val="rowtabella0"/>
              <w:jc w:val="center"/>
              <w:rPr>
                <w:color w:val="002060"/>
              </w:rPr>
            </w:pPr>
            <w:r w:rsidRPr="002E6EA2">
              <w:rPr>
                <w:color w:val="002060"/>
              </w:rPr>
              <w:t>0</w:t>
            </w:r>
          </w:p>
        </w:tc>
      </w:tr>
      <w:tr w:rsidR="009542E1" w:rsidRPr="002E6EA2" w14:paraId="67DF4FB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16443" w14:textId="77777777" w:rsidR="009542E1" w:rsidRPr="002E6EA2" w:rsidRDefault="009542E1" w:rsidP="00620D08">
            <w:pPr>
              <w:pStyle w:val="rowtabella0"/>
              <w:rPr>
                <w:color w:val="002060"/>
              </w:rPr>
            </w:pPr>
            <w:r w:rsidRPr="002E6EA2">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0570E"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592E"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E9D0"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C1E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9A8E"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2448"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D12D" w14:textId="77777777" w:rsidR="009542E1" w:rsidRPr="002E6EA2" w:rsidRDefault="009542E1" w:rsidP="00620D08">
            <w:pPr>
              <w:pStyle w:val="rowtabella0"/>
              <w:jc w:val="center"/>
              <w:rPr>
                <w:color w:val="002060"/>
              </w:rPr>
            </w:pPr>
            <w:r w:rsidRPr="002E6E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57DC"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425A" w14:textId="77777777" w:rsidR="009542E1" w:rsidRPr="002E6EA2" w:rsidRDefault="009542E1" w:rsidP="00620D08">
            <w:pPr>
              <w:pStyle w:val="rowtabella0"/>
              <w:jc w:val="center"/>
              <w:rPr>
                <w:color w:val="002060"/>
              </w:rPr>
            </w:pPr>
            <w:r w:rsidRPr="002E6EA2">
              <w:rPr>
                <w:color w:val="002060"/>
              </w:rPr>
              <w:t>0</w:t>
            </w:r>
          </w:p>
        </w:tc>
      </w:tr>
      <w:tr w:rsidR="009542E1" w:rsidRPr="002E6EA2" w14:paraId="1DC41C0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1CADC" w14:textId="77777777" w:rsidR="009542E1" w:rsidRPr="002E6EA2" w:rsidRDefault="009542E1" w:rsidP="00620D08">
            <w:pPr>
              <w:pStyle w:val="rowtabella0"/>
              <w:rPr>
                <w:color w:val="002060"/>
              </w:rPr>
            </w:pPr>
            <w:r w:rsidRPr="002E6EA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60A5"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6431"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AC3B"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13C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541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2403" w14:textId="77777777" w:rsidR="009542E1" w:rsidRPr="002E6EA2" w:rsidRDefault="009542E1" w:rsidP="00620D08">
            <w:pPr>
              <w:pStyle w:val="rowtabella0"/>
              <w:jc w:val="center"/>
              <w:rPr>
                <w:color w:val="002060"/>
              </w:rPr>
            </w:pPr>
            <w:r w:rsidRPr="002E6E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4907" w14:textId="77777777" w:rsidR="009542E1" w:rsidRPr="002E6EA2" w:rsidRDefault="009542E1" w:rsidP="00620D08">
            <w:pPr>
              <w:pStyle w:val="rowtabella0"/>
              <w:jc w:val="center"/>
              <w:rPr>
                <w:color w:val="002060"/>
              </w:rPr>
            </w:pPr>
            <w:r w:rsidRPr="002E6EA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7C64"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E2EB" w14:textId="77777777" w:rsidR="009542E1" w:rsidRPr="002E6EA2" w:rsidRDefault="009542E1" w:rsidP="00620D08">
            <w:pPr>
              <w:pStyle w:val="rowtabella0"/>
              <w:jc w:val="center"/>
              <w:rPr>
                <w:color w:val="002060"/>
              </w:rPr>
            </w:pPr>
            <w:r w:rsidRPr="002E6EA2">
              <w:rPr>
                <w:color w:val="002060"/>
              </w:rPr>
              <w:t>0</w:t>
            </w:r>
          </w:p>
        </w:tc>
      </w:tr>
      <w:tr w:rsidR="009542E1" w:rsidRPr="002E6EA2" w14:paraId="053078C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3028C" w14:textId="77777777" w:rsidR="009542E1" w:rsidRPr="002E6EA2" w:rsidRDefault="009542E1" w:rsidP="00620D08">
            <w:pPr>
              <w:pStyle w:val="rowtabella0"/>
              <w:rPr>
                <w:color w:val="002060"/>
              </w:rPr>
            </w:pPr>
            <w:r w:rsidRPr="002E6EA2">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6077"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AA7F"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87E1"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8FFE"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C12A"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4373" w14:textId="77777777" w:rsidR="009542E1" w:rsidRPr="002E6EA2" w:rsidRDefault="009542E1" w:rsidP="00620D08">
            <w:pPr>
              <w:pStyle w:val="rowtabella0"/>
              <w:jc w:val="center"/>
              <w:rPr>
                <w:color w:val="002060"/>
              </w:rPr>
            </w:pPr>
            <w:r w:rsidRPr="002E6EA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486D" w14:textId="77777777" w:rsidR="009542E1" w:rsidRPr="002E6EA2" w:rsidRDefault="009542E1" w:rsidP="00620D08">
            <w:pPr>
              <w:pStyle w:val="rowtabella0"/>
              <w:jc w:val="center"/>
              <w:rPr>
                <w:color w:val="002060"/>
              </w:rPr>
            </w:pPr>
            <w:r w:rsidRPr="002E6EA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598A"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B1BC" w14:textId="77777777" w:rsidR="009542E1" w:rsidRPr="002E6EA2" w:rsidRDefault="009542E1" w:rsidP="00620D08">
            <w:pPr>
              <w:pStyle w:val="rowtabella0"/>
              <w:jc w:val="center"/>
              <w:rPr>
                <w:color w:val="002060"/>
              </w:rPr>
            </w:pPr>
            <w:r w:rsidRPr="002E6EA2">
              <w:rPr>
                <w:color w:val="002060"/>
              </w:rPr>
              <w:t>0</w:t>
            </w:r>
          </w:p>
        </w:tc>
      </w:tr>
      <w:tr w:rsidR="009542E1" w:rsidRPr="002E6EA2" w14:paraId="52748EAF"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5368B" w14:textId="77777777" w:rsidR="009542E1" w:rsidRPr="002E6EA2" w:rsidRDefault="009542E1" w:rsidP="00620D08">
            <w:pPr>
              <w:pStyle w:val="rowtabella0"/>
              <w:rPr>
                <w:color w:val="002060"/>
              </w:rPr>
            </w:pPr>
            <w:r w:rsidRPr="002E6EA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2F57"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E2F7"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E6B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AAD0"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A71C"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A3D5" w14:textId="77777777" w:rsidR="009542E1" w:rsidRPr="002E6EA2" w:rsidRDefault="009542E1" w:rsidP="00620D08">
            <w:pPr>
              <w:pStyle w:val="rowtabella0"/>
              <w:jc w:val="center"/>
              <w:rPr>
                <w:color w:val="002060"/>
              </w:rPr>
            </w:pPr>
            <w:r w:rsidRPr="002E6E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E0DF" w14:textId="77777777" w:rsidR="009542E1" w:rsidRPr="002E6EA2" w:rsidRDefault="009542E1" w:rsidP="00620D08">
            <w:pPr>
              <w:pStyle w:val="rowtabella0"/>
              <w:jc w:val="center"/>
              <w:rPr>
                <w:color w:val="002060"/>
              </w:rPr>
            </w:pPr>
            <w:r w:rsidRPr="002E6EA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9139"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F2C0" w14:textId="77777777" w:rsidR="009542E1" w:rsidRPr="002E6EA2" w:rsidRDefault="009542E1" w:rsidP="00620D08">
            <w:pPr>
              <w:pStyle w:val="rowtabella0"/>
              <w:jc w:val="center"/>
              <w:rPr>
                <w:color w:val="002060"/>
              </w:rPr>
            </w:pPr>
            <w:r w:rsidRPr="002E6EA2">
              <w:rPr>
                <w:color w:val="002060"/>
              </w:rPr>
              <w:t>0</w:t>
            </w:r>
          </w:p>
        </w:tc>
      </w:tr>
    </w:tbl>
    <w:p w14:paraId="5C92AEBB" w14:textId="77777777" w:rsidR="009542E1" w:rsidRPr="002E6EA2" w:rsidRDefault="009542E1" w:rsidP="009542E1">
      <w:pPr>
        <w:pStyle w:val="breakline"/>
        <w:rPr>
          <w:rFonts w:eastAsiaTheme="minorEastAsia"/>
          <w:color w:val="002060"/>
        </w:rPr>
      </w:pPr>
    </w:p>
    <w:p w14:paraId="02463000" w14:textId="77777777" w:rsidR="009542E1" w:rsidRPr="002E6EA2" w:rsidRDefault="009542E1" w:rsidP="009542E1">
      <w:pPr>
        <w:pStyle w:val="breakline"/>
        <w:rPr>
          <w:color w:val="002060"/>
        </w:rPr>
      </w:pPr>
    </w:p>
    <w:p w14:paraId="59AC3156" w14:textId="77777777" w:rsidR="009542E1" w:rsidRPr="002E6EA2" w:rsidRDefault="009542E1" w:rsidP="009542E1">
      <w:pPr>
        <w:pStyle w:val="sottotitolocampionato10"/>
        <w:rPr>
          <w:color w:val="002060"/>
        </w:rPr>
      </w:pPr>
      <w:r w:rsidRPr="002E6EA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58635BEF"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D9912"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61670"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7AACA"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FFAFF"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CECF8"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BA1E3"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E595C"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6D45E"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11F5"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3CEDB" w14:textId="77777777" w:rsidR="009542E1" w:rsidRPr="002E6EA2" w:rsidRDefault="009542E1" w:rsidP="00620D08">
            <w:pPr>
              <w:pStyle w:val="headertabella0"/>
              <w:rPr>
                <w:color w:val="002060"/>
              </w:rPr>
            </w:pPr>
            <w:r w:rsidRPr="002E6EA2">
              <w:rPr>
                <w:color w:val="002060"/>
              </w:rPr>
              <w:t>PE</w:t>
            </w:r>
          </w:p>
        </w:tc>
      </w:tr>
      <w:tr w:rsidR="009542E1" w:rsidRPr="002E6EA2" w14:paraId="44E9E342"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CAB863" w14:textId="77777777" w:rsidR="009542E1" w:rsidRPr="002E6EA2" w:rsidRDefault="009542E1" w:rsidP="00620D08">
            <w:pPr>
              <w:pStyle w:val="rowtabella0"/>
              <w:rPr>
                <w:color w:val="002060"/>
                <w:lang w:val="es-ES"/>
              </w:rPr>
            </w:pPr>
            <w:r w:rsidRPr="002E6EA2">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A2A0"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CD49"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3858"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1651B"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8E2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5E97" w14:textId="77777777" w:rsidR="009542E1" w:rsidRPr="002E6EA2" w:rsidRDefault="009542E1" w:rsidP="00620D08">
            <w:pPr>
              <w:pStyle w:val="rowtabella0"/>
              <w:jc w:val="center"/>
              <w:rPr>
                <w:color w:val="002060"/>
              </w:rPr>
            </w:pPr>
            <w:r w:rsidRPr="002E6EA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A592"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75EE"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0588" w14:textId="77777777" w:rsidR="009542E1" w:rsidRPr="002E6EA2" w:rsidRDefault="009542E1" w:rsidP="00620D08">
            <w:pPr>
              <w:pStyle w:val="rowtabella0"/>
              <w:jc w:val="center"/>
              <w:rPr>
                <w:color w:val="002060"/>
              </w:rPr>
            </w:pPr>
            <w:r w:rsidRPr="002E6EA2">
              <w:rPr>
                <w:color w:val="002060"/>
              </w:rPr>
              <w:t>0</w:t>
            </w:r>
          </w:p>
        </w:tc>
      </w:tr>
      <w:tr w:rsidR="009542E1" w:rsidRPr="002E6EA2" w14:paraId="2EE381D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0454C" w14:textId="77777777" w:rsidR="009542E1" w:rsidRPr="002E6EA2" w:rsidRDefault="009542E1" w:rsidP="00620D08">
            <w:pPr>
              <w:pStyle w:val="rowtabella0"/>
              <w:rPr>
                <w:color w:val="002060"/>
              </w:rPr>
            </w:pPr>
            <w:r w:rsidRPr="002E6EA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6B25"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51E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785D"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796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3FCE"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72D8" w14:textId="77777777" w:rsidR="009542E1" w:rsidRPr="002E6EA2" w:rsidRDefault="009542E1" w:rsidP="00620D08">
            <w:pPr>
              <w:pStyle w:val="rowtabella0"/>
              <w:jc w:val="center"/>
              <w:rPr>
                <w:color w:val="002060"/>
              </w:rPr>
            </w:pPr>
            <w:r w:rsidRPr="002E6E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7401"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124C" w14:textId="77777777" w:rsidR="009542E1" w:rsidRPr="002E6EA2" w:rsidRDefault="009542E1" w:rsidP="00620D08">
            <w:pPr>
              <w:pStyle w:val="rowtabella0"/>
              <w:jc w:val="center"/>
              <w:rPr>
                <w:color w:val="002060"/>
              </w:rPr>
            </w:pPr>
            <w:r w:rsidRPr="002E6E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AF78" w14:textId="77777777" w:rsidR="009542E1" w:rsidRPr="002E6EA2" w:rsidRDefault="009542E1" w:rsidP="00620D08">
            <w:pPr>
              <w:pStyle w:val="rowtabella0"/>
              <w:jc w:val="center"/>
              <w:rPr>
                <w:color w:val="002060"/>
              </w:rPr>
            </w:pPr>
            <w:r w:rsidRPr="002E6EA2">
              <w:rPr>
                <w:color w:val="002060"/>
              </w:rPr>
              <w:t>0</w:t>
            </w:r>
          </w:p>
        </w:tc>
      </w:tr>
      <w:tr w:rsidR="009542E1" w:rsidRPr="002E6EA2" w14:paraId="4127A6F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8B027" w14:textId="77777777" w:rsidR="009542E1" w:rsidRPr="002E6EA2" w:rsidRDefault="009542E1" w:rsidP="00620D08">
            <w:pPr>
              <w:pStyle w:val="rowtabella0"/>
              <w:rPr>
                <w:color w:val="002060"/>
              </w:rPr>
            </w:pPr>
            <w:r w:rsidRPr="002E6EA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B7F6"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328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6C68"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C10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DF7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FC72"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867B2"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000B"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5A72" w14:textId="77777777" w:rsidR="009542E1" w:rsidRPr="002E6EA2" w:rsidRDefault="009542E1" w:rsidP="00620D08">
            <w:pPr>
              <w:pStyle w:val="rowtabella0"/>
              <w:jc w:val="center"/>
              <w:rPr>
                <w:color w:val="002060"/>
              </w:rPr>
            </w:pPr>
            <w:r w:rsidRPr="002E6EA2">
              <w:rPr>
                <w:color w:val="002060"/>
              </w:rPr>
              <w:t>0</w:t>
            </w:r>
          </w:p>
        </w:tc>
      </w:tr>
      <w:tr w:rsidR="009542E1" w:rsidRPr="002E6EA2" w14:paraId="64B392C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C8275" w14:textId="77777777" w:rsidR="009542E1" w:rsidRPr="002E6EA2" w:rsidRDefault="009542E1" w:rsidP="00620D08">
            <w:pPr>
              <w:pStyle w:val="rowtabella0"/>
              <w:rPr>
                <w:color w:val="002060"/>
              </w:rPr>
            </w:pPr>
            <w:r w:rsidRPr="002E6EA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959A"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F949"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0BCF"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D71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AED5"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0914"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2D18" w14:textId="77777777" w:rsidR="009542E1" w:rsidRPr="002E6EA2" w:rsidRDefault="009542E1" w:rsidP="00620D08">
            <w:pPr>
              <w:pStyle w:val="rowtabella0"/>
              <w:jc w:val="center"/>
              <w:rPr>
                <w:color w:val="002060"/>
              </w:rPr>
            </w:pPr>
            <w:r w:rsidRPr="002E6E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A99D"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D935" w14:textId="77777777" w:rsidR="009542E1" w:rsidRPr="002E6EA2" w:rsidRDefault="009542E1" w:rsidP="00620D08">
            <w:pPr>
              <w:pStyle w:val="rowtabella0"/>
              <w:jc w:val="center"/>
              <w:rPr>
                <w:color w:val="002060"/>
              </w:rPr>
            </w:pPr>
            <w:r w:rsidRPr="002E6EA2">
              <w:rPr>
                <w:color w:val="002060"/>
              </w:rPr>
              <w:t>0</w:t>
            </w:r>
          </w:p>
        </w:tc>
      </w:tr>
      <w:tr w:rsidR="009542E1" w:rsidRPr="002E6EA2" w14:paraId="7209D45E"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1E169" w14:textId="77777777" w:rsidR="009542E1" w:rsidRPr="002E6EA2" w:rsidRDefault="009542E1" w:rsidP="00620D08">
            <w:pPr>
              <w:pStyle w:val="rowtabella0"/>
              <w:rPr>
                <w:color w:val="002060"/>
              </w:rPr>
            </w:pPr>
            <w:r w:rsidRPr="002E6EA2">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572E"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57F9"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EA9C"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45F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E6EF8"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3E4F4" w14:textId="77777777" w:rsidR="009542E1" w:rsidRPr="002E6EA2" w:rsidRDefault="009542E1" w:rsidP="00620D08">
            <w:pPr>
              <w:pStyle w:val="rowtabella0"/>
              <w:jc w:val="center"/>
              <w:rPr>
                <w:color w:val="002060"/>
              </w:rPr>
            </w:pPr>
            <w:r w:rsidRPr="002E6E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3BB4" w14:textId="77777777" w:rsidR="009542E1" w:rsidRPr="002E6EA2" w:rsidRDefault="009542E1" w:rsidP="00620D08">
            <w:pPr>
              <w:pStyle w:val="rowtabella0"/>
              <w:jc w:val="center"/>
              <w:rPr>
                <w:color w:val="002060"/>
              </w:rPr>
            </w:pPr>
            <w:r w:rsidRPr="002E6EA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6B23"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1C91" w14:textId="77777777" w:rsidR="009542E1" w:rsidRPr="002E6EA2" w:rsidRDefault="009542E1" w:rsidP="00620D08">
            <w:pPr>
              <w:pStyle w:val="rowtabella0"/>
              <w:jc w:val="center"/>
              <w:rPr>
                <w:color w:val="002060"/>
              </w:rPr>
            </w:pPr>
            <w:r w:rsidRPr="002E6EA2">
              <w:rPr>
                <w:color w:val="002060"/>
              </w:rPr>
              <w:t>0</w:t>
            </w:r>
          </w:p>
        </w:tc>
      </w:tr>
      <w:tr w:rsidR="009542E1" w:rsidRPr="002E6EA2" w14:paraId="2FA5BED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5175A" w14:textId="77777777" w:rsidR="009542E1" w:rsidRPr="002E6EA2" w:rsidRDefault="009542E1" w:rsidP="00620D08">
            <w:pPr>
              <w:pStyle w:val="rowtabella0"/>
              <w:rPr>
                <w:color w:val="002060"/>
              </w:rPr>
            </w:pPr>
            <w:r w:rsidRPr="002E6EA2">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C59D"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03DB"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D116"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FB74"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6F66"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893A"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427F"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E677"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4563" w14:textId="77777777" w:rsidR="009542E1" w:rsidRPr="002E6EA2" w:rsidRDefault="009542E1" w:rsidP="00620D08">
            <w:pPr>
              <w:pStyle w:val="rowtabella0"/>
              <w:jc w:val="center"/>
              <w:rPr>
                <w:color w:val="002060"/>
              </w:rPr>
            </w:pPr>
            <w:r w:rsidRPr="002E6EA2">
              <w:rPr>
                <w:color w:val="002060"/>
              </w:rPr>
              <w:t>0</w:t>
            </w:r>
          </w:p>
        </w:tc>
      </w:tr>
      <w:tr w:rsidR="009542E1" w:rsidRPr="002E6EA2" w14:paraId="0382190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7B3E0" w14:textId="77777777" w:rsidR="009542E1" w:rsidRPr="002E6EA2" w:rsidRDefault="009542E1" w:rsidP="00620D08">
            <w:pPr>
              <w:pStyle w:val="rowtabella0"/>
              <w:rPr>
                <w:color w:val="002060"/>
              </w:rPr>
            </w:pPr>
            <w:r w:rsidRPr="002E6EA2">
              <w:rPr>
                <w:color w:val="002060"/>
              </w:rPr>
              <w:lastRenderedPageBreak/>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4375"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CA59"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B948"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F039"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9837"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6A32"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CF70"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DC46"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2213" w14:textId="77777777" w:rsidR="009542E1" w:rsidRPr="002E6EA2" w:rsidRDefault="009542E1" w:rsidP="00620D08">
            <w:pPr>
              <w:pStyle w:val="rowtabella0"/>
              <w:jc w:val="center"/>
              <w:rPr>
                <w:color w:val="002060"/>
              </w:rPr>
            </w:pPr>
            <w:r w:rsidRPr="002E6EA2">
              <w:rPr>
                <w:color w:val="002060"/>
              </w:rPr>
              <w:t>0</w:t>
            </w:r>
          </w:p>
        </w:tc>
      </w:tr>
      <w:tr w:rsidR="009542E1" w:rsidRPr="002E6EA2" w14:paraId="6A4327E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71FE0" w14:textId="77777777" w:rsidR="009542E1" w:rsidRPr="002E6EA2" w:rsidRDefault="009542E1" w:rsidP="00620D08">
            <w:pPr>
              <w:pStyle w:val="rowtabella0"/>
              <w:rPr>
                <w:color w:val="002060"/>
              </w:rPr>
            </w:pPr>
            <w:r w:rsidRPr="002E6EA2">
              <w:rPr>
                <w:color w:val="002060"/>
              </w:rPr>
              <w:t xml:space="preserve">A.S.D. CALCIO </w:t>
            </w:r>
            <w:proofErr w:type="gramStart"/>
            <w:r w:rsidRPr="002E6EA2">
              <w:rPr>
                <w:color w:val="002060"/>
              </w:rPr>
              <w:t>S.ELPIDIO</w:t>
            </w:r>
            <w:proofErr w:type="gramEnd"/>
            <w:r w:rsidRPr="002E6EA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914A"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B793"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4743"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AC68"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EE2B"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C009"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FFFF"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B4AD"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1EED" w14:textId="77777777" w:rsidR="009542E1" w:rsidRPr="002E6EA2" w:rsidRDefault="009542E1" w:rsidP="00620D08">
            <w:pPr>
              <w:pStyle w:val="rowtabella0"/>
              <w:jc w:val="center"/>
              <w:rPr>
                <w:color w:val="002060"/>
              </w:rPr>
            </w:pPr>
            <w:r w:rsidRPr="002E6EA2">
              <w:rPr>
                <w:color w:val="002060"/>
              </w:rPr>
              <w:t>0</w:t>
            </w:r>
          </w:p>
        </w:tc>
      </w:tr>
      <w:tr w:rsidR="009542E1" w:rsidRPr="002E6EA2" w14:paraId="601A4FF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F103B" w14:textId="77777777" w:rsidR="009542E1" w:rsidRPr="002E6EA2" w:rsidRDefault="009542E1" w:rsidP="00620D08">
            <w:pPr>
              <w:pStyle w:val="rowtabella0"/>
              <w:rPr>
                <w:color w:val="002060"/>
              </w:rPr>
            </w:pPr>
            <w:r w:rsidRPr="002E6EA2">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6134"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E373"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B1A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5B2E"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F0EA"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2EEE"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25EC"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990D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AA12" w14:textId="77777777" w:rsidR="009542E1" w:rsidRPr="002E6EA2" w:rsidRDefault="009542E1" w:rsidP="00620D08">
            <w:pPr>
              <w:pStyle w:val="rowtabella0"/>
              <w:jc w:val="center"/>
              <w:rPr>
                <w:color w:val="002060"/>
              </w:rPr>
            </w:pPr>
            <w:r w:rsidRPr="002E6EA2">
              <w:rPr>
                <w:color w:val="002060"/>
              </w:rPr>
              <w:t>0</w:t>
            </w:r>
          </w:p>
        </w:tc>
      </w:tr>
      <w:tr w:rsidR="009542E1" w:rsidRPr="002E6EA2" w14:paraId="268C01A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A0E31" w14:textId="77777777" w:rsidR="009542E1" w:rsidRPr="002E6EA2" w:rsidRDefault="009542E1" w:rsidP="00620D08">
            <w:pPr>
              <w:pStyle w:val="rowtabella0"/>
              <w:rPr>
                <w:color w:val="002060"/>
              </w:rPr>
            </w:pPr>
            <w:r w:rsidRPr="002E6EA2">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63BD"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1FE7"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BD61"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119F"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E35F"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687C"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46FF"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7854"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2A98" w14:textId="77777777" w:rsidR="009542E1" w:rsidRPr="002E6EA2" w:rsidRDefault="009542E1" w:rsidP="00620D08">
            <w:pPr>
              <w:pStyle w:val="rowtabella0"/>
              <w:jc w:val="center"/>
              <w:rPr>
                <w:color w:val="002060"/>
              </w:rPr>
            </w:pPr>
            <w:r w:rsidRPr="002E6EA2">
              <w:rPr>
                <w:color w:val="002060"/>
              </w:rPr>
              <w:t>0</w:t>
            </w:r>
          </w:p>
        </w:tc>
      </w:tr>
      <w:tr w:rsidR="009542E1" w:rsidRPr="002E6EA2" w14:paraId="3B69142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7536E" w14:textId="77777777" w:rsidR="009542E1" w:rsidRPr="002E6EA2" w:rsidRDefault="009542E1" w:rsidP="00620D08">
            <w:pPr>
              <w:pStyle w:val="rowtabella0"/>
              <w:rPr>
                <w:color w:val="002060"/>
                <w:lang w:val="es-ES"/>
              </w:rPr>
            </w:pPr>
            <w:r w:rsidRPr="002E6EA2">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89E9"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9F83"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45B2"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A716"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E6A2"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BC76B" w14:textId="77777777" w:rsidR="009542E1" w:rsidRPr="002E6EA2" w:rsidRDefault="009542E1" w:rsidP="00620D08">
            <w:pPr>
              <w:pStyle w:val="rowtabella0"/>
              <w:jc w:val="center"/>
              <w:rPr>
                <w:color w:val="002060"/>
              </w:rPr>
            </w:pPr>
            <w:r w:rsidRPr="002E6EA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235F" w14:textId="77777777" w:rsidR="009542E1" w:rsidRPr="002E6EA2" w:rsidRDefault="009542E1" w:rsidP="00620D08">
            <w:pPr>
              <w:pStyle w:val="rowtabella0"/>
              <w:jc w:val="center"/>
              <w:rPr>
                <w:color w:val="002060"/>
              </w:rPr>
            </w:pPr>
            <w:r w:rsidRPr="002E6E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C2A3"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B9DD" w14:textId="77777777" w:rsidR="009542E1" w:rsidRPr="002E6EA2" w:rsidRDefault="009542E1" w:rsidP="00620D08">
            <w:pPr>
              <w:pStyle w:val="rowtabella0"/>
              <w:jc w:val="center"/>
              <w:rPr>
                <w:color w:val="002060"/>
              </w:rPr>
            </w:pPr>
            <w:r w:rsidRPr="002E6EA2">
              <w:rPr>
                <w:color w:val="002060"/>
              </w:rPr>
              <w:t>0</w:t>
            </w:r>
          </w:p>
        </w:tc>
      </w:tr>
      <w:tr w:rsidR="009542E1" w:rsidRPr="002E6EA2" w14:paraId="70551EF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7C15D" w14:textId="77777777" w:rsidR="009542E1" w:rsidRPr="002E6EA2" w:rsidRDefault="009542E1" w:rsidP="00620D08">
            <w:pPr>
              <w:pStyle w:val="rowtabella0"/>
              <w:rPr>
                <w:color w:val="002060"/>
              </w:rPr>
            </w:pPr>
            <w:r w:rsidRPr="002E6EA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1DD68"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C9B5"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E007"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13A8"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E6D4"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21D7"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123D"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A5E6" w14:textId="77777777" w:rsidR="009542E1" w:rsidRPr="002E6EA2" w:rsidRDefault="009542E1" w:rsidP="00620D08">
            <w:pPr>
              <w:pStyle w:val="rowtabella0"/>
              <w:jc w:val="center"/>
              <w:rPr>
                <w:color w:val="002060"/>
              </w:rPr>
            </w:pPr>
            <w:r w:rsidRPr="002E6EA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62639" w14:textId="77777777" w:rsidR="009542E1" w:rsidRPr="002E6EA2" w:rsidRDefault="009542E1" w:rsidP="00620D08">
            <w:pPr>
              <w:pStyle w:val="rowtabella0"/>
              <w:jc w:val="center"/>
              <w:rPr>
                <w:color w:val="002060"/>
              </w:rPr>
            </w:pPr>
            <w:r w:rsidRPr="002E6EA2">
              <w:rPr>
                <w:color w:val="002060"/>
              </w:rPr>
              <w:t>0</w:t>
            </w:r>
          </w:p>
        </w:tc>
      </w:tr>
      <w:tr w:rsidR="009542E1" w:rsidRPr="002E6EA2" w14:paraId="54DD75A6"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2B84A" w14:textId="77777777" w:rsidR="009542E1" w:rsidRPr="002E6EA2" w:rsidRDefault="009542E1" w:rsidP="00620D08">
            <w:pPr>
              <w:pStyle w:val="rowtabella0"/>
              <w:rPr>
                <w:color w:val="002060"/>
              </w:rPr>
            </w:pPr>
            <w:r w:rsidRPr="002E6EA2">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A368"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B348"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BD95"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AA5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86D8"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F242"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B1C8" w14:textId="77777777" w:rsidR="009542E1" w:rsidRPr="002E6EA2" w:rsidRDefault="009542E1" w:rsidP="00620D08">
            <w:pPr>
              <w:pStyle w:val="rowtabella0"/>
              <w:jc w:val="center"/>
              <w:rPr>
                <w:color w:val="002060"/>
              </w:rPr>
            </w:pPr>
            <w:r w:rsidRPr="002E6EA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1D66" w14:textId="77777777" w:rsidR="009542E1" w:rsidRPr="002E6EA2" w:rsidRDefault="009542E1" w:rsidP="00620D08">
            <w:pPr>
              <w:pStyle w:val="rowtabella0"/>
              <w:jc w:val="center"/>
              <w:rPr>
                <w:color w:val="002060"/>
              </w:rPr>
            </w:pPr>
            <w:r w:rsidRPr="002E6E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A06E" w14:textId="77777777" w:rsidR="009542E1" w:rsidRPr="002E6EA2" w:rsidRDefault="009542E1" w:rsidP="00620D08">
            <w:pPr>
              <w:pStyle w:val="rowtabella0"/>
              <w:jc w:val="center"/>
              <w:rPr>
                <w:color w:val="002060"/>
              </w:rPr>
            </w:pPr>
            <w:r w:rsidRPr="002E6EA2">
              <w:rPr>
                <w:color w:val="002060"/>
              </w:rPr>
              <w:t>0</w:t>
            </w:r>
          </w:p>
        </w:tc>
      </w:tr>
    </w:tbl>
    <w:p w14:paraId="4EF74B67" w14:textId="77777777" w:rsidR="009542E1" w:rsidRPr="002E6EA2" w:rsidRDefault="009542E1" w:rsidP="009542E1">
      <w:pPr>
        <w:pStyle w:val="breakline"/>
        <w:rPr>
          <w:rFonts w:eastAsiaTheme="minorEastAsia"/>
          <w:color w:val="002060"/>
        </w:rPr>
      </w:pPr>
    </w:p>
    <w:p w14:paraId="0014900E" w14:textId="77777777" w:rsidR="009542E1" w:rsidRPr="002E6EA2" w:rsidRDefault="009542E1" w:rsidP="009542E1">
      <w:pPr>
        <w:pStyle w:val="breakline"/>
        <w:rPr>
          <w:color w:val="002060"/>
        </w:rPr>
      </w:pPr>
    </w:p>
    <w:p w14:paraId="2FE71033" w14:textId="77777777" w:rsidR="009542E1" w:rsidRPr="002E6EA2" w:rsidRDefault="009542E1" w:rsidP="009542E1">
      <w:pPr>
        <w:pStyle w:val="sottotitolocampionato10"/>
        <w:rPr>
          <w:color w:val="002060"/>
        </w:rPr>
      </w:pPr>
      <w:r w:rsidRPr="002E6EA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6A1EE769"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54753"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E179E"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CC16C"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5087A"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30BA9"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3217C"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84E08"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638AC"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903AC"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ED645" w14:textId="77777777" w:rsidR="009542E1" w:rsidRPr="002E6EA2" w:rsidRDefault="009542E1" w:rsidP="00620D08">
            <w:pPr>
              <w:pStyle w:val="headertabella0"/>
              <w:rPr>
                <w:color w:val="002060"/>
              </w:rPr>
            </w:pPr>
            <w:r w:rsidRPr="002E6EA2">
              <w:rPr>
                <w:color w:val="002060"/>
              </w:rPr>
              <w:t>PE</w:t>
            </w:r>
          </w:p>
        </w:tc>
      </w:tr>
      <w:tr w:rsidR="009542E1" w:rsidRPr="002E6EA2" w14:paraId="79834F3A"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A098E3" w14:textId="77777777" w:rsidR="009542E1" w:rsidRPr="002E6EA2" w:rsidRDefault="009542E1" w:rsidP="00620D08">
            <w:pPr>
              <w:pStyle w:val="rowtabella0"/>
              <w:rPr>
                <w:color w:val="002060"/>
              </w:rPr>
            </w:pPr>
            <w:r w:rsidRPr="002E6EA2">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0BF7"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5D1DC"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9135"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5F2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CD76"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D220" w14:textId="77777777" w:rsidR="009542E1" w:rsidRPr="002E6EA2" w:rsidRDefault="009542E1" w:rsidP="00620D08">
            <w:pPr>
              <w:pStyle w:val="rowtabella0"/>
              <w:jc w:val="center"/>
              <w:rPr>
                <w:color w:val="002060"/>
              </w:rPr>
            </w:pPr>
            <w:r w:rsidRPr="002E6EA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008C"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DC6A" w14:textId="77777777" w:rsidR="009542E1" w:rsidRPr="002E6EA2" w:rsidRDefault="009542E1" w:rsidP="00620D08">
            <w:pPr>
              <w:pStyle w:val="rowtabella0"/>
              <w:jc w:val="center"/>
              <w:rPr>
                <w:color w:val="002060"/>
              </w:rPr>
            </w:pPr>
            <w:r w:rsidRPr="002E6EA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BB61" w14:textId="77777777" w:rsidR="009542E1" w:rsidRPr="002E6EA2" w:rsidRDefault="009542E1" w:rsidP="00620D08">
            <w:pPr>
              <w:pStyle w:val="rowtabella0"/>
              <w:jc w:val="center"/>
              <w:rPr>
                <w:color w:val="002060"/>
              </w:rPr>
            </w:pPr>
            <w:r w:rsidRPr="002E6EA2">
              <w:rPr>
                <w:color w:val="002060"/>
              </w:rPr>
              <w:t>0</w:t>
            </w:r>
          </w:p>
        </w:tc>
      </w:tr>
      <w:tr w:rsidR="009542E1" w:rsidRPr="002E6EA2" w14:paraId="5ED61DE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35FDA" w14:textId="77777777" w:rsidR="009542E1" w:rsidRPr="002E6EA2" w:rsidRDefault="009542E1" w:rsidP="00620D08">
            <w:pPr>
              <w:pStyle w:val="rowtabella0"/>
              <w:rPr>
                <w:color w:val="002060"/>
              </w:rPr>
            </w:pPr>
            <w:r w:rsidRPr="002E6EA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0ABB" w14:textId="77777777" w:rsidR="009542E1" w:rsidRPr="002E6EA2" w:rsidRDefault="009542E1" w:rsidP="00620D08">
            <w:pPr>
              <w:pStyle w:val="rowtabella0"/>
              <w:jc w:val="center"/>
              <w:rPr>
                <w:color w:val="002060"/>
              </w:rPr>
            </w:pPr>
            <w:r w:rsidRPr="002E6E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8E49"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652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72D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29A1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0A5F" w14:textId="77777777" w:rsidR="009542E1" w:rsidRPr="002E6EA2" w:rsidRDefault="009542E1" w:rsidP="00620D08">
            <w:pPr>
              <w:pStyle w:val="rowtabella0"/>
              <w:jc w:val="center"/>
              <w:rPr>
                <w:color w:val="002060"/>
              </w:rPr>
            </w:pPr>
            <w:r w:rsidRPr="002E6EA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D56D"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7444"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1AFD" w14:textId="77777777" w:rsidR="009542E1" w:rsidRPr="002E6EA2" w:rsidRDefault="009542E1" w:rsidP="00620D08">
            <w:pPr>
              <w:pStyle w:val="rowtabella0"/>
              <w:jc w:val="center"/>
              <w:rPr>
                <w:color w:val="002060"/>
              </w:rPr>
            </w:pPr>
            <w:r w:rsidRPr="002E6EA2">
              <w:rPr>
                <w:color w:val="002060"/>
              </w:rPr>
              <w:t>0</w:t>
            </w:r>
          </w:p>
        </w:tc>
      </w:tr>
      <w:tr w:rsidR="009542E1" w:rsidRPr="002E6EA2" w14:paraId="3B57553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6C18C" w14:textId="77777777" w:rsidR="009542E1" w:rsidRPr="002E6EA2" w:rsidRDefault="009542E1" w:rsidP="00620D08">
            <w:pPr>
              <w:pStyle w:val="rowtabella0"/>
              <w:rPr>
                <w:color w:val="002060"/>
              </w:rPr>
            </w:pPr>
            <w:r w:rsidRPr="002E6EA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F764"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A7DF"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E91C"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9B8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96E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089D" w14:textId="77777777" w:rsidR="009542E1" w:rsidRPr="002E6EA2" w:rsidRDefault="009542E1" w:rsidP="00620D08">
            <w:pPr>
              <w:pStyle w:val="rowtabella0"/>
              <w:jc w:val="center"/>
              <w:rPr>
                <w:color w:val="002060"/>
              </w:rPr>
            </w:pPr>
            <w:r w:rsidRPr="002E6EA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1E76" w14:textId="77777777" w:rsidR="009542E1" w:rsidRPr="002E6EA2" w:rsidRDefault="009542E1" w:rsidP="00620D08">
            <w:pPr>
              <w:pStyle w:val="rowtabella0"/>
              <w:jc w:val="center"/>
              <w:rPr>
                <w:color w:val="002060"/>
              </w:rPr>
            </w:pPr>
            <w:r w:rsidRPr="002E6E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9440" w14:textId="77777777" w:rsidR="009542E1" w:rsidRPr="002E6EA2" w:rsidRDefault="009542E1" w:rsidP="00620D08">
            <w:pPr>
              <w:pStyle w:val="rowtabella0"/>
              <w:jc w:val="center"/>
              <w:rPr>
                <w:color w:val="002060"/>
              </w:rPr>
            </w:pPr>
            <w:r w:rsidRPr="002E6EA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06A3" w14:textId="77777777" w:rsidR="009542E1" w:rsidRPr="002E6EA2" w:rsidRDefault="009542E1" w:rsidP="00620D08">
            <w:pPr>
              <w:pStyle w:val="rowtabella0"/>
              <w:jc w:val="center"/>
              <w:rPr>
                <w:color w:val="002060"/>
              </w:rPr>
            </w:pPr>
            <w:r w:rsidRPr="002E6EA2">
              <w:rPr>
                <w:color w:val="002060"/>
              </w:rPr>
              <w:t>0</w:t>
            </w:r>
          </w:p>
        </w:tc>
      </w:tr>
      <w:tr w:rsidR="009542E1" w:rsidRPr="002E6EA2" w14:paraId="389E4D2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CCE3A" w14:textId="77777777" w:rsidR="009542E1" w:rsidRPr="002E6EA2" w:rsidRDefault="009542E1" w:rsidP="00620D08">
            <w:pPr>
              <w:pStyle w:val="rowtabella0"/>
              <w:rPr>
                <w:color w:val="002060"/>
              </w:rPr>
            </w:pPr>
            <w:r w:rsidRPr="002E6EA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3B86" w14:textId="77777777" w:rsidR="009542E1" w:rsidRPr="002E6EA2" w:rsidRDefault="009542E1" w:rsidP="00620D08">
            <w:pPr>
              <w:pStyle w:val="rowtabella0"/>
              <w:jc w:val="center"/>
              <w:rPr>
                <w:color w:val="002060"/>
              </w:rPr>
            </w:pPr>
            <w:r w:rsidRPr="002E6EA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3CDA"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4160"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D2F9"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5ECB"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5E66"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41EC"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F6E3"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61EA" w14:textId="77777777" w:rsidR="009542E1" w:rsidRPr="002E6EA2" w:rsidRDefault="009542E1" w:rsidP="00620D08">
            <w:pPr>
              <w:pStyle w:val="rowtabella0"/>
              <w:jc w:val="center"/>
              <w:rPr>
                <w:color w:val="002060"/>
              </w:rPr>
            </w:pPr>
            <w:r w:rsidRPr="002E6EA2">
              <w:rPr>
                <w:color w:val="002060"/>
              </w:rPr>
              <w:t>0</w:t>
            </w:r>
          </w:p>
        </w:tc>
      </w:tr>
      <w:tr w:rsidR="009542E1" w:rsidRPr="002E6EA2" w14:paraId="5E74FDA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3012D" w14:textId="77777777" w:rsidR="009542E1" w:rsidRPr="002E6EA2" w:rsidRDefault="009542E1" w:rsidP="00620D08">
            <w:pPr>
              <w:pStyle w:val="rowtabella0"/>
              <w:rPr>
                <w:color w:val="002060"/>
              </w:rPr>
            </w:pPr>
            <w:r w:rsidRPr="002E6EA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E8AD"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F9B5"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6BD3"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33A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4C44"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8D10"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A023" w14:textId="77777777" w:rsidR="009542E1" w:rsidRPr="002E6EA2" w:rsidRDefault="009542E1" w:rsidP="00620D08">
            <w:pPr>
              <w:pStyle w:val="rowtabella0"/>
              <w:jc w:val="center"/>
              <w:rPr>
                <w:color w:val="002060"/>
              </w:rPr>
            </w:pPr>
            <w:r w:rsidRPr="002E6EA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4C55"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4F1D" w14:textId="77777777" w:rsidR="009542E1" w:rsidRPr="002E6EA2" w:rsidRDefault="009542E1" w:rsidP="00620D08">
            <w:pPr>
              <w:pStyle w:val="rowtabella0"/>
              <w:jc w:val="center"/>
              <w:rPr>
                <w:color w:val="002060"/>
              </w:rPr>
            </w:pPr>
            <w:r w:rsidRPr="002E6EA2">
              <w:rPr>
                <w:color w:val="002060"/>
              </w:rPr>
              <w:t>0</w:t>
            </w:r>
          </w:p>
        </w:tc>
      </w:tr>
      <w:tr w:rsidR="009542E1" w:rsidRPr="002E6EA2" w14:paraId="4A3C050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3BBA5" w14:textId="77777777" w:rsidR="009542E1" w:rsidRPr="002E6EA2" w:rsidRDefault="009542E1" w:rsidP="00620D08">
            <w:pPr>
              <w:pStyle w:val="rowtabella0"/>
              <w:rPr>
                <w:color w:val="002060"/>
              </w:rPr>
            </w:pPr>
            <w:r w:rsidRPr="002E6EA2">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89D2" w14:textId="77777777" w:rsidR="009542E1" w:rsidRPr="002E6EA2" w:rsidRDefault="009542E1" w:rsidP="00620D08">
            <w:pPr>
              <w:pStyle w:val="rowtabella0"/>
              <w:jc w:val="center"/>
              <w:rPr>
                <w:color w:val="002060"/>
              </w:rPr>
            </w:pPr>
            <w:r w:rsidRPr="002E6E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382C"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C5A2"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7C9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A0AA"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795E" w14:textId="77777777" w:rsidR="009542E1" w:rsidRPr="002E6EA2" w:rsidRDefault="009542E1" w:rsidP="00620D08">
            <w:pPr>
              <w:pStyle w:val="rowtabella0"/>
              <w:jc w:val="center"/>
              <w:rPr>
                <w:color w:val="002060"/>
              </w:rPr>
            </w:pPr>
            <w:r w:rsidRPr="002E6EA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DC4C"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1E9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2533" w14:textId="77777777" w:rsidR="009542E1" w:rsidRPr="002E6EA2" w:rsidRDefault="009542E1" w:rsidP="00620D08">
            <w:pPr>
              <w:pStyle w:val="rowtabella0"/>
              <w:jc w:val="center"/>
              <w:rPr>
                <w:color w:val="002060"/>
              </w:rPr>
            </w:pPr>
            <w:r w:rsidRPr="002E6EA2">
              <w:rPr>
                <w:color w:val="002060"/>
              </w:rPr>
              <w:t>0</w:t>
            </w:r>
          </w:p>
        </w:tc>
      </w:tr>
      <w:tr w:rsidR="009542E1" w:rsidRPr="002E6EA2" w14:paraId="34B6320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97571" w14:textId="77777777" w:rsidR="009542E1" w:rsidRPr="002E6EA2" w:rsidRDefault="009542E1" w:rsidP="00620D08">
            <w:pPr>
              <w:pStyle w:val="rowtabella0"/>
              <w:rPr>
                <w:color w:val="002060"/>
              </w:rPr>
            </w:pPr>
            <w:r w:rsidRPr="002E6EA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6E14"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AE330"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6DD2"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F2C5"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5578"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B7A1"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8FED" w14:textId="77777777" w:rsidR="009542E1" w:rsidRPr="002E6EA2" w:rsidRDefault="009542E1" w:rsidP="00620D08">
            <w:pPr>
              <w:pStyle w:val="rowtabella0"/>
              <w:jc w:val="center"/>
              <w:rPr>
                <w:color w:val="002060"/>
              </w:rPr>
            </w:pPr>
            <w:r w:rsidRPr="002E6EA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5B6E"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46C1" w14:textId="77777777" w:rsidR="009542E1" w:rsidRPr="002E6EA2" w:rsidRDefault="009542E1" w:rsidP="00620D08">
            <w:pPr>
              <w:pStyle w:val="rowtabella0"/>
              <w:jc w:val="center"/>
              <w:rPr>
                <w:color w:val="002060"/>
              </w:rPr>
            </w:pPr>
            <w:r w:rsidRPr="002E6EA2">
              <w:rPr>
                <w:color w:val="002060"/>
              </w:rPr>
              <w:t>0</w:t>
            </w:r>
          </w:p>
        </w:tc>
      </w:tr>
      <w:tr w:rsidR="009542E1" w:rsidRPr="002E6EA2" w14:paraId="29936F7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92CAD" w14:textId="77777777" w:rsidR="009542E1" w:rsidRPr="002E6EA2" w:rsidRDefault="009542E1" w:rsidP="00620D08">
            <w:pPr>
              <w:pStyle w:val="rowtabella0"/>
              <w:rPr>
                <w:color w:val="002060"/>
              </w:rPr>
            </w:pPr>
            <w:r w:rsidRPr="002E6EA2">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BA4C"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BA19"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054F"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7253"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D70F"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2C6B"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FA22"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CE74"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2BC1" w14:textId="77777777" w:rsidR="009542E1" w:rsidRPr="002E6EA2" w:rsidRDefault="009542E1" w:rsidP="00620D08">
            <w:pPr>
              <w:pStyle w:val="rowtabella0"/>
              <w:jc w:val="center"/>
              <w:rPr>
                <w:color w:val="002060"/>
              </w:rPr>
            </w:pPr>
            <w:r w:rsidRPr="002E6EA2">
              <w:rPr>
                <w:color w:val="002060"/>
              </w:rPr>
              <w:t>0</w:t>
            </w:r>
          </w:p>
        </w:tc>
      </w:tr>
      <w:tr w:rsidR="009542E1" w:rsidRPr="002E6EA2" w14:paraId="7F9744D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72436" w14:textId="77777777" w:rsidR="009542E1" w:rsidRPr="002E6EA2" w:rsidRDefault="009542E1" w:rsidP="00620D08">
            <w:pPr>
              <w:pStyle w:val="rowtabella0"/>
              <w:rPr>
                <w:color w:val="002060"/>
              </w:rPr>
            </w:pPr>
            <w:r w:rsidRPr="002E6EA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DD25"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B0C1"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AD8F"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31C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39D9"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1265"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A15B"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F2C9"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AA84" w14:textId="77777777" w:rsidR="009542E1" w:rsidRPr="002E6EA2" w:rsidRDefault="009542E1" w:rsidP="00620D08">
            <w:pPr>
              <w:pStyle w:val="rowtabella0"/>
              <w:jc w:val="center"/>
              <w:rPr>
                <w:color w:val="002060"/>
              </w:rPr>
            </w:pPr>
            <w:r w:rsidRPr="002E6EA2">
              <w:rPr>
                <w:color w:val="002060"/>
              </w:rPr>
              <w:t>0</w:t>
            </w:r>
          </w:p>
        </w:tc>
      </w:tr>
      <w:tr w:rsidR="009542E1" w:rsidRPr="002E6EA2" w14:paraId="71700A9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920D5" w14:textId="77777777" w:rsidR="009542E1" w:rsidRPr="002E6EA2" w:rsidRDefault="009542E1" w:rsidP="00620D08">
            <w:pPr>
              <w:pStyle w:val="rowtabella0"/>
              <w:rPr>
                <w:color w:val="002060"/>
              </w:rPr>
            </w:pPr>
            <w:r w:rsidRPr="002E6EA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69B7"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5F41"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2F48"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C1D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F38F"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783B" w14:textId="77777777" w:rsidR="009542E1" w:rsidRPr="002E6EA2" w:rsidRDefault="009542E1" w:rsidP="00620D08">
            <w:pPr>
              <w:pStyle w:val="rowtabella0"/>
              <w:jc w:val="center"/>
              <w:rPr>
                <w:color w:val="002060"/>
              </w:rPr>
            </w:pPr>
            <w:r w:rsidRPr="002E6E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73FB" w14:textId="77777777" w:rsidR="009542E1" w:rsidRPr="002E6EA2" w:rsidRDefault="009542E1" w:rsidP="00620D08">
            <w:pPr>
              <w:pStyle w:val="rowtabella0"/>
              <w:jc w:val="center"/>
              <w:rPr>
                <w:color w:val="002060"/>
              </w:rPr>
            </w:pPr>
            <w:r w:rsidRPr="002E6E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560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1479" w14:textId="77777777" w:rsidR="009542E1" w:rsidRPr="002E6EA2" w:rsidRDefault="009542E1" w:rsidP="00620D08">
            <w:pPr>
              <w:pStyle w:val="rowtabella0"/>
              <w:jc w:val="center"/>
              <w:rPr>
                <w:color w:val="002060"/>
              </w:rPr>
            </w:pPr>
            <w:r w:rsidRPr="002E6EA2">
              <w:rPr>
                <w:color w:val="002060"/>
              </w:rPr>
              <w:t>0</w:t>
            </w:r>
          </w:p>
        </w:tc>
      </w:tr>
      <w:tr w:rsidR="009542E1" w:rsidRPr="002E6EA2" w14:paraId="63274E5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3629A" w14:textId="77777777" w:rsidR="009542E1" w:rsidRPr="002E6EA2" w:rsidRDefault="009542E1" w:rsidP="00620D08">
            <w:pPr>
              <w:pStyle w:val="rowtabella0"/>
              <w:rPr>
                <w:color w:val="002060"/>
                <w:lang w:val="es-ES"/>
              </w:rPr>
            </w:pPr>
            <w:r w:rsidRPr="002E6EA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91AE"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6AB2"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0822"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AF2F"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65B4"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9D1B" w14:textId="77777777" w:rsidR="009542E1" w:rsidRPr="002E6EA2" w:rsidRDefault="009542E1" w:rsidP="00620D08">
            <w:pPr>
              <w:pStyle w:val="rowtabella0"/>
              <w:jc w:val="center"/>
              <w:rPr>
                <w:color w:val="002060"/>
              </w:rPr>
            </w:pPr>
            <w:r w:rsidRPr="002E6E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F22C"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E41E6" w14:textId="77777777" w:rsidR="009542E1" w:rsidRPr="002E6EA2" w:rsidRDefault="009542E1" w:rsidP="00620D08">
            <w:pPr>
              <w:pStyle w:val="rowtabella0"/>
              <w:jc w:val="center"/>
              <w:rPr>
                <w:color w:val="002060"/>
              </w:rPr>
            </w:pPr>
            <w:r w:rsidRPr="002E6E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EC12" w14:textId="77777777" w:rsidR="009542E1" w:rsidRPr="002E6EA2" w:rsidRDefault="009542E1" w:rsidP="00620D08">
            <w:pPr>
              <w:pStyle w:val="rowtabella0"/>
              <w:jc w:val="center"/>
              <w:rPr>
                <w:color w:val="002060"/>
              </w:rPr>
            </w:pPr>
            <w:r w:rsidRPr="002E6EA2">
              <w:rPr>
                <w:color w:val="002060"/>
              </w:rPr>
              <w:t>0</w:t>
            </w:r>
          </w:p>
        </w:tc>
      </w:tr>
      <w:tr w:rsidR="009542E1" w:rsidRPr="002E6EA2" w14:paraId="610DBB8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67890" w14:textId="77777777" w:rsidR="009542E1" w:rsidRPr="002E6EA2" w:rsidRDefault="009542E1" w:rsidP="00620D08">
            <w:pPr>
              <w:pStyle w:val="rowtabella0"/>
              <w:rPr>
                <w:color w:val="002060"/>
              </w:rPr>
            </w:pPr>
            <w:r w:rsidRPr="002E6EA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154A"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7DCB"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9A48"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8536"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4648"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ED94"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3429" w14:textId="77777777" w:rsidR="009542E1" w:rsidRPr="002E6EA2" w:rsidRDefault="009542E1" w:rsidP="00620D08">
            <w:pPr>
              <w:pStyle w:val="rowtabella0"/>
              <w:jc w:val="center"/>
              <w:rPr>
                <w:color w:val="002060"/>
              </w:rPr>
            </w:pPr>
            <w:r w:rsidRPr="002E6EA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EA3B" w14:textId="77777777" w:rsidR="009542E1" w:rsidRPr="002E6EA2" w:rsidRDefault="009542E1" w:rsidP="00620D08">
            <w:pPr>
              <w:pStyle w:val="rowtabella0"/>
              <w:jc w:val="center"/>
              <w:rPr>
                <w:color w:val="002060"/>
              </w:rPr>
            </w:pPr>
            <w:r w:rsidRPr="002E6EA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8B0A" w14:textId="77777777" w:rsidR="009542E1" w:rsidRPr="002E6EA2" w:rsidRDefault="009542E1" w:rsidP="00620D08">
            <w:pPr>
              <w:pStyle w:val="rowtabella0"/>
              <w:jc w:val="center"/>
              <w:rPr>
                <w:color w:val="002060"/>
              </w:rPr>
            </w:pPr>
            <w:r w:rsidRPr="002E6EA2">
              <w:rPr>
                <w:color w:val="002060"/>
              </w:rPr>
              <w:t>0</w:t>
            </w:r>
          </w:p>
        </w:tc>
      </w:tr>
      <w:tr w:rsidR="009542E1" w:rsidRPr="002E6EA2" w14:paraId="64116B5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0DD8C" w14:textId="77777777" w:rsidR="009542E1" w:rsidRPr="002E6EA2" w:rsidRDefault="009542E1" w:rsidP="00620D08">
            <w:pPr>
              <w:pStyle w:val="rowtabella0"/>
              <w:rPr>
                <w:color w:val="002060"/>
              </w:rPr>
            </w:pPr>
            <w:r w:rsidRPr="002E6EA2">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2F15"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0FB2"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FC0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572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C071"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8A05"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828F" w14:textId="77777777" w:rsidR="009542E1" w:rsidRPr="002E6EA2" w:rsidRDefault="009542E1" w:rsidP="00620D08">
            <w:pPr>
              <w:pStyle w:val="rowtabella0"/>
              <w:jc w:val="center"/>
              <w:rPr>
                <w:color w:val="002060"/>
              </w:rPr>
            </w:pPr>
            <w:r w:rsidRPr="002E6EA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9040" w14:textId="77777777" w:rsidR="009542E1" w:rsidRPr="002E6EA2" w:rsidRDefault="009542E1" w:rsidP="00620D08">
            <w:pPr>
              <w:pStyle w:val="rowtabella0"/>
              <w:jc w:val="center"/>
              <w:rPr>
                <w:color w:val="002060"/>
              </w:rPr>
            </w:pPr>
            <w:r w:rsidRPr="002E6E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BB18" w14:textId="77777777" w:rsidR="009542E1" w:rsidRPr="002E6EA2" w:rsidRDefault="009542E1" w:rsidP="00620D08">
            <w:pPr>
              <w:pStyle w:val="rowtabella0"/>
              <w:jc w:val="center"/>
              <w:rPr>
                <w:color w:val="002060"/>
              </w:rPr>
            </w:pPr>
            <w:r w:rsidRPr="002E6EA2">
              <w:rPr>
                <w:color w:val="002060"/>
              </w:rPr>
              <w:t>0</w:t>
            </w:r>
          </w:p>
        </w:tc>
      </w:tr>
      <w:tr w:rsidR="009542E1" w:rsidRPr="002E6EA2" w14:paraId="7EF1F694"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510BAF" w14:textId="77777777" w:rsidR="009542E1" w:rsidRPr="002E6EA2" w:rsidRDefault="009542E1" w:rsidP="00620D08">
            <w:pPr>
              <w:pStyle w:val="rowtabella0"/>
              <w:rPr>
                <w:color w:val="002060"/>
              </w:rPr>
            </w:pPr>
            <w:r w:rsidRPr="002E6EA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E8D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E5F5"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B2C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872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1372"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CC11"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5EE0" w14:textId="77777777" w:rsidR="009542E1" w:rsidRPr="002E6EA2" w:rsidRDefault="009542E1" w:rsidP="00620D08">
            <w:pPr>
              <w:pStyle w:val="rowtabella0"/>
              <w:jc w:val="center"/>
              <w:rPr>
                <w:color w:val="002060"/>
              </w:rPr>
            </w:pPr>
            <w:r w:rsidRPr="002E6EA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81C7" w14:textId="77777777" w:rsidR="009542E1" w:rsidRPr="002E6EA2" w:rsidRDefault="009542E1" w:rsidP="00620D08">
            <w:pPr>
              <w:pStyle w:val="rowtabella0"/>
              <w:jc w:val="center"/>
              <w:rPr>
                <w:color w:val="002060"/>
              </w:rPr>
            </w:pPr>
            <w:r w:rsidRPr="002E6EA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974C" w14:textId="77777777" w:rsidR="009542E1" w:rsidRPr="002E6EA2" w:rsidRDefault="009542E1" w:rsidP="00620D08">
            <w:pPr>
              <w:pStyle w:val="rowtabella0"/>
              <w:jc w:val="center"/>
              <w:rPr>
                <w:color w:val="002060"/>
              </w:rPr>
            </w:pPr>
            <w:r w:rsidRPr="002E6EA2">
              <w:rPr>
                <w:color w:val="002060"/>
              </w:rPr>
              <w:t>0</w:t>
            </w:r>
          </w:p>
        </w:tc>
      </w:tr>
    </w:tbl>
    <w:p w14:paraId="238D7FE8" w14:textId="77777777" w:rsidR="009542E1" w:rsidRDefault="009542E1" w:rsidP="009542E1">
      <w:pPr>
        <w:pStyle w:val="breakline"/>
        <w:rPr>
          <w:color w:val="002060"/>
        </w:rPr>
      </w:pPr>
    </w:p>
    <w:p w14:paraId="0670AFBE" w14:textId="77777777" w:rsidR="009542E1" w:rsidRPr="002E6EA2" w:rsidRDefault="009542E1" w:rsidP="009542E1">
      <w:pPr>
        <w:pStyle w:val="titoloprinc0"/>
        <w:rPr>
          <w:color w:val="002060"/>
        </w:rPr>
      </w:pPr>
      <w:r>
        <w:rPr>
          <w:color w:val="002060"/>
        </w:rPr>
        <w:t>PROGRAMMA GARE</w:t>
      </w:r>
    </w:p>
    <w:p w14:paraId="2C12B1F0" w14:textId="77777777" w:rsidR="009542E1" w:rsidRDefault="009542E1" w:rsidP="009542E1">
      <w:pPr>
        <w:pStyle w:val="breakline"/>
        <w:rPr>
          <w:color w:val="002060"/>
        </w:rPr>
      </w:pPr>
    </w:p>
    <w:p w14:paraId="64411A94" w14:textId="77777777" w:rsidR="009542E1" w:rsidRPr="00A72E56" w:rsidRDefault="009542E1" w:rsidP="009542E1">
      <w:pPr>
        <w:pStyle w:val="sottotitolocampionato10"/>
        <w:rPr>
          <w:color w:val="002060"/>
        </w:rPr>
      </w:pPr>
      <w:r w:rsidRPr="00A72E5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3"/>
        <w:gridCol w:w="385"/>
        <w:gridCol w:w="898"/>
        <w:gridCol w:w="1191"/>
        <w:gridCol w:w="1559"/>
        <w:gridCol w:w="1563"/>
      </w:tblGrid>
      <w:tr w:rsidR="009542E1" w:rsidRPr="00A72E56" w14:paraId="55124447"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58A2A"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24466"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6E069"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BF070"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3DFCA"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D1FD2"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ABA84"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52C3E1A7"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D227F8" w14:textId="77777777" w:rsidR="009542E1" w:rsidRPr="00A72E56" w:rsidRDefault="009542E1" w:rsidP="00620D08">
            <w:pPr>
              <w:pStyle w:val="rowtabella0"/>
              <w:rPr>
                <w:color w:val="002060"/>
              </w:rPr>
            </w:pPr>
            <w:r w:rsidRPr="00A72E56">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41634" w14:textId="77777777" w:rsidR="009542E1" w:rsidRPr="00A72E56" w:rsidRDefault="009542E1" w:rsidP="00620D08">
            <w:pPr>
              <w:pStyle w:val="rowtabella0"/>
              <w:rPr>
                <w:color w:val="002060"/>
              </w:rPr>
            </w:pPr>
            <w:r w:rsidRPr="00A72E56">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4C32C"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0599D" w14:textId="77777777" w:rsidR="009542E1" w:rsidRPr="00A72E56" w:rsidRDefault="009542E1" w:rsidP="00620D08">
            <w:pPr>
              <w:pStyle w:val="rowtabella0"/>
              <w:rPr>
                <w:color w:val="002060"/>
              </w:rPr>
            </w:pPr>
            <w:r w:rsidRPr="00A72E56">
              <w:rPr>
                <w:color w:val="002060"/>
              </w:rPr>
              <w:t>16/02/2024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A7B5A" w14:textId="77777777" w:rsidR="009542E1" w:rsidRPr="00A72E56" w:rsidRDefault="009542E1" w:rsidP="00620D08">
            <w:pPr>
              <w:pStyle w:val="rowtabella0"/>
              <w:rPr>
                <w:color w:val="002060"/>
              </w:rPr>
            </w:pPr>
            <w:r w:rsidRPr="00A72E56">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B290D" w14:textId="77777777" w:rsidR="009542E1" w:rsidRPr="00A72E56" w:rsidRDefault="009542E1" w:rsidP="00620D08">
            <w:pPr>
              <w:pStyle w:val="rowtabella0"/>
              <w:rPr>
                <w:color w:val="002060"/>
              </w:rPr>
            </w:pPr>
            <w:r w:rsidRPr="00A72E56">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2BB9A" w14:textId="77777777" w:rsidR="009542E1" w:rsidRPr="00A72E56" w:rsidRDefault="009542E1" w:rsidP="00620D08">
            <w:pPr>
              <w:pStyle w:val="rowtabella0"/>
              <w:rPr>
                <w:color w:val="002060"/>
              </w:rPr>
            </w:pPr>
            <w:r w:rsidRPr="00A72E56">
              <w:rPr>
                <w:color w:val="002060"/>
              </w:rPr>
              <w:t>VIA DELLO SPORT, 2</w:t>
            </w:r>
          </w:p>
        </w:tc>
      </w:tr>
      <w:tr w:rsidR="009542E1" w:rsidRPr="00A72E56" w14:paraId="05F98FB2"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B4B449" w14:textId="77777777" w:rsidR="009542E1" w:rsidRPr="00A72E56" w:rsidRDefault="009542E1" w:rsidP="00620D08">
            <w:pPr>
              <w:pStyle w:val="rowtabella0"/>
              <w:rPr>
                <w:color w:val="002060"/>
              </w:rPr>
            </w:pPr>
            <w:r w:rsidRPr="00A72E56">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752E96" w14:textId="77777777" w:rsidR="009542E1" w:rsidRPr="00A72E56" w:rsidRDefault="009542E1" w:rsidP="00620D08">
            <w:pPr>
              <w:pStyle w:val="rowtabella0"/>
              <w:rPr>
                <w:color w:val="002060"/>
              </w:rPr>
            </w:pPr>
            <w:r w:rsidRPr="00A72E56">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88F0B5"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871CC9"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67F401" w14:textId="77777777" w:rsidR="009542E1" w:rsidRPr="00A72E56" w:rsidRDefault="009542E1" w:rsidP="00620D08">
            <w:pPr>
              <w:pStyle w:val="rowtabella0"/>
              <w:rPr>
                <w:color w:val="002060"/>
              </w:rPr>
            </w:pPr>
            <w:r w:rsidRPr="00A72E56">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08B1EB" w14:textId="77777777" w:rsidR="009542E1" w:rsidRPr="00A72E56" w:rsidRDefault="009542E1" w:rsidP="00620D08">
            <w:pPr>
              <w:pStyle w:val="rowtabella0"/>
              <w:rPr>
                <w:color w:val="002060"/>
              </w:rPr>
            </w:pPr>
            <w:r w:rsidRPr="00A72E56">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9E38E6" w14:textId="77777777" w:rsidR="009542E1" w:rsidRPr="00A72E56" w:rsidRDefault="009542E1" w:rsidP="00620D08">
            <w:pPr>
              <w:pStyle w:val="rowtabella0"/>
              <w:rPr>
                <w:color w:val="002060"/>
              </w:rPr>
            </w:pPr>
            <w:r w:rsidRPr="00A72E56">
              <w:rPr>
                <w:color w:val="002060"/>
              </w:rPr>
              <w:t>VIA ROMA, SNC</w:t>
            </w:r>
          </w:p>
        </w:tc>
      </w:tr>
      <w:tr w:rsidR="009542E1" w:rsidRPr="00A72E56" w14:paraId="5B8DC7DC"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0A65B9" w14:textId="77777777" w:rsidR="009542E1" w:rsidRPr="00A72E56" w:rsidRDefault="009542E1" w:rsidP="00620D08">
            <w:pPr>
              <w:pStyle w:val="rowtabella0"/>
              <w:rPr>
                <w:color w:val="002060"/>
              </w:rPr>
            </w:pPr>
            <w:r w:rsidRPr="00A72E5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ED3DAD" w14:textId="77777777" w:rsidR="009542E1" w:rsidRPr="00A72E56" w:rsidRDefault="009542E1" w:rsidP="00620D08">
            <w:pPr>
              <w:pStyle w:val="rowtabella0"/>
              <w:rPr>
                <w:color w:val="002060"/>
              </w:rPr>
            </w:pPr>
            <w:r w:rsidRPr="00A72E56">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63FD05"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EEADA9" w14:textId="77777777" w:rsidR="009542E1" w:rsidRPr="00A72E56" w:rsidRDefault="009542E1" w:rsidP="00620D08">
            <w:pPr>
              <w:pStyle w:val="rowtabella0"/>
              <w:rPr>
                <w:color w:val="002060"/>
              </w:rPr>
            </w:pPr>
            <w:r w:rsidRPr="00A72E56">
              <w:rPr>
                <w:color w:val="002060"/>
              </w:rPr>
              <w:t>16/02/2024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892E8D" w14:textId="77777777" w:rsidR="009542E1" w:rsidRPr="00A72E56" w:rsidRDefault="009542E1" w:rsidP="00620D08">
            <w:pPr>
              <w:pStyle w:val="rowtabella0"/>
              <w:rPr>
                <w:color w:val="002060"/>
              </w:rPr>
            </w:pPr>
            <w:r w:rsidRPr="00A72E5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B77E5" w14:textId="77777777" w:rsidR="009542E1" w:rsidRPr="00A72E56" w:rsidRDefault="009542E1" w:rsidP="00620D08">
            <w:pPr>
              <w:pStyle w:val="rowtabella0"/>
              <w:rPr>
                <w:color w:val="002060"/>
              </w:rPr>
            </w:pPr>
            <w:r w:rsidRPr="00A72E5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3472A" w14:textId="77777777" w:rsidR="009542E1" w:rsidRPr="00A72E56" w:rsidRDefault="009542E1" w:rsidP="00620D08">
            <w:pPr>
              <w:pStyle w:val="rowtabella0"/>
              <w:rPr>
                <w:color w:val="002060"/>
              </w:rPr>
            </w:pPr>
            <w:r w:rsidRPr="00A72E56">
              <w:rPr>
                <w:color w:val="002060"/>
              </w:rPr>
              <w:t>VIA DELLO STADIO</w:t>
            </w:r>
          </w:p>
        </w:tc>
      </w:tr>
      <w:tr w:rsidR="009542E1" w:rsidRPr="00A72E56" w14:paraId="17FD3C9B"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392633" w14:textId="77777777" w:rsidR="009542E1" w:rsidRPr="00A72E56" w:rsidRDefault="009542E1" w:rsidP="00620D08">
            <w:pPr>
              <w:pStyle w:val="rowtabella0"/>
              <w:rPr>
                <w:color w:val="002060"/>
              </w:rPr>
            </w:pPr>
            <w:r w:rsidRPr="00A72E56">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7B6637" w14:textId="77777777" w:rsidR="009542E1" w:rsidRPr="00A72E56" w:rsidRDefault="009542E1" w:rsidP="00620D08">
            <w:pPr>
              <w:pStyle w:val="rowtabella0"/>
              <w:rPr>
                <w:color w:val="002060"/>
                <w:lang w:val="es-ES"/>
              </w:rPr>
            </w:pPr>
            <w:r w:rsidRPr="00A72E56">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0D3734"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0B9CF4" w14:textId="77777777" w:rsidR="009542E1" w:rsidRPr="00A72E56" w:rsidRDefault="009542E1" w:rsidP="00620D08">
            <w:pPr>
              <w:pStyle w:val="rowtabella0"/>
              <w:rPr>
                <w:color w:val="002060"/>
              </w:rPr>
            </w:pPr>
            <w:r w:rsidRPr="00A72E56">
              <w:rPr>
                <w:color w:val="002060"/>
              </w:rPr>
              <w:t>16/02/2024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913F65" w14:textId="77777777" w:rsidR="009542E1" w:rsidRPr="00A72E56" w:rsidRDefault="009542E1" w:rsidP="00620D08">
            <w:pPr>
              <w:pStyle w:val="rowtabella0"/>
              <w:rPr>
                <w:color w:val="002060"/>
              </w:rPr>
            </w:pPr>
            <w:r w:rsidRPr="00A72E56">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9B7D1" w14:textId="77777777" w:rsidR="009542E1" w:rsidRPr="00A72E56" w:rsidRDefault="009542E1" w:rsidP="00620D08">
            <w:pPr>
              <w:pStyle w:val="rowtabella0"/>
              <w:rPr>
                <w:color w:val="002060"/>
              </w:rPr>
            </w:pPr>
            <w:r w:rsidRPr="00A72E56">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DBA9F" w14:textId="77777777" w:rsidR="009542E1" w:rsidRPr="00A72E56" w:rsidRDefault="009542E1" w:rsidP="00620D08">
            <w:pPr>
              <w:pStyle w:val="rowtabella0"/>
              <w:rPr>
                <w:color w:val="002060"/>
              </w:rPr>
            </w:pPr>
            <w:r w:rsidRPr="00A72E56">
              <w:rPr>
                <w:color w:val="002060"/>
              </w:rPr>
              <w:t>VIA DEI PIOPPI 2</w:t>
            </w:r>
          </w:p>
        </w:tc>
      </w:tr>
      <w:tr w:rsidR="009542E1" w:rsidRPr="00A72E56" w14:paraId="25FFCC5D"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0ACDCA" w14:textId="77777777" w:rsidR="009542E1" w:rsidRPr="00A72E56" w:rsidRDefault="009542E1" w:rsidP="00620D08">
            <w:pPr>
              <w:pStyle w:val="rowtabella0"/>
              <w:rPr>
                <w:color w:val="002060"/>
              </w:rPr>
            </w:pPr>
            <w:r w:rsidRPr="00A72E56">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85A329" w14:textId="77777777" w:rsidR="009542E1" w:rsidRPr="00A72E56" w:rsidRDefault="009542E1" w:rsidP="00620D08">
            <w:pPr>
              <w:pStyle w:val="rowtabella0"/>
              <w:rPr>
                <w:color w:val="002060"/>
              </w:rPr>
            </w:pPr>
            <w:r w:rsidRPr="00A72E56">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D1417F"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A8AAA" w14:textId="77777777" w:rsidR="009542E1" w:rsidRPr="00A72E56" w:rsidRDefault="009542E1" w:rsidP="00620D08">
            <w:pPr>
              <w:pStyle w:val="rowtabella0"/>
              <w:rPr>
                <w:color w:val="002060"/>
              </w:rPr>
            </w:pPr>
            <w:r w:rsidRPr="00A72E56">
              <w:rPr>
                <w:color w:val="002060"/>
              </w:rPr>
              <w:t>16/02/2024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367A52" w14:textId="77777777" w:rsidR="009542E1" w:rsidRPr="00A72E56" w:rsidRDefault="009542E1" w:rsidP="00620D08">
            <w:pPr>
              <w:pStyle w:val="rowtabella0"/>
              <w:rPr>
                <w:color w:val="002060"/>
              </w:rPr>
            </w:pPr>
            <w:r w:rsidRPr="00A72E56">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F581B" w14:textId="77777777" w:rsidR="009542E1" w:rsidRPr="00A72E56" w:rsidRDefault="009542E1" w:rsidP="00620D08">
            <w:pPr>
              <w:pStyle w:val="rowtabella0"/>
              <w:rPr>
                <w:color w:val="002060"/>
              </w:rPr>
            </w:pPr>
            <w:r w:rsidRPr="00A72E56">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3E61E" w14:textId="77777777" w:rsidR="009542E1" w:rsidRPr="00A72E56" w:rsidRDefault="009542E1" w:rsidP="00620D08">
            <w:pPr>
              <w:pStyle w:val="rowtabella0"/>
              <w:rPr>
                <w:color w:val="002060"/>
              </w:rPr>
            </w:pPr>
            <w:r w:rsidRPr="00A72E56">
              <w:rPr>
                <w:color w:val="002060"/>
              </w:rPr>
              <w:t>VIA CAMPO SPORTIVO</w:t>
            </w:r>
          </w:p>
        </w:tc>
      </w:tr>
      <w:tr w:rsidR="009542E1" w:rsidRPr="00A72E56" w14:paraId="2FFF139E"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FDFDA" w14:textId="77777777" w:rsidR="009542E1" w:rsidRPr="00A72E56" w:rsidRDefault="009542E1" w:rsidP="00620D08">
            <w:pPr>
              <w:pStyle w:val="rowtabella0"/>
              <w:rPr>
                <w:color w:val="002060"/>
              </w:rPr>
            </w:pPr>
            <w:r w:rsidRPr="00A72E56">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BA6C1" w14:textId="77777777" w:rsidR="009542E1" w:rsidRPr="00A72E56" w:rsidRDefault="009542E1" w:rsidP="00620D08">
            <w:pPr>
              <w:pStyle w:val="rowtabella0"/>
              <w:rPr>
                <w:color w:val="002060"/>
              </w:rPr>
            </w:pPr>
            <w:r w:rsidRPr="00A72E56">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91DEC"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D981C" w14:textId="77777777" w:rsidR="009542E1" w:rsidRPr="00A72E56" w:rsidRDefault="009542E1" w:rsidP="00620D08">
            <w:pPr>
              <w:pStyle w:val="rowtabella0"/>
              <w:rPr>
                <w:color w:val="002060"/>
              </w:rPr>
            </w:pPr>
            <w:r w:rsidRPr="00A72E56">
              <w:rPr>
                <w:color w:val="002060"/>
              </w:rPr>
              <w:t>16/02/2024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15EE9" w14:textId="77777777" w:rsidR="009542E1" w:rsidRPr="00A72E56" w:rsidRDefault="009542E1" w:rsidP="00620D08">
            <w:pPr>
              <w:pStyle w:val="rowtabella0"/>
              <w:rPr>
                <w:color w:val="002060"/>
              </w:rPr>
            </w:pPr>
            <w:r w:rsidRPr="00A72E56">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2F5E0" w14:textId="77777777" w:rsidR="009542E1" w:rsidRPr="00A72E56" w:rsidRDefault="009542E1" w:rsidP="00620D08">
            <w:pPr>
              <w:pStyle w:val="rowtabella0"/>
              <w:rPr>
                <w:color w:val="002060"/>
              </w:rPr>
            </w:pPr>
            <w:r w:rsidRPr="00A72E56">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F550F" w14:textId="77777777" w:rsidR="009542E1" w:rsidRPr="00A72E56" w:rsidRDefault="009542E1" w:rsidP="00620D08">
            <w:pPr>
              <w:pStyle w:val="rowtabella0"/>
              <w:rPr>
                <w:color w:val="002060"/>
              </w:rPr>
            </w:pPr>
            <w:r w:rsidRPr="00A72E56">
              <w:rPr>
                <w:color w:val="002060"/>
              </w:rPr>
              <w:t>VIA DELL'ANNUNZIATA</w:t>
            </w:r>
          </w:p>
        </w:tc>
      </w:tr>
    </w:tbl>
    <w:p w14:paraId="67A04ED7" w14:textId="77777777" w:rsidR="009542E1" w:rsidRPr="00A72E56" w:rsidRDefault="009542E1" w:rsidP="009542E1">
      <w:pPr>
        <w:pStyle w:val="breakline"/>
        <w:rPr>
          <w:rFonts w:eastAsiaTheme="minorEastAsia"/>
          <w:color w:val="002060"/>
        </w:rPr>
      </w:pPr>
    </w:p>
    <w:p w14:paraId="0BFD8206" w14:textId="77777777" w:rsidR="009542E1" w:rsidRPr="00A72E56" w:rsidRDefault="009542E1" w:rsidP="009542E1">
      <w:pPr>
        <w:pStyle w:val="breakline"/>
        <w:rPr>
          <w:color w:val="002060"/>
        </w:rPr>
      </w:pPr>
    </w:p>
    <w:p w14:paraId="1771D395" w14:textId="77777777" w:rsidR="009542E1" w:rsidRPr="00A72E56" w:rsidRDefault="009542E1" w:rsidP="009542E1">
      <w:pPr>
        <w:pStyle w:val="breakline"/>
        <w:rPr>
          <w:color w:val="002060"/>
        </w:rPr>
      </w:pPr>
    </w:p>
    <w:p w14:paraId="04CEC5D6" w14:textId="77777777" w:rsidR="009542E1" w:rsidRPr="00A72E56" w:rsidRDefault="009542E1" w:rsidP="009542E1">
      <w:pPr>
        <w:pStyle w:val="sottotitolocampionato10"/>
        <w:rPr>
          <w:color w:val="002060"/>
        </w:rPr>
      </w:pPr>
      <w:r w:rsidRPr="00A72E56">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9542E1" w:rsidRPr="00A72E56" w14:paraId="50BAA13B"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859E5"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D4DAF"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9DB7D"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604A1"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C737F"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7B543"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1BB49"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3D43B233"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839BD" w14:textId="77777777" w:rsidR="009542E1" w:rsidRPr="00A72E56" w:rsidRDefault="009542E1" w:rsidP="00620D08">
            <w:pPr>
              <w:pStyle w:val="rowtabella0"/>
              <w:rPr>
                <w:color w:val="002060"/>
              </w:rPr>
            </w:pPr>
            <w:r w:rsidRPr="00A72E56">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BD150" w14:textId="77777777" w:rsidR="009542E1" w:rsidRPr="00A72E56" w:rsidRDefault="009542E1" w:rsidP="00620D08">
            <w:pPr>
              <w:pStyle w:val="rowtabella0"/>
              <w:rPr>
                <w:color w:val="002060"/>
              </w:rPr>
            </w:pPr>
            <w:r w:rsidRPr="00A72E56">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9D91B"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AC224" w14:textId="77777777" w:rsidR="009542E1" w:rsidRPr="00A72E56" w:rsidRDefault="009542E1" w:rsidP="00620D08">
            <w:pPr>
              <w:pStyle w:val="rowtabella0"/>
              <w:rPr>
                <w:color w:val="002060"/>
              </w:rPr>
            </w:pPr>
            <w:r w:rsidRPr="00A72E56">
              <w:rPr>
                <w:color w:val="002060"/>
              </w:rPr>
              <w:t>16/02/2024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6B70C" w14:textId="77777777" w:rsidR="009542E1" w:rsidRPr="00A72E56" w:rsidRDefault="009542E1" w:rsidP="00620D08">
            <w:pPr>
              <w:pStyle w:val="rowtabella0"/>
              <w:rPr>
                <w:color w:val="002060"/>
              </w:rPr>
            </w:pPr>
            <w:r w:rsidRPr="00A72E56">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90446" w14:textId="77777777" w:rsidR="009542E1" w:rsidRPr="00A72E56" w:rsidRDefault="009542E1" w:rsidP="00620D08">
            <w:pPr>
              <w:pStyle w:val="rowtabella0"/>
              <w:rPr>
                <w:color w:val="002060"/>
              </w:rPr>
            </w:pPr>
            <w:r w:rsidRPr="00A72E5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5E520" w14:textId="77777777" w:rsidR="009542E1" w:rsidRPr="00A72E56" w:rsidRDefault="009542E1" w:rsidP="00620D08">
            <w:pPr>
              <w:pStyle w:val="rowtabella0"/>
              <w:rPr>
                <w:color w:val="002060"/>
              </w:rPr>
            </w:pPr>
            <w:r w:rsidRPr="00A72E56">
              <w:rPr>
                <w:color w:val="002060"/>
              </w:rPr>
              <w:t>CONTRADA DEL POZZO</w:t>
            </w:r>
          </w:p>
        </w:tc>
      </w:tr>
      <w:tr w:rsidR="009542E1" w:rsidRPr="00A72E56" w14:paraId="1B65A295"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8237E" w14:textId="77777777" w:rsidR="009542E1" w:rsidRPr="00A72E56" w:rsidRDefault="009542E1" w:rsidP="00620D08">
            <w:pPr>
              <w:pStyle w:val="rowtabella0"/>
              <w:rPr>
                <w:color w:val="002060"/>
              </w:rPr>
            </w:pPr>
            <w:r w:rsidRPr="00A72E56">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16983A" w14:textId="77777777" w:rsidR="009542E1" w:rsidRPr="00A72E56" w:rsidRDefault="009542E1" w:rsidP="00620D08">
            <w:pPr>
              <w:pStyle w:val="rowtabella0"/>
              <w:rPr>
                <w:color w:val="002060"/>
              </w:rPr>
            </w:pPr>
            <w:r w:rsidRPr="00A72E56">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DAC1CA"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491842"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46676" w14:textId="77777777" w:rsidR="009542E1" w:rsidRPr="00A72E56" w:rsidRDefault="009542E1" w:rsidP="00620D08">
            <w:pPr>
              <w:pStyle w:val="rowtabella0"/>
              <w:rPr>
                <w:color w:val="002060"/>
              </w:rPr>
            </w:pPr>
            <w:r w:rsidRPr="00A72E56">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B5F1C" w14:textId="77777777" w:rsidR="009542E1" w:rsidRPr="00A72E56" w:rsidRDefault="009542E1" w:rsidP="00620D08">
            <w:pPr>
              <w:pStyle w:val="rowtabella0"/>
              <w:rPr>
                <w:color w:val="002060"/>
              </w:rPr>
            </w:pPr>
            <w:r w:rsidRPr="00A72E5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C8F63" w14:textId="77777777" w:rsidR="009542E1" w:rsidRPr="00A72E56" w:rsidRDefault="009542E1" w:rsidP="00620D08">
            <w:pPr>
              <w:pStyle w:val="rowtabella0"/>
              <w:rPr>
                <w:color w:val="002060"/>
              </w:rPr>
            </w:pPr>
            <w:r w:rsidRPr="00A72E56">
              <w:rPr>
                <w:color w:val="002060"/>
              </w:rPr>
              <w:t xml:space="preserve">VIA CARPEGNA-VIA M.TE </w:t>
            </w:r>
            <w:proofErr w:type="gramStart"/>
            <w:r w:rsidRPr="00A72E56">
              <w:rPr>
                <w:color w:val="002060"/>
              </w:rPr>
              <w:t>S.VICINO</w:t>
            </w:r>
            <w:proofErr w:type="gramEnd"/>
          </w:p>
        </w:tc>
      </w:tr>
      <w:tr w:rsidR="009542E1" w:rsidRPr="00A72E56" w14:paraId="2CE10654"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1AEAE6" w14:textId="77777777" w:rsidR="009542E1" w:rsidRPr="00A72E56" w:rsidRDefault="009542E1" w:rsidP="00620D08">
            <w:pPr>
              <w:pStyle w:val="rowtabella0"/>
              <w:rPr>
                <w:color w:val="002060"/>
              </w:rPr>
            </w:pPr>
            <w:proofErr w:type="gramStart"/>
            <w:r w:rsidRPr="00A72E56">
              <w:rPr>
                <w:color w:val="002060"/>
              </w:rPr>
              <w:t>CITTA</w:t>
            </w:r>
            <w:proofErr w:type="gramEnd"/>
            <w:r w:rsidRPr="00A72E56">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B238F2" w14:textId="77777777" w:rsidR="009542E1" w:rsidRPr="00A72E56" w:rsidRDefault="009542E1" w:rsidP="00620D08">
            <w:pPr>
              <w:pStyle w:val="rowtabella0"/>
              <w:rPr>
                <w:color w:val="002060"/>
              </w:rPr>
            </w:pPr>
            <w:r w:rsidRPr="00A72E56">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F6905"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AC94C5" w14:textId="77777777" w:rsidR="009542E1" w:rsidRPr="00A72E56" w:rsidRDefault="009542E1" w:rsidP="00620D08">
            <w:pPr>
              <w:pStyle w:val="rowtabella0"/>
              <w:rPr>
                <w:color w:val="002060"/>
              </w:rPr>
            </w:pPr>
            <w:r w:rsidRPr="00A72E56">
              <w:rPr>
                <w:color w:val="002060"/>
              </w:rPr>
              <w:t>16/02/2024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D42CFE" w14:textId="77777777" w:rsidR="009542E1" w:rsidRPr="00A72E56" w:rsidRDefault="009542E1" w:rsidP="00620D08">
            <w:pPr>
              <w:pStyle w:val="rowtabella0"/>
              <w:rPr>
                <w:color w:val="002060"/>
              </w:rPr>
            </w:pPr>
            <w:r w:rsidRPr="00A72E56">
              <w:rPr>
                <w:color w:val="002060"/>
              </w:rPr>
              <w:t>5047 PALLONE GEODETICO "</w:t>
            </w:r>
            <w:proofErr w:type="gramStart"/>
            <w:r w:rsidRPr="00A72E56">
              <w:rPr>
                <w:color w:val="002060"/>
              </w:rPr>
              <w:t>L.PAPINI</w:t>
            </w:r>
            <w:proofErr w:type="gramEnd"/>
            <w:r w:rsidRPr="00A72E5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F0DE6" w14:textId="77777777" w:rsidR="009542E1" w:rsidRPr="00A72E56" w:rsidRDefault="009542E1" w:rsidP="00620D08">
            <w:pPr>
              <w:pStyle w:val="rowtabella0"/>
              <w:rPr>
                <w:color w:val="002060"/>
              </w:rPr>
            </w:pPr>
            <w:r w:rsidRPr="00A72E5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513AE" w14:textId="77777777" w:rsidR="009542E1" w:rsidRPr="00A72E56" w:rsidRDefault="009542E1" w:rsidP="00620D08">
            <w:pPr>
              <w:pStyle w:val="rowtabella0"/>
              <w:rPr>
                <w:color w:val="002060"/>
              </w:rPr>
            </w:pPr>
            <w:r w:rsidRPr="00A72E56">
              <w:rPr>
                <w:color w:val="002060"/>
              </w:rPr>
              <w:t>VIA ESINO 122 TORRETTE</w:t>
            </w:r>
          </w:p>
        </w:tc>
      </w:tr>
      <w:tr w:rsidR="009542E1" w:rsidRPr="00A72E56" w14:paraId="177DC4DE"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BC91C4" w14:textId="77777777" w:rsidR="009542E1" w:rsidRPr="00A72E56" w:rsidRDefault="009542E1" w:rsidP="00620D08">
            <w:pPr>
              <w:pStyle w:val="rowtabella0"/>
              <w:rPr>
                <w:color w:val="002060"/>
              </w:rPr>
            </w:pPr>
            <w:r w:rsidRPr="00A72E56">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0F076" w14:textId="77777777" w:rsidR="009542E1" w:rsidRPr="00A72E56" w:rsidRDefault="009542E1" w:rsidP="00620D08">
            <w:pPr>
              <w:pStyle w:val="rowtabella0"/>
              <w:rPr>
                <w:color w:val="002060"/>
              </w:rPr>
            </w:pPr>
            <w:r w:rsidRPr="00A72E56">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8593B1"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FC950"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5ADE00" w14:textId="77777777" w:rsidR="009542E1" w:rsidRPr="00A72E56" w:rsidRDefault="009542E1" w:rsidP="00620D08">
            <w:pPr>
              <w:pStyle w:val="rowtabella0"/>
              <w:rPr>
                <w:color w:val="002060"/>
              </w:rPr>
            </w:pPr>
            <w:r w:rsidRPr="00A72E56">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37AF7" w14:textId="77777777" w:rsidR="009542E1" w:rsidRPr="00A72E56" w:rsidRDefault="009542E1" w:rsidP="00620D08">
            <w:pPr>
              <w:pStyle w:val="rowtabella0"/>
              <w:rPr>
                <w:color w:val="002060"/>
              </w:rPr>
            </w:pPr>
            <w:r w:rsidRPr="00A72E5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91552F" w14:textId="77777777" w:rsidR="009542E1" w:rsidRPr="00A72E56" w:rsidRDefault="009542E1" w:rsidP="00620D08">
            <w:pPr>
              <w:pStyle w:val="rowtabella0"/>
              <w:rPr>
                <w:color w:val="002060"/>
              </w:rPr>
            </w:pPr>
            <w:r w:rsidRPr="00A72E56">
              <w:rPr>
                <w:color w:val="002060"/>
              </w:rPr>
              <w:t>VIA ZANNONI</w:t>
            </w:r>
          </w:p>
        </w:tc>
      </w:tr>
      <w:tr w:rsidR="009542E1" w:rsidRPr="00A72E56" w14:paraId="25B36BA0"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F6357D" w14:textId="77777777" w:rsidR="009542E1" w:rsidRPr="00A72E56" w:rsidRDefault="009542E1" w:rsidP="00620D08">
            <w:pPr>
              <w:pStyle w:val="rowtabella0"/>
              <w:rPr>
                <w:color w:val="002060"/>
              </w:rPr>
            </w:pPr>
            <w:r w:rsidRPr="00A72E56">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6EE921" w14:textId="77777777" w:rsidR="009542E1" w:rsidRPr="00A72E56" w:rsidRDefault="009542E1" w:rsidP="00620D08">
            <w:pPr>
              <w:pStyle w:val="rowtabella0"/>
              <w:rPr>
                <w:color w:val="002060"/>
              </w:rPr>
            </w:pPr>
            <w:r w:rsidRPr="00A72E56">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F28654"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84193" w14:textId="77777777" w:rsidR="009542E1" w:rsidRPr="00A72E56" w:rsidRDefault="009542E1" w:rsidP="00620D08">
            <w:pPr>
              <w:pStyle w:val="rowtabella0"/>
              <w:rPr>
                <w:color w:val="002060"/>
              </w:rPr>
            </w:pPr>
            <w:r w:rsidRPr="00A72E56">
              <w:rPr>
                <w:color w:val="002060"/>
              </w:rPr>
              <w:t>17/02/2024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85E05" w14:textId="77777777" w:rsidR="009542E1" w:rsidRPr="00A72E56" w:rsidRDefault="009542E1" w:rsidP="00620D08">
            <w:pPr>
              <w:pStyle w:val="rowtabella0"/>
              <w:rPr>
                <w:color w:val="002060"/>
              </w:rPr>
            </w:pPr>
            <w:r w:rsidRPr="00A72E56">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BD9CE" w14:textId="77777777" w:rsidR="009542E1" w:rsidRPr="00A72E56" w:rsidRDefault="009542E1" w:rsidP="00620D08">
            <w:pPr>
              <w:pStyle w:val="rowtabella0"/>
              <w:rPr>
                <w:color w:val="002060"/>
              </w:rPr>
            </w:pPr>
            <w:r w:rsidRPr="00A72E5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F9491" w14:textId="77777777" w:rsidR="009542E1" w:rsidRPr="00A72E56" w:rsidRDefault="009542E1" w:rsidP="00620D08">
            <w:pPr>
              <w:pStyle w:val="rowtabella0"/>
              <w:rPr>
                <w:color w:val="002060"/>
              </w:rPr>
            </w:pPr>
            <w:r w:rsidRPr="00A72E56">
              <w:rPr>
                <w:color w:val="002060"/>
              </w:rPr>
              <w:t>LOCALITA' NONTESICURO</w:t>
            </w:r>
          </w:p>
        </w:tc>
      </w:tr>
      <w:tr w:rsidR="009542E1" w:rsidRPr="00A72E56" w14:paraId="7CF1B5E2"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490A5" w14:textId="77777777" w:rsidR="009542E1" w:rsidRPr="00A72E56" w:rsidRDefault="009542E1" w:rsidP="00620D08">
            <w:pPr>
              <w:pStyle w:val="rowtabella0"/>
              <w:rPr>
                <w:color w:val="002060"/>
              </w:rPr>
            </w:pPr>
            <w:r w:rsidRPr="00A72E56">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9DFAA2" w14:textId="77777777" w:rsidR="009542E1" w:rsidRPr="00A72E56" w:rsidRDefault="009542E1" w:rsidP="00620D08">
            <w:pPr>
              <w:pStyle w:val="rowtabella0"/>
              <w:rPr>
                <w:color w:val="002060"/>
              </w:rPr>
            </w:pPr>
            <w:r w:rsidRPr="00A72E56">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A4F9E3"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13358E" w14:textId="77777777" w:rsidR="009542E1" w:rsidRPr="00A72E56" w:rsidRDefault="009542E1" w:rsidP="00620D08">
            <w:pPr>
              <w:pStyle w:val="rowtabella0"/>
              <w:rPr>
                <w:color w:val="002060"/>
              </w:rPr>
            </w:pPr>
            <w:r w:rsidRPr="00A72E56">
              <w:rPr>
                <w:color w:val="002060"/>
              </w:rPr>
              <w:t>17/02/2024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FA7C5A" w14:textId="77777777" w:rsidR="009542E1" w:rsidRPr="00A72E56" w:rsidRDefault="009542E1" w:rsidP="00620D08">
            <w:pPr>
              <w:pStyle w:val="rowtabella0"/>
              <w:rPr>
                <w:color w:val="002060"/>
              </w:rPr>
            </w:pPr>
            <w:r w:rsidRPr="00A72E56">
              <w:rPr>
                <w:color w:val="002060"/>
              </w:rPr>
              <w:t>5047 PALLONE GEODETICO "</w:t>
            </w:r>
            <w:proofErr w:type="gramStart"/>
            <w:r w:rsidRPr="00A72E56">
              <w:rPr>
                <w:color w:val="002060"/>
              </w:rPr>
              <w:t>L.PAPINI</w:t>
            </w:r>
            <w:proofErr w:type="gramEnd"/>
            <w:r w:rsidRPr="00A72E5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15486" w14:textId="77777777" w:rsidR="009542E1" w:rsidRPr="00A72E56" w:rsidRDefault="009542E1" w:rsidP="00620D08">
            <w:pPr>
              <w:pStyle w:val="rowtabella0"/>
              <w:rPr>
                <w:color w:val="002060"/>
              </w:rPr>
            </w:pPr>
            <w:r w:rsidRPr="00A72E5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46B9F" w14:textId="77777777" w:rsidR="009542E1" w:rsidRPr="00A72E56" w:rsidRDefault="009542E1" w:rsidP="00620D08">
            <w:pPr>
              <w:pStyle w:val="rowtabella0"/>
              <w:rPr>
                <w:color w:val="002060"/>
              </w:rPr>
            </w:pPr>
            <w:r w:rsidRPr="00A72E56">
              <w:rPr>
                <w:color w:val="002060"/>
              </w:rPr>
              <w:t>VIA ESINO 122 TORRETTE</w:t>
            </w:r>
          </w:p>
        </w:tc>
      </w:tr>
      <w:tr w:rsidR="009542E1" w:rsidRPr="00A72E56" w14:paraId="5949B5C0"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B9A82" w14:textId="77777777" w:rsidR="009542E1" w:rsidRPr="00A72E56" w:rsidRDefault="009542E1" w:rsidP="00620D08">
            <w:pPr>
              <w:pStyle w:val="rowtabella0"/>
              <w:rPr>
                <w:color w:val="002060"/>
              </w:rPr>
            </w:pPr>
            <w:r w:rsidRPr="00A72E56">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34D5D" w14:textId="77777777" w:rsidR="009542E1" w:rsidRPr="00A72E56" w:rsidRDefault="009542E1" w:rsidP="00620D08">
            <w:pPr>
              <w:pStyle w:val="rowtabella0"/>
              <w:rPr>
                <w:color w:val="002060"/>
              </w:rPr>
            </w:pPr>
            <w:r w:rsidRPr="00A72E56">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B9DFD"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8A509" w14:textId="77777777" w:rsidR="009542E1" w:rsidRPr="00A72E56" w:rsidRDefault="009542E1" w:rsidP="00620D08">
            <w:pPr>
              <w:pStyle w:val="rowtabella0"/>
              <w:rPr>
                <w:color w:val="002060"/>
              </w:rPr>
            </w:pPr>
            <w:r w:rsidRPr="00A72E56">
              <w:rPr>
                <w:color w:val="002060"/>
              </w:rPr>
              <w:t>17/02/2024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037F6" w14:textId="77777777" w:rsidR="009542E1" w:rsidRPr="00A72E56" w:rsidRDefault="009542E1" w:rsidP="00620D08">
            <w:pPr>
              <w:pStyle w:val="rowtabella0"/>
              <w:rPr>
                <w:color w:val="002060"/>
              </w:rPr>
            </w:pPr>
            <w:r w:rsidRPr="00A72E56">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FD592" w14:textId="77777777" w:rsidR="009542E1" w:rsidRPr="00A72E56" w:rsidRDefault="009542E1" w:rsidP="00620D08">
            <w:pPr>
              <w:pStyle w:val="rowtabella0"/>
              <w:rPr>
                <w:color w:val="002060"/>
              </w:rPr>
            </w:pPr>
            <w:r w:rsidRPr="00A72E5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12FF5" w14:textId="77777777" w:rsidR="009542E1" w:rsidRPr="00A72E56" w:rsidRDefault="009542E1" w:rsidP="00620D08">
            <w:pPr>
              <w:pStyle w:val="rowtabella0"/>
              <w:rPr>
                <w:color w:val="002060"/>
              </w:rPr>
            </w:pPr>
            <w:r w:rsidRPr="00A72E56">
              <w:rPr>
                <w:color w:val="002060"/>
              </w:rPr>
              <w:t xml:space="preserve">VIA MANZONI FZ. </w:t>
            </w:r>
            <w:proofErr w:type="gramStart"/>
            <w:r w:rsidRPr="00A72E56">
              <w:rPr>
                <w:color w:val="002060"/>
              </w:rPr>
              <w:t>S.BIAGIO</w:t>
            </w:r>
            <w:proofErr w:type="gramEnd"/>
          </w:p>
        </w:tc>
      </w:tr>
    </w:tbl>
    <w:p w14:paraId="7BCE683A" w14:textId="77777777" w:rsidR="009542E1" w:rsidRPr="00A72E56" w:rsidRDefault="009542E1" w:rsidP="009542E1">
      <w:pPr>
        <w:pStyle w:val="breakline"/>
        <w:rPr>
          <w:rFonts w:eastAsiaTheme="minorEastAsia"/>
          <w:color w:val="002060"/>
        </w:rPr>
      </w:pPr>
    </w:p>
    <w:p w14:paraId="38818556" w14:textId="77777777" w:rsidR="009542E1" w:rsidRPr="00A72E56" w:rsidRDefault="009542E1" w:rsidP="009542E1">
      <w:pPr>
        <w:pStyle w:val="breakline"/>
        <w:rPr>
          <w:color w:val="002060"/>
        </w:rPr>
      </w:pPr>
    </w:p>
    <w:p w14:paraId="5BE50F47" w14:textId="77777777" w:rsidR="009542E1" w:rsidRPr="00A72E56" w:rsidRDefault="009542E1" w:rsidP="009542E1">
      <w:pPr>
        <w:pStyle w:val="breakline"/>
        <w:rPr>
          <w:color w:val="002060"/>
        </w:rPr>
      </w:pPr>
    </w:p>
    <w:p w14:paraId="7D880B3A" w14:textId="77777777" w:rsidR="009542E1" w:rsidRPr="00A72E56" w:rsidRDefault="009542E1" w:rsidP="009542E1">
      <w:pPr>
        <w:pStyle w:val="sottotitolocampionato10"/>
        <w:rPr>
          <w:color w:val="002060"/>
        </w:rPr>
      </w:pPr>
      <w:r w:rsidRPr="00A72E56">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9542E1" w:rsidRPr="00A72E56" w14:paraId="2489CF30"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3BA9C" w14:textId="77777777" w:rsidR="009542E1" w:rsidRPr="00A72E56" w:rsidRDefault="009542E1" w:rsidP="00620D08">
            <w:pPr>
              <w:pStyle w:val="headertabella0"/>
              <w:rPr>
                <w:color w:val="002060"/>
              </w:rPr>
            </w:pPr>
            <w:r w:rsidRPr="00A72E5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AED54"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F969D"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202D8"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3CB0D"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15624"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27832"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2BB36F3E"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DE20AE" w14:textId="77777777" w:rsidR="009542E1" w:rsidRPr="00A72E56" w:rsidRDefault="009542E1" w:rsidP="00620D08">
            <w:pPr>
              <w:pStyle w:val="rowtabella0"/>
              <w:rPr>
                <w:color w:val="002060"/>
              </w:rPr>
            </w:pPr>
            <w:r w:rsidRPr="00A72E56">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88E8C" w14:textId="77777777" w:rsidR="009542E1" w:rsidRPr="00A72E56" w:rsidRDefault="009542E1" w:rsidP="00620D08">
            <w:pPr>
              <w:pStyle w:val="rowtabella0"/>
              <w:rPr>
                <w:color w:val="002060"/>
              </w:rPr>
            </w:pPr>
            <w:r w:rsidRPr="00A72E56">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17AD0"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12AE5" w14:textId="77777777" w:rsidR="009542E1" w:rsidRPr="00A72E56" w:rsidRDefault="009542E1" w:rsidP="00620D08">
            <w:pPr>
              <w:pStyle w:val="rowtabella0"/>
              <w:rPr>
                <w:color w:val="002060"/>
              </w:rPr>
            </w:pPr>
            <w:r w:rsidRPr="00A72E56">
              <w:rPr>
                <w:color w:val="002060"/>
              </w:rPr>
              <w:t>16/02/2024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768EA" w14:textId="77777777" w:rsidR="009542E1" w:rsidRPr="00A72E56" w:rsidRDefault="009542E1" w:rsidP="00620D08">
            <w:pPr>
              <w:pStyle w:val="rowtabella0"/>
              <w:rPr>
                <w:color w:val="002060"/>
              </w:rPr>
            </w:pPr>
            <w:r w:rsidRPr="00A72E56">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084B1" w14:textId="77777777" w:rsidR="009542E1" w:rsidRPr="00A72E56" w:rsidRDefault="009542E1" w:rsidP="00620D08">
            <w:pPr>
              <w:pStyle w:val="rowtabella0"/>
              <w:rPr>
                <w:color w:val="002060"/>
              </w:rPr>
            </w:pPr>
            <w:r w:rsidRPr="00A72E56">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F502C" w14:textId="77777777" w:rsidR="009542E1" w:rsidRPr="00A72E56" w:rsidRDefault="009542E1" w:rsidP="00620D08">
            <w:pPr>
              <w:pStyle w:val="rowtabella0"/>
              <w:rPr>
                <w:color w:val="002060"/>
              </w:rPr>
            </w:pPr>
            <w:r w:rsidRPr="00A72E56">
              <w:rPr>
                <w:color w:val="002060"/>
              </w:rPr>
              <w:t>LOCALITA' LE CALVIE</w:t>
            </w:r>
          </w:p>
        </w:tc>
      </w:tr>
      <w:tr w:rsidR="009542E1" w:rsidRPr="00A72E56" w14:paraId="74D5D442"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BF6D66" w14:textId="77777777" w:rsidR="009542E1" w:rsidRPr="00A72E56" w:rsidRDefault="009542E1" w:rsidP="00620D08">
            <w:pPr>
              <w:pStyle w:val="rowtabella0"/>
              <w:rPr>
                <w:color w:val="002060"/>
              </w:rPr>
            </w:pPr>
            <w:r w:rsidRPr="00A72E56">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D4ADA8" w14:textId="77777777" w:rsidR="009542E1" w:rsidRPr="00A72E56" w:rsidRDefault="009542E1" w:rsidP="00620D08">
            <w:pPr>
              <w:pStyle w:val="rowtabella0"/>
              <w:rPr>
                <w:color w:val="002060"/>
              </w:rPr>
            </w:pPr>
            <w:r w:rsidRPr="00A72E56">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16EA70"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2C8D74" w14:textId="77777777" w:rsidR="009542E1" w:rsidRPr="00A72E56" w:rsidRDefault="009542E1" w:rsidP="00620D08">
            <w:pPr>
              <w:pStyle w:val="rowtabella0"/>
              <w:rPr>
                <w:color w:val="002060"/>
              </w:rPr>
            </w:pPr>
            <w:r w:rsidRPr="00A72E56">
              <w:rPr>
                <w:color w:val="002060"/>
              </w:rPr>
              <w:t>16/02/2024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B488C" w14:textId="77777777" w:rsidR="009542E1" w:rsidRPr="00A72E56" w:rsidRDefault="009542E1" w:rsidP="00620D08">
            <w:pPr>
              <w:pStyle w:val="rowtabella0"/>
              <w:rPr>
                <w:color w:val="002060"/>
              </w:rPr>
            </w:pPr>
            <w:r w:rsidRPr="00A72E56">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AFF8C" w14:textId="77777777" w:rsidR="009542E1" w:rsidRPr="00A72E56" w:rsidRDefault="009542E1" w:rsidP="00620D08">
            <w:pPr>
              <w:pStyle w:val="rowtabella0"/>
              <w:rPr>
                <w:color w:val="002060"/>
              </w:rPr>
            </w:pPr>
            <w:r w:rsidRPr="00A72E5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0A6BC9" w14:textId="77777777" w:rsidR="009542E1" w:rsidRPr="00A72E56" w:rsidRDefault="009542E1" w:rsidP="00620D08">
            <w:pPr>
              <w:pStyle w:val="rowtabella0"/>
              <w:rPr>
                <w:color w:val="002060"/>
              </w:rPr>
            </w:pPr>
            <w:r w:rsidRPr="00A72E56">
              <w:rPr>
                <w:color w:val="002060"/>
              </w:rPr>
              <w:t>VIA MARCONI GENGA STAZIONE</w:t>
            </w:r>
          </w:p>
        </w:tc>
      </w:tr>
      <w:tr w:rsidR="009542E1" w:rsidRPr="00A72E56" w14:paraId="6AE38FCB"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3CEACD" w14:textId="77777777" w:rsidR="009542E1" w:rsidRPr="00A72E56" w:rsidRDefault="009542E1" w:rsidP="00620D08">
            <w:pPr>
              <w:pStyle w:val="rowtabella0"/>
              <w:rPr>
                <w:color w:val="002060"/>
              </w:rPr>
            </w:pPr>
            <w:r w:rsidRPr="00A72E56">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089A02" w14:textId="77777777" w:rsidR="009542E1" w:rsidRPr="00A72E56" w:rsidRDefault="009542E1" w:rsidP="00620D08">
            <w:pPr>
              <w:pStyle w:val="rowtabella0"/>
              <w:rPr>
                <w:color w:val="002060"/>
              </w:rPr>
            </w:pPr>
            <w:r w:rsidRPr="00A72E56">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0908E8"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77F61" w14:textId="77777777" w:rsidR="009542E1" w:rsidRPr="00A72E56" w:rsidRDefault="009542E1" w:rsidP="00620D08">
            <w:pPr>
              <w:pStyle w:val="rowtabella0"/>
              <w:rPr>
                <w:color w:val="002060"/>
              </w:rPr>
            </w:pPr>
            <w:r w:rsidRPr="00A72E56">
              <w:rPr>
                <w:color w:val="002060"/>
              </w:rPr>
              <w:t>16/02/2024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CE7093" w14:textId="77777777" w:rsidR="009542E1" w:rsidRPr="00A72E56" w:rsidRDefault="009542E1" w:rsidP="00620D08">
            <w:pPr>
              <w:pStyle w:val="rowtabella0"/>
              <w:rPr>
                <w:color w:val="002060"/>
              </w:rPr>
            </w:pPr>
            <w:r w:rsidRPr="00A72E56">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C1840E" w14:textId="77777777" w:rsidR="009542E1" w:rsidRPr="00A72E56" w:rsidRDefault="009542E1" w:rsidP="00620D08">
            <w:pPr>
              <w:pStyle w:val="rowtabella0"/>
              <w:rPr>
                <w:color w:val="002060"/>
              </w:rPr>
            </w:pPr>
            <w:r w:rsidRPr="00A72E56">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3DFF6" w14:textId="77777777" w:rsidR="009542E1" w:rsidRPr="00A72E56" w:rsidRDefault="009542E1" w:rsidP="00620D08">
            <w:pPr>
              <w:pStyle w:val="rowtabella0"/>
              <w:rPr>
                <w:color w:val="002060"/>
              </w:rPr>
            </w:pPr>
            <w:r w:rsidRPr="00A72E56">
              <w:rPr>
                <w:color w:val="002060"/>
              </w:rPr>
              <w:t>VIALE MAZZINI</w:t>
            </w:r>
          </w:p>
        </w:tc>
      </w:tr>
      <w:tr w:rsidR="009542E1" w:rsidRPr="00A72E56" w14:paraId="7E7DE675"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105E20" w14:textId="77777777" w:rsidR="009542E1" w:rsidRPr="00A72E56" w:rsidRDefault="009542E1" w:rsidP="00620D08">
            <w:pPr>
              <w:pStyle w:val="rowtabella0"/>
              <w:rPr>
                <w:color w:val="002060"/>
              </w:rPr>
            </w:pPr>
            <w:r w:rsidRPr="00A72E56">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F7C360" w14:textId="77777777" w:rsidR="009542E1" w:rsidRPr="00A72E56" w:rsidRDefault="009542E1" w:rsidP="00620D08">
            <w:pPr>
              <w:pStyle w:val="rowtabella0"/>
              <w:rPr>
                <w:color w:val="002060"/>
              </w:rPr>
            </w:pPr>
            <w:r w:rsidRPr="00A72E56">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0EF3E0"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E7C1E" w14:textId="77777777" w:rsidR="009542E1" w:rsidRPr="00A72E56" w:rsidRDefault="009542E1" w:rsidP="00620D08">
            <w:pPr>
              <w:pStyle w:val="rowtabella0"/>
              <w:rPr>
                <w:color w:val="002060"/>
              </w:rPr>
            </w:pPr>
            <w:r w:rsidRPr="00A72E56">
              <w:rPr>
                <w:color w:val="002060"/>
              </w:rPr>
              <w:t>17/02/2024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DC5708" w14:textId="77777777" w:rsidR="009542E1" w:rsidRPr="00A72E56" w:rsidRDefault="009542E1" w:rsidP="00620D08">
            <w:pPr>
              <w:pStyle w:val="rowtabella0"/>
              <w:rPr>
                <w:color w:val="002060"/>
              </w:rPr>
            </w:pPr>
            <w:r w:rsidRPr="00A72E56">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37B76" w14:textId="77777777" w:rsidR="009542E1" w:rsidRPr="00A72E56" w:rsidRDefault="009542E1" w:rsidP="00620D08">
            <w:pPr>
              <w:pStyle w:val="rowtabella0"/>
              <w:rPr>
                <w:color w:val="002060"/>
              </w:rPr>
            </w:pPr>
            <w:r w:rsidRPr="00A72E56">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A4487F" w14:textId="77777777" w:rsidR="009542E1" w:rsidRPr="00A72E56" w:rsidRDefault="009542E1" w:rsidP="00620D08">
            <w:pPr>
              <w:pStyle w:val="rowtabella0"/>
              <w:rPr>
                <w:color w:val="002060"/>
              </w:rPr>
            </w:pPr>
            <w:r w:rsidRPr="00A72E56">
              <w:rPr>
                <w:color w:val="002060"/>
              </w:rPr>
              <w:t>VIA GRAMSCI-VIA FEGGIANI</w:t>
            </w:r>
          </w:p>
        </w:tc>
      </w:tr>
      <w:tr w:rsidR="009542E1" w:rsidRPr="00A72E56" w14:paraId="7914F6D9"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FF0ACB" w14:textId="77777777" w:rsidR="009542E1" w:rsidRPr="00A72E56" w:rsidRDefault="009542E1" w:rsidP="00620D08">
            <w:pPr>
              <w:pStyle w:val="rowtabella0"/>
              <w:rPr>
                <w:color w:val="002060"/>
              </w:rPr>
            </w:pPr>
            <w:r w:rsidRPr="00A72E56">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4DE3FD" w14:textId="77777777" w:rsidR="009542E1" w:rsidRPr="00A72E56" w:rsidRDefault="009542E1" w:rsidP="00620D08">
            <w:pPr>
              <w:pStyle w:val="rowtabella0"/>
              <w:rPr>
                <w:color w:val="002060"/>
              </w:rPr>
            </w:pPr>
            <w:r w:rsidRPr="00A72E56">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303D60"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AF44E6" w14:textId="77777777" w:rsidR="009542E1" w:rsidRPr="00A72E56" w:rsidRDefault="009542E1" w:rsidP="00620D08">
            <w:pPr>
              <w:pStyle w:val="rowtabella0"/>
              <w:rPr>
                <w:color w:val="002060"/>
              </w:rPr>
            </w:pPr>
            <w:r w:rsidRPr="00A72E56">
              <w:rPr>
                <w:color w:val="002060"/>
              </w:rPr>
              <w:t>17/02/2024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F2E7CC" w14:textId="77777777" w:rsidR="009542E1" w:rsidRPr="00A72E56" w:rsidRDefault="009542E1" w:rsidP="00620D08">
            <w:pPr>
              <w:pStyle w:val="rowtabella0"/>
              <w:rPr>
                <w:color w:val="002060"/>
              </w:rPr>
            </w:pPr>
            <w:r w:rsidRPr="00A72E5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35872" w14:textId="77777777" w:rsidR="009542E1" w:rsidRPr="00A72E56" w:rsidRDefault="009542E1" w:rsidP="00620D08">
            <w:pPr>
              <w:pStyle w:val="rowtabella0"/>
              <w:rPr>
                <w:color w:val="002060"/>
              </w:rPr>
            </w:pPr>
            <w:r w:rsidRPr="00A72E5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50E5E"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B.BUOZZI</w:t>
            </w:r>
            <w:proofErr w:type="gramEnd"/>
          </w:p>
        </w:tc>
      </w:tr>
      <w:tr w:rsidR="009542E1" w:rsidRPr="00A72E56" w14:paraId="4FF8AD60"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4EE6B5" w14:textId="77777777" w:rsidR="009542E1" w:rsidRPr="00A72E56" w:rsidRDefault="009542E1" w:rsidP="00620D08">
            <w:pPr>
              <w:pStyle w:val="rowtabella0"/>
              <w:rPr>
                <w:color w:val="002060"/>
              </w:rPr>
            </w:pPr>
            <w:r w:rsidRPr="00A72E56">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57B9B" w14:textId="77777777" w:rsidR="009542E1" w:rsidRPr="00A72E56" w:rsidRDefault="009542E1" w:rsidP="00620D08">
            <w:pPr>
              <w:pStyle w:val="rowtabella0"/>
              <w:rPr>
                <w:color w:val="002060"/>
              </w:rPr>
            </w:pPr>
            <w:r w:rsidRPr="00A72E56">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3B895"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D0CB7" w14:textId="77777777" w:rsidR="009542E1" w:rsidRPr="00A72E56" w:rsidRDefault="009542E1" w:rsidP="00620D08">
            <w:pPr>
              <w:pStyle w:val="rowtabella0"/>
              <w:rPr>
                <w:color w:val="002060"/>
              </w:rPr>
            </w:pPr>
            <w:r w:rsidRPr="00A72E56">
              <w:rPr>
                <w:color w:val="002060"/>
              </w:rPr>
              <w:t>17/02/2024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D8121" w14:textId="77777777" w:rsidR="009542E1" w:rsidRPr="00A72E56" w:rsidRDefault="009542E1" w:rsidP="00620D08">
            <w:pPr>
              <w:pStyle w:val="rowtabella0"/>
              <w:rPr>
                <w:color w:val="002060"/>
              </w:rPr>
            </w:pPr>
            <w:r w:rsidRPr="00A72E56">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F8EC1" w14:textId="77777777" w:rsidR="009542E1" w:rsidRPr="00A72E56" w:rsidRDefault="009542E1" w:rsidP="00620D08">
            <w:pPr>
              <w:pStyle w:val="rowtabella0"/>
              <w:rPr>
                <w:color w:val="002060"/>
              </w:rPr>
            </w:pPr>
            <w:r w:rsidRPr="00A72E56">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44BB2" w14:textId="77777777" w:rsidR="009542E1" w:rsidRPr="00A72E56" w:rsidRDefault="009542E1" w:rsidP="00620D08">
            <w:pPr>
              <w:pStyle w:val="rowtabella0"/>
              <w:rPr>
                <w:color w:val="002060"/>
              </w:rPr>
            </w:pPr>
            <w:r w:rsidRPr="00A72E56">
              <w:rPr>
                <w:color w:val="002060"/>
              </w:rPr>
              <w:t>VIA PALOMBARE SNC</w:t>
            </w:r>
          </w:p>
        </w:tc>
      </w:tr>
    </w:tbl>
    <w:p w14:paraId="1220212E" w14:textId="77777777" w:rsidR="009542E1" w:rsidRPr="00A72E56" w:rsidRDefault="009542E1" w:rsidP="009542E1">
      <w:pPr>
        <w:pStyle w:val="breakline"/>
        <w:rPr>
          <w:rFonts w:eastAsiaTheme="minorEastAsia"/>
          <w:color w:val="002060"/>
        </w:rPr>
      </w:pPr>
    </w:p>
    <w:p w14:paraId="75A5AB5D" w14:textId="77777777" w:rsidR="009542E1" w:rsidRPr="00A72E56" w:rsidRDefault="009542E1" w:rsidP="009542E1">
      <w:pPr>
        <w:pStyle w:val="breakline"/>
        <w:rPr>
          <w:color w:val="002060"/>
        </w:rPr>
      </w:pPr>
    </w:p>
    <w:p w14:paraId="6FABFDD4" w14:textId="77777777" w:rsidR="009542E1" w:rsidRPr="00A72E56" w:rsidRDefault="009542E1" w:rsidP="009542E1">
      <w:pPr>
        <w:pStyle w:val="breakline"/>
        <w:rPr>
          <w:color w:val="002060"/>
        </w:rPr>
      </w:pPr>
    </w:p>
    <w:p w14:paraId="34358F59" w14:textId="77777777" w:rsidR="009542E1" w:rsidRPr="00A72E56" w:rsidRDefault="009542E1" w:rsidP="009542E1">
      <w:pPr>
        <w:pStyle w:val="sottotitolocampionato10"/>
        <w:rPr>
          <w:color w:val="002060"/>
        </w:rPr>
      </w:pPr>
      <w:r w:rsidRPr="00A72E56">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9"/>
        <w:gridCol w:w="385"/>
        <w:gridCol w:w="898"/>
        <w:gridCol w:w="1198"/>
        <w:gridCol w:w="1559"/>
        <w:gridCol w:w="1542"/>
      </w:tblGrid>
      <w:tr w:rsidR="009542E1" w:rsidRPr="00A72E56" w14:paraId="7DD26DDB"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92160"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223C3"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2B90C"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1C698"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C88C4"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8EFC"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533D5"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7D17BF2B"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D77F4" w14:textId="77777777" w:rsidR="009542E1" w:rsidRPr="00A72E56" w:rsidRDefault="009542E1" w:rsidP="00620D08">
            <w:pPr>
              <w:pStyle w:val="rowtabella0"/>
              <w:rPr>
                <w:color w:val="002060"/>
              </w:rPr>
            </w:pPr>
            <w:r w:rsidRPr="00A72E56">
              <w:rPr>
                <w:color w:val="002060"/>
              </w:rPr>
              <w:t>PIEDIRIPA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F75D3" w14:textId="77777777" w:rsidR="009542E1" w:rsidRPr="00A72E56" w:rsidRDefault="009542E1" w:rsidP="00620D08">
            <w:pPr>
              <w:pStyle w:val="rowtabella0"/>
              <w:rPr>
                <w:color w:val="002060"/>
              </w:rPr>
            </w:pPr>
            <w:r w:rsidRPr="00A72E56">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8039B"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F36FC" w14:textId="77777777" w:rsidR="009542E1" w:rsidRPr="00A72E56" w:rsidRDefault="009542E1" w:rsidP="00620D08">
            <w:pPr>
              <w:pStyle w:val="rowtabella0"/>
              <w:rPr>
                <w:color w:val="002060"/>
              </w:rPr>
            </w:pPr>
            <w:r w:rsidRPr="00A72E56">
              <w:rPr>
                <w:color w:val="002060"/>
              </w:rPr>
              <w:t>14/02/2024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D4E0B" w14:textId="77777777" w:rsidR="009542E1" w:rsidRPr="00A72E56" w:rsidRDefault="009542E1" w:rsidP="00620D08">
            <w:pPr>
              <w:pStyle w:val="rowtabella0"/>
              <w:rPr>
                <w:color w:val="002060"/>
              </w:rPr>
            </w:pPr>
            <w:r w:rsidRPr="00A72E56">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7D66F" w14:textId="77777777" w:rsidR="009542E1" w:rsidRPr="00A72E56" w:rsidRDefault="009542E1" w:rsidP="00620D08">
            <w:pPr>
              <w:pStyle w:val="rowtabella0"/>
              <w:rPr>
                <w:color w:val="002060"/>
              </w:rPr>
            </w:pPr>
            <w:r w:rsidRPr="00A72E5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A4362" w14:textId="77777777" w:rsidR="009542E1" w:rsidRPr="00A72E56" w:rsidRDefault="009542E1" w:rsidP="00620D08">
            <w:pPr>
              <w:pStyle w:val="rowtabella0"/>
              <w:rPr>
                <w:color w:val="002060"/>
              </w:rPr>
            </w:pPr>
            <w:r w:rsidRPr="00A72E56">
              <w:rPr>
                <w:color w:val="002060"/>
              </w:rPr>
              <w:t>VIA VOLTURNO-PIEDIRIPA</w:t>
            </w:r>
          </w:p>
        </w:tc>
      </w:tr>
      <w:tr w:rsidR="009542E1" w:rsidRPr="00A72E56" w14:paraId="2E0E85C5"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DDA25" w14:textId="77777777" w:rsidR="009542E1" w:rsidRPr="00A72E56" w:rsidRDefault="009542E1" w:rsidP="00620D08">
            <w:pPr>
              <w:pStyle w:val="rowtabella0"/>
              <w:rPr>
                <w:color w:val="002060"/>
              </w:rPr>
            </w:pPr>
            <w:r w:rsidRPr="00A72E56">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768B4B" w14:textId="77777777" w:rsidR="009542E1" w:rsidRPr="00A72E56" w:rsidRDefault="009542E1" w:rsidP="00620D08">
            <w:pPr>
              <w:pStyle w:val="rowtabella0"/>
              <w:rPr>
                <w:color w:val="002060"/>
              </w:rPr>
            </w:pPr>
            <w:r w:rsidRPr="00A72E56">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CA8B84"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574DE7" w14:textId="77777777" w:rsidR="009542E1" w:rsidRPr="00A72E56" w:rsidRDefault="009542E1" w:rsidP="00620D08">
            <w:pPr>
              <w:pStyle w:val="rowtabella0"/>
              <w:rPr>
                <w:color w:val="002060"/>
              </w:rPr>
            </w:pPr>
            <w:r w:rsidRPr="00A72E56">
              <w:rPr>
                <w:color w:val="002060"/>
              </w:rPr>
              <w:t>16/02/2024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544FA3" w14:textId="77777777" w:rsidR="009542E1" w:rsidRPr="00A72E56" w:rsidRDefault="009542E1" w:rsidP="00620D08">
            <w:pPr>
              <w:pStyle w:val="rowtabella0"/>
              <w:rPr>
                <w:color w:val="002060"/>
              </w:rPr>
            </w:pPr>
            <w:r w:rsidRPr="00A72E5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00D50" w14:textId="77777777" w:rsidR="009542E1" w:rsidRPr="00A72E56" w:rsidRDefault="009542E1" w:rsidP="00620D08">
            <w:pPr>
              <w:pStyle w:val="rowtabella0"/>
              <w:rPr>
                <w:color w:val="002060"/>
              </w:rPr>
            </w:pPr>
            <w:r w:rsidRPr="00A72E5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B7B86"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B.ROSSI</w:t>
            </w:r>
            <w:proofErr w:type="gramEnd"/>
            <w:r w:rsidRPr="00A72E56">
              <w:rPr>
                <w:color w:val="002060"/>
              </w:rPr>
              <w:t xml:space="preserve"> SNC</w:t>
            </w:r>
          </w:p>
        </w:tc>
      </w:tr>
      <w:tr w:rsidR="009542E1" w:rsidRPr="00A72E56" w14:paraId="6D587F3B"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2E91FB" w14:textId="77777777" w:rsidR="009542E1" w:rsidRPr="00A72E56" w:rsidRDefault="009542E1" w:rsidP="00620D08">
            <w:pPr>
              <w:pStyle w:val="rowtabella0"/>
              <w:rPr>
                <w:color w:val="002060"/>
              </w:rPr>
            </w:pPr>
            <w:r w:rsidRPr="00A72E56">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A34BF5" w14:textId="77777777" w:rsidR="009542E1" w:rsidRPr="00A72E56" w:rsidRDefault="009542E1" w:rsidP="00620D08">
            <w:pPr>
              <w:pStyle w:val="rowtabella0"/>
              <w:rPr>
                <w:color w:val="002060"/>
              </w:rPr>
            </w:pPr>
            <w:r w:rsidRPr="00A72E56">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A5E6EC"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98BB4F"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569BCA" w14:textId="77777777" w:rsidR="009542E1" w:rsidRPr="00A72E56" w:rsidRDefault="009542E1" w:rsidP="00620D08">
            <w:pPr>
              <w:pStyle w:val="rowtabella0"/>
              <w:rPr>
                <w:color w:val="002060"/>
              </w:rPr>
            </w:pPr>
            <w:r w:rsidRPr="00A72E56">
              <w:rPr>
                <w:color w:val="002060"/>
              </w:rPr>
              <w:t>5280 TENSOSTRUTTURA S.</w:t>
            </w:r>
            <w:proofErr w:type="gramStart"/>
            <w:r w:rsidRPr="00A72E56">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38945" w14:textId="77777777" w:rsidR="009542E1" w:rsidRPr="00A72E56" w:rsidRDefault="009542E1" w:rsidP="00620D08">
            <w:pPr>
              <w:pStyle w:val="rowtabella0"/>
              <w:rPr>
                <w:color w:val="002060"/>
              </w:rPr>
            </w:pPr>
            <w:r w:rsidRPr="00A72E56">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603B1" w14:textId="77777777" w:rsidR="009542E1" w:rsidRPr="00A72E56" w:rsidRDefault="009542E1" w:rsidP="00620D08">
            <w:pPr>
              <w:pStyle w:val="rowtabella0"/>
              <w:rPr>
                <w:color w:val="002060"/>
              </w:rPr>
            </w:pPr>
            <w:r w:rsidRPr="00A72E56">
              <w:rPr>
                <w:color w:val="002060"/>
              </w:rPr>
              <w:t>VIA LORENZO LOTTO</w:t>
            </w:r>
          </w:p>
        </w:tc>
      </w:tr>
      <w:tr w:rsidR="009542E1" w:rsidRPr="00A72E56" w14:paraId="12BF3157"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15E3C8" w14:textId="77777777" w:rsidR="009542E1" w:rsidRPr="00A72E56" w:rsidRDefault="009542E1" w:rsidP="00620D08">
            <w:pPr>
              <w:pStyle w:val="rowtabella0"/>
              <w:rPr>
                <w:color w:val="002060"/>
              </w:rPr>
            </w:pPr>
            <w:r w:rsidRPr="00A72E56">
              <w:rPr>
                <w:color w:val="002060"/>
              </w:rPr>
              <w:t xml:space="preserve">CALCIO </w:t>
            </w:r>
            <w:proofErr w:type="gramStart"/>
            <w:r w:rsidRPr="00A72E56">
              <w:rPr>
                <w:color w:val="002060"/>
              </w:rPr>
              <w:t>S.ELPIDIO</w:t>
            </w:r>
            <w:proofErr w:type="gramEnd"/>
            <w:r w:rsidRPr="00A72E56">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D0587C" w14:textId="77777777" w:rsidR="009542E1" w:rsidRPr="00A72E56" w:rsidRDefault="009542E1" w:rsidP="00620D08">
            <w:pPr>
              <w:pStyle w:val="rowtabella0"/>
              <w:rPr>
                <w:color w:val="002060"/>
              </w:rPr>
            </w:pPr>
            <w:r w:rsidRPr="00A72E56">
              <w:rPr>
                <w:color w:val="002060"/>
              </w:rPr>
              <w:t>VIS CIVITANOVA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F4504"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679E97" w14:textId="77777777" w:rsidR="009542E1" w:rsidRPr="00A72E56" w:rsidRDefault="009542E1" w:rsidP="00620D08">
            <w:pPr>
              <w:pStyle w:val="rowtabella0"/>
              <w:rPr>
                <w:color w:val="002060"/>
              </w:rPr>
            </w:pPr>
            <w:r w:rsidRPr="00A72E56">
              <w:rPr>
                <w:color w:val="002060"/>
              </w:rPr>
              <w:t>16/02/2024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BF587" w14:textId="77777777" w:rsidR="009542E1" w:rsidRPr="00A72E56" w:rsidRDefault="009542E1" w:rsidP="00620D08">
            <w:pPr>
              <w:pStyle w:val="rowtabella0"/>
              <w:rPr>
                <w:color w:val="002060"/>
              </w:rPr>
            </w:pPr>
            <w:r w:rsidRPr="00A72E56">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6FA75" w14:textId="77777777" w:rsidR="009542E1" w:rsidRPr="00A72E56" w:rsidRDefault="009542E1" w:rsidP="00620D08">
            <w:pPr>
              <w:pStyle w:val="rowtabella0"/>
              <w:rPr>
                <w:color w:val="002060"/>
              </w:rPr>
            </w:pPr>
            <w:r w:rsidRPr="00A72E5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03401C" w14:textId="77777777" w:rsidR="009542E1" w:rsidRPr="00A72E56" w:rsidRDefault="009542E1" w:rsidP="00620D08">
            <w:pPr>
              <w:pStyle w:val="rowtabella0"/>
              <w:rPr>
                <w:color w:val="002060"/>
              </w:rPr>
            </w:pPr>
            <w:r w:rsidRPr="00A72E56">
              <w:rPr>
                <w:color w:val="002060"/>
              </w:rPr>
              <w:t>VIA CARDUCCI</w:t>
            </w:r>
          </w:p>
        </w:tc>
      </w:tr>
      <w:tr w:rsidR="009542E1" w:rsidRPr="00A72E56" w14:paraId="65E73DEF"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D48ECD" w14:textId="77777777" w:rsidR="009542E1" w:rsidRPr="00A72E56" w:rsidRDefault="009542E1" w:rsidP="00620D08">
            <w:pPr>
              <w:pStyle w:val="rowtabella0"/>
              <w:rPr>
                <w:color w:val="002060"/>
              </w:rPr>
            </w:pPr>
            <w:r w:rsidRPr="00A72E56">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773127" w14:textId="77777777" w:rsidR="009542E1" w:rsidRPr="00A72E56" w:rsidRDefault="009542E1" w:rsidP="00620D08">
            <w:pPr>
              <w:pStyle w:val="rowtabella0"/>
              <w:rPr>
                <w:color w:val="002060"/>
              </w:rPr>
            </w:pPr>
            <w:r w:rsidRPr="00A72E56">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58779"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4B12C8"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1C7D16" w14:textId="77777777" w:rsidR="009542E1" w:rsidRPr="00A72E56" w:rsidRDefault="009542E1" w:rsidP="00620D08">
            <w:pPr>
              <w:pStyle w:val="rowtabella0"/>
              <w:rPr>
                <w:color w:val="002060"/>
              </w:rPr>
            </w:pPr>
            <w:r w:rsidRPr="00A72E56">
              <w:rPr>
                <w:color w:val="002060"/>
              </w:rPr>
              <w:t xml:space="preserve">5623 PALESTRA </w:t>
            </w:r>
            <w:proofErr w:type="gramStart"/>
            <w:r w:rsidRPr="00A72E56">
              <w:rPr>
                <w:color w:val="002060"/>
              </w:rPr>
              <w:t>SC.MEDIA</w:t>
            </w:r>
            <w:proofErr w:type="gramEnd"/>
            <w:r w:rsidRPr="00A72E56">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7ADB4" w14:textId="77777777" w:rsidR="009542E1" w:rsidRPr="00A72E56" w:rsidRDefault="009542E1" w:rsidP="00620D08">
            <w:pPr>
              <w:pStyle w:val="rowtabella0"/>
              <w:rPr>
                <w:color w:val="002060"/>
              </w:rPr>
            </w:pPr>
            <w:r w:rsidRPr="00A72E5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F9DD9" w14:textId="77777777" w:rsidR="009542E1" w:rsidRPr="00A72E56" w:rsidRDefault="009542E1" w:rsidP="00620D08">
            <w:pPr>
              <w:pStyle w:val="rowtabella0"/>
              <w:rPr>
                <w:color w:val="002060"/>
              </w:rPr>
            </w:pPr>
            <w:r w:rsidRPr="00A72E56">
              <w:rPr>
                <w:color w:val="002060"/>
              </w:rPr>
              <w:t>VIA PIRANDELLO</w:t>
            </w:r>
          </w:p>
        </w:tc>
      </w:tr>
      <w:tr w:rsidR="009542E1" w:rsidRPr="00A72E56" w14:paraId="18EBABAC"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3FEB30" w14:textId="77777777" w:rsidR="009542E1" w:rsidRPr="00A72E56" w:rsidRDefault="009542E1" w:rsidP="00620D08">
            <w:pPr>
              <w:pStyle w:val="rowtabella0"/>
              <w:rPr>
                <w:color w:val="002060"/>
              </w:rPr>
            </w:pPr>
            <w:r w:rsidRPr="00A72E56">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E89D1" w14:textId="77777777" w:rsidR="009542E1" w:rsidRPr="00A72E56" w:rsidRDefault="009542E1" w:rsidP="00620D08">
            <w:pPr>
              <w:pStyle w:val="rowtabella0"/>
              <w:rPr>
                <w:color w:val="002060"/>
              </w:rPr>
            </w:pPr>
            <w:r w:rsidRPr="00A72E56">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A2104"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18DA9"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48C4C" w14:textId="77777777" w:rsidR="009542E1" w:rsidRPr="00A72E56" w:rsidRDefault="009542E1" w:rsidP="00620D08">
            <w:pPr>
              <w:pStyle w:val="rowtabella0"/>
              <w:rPr>
                <w:color w:val="002060"/>
              </w:rPr>
            </w:pPr>
            <w:r w:rsidRPr="00A72E56">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71BD9" w14:textId="77777777" w:rsidR="009542E1" w:rsidRPr="00A72E56" w:rsidRDefault="009542E1" w:rsidP="00620D08">
            <w:pPr>
              <w:pStyle w:val="rowtabella0"/>
              <w:rPr>
                <w:color w:val="002060"/>
              </w:rPr>
            </w:pPr>
            <w:r w:rsidRPr="00A72E56">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41E50" w14:textId="77777777" w:rsidR="009542E1" w:rsidRPr="00A72E56" w:rsidRDefault="009542E1" w:rsidP="00620D08">
            <w:pPr>
              <w:pStyle w:val="rowtabella0"/>
              <w:rPr>
                <w:color w:val="002060"/>
              </w:rPr>
            </w:pPr>
            <w:r w:rsidRPr="00A72E56">
              <w:rPr>
                <w:color w:val="002060"/>
              </w:rPr>
              <w:t>VIA PAOLO BORSELLINO</w:t>
            </w:r>
          </w:p>
        </w:tc>
      </w:tr>
    </w:tbl>
    <w:p w14:paraId="24259956" w14:textId="77777777" w:rsidR="009542E1" w:rsidRPr="00A72E56" w:rsidRDefault="009542E1" w:rsidP="009542E1">
      <w:pPr>
        <w:pStyle w:val="breakline"/>
        <w:rPr>
          <w:rFonts w:eastAsiaTheme="minorEastAsia"/>
          <w:color w:val="002060"/>
        </w:rPr>
      </w:pPr>
    </w:p>
    <w:p w14:paraId="51784664" w14:textId="77777777" w:rsidR="009542E1" w:rsidRPr="00A72E56" w:rsidRDefault="009542E1" w:rsidP="009542E1">
      <w:pPr>
        <w:pStyle w:val="breakline"/>
        <w:rPr>
          <w:color w:val="002060"/>
        </w:rPr>
      </w:pPr>
    </w:p>
    <w:p w14:paraId="0E31557B" w14:textId="77777777" w:rsidR="009542E1" w:rsidRPr="00A72E56" w:rsidRDefault="009542E1" w:rsidP="009542E1">
      <w:pPr>
        <w:pStyle w:val="breakline"/>
        <w:rPr>
          <w:color w:val="002060"/>
        </w:rPr>
      </w:pPr>
    </w:p>
    <w:p w14:paraId="15A8F96C" w14:textId="77777777" w:rsidR="009542E1" w:rsidRPr="00A72E56" w:rsidRDefault="009542E1" w:rsidP="009542E1">
      <w:pPr>
        <w:pStyle w:val="sottotitolocampionato10"/>
        <w:rPr>
          <w:color w:val="002060"/>
        </w:rPr>
      </w:pPr>
      <w:r w:rsidRPr="00A72E56">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6"/>
        <w:gridCol w:w="385"/>
        <w:gridCol w:w="898"/>
        <w:gridCol w:w="1176"/>
        <w:gridCol w:w="1545"/>
        <w:gridCol w:w="1568"/>
      </w:tblGrid>
      <w:tr w:rsidR="009542E1" w:rsidRPr="00A72E56" w14:paraId="5914A7A4"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55E62"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28747"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C990B"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80433"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0420"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9132B"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146C4"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4A244528"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7021A3" w14:textId="77777777" w:rsidR="009542E1" w:rsidRPr="00A72E56" w:rsidRDefault="009542E1" w:rsidP="00620D08">
            <w:pPr>
              <w:pStyle w:val="rowtabella0"/>
              <w:rPr>
                <w:color w:val="002060"/>
              </w:rPr>
            </w:pPr>
            <w:r w:rsidRPr="00A72E56">
              <w:rPr>
                <w:color w:val="002060"/>
              </w:rPr>
              <w:t>FUTSAL L.C.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722A3" w14:textId="77777777" w:rsidR="009542E1" w:rsidRPr="00A72E56" w:rsidRDefault="009542E1" w:rsidP="00620D08">
            <w:pPr>
              <w:pStyle w:val="rowtabella0"/>
              <w:rPr>
                <w:color w:val="002060"/>
              </w:rPr>
            </w:pPr>
            <w:r w:rsidRPr="00A72E56">
              <w:rPr>
                <w:color w:val="002060"/>
              </w:rPr>
              <w:t>BOCASTRUM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89871"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CD6A1" w14:textId="77777777" w:rsidR="009542E1" w:rsidRPr="00A72E56" w:rsidRDefault="009542E1" w:rsidP="00620D08">
            <w:pPr>
              <w:pStyle w:val="rowtabella0"/>
              <w:rPr>
                <w:color w:val="002060"/>
              </w:rPr>
            </w:pPr>
            <w:r w:rsidRPr="00A72E56">
              <w:rPr>
                <w:color w:val="002060"/>
              </w:rPr>
              <w:t>16/02/2024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2C572" w14:textId="77777777" w:rsidR="009542E1" w:rsidRPr="00A72E56" w:rsidRDefault="009542E1" w:rsidP="00620D08">
            <w:pPr>
              <w:pStyle w:val="rowtabella0"/>
              <w:rPr>
                <w:color w:val="002060"/>
              </w:rPr>
            </w:pPr>
            <w:r w:rsidRPr="00A72E56">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D6090" w14:textId="77777777" w:rsidR="009542E1" w:rsidRPr="00A72E56" w:rsidRDefault="009542E1" w:rsidP="00620D08">
            <w:pPr>
              <w:pStyle w:val="rowtabella0"/>
              <w:rPr>
                <w:color w:val="002060"/>
              </w:rPr>
            </w:pPr>
            <w:r w:rsidRPr="00A72E56">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E25FE" w14:textId="77777777" w:rsidR="009542E1" w:rsidRPr="00A72E56" w:rsidRDefault="009542E1" w:rsidP="00620D08">
            <w:pPr>
              <w:pStyle w:val="rowtabella0"/>
              <w:rPr>
                <w:color w:val="002060"/>
              </w:rPr>
            </w:pPr>
            <w:r w:rsidRPr="00A72E56">
              <w:rPr>
                <w:color w:val="002060"/>
              </w:rPr>
              <w:t>VIA CORRADI</w:t>
            </w:r>
          </w:p>
        </w:tc>
      </w:tr>
      <w:tr w:rsidR="009542E1" w:rsidRPr="00A72E56" w14:paraId="098A86E7"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7DFF19" w14:textId="77777777" w:rsidR="009542E1" w:rsidRPr="00A72E56" w:rsidRDefault="009542E1" w:rsidP="00620D08">
            <w:pPr>
              <w:pStyle w:val="rowtabella0"/>
              <w:rPr>
                <w:color w:val="002060"/>
              </w:rPr>
            </w:pPr>
            <w:r w:rsidRPr="00A72E56">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B04DAE" w14:textId="77777777" w:rsidR="009542E1" w:rsidRPr="00A72E56" w:rsidRDefault="009542E1" w:rsidP="00620D08">
            <w:pPr>
              <w:pStyle w:val="rowtabella0"/>
              <w:rPr>
                <w:color w:val="002060"/>
              </w:rPr>
            </w:pPr>
            <w:r w:rsidRPr="00A72E56">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A0DFC1"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4DD42"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990744" w14:textId="77777777" w:rsidR="009542E1" w:rsidRPr="00A72E56" w:rsidRDefault="009542E1" w:rsidP="00620D08">
            <w:pPr>
              <w:pStyle w:val="rowtabella0"/>
              <w:rPr>
                <w:color w:val="002060"/>
              </w:rPr>
            </w:pPr>
            <w:r w:rsidRPr="00A72E56">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890D3" w14:textId="77777777" w:rsidR="009542E1" w:rsidRPr="00A72E56" w:rsidRDefault="009542E1" w:rsidP="00620D08">
            <w:pPr>
              <w:pStyle w:val="rowtabella0"/>
              <w:rPr>
                <w:color w:val="002060"/>
              </w:rPr>
            </w:pPr>
            <w:r w:rsidRPr="00A72E56">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8AF50" w14:textId="77777777" w:rsidR="009542E1" w:rsidRPr="00A72E56" w:rsidRDefault="009542E1" w:rsidP="00620D08">
            <w:pPr>
              <w:pStyle w:val="rowtabella0"/>
              <w:rPr>
                <w:color w:val="002060"/>
              </w:rPr>
            </w:pPr>
            <w:r w:rsidRPr="00A72E56">
              <w:rPr>
                <w:color w:val="002060"/>
              </w:rPr>
              <w:t>VIA DELLO SPORT</w:t>
            </w:r>
          </w:p>
        </w:tc>
      </w:tr>
      <w:tr w:rsidR="009542E1" w:rsidRPr="00A72E56" w14:paraId="5A994E11"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6602B1" w14:textId="77777777" w:rsidR="009542E1" w:rsidRPr="00A72E56" w:rsidRDefault="009542E1" w:rsidP="00620D08">
            <w:pPr>
              <w:pStyle w:val="rowtabella0"/>
              <w:rPr>
                <w:color w:val="002060"/>
              </w:rPr>
            </w:pPr>
            <w:r w:rsidRPr="00A72E56">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8211AC" w14:textId="77777777" w:rsidR="009542E1" w:rsidRPr="00A72E56" w:rsidRDefault="009542E1" w:rsidP="00620D08">
            <w:pPr>
              <w:pStyle w:val="rowtabella0"/>
              <w:rPr>
                <w:color w:val="002060"/>
              </w:rPr>
            </w:pPr>
            <w:r w:rsidRPr="00A72E56">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ECD75E"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0EE97E" w14:textId="77777777" w:rsidR="009542E1" w:rsidRPr="00A72E56" w:rsidRDefault="009542E1" w:rsidP="00620D08">
            <w:pPr>
              <w:pStyle w:val="rowtabella0"/>
              <w:rPr>
                <w:color w:val="002060"/>
              </w:rPr>
            </w:pPr>
            <w:r w:rsidRPr="00A72E56">
              <w:rPr>
                <w:color w:val="002060"/>
              </w:rPr>
              <w:t>16/02/2024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207763" w14:textId="77777777" w:rsidR="009542E1" w:rsidRPr="00A72E56" w:rsidRDefault="009542E1" w:rsidP="00620D08">
            <w:pPr>
              <w:pStyle w:val="rowtabella0"/>
              <w:rPr>
                <w:color w:val="002060"/>
              </w:rPr>
            </w:pPr>
            <w:r w:rsidRPr="00A72E56">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11177" w14:textId="77777777" w:rsidR="009542E1" w:rsidRPr="00A72E56" w:rsidRDefault="009542E1" w:rsidP="00620D08">
            <w:pPr>
              <w:pStyle w:val="rowtabella0"/>
              <w:rPr>
                <w:color w:val="002060"/>
              </w:rPr>
            </w:pPr>
            <w:r w:rsidRPr="00A72E56">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7EFDA" w14:textId="77777777" w:rsidR="009542E1" w:rsidRPr="00A72E56" w:rsidRDefault="009542E1" w:rsidP="00620D08">
            <w:pPr>
              <w:pStyle w:val="rowtabella0"/>
              <w:rPr>
                <w:color w:val="002060"/>
              </w:rPr>
            </w:pPr>
            <w:r w:rsidRPr="00A72E56">
              <w:rPr>
                <w:color w:val="002060"/>
              </w:rPr>
              <w:t>VIA SGATTONI - CONTR.RAGNOLA</w:t>
            </w:r>
          </w:p>
        </w:tc>
      </w:tr>
      <w:tr w:rsidR="009542E1" w:rsidRPr="00A72E56" w14:paraId="54A056F9"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54D424" w14:textId="77777777" w:rsidR="009542E1" w:rsidRPr="00A72E56" w:rsidRDefault="009542E1" w:rsidP="00620D08">
            <w:pPr>
              <w:pStyle w:val="rowtabella0"/>
              <w:rPr>
                <w:color w:val="002060"/>
              </w:rPr>
            </w:pPr>
            <w:r w:rsidRPr="00A72E56">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B4D7B" w14:textId="77777777" w:rsidR="009542E1" w:rsidRPr="00A72E56" w:rsidRDefault="009542E1" w:rsidP="00620D08">
            <w:pPr>
              <w:pStyle w:val="rowtabella0"/>
              <w:rPr>
                <w:color w:val="002060"/>
              </w:rPr>
            </w:pPr>
            <w:r w:rsidRPr="00A72E56">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B850CF"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00E8F8" w14:textId="77777777" w:rsidR="009542E1" w:rsidRPr="00A72E56" w:rsidRDefault="009542E1" w:rsidP="00620D08">
            <w:pPr>
              <w:pStyle w:val="rowtabella0"/>
              <w:rPr>
                <w:color w:val="002060"/>
              </w:rPr>
            </w:pPr>
            <w:r w:rsidRPr="00A72E56">
              <w:rPr>
                <w:color w:val="002060"/>
              </w:rPr>
              <w:t>16/02/2024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64EC7" w14:textId="77777777" w:rsidR="009542E1" w:rsidRPr="00A72E56" w:rsidRDefault="009542E1" w:rsidP="00620D08">
            <w:pPr>
              <w:pStyle w:val="rowtabella0"/>
              <w:rPr>
                <w:color w:val="002060"/>
              </w:rPr>
            </w:pPr>
            <w:r w:rsidRPr="00A72E56">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91C96" w14:textId="77777777" w:rsidR="009542E1" w:rsidRPr="00A72E56" w:rsidRDefault="009542E1" w:rsidP="00620D08">
            <w:pPr>
              <w:pStyle w:val="rowtabella0"/>
              <w:rPr>
                <w:color w:val="002060"/>
              </w:rPr>
            </w:pPr>
            <w:r w:rsidRPr="00A72E56">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A5660" w14:textId="77777777" w:rsidR="009542E1" w:rsidRPr="00A72E56" w:rsidRDefault="009542E1" w:rsidP="00620D08">
            <w:pPr>
              <w:pStyle w:val="rowtabella0"/>
              <w:rPr>
                <w:color w:val="002060"/>
              </w:rPr>
            </w:pPr>
            <w:r w:rsidRPr="00A72E56">
              <w:rPr>
                <w:color w:val="002060"/>
              </w:rPr>
              <w:t>VIA ADIGE, 35</w:t>
            </w:r>
          </w:p>
        </w:tc>
      </w:tr>
      <w:tr w:rsidR="009542E1" w:rsidRPr="00A72E56" w14:paraId="02A1CC5C"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356DD8" w14:textId="77777777" w:rsidR="009542E1" w:rsidRPr="00A72E56" w:rsidRDefault="009542E1" w:rsidP="00620D08">
            <w:pPr>
              <w:pStyle w:val="rowtabella0"/>
              <w:rPr>
                <w:color w:val="002060"/>
              </w:rPr>
            </w:pPr>
            <w:r w:rsidRPr="00A72E56">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C3B3B5" w14:textId="77777777" w:rsidR="009542E1" w:rsidRPr="00A72E56" w:rsidRDefault="009542E1" w:rsidP="00620D08">
            <w:pPr>
              <w:pStyle w:val="rowtabella0"/>
              <w:rPr>
                <w:color w:val="002060"/>
              </w:rPr>
            </w:pPr>
            <w:r w:rsidRPr="00A72E56">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22874"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66D417" w14:textId="77777777" w:rsidR="009542E1" w:rsidRPr="00A72E56" w:rsidRDefault="009542E1" w:rsidP="00620D08">
            <w:pPr>
              <w:pStyle w:val="rowtabella0"/>
              <w:rPr>
                <w:color w:val="002060"/>
              </w:rPr>
            </w:pPr>
            <w:r w:rsidRPr="00A72E56">
              <w:rPr>
                <w:color w:val="002060"/>
              </w:rPr>
              <w:t>19/02/2024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E34A34" w14:textId="77777777" w:rsidR="009542E1" w:rsidRPr="00A72E56" w:rsidRDefault="009542E1" w:rsidP="00620D08">
            <w:pPr>
              <w:pStyle w:val="rowtabella0"/>
              <w:rPr>
                <w:color w:val="002060"/>
              </w:rPr>
            </w:pPr>
            <w:r w:rsidRPr="00A72E5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26A2F" w14:textId="77777777" w:rsidR="009542E1" w:rsidRPr="00A72E56" w:rsidRDefault="009542E1" w:rsidP="00620D08">
            <w:pPr>
              <w:pStyle w:val="rowtabella0"/>
              <w:rPr>
                <w:color w:val="002060"/>
              </w:rPr>
            </w:pPr>
            <w:r w:rsidRPr="00A72E5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056E0" w14:textId="77777777" w:rsidR="009542E1" w:rsidRPr="00A72E56" w:rsidRDefault="009542E1" w:rsidP="00620D08">
            <w:pPr>
              <w:pStyle w:val="rowtabella0"/>
              <w:rPr>
                <w:color w:val="002060"/>
              </w:rPr>
            </w:pPr>
            <w:r w:rsidRPr="00A72E56">
              <w:rPr>
                <w:color w:val="002060"/>
              </w:rPr>
              <w:t xml:space="preserve">LOC.MONTEROCCO VIA </w:t>
            </w:r>
            <w:proofErr w:type="gramStart"/>
            <w:r w:rsidRPr="00A72E56">
              <w:rPr>
                <w:color w:val="002060"/>
              </w:rPr>
              <w:t>A.MANCINI</w:t>
            </w:r>
            <w:proofErr w:type="gramEnd"/>
          </w:p>
        </w:tc>
      </w:tr>
      <w:tr w:rsidR="009542E1" w:rsidRPr="00A72E56" w14:paraId="6E6ED378"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299800" w14:textId="77777777" w:rsidR="009542E1" w:rsidRPr="00A72E56" w:rsidRDefault="009542E1" w:rsidP="00620D08">
            <w:pPr>
              <w:pStyle w:val="rowtabella0"/>
              <w:rPr>
                <w:color w:val="002060"/>
              </w:rPr>
            </w:pPr>
            <w:r w:rsidRPr="00A72E56">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902C9" w14:textId="77777777" w:rsidR="009542E1" w:rsidRPr="00A72E56" w:rsidRDefault="009542E1" w:rsidP="00620D08">
            <w:pPr>
              <w:pStyle w:val="rowtabella0"/>
              <w:rPr>
                <w:color w:val="002060"/>
              </w:rPr>
            </w:pPr>
            <w:r w:rsidRPr="00A72E56">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AC87C6"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E19DF4" w14:textId="77777777" w:rsidR="009542E1" w:rsidRPr="00A72E56" w:rsidRDefault="009542E1" w:rsidP="00620D08">
            <w:pPr>
              <w:pStyle w:val="rowtabella0"/>
              <w:rPr>
                <w:color w:val="002060"/>
              </w:rPr>
            </w:pPr>
            <w:r w:rsidRPr="00A72E56">
              <w:rPr>
                <w:color w:val="002060"/>
              </w:rPr>
              <w:t>19/02/2024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75907A" w14:textId="77777777" w:rsidR="009542E1" w:rsidRPr="00A72E56" w:rsidRDefault="009542E1" w:rsidP="00620D08">
            <w:pPr>
              <w:pStyle w:val="rowtabella0"/>
              <w:rPr>
                <w:color w:val="002060"/>
              </w:rPr>
            </w:pPr>
            <w:r w:rsidRPr="00A72E56">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4754E" w14:textId="77777777" w:rsidR="009542E1" w:rsidRPr="00A72E56" w:rsidRDefault="009542E1" w:rsidP="00620D08">
            <w:pPr>
              <w:pStyle w:val="rowtabella0"/>
              <w:rPr>
                <w:color w:val="002060"/>
              </w:rPr>
            </w:pPr>
            <w:r w:rsidRPr="00A72E5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51B22" w14:textId="77777777" w:rsidR="009542E1" w:rsidRPr="00A72E56" w:rsidRDefault="009542E1" w:rsidP="00620D08">
            <w:pPr>
              <w:pStyle w:val="rowtabella0"/>
              <w:rPr>
                <w:color w:val="002060"/>
              </w:rPr>
            </w:pPr>
            <w:r w:rsidRPr="00A72E56">
              <w:rPr>
                <w:color w:val="002060"/>
              </w:rPr>
              <w:t>VIA DELL IRIS</w:t>
            </w:r>
          </w:p>
        </w:tc>
      </w:tr>
      <w:tr w:rsidR="009542E1" w:rsidRPr="00A72E56" w14:paraId="10F55179"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B3A6EB" w14:textId="77777777" w:rsidR="009542E1" w:rsidRPr="00A72E56" w:rsidRDefault="009542E1" w:rsidP="00620D08">
            <w:pPr>
              <w:pStyle w:val="rowtabella0"/>
              <w:rPr>
                <w:color w:val="002060"/>
              </w:rPr>
            </w:pPr>
            <w:r w:rsidRPr="00A72E56">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756D2" w14:textId="77777777" w:rsidR="009542E1" w:rsidRPr="00A72E56" w:rsidRDefault="009542E1" w:rsidP="00620D08">
            <w:pPr>
              <w:pStyle w:val="rowtabella0"/>
              <w:rPr>
                <w:color w:val="002060"/>
              </w:rPr>
            </w:pPr>
            <w:r w:rsidRPr="00A72E56">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A7AC6"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4D885" w14:textId="77777777" w:rsidR="009542E1" w:rsidRPr="00A72E56" w:rsidRDefault="009542E1" w:rsidP="00620D08">
            <w:pPr>
              <w:pStyle w:val="rowtabella0"/>
              <w:rPr>
                <w:color w:val="002060"/>
              </w:rPr>
            </w:pPr>
            <w:r w:rsidRPr="00A72E56">
              <w:rPr>
                <w:color w:val="002060"/>
              </w:rPr>
              <w:t>19/02/2024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347F3" w14:textId="77777777" w:rsidR="009542E1" w:rsidRPr="00A72E56" w:rsidRDefault="009542E1" w:rsidP="00620D08">
            <w:pPr>
              <w:pStyle w:val="rowtabella0"/>
              <w:rPr>
                <w:color w:val="002060"/>
              </w:rPr>
            </w:pPr>
            <w:r w:rsidRPr="00A72E56">
              <w:rPr>
                <w:color w:val="002060"/>
              </w:rPr>
              <w:t>5670 PALESTRA COMUNALE VANNICOLA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C02C1" w14:textId="77777777" w:rsidR="009542E1" w:rsidRPr="00A72E56" w:rsidRDefault="009542E1" w:rsidP="00620D08">
            <w:pPr>
              <w:pStyle w:val="rowtabella0"/>
              <w:rPr>
                <w:color w:val="002060"/>
              </w:rPr>
            </w:pPr>
            <w:r w:rsidRPr="00A72E56">
              <w:rPr>
                <w:color w:val="002060"/>
              </w:rPr>
              <w:t>OFFIDA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278E8" w14:textId="77777777" w:rsidR="009542E1" w:rsidRPr="00A72E56" w:rsidRDefault="009542E1" w:rsidP="00620D08">
            <w:pPr>
              <w:pStyle w:val="rowtabella0"/>
              <w:rPr>
                <w:color w:val="002060"/>
              </w:rPr>
            </w:pPr>
            <w:r w:rsidRPr="00A72E56">
              <w:rPr>
                <w:color w:val="002060"/>
              </w:rPr>
              <w:t>VIA MARTIRI DELLA RESISTENZA</w:t>
            </w:r>
          </w:p>
        </w:tc>
      </w:tr>
    </w:tbl>
    <w:p w14:paraId="2E4345BB" w14:textId="77777777" w:rsidR="009542E1" w:rsidRPr="002E6EA2" w:rsidRDefault="009542E1" w:rsidP="009542E1">
      <w:pPr>
        <w:pStyle w:val="breakline"/>
        <w:rPr>
          <w:rFonts w:eastAsiaTheme="minorEastAsia"/>
          <w:color w:val="002060"/>
        </w:rPr>
      </w:pPr>
    </w:p>
    <w:p w14:paraId="65D6E84E" w14:textId="77777777" w:rsidR="009542E1" w:rsidRPr="002E6EA2" w:rsidRDefault="009542E1" w:rsidP="009542E1">
      <w:pPr>
        <w:pStyle w:val="breakline"/>
        <w:rPr>
          <w:color w:val="002060"/>
        </w:rPr>
      </w:pPr>
    </w:p>
    <w:p w14:paraId="009ADC38" w14:textId="77777777" w:rsidR="009542E1" w:rsidRPr="002E6EA2" w:rsidRDefault="009542E1" w:rsidP="009542E1">
      <w:pPr>
        <w:pStyle w:val="titolocampionato0"/>
        <w:shd w:val="clear" w:color="auto" w:fill="CCCCCC"/>
        <w:spacing w:before="80" w:after="40"/>
        <w:rPr>
          <w:color w:val="002060"/>
        </w:rPr>
      </w:pPr>
      <w:r w:rsidRPr="002E6EA2">
        <w:rPr>
          <w:color w:val="002060"/>
        </w:rPr>
        <w:t>REGIONALE CALCIO A 5 FEMMINILE</w:t>
      </w:r>
    </w:p>
    <w:p w14:paraId="4FFF08B0" w14:textId="77777777" w:rsidR="009542E1" w:rsidRPr="002E6EA2" w:rsidRDefault="009542E1" w:rsidP="009542E1">
      <w:pPr>
        <w:pStyle w:val="titoloprinc0"/>
        <w:rPr>
          <w:color w:val="002060"/>
        </w:rPr>
      </w:pPr>
      <w:r w:rsidRPr="002E6EA2">
        <w:rPr>
          <w:color w:val="002060"/>
        </w:rPr>
        <w:t>VARIAZIONI AL PROGRAMMA GARE</w:t>
      </w:r>
    </w:p>
    <w:p w14:paraId="05FD388F" w14:textId="77777777" w:rsidR="009542E1" w:rsidRPr="002E6EA2" w:rsidRDefault="009542E1" w:rsidP="009542E1">
      <w:pPr>
        <w:pStyle w:val="breakline"/>
        <w:rPr>
          <w:color w:val="002060"/>
        </w:rPr>
      </w:pPr>
    </w:p>
    <w:p w14:paraId="5E6F851D" w14:textId="77777777" w:rsidR="009542E1" w:rsidRPr="002E6EA2" w:rsidRDefault="009542E1" w:rsidP="009542E1">
      <w:pPr>
        <w:pStyle w:val="breakline"/>
        <w:rPr>
          <w:color w:val="002060"/>
        </w:rPr>
      </w:pPr>
    </w:p>
    <w:p w14:paraId="77528817"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542E1" w:rsidRPr="002E6EA2" w14:paraId="08F9C344" w14:textId="77777777" w:rsidTr="00620D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BE366"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FA26F"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7691F" w14:textId="77777777" w:rsidR="009542E1" w:rsidRPr="002E6EA2" w:rsidRDefault="009542E1" w:rsidP="00620D08">
            <w:pPr>
              <w:pStyle w:val="headertabella0"/>
              <w:rPr>
                <w:color w:val="002060"/>
              </w:rPr>
            </w:pPr>
            <w:r w:rsidRPr="002E6E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89A35"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0DC30"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BFDB8"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1656A"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C9129" w14:textId="77777777" w:rsidR="009542E1" w:rsidRPr="002E6EA2" w:rsidRDefault="009542E1" w:rsidP="00620D08">
            <w:pPr>
              <w:pStyle w:val="headertabella0"/>
              <w:rPr>
                <w:color w:val="002060"/>
              </w:rPr>
            </w:pPr>
            <w:r w:rsidRPr="002E6EA2">
              <w:rPr>
                <w:color w:val="002060"/>
              </w:rPr>
              <w:t>Impianto</w:t>
            </w:r>
          </w:p>
        </w:tc>
      </w:tr>
      <w:tr w:rsidR="009542E1" w:rsidRPr="002E6EA2" w14:paraId="5F541B96"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B45C" w14:textId="77777777" w:rsidR="009542E1" w:rsidRPr="002E6EA2" w:rsidRDefault="009542E1" w:rsidP="00620D08">
            <w:pPr>
              <w:pStyle w:val="rowtabella0"/>
              <w:rPr>
                <w:color w:val="002060"/>
                <w:highlight w:val="yellow"/>
              </w:rPr>
            </w:pPr>
            <w:r w:rsidRPr="002E6EA2">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1127" w14:textId="77777777" w:rsidR="009542E1" w:rsidRPr="002E6EA2" w:rsidRDefault="009542E1" w:rsidP="00620D08">
            <w:pPr>
              <w:pStyle w:val="rowtabella0"/>
              <w:jc w:val="center"/>
              <w:rPr>
                <w:color w:val="002060"/>
                <w:highlight w:val="yellow"/>
              </w:rPr>
            </w:pPr>
            <w:r w:rsidRPr="002E6EA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D603" w14:textId="77777777" w:rsidR="009542E1" w:rsidRPr="002E6EA2" w:rsidRDefault="009542E1" w:rsidP="00620D08">
            <w:pPr>
              <w:pStyle w:val="rowtabella0"/>
              <w:rPr>
                <w:color w:val="002060"/>
                <w:highlight w:val="yellow"/>
              </w:rPr>
            </w:pPr>
            <w:r w:rsidRPr="002E6EA2">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30EA" w14:textId="77777777" w:rsidR="009542E1" w:rsidRPr="002E6EA2" w:rsidRDefault="009542E1" w:rsidP="00620D08">
            <w:pPr>
              <w:pStyle w:val="rowtabella0"/>
              <w:rPr>
                <w:color w:val="002060"/>
                <w:highlight w:val="yellow"/>
              </w:rPr>
            </w:pPr>
            <w:r w:rsidRPr="002E6EA2">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7CB7" w14:textId="77777777" w:rsidR="009542E1" w:rsidRPr="002E6EA2" w:rsidRDefault="009542E1" w:rsidP="00620D0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4E1F" w14:textId="77777777" w:rsidR="009542E1" w:rsidRPr="002E6EA2" w:rsidRDefault="009542E1" w:rsidP="00620D08">
            <w:pPr>
              <w:pStyle w:val="rowtabella0"/>
              <w:jc w:val="center"/>
              <w:rPr>
                <w:color w:val="002060"/>
              </w:rPr>
            </w:pPr>
            <w:r w:rsidRPr="002E6EA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ECB5" w14:textId="77777777" w:rsidR="009542E1" w:rsidRPr="002E6EA2" w:rsidRDefault="009542E1" w:rsidP="00620D08">
            <w:pPr>
              <w:pStyle w:val="rowtabella0"/>
              <w:jc w:val="center"/>
              <w:rPr>
                <w:color w:val="002060"/>
              </w:rPr>
            </w:pPr>
            <w:r w:rsidRPr="002E6EA2">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8F87" w14:textId="77777777" w:rsidR="009542E1" w:rsidRPr="002E6EA2" w:rsidRDefault="009542E1" w:rsidP="00620D08">
            <w:pPr>
              <w:rPr>
                <w:color w:val="002060"/>
              </w:rPr>
            </w:pPr>
          </w:p>
        </w:tc>
      </w:tr>
    </w:tbl>
    <w:p w14:paraId="38B338C3" w14:textId="77777777" w:rsidR="009542E1" w:rsidRPr="002E6EA2" w:rsidRDefault="009542E1" w:rsidP="009542E1">
      <w:pPr>
        <w:pStyle w:val="breakline"/>
        <w:rPr>
          <w:rFonts w:eastAsiaTheme="minorEastAsia"/>
          <w:color w:val="002060"/>
        </w:rPr>
      </w:pPr>
    </w:p>
    <w:p w14:paraId="4E956090" w14:textId="77777777" w:rsidR="009542E1" w:rsidRPr="002E6EA2" w:rsidRDefault="009542E1" w:rsidP="009542E1">
      <w:pPr>
        <w:pStyle w:val="breakline"/>
        <w:rPr>
          <w:color w:val="002060"/>
        </w:rPr>
      </w:pPr>
    </w:p>
    <w:p w14:paraId="53A65857" w14:textId="77777777" w:rsidR="009542E1" w:rsidRPr="002E6EA2" w:rsidRDefault="009542E1" w:rsidP="009542E1">
      <w:pPr>
        <w:pStyle w:val="titoloprinc0"/>
        <w:rPr>
          <w:color w:val="002060"/>
        </w:rPr>
      </w:pPr>
      <w:r w:rsidRPr="002E6EA2">
        <w:rPr>
          <w:color w:val="002060"/>
        </w:rPr>
        <w:t>RISULTATI</w:t>
      </w:r>
    </w:p>
    <w:p w14:paraId="2F97EE41" w14:textId="77777777" w:rsidR="009542E1" w:rsidRPr="002E6EA2" w:rsidRDefault="009542E1" w:rsidP="009542E1">
      <w:pPr>
        <w:pStyle w:val="breakline"/>
        <w:rPr>
          <w:color w:val="002060"/>
        </w:rPr>
      </w:pPr>
    </w:p>
    <w:p w14:paraId="729BF59F" w14:textId="77777777" w:rsidR="009542E1" w:rsidRPr="002E6EA2" w:rsidRDefault="009542E1" w:rsidP="009542E1">
      <w:pPr>
        <w:pStyle w:val="sottotitolocampionato10"/>
        <w:rPr>
          <w:color w:val="002060"/>
        </w:rPr>
      </w:pPr>
      <w:r w:rsidRPr="002E6EA2">
        <w:rPr>
          <w:color w:val="002060"/>
        </w:rPr>
        <w:lastRenderedPageBreak/>
        <w:t>RISULTATI UFFICIALI GARE DEL 09/02/2024</w:t>
      </w:r>
    </w:p>
    <w:p w14:paraId="224C3E71"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t>Si trascrivono qui di seguito i risultati ufficiali delle gare disputate</w:t>
      </w:r>
    </w:p>
    <w:p w14:paraId="5A5E37B8"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42E1" w:rsidRPr="002E6EA2" w14:paraId="66B9CAFC"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07D96F10"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C7E62" w14:textId="77777777" w:rsidR="009542E1" w:rsidRPr="002E6EA2" w:rsidRDefault="009542E1" w:rsidP="00620D08">
                  <w:pPr>
                    <w:pStyle w:val="headertabella0"/>
                    <w:rPr>
                      <w:color w:val="002060"/>
                    </w:rPr>
                  </w:pPr>
                  <w:r w:rsidRPr="002E6EA2">
                    <w:rPr>
                      <w:color w:val="002060"/>
                    </w:rPr>
                    <w:t>GIRONE A - 4 Giornata - R</w:t>
                  </w:r>
                </w:p>
              </w:tc>
            </w:tr>
            <w:tr w:rsidR="009542E1" w:rsidRPr="002E6EA2" w14:paraId="46E29E81"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867D39" w14:textId="77777777" w:rsidR="009542E1" w:rsidRPr="002E6EA2" w:rsidRDefault="009542E1" w:rsidP="00620D08">
                  <w:pPr>
                    <w:pStyle w:val="rowtabella0"/>
                    <w:rPr>
                      <w:color w:val="002060"/>
                    </w:rPr>
                  </w:pPr>
                  <w:r w:rsidRPr="002E6EA2">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EC754" w14:textId="77777777" w:rsidR="009542E1" w:rsidRPr="002E6EA2" w:rsidRDefault="009542E1" w:rsidP="00620D08">
                  <w:pPr>
                    <w:pStyle w:val="rowtabella0"/>
                    <w:rPr>
                      <w:color w:val="002060"/>
                    </w:rPr>
                  </w:pPr>
                  <w:r w:rsidRPr="002E6EA2">
                    <w:rPr>
                      <w:color w:val="002060"/>
                    </w:rPr>
                    <w:t>- ASD KAPPABI POTENZAPICENA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1B043" w14:textId="77777777" w:rsidR="009542E1" w:rsidRPr="002E6EA2" w:rsidRDefault="009542E1" w:rsidP="00620D08">
                  <w:pPr>
                    <w:pStyle w:val="rowtabella0"/>
                    <w:jc w:val="center"/>
                    <w:rPr>
                      <w:color w:val="002060"/>
                    </w:rPr>
                  </w:pPr>
                  <w:r w:rsidRPr="002E6EA2">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3F6DF" w14:textId="77777777" w:rsidR="009542E1" w:rsidRPr="002E6EA2" w:rsidRDefault="009542E1" w:rsidP="00620D08">
                  <w:pPr>
                    <w:pStyle w:val="rowtabella0"/>
                    <w:jc w:val="center"/>
                    <w:rPr>
                      <w:color w:val="002060"/>
                    </w:rPr>
                  </w:pPr>
                  <w:r w:rsidRPr="002E6EA2">
                    <w:rPr>
                      <w:color w:val="002060"/>
                    </w:rPr>
                    <w:t> </w:t>
                  </w:r>
                </w:p>
              </w:tc>
            </w:tr>
            <w:tr w:rsidR="009542E1" w:rsidRPr="002E6EA2" w14:paraId="7E0C124A"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E79E5D" w14:textId="77777777" w:rsidR="009542E1" w:rsidRPr="002E6EA2" w:rsidRDefault="009542E1" w:rsidP="00620D08">
                  <w:pPr>
                    <w:pStyle w:val="rowtabella0"/>
                    <w:rPr>
                      <w:color w:val="002060"/>
                    </w:rPr>
                  </w:pPr>
                  <w:r w:rsidRPr="002E6EA2">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B35E62" w14:textId="77777777" w:rsidR="009542E1" w:rsidRPr="002E6EA2" w:rsidRDefault="009542E1" w:rsidP="00620D08">
                  <w:pPr>
                    <w:pStyle w:val="rowtabella0"/>
                    <w:rPr>
                      <w:color w:val="002060"/>
                    </w:rPr>
                  </w:pPr>
                  <w:r w:rsidRPr="002E6EA2">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88E2B" w14:textId="77777777" w:rsidR="009542E1" w:rsidRPr="002E6EA2" w:rsidRDefault="009542E1" w:rsidP="00620D08">
                  <w:pPr>
                    <w:pStyle w:val="rowtabella0"/>
                    <w:jc w:val="center"/>
                    <w:rPr>
                      <w:color w:val="002060"/>
                    </w:rPr>
                  </w:pPr>
                  <w:r w:rsidRPr="002E6EA2">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B30D24" w14:textId="77777777" w:rsidR="009542E1" w:rsidRPr="002E6EA2" w:rsidRDefault="009542E1" w:rsidP="00620D08">
                  <w:pPr>
                    <w:pStyle w:val="rowtabella0"/>
                    <w:jc w:val="center"/>
                    <w:rPr>
                      <w:color w:val="002060"/>
                    </w:rPr>
                  </w:pPr>
                  <w:r w:rsidRPr="002E6EA2">
                    <w:rPr>
                      <w:color w:val="002060"/>
                    </w:rPr>
                    <w:t> </w:t>
                  </w:r>
                </w:p>
              </w:tc>
            </w:tr>
            <w:tr w:rsidR="009542E1" w:rsidRPr="002E6EA2" w14:paraId="186FAD0A"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269686" w14:textId="77777777" w:rsidR="009542E1" w:rsidRPr="002E6EA2" w:rsidRDefault="009542E1" w:rsidP="00620D08">
                  <w:pPr>
                    <w:pStyle w:val="rowtabella0"/>
                    <w:rPr>
                      <w:color w:val="002060"/>
                    </w:rPr>
                  </w:pPr>
                  <w:r w:rsidRPr="002E6EA2">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694D0C" w14:textId="77777777" w:rsidR="009542E1" w:rsidRPr="002E6EA2" w:rsidRDefault="009542E1" w:rsidP="00620D08">
                  <w:pPr>
                    <w:pStyle w:val="rowtabella0"/>
                    <w:rPr>
                      <w:color w:val="002060"/>
                    </w:rPr>
                  </w:pPr>
                  <w:r w:rsidRPr="002E6EA2">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BDB24F" w14:textId="77777777" w:rsidR="009542E1" w:rsidRPr="002E6EA2" w:rsidRDefault="009542E1" w:rsidP="00620D08">
                  <w:pPr>
                    <w:pStyle w:val="rowtabella0"/>
                    <w:jc w:val="center"/>
                    <w:rPr>
                      <w:color w:val="002060"/>
                    </w:rPr>
                  </w:pPr>
                  <w:r w:rsidRPr="002E6EA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6E3838" w14:textId="77777777" w:rsidR="009542E1" w:rsidRPr="002E6EA2" w:rsidRDefault="009542E1" w:rsidP="00620D08">
                  <w:pPr>
                    <w:pStyle w:val="rowtabella0"/>
                    <w:jc w:val="center"/>
                    <w:rPr>
                      <w:color w:val="002060"/>
                    </w:rPr>
                  </w:pPr>
                  <w:r w:rsidRPr="002E6EA2">
                    <w:rPr>
                      <w:color w:val="002060"/>
                    </w:rPr>
                    <w:t> </w:t>
                  </w:r>
                </w:p>
              </w:tc>
            </w:tr>
            <w:tr w:rsidR="009542E1" w:rsidRPr="002E6EA2" w14:paraId="33BC38FB"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4E134E" w14:textId="77777777" w:rsidR="009542E1" w:rsidRPr="002E6EA2" w:rsidRDefault="009542E1" w:rsidP="00620D08">
                  <w:pPr>
                    <w:pStyle w:val="rowtabella0"/>
                    <w:rPr>
                      <w:color w:val="002060"/>
                    </w:rPr>
                  </w:pPr>
                  <w:r w:rsidRPr="002E6EA2">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7536E" w14:textId="77777777" w:rsidR="009542E1" w:rsidRPr="002E6EA2" w:rsidRDefault="009542E1" w:rsidP="00620D08">
                  <w:pPr>
                    <w:pStyle w:val="rowtabella0"/>
                    <w:rPr>
                      <w:color w:val="002060"/>
                    </w:rPr>
                  </w:pPr>
                  <w:r w:rsidRPr="002E6EA2">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58705C" w14:textId="77777777" w:rsidR="009542E1" w:rsidRPr="002E6EA2" w:rsidRDefault="009542E1" w:rsidP="00620D08">
                  <w:pPr>
                    <w:pStyle w:val="rowtabella0"/>
                    <w:jc w:val="center"/>
                    <w:rPr>
                      <w:color w:val="002060"/>
                    </w:rPr>
                  </w:pPr>
                  <w:r w:rsidRPr="002E6EA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DB6B9D" w14:textId="77777777" w:rsidR="009542E1" w:rsidRPr="002E6EA2" w:rsidRDefault="009542E1" w:rsidP="00620D08">
                  <w:pPr>
                    <w:pStyle w:val="rowtabella0"/>
                    <w:jc w:val="center"/>
                    <w:rPr>
                      <w:color w:val="002060"/>
                    </w:rPr>
                  </w:pPr>
                  <w:r w:rsidRPr="002E6EA2">
                    <w:rPr>
                      <w:color w:val="002060"/>
                    </w:rPr>
                    <w:t> </w:t>
                  </w:r>
                </w:p>
              </w:tc>
            </w:tr>
            <w:tr w:rsidR="009542E1" w:rsidRPr="002E6EA2" w14:paraId="470B8BF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E2D1F2" w14:textId="77777777" w:rsidR="009542E1" w:rsidRPr="002E6EA2" w:rsidRDefault="009542E1" w:rsidP="00620D08">
                  <w:pPr>
                    <w:pStyle w:val="rowtabella0"/>
                    <w:rPr>
                      <w:color w:val="002060"/>
                    </w:rPr>
                  </w:pPr>
                  <w:r w:rsidRPr="002E6EA2">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9D05CF" w14:textId="77777777" w:rsidR="009542E1" w:rsidRPr="002E6EA2" w:rsidRDefault="009542E1" w:rsidP="00620D08">
                  <w:pPr>
                    <w:pStyle w:val="rowtabella0"/>
                    <w:rPr>
                      <w:color w:val="002060"/>
                    </w:rPr>
                  </w:pPr>
                  <w:r w:rsidRPr="002E6EA2">
                    <w:rPr>
                      <w:color w:val="002060"/>
                    </w:rPr>
                    <w:t>- SANTANGIOLESE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F4A852" w14:textId="77777777" w:rsidR="009542E1" w:rsidRPr="002E6EA2" w:rsidRDefault="009542E1" w:rsidP="00620D08">
                  <w:pPr>
                    <w:pStyle w:val="rowtabella0"/>
                    <w:jc w:val="center"/>
                    <w:rPr>
                      <w:color w:val="002060"/>
                    </w:rPr>
                  </w:pPr>
                  <w:r w:rsidRPr="002E6EA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EA2EA1" w14:textId="77777777" w:rsidR="009542E1" w:rsidRPr="002E6EA2" w:rsidRDefault="009542E1" w:rsidP="00620D08">
                  <w:pPr>
                    <w:pStyle w:val="rowtabella0"/>
                    <w:jc w:val="center"/>
                    <w:rPr>
                      <w:color w:val="002060"/>
                    </w:rPr>
                  </w:pPr>
                  <w:r w:rsidRPr="002E6EA2">
                    <w:rPr>
                      <w:color w:val="002060"/>
                    </w:rPr>
                    <w:t> </w:t>
                  </w:r>
                </w:p>
              </w:tc>
            </w:tr>
            <w:tr w:rsidR="009542E1" w:rsidRPr="002E6EA2" w14:paraId="3C072126"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636EA" w14:textId="77777777" w:rsidR="009542E1" w:rsidRPr="002E6EA2" w:rsidRDefault="009542E1" w:rsidP="00620D08">
                  <w:pPr>
                    <w:pStyle w:val="rowtabella0"/>
                    <w:rPr>
                      <w:color w:val="002060"/>
                    </w:rPr>
                  </w:pPr>
                  <w:r w:rsidRPr="002E6EA2">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565DC" w14:textId="77777777" w:rsidR="009542E1" w:rsidRPr="002E6EA2" w:rsidRDefault="009542E1" w:rsidP="00620D08">
                  <w:pPr>
                    <w:pStyle w:val="rowtabella0"/>
                    <w:rPr>
                      <w:color w:val="002060"/>
                    </w:rPr>
                  </w:pPr>
                  <w:r w:rsidRPr="002E6EA2">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15AE6" w14:textId="77777777" w:rsidR="009542E1" w:rsidRPr="002E6EA2" w:rsidRDefault="009542E1" w:rsidP="00620D08">
                  <w:pPr>
                    <w:pStyle w:val="rowtabella0"/>
                    <w:jc w:val="center"/>
                    <w:rPr>
                      <w:color w:val="002060"/>
                    </w:rPr>
                  </w:pPr>
                  <w:r w:rsidRPr="002E6EA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90950" w14:textId="77777777" w:rsidR="009542E1" w:rsidRPr="002E6EA2" w:rsidRDefault="009542E1" w:rsidP="00620D08">
                  <w:pPr>
                    <w:pStyle w:val="rowtabella0"/>
                    <w:jc w:val="center"/>
                    <w:rPr>
                      <w:color w:val="002060"/>
                    </w:rPr>
                  </w:pPr>
                  <w:r w:rsidRPr="002E6EA2">
                    <w:rPr>
                      <w:color w:val="002060"/>
                    </w:rPr>
                    <w:t> </w:t>
                  </w:r>
                </w:p>
              </w:tc>
            </w:tr>
            <w:tr w:rsidR="009542E1" w:rsidRPr="002E6EA2" w14:paraId="329CF498"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788F7589" w14:textId="77777777" w:rsidR="009542E1" w:rsidRPr="002E6EA2" w:rsidRDefault="009542E1" w:rsidP="00620D08">
                  <w:pPr>
                    <w:pStyle w:val="rowtabella0"/>
                    <w:rPr>
                      <w:color w:val="002060"/>
                    </w:rPr>
                  </w:pPr>
                  <w:r w:rsidRPr="002E6EA2">
                    <w:rPr>
                      <w:color w:val="002060"/>
                    </w:rPr>
                    <w:t>(1) - disputata il 10/02/2024</w:t>
                  </w:r>
                </w:p>
              </w:tc>
            </w:tr>
          </w:tbl>
          <w:p w14:paraId="4A602D61" w14:textId="77777777" w:rsidR="009542E1" w:rsidRPr="002E6EA2" w:rsidRDefault="009542E1" w:rsidP="00620D08">
            <w:pPr>
              <w:rPr>
                <w:color w:val="002060"/>
              </w:rPr>
            </w:pPr>
          </w:p>
        </w:tc>
      </w:tr>
    </w:tbl>
    <w:p w14:paraId="00AD2335" w14:textId="77777777" w:rsidR="009542E1" w:rsidRPr="002E6EA2" w:rsidRDefault="009542E1" w:rsidP="009542E1">
      <w:pPr>
        <w:pStyle w:val="breakline"/>
        <w:rPr>
          <w:rFonts w:eastAsiaTheme="minorEastAsia"/>
          <w:color w:val="002060"/>
        </w:rPr>
      </w:pPr>
    </w:p>
    <w:p w14:paraId="0D2C4CD3" w14:textId="77777777" w:rsidR="009542E1" w:rsidRPr="002E6EA2" w:rsidRDefault="009542E1" w:rsidP="009542E1">
      <w:pPr>
        <w:pStyle w:val="breakline"/>
        <w:rPr>
          <w:color w:val="002060"/>
        </w:rPr>
      </w:pPr>
    </w:p>
    <w:p w14:paraId="778BE057" w14:textId="77777777" w:rsidR="009542E1" w:rsidRPr="002E6EA2" w:rsidRDefault="009542E1" w:rsidP="009542E1">
      <w:pPr>
        <w:pStyle w:val="titoloprinc0"/>
        <w:rPr>
          <w:color w:val="002060"/>
        </w:rPr>
      </w:pPr>
      <w:r w:rsidRPr="002E6EA2">
        <w:rPr>
          <w:color w:val="002060"/>
        </w:rPr>
        <w:t>GIUDICE SPORTIVO</w:t>
      </w:r>
    </w:p>
    <w:p w14:paraId="4C2A5CF5"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103D0217" w14:textId="77777777" w:rsidR="009542E1" w:rsidRPr="002E6EA2" w:rsidRDefault="009542E1" w:rsidP="009542E1">
      <w:pPr>
        <w:pStyle w:val="titolo10"/>
        <w:rPr>
          <w:color w:val="002060"/>
        </w:rPr>
      </w:pPr>
      <w:r w:rsidRPr="002E6EA2">
        <w:rPr>
          <w:color w:val="002060"/>
        </w:rPr>
        <w:t xml:space="preserve">GARE DEL 9/ 2/2024 </w:t>
      </w:r>
    </w:p>
    <w:p w14:paraId="0F85F317" w14:textId="77777777" w:rsidR="009542E1" w:rsidRPr="002E6EA2" w:rsidRDefault="009542E1" w:rsidP="009542E1">
      <w:pPr>
        <w:pStyle w:val="titolo7a"/>
        <w:rPr>
          <w:color w:val="002060"/>
        </w:rPr>
      </w:pPr>
      <w:r w:rsidRPr="002E6EA2">
        <w:rPr>
          <w:color w:val="002060"/>
        </w:rPr>
        <w:t xml:space="preserve">PROVVEDIMENTI DISCIPLINARI </w:t>
      </w:r>
    </w:p>
    <w:p w14:paraId="20CB7ED1"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39CCDA03" w14:textId="77777777" w:rsidR="009542E1" w:rsidRPr="002E6EA2" w:rsidRDefault="009542E1" w:rsidP="009542E1">
      <w:pPr>
        <w:pStyle w:val="titolo30"/>
        <w:rPr>
          <w:color w:val="002060"/>
        </w:rPr>
      </w:pPr>
      <w:r w:rsidRPr="002E6EA2">
        <w:rPr>
          <w:color w:val="002060"/>
        </w:rPr>
        <w:t xml:space="preserve">DIRIGENTI </w:t>
      </w:r>
    </w:p>
    <w:p w14:paraId="02D486E0" w14:textId="77777777" w:rsidR="009542E1" w:rsidRPr="002E6EA2" w:rsidRDefault="009542E1" w:rsidP="009542E1">
      <w:pPr>
        <w:pStyle w:val="titolo20"/>
        <w:rPr>
          <w:color w:val="002060"/>
        </w:rPr>
      </w:pPr>
      <w:r w:rsidRPr="002E6EA2">
        <w:rPr>
          <w:color w:val="002060"/>
        </w:rPr>
        <w:t xml:space="preserve">INIBIZIONE A SVOLGERE OGNI ATTIVITA'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CBCF601" w14:textId="77777777" w:rsidTr="00620D08">
        <w:tc>
          <w:tcPr>
            <w:tcW w:w="2200" w:type="dxa"/>
            <w:tcMar>
              <w:top w:w="20" w:type="dxa"/>
              <w:left w:w="20" w:type="dxa"/>
              <w:bottom w:w="20" w:type="dxa"/>
              <w:right w:w="20" w:type="dxa"/>
            </w:tcMar>
            <w:vAlign w:val="center"/>
            <w:hideMark/>
          </w:tcPr>
          <w:p w14:paraId="2E46F46D" w14:textId="77777777" w:rsidR="009542E1" w:rsidRPr="002E6EA2" w:rsidRDefault="009542E1" w:rsidP="00620D08">
            <w:pPr>
              <w:pStyle w:val="movimento"/>
              <w:rPr>
                <w:color w:val="002060"/>
              </w:rPr>
            </w:pPr>
            <w:r w:rsidRPr="002E6EA2">
              <w:rPr>
                <w:color w:val="002060"/>
              </w:rPr>
              <w:t>ROSCIANI ELISA</w:t>
            </w:r>
          </w:p>
        </w:tc>
        <w:tc>
          <w:tcPr>
            <w:tcW w:w="2200" w:type="dxa"/>
            <w:tcMar>
              <w:top w:w="20" w:type="dxa"/>
              <w:left w:w="20" w:type="dxa"/>
              <w:bottom w:w="20" w:type="dxa"/>
              <w:right w:w="20" w:type="dxa"/>
            </w:tcMar>
            <w:vAlign w:val="center"/>
            <w:hideMark/>
          </w:tcPr>
          <w:p w14:paraId="731BC427" w14:textId="77777777" w:rsidR="009542E1" w:rsidRPr="002E6EA2" w:rsidRDefault="009542E1" w:rsidP="00620D08">
            <w:pPr>
              <w:pStyle w:val="movimento2"/>
              <w:rPr>
                <w:color w:val="002060"/>
              </w:rPr>
            </w:pPr>
            <w:r w:rsidRPr="002E6EA2">
              <w:rPr>
                <w:color w:val="002060"/>
              </w:rPr>
              <w:t xml:space="preserve">(CENTRO SPORTIVO SUASA) </w:t>
            </w:r>
          </w:p>
        </w:tc>
        <w:tc>
          <w:tcPr>
            <w:tcW w:w="800" w:type="dxa"/>
            <w:tcMar>
              <w:top w:w="20" w:type="dxa"/>
              <w:left w:w="20" w:type="dxa"/>
              <w:bottom w:w="20" w:type="dxa"/>
              <w:right w:w="20" w:type="dxa"/>
            </w:tcMar>
            <w:vAlign w:val="center"/>
            <w:hideMark/>
          </w:tcPr>
          <w:p w14:paraId="0B40F2C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5AD567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5DBCFB9" w14:textId="77777777" w:rsidR="009542E1" w:rsidRPr="002E6EA2" w:rsidRDefault="009542E1" w:rsidP="00620D08">
            <w:pPr>
              <w:pStyle w:val="movimento2"/>
              <w:rPr>
                <w:color w:val="002060"/>
              </w:rPr>
            </w:pPr>
            <w:r w:rsidRPr="002E6EA2">
              <w:rPr>
                <w:color w:val="002060"/>
              </w:rPr>
              <w:t> </w:t>
            </w:r>
          </w:p>
        </w:tc>
      </w:tr>
    </w:tbl>
    <w:p w14:paraId="48363956" w14:textId="77777777" w:rsidR="009542E1" w:rsidRPr="002E6EA2" w:rsidRDefault="009542E1" w:rsidP="009542E1">
      <w:pPr>
        <w:pStyle w:val="diffida"/>
        <w:spacing w:before="80" w:beforeAutospacing="0" w:after="40" w:afterAutospacing="0"/>
        <w:rPr>
          <w:rFonts w:eastAsiaTheme="minorEastAsia"/>
          <w:color w:val="002060"/>
        </w:rPr>
      </w:pPr>
      <w:r w:rsidRPr="002E6EA2">
        <w:rPr>
          <w:color w:val="002060"/>
        </w:rPr>
        <w:t xml:space="preserve">Espulsa per proteste a fine gara. </w:t>
      </w:r>
    </w:p>
    <w:p w14:paraId="63428230" w14:textId="77777777" w:rsidR="009542E1" w:rsidRPr="002E6EA2" w:rsidRDefault="009542E1" w:rsidP="009542E1">
      <w:pPr>
        <w:pStyle w:val="titolo30"/>
        <w:rPr>
          <w:color w:val="002060"/>
        </w:rPr>
      </w:pPr>
      <w:r w:rsidRPr="002E6EA2">
        <w:rPr>
          <w:color w:val="002060"/>
        </w:rPr>
        <w:t xml:space="preserve">ALLENATORI </w:t>
      </w:r>
    </w:p>
    <w:p w14:paraId="09896580" w14:textId="77777777" w:rsidR="009542E1" w:rsidRPr="002E6EA2" w:rsidRDefault="009542E1" w:rsidP="009542E1">
      <w:pPr>
        <w:pStyle w:val="titolo20"/>
        <w:rPr>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2D4F8B0" w14:textId="77777777" w:rsidTr="00620D08">
        <w:tc>
          <w:tcPr>
            <w:tcW w:w="2200" w:type="dxa"/>
            <w:tcMar>
              <w:top w:w="20" w:type="dxa"/>
              <w:left w:w="20" w:type="dxa"/>
              <w:bottom w:w="20" w:type="dxa"/>
              <w:right w:w="20" w:type="dxa"/>
            </w:tcMar>
            <w:vAlign w:val="center"/>
            <w:hideMark/>
          </w:tcPr>
          <w:p w14:paraId="77078EDA" w14:textId="77777777" w:rsidR="009542E1" w:rsidRPr="002E6EA2" w:rsidRDefault="009542E1" w:rsidP="00620D08">
            <w:pPr>
              <w:pStyle w:val="movimento"/>
              <w:rPr>
                <w:color w:val="002060"/>
              </w:rPr>
            </w:pPr>
            <w:r w:rsidRPr="002E6EA2">
              <w:rPr>
                <w:color w:val="002060"/>
              </w:rPr>
              <w:t>SESSA GIOVANNI</w:t>
            </w:r>
          </w:p>
        </w:tc>
        <w:tc>
          <w:tcPr>
            <w:tcW w:w="2200" w:type="dxa"/>
            <w:tcMar>
              <w:top w:w="20" w:type="dxa"/>
              <w:left w:w="20" w:type="dxa"/>
              <w:bottom w:w="20" w:type="dxa"/>
              <w:right w:w="20" w:type="dxa"/>
            </w:tcMar>
            <w:vAlign w:val="center"/>
            <w:hideMark/>
          </w:tcPr>
          <w:p w14:paraId="7800399A" w14:textId="77777777" w:rsidR="009542E1" w:rsidRPr="002E6EA2" w:rsidRDefault="009542E1" w:rsidP="00620D08">
            <w:pPr>
              <w:pStyle w:val="movimento2"/>
              <w:rPr>
                <w:color w:val="002060"/>
              </w:rPr>
            </w:pPr>
            <w:r w:rsidRPr="002E6EA2">
              <w:rPr>
                <w:color w:val="002060"/>
              </w:rPr>
              <w:t xml:space="preserve">(ASD KAPPABI POTENZAPICENA) </w:t>
            </w:r>
          </w:p>
        </w:tc>
        <w:tc>
          <w:tcPr>
            <w:tcW w:w="800" w:type="dxa"/>
            <w:tcMar>
              <w:top w:w="20" w:type="dxa"/>
              <w:left w:w="20" w:type="dxa"/>
              <w:bottom w:w="20" w:type="dxa"/>
              <w:right w:w="20" w:type="dxa"/>
            </w:tcMar>
            <w:vAlign w:val="center"/>
            <w:hideMark/>
          </w:tcPr>
          <w:p w14:paraId="3BAEC54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AD20F4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7A0E745" w14:textId="77777777" w:rsidR="009542E1" w:rsidRPr="002E6EA2" w:rsidRDefault="009542E1" w:rsidP="00620D08">
            <w:pPr>
              <w:pStyle w:val="movimento2"/>
              <w:rPr>
                <w:color w:val="002060"/>
              </w:rPr>
            </w:pPr>
            <w:r w:rsidRPr="002E6EA2">
              <w:rPr>
                <w:color w:val="002060"/>
              </w:rPr>
              <w:t> </w:t>
            </w:r>
          </w:p>
        </w:tc>
      </w:tr>
    </w:tbl>
    <w:p w14:paraId="1F5561BD"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2993556C" w14:textId="77777777" w:rsidR="009542E1" w:rsidRPr="002E6EA2" w:rsidRDefault="009542E1" w:rsidP="009542E1">
      <w:pPr>
        <w:pStyle w:val="titolo20"/>
        <w:rPr>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6B72C59" w14:textId="77777777" w:rsidTr="00620D08">
        <w:tc>
          <w:tcPr>
            <w:tcW w:w="2200" w:type="dxa"/>
            <w:tcMar>
              <w:top w:w="20" w:type="dxa"/>
              <w:left w:w="20" w:type="dxa"/>
              <w:bottom w:w="20" w:type="dxa"/>
              <w:right w:w="20" w:type="dxa"/>
            </w:tcMar>
            <w:vAlign w:val="center"/>
            <w:hideMark/>
          </w:tcPr>
          <w:p w14:paraId="1440C7D6" w14:textId="77777777" w:rsidR="009542E1" w:rsidRPr="002E6EA2" w:rsidRDefault="009542E1" w:rsidP="00620D08">
            <w:pPr>
              <w:pStyle w:val="movimento"/>
              <w:rPr>
                <w:color w:val="002060"/>
              </w:rPr>
            </w:pPr>
            <w:r w:rsidRPr="002E6EA2">
              <w:rPr>
                <w:color w:val="002060"/>
              </w:rPr>
              <w:t>FERMANI SAMANTHA</w:t>
            </w:r>
          </w:p>
        </w:tc>
        <w:tc>
          <w:tcPr>
            <w:tcW w:w="2200" w:type="dxa"/>
            <w:tcMar>
              <w:top w:w="20" w:type="dxa"/>
              <w:left w:w="20" w:type="dxa"/>
              <w:bottom w:w="20" w:type="dxa"/>
              <w:right w:w="20" w:type="dxa"/>
            </w:tcMar>
            <w:vAlign w:val="center"/>
            <w:hideMark/>
          </w:tcPr>
          <w:p w14:paraId="143F07AE" w14:textId="77777777" w:rsidR="009542E1" w:rsidRPr="002E6EA2" w:rsidRDefault="009542E1" w:rsidP="00620D08">
            <w:pPr>
              <w:pStyle w:val="movimento2"/>
              <w:rPr>
                <w:color w:val="002060"/>
              </w:rPr>
            </w:pPr>
            <w:r w:rsidRPr="002E6EA2">
              <w:rPr>
                <w:color w:val="002060"/>
              </w:rPr>
              <w:t xml:space="preserve">(POL. KAIROS 3 MONTI) </w:t>
            </w:r>
          </w:p>
        </w:tc>
        <w:tc>
          <w:tcPr>
            <w:tcW w:w="800" w:type="dxa"/>
            <w:tcMar>
              <w:top w:w="20" w:type="dxa"/>
              <w:left w:w="20" w:type="dxa"/>
              <w:bottom w:w="20" w:type="dxa"/>
              <w:right w:w="20" w:type="dxa"/>
            </w:tcMar>
            <w:vAlign w:val="center"/>
            <w:hideMark/>
          </w:tcPr>
          <w:p w14:paraId="511654C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0BE794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6409595" w14:textId="77777777" w:rsidR="009542E1" w:rsidRPr="002E6EA2" w:rsidRDefault="009542E1" w:rsidP="00620D08">
            <w:pPr>
              <w:pStyle w:val="movimento2"/>
              <w:rPr>
                <w:color w:val="002060"/>
              </w:rPr>
            </w:pPr>
            <w:r w:rsidRPr="002E6EA2">
              <w:rPr>
                <w:color w:val="002060"/>
              </w:rPr>
              <w:t> </w:t>
            </w:r>
          </w:p>
        </w:tc>
      </w:tr>
    </w:tbl>
    <w:p w14:paraId="6C2D4D83"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CB1D483" w14:textId="77777777" w:rsidTr="00620D08">
        <w:tc>
          <w:tcPr>
            <w:tcW w:w="2200" w:type="dxa"/>
            <w:tcMar>
              <w:top w:w="20" w:type="dxa"/>
              <w:left w:w="20" w:type="dxa"/>
              <w:bottom w:w="20" w:type="dxa"/>
              <w:right w:w="20" w:type="dxa"/>
            </w:tcMar>
            <w:vAlign w:val="center"/>
            <w:hideMark/>
          </w:tcPr>
          <w:p w14:paraId="21038C1C" w14:textId="77777777" w:rsidR="009542E1" w:rsidRPr="002E6EA2" w:rsidRDefault="009542E1" w:rsidP="00620D08">
            <w:pPr>
              <w:pStyle w:val="movimento"/>
              <w:rPr>
                <w:color w:val="002060"/>
              </w:rPr>
            </w:pPr>
            <w:r w:rsidRPr="002E6EA2">
              <w:rPr>
                <w:color w:val="002060"/>
              </w:rPr>
              <w:t>OREGLIO ALESSANDRA ROSA</w:t>
            </w:r>
          </w:p>
        </w:tc>
        <w:tc>
          <w:tcPr>
            <w:tcW w:w="2200" w:type="dxa"/>
            <w:tcMar>
              <w:top w:w="20" w:type="dxa"/>
              <w:left w:w="20" w:type="dxa"/>
              <w:bottom w:w="20" w:type="dxa"/>
              <w:right w:w="20" w:type="dxa"/>
            </w:tcMar>
            <w:vAlign w:val="center"/>
            <w:hideMark/>
          </w:tcPr>
          <w:p w14:paraId="2022C8D8" w14:textId="77777777" w:rsidR="009542E1" w:rsidRPr="002E6EA2" w:rsidRDefault="009542E1" w:rsidP="00620D08">
            <w:pPr>
              <w:pStyle w:val="movimento2"/>
              <w:rPr>
                <w:color w:val="002060"/>
              </w:rPr>
            </w:pPr>
            <w:r w:rsidRPr="002E6EA2">
              <w:rPr>
                <w:color w:val="002060"/>
              </w:rPr>
              <w:t xml:space="preserve">(SANTA MARIA APPARENTE) </w:t>
            </w:r>
          </w:p>
        </w:tc>
        <w:tc>
          <w:tcPr>
            <w:tcW w:w="800" w:type="dxa"/>
            <w:tcMar>
              <w:top w:w="20" w:type="dxa"/>
              <w:left w:w="20" w:type="dxa"/>
              <w:bottom w:w="20" w:type="dxa"/>
              <w:right w:w="20" w:type="dxa"/>
            </w:tcMar>
            <w:vAlign w:val="center"/>
            <w:hideMark/>
          </w:tcPr>
          <w:p w14:paraId="717FC28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D57DBB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E94C762" w14:textId="77777777" w:rsidR="009542E1" w:rsidRPr="002E6EA2" w:rsidRDefault="009542E1" w:rsidP="00620D08">
            <w:pPr>
              <w:pStyle w:val="movimento2"/>
              <w:rPr>
                <w:color w:val="002060"/>
              </w:rPr>
            </w:pPr>
            <w:r w:rsidRPr="002E6EA2">
              <w:rPr>
                <w:color w:val="002060"/>
              </w:rPr>
              <w:t> </w:t>
            </w:r>
          </w:p>
        </w:tc>
      </w:tr>
    </w:tbl>
    <w:p w14:paraId="7D32A497" w14:textId="77777777" w:rsidR="009542E1" w:rsidRPr="002E6EA2" w:rsidRDefault="009542E1" w:rsidP="009542E1">
      <w:pPr>
        <w:pStyle w:val="titolo10"/>
        <w:rPr>
          <w:rFonts w:eastAsiaTheme="minorEastAsia"/>
          <w:color w:val="002060"/>
        </w:rPr>
      </w:pPr>
      <w:r w:rsidRPr="002E6EA2">
        <w:rPr>
          <w:color w:val="002060"/>
        </w:rPr>
        <w:t xml:space="preserve">GARE DEL 10/ 2/2024 </w:t>
      </w:r>
    </w:p>
    <w:p w14:paraId="1AE13091" w14:textId="77777777" w:rsidR="009542E1" w:rsidRPr="002E6EA2" w:rsidRDefault="009542E1" w:rsidP="009542E1">
      <w:pPr>
        <w:pStyle w:val="titolo7a"/>
        <w:rPr>
          <w:color w:val="002060"/>
        </w:rPr>
      </w:pPr>
      <w:r w:rsidRPr="002E6EA2">
        <w:rPr>
          <w:color w:val="002060"/>
        </w:rPr>
        <w:t xml:space="preserve">PROVVEDIMENTI DISCIPLINARI </w:t>
      </w:r>
    </w:p>
    <w:p w14:paraId="4C10D9F5"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3D865715" w14:textId="77777777" w:rsidR="009542E1" w:rsidRPr="002E6EA2" w:rsidRDefault="009542E1" w:rsidP="009542E1">
      <w:pPr>
        <w:pStyle w:val="titolo30"/>
        <w:rPr>
          <w:color w:val="002060"/>
        </w:rPr>
      </w:pPr>
      <w:r w:rsidRPr="002E6EA2">
        <w:rPr>
          <w:color w:val="002060"/>
        </w:rPr>
        <w:t xml:space="preserve">CALCIATORI NON ESPULSI </w:t>
      </w:r>
    </w:p>
    <w:p w14:paraId="65C79A9E" w14:textId="77777777" w:rsidR="009542E1" w:rsidRPr="002E6EA2" w:rsidRDefault="009542E1" w:rsidP="009542E1">
      <w:pPr>
        <w:pStyle w:val="titolo20"/>
        <w:rPr>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0541E47" w14:textId="77777777" w:rsidTr="00620D08">
        <w:tc>
          <w:tcPr>
            <w:tcW w:w="2200" w:type="dxa"/>
            <w:tcMar>
              <w:top w:w="20" w:type="dxa"/>
              <w:left w:w="20" w:type="dxa"/>
              <w:bottom w:w="20" w:type="dxa"/>
              <w:right w:w="20" w:type="dxa"/>
            </w:tcMar>
            <w:vAlign w:val="center"/>
            <w:hideMark/>
          </w:tcPr>
          <w:p w14:paraId="35837F02" w14:textId="77777777" w:rsidR="009542E1" w:rsidRPr="002E6EA2" w:rsidRDefault="009542E1" w:rsidP="00620D08">
            <w:pPr>
              <w:pStyle w:val="movimento"/>
              <w:rPr>
                <w:color w:val="002060"/>
              </w:rPr>
            </w:pPr>
            <w:r w:rsidRPr="002E6EA2">
              <w:rPr>
                <w:color w:val="002060"/>
              </w:rPr>
              <w:t>CREMONESI DILETTA</w:t>
            </w:r>
          </w:p>
        </w:tc>
        <w:tc>
          <w:tcPr>
            <w:tcW w:w="2200" w:type="dxa"/>
            <w:tcMar>
              <w:top w:w="20" w:type="dxa"/>
              <w:left w:w="20" w:type="dxa"/>
              <w:bottom w:w="20" w:type="dxa"/>
              <w:right w:w="20" w:type="dxa"/>
            </w:tcMar>
            <w:vAlign w:val="center"/>
            <w:hideMark/>
          </w:tcPr>
          <w:p w14:paraId="10AC40E1" w14:textId="77777777" w:rsidR="009542E1" w:rsidRPr="002E6EA2" w:rsidRDefault="009542E1" w:rsidP="00620D08">
            <w:pPr>
              <w:pStyle w:val="movimento2"/>
              <w:rPr>
                <w:color w:val="002060"/>
              </w:rPr>
            </w:pPr>
            <w:r w:rsidRPr="002E6EA2">
              <w:rPr>
                <w:color w:val="002060"/>
              </w:rPr>
              <w:t xml:space="preserve">(GLS DORICA AN.UR) </w:t>
            </w:r>
          </w:p>
        </w:tc>
        <w:tc>
          <w:tcPr>
            <w:tcW w:w="800" w:type="dxa"/>
            <w:tcMar>
              <w:top w:w="20" w:type="dxa"/>
              <w:left w:w="20" w:type="dxa"/>
              <w:bottom w:w="20" w:type="dxa"/>
              <w:right w:w="20" w:type="dxa"/>
            </w:tcMar>
            <w:vAlign w:val="center"/>
            <w:hideMark/>
          </w:tcPr>
          <w:p w14:paraId="3B41A05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FB16167" w14:textId="77777777" w:rsidR="009542E1" w:rsidRPr="002E6EA2" w:rsidRDefault="009542E1" w:rsidP="00620D08">
            <w:pPr>
              <w:pStyle w:val="movimento"/>
              <w:rPr>
                <w:color w:val="002060"/>
              </w:rPr>
            </w:pPr>
            <w:r w:rsidRPr="002E6EA2">
              <w:rPr>
                <w:color w:val="002060"/>
              </w:rPr>
              <w:t>LANI ELISA</w:t>
            </w:r>
          </w:p>
        </w:tc>
        <w:tc>
          <w:tcPr>
            <w:tcW w:w="2200" w:type="dxa"/>
            <w:tcMar>
              <w:top w:w="20" w:type="dxa"/>
              <w:left w:w="20" w:type="dxa"/>
              <w:bottom w:w="20" w:type="dxa"/>
              <w:right w:w="20" w:type="dxa"/>
            </w:tcMar>
            <w:vAlign w:val="center"/>
            <w:hideMark/>
          </w:tcPr>
          <w:p w14:paraId="32F29BEA" w14:textId="77777777" w:rsidR="009542E1" w:rsidRPr="002E6EA2" w:rsidRDefault="009542E1" w:rsidP="00620D08">
            <w:pPr>
              <w:pStyle w:val="movimento2"/>
              <w:rPr>
                <w:color w:val="002060"/>
              </w:rPr>
            </w:pPr>
            <w:r w:rsidRPr="002E6EA2">
              <w:rPr>
                <w:color w:val="002060"/>
              </w:rPr>
              <w:t xml:space="preserve">(SANTANGIOLESE) </w:t>
            </w:r>
          </w:p>
        </w:tc>
      </w:tr>
    </w:tbl>
    <w:p w14:paraId="561A3B18" w14:textId="77777777" w:rsidR="009542E1" w:rsidRDefault="009542E1" w:rsidP="009542E1">
      <w:pPr>
        <w:pStyle w:val="breakline"/>
        <w:rPr>
          <w:color w:val="002060"/>
        </w:rPr>
      </w:pPr>
    </w:p>
    <w:p w14:paraId="4759F57D"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612B9A38"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60C84011" w14:textId="77777777" w:rsidR="009542E1" w:rsidRPr="002E6EA2" w:rsidRDefault="009542E1" w:rsidP="009542E1">
      <w:pPr>
        <w:pStyle w:val="breakline"/>
        <w:rPr>
          <w:rFonts w:eastAsiaTheme="minorEastAsia"/>
          <w:color w:val="002060"/>
        </w:rPr>
      </w:pPr>
    </w:p>
    <w:p w14:paraId="7D4EB153" w14:textId="77777777" w:rsidR="009542E1" w:rsidRPr="002E6EA2" w:rsidRDefault="009542E1" w:rsidP="009542E1">
      <w:pPr>
        <w:pStyle w:val="titoloprinc0"/>
        <w:rPr>
          <w:color w:val="002060"/>
        </w:rPr>
      </w:pPr>
      <w:r w:rsidRPr="002E6EA2">
        <w:rPr>
          <w:color w:val="002060"/>
        </w:rPr>
        <w:lastRenderedPageBreak/>
        <w:t>CLASSIFICA</w:t>
      </w:r>
    </w:p>
    <w:p w14:paraId="4EF5C599" w14:textId="77777777" w:rsidR="009542E1" w:rsidRPr="002E6EA2" w:rsidRDefault="009542E1" w:rsidP="009542E1">
      <w:pPr>
        <w:pStyle w:val="breakline"/>
        <w:rPr>
          <w:color w:val="002060"/>
        </w:rPr>
      </w:pPr>
    </w:p>
    <w:p w14:paraId="45AA4F94" w14:textId="77777777" w:rsidR="009542E1" w:rsidRPr="002E6EA2" w:rsidRDefault="009542E1" w:rsidP="009542E1">
      <w:pPr>
        <w:pStyle w:val="breakline"/>
        <w:rPr>
          <w:color w:val="002060"/>
        </w:rPr>
      </w:pPr>
    </w:p>
    <w:p w14:paraId="31BBC82B"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0D3D3B0D"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E693"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C5DC9"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AD54"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44A08"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8D892"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90D58"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19435"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F614F"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50C69"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9E399" w14:textId="77777777" w:rsidR="009542E1" w:rsidRPr="002E6EA2" w:rsidRDefault="009542E1" w:rsidP="00620D08">
            <w:pPr>
              <w:pStyle w:val="headertabella0"/>
              <w:rPr>
                <w:color w:val="002060"/>
              </w:rPr>
            </w:pPr>
            <w:r w:rsidRPr="002E6EA2">
              <w:rPr>
                <w:color w:val="002060"/>
              </w:rPr>
              <w:t>PE</w:t>
            </w:r>
          </w:p>
        </w:tc>
      </w:tr>
      <w:tr w:rsidR="009542E1" w:rsidRPr="002E6EA2" w14:paraId="1993EAEC"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0F2CBB" w14:textId="77777777" w:rsidR="009542E1" w:rsidRPr="002E6EA2" w:rsidRDefault="009542E1" w:rsidP="00620D08">
            <w:pPr>
              <w:pStyle w:val="rowtabella0"/>
              <w:rPr>
                <w:color w:val="002060"/>
              </w:rPr>
            </w:pPr>
            <w:r w:rsidRPr="002E6EA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AE97" w14:textId="77777777" w:rsidR="009542E1" w:rsidRPr="002E6EA2" w:rsidRDefault="009542E1" w:rsidP="00620D08">
            <w:pPr>
              <w:pStyle w:val="rowtabella0"/>
              <w:jc w:val="center"/>
              <w:rPr>
                <w:color w:val="002060"/>
              </w:rPr>
            </w:pPr>
            <w:r w:rsidRPr="002E6EA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BA96"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E8BB"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186A"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631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29C0" w14:textId="77777777" w:rsidR="009542E1" w:rsidRPr="002E6EA2" w:rsidRDefault="009542E1" w:rsidP="00620D08">
            <w:pPr>
              <w:pStyle w:val="rowtabella0"/>
              <w:jc w:val="center"/>
              <w:rPr>
                <w:color w:val="002060"/>
              </w:rPr>
            </w:pPr>
            <w:r w:rsidRPr="002E6EA2">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278E6"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FAB5" w14:textId="77777777" w:rsidR="009542E1" w:rsidRPr="002E6EA2" w:rsidRDefault="009542E1" w:rsidP="00620D08">
            <w:pPr>
              <w:pStyle w:val="rowtabella0"/>
              <w:jc w:val="center"/>
              <w:rPr>
                <w:color w:val="002060"/>
              </w:rPr>
            </w:pPr>
            <w:r w:rsidRPr="002E6EA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9B7D" w14:textId="77777777" w:rsidR="009542E1" w:rsidRPr="002E6EA2" w:rsidRDefault="009542E1" w:rsidP="00620D08">
            <w:pPr>
              <w:pStyle w:val="rowtabella0"/>
              <w:jc w:val="center"/>
              <w:rPr>
                <w:color w:val="002060"/>
              </w:rPr>
            </w:pPr>
            <w:r w:rsidRPr="002E6EA2">
              <w:rPr>
                <w:color w:val="002060"/>
              </w:rPr>
              <w:t>0</w:t>
            </w:r>
          </w:p>
        </w:tc>
      </w:tr>
      <w:tr w:rsidR="009542E1" w:rsidRPr="002E6EA2" w14:paraId="361EC2D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81169" w14:textId="77777777" w:rsidR="009542E1" w:rsidRPr="002E6EA2" w:rsidRDefault="009542E1" w:rsidP="00620D08">
            <w:pPr>
              <w:pStyle w:val="rowtabella0"/>
              <w:rPr>
                <w:color w:val="002060"/>
              </w:rPr>
            </w:pPr>
            <w:r w:rsidRPr="002E6EA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D364"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92E6"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46DC"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66CD"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8A23"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1505" w14:textId="77777777" w:rsidR="009542E1" w:rsidRPr="002E6EA2" w:rsidRDefault="009542E1" w:rsidP="00620D08">
            <w:pPr>
              <w:pStyle w:val="rowtabella0"/>
              <w:jc w:val="center"/>
              <w:rPr>
                <w:color w:val="002060"/>
              </w:rPr>
            </w:pPr>
            <w:r w:rsidRPr="002E6EA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0C0C"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2124" w14:textId="77777777" w:rsidR="009542E1" w:rsidRPr="002E6EA2" w:rsidRDefault="009542E1" w:rsidP="00620D08">
            <w:pPr>
              <w:pStyle w:val="rowtabella0"/>
              <w:jc w:val="center"/>
              <w:rPr>
                <w:color w:val="002060"/>
              </w:rPr>
            </w:pPr>
            <w:r w:rsidRPr="002E6EA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5ACA" w14:textId="77777777" w:rsidR="009542E1" w:rsidRPr="002E6EA2" w:rsidRDefault="009542E1" w:rsidP="00620D08">
            <w:pPr>
              <w:pStyle w:val="rowtabella0"/>
              <w:jc w:val="center"/>
              <w:rPr>
                <w:color w:val="002060"/>
              </w:rPr>
            </w:pPr>
            <w:r w:rsidRPr="002E6EA2">
              <w:rPr>
                <w:color w:val="002060"/>
              </w:rPr>
              <w:t>0</w:t>
            </w:r>
          </w:p>
        </w:tc>
      </w:tr>
      <w:tr w:rsidR="009542E1" w:rsidRPr="002E6EA2" w14:paraId="3E78960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56235" w14:textId="77777777" w:rsidR="009542E1" w:rsidRPr="002E6EA2" w:rsidRDefault="009542E1" w:rsidP="00620D08">
            <w:pPr>
              <w:pStyle w:val="rowtabella0"/>
              <w:rPr>
                <w:color w:val="002060"/>
              </w:rPr>
            </w:pPr>
            <w:r w:rsidRPr="002E6EA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7CA0" w14:textId="77777777" w:rsidR="009542E1" w:rsidRPr="002E6EA2" w:rsidRDefault="009542E1" w:rsidP="00620D08">
            <w:pPr>
              <w:pStyle w:val="rowtabella0"/>
              <w:jc w:val="center"/>
              <w:rPr>
                <w:color w:val="002060"/>
              </w:rPr>
            </w:pPr>
            <w:r w:rsidRPr="002E6EA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B2C9"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8662"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54B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A928"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3CEC"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F7F5"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6420"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C53D" w14:textId="77777777" w:rsidR="009542E1" w:rsidRPr="002E6EA2" w:rsidRDefault="009542E1" w:rsidP="00620D08">
            <w:pPr>
              <w:pStyle w:val="rowtabella0"/>
              <w:jc w:val="center"/>
              <w:rPr>
                <w:color w:val="002060"/>
              </w:rPr>
            </w:pPr>
            <w:r w:rsidRPr="002E6EA2">
              <w:rPr>
                <w:color w:val="002060"/>
              </w:rPr>
              <w:t>0</w:t>
            </w:r>
          </w:p>
        </w:tc>
      </w:tr>
      <w:tr w:rsidR="009542E1" w:rsidRPr="002E6EA2" w14:paraId="77EFDA2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0F884" w14:textId="77777777" w:rsidR="009542E1" w:rsidRPr="002E6EA2" w:rsidRDefault="009542E1" w:rsidP="00620D08">
            <w:pPr>
              <w:pStyle w:val="rowtabella0"/>
              <w:rPr>
                <w:color w:val="002060"/>
              </w:rPr>
            </w:pPr>
            <w:r w:rsidRPr="002E6EA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B599"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79A9"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92261"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E937"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8DC4"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6672E" w14:textId="77777777" w:rsidR="009542E1" w:rsidRPr="002E6EA2" w:rsidRDefault="009542E1" w:rsidP="00620D08">
            <w:pPr>
              <w:pStyle w:val="rowtabella0"/>
              <w:jc w:val="center"/>
              <w:rPr>
                <w:color w:val="002060"/>
              </w:rPr>
            </w:pPr>
            <w:r w:rsidRPr="002E6EA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146C"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3C5D"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A06A" w14:textId="77777777" w:rsidR="009542E1" w:rsidRPr="002E6EA2" w:rsidRDefault="009542E1" w:rsidP="00620D08">
            <w:pPr>
              <w:pStyle w:val="rowtabella0"/>
              <w:jc w:val="center"/>
              <w:rPr>
                <w:color w:val="002060"/>
              </w:rPr>
            </w:pPr>
            <w:r w:rsidRPr="002E6EA2">
              <w:rPr>
                <w:color w:val="002060"/>
              </w:rPr>
              <w:t>0</w:t>
            </w:r>
          </w:p>
        </w:tc>
      </w:tr>
      <w:tr w:rsidR="009542E1" w:rsidRPr="002E6EA2" w14:paraId="6A73CDCA"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1B7C1" w14:textId="77777777" w:rsidR="009542E1" w:rsidRPr="002E6EA2" w:rsidRDefault="009542E1" w:rsidP="00620D08">
            <w:pPr>
              <w:pStyle w:val="rowtabella0"/>
              <w:rPr>
                <w:color w:val="002060"/>
              </w:rPr>
            </w:pPr>
            <w:r w:rsidRPr="002E6EA2">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4500"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DB53"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068C"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0B6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CFB3"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2CDBC" w14:textId="77777777" w:rsidR="009542E1" w:rsidRPr="002E6EA2" w:rsidRDefault="009542E1" w:rsidP="00620D08">
            <w:pPr>
              <w:pStyle w:val="rowtabella0"/>
              <w:jc w:val="center"/>
              <w:rPr>
                <w:color w:val="002060"/>
              </w:rPr>
            </w:pPr>
            <w:r w:rsidRPr="002E6EA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789E"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1EA3" w14:textId="77777777" w:rsidR="009542E1" w:rsidRPr="002E6EA2" w:rsidRDefault="009542E1" w:rsidP="00620D08">
            <w:pPr>
              <w:pStyle w:val="rowtabella0"/>
              <w:jc w:val="center"/>
              <w:rPr>
                <w:color w:val="002060"/>
              </w:rPr>
            </w:pPr>
            <w:r w:rsidRPr="002E6E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39DE" w14:textId="77777777" w:rsidR="009542E1" w:rsidRPr="002E6EA2" w:rsidRDefault="009542E1" w:rsidP="00620D08">
            <w:pPr>
              <w:pStyle w:val="rowtabella0"/>
              <w:jc w:val="center"/>
              <w:rPr>
                <w:color w:val="002060"/>
              </w:rPr>
            </w:pPr>
            <w:r w:rsidRPr="002E6EA2">
              <w:rPr>
                <w:color w:val="002060"/>
              </w:rPr>
              <w:t>0</w:t>
            </w:r>
          </w:p>
        </w:tc>
      </w:tr>
      <w:tr w:rsidR="009542E1" w:rsidRPr="002E6EA2" w14:paraId="6A424A0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ABDE8" w14:textId="77777777" w:rsidR="009542E1" w:rsidRPr="002E6EA2" w:rsidRDefault="009542E1" w:rsidP="00620D08">
            <w:pPr>
              <w:pStyle w:val="rowtabella0"/>
              <w:rPr>
                <w:color w:val="002060"/>
              </w:rPr>
            </w:pPr>
            <w:r w:rsidRPr="002E6EA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7353"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35B5"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32A7"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F899"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EDCF"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EB13" w14:textId="77777777" w:rsidR="009542E1" w:rsidRPr="002E6EA2" w:rsidRDefault="009542E1" w:rsidP="00620D08">
            <w:pPr>
              <w:pStyle w:val="rowtabella0"/>
              <w:jc w:val="center"/>
              <w:rPr>
                <w:color w:val="002060"/>
              </w:rPr>
            </w:pPr>
            <w:r w:rsidRPr="002E6EA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C1FAD"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1FA5"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B0B8" w14:textId="77777777" w:rsidR="009542E1" w:rsidRPr="002E6EA2" w:rsidRDefault="009542E1" w:rsidP="00620D08">
            <w:pPr>
              <w:pStyle w:val="rowtabella0"/>
              <w:jc w:val="center"/>
              <w:rPr>
                <w:color w:val="002060"/>
              </w:rPr>
            </w:pPr>
            <w:r w:rsidRPr="002E6EA2">
              <w:rPr>
                <w:color w:val="002060"/>
              </w:rPr>
              <w:t>0</w:t>
            </w:r>
          </w:p>
        </w:tc>
      </w:tr>
      <w:tr w:rsidR="009542E1" w:rsidRPr="002E6EA2" w14:paraId="495B081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EB774" w14:textId="77777777" w:rsidR="009542E1" w:rsidRPr="002E6EA2" w:rsidRDefault="009542E1" w:rsidP="00620D08">
            <w:pPr>
              <w:pStyle w:val="rowtabella0"/>
              <w:rPr>
                <w:color w:val="002060"/>
              </w:rPr>
            </w:pPr>
            <w:r w:rsidRPr="002E6EA2">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8681"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C088"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E7B0"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334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5EF3"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76DA" w14:textId="77777777" w:rsidR="009542E1" w:rsidRPr="002E6EA2" w:rsidRDefault="009542E1" w:rsidP="00620D08">
            <w:pPr>
              <w:pStyle w:val="rowtabella0"/>
              <w:jc w:val="center"/>
              <w:rPr>
                <w:color w:val="002060"/>
              </w:rPr>
            </w:pPr>
            <w:r w:rsidRPr="002E6EA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F7C95"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55D6"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00A7" w14:textId="77777777" w:rsidR="009542E1" w:rsidRPr="002E6EA2" w:rsidRDefault="009542E1" w:rsidP="00620D08">
            <w:pPr>
              <w:pStyle w:val="rowtabella0"/>
              <w:jc w:val="center"/>
              <w:rPr>
                <w:color w:val="002060"/>
              </w:rPr>
            </w:pPr>
            <w:r w:rsidRPr="002E6EA2">
              <w:rPr>
                <w:color w:val="002060"/>
              </w:rPr>
              <w:t>0</w:t>
            </w:r>
          </w:p>
        </w:tc>
      </w:tr>
      <w:tr w:rsidR="009542E1" w:rsidRPr="002E6EA2" w14:paraId="6155237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168B0" w14:textId="77777777" w:rsidR="009542E1" w:rsidRPr="002E6EA2" w:rsidRDefault="009542E1" w:rsidP="00620D08">
            <w:pPr>
              <w:pStyle w:val="rowtabella0"/>
              <w:rPr>
                <w:color w:val="002060"/>
              </w:rPr>
            </w:pPr>
            <w:r w:rsidRPr="002E6EA2">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1317"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0318"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69DE"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3253"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A1B3"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71A23"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567C" w14:textId="77777777" w:rsidR="009542E1" w:rsidRPr="002E6EA2" w:rsidRDefault="009542E1" w:rsidP="00620D08">
            <w:pPr>
              <w:pStyle w:val="rowtabella0"/>
              <w:jc w:val="center"/>
              <w:rPr>
                <w:color w:val="002060"/>
              </w:rPr>
            </w:pPr>
            <w:r w:rsidRPr="002E6EA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7523"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B25B" w14:textId="77777777" w:rsidR="009542E1" w:rsidRPr="002E6EA2" w:rsidRDefault="009542E1" w:rsidP="00620D08">
            <w:pPr>
              <w:pStyle w:val="rowtabella0"/>
              <w:jc w:val="center"/>
              <w:rPr>
                <w:color w:val="002060"/>
              </w:rPr>
            </w:pPr>
            <w:r w:rsidRPr="002E6EA2">
              <w:rPr>
                <w:color w:val="002060"/>
              </w:rPr>
              <w:t>0</w:t>
            </w:r>
          </w:p>
        </w:tc>
      </w:tr>
      <w:tr w:rsidR="009542E1" w:rsidRPr="002E6EA2" w14:paraId="17732B27"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DDD2E" w14:textId="77777777" w:rsidR="009542E1" w:rsidRPr="002E6EA2" w:rsidRDefault="009542E1" w:rsidP="00620D08">
            <w:pPr>
              <w:pStyle w:val="rowtabella0"/>
              <w:rPr>
                <w:color w:val="002060"/>
              </w:rPr>
            </w:pPr>
            <w:r w:rsidRPr="002E6EA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DE7D"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44C5"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E780"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DA3D"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4498"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6218" w14:textId="77777777" w:rsidR="009542E1" w:rsidRPr="002E6EA2" w:rsidRDefault="009542E1" w:rsidP="00620D08">
            <w:pPr>
              <w:pStyle w:val="rowtabella0"/>
              <w:jc w:val="center"/>
              <w:rPr>
                <w:color w:val="002060"/>
              </w:rPr>
            </w:pPr>
            <w:r w:rsidRPr="002E6EA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1B9F" w14:textId="77777777" w:rsidR="009542E1" w:rsidRPr="002E6EA2" w:rsidRDefault="009542E1" w:rsidP="00620D08">
            <w:pPr>
              <w:pStyle w:val="rowtabella0"/>
              <w:jc w:val="center"/>
              <w:rPr>
                <w:color w:val="002060"/>
              </w:rPr>
            </w:pPr>
            <w:r w:rsidRPr="002E6EA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61A0"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202D" w14:textId="77777777" w:rsidR="009542E1" w:rsidRPr="002E6EA2" w:rsidRDefault="009542E1" w:rsidP="00620D08">
            <w:pPr>
              <w:pStyle w:val="rowtabella0"/>
              <w:jc w:val="center"/>
              <w:rPr>
                <w:color w:val="002060"/>
              </w:rPr>
            </w:pPr>
            <w:r w:rsidRPr="002E6EA2">
              <w:rPr>
                <w:color w:val="002060"/>
              </w:rPr>
              <w:t>0</w:t>
            </w:r>
          </w:p>
        </w:tc>
      </w:tr>
      <w:tr w:rsidR="009542E1" w:rsidRPr="002E6EA2" w14:paraId="4F91BD1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B319D" w14:textId="77777777" w:rsidR="009542E1" w:rsidRPr="002E6EA2" w:rsidRDefault="009542E1" w:rsidP="00620D08">
            <w:pPr>
              <w:pStyle w:val="rowtabella0"/>
              <w:rPr>
                <w:color w:val="002060"/>
              </w:rPr>
            </w:pPr>
            <w:r w:rsidRPr="002E6EA2">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2196"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5142"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1BAE"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BFB8"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EA0E"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310BA"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69CA" w14:textId="77777777" w:rsidR="009542E1" w:rsidRPr="002E6EA2" w:rsidRDefault="009542E1" w:rsidP="00620D08">
            <w:pPr>
              <w:pStyle w:val="rowtabella0"/>
              <w:jc w:val="center"/>
              <w:rPr>
                <w:color w:val="002060"/>
              </w:rPr>
            </w:pPr>
            <w:r w:rsidRPr="002E6EA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4964" w14:textId="77777777" w:rsidR="009542E1" w:rsidRPr="002E6EA2" w:rsidRDefault="009542E1" w:rsidP="00620D08">
            <w:pPr>
              <w:pStyle w:val="rowtabella0"/>
              <w:jc w:val="center"/>
              <w:rPr>
                <w:color w:val="002060"/>
              </w:rPr>
            </w:pPr>
            <w:r w:rsidRPr="002E6EA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6774" w14:textId="77777777" w:rsidR="009542E1" w:rsidRPr="002E6EA2" w:rsidRDefault="009542E1" w:rsidP="00620D08">
            <w:pPr>
              <w:pStyle w:val="rowtabella0"/>
              <w:jc w:val="center"/>
              <w:rPr>
                <w:color w:val="002060"/>
              </w:rPr>
            </w:pPr>
            <w:r w:rsidRPr="002E6EA2">
              <w:rPr>
                <w:color w:val="002060"/>
              </w:rPr>
              <w:t>0</w:t>
            </w:r>
          </w:p>
        </w:tc>
      </w:tr>
      <w:tr w:rsidR="009542E1" w:rsidRPr="002E6EA2" w14:paraId="57C7D385"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FB6B5" w14:textId="77777777" w:rsidR="009542E1" w:rsidRPr="002E6EA2" w:rsidRDefault="009542E1" w:rsidP="00620D08">
            <w:pPr>
              <w:pStyle w:val="rowtabella0"/>
              <w:rPr>
                <w:color w:val="002060"/>
              </w:rPr>
            </w:pPr>
            <w:r w:rsidRPr="002E6EA2">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FCB1"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0251"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CC78"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F8C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B452"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9951" w14:textId="77777777" w:rsidR="009542E1" w:rsidRPr="002E6EA2" w:rsidRDefault="009542E1" w:rsidP="00620D08">
            <w:pPr>
              <w:pStyle w:val="rowtabella0"/>
              <w:jc w:val="center"/>
              <w:rPr>
                <w:color w:val="002060"/>
              </w:rPr>
            </w:pPr>
            <w:r w:rsidRPr="002E6EA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5EA3" w14:textId="77777777" w:rsidR="009542E1" w:rsidRPr="002E6EA2" w:rsidRDefault="009542E1" w:rsidP="00620D08">
            <w:pPr>
              <w:pStyle w:val="rowtabella0"/>
              <w:jc w:val="center"/>
              <w:rPr>
                <w:color w:val="002060"/>
              </w:rPr>
            </w:pPr>
            <w:r w:rsidRPr="002E6EA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857C"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B099" w14:textId="77777777" w:rsidR="009542E1" w:rsidRPr="002E6EA2" w:rsidRDefault="009542E1" w:rsidP="00620D08">
            <w:pPr>
              <w:pStyle w:val="rowtabella0"/>
              <w:jc w:val="center"/>
              <w:rPr>
                <w:color w:val="002060"/>
              </w:rPr>
            </w:pPr>
            <w:r w:rsidRPr="002E6EA2">
              <w:rPr>
                <w:color w:val="002060"/>
              </w:rPr>
              <w:t>0</w:t>
            </w:r>
          </w:p>
        </w:tc>
      </w:tr>
      <w:tr w:rsidR="009542E1" w:rsidRPr="002E6EA2" w14:paraId="7BCED8A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A6B90" w14:textId="77777777" w:rsidR="009542E1" w:rsidRPr="002E6EA2" w:rsidRDefault="009542E1" w:rsidP="00620D08">
            <w:pPr>
              <w:pStyle w:val="rowtabella0"/>
              <w:rPr>
                <w:color w:val="002060"/>
              </w:rPr>
            </w:pPr>
            <w:r w:rsidRPr="002E6EA2">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2969"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8088"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9DA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C4A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B187"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5BE4"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DF71F" w14:textId="77777777" w:rsidR="009542E1" w:rsidRPr="002E6EA2" w:rsidRDefault="009542E1" w:rsidP="00620D08">
            <w:pPr>
              <w:pStyle w:val="rowtabella0"/>
              <w:jc w:val="center"/>
              <w:rPr>
                <w:color w:val="002060"/>
              </w:rPr>
            </w:pPr>
            <w:r w:rsidRPr="002E6EA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2A11" w14:textId="77777777" w:rsidR="009542E1" w:rsidRPr="002E6EA2" w:rsidRDefault="009542E1" w:rsidP="00620D08">
            <w:pPr>
              <w:pStyle w:val="rowtabella0"/>
              <w:jc w:val="center"/>
              <w:rPr>
                <w:color w:val="002060"/>
              </w:rPr>
            </w:pPr>
            <w:r w:rsidRPr="002E6EA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A4CB" w14:textId="77777777" w:rsidR="009542E1" w:rsidRPr="002E6EA2" w:rsidRDefault="009542E1" w:rsidP="00620D08">
            <w:pPr>
              <w:pStyle w:val="rowtabella0"/>
              <w:jc w:val="center"/>
              <w:rPr>
                <w:color w:val="002060"/>
              </w:rPr>
            </w:pPr>
            <w:r w:rsidRPr="002E6EA2">
              <w:rPr>
                <w:color w:val="002060"/>
              </w:rPr>
              <w:t>0</w:t>
            </w:r>
          </w:p>
        </w:tc>
      </w:tr>
      <w:tr w:rsidR="009542E1" w:rsidRPr="002E6EA2" w14:paraId="5331886A"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5BA2B7" w14:textId="77777777" w:rsidR="009542E1" w:rsidRPr="002E6EA2" w:rsidRDefault="009542E1" w:rsidP="00620D08">
            <w:pPr>
              <w:pStyle w:val="rowtabella0"/>
              <w:rPr>
                <w:color w:val="002060"/>
              </w:rPr>
            </w:pPr>
            <w:r w:rsidRPr="002E6EA2">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2B1C"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A8D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078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0A66"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6D4C8"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BB86"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C65D" w14:textId="77777777" w:rsidR="009542E1" w:rsidRPr="002E6EA2" w:rsidRDefault="009542E1" w:rsidP="00620D08">
            <w:pPr>
              <w:pStyle w:val="rowtabella0"/>
              <w:jc w:val="center"/>
              <w:rPr>
                <w:color w:val="002060"/>
              </w:rPr>
            </w:pPr>
            <w:r w:rsidRPr="002E6EA2">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D0F3"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DB29" w14:textId="77777777" w:rsidR="009542E1" w:rsidRPr="002E6EA2" w:rsidRDefault="009542E1" w:rsidP="00620D08">
            <w:pPr>
              <w:pStyle w:val="rowtabella0"/>
              <w:jc w:val="center"/>
              <w:rPr>
                <w:color w:val="002060"/>
              </w:rPr>
            </w:pPr>
            <w:r w:rsidRPr="002E6EA2">
              <w:rPr>
                <w:color w:val="002060"/>
              </w:rPr>
              <w:t>1</w:t>
            </w:r>
          </w:p>
        </w:tc>
      </w:tr>
    </w:tbl>
    <w:p w14:paraId="2E4B2027" w14:textId="77777777" w:rsidR="009542E1" w:rsidRDefault="009542E1" w:rsidP="009542E1">
      <w:pPr>
        <w:pStyle w:val="breakline"/>
        <w:rPr>
          <w:color w:val="002060"/>
        </w:rPr>
      </w:pPr>
    </w:p>
    <w:p w14:paraId="131D4340" w14:textId="77777777" w:rsidR="009542E1" w:rsidRPr="002E6EA2" w:rsidRDefault="009542E1" w:rsidP="009542E1">
      <w:pPr>
        <w:pStyle w:val="titoloprinc0"/>
        <w:rPr>
          <w:color w:val="002060"/>
        </w:rPr>
      </w:pPr>
      <w:r>
        <w:rPr>
          <w:color w:val="002060"/>
        </w:rPr>
        <w:t>PROGRAMMA GARE</w:t>
      </w:r>
    </w:p>
    <w:p w14:paraId="64A9A1E0" w14:textId="77777777" w:rsidR="009542E1" w:rsidRDefault="009542E1" w:rsidP="009542E1">
      <w:pPr>
        <w:pStyle w:val="breakline"/>
        <w:rPr>
          <w:color w:val="002060"/>
        </w:rPr>
      </w:pPr>
    </w:p>
    <w:p w14:paraId="5AB3EDFB" w14:textId="77777777" w:rsidR="009542E1" w:rsidRPr="00A72E56" w:rsidRDefault="009542E1" w:rsidP="009542E1">
      <w:pPr>
        <w:pStyle w:val="sottotitolocampionato10"/>
        <w:rPr>
          <w:color w:val="002060"/>
        </w:rPr>
      </w:pPr>
      <w:r w:rsidRPr="00A72E5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0"/>
        <w:gridCol w:w="385"/>
        <w:gridCol w:w="898"/>
        <w:gridCol w:w="1198"/>
        <w:gridCol w:w="1544"/>
        <w:gridCol w:w="1544"/>
      </w:tblGrid>
      <w:tr w:rsidR="009542E1" w:rsidRPr="00A72E56" w14:paraId="7D2E5572"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DADB2"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D54A3"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4DC4A"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3CC03"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673B9"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23183"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235FF"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250B8880"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90E023" w14:textId="77777777" w:rsidR="009542E1" w:rsidRPr="00A72E56" w:rsidRDefault="009542E1" w:rsidP="00620D08">
            <w:pPr>
              <w:pStyle w:val="rowtabella0"/>
              <w:rPr>
                <w:color w:val="002060"/>
              </w:rPr>
            </w:pPr>
            <w:r w:rsidRPr="00A72E56">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383F1" w14:textId="77777777" w:rsidR="009542E1" w:rsidRPr="00A72E56" w:rsidRDefault="009542E1" w:rsidP="00620D08">
            <w:pPr>
              <w:pStyle w:val="rowtabella0"/>
              <w:rPr>
                <w:color w:val="002060"/>
              </w:rPr>
            </w:pPr>
            <w:r w:rsidRPr="00A72E56">
              <w:rPr>
                <w:color w:val="002060"/>
              </w:rPr>
              <w:t>POL. KAIROS 3 MONTI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99DAE"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2C99F" w14:textId="77777777" w:rsidR="009542E1" w:rsidRPr="00A72E56" w:rsidRDefault="009542E1" w:rsidP="00620D08">
            <w:pPr>
              <w:pStyle w:val="rowtabella0"/>
              <w:rPr>
                <w:color w:val="002060"/>
              </w:rPr>
            </w:pPr>
            <w:r w:rsidRPr="00A72E56">
              <w:rPr>
                <w:color w:val="002060"/>
              </w:rPr>
              <w:t>16/02/2024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D8F17" w14:textId="77777777" w:rsidR="009542E1" w:rsidRPr="00A72E56" w:rsidRDefault="009542E1" w:rsidP="00620D08">
            <w:pPr>
              <w:pStyle w:val="rowtabella0"/>
              <w:rPr>
                <w:color w:val="002060"/>
              </w:rPr>
            </w:pPr>
            <w:r w:rsidRPr="00A72E56">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70CEC" w14:textId="77777777" w:rsidR="009542E1" w:rsidRPr="00A72E56" w:rsidRDefault="009542E1" w:rsidP="00620D08">
            <w:pPr>
              <w:pStyle w:val="rowtabella0"/>
              <w:rPr>
                <w:color w:val="002060"/>
              </w:rPr>
            </w:pPr>
            <w:r w:rsidRPr="00A72E56">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7699E" w14:textId="77777777" w:rsidR="009542E1" w:rsidRPr="00A72E56" w:rsidRDefault="009542E1" w:rsidP="00620D08">
            <w:pPr>
              <w:pStyle w:val="rowtabella0"/>
              <w:rPr>
                <w:color w:val="002060"/>
              </w:rPr>
            </w:pPr>
            <w:r w:rsidRPr="00A72E56">
              <w:rPr>
                <w:color w:val="002060"/>
              </w:rPr>
              <w:t>VIA DELLO SPORT</w:t>
            </w:r>
          </w:p>
        </w:tc>
      </w:tr>
      <w:tr w:rsidR="009542E1" w:rsidRPr="00A72E56" w14:paraId="72D26138"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804F85" w14:textId="77777777" w:rsidR="009542E1" w:rsidRPr="00A72E56" w:rsidRDefault="009542E1" w:rsidP="00620D08">
            <w:pPr>
              <w:pStyle w:val="rowtabella0"/>
              <w:rPr>
                <w:color w:val="002060"/>
              </w:rPr>
            </w:pPr>
            <w:r w:rsidRPr="00A72E56">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7783EC" w14:textId="77777777" w:rsidR="009542E1" w:rsidRPr="00A72E56" w:rsidRDefault="009542E1" w:rsidP="00620D08">
            <w:pPr>
              <w:pStyle w:val="rowtabella0"/>
              <w:rPr>
                <w:color w:val="002060"/>
              </w:rPr>
            </w:pPr>
            <w:r w:rsidRPr="00A72E56">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0CD012"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972C7E" w14:textId="77777777" w:rsidR="009542E1" w:rsidRPr="00A72E56" w:rsidRDefault="009542E1" w:rsidP="00620D08">
            <w:pPr>
              <w:pStyle w:val="rowtabella0"/>
              <w:rPr>
                <w:color w:val="002060"/>
              </w:rPr>
            </w:pPr>
            <w:r w:rsidRPr="00A72E56">
              <w:rPr>
                <w:color w:val="002060"/>
              </w:rPr>
              <w:t>16/02/2024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928B1A" w14:textId="77777777" w:rsidR="009542E1" w:rsidRPr="00A72E56" w:rsidRDefault="009542E1" w:rsidP="00620D08">
            <w:pPr>
              <w:pStyle w:val="rowtabella0"/>
              <w:rPr>
                <w:color w:val="002060"/>
              </w:rPr>
            </w:pPr>
            <w:r w:rsidRPr="00A72E56">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F6088" w14:textId="77777777" w:rsidR="009542E1" w:rsidRPr="00A72E56" w:rsidRDefault="009542E1" w:rsidP="00620D08">
            <w:pPr>
              <w:pStyle w:val="rowtabella0"/>
              <w:rPr>
                <w:color w:val="002060"/>
              </w:rPr>
            </w:pPr>
            <w:r w:rsidRPr="00A72E5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6ED18" w14:textId="77777777" w:rsidR="009542E1" w:rsidRPr="00A72E56" w:rsidRDefault="009542E1" w:rsidP="00620D08">
            <w:pPr>
              <w:pStyle w:val="rowtabella0"/>
              <w:rPr>
                <w:color w:val="002060"/>
              </w:rPr>
            </w:pPr>
            <w:r w:rsidRPr="00A72E56">
              <w:rPr>
                <w:color w:val="002060"/>
              </w:rPr>
              <w:t>VIA MADRE TERESA DI CALCUTTA</w:t>
            </w:r>
          </w:p>
        </w:tc>
      </w:tr>
      <w:tr w:rsidR="009542E1" w:rsidRPr="00A72E56" w14:paraId="596C3E09"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8A7B2" w14:textId="77777777" w:rsidR="009542E1" w:rsidRPr="00A72E56" w:rsidRDefault="009542E1" w:rsidP="00620D08">
            <w:pPr>
              <w:pStyle w:val="rowtabella0"/>
              <w:rPr>
                <w:color w:val="002060"/>
              </w:rPr>
            </w:pPr>
            <w:r w:rsidRPr="00A72E56">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75FF00" w14:textId="77777777" w:rsidR="009542E1" w:rsidRPr="00A72E56" w:rsidRDefault="009542E1" w:rsidP="00620D08">
            <w:pPr>
              <w:pStyle w:val="rowtabella0"/>
              <w:rPr>
                <w:color w:val="002060"/>
              </w:rPr>
            </w:pPr>
            <w:r w:rsidRPr="00A72E56">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C48AB4"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09DDDB" w14:textId="77777777" w:rsidR="009542E1" w:rsidRPr="00A72E56" w:rsidRDefault="009542E1" w:rsidP="00620D08">
            <w:pPr>
              <w:pStyle w:val="rowtabella0"/>
              <w:rPr>
                <w:color w:val="002060"/>
              </w:rPr>
            </w:pPr>
            <w:r w:rsidRPr="00A72E56">
              <w:rPr>
                <w:color w:val="002060"/>
              </w:rPr>
              <w:t>16/02/2024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90D275" w14:textId="77777777" w:rsidR="009542E1" w:rsidRPr="00A72E56" w:rsidRDefault="009542E1" w:rsidP="00620D08">
            <w:pPr>
              <w:pStyle w:val="rowtabella0"/>
              <w:rPr>
                <w:color w:val="002060"/>
              </w:rPr>
            </w:pPr>
            <w:r w:rsidRPr="00A72E5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69950" w14:textId="77777777" w:rsidR="009542E1" w:rsidRPr="00A72E56" w:rsidRDefault="009542E1" w:rsidP="00620D08">
            <w:pPr>
              <w:pStyle w:val="rowtabella0"/>
              <w:rPr>
                <w:color w:val="002060"/>
              </w:rPr>
            </w:pPr>
            <w:r w:rsidRPr="00A72E5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4757F" w14:textId="77777777" w:rsidR="009542E1" w:rsidRPr="00A72E56" w:rsidRDefault="009542E1" w:rsidP="00620D08">
            <w:pPr>
              <w:pStyle w:val="rowtabella0"/>
              <w:rPr>
                <w:color w:val="002060"/>
              </w:rPr>
            </w:pPr>
            <w:r w:rsidRPr="00A72E56">
              <w:rPr>
                <w:color w:val="002060"/>
              </w:rPr>
              <w:t>VIA DELLO SPORT</w:t>
            </w:r>
          </w:p>
        </w:tc>
      </w:tr>
      <w:tr w:rsidR="009542E1" w:rsidRPr="00A72E56" w14:paraId="695C40B1"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94C240" w14:textId="77777777" w:rsidR="009542E1" w:rsidRPr="00A72E56" w:rsidRDefault="009542E1" w:rsidP="00620D08">
            <w:pPr>
              <w:pStyle w:val="rowtabella0"/>
              <w:rPr>
                <w:color w:val="002060"/>
              </w:rPr>
            </w:pPr>
            <w:r w:rsidRPr="00A72E56">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ECE910" w14:textId="77777777" w:rsidR="009542E1" w:rsidRPr="00A72E56" w:rsidRDefault="009542E1" w:rsidP="00620D08">
            <w:pPr>
              <w:pStyle w:val="rowtabella0"/>
              <w:rPr>
                <w:color w:val="002060"/>
              </w:rPr>
            </w:pPr>
            <w:r w:rsidRPr="00A72E56">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B60685"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4F1F6" w14:textId="77777777" w:rsidR="009542E1" w:rsidRPr="00A72E56" w:rsidRDefault="009542E1" w:rsidP="00620D08">
            <w:pPr>
              <w:pStyle w:val="rowtabella0"/>
              <w:rPr>
                <w:color w:val="002060"/>
              </w:rPr>
            </w:pPr>
            <w:r w:rsidRPr="00A72E56">
              <w:rPr>
                <w:color w:val="002060"/>
              </w:rPr>
              <w:t>16/02/2024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633573" w14:textId="77777777" w:rsidR="009542E1" w:rsidRPr="00A72E56" w:rsidRDefault="009542E1" w:rsidP="00620D08">
            <w:pPr>
              <w:pStyle w:val="rowtabella0"/>
              <w:rPr>
                <w:color w:val="002060"/>
              </w:rPr>
            </w:pPr>
            <w:r w:rsidRPr="00A72E56">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63068" w14:textId="77777777" w:rsidR="009542E1" w:rsidRPr="00A72E56" w:rsidRDefault="009542E1" w:rsidP="00620D08">
            <w:pPr>
              <w:pStyle w:val="rowtabella0"/>
              <w:rPr>
                <w:color w:val="002060"/>
              </w:rPr>
            </w:pPr>
            <w:r w:rsidRPr="00A72E56">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BBF07" w14:textId="77777777" w:rsidR="009542E1" w:rsidRPr="00A72E56" w:rsidRDefault="009542E1" w:rsidP="00620D08">
            <w:pPr>
              <w:pStyle w:val="rowtabella0"/>
              <w:rPr>
                <w:color w:val="002060"/>
              </w:rPr>
            </w:pPr>
            <w:r w:rsidRPr="00A72E56">
              <w:rPr>
                <w:color w:val="002060"/>
              </w:rPr>
              <w:t>LOCALITA' BARCO</w:t>
            </w:r>
          </w:p>
        </w:tc>
      </w:tr>
      <w:tr w:rsidR="009542E1" w:rsidRPr="00A72E56" w14:paraId="69C5D9E6"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2AAC48" w14:textId="77777777" w:rsidR="009542E1" w:rsidRPr="00A72E56" w:rsidRDefault="009542E1" w:rsidP="00620D08">
            <w:pPr>
              <w:pStyle w:val="rowtabella0"/>
              <w:rPr>
                <w:color w:val="002060"/>
              </w:rPr>
            </w:pPr>
            <w:r w:rsidRPr="00A72E56">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2001CC" w14:textId="77777777" w:rsidR="009542E1" w:rsidRPr="00A72E56" w:rsidRDefault="009542E1" w:rsidP="00620D08">
            <w:pPr>
              <w:pStyle w:val="rowtabella0"/>
              <w:rPr>
                <w:color w:val="002060"/>
              </w:rPr>
            </w:pPr>
            <w:r w:rsidRPr="00A72E56">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F1DF6D"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153D27" w14:textId="77777777" w:rsidR="009542E1" w:rsidRPr="00A72E56" w:rsidRDefault="009542E1" w:rsidP="00620D08">
            <w:pPr>
              <w:pStyle w:val="rowtabella0"/>
              <w:rPr>
                <w:color w:val="002060"/>
              </w:rPr>
            </w:pPr>
            <w:r w:rsidRPr="00A72E56">
              <w:rPr>
                <w:color w:val="002060"/>
              </w:rPr>
              <w:t>17/02/2024 15:</w:t>
            </w:r>
            <w:r>
              <w:rPr>
                <w:color w:val="002060"/>
              </w:rPr>
              <w:t>3</w:t>
            </w:r>
            <w:r w:rsidRPr="00A72E56">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D7D1DE" w14:textId="77777777" w:rsidR="009542E1" w:rsidRPr="00A72E56" w:rsidRDefault="009542E1" w:rsidP="00620D08">
            <w:pPr>
              <w:pStyle w:val="rowtabella0"/>
              <w:rPr>
                <w:color w:val="002060"/>
              </w:rPr>
            </w:pPr>
            <w:r w:rsidRPr="00A72E56">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AFD2D" w14:textId="77777777" w:rsidR="009542E1" w:rsidRPr="00A72E56" w:rsidRDefault="009542E1" w:rsidP="00620D08">
            <w:pPr>
              <w:pStyle w:val="rowtabella0"/>
              <w:rPr>
                <w:color w:val="002060"/>
              </w:rPr>
            </w:pPr>
            <w:r w:rsidRPr="00A72E56">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F84C8" w14:textId="77777777" w:rsidR="009542E1" w:rsidRPr="00A72E56" w:rsidRDefault="009542E1" w:rsidP="00620D08">
            <w:pPr>
              <w:pStyle w:val="rowtabella0"/>
              <w:rPr>
                <w:color w:val="002060"/>
              </w:rPr>
            </w:pPr>
            <w:r w:rsidRPr="00A72E56">
              <w:rPr>
                <w:color w:val="002060"/>
              </w:rPr>
              <w:t>VIA TAVULLIA</w:t>
            </w:r>
          </w:p>
        </w:tc>
      </w:tr>
      <w:tr w:rsidR="009542E1" w:rsidRPr="00A72E56" w14:paraId="72305985"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454676" w14:textId="77777777" w:rsidR="009542E1" w:rsidRPr="00A72E56" w:rsidRDefault="009542E1" w:rsidP="00620D08">
            <w:pPr>
              <w:pStyle w:val="rowtabella0"/>
              <w:rPr>
                <w:color w:val="002060"/>
              </w:rPr>
            </w:pPr>
            <w:r w:rsidRPr="00A72E5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D0B04" w14:textId="77777777" w:rsidR="009542E1" w:rsidRPr="00A72E56" w:rsidRDefault="009542E1" w:rsidP="00620D08">
            <w:pPr>
              <w:pStyle w:val="rowtabella0"/>
              <w:rPr>
                <w:color w:val="002060"/>
              </w:rPr>
            </w:pPr>
            <w:r w:rsidRPr="00A72E56">
              <w:rPr>
                <w:color w:val="002060"/>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C4C61"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AFA5B" w14:textId="77777777" w:rsidR="009542E1" w:rsidRPr="00A72E56" w:rsidRDefault="009542E1" w:rsidP="00620D08">
            <w:pPr>
              <w:pStyle w:val="rowtabella0"/>
              <w:rPr>
                <w:color w:val="002060"/>
              </w:rPr>
            </w:pPr>
            <w:r w:rsidRPr="00A72E56">
              <w:rPr>
                <w:color w:val="002060"/>
              </w:rPr>
              <w:t>17/02/2024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35C15" w14:textId="77777777" w:rsidR="009542E1" w:rsidRPr="00A72E56" w:rsidRDefault="009542E1" w:rsidP="00620D08">
            <w:pPr>
              <w:pStyle w:val="rowtabella0"/>
              <w:rPr>
                <w:color w:val="002060"/>
              </w:rPr>
            </w:pPr>
            <w:r w:rsidRPr="00A72E56">
              <w:rPr>
                <w:color w:val="002060"/>
              </w:rPr>
              <w:t>5280 TENSOSTRUTTURA S.</w:t>
            </w:r>
            <w:proofErr w:type="gramStart"/>
            <w:r w:rsidRPr="00A72E56">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08878" w14:textId="77777777" w:rsidR="009542E1" w:rsidRPr="00A72E56" w:rsidRDefault="009542E1" w:rsidP="00620D08">
            <w:pPr>
              <w:pStyle w:val="rowtabella0"/>
              <w:rPr>
                <w:color w:val="002060"/>
              </w:rPr>
            </w:pPr>
            <w:r w:rsidRPr="00A72E5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01A5F" w14:textId="77777777" w:rsidR="009542E1" w:rsidRPr="00A72E56" w:rsidRDefault="009542E1" w:rsidP="00620D08">
            <w:pPr>
              <w:pStyle w:val="rowtabella0"/>
              <w:rPr>
                <w:color w:val="002060"/>
              </w:rPr>
            </w:pPr>
            <w:r w:rsidRPr="00A72E56">
              <w:rPr>
                <w:color w:val="002060"/>
              </w:rPr>
              <w:t>VIA LORENZO LOTTO</w:t>
            </w:r>
          </w:p>
        </w:tc>
      </w:tr>
    </w:tbl>
    <w:p w14:paraId="43E72732" w14:textId="77777777" w:rsidR="009542E1" w:rsidRPr="002E6EA2" w:rsidRDefault="009542E1" w:rsidP="009542E1">
      <w:pPr>
        <w:pStyle w:val="breakline"/>
        <w:rPr>
          <w:rFonts w:eastAsiaTheme="minorEastAsia"/>
          <w:color w:val="002060"/>
        </w:rPr>
      </w:pPr>
    </w:p>
    <w:p w14:paraId="15D787F4" w14:textId="77777777" w:rsidR="009542E1" w:rsidRPr="002E6EA2" w:rsidRDefault="009542E1" w:rsidP="009542E1">
      <w:pPr>
        <w:pStyle w:val="breakline"/>
        <w:rPr>
          <w:color w:val="002060"/>
        </w:rPr>
      </w:pPr>
    </w:p>
    <w:p w14:paraId="08874681" w14:textId="77777777" w:rsidR="009542E1" w:rsidRPr="002E6EA2" w:rsidRDefault="009542E1" w:rsidP="009542E1">
      <w:pPr>
        <w:pStyle w:val="breakline"/>
        <w:rPr>
          <w:color w:val="002060"/>
        </w:rPr>
      </w:pPr>
    </w:p>
    <w:p w14:paraId="48A87271" w14:textId="77777777" w:rsidR="009542E1" w:rsidRPr="002E6EA2" w:rsidRDefault="009542E1" w:rsidP="009542E1">
      <w:pPr>
        <w:pStyle w:val="titolocampionato0"/>
        <w:shd w:val="clear" w:color="auto" w:fill="CCCCCC"/>
        <w:spacing w:before="80" w:after="40"/>
        <w:rPr>
          <w:color w:val="002060"/>
        </w:rPr>
      </w:pPr>
      <w:r w:rsidRPr="002E6EA2">
        <w:rPr>
          <w:color w:val="002060"/>
        </w:rPr>
        <w:t>UNDER 21 CALCIO A 5 REGIONALE</w:t>
      </w:r>
    </w:p>
    <w:p w14:paraId="013B4002" w14:textId="77777777" w:rsidR="009542E1" w:rsidRPr="002E6EA2" w:rsidRDefault="009542E1" w:rsidP="009542E1">
      <w:pPr>
        <w:pStyle w:val="titoloprinc0"/>
        <w:rPr>
          <w:color w:val="002060"/>
        </w:rPr>
      </w:pPr>
      <w:r w:rsidRPr="002E6EA2">
        <w:rPr>
          <w:color w:val="002060"/>
        </w:rPr>
        <w:t>RISULTATI</w:t>
      </w:r>
    </w:p>
    <w:p w14:paraId="59132FDE" w14:textId="77777777" w:rsidR="009542E1" w:rsidRPr="002E6EA2" w:rsidRDefault="009542E1" w:rsidP="009542E1">
      <w:pPr>
        <w:pStyle w:val="breakline"/>
        <w:rPr>
          <w:color w:val="002060"/>
        </w:rPr>
      </w:pPr>
    </w:p>
    <w:p w14:paraId="502038C2" w14:textId="77777777" w:rsidR="009542E1" w:rsidRPr="002E6EA2" w:rsidRDefault="009542E1" w:rsidP="009542E1">
      <w:pPr>
        <w:pStyle w:val="sottotitolocampionato10"/>
        <w:rPr>
          <w:color w:val="002060"/>
        </w:rPr>
      </w:pPr>
      <w:r w:rsidRPr="002E6EA2">
        <w:rPr>
          <w:color w:val="002060"/>
        </w:rPr>
        <w:t>RISULTATI UFFICIALI GARE DEL 10/02/2024</w:t>
      </w:r>
    </w:p>
    <w:p w14:paraId="62042C59"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t>Si trascrivono qui di seguito i risultati ufficiali delle gare disputate</w:t>
      </w:r>
    </w:p>
    <w:p w14:paraId="2B4D9CA1"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42E1" w:rsidRPr="002E6EA2" w14:paraId="637E3A60"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20366A70"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E880E" w14:textId="77777777" w:rsidR="009542E1" w:rsidRPr="002E6EA2" w:rsidRDefault="009542E1" w:rsidP="00620D08">
                  <w:pPr>
                    <w:pStyle w:val="headertabella0"/>
                    <w:rPr>
                      <w:color w:val="002060"/>
                    </w:rPr>
                  </w:pPr>
                  <w:r w:rsidRPr="002E6EA2">
                    <w:rPr>
                      <w:color w:val="002060"/>
                    </w:rPr>
                    <w:t>GIRONE A - 4 Giornata - A</w:t>
                  </w:r>
                </w:p>
              </w:tc>
            </w:tr>
            <w:tr w:rsidR="009542E1" w:rsidRPr="002E6EA2" w14:paraId="1F3A480D"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9E0CFF" w14:textId="77777777" w:rsidR="009542E1" w:rsidRPr="002E6EA2" w:rsidRDefault="009542E1" w:rsidP="00620D08">
                  <w:pPr>
                    <w:pStyle w:val="rowtabella0"/>
                    <w:rPr>
                      <w:color w:val="002060"/>
                    </w:rPr>
                  </w:pPr>
                  <w:r w:rsidRPr="002E6EA2">
                    <w:rPr>
                      <w:color w:val="002060"/>
                    </w:rPr>
                    <w:t>REAL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58952" w14:textId="77777777" w:rsidR="009542E1" w:rsidRPr="002E6EA2" w:rsidRDefault="009542E1" w:rsidP="00620D08">
                  <w:pPr>
                    <w:pStyle w:val="rowtabella0"/>
                    <w:rPr>
                      <w:color w:val="002060"/>
                    </w:rPr>
                  </w:pPr>
                  <w:r w:rsidRPr="002E6EA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20434" w14:textId="77777777" w:rsidR="009542E1" w:rsidRPr="002E6EA2" w:rsidRDefault="009542E1" w:rsidP="00620D08">
                  <w:pPr>
                    <w:pStyle w:val="rowtabella0"/>
                    <w:jc w:val="center"/>
                    <w:rPr>
                      <w:color w:val="002060"/>
                    </w:rPr>
                  </w:pPr>
                  <w:r w:rsidRPr="002E6EA2">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80A92" w14:textId="77777777" w:rsidR="009542E1" w:rsidRPr="002E6EA2" w:rsidRDefault="009542E1" w:rsidP="00620D08">
                  <w:pPr>
                    <w:pStyle w:val="rowtabella0"/>
                    <w:jc w:val="center"/>
                    <w:rPr>
                      <w:color w:val="002060"/>
                    </w:rPr>
                  </w:pPr>
                  <w:r w:rsidRPr="002E6EA2">
                    <w:rPr>
                      <w:color w:val="002060"/>
                    </w:rPr>
                    <w:t> </w:t>
                  </w:r>
                </w:p>
              </w:tc>
            </w:tr>
            <w:tr w:rsidR="009542E1" w:rsidRPr="002E6EA2" w14:paraId="457A8551"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EAD95E" w14:textId="77777777" w:rsidR="009542E1" w:rsidRPr="002E6EA2" w:rsidRDefault="009542E1" w:rsidP="00620D08">
                  <w:pPr>
                    <w:pStyle w:val="rowtabella0"/>
                    <w:rPr>
                      <w:color w:val="002060"/>
                    </w:rPr>
                  </w:pPr>
                  <w:r w:rsidRPr="002E6EA2">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198EE" w14:textId="77777777" w:rsidR="009542E1" w:rsidRPr="002E6EA2" w:rsidRDefault="009542E1" w:rsidP="00620D08">
                  <w:pPr>
                    <w:pStyle w:val="rowtabella0"/>
                    <w:rPr>
                      <w:color w:val="002060"/>
                    </w:rPr>
                  </w:pPr>
                  <w:r w:rsidRPr="002E6EA2">
                    <w:rPr>
                      <w:color w:val="002060"/>
                    </w:rPr>
                    <w:t xml:space="preserve">- AUDAX 1970 </w:t>
                  </w:r>
                  <w:proofErr w:type="gramStart"/>
                  <w:r w:rsidRPr="002E6EA2">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4BBA1" w14:textId="77777777" w:rsidR="009542E1" w:rsidRPr="002E6EA2" w:rsidRDefault="009542E1" w:rsidP="00620D08">
                  <w:pPr>
                    <w:pStyle w:val="rowtabella0"/>
                    <w:jc w:val="center"/>
                    <w:rPr>
                      <w:color w:val="002060"/>
                    </w:rPr>
                  </w:pPr>
                  <w:r w:rsidRPr="002E6EA2">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EC8D0" w14:textId="77777777" w:rsidR="009542E1" w:rsidRPr="002E6EA2" w:rsidRDefault="009542E1" w:rsidP="00620D08">
                  <w:pPr>
                    <w:pStyle w:val="rowtabella0"/>
                    <w:jc w:val="center"/>
                    <w:rPr>
                      <w:color w:val="002060"/>
                    </w:rPr>
                  </w:pPr>
                  <w:r w:rsidRPr="002E6EA2">
                    <w:rPr>
                      <w:color w:val="002060"/>
                    </w:rPr>
                    <w:t> </w:t>
                  </w:r>
                </w:p>
              </w:tc>
            </w:tr>
            <w:tr w:rsidR="009542E1" w:rsidRPr="002E6EA2" w14:paraId="62DD723D"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08593F48" w14:textId="77777777" w:rsidR="009542E1" w:rsidRPr="002E6EA2" w:rsidRDefault="009542E1" w:rsidP="00620D08">
                  <w:pPr>
                    <w:pStyle w:val="rowtabella0"/>
                    <w:rPr>
                      <w:color w:val="002060"/>
                    </w:rPr>
                  </w:pPr>
                  <w:r w:rsidRPr="002E6EA2">
                    <w:rPr>
                      <w:color w:val="002060"/>
                    </w:rPr>
                    <w:t>(1) - disputata il 11/02/2024</w:t>
                  </w:r>
                </w:p>
              </w:tc>
            </w:tr>
          </w:tbl>
          <w:p w14:paraId="64747A21" w14:textId="77777777" w:rsidR="009542E1" w:rsidRPr="002E6EA2" w:rsidRDefault="009542E1" w:rsidP="00620D08">
            <w:pPr>
              <w:rPr>
                <w:color w:val="002060"/>
              </w:rPr>
            </w:pPr>
          </w:p>
        </w:tc>
      </w:tr>
    </w:tbl>
    <w:p w14:paraId="7C924E69" w14:textId="77777777" w:rsidR="009542E1" w:rsidRPr="002E6EA2" w:rsidRDefault="009542E1" w:rsidP="009542E1">
      <w:pPr>
        <w:pStyle w:val="breakline"/>
        <w:rPr>
          <w:rFonts w:eastAsiaTheme="minorEastAsia"/>
          <w:color w:val="002060"/>
        </w:rPr>
      </w:pPr>
    </w:p>
    <w:p w14:paraId="13D714AC" w14:textId="77777777" w:rsidR="009542E1" w:rsidRPr="002E6EA2" w:rsidRDefault="009542E1" w:rsidP="009542E1">
      <w:pPr>
        <w:pStyle w:val="breakline"/>
        <w:rPr>
          <w:color w:val="002060"/>
        </w:rPr>
      </w:pPr>
    </w:p>
    <w:p w14:paraId="3D40CE25" w14:textId="77777777" w:rsidR="009542E1" w:rsidRPr="002E6EA2" w:rsidRDefault="009542E1" w:rsidP="009542E1">
      <w:pPr>
        <w:pStyle w:val="titoloprinc0"/>
        <w:rPr>
          <w:color w:val="002060"/>
        </w:rPr>
      </w:pPr>
      <w:r w:rsidRPr="002E6EA2">
        <w:rPr>
          <w:color w:val="002060"/>
        </w:rPr>
        <w:t>GIUDICE SPORTIVO</w:t>
      </w:r>
    </w:p>
    <w:p w14:paraId="7A313C1A"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4DDBA968" w14:textId="77777777" w:rsidR="009542E1" w:rsidRPr="002E6EA2" w:rsidRDefault="009542E1" w:rsidP="009542E1">
      <w:pPr>
        <w:pStyle w:val="titolo10"/>
        <w:rPr>
          <w:color w:val="002060"/>
        </w:rPr>
      </w:pPr>
      <w:r w:rsidRPr="002E6EA2">
        <w:rPr>
          <w:color w:val="002060"/>
        </w:rPr>
        <w:t xml:space="preserve">GARE DEL 10/ 2/2024 </w:t>
      </w:r>
    </w:p>
    <w:p w14:paraId="7EFECD46" w14:textId="77777777" w:rsidR="009542E1" w:rsidRPr="002E6EA2" w:rsidRDefault="009542E1" w:rsidP="009542E1">
      <w:pPr>
        <w:pStyle w:val="titolo7a"/>
        <w:rPr>
          <w:color w:val="002060"/>
        </w:rPr>
      </w:pPr>
      <w:r w:rsidRPr="002E6EA2">
        <w:rPr>
          <w:color w:val="002060"/>
        </w:rPr>
        <w:t xml:space="preserve">PROVVEDIMENTI DISCIPLINARI </w:t>
      </w:r>
    </w:p>
    <w:p w14:paraId="1015F61C"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358F576E" w14:textId="77777777" w:rsidR="009542E1" w:rsidRPr="002E6EA2" w:rsidRDefault="009542E1" w:rsidP="009542E1">
      <w:pPr>
        <w:pStyle w:val="titolo30"/>
        <w:rPr>
          <w:color w:val="002060"/>
        </w:rPr>
      </w:pPr>
      <w:r w:rsidRPr="002E6EA2">
        <w:rPr>
          <w:color w:val="002060"/>
        </w:rPr>
        <w:lastRenderedPageBreak/>
        <w:t xml:space="preserve">CALCIATORI NON ESPULSI </w:t>
      </w:r>
    </w:p>
    <w:p w14:paraId="5719E6D5" w14:textId="77777777" w:rsidR="009542E1" w:rsidRPr="002E6EA2" w:rsidRDefault="009542E1" w:rsidP="009542E1">
      <w:pPr>
        <w:pStyle w:val="titolo20"/>
        <w:rPr>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5BB47CC" w14:textId="77777777" w:rsidTr="00620D08">
        <w:tc>
          <w:tcPr>
            <w:tcW w:w="2200" w:type="dxa"/>
            <w:tcMar>
              <w:top w:w="20" w:type="dxa"/>
              <w:left w:w="20" w:type="dxa"/>
              <w:bottom w:w="20" w:type="dxa"/>
              <w:right w:w="20" w:type="dxa"/>
            </w:tcMar>
            <w:vAlign w:val="center"/>
            <w:hideMark/>
          </w:tcPr>
          <w:p w14:paraId="17B96B59" w14:textId="77777777" w:rsidR="009542E1" w:rsidRPr="002E6EA2" w:rsidRDefault="009542E1" w:rsidP="00620D08">
            <w:pPr>
              <w:pStyle w:val="movimento"/>
              <w:rPr>
                <w:color w:val="002060"/>
              </w:rPr>
            </w:pPr>
            <w:r w:rsidRPr="002E6EA2">
              <w:rPr>
                <w:color w:val="002060"/>
              </w:rPr>
              <w:t>GIACOMETTI MATTEO</w:t>
            </w:r>
          </w:p>
        </w:tc>
        <w:tc>
          <w:tcPr>
            <w:tcW w:w="2200" w:type="dxa"/>
            <w:tcMar>
              <w:top w:w="20" w:type="dxa"/>
              <w:left w:w="20" w:type="dxa"/>
              <w:bottom w:w="20" w:type="dxa"/>
              <w:right w:w="20" w:type="dxa"/>
            </w:tcMar>
            <w:vAlign w:val="center"/>
            <w:hideMark/>
          </w:tcPr>
          <w:p w14:paraId="3F57F35F" w14:textId="77777777" w:rsidR="009542E1" w:rsidRPr="002E6EA2" w:rsidRDefault="009542E1" w:rsidP="00620D08">
            <w:pPr>
              <w:pStyle w:val="movimento2"/>
              <w:rPr>
                <w:color w:val="002060"/>
              </w:rPr>
            </w:pPr>
            <w:r w:rsidRPr="002E6EA2">
              <w:rPr>
                <w:color w:val="002060"/>
              </w:rPr>
              <w:t xml:space="preserve">(REAL FABRIANO) </w:t>
            </w:r>
          </w:p>
        </w:tc>
        <w:tc>
          <w:tcPr>
            <w:tcW w:w="800" w:type="dxa"/>
            <w:tcMar>
              <w:top w:w="20" w:type="dxa"/>
              <w:left w:w="20" w:type="dxa"/>
              <w:bottom w:w="20" w:type="dxa"/>
              <w:right w:w="20" w:type="dxa"/>
            </w:tcMar>
            <w:vAlign w:val="center"/>
            <w:hideMark/>
          </w:tcPr>
          <w:p w14:paraId="2C206CA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2F47CF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86BAC3C" w14:textId="77777777" w:rsidR="009542E1" w:rsidRPr="002E6EA2" w:rsidRDefault="009542E1" w:rsidP="00620D08">
            <w:pPr>
              <w:pStyle w:val="movimento2"/>
              <w:rPr>
                <w:color w:val="002060"/>
              </w:rPr>
            </w:pPr>
            <w:r w:rsidRPr="002E6EA2">
              <w:rPr>
                <w:color w:val="002060"/>
              </w:rPr>
              <w:t> </w:t>
            </w:r>
          </w:p>
        </w:tc>
      </w:tr>
    </w:tbl>
    <w:p w14:paraId="3CBE3A52"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9F09CEC" w14:textId="77777777" w:rsidTr="00620D08">
        <w:tc>
          <w:tcPr>
            <w:tcW w:w="2200" w:type="dxa"/>
            <w:tcMar>
              <w:top w:w="20" w:type="dxa"/>
              <w:left w:w="20" w:type="dxa"/>
              <w:bottom w:w="20" w:type="dxa"/>
              <w:right w:w="20" w:type="dxa"/>
            </w:tcMar>
            <w:vAlign w:val="center"/>
            <w:hideMark/>
          </w:tcPr>
          <w:p w14:paraId="68D03421" w14:textId="77777777" w:rsidR="009542E1" w:rsidRPr="002E6EA2" w:rsidRDefault="009542E1" w:rsidP="00620D08">
            <w:pPr>
              <w:pStyle w:val="movimento"/>
              <w:rPr>
                <w:color w:val="002060"/>
              </w:rPr>
            </w:pPr>
            <w:r w:rsidRPr="002E6EA2">
              <w:rPr>
                <w:color w:val="002060"/>
              </w:rPr>
              <w:t>D AMBROSIO LEONARDO</w:t>
            </w:r>
          </w:p>
        </w:tc>
        <w:tc>
          <w:tcPr>
            <w:tcW w:w="2200" w:type="dxa"/>
            <w:tcMar>
              <w:top w:w="20" w:type="dxa"/>
              <w:left w:w="20" w:type="dxa"/>
              <w:bottom w:w="20" w:type="dxa"/>
              <w:right w:w="20" w:type="dxa"/>
            </w:tcMar>
            <w:vAlign w:val="center"/>
            <w:hideMark/>
          </w:tcPr>
          <w:p w14:paraId="166CB5C0" w14:textId="77777777" w:rsidR="009542E1" w:rsidRPr="002E6EA2" w:rsidRDefault="009542E1" w:rsidP="00620D08">
            <w:pPr>
              <w:pStyle w:val="movimento2"/>
              <w:rPr>
                <w:color w:val="002060"/>
              </w:rPr>
            </w:pPr>
            <w:r w:rsidRPr="002E6EA2">
              <w:rPr>
                <w:color w:val="002060"/>
              </w:rPr>
              <w:t xml:space="preserve">(ITALSERVICE C5) </w:t>
            </w:r>
          </w:p>
        </w:tc>
        <w:tc>
          <w:tcPr>
            <w:tcW w:w="800" w:type="dxa"/>
            <w:tcMar>
              <w:top w:w="20" w:type="dxa"/>
              <w:left w:w="20" w:type="dxa"/>
              <w:bottom w:w="20" w:type="dxa"/>
              <w:right w:w="20" w:type="dxa"/>
            </w:tcMar>
            <w:vAlign w:val="center"/>
            <w:hideMark/>
          </w:tcPr>
          <w:p w14:paraId="63853F7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9E0CBB1" w14:textId="77777777" w:rsidR="009542E1" w:rsidRPr="002E6EA2" w:rsidRDefault="009542E1" w:rsidP="00620D08">
            <w:pPr>
              <w:pStyle w:val="movimento"/>
              <w:rPr>
                <w:color w:val="002060"/>
              </w:rPr>
            </w:pPr>
            <w:r w:rsidRPr="002E6EA2">
              <w:rPr>
                <w:color w:val="002060"/>
              </w:rPr>
              <w:t>MONTESI FRANCESCO</w:t>
            </w:r>
          </w:p>
        </w:tc>
        <w:tc>
          <w:tcPr>
            <w:tcW w:w="2200" w:type="dxa"/>
            <w:tcMar>
              <w:top w:w="20" w:type="dxa"/>
              <w:left w:w="20" w:type="dxa"/>
              <w:bottom w:w="20" w:type="dxa"/>
              <w:right w:w="20" w:type="dxa"/>
            </w:tcMar>
            <w:vAlign w:val="center"/>
            <w:hideMark/>
          </w:tcPr>
          <w:p w14:paraId="0FF30AC3" w14:textId="77777777" w:rsidR="009542E1" w:rsidRPr="002E6EA2" w:rsidRDefault="009542E1" w:rsidP="00620D08">
            <w:pPr>
              <w:pStyle w:val="movimento2"/>
              <w:rPr>
                <w:color w:val="002060"/>
              </w:rPr>
            </w:pPr>
            <w:r w:rsidRPr="002E6EA2">
              <w:rPr>
                <w:color w:val="002060"/>
              </w:rPr>
              <w:t xml:space="preserve">(ITALSERVICE C5) </w:t>
            </w:r>
          </w:p>
        </w:tc>
      </w:tr>
    </w:tbl>
    <w:p w14:paraId="1EC111E2" w14:textId="77777777" w:rsidR="009542E1" w:rsidRPr="002E6EA2" w:rsidRDefault="009542E1" w:rsidP="009542E1">
      <w:pPr>
        <w:pStyle w:val="titolo10"/>
        <w:rPr>
          <w:rFonts w:eastAsiaTheme="minorEastAsia"/>
          <w:color w:val="002060"/>
        </w:rPr>
      </w:pPr>
      <w:r w:rsidRPr="002E6EA2">
        <w:rPr>
          <w:color w:val="002060"/>
        </w:rPr>
        <w:t xml:space="preserve">GARE DEL 11/ 2/2024 </w:t>
      </w:r>
    </w:p>
    <w:p w14:paraId="6FD7C039" w14:textId="77777777" w:rsidR="009542E1" w:rsidRPr="002E6EA2" w:rsidRDefault="009542E1" w:rsidP="009542E1">
      <w:pPr>
        <w:pStyle w:val="titolo7a"/>
        <w:rPr>
          <w:color w:val="002060"/>
        </w:rPr>
      </w:pPr>
      <w:r w:rsidRPr="002E6EA2">
        <w:rPr>
          <w:color w:val="002060"/>
        </w:rPr>
        <w:t xml:space="preserve">PROVVEDIMENTI DISCIPLINARI </w:t>
      </w:r>
    </w:p>
    <w:p w14:paraId="42F64298"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7C658CAB" w14:textId="77777777" w:rsidR="009542E1" w:rsidRPr="002E6EA2" w:rsidRDefault="009542E1" w:rsidP="009542E1">
      <w:pPr>
        <w:pStyle w:val="titolo30"/>
        <w:rPr>
          <w:color w:val="002060"/>
        </w:rPr>
      </w:pPr>
      <w:r w:rsidRPr="002E6EA2">
        <w:rPr>
          <w:color w:val="002060"/>
        </w:rPr>
        <w:t xml:space="preserve">CALCIATORI NON ESPULSI </w:t>
      </w:r>
    </w:p>
    <w:p w14:paraId="5ED278F3"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CAA5B37" w14:textId="77777777" w:rsidTr="00620D08">
        <w:tc>
          <w:tcPr>
            <w:tcW w:w="2200" w:type="dxa"/>
            <w:tcMar>
              <w:top w:w="20" w:type="dxa"/>
              <w:left w:w="20" w:type="dxa"/>
              <w:bottom w:w="20" w:type="dxa"/>
              <w:right w:w="20" w:type="dxa"/>
            </w:tcMar>
            <w:vAlign w:val="center"/>
            <w:hideMark/>
          </w:tcPr>
          <w:p w14:paraId="4B76F3CB" w14:textId="77777777" w:rsidR="009542E1" w:rsidRPr="002E6EA2" w:rsidRDefault="009542E1" w:rsidP="00620D08">
            <w:pPr>
              <w:pStyle w:val="movimento"/>
              <w:rPr>
                <w:color w:val="002060"/>
              </w:rPr>
            </w:pPr>
            <w:r w:rsidRPr="002E6EA2">
              <w:rPr>
                <w:color w:val="002060"/>
              </w:rPr>
              <w:t>FOSSI ENEA</w:t>
            </w:r>
          </w:p>
        </w:tc>
        <w:tc>
          <w:tcPr>
            <w:tcW w:w="2200" w:type="dxa"/>
            <w:tcMar>
              <w:top w:w="20" w:type="dxa"/>
              <w:left w:w="20" w:type="dxa"/>
              <w:bottom w:w="20" w:type="dxa"/>
              <w:right w:w="20" w:type="dxa"/>
            </w:tcMar>
            <w:vAlign w:val="center"/>
            <w:hideMark/>
          </w:tcPr>
          <w:p w14:paraId="2D7393B4" w14:textId="77777777" w:rsidR="009542E1" w:rsidRPr="002E6EA2" w:rsidRDefault="009542E1" w:rsidP="00620D08">
            <w:pPr>
              <w:pStyle w:val="movimento2"/>
              <w:rPr>
                <w:color w:val="002060"/>
              </w:rPr>
            </w:pPr>
            <w:r w:rsidRPr="002E6EA2">
              <w:rPr>
                <w:color w:val="002060"/>
              </w:rPr>
              <w:t xml:space="preserve">(SPECIAL ONE SPORTING CLUB) </w:t>
            </w:r>
          </w:p>
        </w:tc>
        <w:tc>
          <w:tcPr>
            <w:tcW w:w="800" w:type="dxa"/>
            <w:tcMar>
              <w:top w:w="20" w:type="dxa"/>
              <w:left w:w="20" w:type="dxa"/>
              <w:bottom w:w="20" w:type="dxa"/>
              <w:right w:w="20" w:type="dxa"/>
            </w:tcMar>
            <w:vAlign w:val="center"/>
            <w:hideMark/>
          </w:tcPr>
          <w:p w14:paraId="45F63BE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263F84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037EDCB" w14:textId="77777777" w:rsidR="009542E1" w:rsidRPr="002E6EA2" w:rsidRDefault="009542E1" w:rsidP="00620D08">
            <w:pPr>
              <w:pStyle w:val="movimento2"/>
              <w:rPr>
                <w:color w:val="002060"/>
              </w:rPr>
            </w:pPr>
            <w:r w:rsidRPr="002E6EA2">
              <w:rPr>
                <w:color w:val="002060"/>
              </w:rPr>
              <w:t> </w:t>
            </w:r>
          </w:p>
        </w:tc>
      </w:tr>
    </w:tbl>
    <w:p w14:paraId="4E7A17FC" w14:textId="77777777" w:rsidR="009542E1" w:rsidRDefault="009542E1" w:rsidP="009542E1">
      <w:pPr>
        <w:pStyle w:val="breakline"/>
        <w:rPr>
          <w:color w:val="002060"/>
        </w:rPr>
      </w:pPr>
    </w:p>
    <w:p w14:paraId="3CF6F191"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689E2B67"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16F4058F" w14:textId="77777777" w:rsidR="009542E1" w:rsidRPr="002E6EA2" w:rsidRDefault="009542E1" w:rsidP="009542E1">
      <w:pPr>
        <w:pStyle w:val="breakline"/>
        <w:rPr>
          <w:rFonts w:eastAsiaTheme="minorEastAsia"/>
          <w:color w:val="002060"/>
        </w:rPr>
      </w:pPr>
    </w:p>
    <w:p w14:paraId="2A85EB15" w14:textId="77777777" w:rsidR="009542E1" w:rsidRPr="002E6EA2" w:rsidRDefault="009542E1" w:rsidP="009542E1">
      <w:pPr>
        <w:pStyle w:val="titoloprinc0"/>
        <w:rPr>
          <w:color w:val="002060"/>
        </w:rPr>
      </w:pPr>
      <w:r w:rsidRPr="002E6EA2">
        <w:rPr>
          <w:color w:val="002060"/>
        </w:rPr>
        <w:t>CLASSIFICA</w:t>
      </w:r>
    </w:p>
    <w:p w14:paraId="6E985DF1" w14:textId="77777777" w:rsidR="009542E1" w:rsidRPr="002E6EA2" w:rsidRDefault="009542E1" w:rsidP="009542E1">
      <w:pPr>
        <w:pStyle w:val="breakline"/>
        <w:rPr>
          <w:color w:val="002060"/>
        </w:rPr>
      </w:pPr>
    </w:p>
    <w:p w14:paraId="6658D42B" w14:textId="77777777" w:rsidR="009542E1" w:rsidRPr="002E6EA2" w:rsidRDefault="009542E1" w:rsidP="009542E1">
      <w:pPr>
        <w:pStyle w:val="breakline"/>
        <w:rPr>
          <w:color w:val="002060"/>
        </w:rPr>
      </w:pPr>
    </w:p>
    <w:p w14:paraId="78D06BEE"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2BF4E771"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98265"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C3D20"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1C5C5"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D0BE7"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E87FE"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3E47A"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107EB"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995EA"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92026"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529B" w14:textId="77777777" w:rsidR="009542E1" w:rsidRPr="002E6EA2" w:rsidRDefault="009542E1" w:rsidP="00620D08">
            <w:pPr>
              <w:pStyle w:val="headertabella0"/>
              <w:rPr>
                <w:color w:val="002060"/>
              </w:rPr>
            </w:pPr>
            <w:r w:rsidRPr="002E6EA2">
              <w:rPr>
                <w:color w:val="002060"/>
              </w:rPr>
              <w:t>PE</w:t>
            </w:r>
          </w:p>
        </w:tc>
      </w:tr>
      <w:tr w:rsidR="009542E1" w:rsidRPr="002E6EA2" w14:paraId="6694A9FB"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5F9970" w14:textId="77777777" w:rsidR="009542E1" w:rsidRPr="002E6EA2" w:rsidRDefault="009542E1" w:rsidP="00620D08">
            <w:pPr>
              <w:pStyle w:val="rowtabella0"/>
              <w:rPr>
                <w:color w:val="002060"/>
              </w:rPr>
            </w:pPr>
            <w:r w:rsidRPr="002E6EA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5128"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1B8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2759"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4587A"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FD5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BA5C"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1C2A"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2857"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F441C" w14:textId="77777777" w:rsidR="009542E1" w:rsidRPr="002E6EA2" w:rsidRDefault="009542E1" w:rsidP="00620D08">
            <w:pPr>
              <w:pStyle w:val="rowtabella0"/>
              <w:jc w:val="center"/>
              <w:rPr>
                <w:color w:val="002060"/>
              </w:rPr>
            </w:pPr>
            <w:r w:rsidRPr="002E6EA2">
              <w:rPr>
                <w:color w:val="002060"/>
              </w:rPr>
              <w:t>0</w:t>
            </w:r>
          </w:p>
        </w:tc>
      </w:tr>
      <w:tr w:rsidR="009542E1" w:rsidRPr="002E6EA2" w14:paraId="1DBB607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9F92B" w14:textId="77777777" w:rsidR="009542E1" w:rsidRPr="002E6EA2" w:rsidRDefault="009542E1" w:rsidP="00620D08">
            <w:pPr>
              <w:pStyle w:val="rowtabella0"/>
              <w:rPr>
                <w:color w:val="002060"/>
              </w:rPr>
            </w:pPr>
            <w:r w:rsidRPr="002E6EA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D18B"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A320"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F676"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060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095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3849"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D19E5"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23B6"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1B576" w14:textId="77777777" w:rsidR="009542E1" w:rsidRPr="002E6EA2" w:rsidRDefault="009542E1" w:rsidP="00620D08">
            <w:pPr>
              <w:pStyle w:val="rowtabella0"/>
              <w:jc w:val="center"/>
              <w:rPr>
                <w:color w:val="002060"/>
              </w:rPr>
            </w:pPr>
            <w:r w:rsidRPr="002E6EA2">
              <w:rPr>
                <w:color w:val="002060"/>
              </w:rPr>
              <w:t>0</w:t>
            </w:r>
          </w:p>
        </w:tc>
      </w:tr>
      <w:tr w:rsidR="009542E1" w:rsidRPr="002E6EA2" w14:paraId="1B46E72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14F30" w14:textId="77777777" w:rsidR="009542E1" w:rsidRPr="002E6EA2" w:rsidRDefault="009542E1" w:rsidP="00620D08">
            <w:pPr>
              <w:pStyle w:val="rowtabella0"/>
              <w:rPr>
                <w:color w:val="002060"/>
                <w:lang w:val="es-ES"/>
              </w:rPr>
            </w:pPr>
            <w:r w:rsidRPr="002E6EA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AB9E"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BBAB"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5EE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485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26A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A7D50"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1DF5"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2D2E"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E3DA" w14:textId="77777777" w:rsidR="009542E1" w:rsidRPr="002E6EA2" w:rsidRDefault="009542E1" w:rsidP="00620D08">
            <w:pPr>
              <w:pStyle w:val="rowtabella0"/>
              <w:jc w:val="center"/>
              <w:rPr>
                <w:color w:val="002060"/>
              </w:rPr>
            </w:pPr>
            <w:r w:rsidRPr="002E6EA2">
              <w:rPr>
                <w:color w:val="002060"/>
              </w:rPr>
              <w:t>0</w:t>
            </w:r>
          </w:p>
        </w:tc>
      </w:tr>
      <w:tr w:rsidR="009542E1" w:rsidRPr="002E6EA2" w14:paraId="7507FB1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DBB07" w14:textId="77777777" w:rsidR="009542E1" w:rsidRPr="002E6EA2" w:rsidRDefault="009542E1" w:rsidP="00620D08">
            <w:pPr>
              <w:pStyle w:val="rowtabella0"/>
              <w:rPr>
                <w:color w:val="002060"/>
                <w:lang w:val="es-ES"/>
              </w:rPr>
            </w:pPr>
            <w:r w:rsidRPr="002E6EA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AD7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C734"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F919"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FA7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8A07"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2BC0"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2C4F"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981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3F1C" w14:textId="77777777" w:rsidR="009542E1" w:rsidRPr="002E6EA2" w:rsidRDefault="009542E1" w:rsidP="00620D08">
            <w:pPr>
              <w:pStyle w:val="rowtabella0"/>
              <w:jc w:val="center"/>
              <w:rPr>
                <w:color w:val="002060"/>
              </w:rPr>
            </w:pPr>
            <w:r w:rsidRPr="002E6EA2">
              <w:rPr>
                <w:color w:val="002060"/>
              </w:rPr>
              <w:t>0</w:t>
            </w:r>
          </w:p>
        </w:tc>
      </w:tr>
      <w:tr w:rsidR="009542E1" w:rsidRPr="002E6EA2" w14:paraId="6EB79856"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7E2F1" w14:textId="77777777" w:rsidR="009542E1" w:rsidRPr="002E6EA2" w:rsidRDefault="009542E1" w:rsidP="00620D08">
            <w:pPr>
              <w:pStyle w:val="rowtabella0"/>
              <w:rPr>
                <w:color w:val="002060"/>
              </w:rPr>
            </w:pPr>
            <w:r w:rsidRPr="002E6EA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05B3"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8F2E"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8173"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D2EC"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7FC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B92D"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E2EA"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169C"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0BDB" w14:textId="77777777" w:rsidR="009542E1" w:rsidRPr="002E6EA2" w:rsidRDefault="009542E1" w:rsidP="00620D08">
            <w:pPr>
              <w:pStyle w:val="rowtabella0"/>
              <w:jc w:val="center"/>
              <w:rPr>
                <w:color w:val="002060"/>
              </w:rPr>
            </w:pPr>
            <w:r w:rsidRPr="002E6EA2">
              <w:rPr>
                <w:color w:val="002060"/>
              </w:rPr>
              <w:t>0</w:t>
            </w:r>
          </w:p>
        </w:tc>
      </w:tr>
    </w:tbl>
    <w:p w14:paraId="145C1BE6" w14:textId="77777777" w:rsidR="009542E1" w:rsidRDefault="009542E1" w:rsidP="009542E1">
      <w:pPr>
        <w:pStyle w:val="breakline"/>
        <w:rPr>
          <w:color w:val="002060"/>
        </w:rPr>
      </w:pPr>
    </w:p>
    <w:p w14:paraId="2CA6F563" w14:textId="77777777" w:rsidR="009542E1" w:rsidRPr="002E6EA2" w:rsidRDefault="009542E1" w:rsidP="009542E1">
      <w:pPr>
        <w:pStyle w:val="titoloprinc0"/>
        <w:rPr>
          <w:color w:val="002060"/>
        </w:rPr>
      </w:pPr>
      <w:r>
        <w:rPr>
          <w:color w:val="002060"/>
        </w:rPr>
        <w:t>PROGRAMMA GARE</w:t>
      </w:r>
    </w:p>
    <w:p w14:paraId="1C209E99" w14:textId="77777777" w:rsidR="009542E1" w:rsidRDefault="009542E1" w:rsidP="009542E1">
      <w:pPr>
        <w:pStyle w:val="breakline"/>
        <w:rPr>
          <w:color w:val="002060"/>
        </w:rPr>
      </w:pPr>
    </w:p>
    <w:p w14:paraId="2A711FF0" w14:textId="77777777" w:rsidR="009542E1" w:rsidRPr="00A72E56" w:rsidRDefault="009542E1" w:rsidP="009542E1">
      <w:pPr>
        <w:pStyle w:val="sottotitolocampionato10"/>
        <w:rPr>
          <w:color w:val="002060"/>
        </w:rPr>
      </w:pPr>
      <w:r w:rsidRPr="00A72E5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9542E1" w:rsidRPr="00A72E56" w14:paraId="5AC5E1BC"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2F12F"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7E5A"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B1A36"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96974"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F46D5"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D1BFD"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7A51A"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1CD9DFA4"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71DCE9" w14:textId="77777777" w:rsidR="009542E1" w:rsidRPr="00A72E56" w:rsidRDefault="009542E1" w:rsidP="00620D08">
            <w:pPr>
              <w:pStyle w:val="rowtabella0"/>
              <w:rPr>
                <w:color w:val="002060"/>
              </w:rPr>
            </w:pPr>
            <w:r w:rsidRPr="00A72E56">
              <w:rPr>
                <w:color w:val="002060"/>
              </w:rPr>
              <w:t xml:space="preserve">AUDAX 1970 </w:t>
            </w:r>
            <w:proofErr w:type="gramStart"/>
            <w:r w:rsidRPr="00A72E5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4BAE6" w14:textId="77777777" w:rsidR="009542E1" w:rsidRPr="00A72E56" w:rsidRDefault="009542E1" w:rsidP="00620D08">
            <w:pPr>
              <w:pStyle w:val="rowtabella0"/>
              <w:rPr>
                <w:color w:val="002060"/>
              </w:rPr>
            </w:pPr>
            <w:r w:rsidRPr="00A72E56">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2E4E5" w14:textId="77777777" w:rsidR="009542E1" w:rsidRPr="00A72E56" w:rsidRDefault="009542E1" w:rsidP="00620D08">
            <w:pPr>
              <w:pStyle w:val="rowtabella0"/>
              <w:jc w:val="center"/>
              <w:rPr>
                <w:color w:val="002060"/>
              </w:rPr>
            </w:pPr>
            <w:r w:rsidRPr="00A72E5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3E8C6" w14:textId="77777777" w:rsidR="009542E1" w:rsidRPr="00A72E56" w:rsidRDefault="009542E1" w:rsidP="00620D08">
            <w:pPr>
              <w:pStyle w:val="rowtabella0"/>
              <w:rPr>
                <w:color w:val="002060"/>
              </w:rPr>
            </w:pPr>
            <w:r w:rsidRPr="00A72E56">
              <w:rPr>
                <w:color w:val="002060"/>
              </w:rPr>
              <w:t>17/02/2024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5EDFC" w14:textId="77777777" w:rsidR="009542E1" w:rsidRPr="00A72E56" w:rsidRDefault="009542E1" w:rsidP="00620D08">
            <w:pPr>
              <w:pStyle w:val="rowtabella0"/>
              <w:rPr>
                <w:color w:val="002060"/>
              </w:rPr>
            </w:pPr>
            <w:r w:rsidRPr="00A72E5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7D8A2" w14:textId="77777777" w:rsidR="009542E1" w:rsidRPr="00A72E56" w:rsidRDefault="009542E1" w:rsidP="00620D08">
            <w:pPr>
              <w:pStyle w:val="rowtabella0"/>
              <w:rPr>
                <w:color w:val="002060"/>
              </w:rPr>
            </w:pPr>
            <w:r w:rsidRPr="00A72E5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E6A89" w14:textId="77777777" w:rsidR="009542E1" w:rsidRPr="00A72E56" w:rsidRDefault="009542E1" w:rsidP="00620D08">
            <w:pPr>
              <w:pStyle w:val="rowtabella0"/>
              <w:rPr>
                <w:color w:val="002060"/>
              </w:rPr>
            </w:pPr>
            <w:r w:rsidRPr="00A72E56">
              <w:rPr>
                <w:color w:val="002060"/>
              </w:rPr>
              <w:t>VIA ANTONIO ROSMINI 22/B</w:t>
            </w:r>
          </w:p>
        </w:tc>
      </w:tr>
      <w:tr w:rsidR="009542E1" w:rsidRPr="00A72E56" w14:paraId="651EF63F"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55032" w14:textId="77777777" w:rsidR="009542E1" w:rsidRPr="00A72E56" w:rsidRDefault="009542E1" w:rsidP="00620D08">
            <w:pPr>
              <w:pStyle w:val="rowtabella0"/>
              <w:rPr>
                <w:color w:val="002060"/>
              </w:rPr>
            </w:pPr>
            <w:r w:rsidRPr="00A72E5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28227" w14:textId="77777777" w:rsidR="009542E1" w:rsidRPr="00A72E56" w:rsidRDefault="009542E1" w:rsidP="00620D08">
            <w:pPr>
              <w:pStyle w:val="rowtabella0"/>
              <w:rPr>
                <w:color w:val="002060"/>
              </w:rPr>
            </w:pPr>
            <w:r w:rsidRPr="00A72E56">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7F2E6"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E4E80" w14:textId="77777777" w:rsidR="009542E1" w:rsidRPr="00A72E56" w:rsidRDefault="009542E1" w:rsidP="00620D08">
            <w:pPr>
              <w:pStyle w:val="rowtabella0"/>
              <w:rPr>
                <w:color w:val="002060"/>
              </w:rPr>
            </w:pPr>
            <w:r w:rsidRPr="00A72E56">
              <w:rPr>
                <w:color w:val="002060"/>
              </w:rPr>
              <w:t>17/02/2024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66262" w14:textId="77777777" w:rsidR="009542E1" w:rsidRPr="00A72E56" w:rsidRDefault="009542E1" w:rsidP="00620D08">
            <w:pPr>
              <w:pStyle w:val="rowtabella0"/>
              <w:rPr>
                <w:color w:val="002060"/>
              </w:rPr>
            </w:pPr>
            <w:r w:rsidRPr="00A72E56">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93A4C" w14:textId="77777777" w:rsidR="009542E1" w:rsidRPr="00A72E56" w:rsidRDefault="009542E1" w:rsidP="00620D08">
            <w:pPr>
              <w:pStyle w:val="rowtabella0"/>
              <w:rPr>
                <w:color w:val="002060"/>
              </w:rPr>
            </w:pPr>
            <w:r w:rsidRPr="00A72E56">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E3047" w14:textId="77777777" w:rsidR="009542E1" w:rsidRPr="00A72E56" w:rsidRDefault="009542E1" w:rsidP="00620D08">
            <w:pPr>
              <w:pStyle w:val="rowtabella0"/>
              <w:rPr>
                <w:color w:val="002060"/>
              </w:rPr>
            </w:pPr>
            <w:r w:rsidRPr="00A72E56">
              <w:rPr>
                <w:color w:val="002060"/>
              </w:rPr>
              <w:t>VIA MAZZINI</w:t>
            </w:r>
          </w:p>
        </w:tc>
      </w:tr>
    </w:tbl>
    <w:p w14:paraId="6FD9C2A6" w14:textId="77777777" w:rsidR="009542E1" w:rsidRPr="002E6EA2" w:rsidRDefault="009542E1" w:rsidP="009542E1">
      <w:pPr>
        <w:pStyle w:val="breakline"/>
        <w:rPr>
          <w:rFonts w:eastAsiaTheme="minorEastAsia"/>
          <w:color w:val="002060"/>
        </w:rPr>
      </w:pPr>
    </w:p>
    <w:p w14:paraId="100D4C80" w14:textId="77777777" w:rsidR="009542E1" w:rsidRPr="002E6EA2" w:rsidRDefault="009542E1" w:rsidP="009542E1">
      <w:pPr>
        <w:pStyle w:val="breakline"/>
        <w:rPr>
          <w:color w:val="002060"/>
        </w:rPr>
      </w:pPr>
    </w:p>
    <w:p w14:paraId="693C7715" w14:textId="77777777" w:rsidR="009542E1" w:rsidRPr="002E6EA2" w:rsidRDefault="009542E1" w:rsidP="009542E1">
      <w:pPr>
        <w:pStyle w:val="titolocampionato0"/>
        <w:shd w:val="clear" w:color="auto" w:fill="CCCCCC"/>
        <w:spacing w:before="80" w:after="40"/>
        <w:rPr>
          <w:color w:val="002060"/>
        </w:rPr>
      </w:pPr>
      <w:r w:rsidRPr="002E6EA2">
        <w:rPr>
          <w:color w:val="002060"/>
        </w:rPr>
        <w:t>UNDER 19 CALCIO A 5 REGIONALE</w:t>
      </w:r>
    </w:p>
    <w:p w14:paraId="4FB13D64" w14:textId="77777777" w:rsidR="009542E1" w:rsidRPr="002E6EA2" w:rsidRDefault="009542E1" w:rsidP="009542E1">
      <w:pPr>
        <w:pStyle w:val="titoloprinc0"/>
        <w:rPr>
          <w:color w:val="002060"/>
        </w:rPr>
      </w:pPr>
      <w:r w:rsidRPr="002E6EA2">
        <w:rPr>
          <w:color w:val="002060"/>
        </w:rPr>
        <w:t>VARIAZIONI AL PROGRAMMA GARE</w:t>
      </w:r>
    </w:p>
    <w:p w14:paraId="5D8CFA38" w14:textId="77777777" w:rsidR="009542E1" w:rsidRPr="002E6EA2" w:rsidRDefault="009542E1" w:rsidP="009542E1">
      <w:pPr>
        <w:pStyle w:val="breakline"/>
        <w:rPr>
          <w:color w:val="002060"/>
        </w:rPr>
      </w:pPr>
    </w:p>
    <w:p w14:paraId="04682ED5" w14:textId="77777777" w:rsidR="009542E1" w:rsidRPr="002E6EA2" w:rsidRDefault="009542E1" w:rsidP="009542E1">
      <w:pPr>
        <w:pStyle w:val="breakline"/>
        <w:rPr>
          <w:color w:val="002060"/>
        </w:rPr>
      </w:pPr>
    </w:p>
    <w:p w14:paraId="2BD957DA"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542E1" w:rsidRPr="002E6EA2" w14:paraId="4F385F08" w14:textId="77777777" w:rsidTr="00620D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C220F"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6774"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483FD" w14:textId="77777777" w:rsidR="009542E1" w:rsidRPr="002E6EA2" w:rsidRDefault="009542E1" w:rsidP="00620D08">
            <w:pPr>
              <w:pStyle w:val="headertabella0"/>
              <w:rPr>
                <w:color w:val="002060"/>
              </w:rPr>
            </w:pPr>
            <w:r w:rsidRPr="002E6E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8593F"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4CC03"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47F5"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C7D09"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5A5DA" w14:textId="77777777" w:rsidR="009542E1" w:rsidRPr="002E6EA2" w:rsidRDefault="009542E1" w:rsidP="00620D08">
            <w:pPr>
              <w:pStyle w:val="headertabella0"/>
              <w:rPr>
                <w:color w:val="002060"/>
              </w:rPr>
            </w:pPr>
            <w:r w:rsidRPr="002E6EA2">
              <w:rPr>
                <w:color w:val="002060"/>
              </w:rPr>
              <w:t>Impianto</w:t>
            </w:r>
          </w:p>
        </w:tc>
      </w:tr>
      <w:tr w:rsidR="009542E1" w:rsidRPr="002E6EA2" w14:paraId="7C52191E"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90A5" w14:textId="77777777" w:rsidR="009542E1" w:rsidRPr="002E6EA2" w:rsidRDefault="009542E1" w:rsidP="00620D08">
            <w:pPr>
              <w:pStyle w:val="rowtabella0"/>
              <w:rPr>
                <w:color w:val="002060"/>
                <w:highlight w:val="yellow"/>
              </w:rPr>
            </w:pPr>
            <w:r w:rsidRPr="002E6EA2">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E282" w14:textId="77777777" w:rsidR="009542E1" w:rsidRPr="002E6EA2" w:rsidRDefault="009542E1" w:rsidP="00620D08">
            <w:pPr>
              <w:pStyle w:val="rowtabella0"/>
              <w:jc w:val="center"/>
              <w:rPr>
                <w:color w:val="002060"/>
                <w:highlight w:val="yellow"/>
              </w:rPr>
            </w:pPr>
            <w:r w:rsidRPr="002E6EA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56387" w14:textId="77777777" w:rsidR="009542E1" w:rsidRPr="002E6EA2" w:rsidRDefault="009542E1" w:rsidP="00620D08">
            <w:pPr>
              <w:pStyle w:val="rowtabella0"/>
              <w:rPr>
                <w:color w:val="002060"/>
                <w:highlight w:val="yellow"/>
              </w:rPr>
            </w:pPr>
            <w:r w:rsidRPr="002E6EA2">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04C4" w14:textId="77777777" w:rsidR="009542E1" w:rsidRPr="002E6EA2" w:rsidRDefault="009542E1" w:rsidP="00620D08">
            <w:pPr>
              <w:pStyle w:val="rowtabella0"/>
              <w:rPr>
                <w:color w:val="002060"/>
                <w:highlight w:val="yellow"/>
              </w:rPr>
            </w:pPr>
            <w:r w:rsidRPr="002E6EA2">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B9B0F" w14:textId="77777777" w:rsidR="009542E1" w:rsidRPr="002E6EA2" w:rsidRDefault="009542E1" w:rsidP="00620D0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6FB5" w14:textId="77777777" w:rsidR="009542E1" w:rsidRPr="002E6EA2" w:rsidRDefault="009542E1" w:rsidP="00620D08">
            <w:pPr>
              <w:pStyle w:val="rowtabella0"/>
              <w:jc w:val="center"/>
              <w:rPr>
                <w:color w:val="002060"/>
              </w:rPr>
            </w:pPr>
            <w:r w:rsidRPr="002E6EA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43C1" w14:textId="77777777" w:rsidR="009542E1" w:rsidRPr="002E6EA2" w:rsidRDefault="009542E1" w:rsidP="00620D08">
            <w:pPr>
              <w:pStyle w:val="rowtabella0"/>
              <w:jc w:val="center"/>
              <w:rPr>
                <w:color w:val="002060"/>
              </w:rPr>
            </w:pPr>
            <w:r w:rsidRPr="002E6EA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0427" w14:textId="77777777" w:rsidR="009542E1" w:rsidRPr="002E6EA2" w:rsidRDefault="009542E1" w:rsidP="00620D08">
            <w:pPr>
              <w:rPr>
                <w:color w:val="002060"/>
              </w:rPr>
            </w:pPr>
          </w:p>
        </w:tc>
      </w:tr>
      <w:tr w:rsidR="009542E1" w:rsidRPr="002E6EA2" w14:paraId="37E8CBE2"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82A4" w14:textId="77777777" w:rsidR="009542E1" w:rsidRPr="002E6EA2" w:rsidRDefault="009542E1" w:rsidP="00620D08">
            <w:pPr>
              <w:pStyle w:val="rowtabella0"/>
              <w:rPr>
                <w:color w:val="002060"/>
                <w:highlight w:val="yellow"/>
              </w:rPr>
            </w:pPr>
            <w:r w:rsidRPr="002E6EA2">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B966" w14:textId="77777777" w:rsidR="009542E1" w:rsidRPr="002E6EA2" w:rsidRDefault="009542E1" w:rsidP="00620D08">
            <w:pPr>
              <w:pStyle w:val="rowtabella0"/>
              <w:jc w:val="center"/>
              <w:rPr>
                <w:color w:val="002060"/>
                <w:highlight w:val="yellow"/>
              </w:rPr>
            </w:pPr>
            <w:r w:rsidRPr="002E6EA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6695" w14:textId="77777777" w:rsidR="009542E1" w:rsidRPr="002E6EA2" w:rsidRDefault="009542E1" w:rsidP="00620D08">
            <w:pPr>
              <w:pStyle w:val="rowtabella0"/>
              <w:rPr>
                <w:color w:val="002060"/>
                <w:highlight w:val="yellow"/>
              </w:rPr>
            </w:pPr>
            <w:r w:rsidRPr="002E6EA2">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2485" w14:textId="77777777" w:rsidR="009542E1" w:rsidRPr="002E6EA2" w:rsidRDefault="009542E1" w:rsidP="00620D08">
            <w:pPr>
              <w:pStyle w:val="rowtabella0"/>
              <w:rPr>
                <w:color w:val="002060"/>
                <w:highlight w:val="yellow"/>
              </w:rPr>
            </w:pPr>
            <w:r w:rsidRPr="002E6EA2">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B33E" w14:textId="77777777" w:rsidR="009542E1" w:rsidRPr="002E6EA2" w:rsidRDefault="009542E1" w:rsidP="00620D0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42D1" w14:textId="77777777" w:rsidR="009542E1" w:rsidRPr="002E6EA2" w:rsidRDefault="009542E1" w:rsidP="00620D08">
            <w:pPr>
              <w:pStyle w:val="rowtabella0"/>
              <w:jc w:val="center"/>
              <w:rPr>
                <w:color w:val="002060"/>
              </w:rPr>
            </w:pPr>
            <w:r w:rsidRPr="002E6EA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17FA" w14:textId="77777777" w:rsidR="009542E1" w:rsidRPr="002E6EA2" w:rsidRDefault="009542E1" w:rsidP="00620D08">
            <w:pPr>
              <w:pStyle w:val="rowtabella0"/>
              <w:jc w:val="center"/>
              <w:rPr>
                <w:color w:val="002060"/>
              </w:rPr>
            </w:pPr>
            <w:r w:rsidRPr="002E6EA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B9AC" w14:textId="77777777" w:rsidR="009542E1" w:rsidRPr="002E6EA2" w:rsidRDefault="009542E1" w:rsidP="00620D08">
            <w:pPr>
              <w:rPr>
                <w:color w:val="002060"/>
              </w:rPr>
            </w:pPr>
          </w:p>
        </w:tc>
      </w:tr>
    </w:tbl>
    <w:p w14:paraId="78E2731E" w14:textId="77777777" w:rsidR="009542E1" w:rsidRPr="002E6EA2" w:rsidRDefault="009542E1" w:rsidP="009542E1">
      <w:pPr>
        <w:pStyle w:val="breakline"/>
        <w:rPr>
          <w:rFonts w:eastAsiaTheme="minorEastAsia"/>
          <w:color w:val="002060"/>
        </w:rPr>
      </w:pPr>
    </w:p>
    <w:p w14:paraId="226733D2" w14:textId="77777777" w:rsidR="009542E1" w:rsidRPr="002E6EA2" w:rsidRDefault="009542E1" w:rsidP="009542E1">
      <w:pPr>
        <w:pStyle w:val="breakline"/>
        <w:rPr>
          <w:color w:val="002060"/>
        </w:rPr>
      </w:pPr>
    </w:p>
    <w:p w14:paraId="6C3BC4BF" w14:textId="77777777" w:rsidR="009542E1" w:rsidRPr="002E6EA2" w:rsidRDefault="009542E1" w:rsidP="009542E1">
      <w:pPr>
        <w:pStyle w:val="titoloprinc0"/>
        <w:rPr>
          <w:color w:val="002060"/>
        </w:rPr>
      </w:pPr>
      <w:r w:rsidRPr="002E6EA2">
        <w:rPr>
          <w:color w:val="002060"/>
        </w:rPr>
        <w:t>RISULTATI</w:t>
      </w:r>
    </w:p>
    <w:p w14:paraId="4BF7BBD6" w14:textId="77777777" w:rsidR="009542E1" w:rsidRPr="002E6EA2" w:rsidRDefault="009542E1" w:rsidP="009542E1">
      <w:pPr>
        <w:pStyle w:val="breakline"/>
        <w:rPr>
          <w:color w:val="002060"/>
        </w:rPr>
      </w:pPr>
    </w:p>
    <w:p w14:paraId="79EDE2AC" w14:textId="77777777" w:rsidR="009542E1" w:rsidRPr="002E6EA2" w:rsidRDefault="009542E1" w:rsidP="009542E1">
      <w:pPr>
        <w:pStyle w:val="sottotitolocampionato10"/>
        <w:rPr>
          <w:color w:val="002060"/>
        </w:rPr>
      </w:pPr>
      <w:r w:rsidRPr="002E6EA2">
        <w:rPr>
          <w:color w:val="002060"/>
        </w:rPr>
        <w:t>RISULTATI UFFICIALI GARE DEL 10/02/2024</w:t>
      </w:r>
    </w:p>
    <w:p w14:paraId="55262E1E"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lastRenderedPageBreak/>
        <w:t>Si trascrivono qui di seguito i risultati ufficiali delle gare disputate</w:t>
      </w:r>
    </w:p>
    <w:p w14:paraId="2FD4D934"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42E1" w:rsidRPr="002E6EA2" w14:paraId="6B91352A"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1BFD64FA"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D7E27" w14:textId="77777777" w:rsidR="009542E1" w:rsidRPr="002E6EA2" w:rsidRDefault="009542E1" w:rsidP="00620D08">
                  <w:pPr>
                    <w:pStyle w:val="headertabella0"/>
                    <w:rPr>
                      <w:color w:val="002060"/>
                    </w:rPr>
                  </w:pPr>
                  <w:r w:rsidRPr="002E6EA2">
                    <w:rPr>
                      <w:color w:val="002060"/>
                    </w:rPr>
                    <w:t>GIRONE A - 4 Giornata - R</w:t>
                  </w:r>
                </w:p>
              </w:tc>
            </w:tr>
            <w:tr w:rsidR="009542E1" w:rsidRPr="002E6EA2" w14:paraId="290B249F"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17973F" w14:textId="77777777" w:rsidR="009542E1" w:rsidRPr="002E6EA2" w:rsidRDefault="009542E1" w:rsidP="00620D08">
                  <w:pPr>
                    <w:pStyle w:val="rowtabella0"/>
                    <w:rPr>
                      <w:color w:val="002060"/>
                    </w:rPr>
                  </w:pPr>
                  <w:r w:rsidRPr="002E6EA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23038" w14:textId="77777777" w:rsidR="009542E1" w:rsidRPr="002E6EA2" w:rsidRDefault="009542E1" w:rsidP="00620D08">
                  <w:pPr>
                    <w:pStyle w:val="rowtabella0"/>
                    <w:rPr>
                      <w:color w:val="002060"/>
                    </w:rPr>
                  </w:pPr>
                  <w:r w:rsidRPr="002E6EA2">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09023" w14:textId="77777777" w:rsidR="009542E1" w:rsidRPr="002E6EA2" w:rsidRDefault="009542E1" w:rsidP="00620D08">
                  <w:pPr>
                    <w:pStyle w:val="rowtabella0"/>
                    <w:jc w:val="center"/>
                    <w:rPr>
                      <w:color w:val="002060"/>
                    </w:rPr>
                  </w:pPr>
                  <w:r w:rsidRPr="002E6EA2">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6669C" w14:textId="77777777" w:rsidR="009542E1" w:rsidRPr="002E6EA2" w:rsidRDefault="009542E1" w:rsidP="00620D08">
                  <w:pPr>
                    <w:pStyle w:val="rowtabella0"/>
                    <w:jc w:val="center"/>
                    <w:rPr>
                      <w:color w:val="002060"/>
                    </w:rPr>
                  </w:pPr>
                  <w:r w:rsidRPr="002E6EA2">
                    <w:rPr>
                      <w:color w:val="002060"/>
                    </w:rPr>
                    <w:t> </w:t>
                  </w:r>
                </w:p>
              </w:tc>
            </w:tr>
            <w:tr w:rsidR="009542E1" w:rsidRPr="002E6EA2" w14:paraId="3AC11A19"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8B936" w14:textId="77777777" w:rsidR="009542E1" w:rsidRPr="002E6EA2" w:rsidRDefault="009542E1" w:rsidP="00620D08">
                  <w:pPr>
                    <w:pStyle w:val="rowtabella0"/>
                    <w:rPr>
                      <w:color w:val="002060"/>
                    </w:rPr>
                  </w:pPr>
                  <w:r w:rsidRPr="002E6EA2">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36111A" w14:textId="77777777" w:rsidR="009542E1" w:rsidRPr="002E6EA2" w:rsidRDefault="009542E1" w:rsidP="00620D08">
                  <w:pPr>
                    <w:pStyle w:val="rowtabella0"/>
                    <w:rPr>
                      <w:color w:val="002060"/>
                    </w:rPr>
                  </w:pPr>
                  <w:r w:rsidRPr="002E6EA2">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3AED09" w14:textId="77777777" w:rsidR="009542E1" w:rsidRPr="002E6EA2" w:rsidRDefault="009542E1" w:rsidP="00620D08">
                  <w:pPr>
                    <w:pStyle w:val="rowtabella0"/>
                    <w:jc w:val="center"/>
                    <w:rPr>
                      <w:color w:val="002060"/>
                    </w:rPr>
                  </w:pPr>
                  <w:r w:rsidRPr="002E6EA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A43CE6" w14:textId="77777777" w:rsidR="009542E1" w:rsidRPr="002E6EA2" w:rsidRDefault="009542E1" w:rsidP="00620D08">
                  <w:pPr>
                    <w:pStyle w:val="rowtabella0"/>
                    <w:jc w:val="center"/>
                    <w:rPr>
                      <w:color w:val="002060"/>
                    </w:rPr>
                  </w:pPr>
                  <w:r w:rsidRPr="002E6EA2">
                    <w:rPr>
                      <w:color w:val="002060"/>
                    </w:rPr>
                    <w:t> </w:t>
                  </w:r>
                </w:p>
              </w:tc>
            </w:tr>
            <w:tr w:rsidR="009542E1" w:rsidRPr="002E6EA2" w14:paraId="41CCD7A0"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13030E" w14:textId="77777777" w:rsidR="009542E1" w:rsidRPr="002E6EA2" w:rsidRDefault="009542E1" w:rsidP="00620D08">
                  <w:pPr>
                    <w:pStyle w:val="rowtabella0"/>
                    <w:rPr>
                      <w:color w:val="002060"/>
                    </w:rPr>
                  </w:pPr>
                  <w:r w:rsidRPr="002E6EA2">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68FEFB" w14:textId="77777777" w:rsidR="009542E1" w:rsidRPr="002E6EA2" w:rsidRDefault="009542E1" w:rsidP="00620D08">
                  <w:pPr>
                    <w:pStyle w:val="rowtabella0"/>
                    <w:rPr>
                      <w:color w:val="002060"/>
                    </w:rPr>
                  </w:pPr>
                  <w:r w:rsidRPr="002E6EA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0AEDA7" w14:textId="77777777" w:rsidR="009542E1" w:rsidRPr="002E6EA2" w:rsidRDefault="009542E1" w:rsidP="00620D08">
                  <w:pPr>
                    <w:pStyle w:val="rowtabella0"/>
                    <w:jc w:val="center"/>
                    <w:rPr>
                      <w:color w:val="002060"/>
                    </w:rPr>
                  </w:pPr>
                  <w:r w:rsidRPr="002E6EA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4BECEA" w14:textId="77777777" w:rsidR="009542E1" w:rsidRPr="002E6EA2" w:rsidRDefault="009542E1" w:rsidP="00620D08">
                  <w:pPr>
                    <w:pStyle w:val="rowtabella0"/>
                    <w:jc w:val="center"/>
                    <w:rPr>
                      <w:color w:val="002060"/>
                    </w:rPr>
                  </w:pPr>
                  <w:r w:rsidRPr="002E6EA2">
                    <w:rPr>
                      <w:color w:val="002060"/>
                    </w:rPr>
                    <w:t> </w:t>
                  </w:r>
                </w:p>
              </w:tc>
            </w:tr>
            <w:tr w:rsidR="009542E1" w:rsidRPr="002E6EA2" w14:paraId="3C259ABB"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78F076" w14:textId="77777777" w:rsidR="009542E1" w:rsidRPr="002E6EA2" w:rsidRDefault="009542E1" w:rsidP="00620D08">
                  <w:pPr>
                    <w:pStyle w:val="rowtabella0"/>
                    <w:rPr>
                      <w:color w:val="002060"/>
                    </w:rPr>
                  </w:pPr>
                  <w:r w:rsidRPr="002E6EA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ADC8D1" w14:textId="77777777" w:rsidR="009542E1" w:rsidRPr="002E6EA2" w:rsidRDefault="009542E1" w:rsidP="00620D08">
                  <w:pPr>
                    <w:pStyle w:val="rowtabella0"/>
                    <w:rPr>
                      <w:color w:val="002060"/>
                    </w:rPr>
                  </w:pPr>
                  <w:r w:rsidRPr="002E6EA2">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FDCD9E" w14:textId="77777777" w:rsidR="009542E1" w:rsidRPr="002E6EA2" w:rsidRDefault="009542E1" w:rsidP="00620D08">
                  <w:pPr>
                    <w:pStyle w:val="rowtabella0"/>
                    <w:jc w:val="center"/>
                    <w:rPr>
                      <w:color w:val="002060"/>
                    </w:rPr>
                  </w:pPr>
                  <w:r w:rsidRPr="002E6EA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C6227B" w14:textId="77777777" w:rsidR="009542E1" w:rsidRPr="002E6EA2" w:rsidRDefault="009542E1" w:rsidP="00620D08">
                  <w:pPr>
                    <w:pStyle w:val="rowtabella0"/>
                    <w:jc w:val="center"/>
                    <w:rPr>
                      <w:color w:val="002060"/>
                    </w:rPr>
                  </w:pPr>
                  <w:r w:rsidRPr="002E6EA2">
                    <w:rPr>
                      <w:color w:val="002060"/>
                    </w:rPr>
                    <w:t> </w:t>
                  </w:r>
                </w:p>
              </w:tc>
            </w:tr>
            <w:tr w:rsidR="009542E1" w:rsidRPr="002E6EA2" w14:paraId="4316A4CA"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ADCDCE" w14:textId="77777777" w:rsidR="009542E1" w:rsidRPr="002E6EA2" w:rsidRDefault="009542E1" w:rsidP="00620D08">
                  <w:pPr>
                    <w:pStyle w:val="rowtabella0"/>
                    <w:rPr>
                      <w:color w:val="002060"/>
                    </w:rPr>
                  </w:pPr>
                  <w:r w:rsidRPr="002E6EA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BD1174" w14:textId="77777777" w:rsidR="009542E1" w:rsidRPr="002E6EA2" w:rsidRDefault="009542E1" w:rsidP="00620D08">
                  <w:pPr>
                    <w:pStyle w:val="rowtabella0"/>
                    <w:rPr>
                      <w:color w:val="002060"/>
                    </w:rPr>
                  </w:pPr>
                  <w:r w:rsidRPr="002E6EA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538321" w14:textId="77777777" w:rsidR="009542E1" w:rsidRPr="002E6EA2" w:rsidRDefault="009542E1" w:rsidP="00620D08">
                  <w:pPr>
                    <w:pStyle w:val="rowtabella0"/>
                    <w:jc w:val="center"/>
                    <w:rPr>
                      <w:color w:val="002060"/>
                    </w:rPr>
                  </w:pPr>
                  <w:r w:rsidRPr="002E6EA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DA69B8" w14:textId="77777777" w:rsidR="009542E1" w:rsidRPr="002E6EA2" w:rsidRDefault="009542E1" w:rsidP="00620D08">
                  <w:pPr>
                    <w:pStyle w:val="rowtabella0"/>
                    <w:jc w:val="center"/>
                    <w:rPr>
                      <w:color w:val="002060"/>
                    </w:rPr>
                  </w:pPr>
                  <w:r w:rsidRPr="002E6EA2">
                    <w:rPr>
                      <w:color w:val="002060"/>
                    </w:rPr>
                    <w:t> </w:t>
                  </w:r>
                </w:p>
              </w:tc>
            </w:tr>
            <w:tr w:rsidR="009542E1" w:rsidRPr="002E6EA2" w14:paraId="1E0BFD29"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CB744" w14:textId="77777777" w:rsidR="009542E1" w:rsidRPr="002E6EA2" w:rsidRDefault="009542E1" w:rsidP="00620D08">
                  <w:pPr>
                    <w:pStyle w:val="rowtabella0"/>
                    <w:rPr>
                      <w:color w:val="002060"/>
                    </w:rPr>
                  </w:pPr>
                  <w:r w:rsidRPr="002E6EA2">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CF9C66" w14:textId="77777777" w:rsidR="009542E1" w:rsidRPr="002E6EA2" w:rsidRDefault="009542E1" w:rsidP="00620D08">
                  <w:pPr>
                    <w:pStyle w:val="rowtabella0"/>
                    <w:rPr>
                      <w:color w:val="002060"/>
                    </w:rPr>
                  </w:pPr>
                  <w:r w:rsidRPr="002E6EA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AFAFB9" w14:textId="77777777" w:rsidR="009542E1" w:rsidRPr="002E6EA2" w:rsidRDefault="009542E1" w:rsidP="00620D08">
                  <w:pPr>
                    <w:pStyle w:val="rowtabella0"/>
                    <w:jc w:val="center"/>
                    <w:rPr>
                      <w:color w:val="002060"/>
                    </w:rPr>
                  </w:pPr>
                  <w:r w:rsidRPr="002E6EA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F52EAB" w14:textId="77777777" w:rsidR="009542E1" w:rsidRPr="002E6EA2" w:rsidRDefault="009542E1" w:rsidP="00620D08">
                  <w:pPr>
                    <w:pStyle w:val="rowtabella0"/>
                    <w:jc w:val="center"/>
                    <w:rPr>
                      <w:color w:val="002060"/>
                    </w:rPr>
                  </w:pPr>
                  <w:r w:rsidRPr="002E6EA2">
                    <w:rPr>
                      <w:color w:val="002060"/>
                    </w:rPr>
                    <w:t> </w:t>
                  </w:r>
                </w:p>
              </w:tc>
            </w:tr>
            <w:tr w:rsidR="009542E1" w:rsidRPr="002E6EA2" w14:paraId="724190EB"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FBD9B9" w14:textId="77777777" w:rsidR="009542E1" w:rsidRPr="002E6EA2" w:rsidRDefault="009542E1" w:rsidP="00620D08">
                  <w:pPr>
                    <w:pStyle w:val="rowtabella0"/>
                    <w:rPr>
                      <w:color w:val="002060"/>
                    </w:rPr>
                  </w:pPr>
                  <w:r w:rsidRPr="002E6EA2">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C6126" w14:textId="77777777" w:rsidR="009542E1" w:rsidRPr="002E6EA2" w:rsidRDefault="009542E1" w:rsidP="00620D08">
                  <w:pPr>
                    <w:pStyle w:val="rowtabella0"/>
                    <w:rPr>
                      <w:color w:val="002060"/>
                    </w:rPr>
                  </w:pPr>
                  <w:r w:rsidRPr="002E6EA2">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7F1EE" w14:textId="77777777" w:rsidR="009542E1" w:rsidRPr="002E6EA2" w:rsidRDefault="009542E1" w:rsidP="00620D08">
                  <w:pPr>
                    <w:pStyle w:val="rowtabella0"/>
                    <w:jc w:val="center"/>
                    <w:rPr>
                      <w:color w:val="002060"/>
                    </w:rPr>
                  </w:pPr>
                  <w:r w:rsidRPr="002E6EA2">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90C82" w14:textId="77777777" w:rsidR="009542E1" w:rsidRPr="002E6EA2" w:rsidRDefault="009542E1" w:rsidP="00620D08">
                  <w:pPr>
                    <w:pStyle w:val="rowtabella0"/>
                    <w:jc w:val="center"/>
                    <w:rPr>
                      <w:color w:val="002060"/>
                    </w:rPr>
                  </w:pPr>
                  <w:r w:rsidRPr="002E6EA2">
                    <w:rPr>
                      <w:color w:val="002060"/>
                    </w:rPr>
                    <w:t> </w:t>
                  </w:r>
                </w:p>
              </w:tc>
            </w:tr>
            <w:tr w:rsidR="009542E1" w:rsidRPr="002E6EA2" w14:paraId="2FD1AD34"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58618254" w14:textId="77777777" w:rsidR="009542E1" w:rsidRPr="002E6EA2" w:rsidRDefault="009542E1" w:rsidP="00620D08">
                  <w:pPr>
                    <w:pStyle w:val="rowtabella0"/>
                    <w:rPr>
                      <w:color w:val="002060"/>
                    </w:rPr>
                  </w:pPr>
                  <w:r w:rsidRPr="002E6EA2">
                    <w:rPr>
                      <w:color w:val="002060"/>
                    </w:rPr>
                    <w:t>(1) - disputata il 11/02/2024</w:t>
                  </w:r>
                </w:p>
              </w:tc>
            </w:tr>
          </w:tbl>
          <w:p w14:paraId="19EE71D2" w14:textId="77777777" w:rsidR="009542E1" w:rsidRPr="002E6EA2" w:rsidRDefault="009542E1" w:rsidP="00620D08">
            <w:pPr>
              <w:rPr>
                <w:color w:val="002060"/>
              </w:rPr>
            </w:pPr>
          </w:p>
        </w:tc>
      </w:tr>
    </w:tbl>
    <w:p w14:paraId="3CB18F15" w14:textId="77777777" w:rsidR="009542E1" w:rsidRPr="002E6EA2" w:rsidRDefault="009542E1" w:rsidP="009542E1">
      <w:pPr>
        <w:pStyle w:val="breakline"/>
        <w:rPr>
          <w:rFonts w:eastAsiaTheme="minorEastAsia"/>
          <w:color w:val="002060"/>
        </w:rPr>
      </w:pPr>
    </w:p>
    <w:p w14:paraId="02CAF82B" w14:textId="77777777" w:rsidR="009542E1" w:rsidRPr="002E6EA2" w:rsidRDefault="009542E1" w:rsidP="009542E1">
      <w:pPr>
        <w:pStyle w:val="breakline"/>
        <w:rPr>
          <w:color w:val="002060"/>
        </w:rPr>
      </w:pPr>
    </w:p>
    <w:p w14:paraId="3F9F2D70" w14:textId="77777777" w:rsidR="009542E1" w:rsidRPr="002E6EA2" w:rsidRDefault="009542E1" w:rsidP="009542E1">
      <w:pPr>
        <w:pStyle w:val="titoloprinc0"/>
        <w:rPr>
          <w:color w:val="002060"/>
        </w:rPr>
      </w:pPr>
      <w:r w:rsidRPr="002E6EA2">
        <w:rPr>
          <w:color w:val="002060"/>
        </w:rPr>
        <w:t>GIUDICE SPORTIVO</w:t>
      </w:r>
    </w:p>
    <w:p w14:paraId="589EF4C9"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65219E5B" w14:textId="77777777" w:rsidR="009542E1" w:rsidRPr="002E6EA2" w:rsidRDefault="009542E1" w:rsidP="009542E1">
      <w:pPr>
        <w:pStyle w:val="titolo10"/>
        <w:rPr>
          <w:color w:val="002060"/>
        </w:rPr>
      </w:pPr>
      <w:r w:rsidRPr="002E6EA2">
        <w:rPr>
          <w:color w:val="002060"/>
        </w:rPr>
        <w:t xml:space="preserve">GARE DEL 10/ 2/2024 </w:t>
      </w:r>
    </w:p>
    <w:p w14:paraId="55C4F302" w14:textId="77777777" w:rsidR="009542E1" w:rsidRPr="002E6EA2" w:rsidRDefault="009542E1" w:rsidP="009542E1">
      <w:pPr>
        <w:pStyle w:val="titolo7a"/>
        <w:rPr>
          <w:color w:val="002060"/>
        </w:rPr>
      </w:pPr>
      <w:r w:rsidRPr="002E6EA2">
        <w:rPr>
          <w:color w:val="002060"/>
        </w:rPr>
        <w:t xml:space="preserve">PROVVEDIMENTI DISCIPLINARI </w:t>
      </w:r>
    </w:p>
    <w:p w14:paraId="7FAB676B"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6DAB6FF3" w14:textId="77777777" w:rsidR="009542E1" w:rsidRPr="002E6EA2" w:rsidRDefault="009542E1" w:rsidP="009542E1">
      <w:pPr>
        <w:pStyle w:val="titolo30"/>
        <w:rPr>
          <w:color w:val="002060"/>
        </w:rPr>
      </w:pPr>
      <w:r w:rsidRPr="002E6EA2">
        <w:rPr>
          <w:color w:val="002060"/>
        </w:rPr>
        <w:t xml:space="preserve">DIRIGENTI </w:t>
      </w:r>
    </w:p>
    <w:p w14:paraId="64F2B5AF"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E5AAC2C" w14:textId="77777777" w:rsidTr="00620D08">
        <w:tc>
          <w:tcPr>
            <w:tcW w:w="2200" w:type="dxa"/>
            <w:tcMar>
              <w:top w:w="20" w:type="dxa"/>
              <w:left w:w="20" w:type="dxa"/>
              <w:bottom w:w="20" w:type="dxa"/>
              <w:right w:w="20" w:type="dxa"/>
            </w:tcMar>
            <w:vAlign w:val="center"/>
            <w:hideMark/>
          </w:tcPr>
          <w:p w14:paraId="4E30F6E1" w14:textId="77777777" w:rsidR="009542E1" w:rsidRPr="002E6EA2" w:rsidRDefault="009542E1" w:rsidP="00620D08">
            <w:pPr>
              <w:pStyle w:val="movimento"/>
              <w:rPr>
                <w:color w:val="002060"/>
              </w:rPr>
            </w:pPr>
            <w:r w:rsidRPr="002E6EA2">
              <w:rPr>
                <w:color w:val="002060"/>
              </w:rPr>
              <w:t>CALUSSI LORENZO</w:t>
            </w:r>
          </w:p>
        </w:tc>
        <w:tc>
          <w:tcPr>
            <w:tcW w:w="2200" w:type="dxa"/>
            <w:tcMar>
              <w:top w:w="20" w:type="dxa"/>
              <w:left w:w="20" w:type="dxa"/>
              <w:bottom w:w="20" w:type="dxa"/>
              <w:right w:w="20" w:type="dxa"/>
            </w:tcMar>
            <w:vAlign w:val="center"/>
            <w:hideMark/>
          </w:tcPr>
          <w:p w14:paraId="477BFCB1" w14:textId="77777777" w:rsidR="009542E1" w:rsidRPr="002E6EA2" w:rsidRDefault="009542E1" w:rsidP="00620D08">
            <w:pPr>
              <w:pStyle w:val="movimento2"/>
              <w:rPr>
                <w:color w:val="002060"/>
              </w:rPr>
            </w:pPr>
            <w:r w:rsidRPr="002E6EA2">
              <w:rPr>
                <w:color w:val="002060"/>
              </w:rPr>
              <w:t xml:space="preserve">(REAL FABRIANO) </w:t>
            </w:r>
          </w:p>
        </w:tc>
        <w:tc>
          <w:tcPr>
            <w:tcW w:w="800" w:type="dxa"/>
            <w:tcMar>
              <w:top w:w="20" w:type="dxa"/>
              <w:left w:w="20" w:type="dxa"/>
              <w:bottom w:w="20" w:type="dxa"/>
              <w:right w:w="20" w:type="dxa"/>
            </w:tcMar>
            <w:vAlign w:val="center"/>
            <w:hideMark/>
          </w:tcPr>
          <w:p w14:paraId="7A99DBC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B924EF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6EB5CFA" w14:textId="77777777" w:rsidR="009542E1" w:rsidRPr="002E6EA2" w:rsidRDefault="009542E1" w:rsidP="00620D08">
            <w:pPr>
              <w:pStyle w:val="movimento2"/>
              <w:rPr>
                <w:color w:val="002060"/>
              </w:rPr>
            </w:pPr>
            <w:r w:rsidRPr="002E6EA2">
              <w:rPr>
                <w:color w:val="002060"/>
              </w:rPr>
              <w:t> </w:t>
            </w:r>
          </w:p>
        </w:tc>
      </w:tr>
    </w:tbl>
    <w:p w14:paraId="778C0D84" w14:textId="77777777" w:rsidR="009542E1" w:rsidRPr="002E6EA2" w:rsidRDefault="009542E1" w:rsidP="009542E1">
      <w:pPr>
        <w:pStyle w:val="titolo30"/>
        <w:rPr>
          <w:rFonts w:eastAsiaTheme="minorEastAsia"/>
          <w:color w:val="002060"/>
        </w:rPr>
      </w:pPr>
      <w:r w:rsidRPr="002E6EA2">
        <w:rPr>
          <w:color w:val="002060"/>
        </w:rPr>
        <w:t xml:space="preserve">ALLENATORI </w:t>
      </w:r>
    </w:p>
    <w:p w14:paraId="52EF72C5"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0C54A67" w14:textId="77777777" w:rsidTr="00620D08">
        <w:tc>
          <w:tcPr>
            <w:tcW w:w="2200" w:type="dxa"/>
            <w:tcMar>
              <w:top w:w="20" w:type="dxa"/>
              <w:left w:w="20" w:type="dxa"/>
              <w:bottom w:w="20" w:type="dxa"/>
              <w:right w:w="20" w:type="dxa"/>
            </w:tcMar>
            <w:vAlign w:val="center"/>
            <w:hideMark/>
          </w:tcPr>
          <w:p w14:paraId="4712C61C" w14:textId="77777777" w:rsidR="009542E1" w:rsidRPr="002E6EA2" w:rsidRDefault="009542E1" w:rsidP="00620D08">
            <w:pPr>
              <w:pStyle w:val="movimento"/>
              <w:rPr>
                <w:color w:val="002060"/>
              </w:rPr>
            </w:pPr>
            <w:r w:rsidRPr="002E6EA2">
              <w:rPr>
                <w:color w:val="002060"/>
              </w:rPr>
              <w:t>VAGNARELLI MARCO</w:t>
            </w:r>
          </w:p>
        </w:tc>
        <w:tc>
          <w:tcPr>
            <w:tcW w:w="2200" w:type="dxa"/>
            <w:tcMar>
              <w:top w:w="20" w:type="dxa"/>
              <w:left w:w="20" w:type="dxa"/>
              <w:bottom w:w="20" w:type="dxa"/>
              <w:right w:w="20" w:type="dxa"/>
            </w:tcMar>
            <w:vAlign w:val="center"/>
            <w:hideMark/>
          </w:tcPr>
          <w:p w14:paraId="3646F225" w14:textId="77777777" w:rsidR="009542E1" w:rsidRPr="002E6EA2" w:rsidRDefault="009542E1" w:rsidP="00620D08">
            <w:pPr>
              <w:pStyle w:val="movimento2"/>
              <w:rPr>
                <w:color w:val="002060"/>
              </w:rPr>
            </w:pPr>
            <w:r w:rsidRPr="002E6EA2">
              <w:rPr>
                <w:color w:val="002060"/>
              </w:rPr>
              <w:t xml:space="preserve">(MONTELUPONE CALCIO A 5) </w:t>
            </w:r>
          </w:p>
        </w:tc>
        <w:tc>
          <w:tcPr>
            <w:tcW w:w="800" w:type="dxa"/>
            <w:tcMar>
              <w:top w:w="20" w:type="dxa"/>
              <w:left w:w="20" w:type="dxa"/>
              <w:bottom w:w="20" w:type="dxa"/>
              <w:right w:w="20" w:type="dxa"/>
            </w:tcMar>
            <w:vAlign w:val="center"/>
            <w:hideMark/>
          </w:tcPr>
          <w:p w14:paraId="5AC4445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67EA1B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30E905F" w14:textId="77777777" w:rsidR="009542E1" w:rsidRPr="002E6EA2" w:rsidRDefault="009542E1" w:rsidP="00620D08">
            <w:pPr>
              <w:pStyle w:val="movimento2"/>
              <w:rPr>
                <w:color w:val="002060"/>
              </w:rPr>
            </w:pPr>
            <w:r w:rsidRPr="002E6EA2">
              <w:rPr>
                <w:color w:val="002060"/>
              </w:rPr>
              <w:t> </w:t>
            </w:r>
          </w:p>
        </w:tc>
      </w:tr>
    </w:tbl>
    <w:p w14:paraId="3BC42C9B"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6FF01251"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B1C17CE" w14:textId="77777777" w:rsidTr="00620D08">
        <w:tc>
          <w:tcPr>
            <w:tcW w:w="2200" w:type="dxa"/>
            <w:tcMar>
              <w:top w:w="20" w:type="dxa"/>
              <w:left w:w="20" w:type="dxa"/>
              <w:bottom w:w="20" w:type="dxa"/>
              <w:right w:w="20" w:type="dxa"/>
            </w:tcMar>
            <w:vAlign w:val="center"/>
            <w:hideMark/>
          </w:tcPr>
          <w:p w14:paraId="67FBAFB9" w14:textId="77777777" w:rsidR="009542E1" w:rsidRPr="002E6EA2" w:rsidRDefault="009542E1" w:rsidP="00620D08">
            <w:pPr>
              <w:pStyle w:val="movimento"/>
              <w:rPr>
                <w:color w:val="002060"/>
              </w:rPr>
            </w:pPr>
            <w:r w:rsidRPr="002E6EA2">
              <w:rPr>
                <w:color w:val="002060"/>
              </w:rPr>
              <w:t>BARONI SAMUELE</w:t>
            </w:r>
          </w:p>
        </w:tc>
        <w:tc>
          <w:tcPr>
            <w:tcW w:w="2200" w:type="dxa"/>
            <w:tcMar>
              <w:top w:w="20" w:type="dxa"/>
              <w:left w:w="20" w:type="dxa"/>
              <w:bottom w:w="20" w:type="dxa"/>
              <w:right w:w="20" w:type="dxa"/>
            </w:tcMar>
            <w:vAlign w:val="center"/>
            <w:hideMark/>
          </w:tcPr>
          <w:p w14:paraId="3D91479D" w14:textId="77777777" w:rsidR="009542E1" w:rsidRPr="002E6EA2" w:rsidRDefault="009542E1" w:rsidP="00620D08">
            <w:pPr>
              <w:pStyle w:val="movimento2"/>
              <w:rPr>
                <w:color w:val="002060"/>
              </w:rPr>
            </w:pPr>
            <w:r w:rsidRPr="002E6EA2">
              <w:rPr>
                <w:color w:val="002060"/>
              </w:rPr>
              <w:t xml:space="preserve">(PIETRALACROCE 73) </w:t>
            </w:r>
          </w:p>
        </w:tc>
        <w:tc>
          <w:tcPr>
            <w:tcW w:w="800" w:type="dxa"/>
            <w:tcMar>
              <w:top w:w="20" w:type="dxa"/>
              <w:left w:w="20" w:type="dxa"/>
              <w:bottom w:w="20" w:type="dxa"/>
              <w:right w:w="20" w:type="dxa"/>
            </w:tcMar>
            <w:vAlign w:val="center"/>
            <w:hideMark/>
          </w:tcPr>
          <w:p w14:paraId="0975321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00F974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12CB4AD" w14:textId="77777777" w:rsidR="009542E1" w:rsidRPr="002E6EA2" w:rsidRDefault="009542E1" w:rsidP="00620D08">
            <w:pPr>
              <w:pStyle w:val="movimento2"/>
              <w:rPr>
                <w:color w:val="002060"/>
              </w:rPr>
            </w:pPr>
            <w:r w:rsidRPr="002E6EA2">
              <w:rPr>
                <w:color w:val="002060"/>
              </w:rPr>
              <w:t> </w:t>
            </w:r>
          </w:p>
        </w:tc>
      </w:tr>
    </w:tbl>
    <w:p w14:paraId="0FCA1434"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7470EFC" w14:textId="77777777" w:rsidTr="00620D08">
        <w:tc>
          <w:tcPr>
            <w:tcW w:w="2200" w:type="dxa"/>
            <w:tcMar>
              <w:top w:w="20" w:type="dxa"/>
              <w:left w:w="20" w:type="dxa"/>
              <w:bottom w:w="20" w:type="dxa"/>
              <w:right w:w="20" w:type="dxa"/>
            </w:tcMar>
            <w:vAlign w:val="center"/>
            <w:hideMark/>
          </w:tcPr>
          <w:p w14:paraId="5675C49D" w14:textId="77777777" w:rsidR="009542E1" w:rsidRPr="002E6EA2" w:rsidRDefault="009542E1" w:rsidP="00620D08">
            <w:pPr>
              <w:pStyle w:val="movimento"/>
              <w:rPr>
                <w:color w:val="002060"/>
              </w:rPr>
            </w:pPr>
            <w:r w:rsidRPr="002E6EA2">
              <w:rPr>
                <w:color w:val="002060"/>
              </w:rPr>
              <w:t>SURDU IONUT BOGDAN</w:t>
            </w:r>
          </w:p>
        </w:tc>
        <w:tc>
          <w:tcPr>
            <w:tcW w:w="2200" w:type="dxa"/>
            <w:tcMar>
              <w:top w:w="20" w:type="dxa"/>
              <w:left w:w="20" w:type="dxa"/>
              <w:bottom w:w="20" w:type="dxa"/>
              <w:right w:w="20" w:type="dxa"/>
            </w:tcMar>
            <w:vAlign w:val="center"/>
            <w:hideMark/>
          </w:tcPr>
          <w:p w14:paraId="7F049DF0" w14:textId="77777777" w:rsidR="009542E1" w:rsidRPr="002E6EA2" w:rsidRDefault="009542E1" w:rsidP="00620D08">
            <w:pPr>
              <w:pStyle w:val="movimento2"/>
              <w:rPr>
                <w:color w:val="002060"/>
              </w:rPr>
            </w:pPr>
            <w:r w:rsidRPr="002E6EA2">
              <w:rPr>
                <w:color w:val="002060"/>
              </w:rPr>
              <w:t xml:space="preserve">(BORGOROSSO TOLENTINO) </w:t>
            </w:r>
          </w:p>
        </w:tc>
        <w:tc>
          <w:tcPr>
            <w:tcW w:w="800" w:type="dxa"/>
            <w:tcMar>
              <w:top w:w="20" w:type="dxa"/>
              <w:left w:w="20" w:type="dxa"/>
              <w:bottom w:w="20" w:type="dxa"/>
              <w:right w:w="20" w:type="dxa"/>
            </w:tcMar>
            <w:vAlign w:val="center"/>
            <w:hideMark/>
          </w:tcPr>
          <w:p w14:paraId="6F2BF76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4BEDD99" w14:textId="77777777" w:rsidR="009542E1" w:rsidRPr="002E6EA2" w:rsidRDefault="009542E1" w:rsidP="00620D08">
            <w:pPr>
              <w:pStyle w:val="movimento"/>
              <w:rPr>
                <w:color w:val="002060"/>
              </w:rPr>
            </w:pPr>
            <w:r w:rsidRPr="002E6EA2">
              <w:rPr>
                <w:color w:val="002060"/>
              </w:rPr>
              <w:t>NINFADORO ANTONIO</w:t>
            </w:r>
          </w:p>
        </w:tc>
        <w:tc>
          <w:tcPr>
            <w:tcW w:w="2200" w:type="dxa"/>
            <w:tcMar>
              <w:top w:w="20" w:type="dxa"/>
              <w:left w:w="20" w:type="dxa"/>
              <w:bottom w:w="20" w:type="dxa"/>
              <w:right w:w="20" w:type="dxa"/>
            </w:tcMar>
            <w:vAlign w:val="center"/>
            <w:hideMark/>
          </w:tcPr>
          <w:p w14:paraId="2947EC75" w14:textId="77777777" w:rsidR="009542E1" w:rsidRPr="002E6EA2" w:rsidRDefault="009542E1" w:rsidP="00620D08">
            <w:pPr>
              <w:pStyle w:val="movimento2"/>
              <w:rPr>
                <w:color w:val="002060"/>
              </w:rPr>
            </w:pPr>
            <w:r w:rsidRPr="002E6EA2">
              <w:rPr>
                <w:color w:val="002060"/>
              </w:rPr>
              <w:t xml:space="preserve">(PIETRALACROCE 73) </w:t>
            </w:r>
          </w:p>
        </w:tc>
      </w:tr>
    </w:tbl>
    <w:p w14:paraId="0C16A228"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D955963" w14:textId="77777777" w:rsidTr="00620D08">
        <w:tc>
          <w:tcPr>
            <w:tcW w:w="2200" w:type="dxa"/>
            <w:tcMar>
              <w:top w:w="20" w:type="dxa"/>
              <w:left w:w="20" w:type="dxa"/>
              <w:bottom w:w="20" w:type="dxa"/>
              <w:right w:w="20" w:type="dxa"/>
            </w:tcMar>
            <w:vAlign w:val="center"/>
            <w:hideMark/>
          </w:tcPr>
          <w:p w14:paraId="5B578C61" w14:textId="77777777" w:rsidR="009542E1" w:rsidRPr="002E6EA2" w:rsidRDefault="009542E1" w:rsidP="00620D08">
            <w:pPr>
              <w:pStyle w:val="movimento"/>
              <w:rPr>
                <w:color w:val="002060"/>
              </w:rPr>
            </w:pPr>
            <w:r w:rsidRPr="002E6EA2">
              <w:rPr>
                <w:color w:val="002060"/>
              </w:rPr>
              <w:t>GRILLO SEBASTIANO</w:t>
            </w:r>
          </w:p>
        </w:tc>
        <w:tc>
          <w:tcPr>
            <w:tcW w:w="2200" w:type="dxa"/>
            <w:tcMar>
              <w:top w:w="20" w:type="dxa"/>
              <w:left w:w="20" w:type="dxa"/>
              <w:bottom w:w="20" w:type="dxa"/>
              <w:right w:w="20" w:type="dxa"/>
            </w:tcMar>
            <w:vAlign w:val="center"/>
            <w:hideMark/>
          </w:tcPr>
          <w:p w14:paraId="48B159C0" w14:textId="77777777" w:rsidR="009542E1" w:rsidRPr="002E6EA2" w:rsidRDefault="009542E1" w:rsidP="00620D08">
            <w:pPr>
              <w:pStyle w:val="movimento2"/>
              <w:rPr>
                <w:color w:val="002060"/>
              </w:rPr>
            </w:pPr>
            <w:r w:rsidRPr="002E6EA2">
              <w:rPr>
                <w:color w:val="002060"/>
              </w:rPr>
              <w:t xml:space="preserve">(BORGOROSSO TOLENTINO) </w:t>
            </w:r>
          </w:p>
        </w:tc>
        <w:tc>
          <w:tcPr>
            <w:tcW w:w="800" w:type="dxa"/>
            <w:tcMar>
              <w:top w:w="20" w:type="dxa"/>
              <w:left w:w="20" w:type="dxa"/>
              <w:bottom w:w="20" w:type="dxa"/>
              <w:right w:w="20" w:type="dxa"/>
            </w:tcMar>
            <w:vAlign w:val="center"/>
            <w:hideMark/>
          </w:tcPr>
          <w:p w14:paraId="56CD05E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26818A8" w14:textId="77777777" w:rsidR="009542E1" w:rsidRPr="002E6EA2" w:rsidRDefault="009542E1" w:rsidP="00620D08">
            <w:pPr>
              <w:pStyle w:val="movimento"/>
              <w:rPr>
                <w:color w:val="002060"/>
              </w:rPr>
            </w:pPr>
            <w:r w:rsidRPr="002E6EA2">
              <w:rPr>
                <w:color w:val="002060"/>
              </w:rPr>
              <w:t>MBOUP SERIGNE FALLOU</w:t>
            </w:r>
          </w:p>
        </w:tc>
        <w:tc>
          <w:tcPr>
            <w:tcW w:w="2200" w:type="dxa"/>
            <w:tcMar>
              <w:top w:w="20" w:type="dxa"/>
              <w:left w:w="20" w:type="dxa"/>
              <w:bottom w:w="20" w:type="dxa"/>
              <w:right w:w="20" w:type="dxa"/>
            </w:tcMar>
            <w:vAlign w:val="center"/>
            <w:hideMark/>
          </w:tcPr>
          <w:p w14:paraId="3E869F2D" w14:textId="77777777" w:rsidR="009542E1" w:rsidRPr="002E6EA2" w:rsidRDefault="009542E1" w:rsidP="00620D08">
            <w:pPr>
              <w:pStyle w:val="movimento2"/>
              <w:rPr>
                <w:color w:val="002060"/>
              </w:rPr>
            </w:pPr>
            <w:r w:rsidRPr="002E6EA2">
              <w:rPr>
                <w:color w:val="002060"/>
              </w:rPr>
              <w:t xml:space="preserve">(BORGOROSSO TOLENTINO) </w:t>
            </w:r>
          </w:p>
        </w:tc>
      </w:tr>
      <w:tr w:rsidR="009542E1" w:rsidRPr="002E6EA2" w14:paraId="32CA3C81" w14:textId="77777777" w:rsidTr="00620D08">
        <w:tc>
          <w:tcPr>
            <w:tcW w:w="2200" w:type="dxa"/>
            <w:tcMar>
              <w:top w:w="20" w:type="dxa"/>
              <w:left w:w="20" w:type="dxa"/>
              <w:bottom w:w="20" w:type="dxa"/>
              <w:right w:w="20" w:type="dxa"/>
            </w:tcMar>
            <w:vAlign w:val="center"/>
            <w:hideMark/>
          </w:tcPr>
          <w:p w14:paraId="75931536" w14:textId="77777777" w:rsidR="009542E1" w:rsidRPr="002E6EA2" w:rsidRDefault="009542E1" w:rsidP="00620D08">
            <w:pPr>
              <w:pStyle w:val="movimento"/>
              <w:rPr>
                <w:color w:val="002060"/>
              </w:rPr>
            </w:pPr>
            <w:r w:rsidRPr="002E6EA2">
              <w:rPr>
                <w:color w:val="002060"/>
              </w:rPr>
              <w:t>NIASSE SERIGNE FALLOU</w:t>
            </w:r>
          </w:p>
        </w:tc>
        <w:tc>
          <w:tcPr>
            <w:tcW w:w="2200" w:type="dxa"/>
            <w:tcMar>
              <w:top w:w="20" w:type="dxa"/>
              <w:left w:w="20" w:type="dxa"/>
              <w:bottom w:w="20" w:type="dxa"/>
              <w:right w:w="20" w:type="dxa"/>
            </w:tcMar>
            <w:vAlign w:val="center"/>
            <w:hideMark/>
          </w:tcPr>
          <w:p w14:paraId="26A1A830" w14:textId="77777777" w:rsidR="009542E1" w:rsidRPr="002E6EA2" w:rsidRDefault="009542E1" w:rsidP="00620D08">
            <w:pPr>
              <w:pStyle w:val="movimento2"/>
              <w:rPr>
                <w:color w:val="002060"/>
              </w:rPr>
            </w:pPr>
            <w:r w:rsidRPr="002E6EA2">
              <w:rPr>
                <w:color w:val="002060"/>
              </w:rPr>
              <w:t xml:space="preserve">(BORGOROSSO TOLENTINO) </w:t>
            </w:r>
          </w:p>
        </w:tc>
        <w:tc>
          <w:tcPr>
            <w:tcW w:w="800" w:type="dxa"/>
            <w:tcMar>
              <w:top w:w="20" w:type="dxa"/>
              <w:left w:w="20" w:type="dxa"/>
              <w:bottom w:w="20" w:type="dxa"/>
              <w:right w:w="20" w:type="dxa"/>
            </w:tcMar>
            <w:vAlign w:val="center"/>
            <w:hideMark/>
          </w:tcPr>
          <w:p w14:paraId="22BDFEC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DE2BFE6" w14:textId="77777777" w:rsidR="009542E1" w:rsidRPr="002E6EA2" w:rsidRDefault="009542E1" w:rsidP="00620D08">
            <w:pPr>
              <w:pStyle w:val="movimento"/>
              <w:rPr>
                <w:color w:val="002060"/>
              </w:rPr>
            </w:pPr>
            <w:r w:rsidRPr="002E6EA2">
              <w:rPr>
                <w:color w:val="002060"/>
              </w:rPr>
              <w:t>MILANI GIANLUCA</w:t>
            </w:r>
          </w:p>
        </w:tc>
        <w:tc>
          <w:tcPr>
            <w:tcW w:w="2200" w:type="dxa"/>
            <w:tcMar>
              <w:top w:w="20" w:type="dxa"/>
              <w:left w:w="20" w:type="dxa"/>
              <w:bottom w:w="20" w:type="dxa"/>
              <w:right w:w="20" w:type="dxa"/>
            </w:tcMar>
            <w:vAlign w:val="center"/>
            <w:hideMark/>
          </w:tcPr>
          <w:p w14:paraId="2EE8C494" w14:textId="77777777" w:rsidR="009542E1" w:rsidRPr="002E6EA2" w:rsidRDefault="009542E1" w:rsidP="00620D08">
            <w:pPr>
              <w:pStyle w:val="movimento2"/>
              <w:rPr>
                <w:color w:val="002060"/>
              </w:rPr>
            </w:pPr>
            <w:r w:rsidRPr="002E6EA2">
              <w:rPr>
                <w:color w:val="002060"/>
              </w:rPr>
              <w:t xml:space="preserve">(PIETRALACROCE 73) </w:t>
            </w:r>
          </w:p>
        </w:tc>
      </w:tr>
    </w:tbl>
    <w:p w14:paraId="137FF96E"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2280133" w14:textId="77777777" w:rsidTr="00620D08">
        <w:tc>
          <w:tcPr>
            <w:tcW w:w="2200" w:type="dxa"/>
            <w:tcMar>
              <w:top w:w="20" w:type="dxa"/>
              <w:left w:w="20" w:type="dxa"/>
              <w:bottom w:w="20" w:type="dxa"/>
              <w:right w:w="20" w:type="dxa"/>
            </w:tcMar>
            <w:vAlign w:val="center"/>
            <w:hideMark/>
          </w:tcPr>
          <w:p w14:paraId="2F90BF43" w14:textId="77777777" w:rsidR="009542E1" w:rsidRPr="002E6EA2" w:rsidRDefault="009542E1" w:rsidP="00620D08">
            <w:pPr>
              <w:pStyle w:val="movimento"/>
              <w:rPr>
                <w:color w:val="002060"/>
              </w:rPr>
            </w:pPr>
            <w:r w:rsidRPr="002E6EA2">
              <w:rPr>
                <w:color w:val="002060"/>
              </w:rPr>
              <w:t>DE LUCA MANUEL</w:t>
            </w:r>
          </w:p>
        </w:tc>
        <w:tc>
          <w:tcPr>
            <w:tcW w:w="2200" w:type="dxa"/>
            <w:tcMar>
              <w:top w:w="20" w:type="dxa"/>
              <w:left w:w="20" w:type="dxa"/>
              <w:bottom w:w="20" w:type="dxa"/>
              <w:right w:w="20" w:type="dxa"/>
            </w:tcMar>
            <w:vAlign w:val="center"/>
            <w:hideMark/>
          </w:tcPr>
          <w:p w14:paraId="5F06400F" w14:textId="77777777" w:rsidR="009542E1" w:rsidRPr="002E6EA2" w:rsidRDefault="009542E1" w:rsidP="00620D08">
            <w:pPr>
              <w:pStyle w:val="movimento2"/>
              <w:rPr>
                <w:color w:val="002060"/>
              </w:rPr>
            </w:pPr>
            <w:r w:rsidRPr="002E6EA2">
              <w:rPr>
                <w:color w:val="002060"/>
              </w:rPr>
              <w:t xml:space="preserve">(REAL FABRIANO) </w:t>
            </w:r>
          </w:p>
        </w:tc>
        <w:tc>
          <w:tcPr>
            <w:tcW w:w="800" w:type="dxa"/>
            <w:tcMar>
              <w:top w:w="20" w:type="dxa"/>
              <w:left w:w="20" w:type="dxa"/>
              <w:bottom w:w="20" w:type="dxa"/>
              <w:right w:w="20" w:type="dxa"/>
            </w:tcMar>
            <w:vAlign w:val="center"/>
            <w:hideMark/>
          </w:tcPr>
          <w:p w14:paraId="0DD46DA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9801A61" w14:textId="77777777" w:rsidR="009542E1" w:rsidRPr="002E6EA2" w:rsidRDefault="009542E1" w:rsidP="00620D08">
            <w:pPr>
              <w:pStyle w:val="movimento"/>
              <w:rPr>
                <w:color w:val="002060"/>
              </w:rPr>
            </w:pPr>
            <w:r w:rsidRPr="002E6EA2">
              <w:rPr>
                <w:color w:val="002060"/>
              </w:rPr>
              <w:t>PANDOLFI MARCO</w:t>
            </w:r>
          </w:p>
        </w:tc>
        <w:tc>
          <w:tcPr>
            <w:tcW w:w="2200" w:type="dxa"/>
            <w:tcMar>
              <w:top w:w="20" w:type="dxa"/>
              <w:left w:w="20" w:type="dxa"/>
              <w:bottom w:w="20" w:type="dxa"/>
              <w:right w:w="20" w:type="dxa"/>
            </w:tcMar>
            <w:vAlign w:val="center"/>
            <w:hideMark/>
          </w:tcPr>
          <w:p w14:paraId="3280CC3D" w14:textId="77777777" w:rsidR="009542E1" w:rsidRPr="002E6EA2" w:rsidRDefault="009542E1" w:rsidP="00620D08">
            <w:pPr>
              <w:pStyle w:val="movimento2"/>
              <w:rPr>
                <w:color w:val="002060"/>
              </w:rPr>
            </w:pPr>
            <w:r w:rsidRPr="002E6EA2">
              <w:rPr>
                <w:color w:val="002060"/>
              </w:rPr>
              <w:t xml:space="preserve">(REAL FABRIANO) </w:t>
            </w:r>
          </w:p>
        </w:tc>
      </w:tr>
    </w:tbl>
    <w:p w14:paraId="23C2CE7B" w14:textId="77777777" w:rsidR="009542E1" w:rsidRPr="002E6EA2" w:rsidRDefault="009542E1" w:rsidP="009542E1">
      <w:pPr>
        <w:pStyle w:val="titolo10"/>
        <w:rPr>
          <w:rFonts w:eastAsiaTheme="minorEastAsia"/>
          <w:color w:val="002060"/>
        </w:rPr>
      </w:pPr>
      <w:r w:rsidRPr="002E6EA2">
        <w:rPr>
          <w:color w:val="002060"/>
        </w:rPr>
        <w:t xml:space="preserve">GARE DEL 11/ 2/2024 </w:t>
      </w:r>
    </w:p>
    <w:p w14:paraId="03780D11" w14:textId="77777777" w:rsidR="009542E1" w:rsidRPr="002E6EA2" w:rsidRDefault="009542E1" w:rsidP="009542E1">
      <w:pPr>
        <w:pStyle w:val="titolo7a"/>
        <w:rPr>
          <w:color w:val="002060"/>
        </w:rPr>
      </w:pPr>
      <w:r w:rsidRPr="002E6EA2">
        <w:rPr>
          <w:color w:val="002060"/>
        </w:rPr>
        <w:t xml:space="preserve">PROVVEDIMENTI DISCIPLINARI </w:t>
      </w:r>
    </w:p>
    <w:p w14:paraId="2F9A0A7C"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4391118F" w14:textId="77777777" w:rsidR="009542E1" w:rsidRPr="002E6EA2" w:rsidRDefault="009542E1" w:rsidP="009542E1">
      <w:pPr>
        <w:pStyle w:val="titolo30"/>
        <w:rPr>
          <w:color w:val="002060"/>
        </w:rPr>
      </w:pPr>
      <w:r w:rsidRPr="002E6EA2">
        <w:rPr>
          <w:color w:val="002060"/>
        </w:rPr>
        <w:t xml:space="preserve">CALCIATORI ESPULSI </w:t>
      </w:r>
    </w:p>
    <w:p w14:paraId="2F5B84F9" w14:textId="77777777" w:rsidR="009542E1" w:rsidRPr="002E6EA2" w:rsidRDefault="009542E1" w:rsidP="009542E1">
      <w:pPr>
        <w:pStyle w:val="titolo20"/>
        <w:rPr>
          <w:color w:val="002060"/>
        </w:rPr>
      </w:pPr>
      <w:r w:rsidRPr="002E6EA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919B156" w14:textId="77777777" w:rsidTr="00620D08">
        <w:tc>
          <w:tcPr>
            <w:tcW w:w="2200" w:type="dxa"/>
            <w:tcMar>
              <w:top w:w="20" w:type="dxa"/>
              <w:left w:w="20" w:type="dxa"/>
              <w:bottom w:w="20" w:type="dxa"/>
              <w:right w:w="20" w:type="dxa"/>
            </w:tcMar>
            <w:vAlign w:val="center"/>
            <w:hideMark/>
          </w:tcPr>
          <w:p w14:paraId="65091F1E" w14:textId="77777777" w:rsidR="009542E1" w:rsidRPr="002E6EA2" w:rsidRDefault="009542E1" w:rsidP="00620D08">
            <w:pPr>
              <w:pStyle w:val="movimento"/>
              <w:rPr>
                <w:color w:val="002060"/>
              </w:rPr>
            </w:pPr>
            <w:r w:rsidRPr="002E6EA2">
              <w:rPr>
                <w:color w:val="002060"/>
              </w:rPr>
              <w:lastRenderedPageBreak/>
              <w:t>D ERRICO FRANCESCO</w:t>
            </w:r>
          </w:p>
        </w:tc>
        <w:tc>
          <w:tcPr>
            <w:tcW w:w="2200" w:type="dxa"/>
            <w:tcMar>
              <w:top w:w="20" w:type="dxa"/>
              <w:left w:w="20" w:type="dxa"/>
              <w:bottom w:w="20" w:type="dxa"/>
              <w:right w:w="20" w:type="dxa"/>
            </w:tcMar>
            <w:vAlign w:val="center"/>
            <w:hideMark/>
          </w:tcPr>
          <w:p w14:paraId="29FBB9DC" w14:textId="77777777" w:rsidR="009542E1" w:rsidRPr="002E6EA2" w:rsidRDefault="009542E1" w:rsidP="00620D08">
            <w:pPr>
              <w:pStyle w:val="movimento2"/>
              <w:rPr>
                <w:color w:val="002060"/>
              </w:rPr>
            </w:pPr>
            <w:r w:rsidRPr="002E6EA2">
              <w:rPr>
                <w:color w:val="002060"/>
              </w:rPr>
              <w:t xml:space="preserve">(ALMA JUVENTUS FANO) </w:t>
            </w:r>
          </w:p>
        </w:tc>
        <w:tc>
          <w:tcPr>
            <w:tcW w:w="800" w:type="dxa"/>
            <w:tcMar>
              <w:top w:w="20" w:type="dxa"/>
              <w:left w:w="20" w:type="dxa"/>
              <w:bottom w:w="20" w:type="dxa"/>
              <w:right w:w="20" w:type="dxa"/>
            </w:tcMar>
            <w:vAlign w:val="center"/>
            <w:hideMark/>
          </w:tcPr>
          <w:p w14:paraId="3915FF5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BF1A55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05FDFCE" w14:textId="77777777" w:rsidR="009542E1" w:rsidRPr="002E6EA2" w:rsidRDefault="009542E1" w:rsidP="00620D08">
            <w:pPr>
              <w:pStyle w:val="movimento2"/>
              <w:rPr>
                <w:color w:val="002060"/>
              </w:rPr>
            </w:pPr>
            <w:r w:rsidRPr="002E6EA2">
              <w:rPr>
                <w:color w:val="002060"/>
              </w:rPr>
              <w:t> </w:t>
            </w:r>
          </w:p>
        </w:tc>
      </w:tr>
    </w:tbl>
    <w:p w14:paraId="09B4FF5F" w14:textId="77777777" w:rsidR="009542E1" w:rsidRPr="002E6EA2" w:rsidRDefault="009542E1" w:rsidP="009542E1">
      <w:pPr>
        <w:pStyle w:val="titolo30"/>
        <w:rPr>
          <w:rFonts w:eastAsiaTheme="minorEastAsia"/>
          <w:color w:val="002060"/>
        </w:rPr>
      </w:pPr>
      <w:r w:rsidRPr="002E6EA2">
        <w:rPr>
          <w:color w:val="002060"/>
        </w:rPr>
        <w:t xml:space="preserve">CALCIATORI NON ESPULSI </w:t>
      </w:r>
    </w:p>
    <w:p w14:paraId="7FB58BCA"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0E38A2CF" w14:textId="77777777" w:rsidTr="00620D08">
        <w:tc>
          <w:tcPr>
            <w:tcW w:w="2200" w:type="dxa"/>
            <w:tcMar>
              <w:top w:w="20" w:type="dxa"/>
              <w:left w:w="20" w:type="dxa"/>
              <w:bottom w:w="20" w:type="dxa"/>
              <w:right w:w="20" w:type="dxa"/>
            </w:tcMar>
            <w:vAlign w:val="center"/>
            <w:hideMark/>
          </w:tcPr>
          <w:p w14:paraId="72C0D1FF" w14:textId="77777777" w:rsidR="009542E1" w:rsidRPr="002E6EA2" w:rsidRDefault="009542E1" w:rsidP="00620D08">
            <w:pPr>
              <w:pStyle w:val="movimento"/>
              <w:rPr>
                <w:color w:val="002060"/>
              </w:rPr>
            </w:pPr>
            <w:r w:rsidRPr="002E6EA2">
              <w:rPr>
                <w:color w:val="002060"/>
              </w:rPr>
              <w:t>IBRAHIMI DAVID</w:t>
            </w:r>
          </w:p>
        </w:tc>
        <w:tc>
          <w:tcPr>
            <w:tcW w:w="2200" w:type="dxa"/>
            <w:tcMar>
              <w:top w:w="20" w:type="dxa"/>
              <w:left w:w="20" w:type="dxa"/>
              <w:bottom w:w="20" w:type="dxa"/>
              <w:right w:w="20" w:type="dxa"/>
            </w:tcMar>
            <w:vAlign w:val="center"/>
            <w:hideMark/>
          </w:tcPr>
          <w:p w14:paraId="6A45092A" w14:textId="77777777" w:rsidR="009542E1" w:rsidRPr="002E6EA2" w:rsidRDefault="009542E1" w:rsidP="00620D08">
            <w:pPr>
              <w:pStyle w:val="movimento2"/>
              <w:rPr>
                <w:color w:val="002060"/>
              </w:rPr>
            </w:pPr>
            <w:r w:rsidRPr="002E6EA2">
              <w:rPr>
                <w:color w:val="002060"/>
              </w:rPr>
              <w:t xml:space="preserve">(ACLI MANTOVANI CALCIO A 5) </w:t>
            </w:r>
          </w:p>
        </w:tc>
        <w:tc>
          <w:tcPr>
            <w:tcW w:w="800" w:type="dxa"/>
            <w:tcMar>
              <w:top w:w="20" w:type="dxa"/>
              <w:left w:w="20" w:type="dxa"/>
              <w:bottom w:w="20" w:type="dxa"/>
              <w:right w:w="20" w:type="dxa"/>
            </w:tcMar>
            <w:vAlign w:val="center"/>
            <w:hideMark/>
          </w:tcPr>
          <w:p w14:paraId="757D6EE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8140A7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3E2C8A7" w14:textId="77777777" w:rsidR="009542E1" w:rsidRPr="002E6EA2" w:rsidRDefault="009542E1" w:rsidP="00620D08">
            <w:pPr>
              <w:pStyle w:val="movimento2"/>
              <w:rPr>
                <w:color w:val="002060"/>
              </w:rPr>
            </w:pPr>
            <w:r w:rsidRPr="002E6EA2">
              <w:rPr>
                <w:color w:val="002060"/>
              </w:rPr>
              <w:t> </w:t>
            </w:r>
          </w:p>
        </w:tc>
      </w:tr>
    </w:tbl>
    <w:p w14:paraId="2DCAA782" w14:textId="77777777" w:rsidR="009542E1" w:rsidRPr="002E6EA2" w:rsidRDefault="009542E1" w:rsidP="009542E1">
      <w:pPr>
        <w:pStyle w:val="titolo20"/>
        <w:rPr>
          <w:rFonts w:eastAsiaTheme="minorEastAsia"/>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4319614" w14:textId="77777777" w:rsidTr="00620D08">
        <w:tc>
          <w:tcPr>
            <w:tcW w:w="2200" w:type="dxa"/>
            <w:tcMar>
              <w:top w:w="20" w:type="dxa"/>
              <w:left w:w="20" w:type="dxa"/>
              <w:bottom w:w="20" w:type="dxa"/>
              <w:right w:w="20" w:type="dxa"/>
            </w:tcMar>
            <w:vAlign w:val="center"/>
            <w:hideMark/>
          </w:tcPr>
          <w:p w14:paraId="5288E491" w14:textId="77777777" w:rsidR="009542E1" w:rsidRPr="002E6EA2" w:rsidRDefault="009542E1" w:rsidP="00620D08">
            <w:pPr>
              <w:pStyle w:val="movimento"/>
              <w:rPr>
                <w:color w:val="002060"/>
              </w:rPr>
            </w:pPr>
            <w:r w:rsidRPr="002E6EA2">
              <w:rPr>
                <w:color w:val="002060"/>
              </w:rPr>
              <w:t>SPARAPANI TOMMASO</w:t>
            </w:r>
          </w:p>
        </w:tc>
        <w:tc>
          <w:tcPr>
            <w:tcW w:w="2200" w:type="dxa"/>
            <w:tcMar>
              <w:top w:w="20" w:type="dxa"/>
              <w:left w:w="20" w:type="dxa"/>
              <w:bottom w:w="20" w:type="dxa"/>
              <w:right w:w="20" w:type="dxa"/>
            </w:tcMar>
            <w:vAlign w:val="center"/>
            <w:hideMark/>
          </w:tcPr>
          <w:p w14:paraId="68B56D4F" w14:textId="77777777" w:rsidR="009542E1" w:rsidRPr="002E6EA2" w:rsidRDefault="009542E1" w:rsidP="00620D08">
            <w:pPr>
              <w:pStyle w:val="movimento2"/>
              <w:rPr>
                <w:color w:val="002060"/>
              </w:rPr>
            </w:pPr>
            <w:r w:rsidRPr="002E6EA2">
              <w:rPr>
                <w:color w:val="002060"/>
              </w:rPr>
              <w:t xml:space="preserve">(OSIMO FIVE) </w:t>
            </w:r>
          </w:p>
        </w:tc>
        <w:tc>
          <w:tcPr>
            <w:tcW w:w="800" w:type="dxa"/>
            <w:tcMar>
              <w:top w:w="20" w:type="dxa"/>
              <w:left w:w="20" w:type="dxa"/>
              <w:bottom w:w="20" w:type="dxa"/>
              <w:right w:w="20" w:type="dxa"/>
            </w:tcMar>
            <w:vAlign w:val="center"/>
            <w:hideMark/>
          </w:tcPr>
          <w:p w14:paraId="132F595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A83898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33F7328" w14:textId="77777777" w:rsidR="009542E1" w:rsidRPr="002E6EA2" w:rsidRDefault="009542E1" w:rsidP="00620D08">
            <w:pPr>
              <w:pStyle w:val="movimento2"/>
              <w:rPr>
                <w:color w:val="002060"/>
              </w:rPr>
            </w:pPr>
            <w:r w:rsidRPr="002E6EA2">
              <w:rPr>
                <w:color w:val="002060"/>
              </w:rPr>
              <w:t> </w:t>
            </w:r>
          </w:p>
        </w:tc>
      </w:tr>
    </w:tbl>
    <w:p w14:paraId="2D576139"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4DE5548C" w14:textId="77777777" w:rsidTr="00620D08">
        <w:tc>
          <w:tcPr>
            <w:tcW w:w="2200" w:type="dxa"/>
            <w:tcMar>
              <w:top w:w="20" w:type="dxa"/>
              <w:left w:w="20" w:type="dxa"/>
              <w:bottom w:w="20" w:type="dxa"/>
              <w:right w:w="20" w:type="dxa"/>
            </w:tcMar>
            <w:vAlign w:val="center"/>
            <w:hideMark/>
          </w:tcPr>
          <w:p w14:paraId="0C39872D" w14:textId="77777777" w:rsidR="009542E1" w:rsidRPr="002E6EA2" w:rsidRDefault="009542E1" w:rsidP="00620D08">
            <w:pPr>
              <w:pStyle w:val="movimento"/>
              <w:rPr>
                <w:color w:val="002060"/>
              </w:rPr>
            </w:pPr>
            <w:r w:rsidRPr="002E6EA2">
              <w:rPr>
                <w:color w:val="002060"/>
              </w:rPr>
              <w:t>GIOVAGNOLI PIETRO</w:t>
            </w:r>
          </w:p>
        </w:tc>
        <w:tc>
          <w:tcPr>
            <w:tcW w:w="2200" w:type="dxa"/>
            <w:tcMar>
              <w:top w:w="20" w:type="dxa"/>
              <w:left w:w="20" w:type="dxa"/>
              <w:bottom w:w="20" w:type="dxa"/>
              <w:right w:w="20" w:type="dxa"/>
            </w:tcMar>
            <w:vAlign w:val="center"/>
            <w:hideMark/>
          </w:tcPr>
          <w:p w14:paraId="1603770F" w14:textId="77777777" w:rsidR="009542E1" w:rsidRPr="002E6EA2" w:rsidRDefault="009542E1" w:rsidP="00620D08">
            <w:pPr>
              <w:pStyle w:val="movimento2"/>
              <w:rPr>
                <w:color w:val="002060"/>
              </w:rPr>
            </w:pPr>
            <w:r w:rsidRPr="002E6EA2">
              <w:rPr>
                <w:color w:val="002060"/>
              </w:rPr>
              <w:t xml:space="preserve">(OSIMO FIVE) </w:t>
            </w:r>
          </w:p>
        </w:tc>
        <w:tc>
          <w:tcPr>
            <w:tcW w:w="800" w:type="dxa"/>
            <w:tcMar>
              <w:top w:w="20" w:type="dxa"/>
              <w:left w:w="20" w:type="dxa"/>
              <w:bottom w:w="20" w:type="dxa"/>
              <w:right w:w="20" w:type="dxa"/>
            </w:tcMar>
            <w:vAlign w:val="center"/>
            <w:hideMark/>
          </w:tcPr>
          <w:p w14:paraId="1DFB264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6F87BF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5B8641C" w14:textId="77777777" w:rsidR="009542E1" w:rsidRPr="002E6EA2" w:rsidRDefault="009542E1" w:rsidP="00620D08">
            <w:pPr>
              <w:pStyle w:val="movimento2"/>
              <w:rPr>
                <w:color w:val="002060"/>
              </w:rPr>
            </w:pPr>
            <w:r w:rsidRPr="002E6EA2">
              <w:rPr>
                <w:color w:val="002060"/>
              </w:rPr>
              <w:t> </w:t>
            </w:r>
          </w:p>
        </w:tc>
      </w:tr>
    </w:tbl>
    <w:p w14:paraId="71E9588C" w14:textId="77777777" w:rsidR="009542E1" w:rsidRDefault="009542E1" w:rsidP="009542E1">
      <w:pPr>
        <w:pStyle w:val="breakline"/>
        <w:rPr>
          <w:color w:val="002060"/>
        </w:rPr>
      </w:pPr>
    </w:p>
    <w:p w14:paraId="1FF6DCF6"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5C8784A2"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55F82EB1" w14:textId="77777777" w:rsidR="009542E1" w:rsidRPr="002E6EA2" w:rsidRDefault="009542E1" w:rsidP="009542E1">
      <w:pPr>
        <w:pStyle w:val="breakline"/>
        <w:rPr>
          <w:rFonts w:eastAsiaTheme="minorEastAsia"/>
          <w:color w:val="002060"/>
        </w:rPr>
      </w:pPr>
    </w:p>
    <w:p w14:paraId="2D240F19" w14:textId="77777777" w:rsidR="009542E1" w:rsidRPr="002E6EA2" w:rsidRDefault="009542E1" w:rsidP="009542E1">
      <w:pPr>
        <w:pStyle w:val="titoloprinc0"/>
        <w:rPr>
          <w:color w:val="002060"/>
        </w:rPr>
      </w:pPr>
      <w:r w:rsidRPr="002E6EA2">
        <w:rPr>
          <w:color w:val="002060"/>
        </w:rPr>
        <w:t>CLASSIFICA</w:t>
      </w:r>
    </w:p>
    <w:p w14:paraId="5B6400E8" w14:textId="77777777" w:rsidR="009542E1" w:rsidRPr="002E6EA2" w:rsidRDefault="009542E1" w:rsidP="009542E1">
      <w:pPr>
        <w:pStyle w:val="breakline"/>
        <w:rPr>
          <w:color w:val="002060"/>
        </w:rPr>
      </w:pPr>
    </w:p>
    <w:p w14:paraId="2683A16B" w14:textId="77777777" w:rsidR="009542E1" w:rsidRPr="002E6EA2" w:rsidRDefault="009542E1" w:rsidP="009542E1">
      <w:pPr>
        <w:pStyle w:val="breakline"/>
        <w:rPr>
          <w:color w:val="002060"/>
        </w:rPr>
      </w:pPr>
    </w:p>
    <w:p w14:paraId="22D4573F" w14:textId="77777777" w:rsidR="009542E1" w:rsidRPr="002E6EA2" w:rsidRDefault="009542E1" w:rsidP="009542E1">
      <w:pPr>
        <w:pStyle w:val="sottotitolocampionato10"/>
        <w:rPr>
          <w:color w:val="002060"/>
        </w:rPr>
      </w:pPr>
      <w:r w:rsidRPr="002E6EA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6070E8B5"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3C967"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5321"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BE33E"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99B96"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2B011"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96FA5"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CBCE6"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780A0"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E2F06"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EDC28" w14:textId="77777777" w:rsidR="009542E1" w:rsidRPr="002E6EA2" w:rsidRDefault="009542E1" w:rsidP="00620D08">
            <w:pPr>
              <w:pStyle w:val="headertabella0"/>
              <w:rPr>
                <w:color w:val="002060"/>
              </w:rPr>
            </w:pPr>
            <w:r w:rsidRPr="002E6EA2">
              <w:rPr>
                <w:color w:val="002060"/>
              </w:rPr>
              <w:t>PE</w:t>
            </w:r>
          </w:p>
        </w:tc>
      </w:tr>
      <w:tr w:rsidR="009542E1" w:rsidRPr="002E6EA2" w14:paraId="5E4CE3DC"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C6375" w14:textId="77777777" w:rsidR="009542E1" w:rsidRPr="002E6EA2" w:rsidRDefault="009542E1" w:rsidP="00620D08">
            <w:pPr>
              <w:pStyle w:val="rowtabella0"/>
              <w:rPr>
                <w:color w:val="002060"/>
              </w:rPr>
            </w:pPr>
            <w:r w:rsidRPr="002E6EA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7B70"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3BCC"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DF38"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469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7083"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15C7" w14:textId="77777777" w:rsidR="009542E1" w:rsidRPr="002E6EA2" w:rsidRDefault="009542E1" w:rsidP="00620D08">
            <w:pPr>
              <w:pStyle w:val="rowtabella0"/>
              <w:jc w:val="center"/>
              <w:rPr>
                <w:color w:val="002060"/>
              </w:rPr>
            </w:pPr>
            <w:r w:rsidRPr="002E6EA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3203"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51D8" w14:textId="77777777" w:rsidR="009542E1" w:rsidRPr="002E6EA2" w:rsidRDefault="009542E1" w:rsidP="00620D08">
            <w:pPr>
              <w:pStyle w:val="rowtabella0"/>
              <w:jc w:val="center"/>
              <w:rPr>
                <w:color w:val="002060"/>
              </w:rPr>
            </w:pPr>
            <w:r w:rsidRPr="002E6EA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7A26" w14:textId="77777777" w:rsidR="009542E1" w:rsidRPr="002E6EA2" w:rsidRDefault="009542E1" w:rsidP="00620D08">
            <w:pPr>
              <w:pStyle w:val="rowtabella0"/>
              <w:jc w:val="center"/>
              <w:rPr>
                <w:color w:val="002060"/>
              </w:rPr>
            </w:pPr>
            <w:r w:rsidRPr="002E6EA2">
              <w:rPr>
                <w:color w:val="002060"/>
              </w:rPr>
              <w:t>0</w:t>
            </w:r>
          </w:p>
        </w:tc>
      </w:tr>
      <w:tr w:rsidR="009542E1" w:rsidRPr="002E6EA2" w14:paraId="48CF957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E69E1" w14:textId="77777777" w:rsidR="009542E1" w:rsidRPr="002E6EA2" w:rsidRDefault="009542E1" w:rsidP="00620D08">
            <w:pPr>
              <w:pStyle w:val="rowtabella0"/>
              <w:rPr>
                <w:color w:val="002060"/>
              </w:rPr>
            </w:pPr>
            <w:r w:rsidRPr="002E6EA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B959" w14:textId="77777777" w:rsidR="009542E1" w:rsidRPr="002E6EA2" w:rsidRDefault="009542E1" w:rsidP="00620D08">
            <w:pPr>
              <w:pStyle w:val="rowtabella0"/>
              <w:jc w:val="center"/>
              <w:rPr>
                <w:color w:val="002060"/>
              </w:rPr>
            </w:pPr>
            <w:r w:rsidRPr="002E6EA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78A7"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791C"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E3DE"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7412"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A7C2" w14:textId="77777777" w:rsidR="009542E1" w:rsidRPr="002E6EA2" w:rsidRDefault="009542E1" w:rsidP="00620D08">
            <w:pPr>
              <w:pStyle w:val="rowtabella0"/>
              <w:jc w:val="center"/>
              <w:rPr>
                <w:color w:val="002060"/>
              </w:rPr>
            </w:pPr>
            <w:r w:rsidRPr="002E6EA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1B9C9" w14:textId="77777777" w:rsidR="009542E1" w:rsidRPr="002E6EA2" w:rsidRDefault="009542E1" w:rsidP="00620D08">
            <w:pPr>
              <w:pStyle w:val="rowtabella0"/>
              <w:jc w:val="center"/>
              <w:rPr>
                <w:color w:val="002060"/>
              </w:rPr>
            </w:pPr>
            <w:r w:rsidRPr="002E6EA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149C"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6E2D" w14:textId="77777777" w:rsidR="009542E1" w:rsidRPr="002E6EA2" w:rsidRDefault="009542E1" w:rsidP="00620D08">
            <w:pPr>
              <w:pStyle w:val="rowtabella0"/>
              <w:jc w:val="center"/>
              <w:rPr>
                <w:color w:val="002060"/>
              </w:rPr>
            </w:pPr>
            <w:r w:rsidRPr="002E6EA2">
              <w:rPr>
                <w:color w:val="002060"/>
              </w:rPr>
              <w:t>0</w:t>
            </w:r>
          </w:p>
        </w:tc>
      </w:tr>
      <w:tr w:rsidR="009542E1" w:rsidRPr="002E6EA2" w14:paraId="70801A5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56C90" w14:textId="77777777" w:rsidR="009542E1" w:rsidRPr="002E6EA2" w:rsidRDefault="009542E1" w:rsidP="00620D08">
            <w:pPr>
              <w:pStyle w:val="rowtabella0"/>
              <w:rPr>
                <w:color w:val="002060"/>
              </w:rPr>
            </w:pPr>
            <w:r w:rsidRPr="002E6EA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BFF6" w14:textId="77777777" w:rsidR="009542E1" w:rsidRPr="002E6EA2" w:rsidRDefault="009542E1" w:rsidP="00620D08">
            <w:pPr>
              <w:pStyle w:val="rowtabella0"/>
              <w:jc w:val="center"/>
              <w:rPr>
                <w:color w:val="002060"/>
              </w:rPr>
            </w:pPr>
            <w:r w:rsidRPr="002E6E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E635"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4EAD"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315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B9FE"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0CD5" w14:textId="77777777" w:rsidR="009542E1" w:rsidRPr="002E6EA2" w:rsidRDefault="009542E1" w:rsidP="00620D08">
            <w:pPr>
              <w:pStyle w:val="rowtabella0"/>
              <w:jc w:val="center"/>
              <w:rPr>
                <w:color w:val="002060"/>
              </w:rPr>
            </w:pPr>
            <w:r w:rsidRPr="002E6EA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0CC3"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7652" w14:textId="77777777" w:rsidR="009542E1" w:rsidRPr="002E6EA2" w:rsidRDefault="009542E1" w:rsidP="00620D08">
            <w:pPr>
              <w:pStyle w:val="rowtabella0"/>
              <w:jc w:val="center"/>
              <w:rPr>
                <w:color w:val="002060"/>
              </w:rPr>
            </w:pPr>
            <w:r w:rsidRPr="002E6EA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E0DB1" w14:textId="77777777" w:rsidR="009542E1" w:rsidRPr="002E6EA2" w:rsidRDefault="009542E1" w:rsidP="00620D08">
            <w:pPr>
              <w:pStyle w:val="rowtabella0"/>
              <w:jc w:val="center"/>
              <w:rPr>
                <w:color w:val="002060"/>
              </w:rPr>
            </w:pPr>
            <w:r w:rsidRPr="002E6EA2">
              <w:rPr>
                <w:color w:val="002060"/>
              </w:rPr>
              <w:t>0</w:t>
            </w:r>
          </w:p>
        </w:tc>
      </w:tr>
      <w:tr w:rsidR="009542E1" w:rsidRPr="002E6EA2" w14:paraId="433F756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F49AD" w14:textId="77777777" w:rsidR="009542E1" w:rsidRPr="002E6EA2" w:rsidRDefault="009542E1" w:rsidP="00620D08">
            <w:pPr>
              <w:pStyle w:val="rowtabella0"/>
              <w:rPr>
                <w:color w:val="002060"/>
              </w:rPr>
            </w:pPr>
            <w:r w:rsidRPr="002E6EA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7C8B" w14:textId="77777777" w:rsidR="009542E1" w:rsidRPr="002E6EA2" w:rsidRDefault="009542E1" w:rsidP="00620D08">
            <w:pPr>
              <w:pStyle w:val="rowtabella0"/>
              <w:jc w:val="center"/>
              <w:rPr>
                <w:color w:val="002060"/>
              </w:rPr>
            </w:pPr>
            <w:r w:rsidRPr="002E6EA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9C5D"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7AA5"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E42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BE2C"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C8550" w14:textId="77777777" w:rsidR="009542E1" w:rsidRPr="002E6EA2" w:rsidRDefault="009542E1" w:rsidP="00620D08">
            <w:pPr>
              <w:pStyle w:val="rowtabella0"/>
              <w:jc w:val="center"/>
              <w:rPr>
                <w:color w:val="002060"/>
              </w:rPr>
            </w:pPr>
            <w:r w:rsidRPr="002E6EA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140C"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DCDC"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CF38" w14:textId="77777777" w:rsidR="009542E1" w:rsidRPr="002E6EA2" w:rsidRDefault="009542E1" w:rsidP="00620D08">
            <w:pPr>
              <w:pStyle w:val="rowtabella0"/>
              <w:jc w:val="center"/>
              <w:rPr>
                <w:color w:val="002060"/>
              </w:rPr>
            </w:pPr>
            <w:r w:rsidRPr="002E6EA2">
              <w:rPr>
                <w:color w:val="002060"/>
              </w:rPr>
              <w:t>0</w:t>
            </w:r>
          </w:p>
        </w:tc>
      </w:tr>
      <w:tr w:rsidR="009542E1" w:rsidRPr="002E6EA2" w14:paraId="6E308C7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6E280" w14:textId="77777777" w:rsidR="009542E1" w:rsidRPr="002E6EA2" w:rsidRDefault="009542E1" w:rsidP="00620D08">
            <w:pPr>
              <w:pStyle w:val="rowtabella0"/>
              <w:rPr>
                <w:color w:val="002060"/>
              </w:rPr>
            </w:pPr>
            <w:r w:rsidRPr="002E6EA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C47A6"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B4F2"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9BAE"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2E1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E87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5C6A" w14:textId="77777777" w:rsidR="009542E1" w:rsidRPr="002E6EA2" w:rsidRDefault="009542E1" w:rsidP="00620D08">
            <w:pPr>
              <w:pStyle w:val="rowtabella0"/>
              <w:jc w:val="center"/>
              <w:rPr>
                <w:color w:val="002060"/>
              </w:rPr>
            </w:pPr>
            <w:r w:rsidRPr="002E6EA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4A23"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15D5"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3C43" w14:textId="77777777" w:rsidR="009542E1" w:rsidRPr="002E6EA2" w:rsidRDefault="009542E1" w:rsidP="00620D08">
            <w:pPr>
              <w:pStyle w:val="rowtabella0"/>
              <w:jc w:val="center"/>
              <w:rPr>
                <w:color w:val="002060"/>
              </w:rPr>
            </w:pPr>
            <w:r w:rsidRPr="002E6EA2">
              <w:rPr>
                <w:color w:val="002060"/>
              </w:rPr>
              <w:t>0</w:t>
            </w:r>
          </w:p>
        </w:tc>
      </w:tr>
      <w:tr w:rsidR="009542E1" w:rsidRPr="002E6EA2" w14:paraId="6D94DC2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88412" w14:textId="77777777" w:rsidR="009542E1" w:rsidRPr="002E6EA2" w:rsidRDefault="009542E1" w:rsidP="00620D08">
            <w:pPr>
              <w:pStyle w:val="rowtabella0"/>
              <w:rPr>
                <w:color w:val="002060"/>
              </w:rPr>
            </w:pPr>
            <w:r w:rsidRPr="002E6EA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8939"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0BA6"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C522"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7D6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6A6E"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E1C4" w14:textId="77777777" w:rsidR="009542E1" w:rsidRPr="002E6EA2" w:rsidRDefault="009542E1" w:rsidP="00620D08">
            <w:pPr>
              <w:pStyle w:val="rowtabella0"/>
              <w:jc w:val="center"/>
              <w:rPr>
                <w:color w:val="002060"/>
              </w:rPr>
            </w:pPr>
            <w:r w:rsidRPr="002E6EA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F3F2" w14:textId="77777777" w:rsidR="009542E1" w:rsidRPr="002E6EA2" w:rsidRDefault="009542E1" w:rsidP="00620D08">
            <w:pPr>
              <w:pStyle w:val="rowtabella0"/>
              <w:jc w:val="center"/>
              <w:rPr>
                <w:color w:val="002060"/>
              </w:rPr>
            </w:pPr>
            <w:r w:rsidRPr="002E6EA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594A"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4592" w14:textId="77777777" w:rsidR="009542E1" w:rsidRPr="002E6EA2" w:rsidRDefault="009542E1" w:rsidP="00620D08">
            <w:pPr>
              <w:pStyle w:val="rowtabella0"/>
              <w:jc w:val="center"/>
              <w:rPr>
                <w:color w:val="002060"/>
              </w:rPr>
            </w:pPr>
            <w:r w:rsidRPr="002E6EA2">
              <w:rPr>
                <w:color w:val="002060"/>
              </w:rPr>
              <w:t>0</w:t>
            </w:r>
          </w:p>
        </w:tc>
      </w:tr>
      <w:tr w:rsidR="009542E1" w:rsidRPr="002E6EA2" w14:paraId="5C4A479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E0C5A" w14:textId="77777777" w:rsidR="009542E1" w:rsidRPr="002E6EA2" w:rsidRDefault="009542E1" w:rsidP="00620D08">
            <w:pPr>
              <w:pStyle w:val="rowtabella0"/>
              <w:rPr>
                <w:color w:val="002060"/>
                <w:lang w:val="es-ES"/>
              </w:rPr>
            </w:pPr>
            <w:r w:rsidRPr="002E6EA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7FE2"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DADF"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585C"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6F81"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F768A"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5B56" w14:textId="77777777" w:rsidR="009542E1" w:rsidRPr="002E6EA2" w:rsidRDefault="009542E1" w:rsidP="00620D08">
            <w:pPr>
              <w:pStyle w:val="rowtabella0"/>
              <w:jc w:val="center"/>
              <w:rPr>
                <w:color w:val="002060"/>
              </w:rPr>
            </w:pPr>
            <w:r w:rsidRPr="002E6EA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A57F" w14:textId="77777777" w:rsidR="009542E1" w:rsidRPr="002E6EA2" w:rsidRDefault="009542E1" w:rsidP="00620D08">
            <w:pPr>
              <w:pStyle w:val="rowtabella0"/>
              <w:jc w:val="center"/>
              <w:rPr>
                <w:color w:val="002060"/>
              </w:rPr>
            </w:pPr>
            <w:r w:rsidRPr="002E6EA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B5E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44AB" w14:textId="77777777" w:rsidR="009542E1" w:rsidRPr="002E6EA2" w:rsidRDefault="009542E1" w:rsidP="00620D08">
            <w:pPr>
              <w:pStyle w:val="rowtabella0"/>
              <w:jc w:val="center"/>
              <w:rPr>
                <w:color w:val="002060"/>
              </w:rPr>
            </w:pPr>
            <w:r w:rsidRPr="002E6EA2">
              <w:rPr>
                <w:color w:val="002060"/>
              </w:rPr>
              <w:t>0</w:t>
            </w:r>
          </w:p>
        </w:tc>
      </w:tr>
      <w:tr w:rsidR="009542E1" w:rsidRPr="002E6EA2" w14:paraId="52FBC5F6"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91BD0" w14:textId="77777777" w:rsidR="009542E1" w:rsidRPr="002E6EA2" w:rsidRDefault="009542E1" w:rsidP="00620D08">
            <w:pPr>
              <w:pStyle w:val="rowtabella0"/>
              <w:rPr>
                <w:color w:val="002060"/>
              </w:rPr>
            </w:pPr>
            <w:r w:rsidRPr="002E6EA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B7A0"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76C0"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86E1"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4B7E"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EE07"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406E" w14:textId="77777777" w:rsidR="009542E1" w:rsidRPr="002E6EA2" w:rsidRDefault="009542E1" w:rsidP="00620D08">
            <w:pPr>
              <w:pStyle w:val="rowtabella0"/>
              <w:jc w:val="center"/>
              <w:rPr>
                <w:color w:val="002060"/>
              </w:rPr>
            </w:pPr>
            <w:r w:rsidRPr="002E6EA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BD83" w14:textId="77777777" w:rsidR="009542E1" w:rsidRPr="002E6EA2" w:rsidRDefault="009542E1" w:rsidP="00620D08">
            <w:pPr>
              <w:pStyle w:val="rowtabella0"/>
              <w:jc w:val="center"/>
              <w:rPr>
                <w:color w:val="002060"/>
              </w:rPr>
            </w:pPr>
            <w:r w:rsidRPr="002E6EA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26AE"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9DC1" w14:textId="77777777" w:rsidR="009542E1" w:rsidRPr="002E6EA2" w:rsidRDefault="009542E1" w:rsidP="00620D08">
            <w:pPr>
              <w:pStyle w:val="rowtabella0"/>
              <w:jc w:val="center"/>
              <w:rPr>
                <w:color w:val="002060"/>
              </w:rPr>
            </w:pPr>
            <w:r w:rsidRPr="002E6EA2">
              <w:rPr>
                <w:color w:val="002060"/>
              </w:rPr>
              <w:t>0</w:t>
            </w:r>
          </w:p>
        </w:tc>
      </w:tr>
      <w:tr w:rsidR="009542E1" w:rsidRPr="002E6EA2" w14:paraId="3134AF4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65356" w14:textId="77777777" w:rsidR="009542E1" w:rsidRPr="002E6EA2" w:rsidRDefault="009542E1" w:rsidP="00620D08">
            <w:pPr>
              <w:pStyle w:val="rowtabella0"/>
              <w:rPr>
                <w:color w:val="002060"/>
              </w:rPr>
            </w:pPr>
            <w:r w:rsidRPr="002E6EA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C7AE"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5C51"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5DCD"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5B2A"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1DFF"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7AE8" w14:textId="77777777" w:rsidR="009542E1" w:rsidRPr="002E6EA2" w:rsidRDefault="009542E1" w:rsidP="00620D08">
            <w:pPr>
              <w:pStyle w:val="rowtabella0"/>
              <w:jc w:val="center"/>
              <w:rPr>
                <w:color w:val="002060"/>
              </w:rPr>
            </w:pPr>
            <w:r w:rsidRPr="002E6EA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FAC1" w14:textId="77777777" w:rsidR="009542E1" w:rsidRPr="002E6EA2" w:rsidRDefault="009542E1" w:rsidP="00620D08">
            <w:pPr>
              <w:pStyle w:val="rowtabella0"/>
              <w:jc w:val="center"/>
              <w:rPr>
                <w:color w:val="002060"/>
              </w:rPr>
            </w:pPr>
            <w:r w:rsidRPr="002E6EA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7890"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D380" w14:textId="77777777" w:rsidR="009542E1" w:rsidRPr="002E6EA2" w:rsidRDefault="009542E1" w:rsidP="00620D08">
            <w:pPr>
              <w:pStyle w:val="rowtabella0"/>
              <w:jc w:val="center"/>
              <w:rPr>
                <w:color w:val="002060"/>
              </w:rPr>
            </w:pPr>
            <w:r w:rsidRPr="002E6EA2">
              <w:rPr>
                <w:color w:val="002060"/>
              </w:rPr>
              <w:t>0</w:t>
            </w:r>
          </w:p>
        </w:tc>
      </w:tr>
      <w:tr w:rsidR="009542E1" w:rsidRPr="002E6EA2" w14:paraId="2B1CB56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48E68" w14:textId="77777777" w:rsidR="009542E1" w:rsidRPr="002E6EA2" w:rsidRDefault="009542E1" w:rsidP="00620D08">
            <w:pPr>
              <w:pStyle w:val="rowtabella0"/>
              <w:rPr>
                <w:color w:val="002060"/>
              </w:rPr>
            </w:pPr>
            <w:r w:rsidRPr="002E6EA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094A"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501A"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9E6F"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C98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817B"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0BD2" w14:textId="77777777" w:rsidR="009542E1" w:rsidRPr="002E6EA2" w:rsidRDefault="009542E1" w:rsidP="00620D08">
            <w:pPr>
              <w:pStyle w:val="rowtabella0"/>
              <w:jc w:val="center"/>
              <w:rPr>
                <w:color w:val="002060"/>
              </w:rPr>
            </w:pPr>
            <w:r w:rsidRPr="002E6EA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63B6" w14:textId="77777777" w:rsidR="009542E1" w:rsidRPr="002E6EA2" w:rsidRDefault="009542E1" w:rsidP="00620D08">
            <w:pPr>
              <w:pStyle w:val="rowtabella0"/>
              <w:jc w:val="center"/>
              <w:rPr>
                <w:color w:val="002060"/>
              </w:rPr>
            </w:pPr>
            <w:r w:rsidRPr="002E6EA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10AA"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118A" w14:textId="77777777" w:rsidR="009542E1" w:rsidRPr="002E6EA2" w:rsidRDefault="009542E1" w:rsidP="00620D08">
            <w:pPr>
              <w:pStyle w:val="rowtabella0"/>
              <w:jc w:val="center"/>
              <w:rPr>
                <w:color w:val="002060"/>
              </w:rPr>
            </w:pPr>
            <w:r w:rsidRPr="002E6EA2">
              <w:rPr>
                <w:color w:val="002060"/>
              </w:rPr>
              <w:t>0</w:t>
            </w:r>
          </w:p>
        </w:tc>
      </w:tr>
      <w:tr w:rsidR="009542E1" w:rsidRPr="002E6EA2" w14:paraId="49134E3E"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8C55B" w14:textId="77777777" w:rsidR="009542E1" w:rsidRPr="002E6EA2" w:rsidRDefault="009542E1" w:rsidP="00620D08">
            <w:pPr>
              <w:pStyle w:val="rowtabella0"/>
              <w:rPr>
                <w:color w:val="002060"/>
              </w:rPr>
            </w:pPr>
            <w:r w:rsidRPr="002E6EA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F4B8"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2DAF"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493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ECF6"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857E"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EA5E" w14:textId="77777777" w:rsidR="009542E1" w:rsidRPr="002E6EA2" w:rsidRDefault="009542E1" w:rsidP="00620D08">
            <w:pPr>
              <w:pStyle w:val="rowtabella0"/>
              <w:jc w:val="center"/>
              <w:rPr>
                <w:color w:val="002060"/>
              </w:rPr>
            </w:pPr>
            <w:r w:rsidRPr="002E6EA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0FCF" w14:textId="77777777" w:rsidR="009542E1" w:rsidRPr="002E6EA2" w:rsidRDefault="009542E1" w:rsidP="00620D08">
            <w:pPr>
              <w:pStyle w:val="rowtabella0"/>
              <w:jc w:val="center"/>
              <w:rPr>
                <w:color w:val="002060"/>
              </w:rPr>
            </w:pPr>
            <w:r w:rsidRPr="002E6EA2">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0551D" w14:textId="77777777" w:rsidR="009542E1" w:rsidRPr="002E6EA2" w:rsidRDefault="009542E1" w:rsidP="00620D08">
            <w:pPr>
              <w:pStyle w:val="rowtabella0"/>
              <w:jc w:val="center"/>
              <w:rPr>
                <w:color w:val="002060"/>
              </w:rPr>
            </w:pPr>
            <w:r w:rsidRPr="002E6EA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F601" w14:textId="77777777" w:rsidR="009542E1" w:rsidRPr="002E6EA2" w:rsidRDefault="009542E1" w:rsidP="00620D08">
            <w:pPr>
              <w:pStyle w:val="rowtabella0"/>
              <w:jc w:val="center"/>
              <w:rPr>
                <w:color w:val="002060"/>
              </w:rPr>
            </w:pPr>
            <w:r w:rsidRPr="002E6EA2">
              <w:rPr>
                <w:color w:val="002060"/>
              </w:rPr>
              <w:t>0</w:t>
            </w:r>
          </w:p>
        </w:tc>
      </w:tr>
      <w:tr w:rsidR="009542E1" w:rsidRPr="002E6EA2" w14:paraId="3D302FC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D7E1D" w14:textId="77777777" w:rsidR="009542E1" w:rsidRPr="002E6EA2" w:rsidRDefault="009542E1" w:rsidP="00620D08">
            <w:pPr>
              <w:pStyle w:val="rowtabella0"/>
              <w:rPr>
                <w:color w:val="002060"/>
              </w:rPr>
            </w:pPr>
            <w:r w:rsidRPr="002E6EA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BCCFE"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F76D"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F18E"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B013"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9A6E"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130D" w14:textId="77777777" w:rsidR="009542E1" w:rsidRPr="002E6EA2" w:rsidRDefault="009542E1" w:rsidP="00620D08">
            <w:pPr>
              <w:pStyle w:val="rowtabella0"/>
              <w:jc w:val="center"/>
              <w:rPr>
                <w:color w:val="002060"/>
              </w:rPr>
            </w:pPr>
            <w:r w:rsidRPr="002E6EA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B032" w14:textId="77777777" w:rsidR="009542E1" w:rsidRPr="002E6EA2" w:rsidRDefault="009542E1" w:rsidP="00620D08">
            <w:pPr>
              <w:pStyle w:val="rowtabella0"/>
              <w:jc w:val="center"/>
              <w:rPr>
                <w:color w:val="002060"/>
              </w:rPr>
            </w:pPr>
            <w:r w:rsidRPr="002E6EA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12CE"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3BDC" w14:textId="77777777" w:rsidR="009542E1" w:rsidRPr="002E6EA2" w:rsidRDefault="009542E1" w:rsidP="00620D08">
            <w:pPr>
              <w:pStyle w:val="rowtabella0"/>
              <w:jc w:val="center"/>
              <w:rPr>
                <w:color w:val="002060"/>
              </w:rPr>
            </w:pPr>
            <w:r w:rsidRPr="002E6EA2">
              <w:rPr>
                <w:color w:val="002060"/>
              </w:rPr>
              <w:t>0</w:t>
            </w:r>
          </w:p>
        </w:tc>
      </w:tr>
      <w:tr w:rsidR="009542E1" w:rsidRPr="002E6EA2" w14:paraId="7A0E691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4C7DE" w14:textId="77777777" w:rsidR="009542E1" w:rsidRPr="002E6EA2" w:rsidRDefault="009542E1" w:rsidP="00620D08">
            <w:pPr>
              <w:pStyle w:val="rowtabella0"/>
              <w:rPr>
                <w:color w:val="002060"/>
              </w:rPr>
            </w:pPr>
            <w:r w:rsidRPr="002E6EA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77CC"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B988"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69E0"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9D8E"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08A2"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0398" w14:textId="77777777" w:rsidR="009542E1" w:rsidRPr="002E6EA2" w:rsidRDefault="009542E1" w:rsidP="00620D08">
            <w:pPr>
              <w:pStyle w:val="rowtabella0"/>
              <w:jc w:val="center"/>
              <w:rPr>
                <w:color w:val="002060"/>
              </w:rPr>
            </w:pPr>
            <w:r w:rsidRPr="002E6EA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C8C5" w14:textId="77777777" w:rsidR="009542E1" w:rsidRPr="002E6EA2" w:rsidRDefault="009542E1" w:rsidP="00620D08">
            <w:pPr>
              <w:pStyle w:val="rowtabella0"/>
              <w:jc w:val="center"/>
              <w:rPr>
                <w:color w:val="002060"/>
              </w:rPr>
            </w:pPr>
            <w:r w:rsidRPr="002E6EA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EC49" w14:textId="77777777" w:rsidR="009542E1" w:rsidRPr="002E6EA2" w:rsidRDefault="009542E1" w:rsidP="00620D08">
            <w:pPr>
              <w:pStyle w:val="rowtabella0"/>
              <w:jc w:val="center"/>
              <w:rPr>
                <w:color w:val="002060"/>
              </w:rPr>
            </w:pPr>
            <w:r w:rsidRPr="002E6EA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6144" w14:textId="77777777" w:rsidR="009542E1" w:rsidRPr="002E6EA2" w:rsidRDefault="009542E1" w:rsidP="00620D08">
            <w:pPr>
              <w:pStyle w:val="rowtabella0"/>
              <w:jc w:val="center"/>
              <w:rPr>
                <w:color w:val="002060"/>
              </w:rPr>
            </w:pPr>
            <w:r w:rsidRPr="002E6EA2">
              <w:rPr>
                <w:color w:val="002060"/>
              </w:rPr>
              <w:t>0</w:t>
            </w:r>
          </w:p>
        </w:tc>
      </w:tr>
      <w:tr w:rsidR="009542E1" w:rsidRPr="002E6EA2" w14:paraId="12FE01DE"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E3374F" w14:textId="77777777" w:rsidR="009542E1" w:rsidRPr="002E6EA2" w:rsidRDefault="009542E1" w:rsidP="00620D08">
            <w:pPr>
              <w:pStyle w:val="rowtabella0"/>
              <w:rPr>
                <w:color w:val="002060"/>
                <w:lang w:val="es-ES"/>
              </w:rPr>
            </w:pPr>
            <w:r w:rsidRPr="002E6EA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86F9"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FDDEB"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4395"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825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544B"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916B" w14:textId="77777777" w:rsidR="009542E1" w:rsidRPr="002E6EA2" w:rsidRDefault="009542E1" w:rsidP="00620D08">
            <w:pPr>
              <w:pStyle w:val="rowtabella0"/>
              <w:jc w:val="center"/>
              <w:rPr>
                <w:color w:val="002060"/>
              </w:rPr>
            </w:pPr>
            <w:r w:rsidRPr="002E6EA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A8CF" w14:textId="77777777" w:rsidR="009542E1" w:rsidRPr="002E6EA2" w:rsidRDefault="009542E1" w:rsidP="00620D08">
            <w:pPr>
              <w:pStyle w:val="rowtabella0"/>
              <w:jc w:val="center"/>
              <w:rPr>
                <w:color w:val="002060"/>
              </w:rPr>
            </w:pPr>
            <w:r w:rsidRPr="002E6EA2">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FF9E" w14:textId="77777777" w:rsidR="009542E1" w:rsidRPr="002E6EA2" w:rsidRDefault="009542E1" w:rsidP="00620D08">
            <w:pPr>
              <w:pStyle w:val="rowtabella0"/>
              <w:jc w:val="center"/>
              <w:rPr>
                <w:color w:val="002060"/>
              </w:rPr>
            </w:pPr>
            <w:r w:rsidRPr="002E6EA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11E4" w14:textId="77777777" w:rsidR="009542E1" w:rsidRPr="002E6EA2" w:rsidRDefault="009542E1" w:rsidP="00620D08">
            <w:pPr>
              <w:pStyle w:val="rowtabella0"/>
              <w:jc w:val="center"/>
              <w:rPr>
                <w:color w:val="002060"/>
              </w:rPr>
            </w:pPr>
            <w:r w:rsidRPr="002E6EA2">
              <w:rPr>
                <w:color w:val="002060"/>
              </w:rPr>
              <w:t>1</w:t>
            </w:r>
          </w:p>
        </w:tc>
      </w:tr>
    </w:tbl>
    <w:p w14:paraId="359A514E" w14:textId="77777777" w:rsidR="009542E1" w:rsidRDefault="009542E1" w:rsidP="009542E1">
      <w:pPr>
        <w:pStyle w:val="breakline"/>
        <w:rPr>
          <w:color w:val="002060"/>
        </w:rPr>
      </w:pPr>
    </w:p>
    <w:p w14:paraId="7C2DE4E4" w14:textId="77777777" w:rsidR="009542E1" w:rsidRPr="002E6EA2" w:rsidRDefault="009542E1" w:rsidP="009542E1">
      <w:pPr>
        <w:pStyle w:val="titoloprinc0"/>
        <w:rPr>
          <w:color w:val="002060"/>
        </w:rPr>
      </w:pPr>
      <w:r>
        <w:rPr>
          <w:color w:val="002060"/>
        </w:rPr>
        <w:t>PROGRAMMA GARE</w:t>
      </w:r>
    </w:p>
    <w:p w14:paraId="07B2EA94" w14:textId="77777777" w:rsidR="009542E1" w:rsidRDefault="009542E1" w:rsidP="009542E1">
      <w:pPr>
        <w:pStyle w:val="breakline"/>
        <w:rPr>
          <w:color w:val="002060"/>
        </w:rPr>
      </w:pPr>
    </w:p>
    <w:p w14:paraId="75DDEB08" w14:textId="77777777" w:rsidR="009542E1" w:rsidRPr="00A72E56" w:rsidRDefault="009542E1" w:rsidP="009542E1">
      <w:pPr>
        <w:pStyle w:val="sottotitolocampionato10"/>
        <w:rPr>
          <w:color w:val="002060"/>
        </w:rPr>
      </w:pPr>
      <w:r w:rsidRPr="00A72E5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3"/>
        <w:gridCol w:w="385"/>
        <w:gridCol w:w="898"/>
        <w:gridCol w:w="1198"/>
        <w:gridCol w:w="1557"/>
        <w:gridCol w:w="1542"/>
      </w:tblGrid>
      <w:tr w:rsidR="009542E1" w:rsidRPr="00A72E56" w14:paraId="24C7D9DA"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E85BE"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DC355"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B70A5"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D187A"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0AC15"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65819"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EB94F"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40595B89"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FD44FB" w14:textId="77777777" w:rsidR="009542E1" w:rsidRPr="00A72E56" w:rsidRDefault="009542E1" w:rsidP="00620D08">
            <w:pPr>
              <w:pStyle w:val="rowtabella0"/>
              <w:rPr>
                <w:color w:val="002060"/>
              </w:rPr>
            </w:pPr>
            <w:r w:rsidRPr="00A72E5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C2149" w14:textId="77777777" w:rsidR="009542E1" w:rsidRPr="00A72E56" w:rsidRDefault="009542E1" w:rsidP="00620D08">
            <w:pPr>
              <w:pStyle w:val="rowtabella0"/>
              <w:rPr>
                <w:color w:val="002060"/>
              </w:rPr>
            </w:pPr>
            <w:r w:rsidRPr="00A72E56">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5A7AA"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DFCCC" w14:textId="77777777" w:rsidR="009542E1" w:rsidRPr="00A72E56" w:rsidRDefault="009542E1" w:rsidP="00620D08">
            <w:pPr>
              <w:pStyle w:val="rowtabella0"/>
              <w:rPr>
                <w:color w:val="002060"/>
              </w:rPr>
            </w:pPr>
            <w:r w:rsidRPr="00A72E56">
              <w:rPr>
                <w:color w:val="002060"/>
              </w:rPr>
              <w:t>17/02/2024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8085C" w14:textId="77777777" w:rsidR="009542E1" w:rsidRPr="00A72E56" w:rsidRDefault="009542E1" w:rsidP="00620D08">
            <w:pPr>
              <w:pStyle w:val="rowtabella0"/>
              <w:rPr>
                <w:color w:val="002060"/>
              </w:rPr>
            </w:pPr>
            <w:r w:rsidRPr="00A72E56">
              <w:rPr>
                <w:color w:val="002060"/>
              </w:rPr>
              <w:t>5299 CENTRO SP. POL. "</w:t>
            </w:r>
            <w:proofErr w:type="gramStart"/>
            <w:r w:rsidRPr="00A72E56">
              <w:rPr>
                <w:color w:val="002060"/>
              </w:rPr>
              <w:t>R.GATTARI</w:t>
            </w:r>
            <w:proofErr w:type="gramEnd"/>
            <w:r w:rsidRPr="00A72E56">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57AC6" w14:textId="77777777" w:rsidR="009542E1" w:rsidRPr="00A72E56" w:rsidRDefault="009542E1" w:rsidP="00620D08">
            <w:pPr>
              <w:pStyle w:val="rowtabella0"/>
              <w:rPr>
                <w:color w:val="002060"/>
              </w:rPr>
            </w:pPr>
            <w:r w:rsidRPr="00A72E5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3F777" w14:textId="77777777" w:rsidR="009542E1" w:rsidRPr="00A72E56" w:rsidRDefault="009542E1" w:rsidP="00620D08">
            <w:pPr>
              <w:pStyle w:val="rowtabella0"/>
              <w:rPr>
                <w:color w:val="002060"/>
              </w:rPr>
            </w:pPr>
            <w:r w:rsidRPr="00A72E56">
              <w:rPr>
                <w:color w:val="002060"/>
              </w:rPr>
              <w:t>VIA TAGLIAMENTO</w:t>
            </w:r>
          </w:p>
        </w:tc>
      </w:tr>
      <w:tr w:rsidR="009542E1" w:rsidRPr="00A72E56" w14:paraId="6FA184F7"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195F4D" w14:textId="77777777" w:rsidR="009542E1" w:rsidRPr="00A72E56" w:rsidRDefault="009542E1" w:rsidP="00620D08">
            <w:pPr>
              <w:pStyle w:val="rowtabella0"/>
              <w:rPr>
                <w:color w:val="002060"/>
              </w:rPr>
            </w:pPr>
            <w:r w:rsidRPr="00A72E5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69E038" w14:textId="77777777" w:rsidR="009542E1" w:rsidRPr="00A72E56" w:rsidRDefault="009542E1" w:rsidP="00620D08">
            <w:pPr>
              <w:pStyle w:val="rowtabella0"/>
              <w:rPr>
                <w:color w:val="002060"/>
              </w:rPr>
            </w:pPr>
            <w:r w:rsidRPr="00A72E5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CB969E"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5DEFD0" w14:textId="77777777" w:rsidR="009542E1" w:rsidRPr="00A72E56" w:rsidRDefault="009542E1" w:rsidP="00620D08">
            <w:pPr>
              <w:pStyle w:val="rowtabella0"/>
              <w:rPr>
                <w:color w:val="002060"/>
              </w:rPr>
            </w:pPr>
            <w:r w:rsidRPr="00A72E56">
              <w:rPr>
                <w:color w:val="002060"/>
              </w:rPr>
              <w:t>17/02/2024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5ABD1" w14:textId="77777777" w:rsidR="009542E1" w:rsidRPr="00A72E56" w:rsidRDefault="009542E1" w:rsidP="00620D08">
            <w:pPr>
              <w:pStyle w:val="rowtabella0"/>
              <w:rPr>
                <w:color w:val="002060"/>
              </w:rPr>
            </w:pPr>
            <w:r w:rsidRPr="00A72E5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D660A" w14:textId="77777777" w:rsidR="009542E1" w:rsidRPr="00A72E56" w:rsidRDefault="009542E1" w:rsidP="00620D08">
            <w:pPr>
              <w:pStyle w:val="rowtabella0"/>
              <w:rPr>
                <w:color w:val="002060"/>
              </w:rPr>
            </w:pPr>
            <w:r w:rsidRPr="00A72E5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063CD" w14:textId="77777777" w:rsidR="009542E1" w:rsidRPr="00A72E56" w:rsidRDefault="009542E1" w:rsidP="00620D08">
            <w:pPr>
              <w:pStyle w:val="rowtabella0"/>
              <w:rPr>
                <w:color w:val="002060"/>
              </w:rPr>
            </w:pPr>
            <w:r w:rsidRPr="00A72E56">
              <w:rPr>
                <w:color w:val="002060"/>
              </w:rPr>
              <w:t>VIA DELLO STADIO</w:t>
            </w:r>
          </w:p>
        </w:tc>
      </w:tr>
      <w:tr w:rsidR="009542E1" w:rsidRPr="00A72E56" w14:paraId="56418F76"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76DB3D" w14:textId="77777777" w:rsidR="009542E1" w:rsidRPr="00A72E56" w:rsidRDefault="009542E1" w:rsidP="00620D08">
            <w:pPr>
              <w:pStyle w:val="rowtabella0"/>
              <w:rPr>
                <w:color w:val="002060"/>
              </w:rPr>
            </w:pPr>
            <w:r w:rsidRPr="00A72E5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C56F07" w14:textId="77777777" w:rsidR="009542E1" w:rsidRPr="00A72E56" w:rsidRDefault="009542E1" w:rsidP="00620D08">
            <w:pPr>
              <w:pStyle w:val="rowtabella0"/>
              <w:rPr>
                <w:color w:val="002060"/>
              </w:rPr>
            </w:pPr>
            <w:r w:rsidRPr="00A72E56">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413E66"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03CD9D" w14:textId="77777777" w:rsidR="009542E1" w:rsidRPr="00A72E56" w:rsidRDefault="009542E1" w:rsidP="00620D08">
            <w:pPr>
              <w:pStyle w:val="rowtabella0"/>
              <w:rPr>
                <w:color w:val="002060"/>
              </w:rPr>
            </w:pPr>
            <w:r w:rsidRPr="00A72E56">
              <w:rPr>
                <w:color w:val="002060"/>
              </w:rPr>
              <w:t>17/02/2024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F3AB7F" w14:textId="77777777" w:rsidR="009542E1" w:rsidRPr="00A72E56" w:rsidRDefault="009542E1" w:rsidP="00620D08">
            <w:pPr>
              <w:pStyle w:val="rowtabella0"/>
              <w:rPr>
                <w:color w:val="002060"/>
              </w:rPr>
            </w:pPr>
            <w:r w:rsidRPr="00A72E5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6E81A" w14:textId="77777777" w:rsidR="009542E1" w:rsidRPr="00A72E56" w:rsidRDefault="009542E1" w:rsidP="00620D08">
            <w:pPr>
              <w:pStyle w:val="rowtabella0"/>
              <w:rPr>
                <w:color w:val="002060"/>
              </w:rPr>
            </w:pPr>
            <w:r w:rsidRPr="00A72E5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02F36D" w14:textId="77777777" w:rsidR="009542E1" w:rsidRPr="00A72E56" w:rsidRDefault="009542E1" w:rsidP="00620D08">
            <w:pPr>
              <w:pStyle w:val="rowtabella0"/>
              <w:rPr>
                <w:color w:val="002060"/>
              </w:rPr>
            </w:pPr>
            <w:r w:rsidRPr="00A72E56">
              <w:rPr>
                <w:color w:val="002060"/>
              </w:rPr>
              <w:t>VIA ALESSANDRO MANZONI</w:t>
            </w:r>
          </w:p>
        </w:tc>
      </w:tr>
      <w:tr w:rsidR="009542E1" w:rsidRPr="00A72E56" w14:paraId="6F489156"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98D2B" w14:textId="77777777" w:rsidR="009542E1" w:rsidRPr="00A72E56" w:rsidRDefault="009542E1" w:rsidP="00620D08">
            <w:pPr>
              <w:pStyle w:val="rowtabella0"/>
              <w:rPr>
                <w:color w:val="002060"/>
              </w:rPr>
            </w:pPr>
            <w:r w:rsidRPr="00A72E5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19624B" w14:textId="77777777" w:rsidR="009542E1" w:rsidRPr="00A72E56" w:rsidRDefault="009542E1" w:rsidP="00620D08">
            <w:pPr>
              <w:pStyle w:val="rowtabella0"/>
              <w:rPr>
                <w:color w:val="002060"/>
              </w:rPr>
            </w:pPr>
            <w:r w:rsidRPr="00A72E56">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DCAF83"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460D62" w14:textId="77777777" w:rsidR="009542E1" w:rsidRPr="00A72E56" w:rsidRDefault="009542E1" w:rsidP="00620D08">
            <w:pPr>
              <w:pStyle w:val="rowtabella0"/>
              <w:rPr>
                <w:color w:val="002060"/>
              </w:rPr>
            </w:pPr>
            <w:r w:rsidRPr="00A72E56">
              <w:rPr>
                <w:color w:val="002060"/>
              </w:rPr>
              <w:t>17/02/2024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7C2572" w14:textId="77777777" w:rsidR="009542E1" w:rsidRPr="00A72E56" w:rsidRDefault="009542E1" w:rsidP="00620D08">
            <w:pPr>
              <w:pStyle w:val="rowtabella0"/>
              <w:rPr>
                <w:color w:val="002060"/>
              </w:rPr>
            </w:pPr>
            <w:r w:rsidRPr="00A72E5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54CC6" w14:textId="77777777" w:rsidR="009542E1" w:rsidRPr="00A72E56" w:rsidRDefault="009542E1" w:rsidP="00620D08">
            <w:pPr>
              <w:pStyle w:val="rowtabella0"/>
              <w:rPr>
                <w:color w:val="002060"/>
              </w:rPr>
            </w:pPr>
            <w:r w:rsidRPr="00A72E5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F10E9"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B.ROSSI</w:t>
            </w:r>
            <w:proofErr w:type="gramEnd"/>
            <w:r w:rsidRPr="00A72E56">
              <w:rPr>
                <w:color w:val="002060"/>
              </w:rPr>
              <w:t xml:space="preserve"> SNC</w:t>
            </w:r>
          </w:p>
        </w:tc>
      </w:tr>
      <w:tr w:rsidR="009542E1" w:rsidRPr="00A72E56" w14:paraId="4BD712E6"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C7026" w14:textId="77777777" w:rsidR="009542E1" w:rsidRPr="00A72E56" w:rsidRDefault="009542E1" w:rsidP="00620D08">
            <w:pPr>
              <w:pStyle w:val="rowtabella0"/>
              <w:rPr>
                <w:color w:val="002060"/>
              </w:rPr>
            </w:pPr>
            <w:r w:rsidRPr="00A72E56">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74ED3" w14:textId="77777777" w:rsidR="009542E1" w:rsidRPr="00A72E56" w:rsidRDefault="009542E1" w:rsidP="00620D08">
            <w:pPr>
              <w:pStyle w:val="rowtabella0"/>
              <w:rPr>
                <w:color w:val="002060"/>
              </w:rPr>
            </w:pPr>
            <w:r w:rsidRPr="00A72E56">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47D981"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701670" w14:textId="77777777" w:rsidR="009542E1" w:rsidRPr="00A72E56" w:rsidRDefault="009542E1" w:rsidP="00620D08">
            <w:pPr>
              <w:pStyle w:val="rowtabella0"/>
              <w:rPr>
                <w:color w:val="002060"/>
              </w:rPr>
            </w:pPr>
            <w:r w:rsidRPr="00A72E56">
              <w:rPr>
                <w:color w:val="002060"/>
              </w:rPr>
              <w:t>17/02/2024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1981BB" w14:textId="77777777" w:rsidR="009542E1" w:rsidRPr="00A72E56" w:rsidRDefault="009542E1" w:rsidP="00620D08">
            <w:pPr>
              <w:pStyle w:val="rowtabella0"/>
              <w:rPr>
                <w:color w:val="002060"/>
              </w:rPr>
            </w:pPr>
            <w:r w:rsidRPr="00A72E56">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2C1DE" w14:textId="77777777" w:rsidR="009542E1" w:rsidRPr="00A72E56" w:rsidRDefault="009542E1" w:rsidP="00620D08">
            <w:pPr>
              <w:pStyle w:val="rowtabella0"/>
              <w:rPr>
                <w:color w:val="002060"/>
              </w:rPr>
            </w:pPr>
            <w:r w:rsidRPr="00A72E5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440CF" w14:textId="77777777" w:rsidR="009542E1" w:rsidRPr="00A72E56" w:rsidRDefault="009542E1" w:rsidP="00620D08">
            <w:pPr>
              <w:pStyle w:val="rowtabella0"/>
              <w:rPr>
                <w:color w:val="002060"/>
              </w:rPr>
            </w:pPr>
            <w:r w:rsidRPr="00A72E56">
              <w:rPr>
                <w:color w:val="002060"/>
              </w:rPr>
              <w:t>VIA VESCOVARA, 7</w:t>
            </w:r>
          </w:p>
        </w:tc>
      </w:tr>
      <w:tr w:rsidR="009542E1" w:rsidRPr="00A72E56" w14:paraId="38364E77"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FCE942" w14:textId="77777777" w:rsidR="009542E1" w:rsidRPr="00A72E56" w:rsidRDefault="009542E1" w:rsidP="00620D08">
            <w:pPr>
              <w:pStyle w:val="rowtabella0"/>
              <w:rPr>
                <w:color w:val="002060"/>
              </w:rPr>
            </w:pPr>
            <w:r w:rsidRPr="00A72E5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8D4B70" w14:textId="77777777" w:rsidR="009542E1" w:rsidRPr="00A72E56" w:rsidRDefault="009542E1" w:rsidP="00620D08">
            <w:pPr>
              <w:pStyle w:val="rowtabella0"/>
              <w:rPr>
                <w:color w:val="002060"/>
              </w:rPr>
            </w:pPr>
            <w:r w:rsidRPr="00A72E56">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93E5F2"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96216" w14:textId="77777777" w:rsidR="009542E1" w:rsidRPr="00A72E56" w:rsidRDefault="009542E1" w:rsidP="00620D08">
            <w:pPr>
              <w:pStyle w:val="rowtabella0"/>
              <w:rPr>
                <w:color w:val="002060"/>
              </w:rPr>
            </w:pPr>
            <w:r w:rsidRPr="00A72E56">
              <w:rPr>
                <w:color w:val="002060"/>
              </w:rPr>
              <w:t>17/02/2024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64B26B" w14:textId="77777777" w:rsidR="009542E1" w:rsidRPr="00A72E56" w:rsidRDefault="009542E1" w:rsidP="00620D08">
            <w:pPr>
              <w:pStyle w:val="rowtabella0"/>
              <w:rPr>
                <w:color w:val="002060"/>
              </w:rPr>
            </w:pPr>
            <w:r w:rsidRPr="00A72E5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D9734" w14:textId="77777777" w:rsidR="009542E1" w:rsidRPr="00A72E56" w:rsidRDefault="009542E1" w:rsidP="00620D08">
            <w:pPr>
              <w:pStyle w:val="rowtabella0"/>
              <w:rPr>
                <w:color w:val="002060"/>
              </w:rPr>
            </w:pPr>
            <w:r w:rsidRPr="00A72E5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3E61B0"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B.BUOZZI</w:t>
            </w:r>
            <w:proofErr w:type="gramEnd"/>
          </w:p>
        </w:tc>
      </w:tr>
      <w:tr w:rsidR="009542E1" w:rsidRPr="00A72E56" w14:paraId="7AB93615"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D078C" w14:textId="77777777" w:rsidR="009542E1" w:rsidRPr="00A72E56" w:rsidRDefault="009542E1" w:rsidP="00620D08">
            <w:pPr>
              <w:pStyle w:val="rowtabella0"/>
              <w:rPr>
                <w:color w:val="002060"/>
              </w:rPr>
            </w:pPr>
            <w:r w:rsidRPr="00A72E56">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730F1" w14:textId="77777777" w:rsidR="009542E1" w:rsidRPr="00A72E56" w:rsidRDefault="009542E1" w:rsidP="00620D08">
            <w:pPr>
              <w:pStyle w:val="rowtabella0"/>
              <w:rPr>
                <w:color w:val="002060"/>
              </w:rPr>
            </w:pPr>
            <w:r w:rsidRPr="00A72E56">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D7866"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0BBCA" w14:textId="77777777" w:rsidR="009542E1" w:rsidRPr="00A72E56" w:rsidRDefault="009542E1" w:rsidP="00620D08">
            <w:pPr>
              <w:pStyle w:val="rowtabella0"/>
              <w:rPr>
                <w:color w:val="002060"/>
              </w:rPr>
            </w:pPr>
            <w:r w:rsidRPr="00A72E56">
              <w:rPr>
                <w:color w:val="002060"/>
              </w:rPr>
              <w:t>18/02/2024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13351" w14:textId="77777777" w:rsidR="009542E1" w:rsidRPr="00A72E56" w:rsidRDefault="009542E1" w:rsidP="00620D08">
            <w:pPr>
              <w:pStyle w:val="rowtabella0"/>
              <w:rPr>
                <w:color w:val="002060"/>
              </w:rPr>
            </w:pPr>
            <w:r w:rsidRPr="00A72E56">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A525C" w14:textId="77777777" w:rsidR="009542E1" w:rsidRPr="00A72E56" w:rsidRDefault="009542E1" w:rsidP="00620D08">
            <w:pPr>
              <w:pStyle w:val="rowtabella0"/>
              <w:rPr>
                <w:color w:val="002060"/>
              </w:rPr>
            </w:pPr>
            <w:r w:rsidRPr="00A72E56">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68C82" w14:textId="77777777" w:rsidR="009542E1" w:rsidRPr="00A72E56" w:rsidRDefault="009542E1" w:rsidP="00620D08">
            <w:pPr>
              <w:pStyle w:val="rowtabella0"/>
              <w:rPr>
                <w:color w:val="002060"/>
              </w:rPr>
            </w:pPr>
            <w:r w:rsidRPr="00A72E56">
              <w:rPr>
                <w:color w:val="002060"/>
              </w:rPr>
              <w:t>VIA SALVO D'ACQUISTO</w:t>
            </w:r>
          </w:p>
        </w:tc>
      </w:tr>
    </w:tbl>
    <w:p w14:paraId="2E5CC22F" w14:textId="77777777" w:rsidR="009542E1" w:rsidRPr="002E6EA2" w:rsidRDefault="009542E1" w:rsidP="009542E1">
      <w:pPr>
        <w:pStyle w:val="breakline"/>
        <w:rPr>
          <w:rFonts w:eastAsiaTheme="minorEastAsia"/>
          <w:color w:val="002060"/>
        </w:rPr>
      </w:pPr>
    </w:p>
    <w:p w14:paraId="379256F9" w14:textId="77777777" w:rsidR="009542E1" w:rsidRPr="002E6EA2" w:rsidRDefault="009542E1" w:rsidP="009542E1">
      <w:pPr>
        <w:pStyle w:val="breakline"/>
        <w:rPr>
          <w:color w:val="002060"/>
        </w:rPr>
      </w:pPr>
    </w:p>
    <w:p w14:paraId="041F5664" w14:textId="77777777" w:rsidR="009542E1" w:rsidRPr="002E6EA2" w:rsidRDefault="009542E1" w:rsidP="009542E1">
      <w:pPr>
        <w:pStyle w:val="breakline"/>
        <w:rPr>
          <w:color w:val="002060"/>
        </w:rPr>
      </w:pPr>
    </w:p>
    <w:p w14:paraId="4141FC31" w14:textId="77777777" w:rsidR="009542E1" w:rsidRPr="002E6EA2" w:rsidRDefault="009542E1" w:rsidP="009542E1">
      <w:pPr>
        <w:pStyle w:val="titolocampionato0"/>
        <w:shd w:val="clear" w:color="auto" w:fill="CCCCCC"/>
        <w:spacing w:before="80" w:after="40"/>
        <w:rPr>
          <w:color w:val="002060"/>
        </w:rPr>
      </w:pPr>
      <w:r w:rsidRPr="002E6EA2">
        <w:rPr>
          <w:color w:val="002060"/>
        </w:rPr>
        <w:t>UNDER 17 C5 REGIONALI MASCHILI</w:t>
      </w:r>
    </w:p>
    <w:p w14:paraId="1B74B0AE" w14:textId="77777777" w:rsidR="009542E1" w:rsidRPr="002E6EA2" w:rsidRDefault="009542E1" w:rsidP="009542E1">
      <w:pPr>
        <w:pStyle w:val="titoloprinc0"/>
        <w:rPr>
          <w:color w:val="002060"/>
        </w:rPr>
      </w:pPr>
      <w:r w:rsidRPr="002E6EA2">
        <w:rPr>
          <w:color w:val="002060"/>
        </w:rPr>
        <w:t>VARIAZIONI AL PROGRAMMA GARE</w:t>
      </w:r>
    </w:p>
    <w:p w14:paraId="66AAC49F" w14:textId="77777777" w:rsidR="009542E1" w:rsidRPr="002E6EA2" w:rsidRDefault="009542E1" w:rsidP="009542E1">
      <w:pPr>
        <w:pStyle w:val="breakline"/>
        <w:rPr>
          <w:color w:val="002060"/>
        </w:rPr>
      </w:pPr>
    </w:p>
    <w:p w14:paraId="4045F78E" w14:textId="77777777" w:rsidR="009542E1" w:rsidRPr="002E6EA2" w:rsidRDefault="009542E1" w:rsidP="009542E1">
      <w:pPr>
        <w:pStyle w:val="breakline"/>
        <w:rPr>
          <w:color w:val="002060"/>
        </w:rPr>
      </w:pPr>
    </w:p>
    <w:p w14:paraId="5736DCB9" w14:textId="77777777" w:rsidR="009542E1" w:rsidRPr="002E6EA2" w:rsidRDefault="009542E1" w:rsidP="009542E1">
      <w:pPr>
        <w:pStyle w:val="sottotitolocampionato10"/>
        <w:rPr>
          <w:color w:val="002060"/>
        </w:rPr>
      </w:pPr>
      <w:r w:rsidRPr="002E6EA2">
        <w:rPr>
          <w:color w:val="002060"/>
        </w:rP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542E1" w:rsidRPr="002E6EA2" w14:paraId="624E5A0C" w14:textId="77777777" w:rsidTr="00620D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E92C0"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0BF05"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CF29E" w14:textId="77777777" w:rsidR="009542E1" w:rsidRPr="002E6EA2" w:rsidRDefault="009542E1" w:rsidP="00620D08">
            <w:pPr>
              <w:pStyle w:val="headertabella0"/>
              <w:rPr>
                <w:color w:val="002060"/>
              </w:rPr>
            </w:pPr>
            <w:r w:rsidRPr="002E6E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45C08"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876E"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76FCA"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8505B"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F80D5" w14:textId="77777777" w:rsidR="009542E1" w:rsidRPr="002E6EA2" w:rsidRDefault="009542E1" w:rsidP="00620D08">
            <w:pPr>
              <w:pStyle w:val="headertabella0"/>
              <w:rPr>
                <w:color w:val="002060"/>
              </w:rPr>
            </w:pPr>
            <w:r w:rsidRPr="002E6EA2">
              <w:rPr>
                <w:color w:val="002060"/>
              </w:rPr>
              <w:t>Impianto</w:t>
            </w:r>
          </w:p>
        </w:tc>
      </w:tr>
      <w:tr w:rsidR="009542E1" w:rsidRPr="002E6EA2" w14:paraId="0BE452FC"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6323" w14:textId="77777777" w:rsidR="009542E1" w:rsidRPr="002E6EA2" w:rsidRDefault="009542E1" w:rsidP="00620D08">
            <w:pPr>
              <w:pStyle w:val="rowtabella0"/>
              <w:rPr>
                <w:color w:val="002060"/>
                <w:highlight w:val="yellow"/>
              </w:rPr>
            </w:pPr>
            <w:r w:rsidRPr="002E6EA2">
              <w:rPr>
                <w:color w:val="002060"/>
                <w:highlight w:val="yellow"/>
              </w:rPr>
              <w:t>16/02/2024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1B51" w14:textId="77777777" w:rsidR="009542E1" w:rsidRPr="002E6EA2" w:rsidRDefault="009542E1" w:rsidP="00620D08">
            <w:pPr>
              <w:pStyle w:val="rowtabella0"/>
              <w:jc w:val="center"/>
              <w:rPr>
                <w:color w:val="002060"/>
                <w:highlight w:val="yellow"/>
              </w:rPr>
            </w:pPr>
            <w:r w:rsidRPr="002E6EA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D7F5" w14:textId="77777777" w:rsidR="009542E1" w:rsidRPr="002E6EA2" w:rsidRDefault="009542E1" w:rsidP="00620D08">
            <w:pPr>
              <w:pStyle w:val="rowtabella0"/>
              <w:rPr>
                <w:color w:val="002060"/>
                <w:highlight w:val="yellow"/>
              </w:rPr>
            </w:pPr>
            <w:r w:rsidRPr="002E6EA2">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8A34" w14:textId="77777777" w:rsidR="009542E1" w:rsidRPr="002E6EA2" w:rsidRDefault="009542E1" w:rsidP="00620D08">
            <w:pPr>
              <w:pStyle w:val="rowtabella0"/>
              <w:rPr>
                <w:color w:val="002060"/>
                <w:highlight w:val="yellow"/>
              </w:rPr>
            </w:pPr>
            <w:r w:rsidRPr="002E6EA2">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A935" w14:textId="77777777" w:rsidR="009542E1" w:rsidRPr="002E6EA2" w:rsidRDefault="009542E1" w:rsidP="00620D08">
            <w:pPr>
              <w:rPr>
                <w:rFonts w:ascii="Arial" w:hAnsi="Arial" w:cs="Arial"/>
                <w:color w:val="002060"/>
                <w:sz w:val="12"/>
                <w:szCs w:val="12"/>
              </w:rPr>
            </w:pPr>
            <w:r w:rsidRPr="002E6EA2">
              <w:rPr>
                <w:rFonts w:ascii="Arial" w:hAnsi="Arial" w:cs="Arial"/>
                <w:color w:val="002060"/>
                <w:sz w:val="12"/>
                <w:szCs w:val="12"/>
              </w:rPr>
              <w:t>17/02/2024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388F" w14:textId="77777777" w:rsidR="009542E1" w:rsidRPr="002E6EA2" w:rsidRDefault="009542E1" w:rsidP="00620D08">
            <w:pPr>
              <w:pStyle w:val="rowtabella0"/>
              <w:jc w:val="center"/>
              <w:rPr>
                <w:color w:val="002060"/>
              </w:rPr>
            </w:pPr>
            <w:r w:rsidRPr="002E6EA2">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2ABC7" w14:textId="77777777" w:rsidR="009542E1" w:rsidRPr="002E6EA2" w:rsidRDefault="009542E1" w:rsidP="00620D08">
            <w:pPr>
              <w:pStyle w:val="rowtabella0"/>
              <w:jc w:val="center"/>
              <w:rPr>
                <w:color w:val="002060"/>
              </w:rPr>
            </w:pPr>
            <w:r w:rsidRPr="002E6EA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C55C" w14:textId="77777777" w:rsidR="009542E1" w:rsidRPr="002E6EA2" w:rsidRDefault="009542E1" w:rsidP="00620D08">
            <w:pPr>
              <w:rPr>
                <w:color w:val="002060"/>
              </w:rPr>
            </w:pPr>
          </w:p>
        </w:tc>
      </w:tr>
      <w:tr w:rsidR="009542E1" w:rsidRPr="002E6EA2" w14:paraId="34008633"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4AFD" w14:textId="77777777" w:rsidR="009542E1" w:rsidRPr="002E6EA2" w:rsidRDefault="009542E1" w:rsidP="00620D08">
            <w:pPr>
              <w:pStyle w:val="rowtabella0"/>
              <w:rPr>
                <w:color w:val="002060"/>
                <w:highlight w:val="yellow"/>
              </w:rPr>
            </w:pPr>
            <w:r w:rsidRPr="002E6EA2">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A3A8" w14:textId="77777777" w:rsidR="009542E1" w:rsidRPr="002E6EA2" w:rsidRDefault="009542E1" w:rsidP="00620D08">
            <w:pPr>
              <w:pStyle w:val="rowtabella0"/>
              <w:jc w:val="center"/>
              <w:rPr>
                <w:color w:val="002060"/>
                <w:highlight w:val="yellow"/>
              </w:rPr>
            </w:pPr>
            <w:r w:rsidRPr="002E6EA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0C0B" w14:textId="77777777" w:rsidR="009542E1" w:rsidRPr="002E6EA2" w:rsidRDefault="009542E1" w:rsidP="00620D08">
            <w:pPr>
              <w:pStyle w:val="rowtabella0"/>
              <w:rPr>
                <w:color w:val="002060"/>
                <w:highlight w:val="yellow"/>
              </w:rPr>
            </w:pPr>
            <w:r w:rsidRPr="002E6EA2">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DBB0" w14:textId="77777777" w:rsidR="009542E1" w:rsidRPr="002E6EA2" w:rsidRDefault="009542E1" w:rsidP="00620D08">
            <w:pPr>
              <w:pStyle w:val="rowtabella0"/>
              <w:rPr>
                <w:color w:val="002060"/>
                <w:highlight w:val="yellow"/>
              </w:rPr>
            </w:pPr>
            <w:r w:rsidRPr="002E6EA2">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B2AC" w14:textId="77777777" w:rsidR="009542E1" w:rsidRPr="002E6EA2" w:rsidRDefault="009542E1" w:rsidP="00620D0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521D" w14:textId="77777777" w:rsidR="009542E1" w:rsidRPr="002E6EA2" w:rsidRDefault="009542E1" w:rsidP="00620D08">
            <w:pPr>
              <w:pStyle w:val="rowtabella0"/>
              <w:jc w:val="center"/>
              <w:rPr>
                <w:color w:val="002060"/>
              </w:rPr>
            </w:pPr>
            <w:r w:rsidRPr="002E6EA2">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1673" w14:textId="77777777" w:rsidR="009542E1" w:rsidRPr="002E6EA2" w:rsidRDefault="009542E1" w:rsidP="00620D08">
            <w:pPr>
              <w:pStyle w:val="rowtabella0"/>
              <w:jc w:val="center"/>
              <w:rPr>
                <w:color w:val="002060"/>
              </w:rPr>
            </w:pPr>
            <w:r w:rsidRPr="002E6EA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138B" w14:textId="77777777" w:rsidR="009542E1" w:rsidRPr="002E6EA2" w:rsidRDefault="009542E1" w:rsidP="00620D08">
            <w:pPr>
              <w:rPr>
                <w:color w:val="002060"/>
              </w:rPr>
            </w:pPr>
          </w:p>
        </w:tc>
      </w:tr>
    </w:tbl>
    <w:p w14:paraId="1329300A" w14:textId="77777777" w:rsidR="009542E1" w:rsidRPr="002E6EA2" w:rsidRDefault="009542E1" w:rsidP="009542E1">
      <w:pPr>
        <w:pStyle w:val="breakline"/>
        <w:rPr>
          <w:rFonts w:eastAsiaTheme="minorEastAsia"/>
          <w:color w:val="002060"/>
        </w:rPr>
      </w:pPr>
    </w:p>
    <w:p w14:paraId="2E24BD7C" w14:textId="77777777" w:rsidR="009542E1" w:rsidRPr="002E6EA2" w:rsidRDefault="009542E1" w:rsidP="009542E1">
      <w:pPr>
        <w:pStyle w:val="breakline"/>
        <w:rPr>
          <w:color w:val="002060"/>
        </w:rPr>
      </w:pPr>
    </w:p>
    <w:p w14:paraId="52860D52" w14:textId="77777777" w:rsidR="009542E1" w:rsidRPr="002E6EA2" w:rsidRDefault="009542E1" w:rsidP="009542E1">
      <w:pPr>
        <w:pStyle w:val="sottotitolocampionato10"/>
        <w:rPr>
          <w:color w:val="002060"/>
        </w:rPr>
      </w:pPr>
      <w:r w:rsidRPr="002E6EA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9542E1" w:rsidRPr="002E6EA2" w14:paraId="122923FF" w14:textId="77777777" w:rsidTr="00620D0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9E35E"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49286"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5DE72" w14:textId="77777777" w:rsidR="009542E1" w:rsidRPr="002E6EA2" w:rsidRDefault="009542E1" w:rsidP="00620D08">
            <w:pPr>
              <w:pStyle w:val="headertabella0"/>
              <w:rPr>
                <w:color w:val="002060"/>
              </w:rPr>
            </w:pPr>
            <w:r w:rsidRPr="002E6E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384FF"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1EC59"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4F7A4"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D08DF"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A38FD" w14:textId="77777777" w:rsidR="009542E1" w:rsidRPr="002E6EA2" w:rsidRDefault="009542E1" w:rsidP="00620D08">
            <w:pPr>
              <w:pStyle w:val="headertabella0"/>
              <w:rPr>
                <w:color w:val="002060"/>
              </w:rPr>
            </w:pPr>
            <w:r w:rsidRPr="002E6EA2">
              <w:rPr>
                <w:color w:val="002060"/>
              </w:rPr>
              <w:t>Impianto</w:t>
            </w:r>
          </w:p>
        </w:tc>
      </w:tr>
      <w:tr w:rsidR="009542E1" w:rsidRPr="002E6EA2" w14:paraId="1E5CBDB9" w14:textId="77777777" w:rsidTr="00620D0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9832" w14:textId="77777777" w:rsidR="009542E1" w:rsidRPr="002E6EA2" w:rsidRDefault="009542E1" w:rsidP="00620D08">
            <w:pPr>
              <w:pStyle w:val="rowtabella0"/>
              <w:rPr>
                <w:color w:val="002060"/>
                <w:highlight w:val="yellow"/>
              </w:rPr>
            </w:pPr>
            <w:r w:rsidRPr="002E6EA2">
              <w:rPr>
                <w:color w:val="002060"/>
                <w:highlight w:val="yellow"/>
              </w:rPr>
              <w:t>17/02/2024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9699" w14:textId="77777777" w:rsidR="009542E1" w:rsidRPr="002E6EA2" w:rsidRDefault="009542E1" w:rsidP="00620D08">
            <w:pPr>
              <w:pStyle w:val="rowtabella0"/>
              <w:jc w:val="center"/>
              <w:rPr>
                <w:color w:val="002060"/>
                <w:highlight w:val="yellow"/>
              </w:rPr>
            </w:pPr>
            <w:r w:rsidRPr="002E6EA2">
              <w:rPr>
                <w:color w:val="002060"/>
                <w:highlight w:val="yellow"/>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3CA8" w14:textId="77777777" w:rsidR="009542E1" w:rsidRPr="002E6EA2" w:rsidRDefault="009542E1" w:rsidP="00620D08">
            <w:pPr>
              <w:pStyle w:val="rowtabella0"/>
              <w:rPr>
                <w:color w:val="002060"/>
                <w:highlight w:val="yellow"/>
              </w:rPr>
            </w:pPr>
            <w:r w:rsidRPr="002E6EA2">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C10A" w14:textId="77777777" w:rsidR="009542E1" w:rsidRPr="002E6EA2" w:rsidRDefault="009542E1" w:rsidP="00620D08">
            <w:pPr>
              <w:pStyle w:val="rowtabella0"/>
              <w:rPr>
                <w:color w:val="002060"/>
                <w:highlight w:val="yellow"/>
              </w:rPr>
            </w:pPr>
            <w:r w:rsidRPr="002E6EA2">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6577" w14:textId="77777777" w:rsidR="009542E1" w:rsidRPr="002E6EA2" w:rsidRDefault="009542E1" w:rsidP="00620D0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4EFD" w14:textId="77777777" w:rsidR="009542E1" w:rsidRPr="002E6EA2" w:rsidRDefault="009542E1" w:rsidP="00620D08">
            <w:pPr>
              <w:pStyle w:val="rowtabella0"/>
              <w:jc w:val="center"/>
              <w:rPr>
                <w:color w:val="002060"/>
              </w:rPr>
            </w:pPr>
            <w:r w:rsidRPr="002E6EA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01B2" w14:textId="77777777" w:rsidR="009542E1" w:rsidRPr="002E6EA2" w:rsidRDefault="009542E1" w:rsidP="00620D08">
            <w:pPr>
              <w:pStyle w:val="rowtabella0"/>
              <w:jc w:val="center"/>
              <w:rPr>
                <w:color w:val="002060"/>
              </w:rPr>
            </w:pPr>
            <w:r w:rsidRPr="002E6EA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F5EF" w14:textId="77777777" w:rsidR="009542E1" w:rsidRPr="002E6EA2" w:rsidRDefault="009542E1" w:rsidP="00620D08">
            <w:pPr>
              <w:rPr>
                <w:color w:val="002060"/>
              </w:rPr>
            </w:pPr>
          </w:p>
        </w:tc>
      </w:tr>
    </w:tbl>
    <w:p w14:paraId="66E72B43" w14:textId="77777777" w:rsidR="009542E1" w:rsidRPr="002E6EA2" w:rsidRDefault="009542E1" w:rsidP="009542E1">
      <w:pPr>
        <w:pStyle w:val="breakline"/>
        <w:rPr>
          <w:rFonts w:eastAsiaTheme="minorEastAsia"/>
          <w:color w:val="002060"/>
        </w:rPr>
      </w:pPr>
    </w:p>
    <w:p w14:paraId="4D738700" w14:textId="77777777" w:rsidR="009542E1" w:rsidRPr="002E6EA2" w:rsidRDefault="009542E1" w:rsidP="009542E1">
      <w:pPr>
        <w:pStyle w:val="breakline"/>
        <w:rPr>
          <w:color w:val="002060"/>
        </w:rPr>
      </w:pPr>
    </w:p>
    <w:p w14:paraId="640EE6C9" w14:textId="77777777" w:rsidR="009542E1" w:rsidRPr="002E6EA2" w:rsidRDefault="009542E1" w:rsidP="009542E1">
      <w:pPr>
        <w:pStyle w:val="breakline"/>
        <w:rPr>
          <w:color w:val="002060"/>
        </w:rPr>
      </w:pPr>
    </w:p>
    <w:p w14:paraId="2AB89A6B" w14:textId="77777777" w:rsidR="009542E1" w:rsidRPr="002E6EA2" w:rsidRDefault="009542E1" w:rsidP="009542E1">
      <w:pPr>
        <w:pStyle w:val="titoloprinc0"/>
        <w:rPr>
          <w:color w:val="002060"/>
        </w:rPr>
      </w:pPr>
      <w:r w:rsidRPr="002E6EA2">
        <w:rPr>
          <w:color w:val="002060"/>
        </w:rPr>
        <w:t>RISULTATI</w:t>
      </w:r>
    </w:p>
    <w:p w14:paraId="0708B5D8" w14:textId="77777777" w:rsidR="009542E1" w:rsidRPr="002E6EA2" w:rsidRDefault="009542E1" w:rsidP="009542E1">
      <w:pPr>
        <w:pStyle w:val="breakline"/>
        <w:rPr>
          <w:color w:val="002060"/>
        </w:rPr>
      </w:pPr>
    </w:p>
    <w:p w14:paraId="7434D112" w14:textId="77777777" w:rsidR="009542E1" w:rsidRPr="002E6EA2" w:rsidRDefault="009542E1" w:rsidP="009542E1">
      <w:pPr>
        <w:pStyle w:val="sottotitolocampionato10"/>
        <w:rPr>
          <w:color w:val="002060"/>
        </w:rPr>
      </w:pPr>
      <w:r w:rsidRPr="002E6EA2">
        <w:rPr>
          <w:color w:val="002060"/>
        </w:rPr>
        <w:t>RISULTATI UFFICIALI GARE DEL 10/02/2024</w:t>
      </w:r>
    </w:p>
    <w:p w14:paraId="34C4224B"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t>Si trascrivono qui di seguito i risultati ufficiali delle gare disputate</w:t>
      </w:r>
    </w:p>
    <w:p w14:paraId="6AB87FB0"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42E1" w:rsidRPr="002E6EA2" w14:paraId="05B0577C"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102545F0"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77521" w14:textId="77777777" w:rsidR="009542E1" w:rsidRPr="002E6EA2" w:rsidRDefault="009542E1" w:rsidP="00620D08">
                  <w:pPr>
                    <w:pStyle w:val="headertabella0"/>
                    <w:rPr>
                      <w:color w:val="002060"/>
                    </w:rPr>
                  </w:pPr>
                  <w:r w:rsidRPr="002E6EA2">
                    <w:rPr>
                      <w:color w:val="002060"/>
                    </w:rPr>
                    <w:t>GIRONE G - 3 Giornata - A</w:t>
                  </w:r>
                </w:p>
              </w:tc>
            </w:tr>
            <w:tr w:rsidR="009542E1" w:rsidRPr="002E6EA2" w14:paraId="3D5F8617"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8BE97" w14:textId="77777777" w:rsidR="009542E1" w:rsidRPr="002E6EA2" w:rsidRDefault="009542E1" w:rsidP="00620D08">
                  <w:pPr>
                    <w:pStyle w:val="rowtabella0"/>
                    <w:rPr>
                      <w:color w:val="002060"/>
                    </w:rPr>
                  </w:pPr>
                  <w:r w:rsidRPr="002E6EA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45562" w14:textId="77777777" w:rsidR="009542E1" w:rsidRPr="002E6EA2" w:rsidRDefault="009542E1" w:rsidP="00620D08">
                  <w:pPr>
                    <w:pStyle w:val="rowtabella0"/>
                    <w:rPr>
                      <w:color w:val="002060"/>
                    </w:rPr>
                  </w:pPr>
                  <w:r w:rsidRPr="002E6EA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C8916" w14:textId="77777777" w:rsidR="009542E1" w:rsidRPr="002E6EA2" w:rsidRDefault="009542E1" w:rsidP="00620D08">
                  <w:pPr>
                    <w:pStyle w:val="rowtabella0"/>
                    <w:jc w:val="center"/>
                    <w:rPr>
                      <w:color w:val="002060"/>
                    </w:rPr>
                  </w:pPr>
                  <w:r w:rsidRPr="002E6EA2">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3F94B" w14:textId="77777777" w:rsidR="009542E1" w:rsidRPr="002E6EA2" w:rsidRDefault="009542E1" w:rsidP="00620D08">
                  <w:pPr>
                    <w:pStyle w:val="rowtabella0"/>
                    <w:jc w:val="center"/>
                    <w:rPr>
                      <w:color w:val="002060"/>
                    </w:rPr>
                  </w:pPr>
                  <w:r w:rsidRPr="002E6EA2">
                    <w:rPr>
                      <w:color w:val="002060"/>
                    </w:rPr>
                    <w:t> </w:t>
                  </w:r>
                </w:p>
              </w:tc>
            </w:tr>
            <w:tr w:rsidR="009542E1" w:rsidRPr="002E6EA2" w14:paraId="06AFE4DC"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A80403" w14:textId="77777777" w:rsidR="009542E1" w:rsidRPr="002E6EA2" w:rsidRDefault="009542E1" w:rsidP="00620D08">
                  <w:pPr>
                    <w:pStyle w:val="rowtabella0"/>
                    <w:rPr>
                      <w:color w:val="002060"/>
                    </w:rPr>
                  </w:pPr>
                  <w:r w:rsidRPr="002E6EA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AEB0E6" w14:textId="77777777" w:rsidR="009542E1" w:rsidRPr="002E6EA2" w:rsidRDefault="009542E1" w:rsidP="00620D08">
                  <w:pPr>
                    <w:pStyle w:val="rowtabella0"/>
                    <w:rPr>
                      <w:color w:val="002060"/>
                    </w:rPr>
                  </w:pPr>
                  <w:r w:rsidRPr="002E6EA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C517CF" w14:textId="77777777" w:rsidR="009542E1" w:rsidRPr="002E6EA2" w:rsidRDefault="009542E1" w:rsidP="00620D08">
                  <w:pPr>
                    <w:pStyle w:val="rowtabella0"/>
                    <w:jc w:val="center"/>
                    <w:rPr>
                      <w:color w:val="002060"/>
                    </w:rPr>
                  </w:pPr>
                  <w:r w:rsidRPr="002E6EA2">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2F3924" w14:textId="77777777" w:rsidR="009542E1" w:rsidRPr="002E6EA2" w:rsidRDefault="009542E1" w:rsidP="00620D08">
                  <w:pPr>
                    <w:pStyle w:val="rowtabella0"/>
                    <w:jc w:val="center"/>
                    <w:rPr>
                      <w:color w:val="002060"/>
                    </w:rPr>
                  </w:pPr>
                  <w:r w:rsidRPr="002E6EA2">
                    <w:rPr>
                      <w:color w:val="002060"/>
                    </w:rPr>
                    <w:t> </w:t>
                  </w:r>
                </w:p>
              </w:tc>
            </w:tr>
            <w:tr w:rsidR="009542E1" w:rsidRPr="002E6EA2" w14:paraId="61D3B13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EB8A0A" w14:textId="77777777" w:rsidR="009542E1" w:rsidRPr="002E6EA2" w:rsidRDefault="009542E1" w:rsidP="00620D08">
                  <w:pPr>
                    <w:pStyle w:val="rowtabella0"/>
                    <w:rPr>
                      <w:color w:val="002060"/>
                    </w:rPr>
                  </w:pPr>
                  <w:r w:rsidRPr="002E6EA2">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1B6B5C" w14:textId="77777777" w:rsidR="009542E1" w:rsidRPr="002E6EA2" w:rsidRDefault="009542E1" w:rsidP="00620D08">
                  <w:pPr>
                    <w:pStyle w:val="rowtabella0"/>
                    <w:rPr>
                      <w:color w:val="002060"/>
                    </w:rPr>
                  </w:pPr>
                  <w:r w:rsidRPr="002E6EA2">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F29E6F" w14:textId="77777777" w:rsidR="009542E1" w:rsidRPr="002E6EA2" w:rsidRDefault="009542E1" w:rsidP="00620D08">
                  <w:pPr>
                    <w:pStyle w:val="rowtabella0"/>
                    <w:jc w:val="center"/>
                    <w:rPr>
                      <w:color w:val="002060"/>
                    </w:rPr>
                  </w:pPr>
                  <w:r w:rsidRPr="002E6EA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B4E576" w14:textId="77777777" w:rsidR="009542E1" w:rsidRPr="002E6EA2" w:rsidRDefault="009542E1" w:rsidP="00620D08">
                  <w:pPr>
                    <w:pStyle w:val="rowtabella0"/>
                    <w:jc w:val="center"/>
                    <w:rPr>
                      <w:color w:val="002060"/>
                    </w:rPr>
                  </w:pPr>
                  <w:r w:rsidRPr="002E6EA2">
                    <w:rPr>
                      <w:color w:val="002060"/>
                    </w:rPr>
                    <w:t> </w:t>
                  </w:r>
                </w:p>
              </w:tc>
            </w:tr>
            <w:tr w:rsidR="009542E1" w:rsidRPr="002E6EA2" w14:paraId="23A24525"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43550B" w14:textId="77777777" w:rsidR="009542E1" w:rsidRPr="002E6EA2" w:rsidRDefault="009542E1" w:rsidP="00620D08">
                  <w:pPr>
                    <w:pStyle w:val="rowtabella0"/>
                    <w:rPr>
                      <w:color w:val="002060"/>
                    </w:rPr>
                  </w:pPr>
                  <w:r w:rsidRPr="002E6EA2">
                    <w:rPr>
                      <w:color w:val="002060"/>
                    </w:rPr>
                    <w:t>(1)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23F57" w14:textId="77777777" w:rsidR="009542E1" w:rsidRPr="002E6EA2" w:rsidRDefault="009542E1" w:rsidP="00620D08">
                  <w:pPr>
                    <w:pStyle w:val="rowtabella0"/>
                    <w:rPr>
                      <w:color w:val="002060"/>
                    </w:rPr>
                  </w:pPr>
                  <w:r w:rsidRPr="002E6EA2">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4DD39" w14:textId="77777777" w:rsidR="009542E1" w:rsidRPr="002E6EA2" w:rsidRDefault="009542E1" w:rsidP="00620D08">
                  <w:pPr>
                    <w:pStyle w:val="rowtabella0"/>
                    <w:jc w:val="center"/>
                    <w:rPr>
                      <w:color w:val="002060"/>
                    </w:rPr>
                  </w:pPr>
                  <w:r w:rsidRPr="002E6EA2">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7ADC5" w14:textId="77777777" w:rsidR="009542E1" w:rsidRPr="002E6EA2" w:rsidRDefault="009542E1" w:rsidP="00620D08">
                  <w:pPr>
                    <w:pStyle w:val="rowtabella0"/>
                    <w:jc w:val="center"/>
                    <w:rPr>
                      <w:color w:val="002060"/>
                    </w:rPr>
                  </w:pPr>
                  <w:r w:rsidRPr="002E6EA2">
                    <w:rPr>
                      <w:color w:val="002060"/>
                    </w:rPr>
                    <w:t> </w:t>
                  </w:r>
                </w:p>
              </w:tc>
            </w:tr>
            <w:tr w:rsidR="009542E1" w:rsidRPr="002E6EA2" w14:paraId="6C31EFF1"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23436978" w14:textId="77777777" w:rsidR="009542E1" w:rsidRPr="002E6EA2" w:rsidRDefault="009542E1" w:rsidP="00620D08">
                  <w:pPr>
                    <w:pStyle w:val="rowtabella0"/>
                    <w:rPr>
                      <w:color w:val="002060"/>
                    </w:rPr>
                  </w:pPr>
                  <w:r w:rsidRPr="002E6EA2">
                    <w:rPr>
                      <w:color w:val="002060"/>
                    </w:rPr>
                    <w:t>(1) - disputata il 11/02/2024</w:t>
                  </w:r>
                </w:p>
              </w:tc>
            </w:tr>
          </w:tbl>
          <w:p w14:paraId="52CED81A" w14:textId="77777777" w:rsidR="009542E1" w:rsidRPr="002E6EA2" w:rsidRDefault="009542E1" w:rsidP="00620D0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4E94BB1F"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5387B" w14:textId="77777777" w:rsidR="009542E1" w:rsidRPr="002E6EA2" w:rsidRDefault="009542E1" w:rsidP="00620D08">
                  <w:pPr>
                    <w:pStyle w:val="headertabella0"/>
                    <w:rPr>
                      <w:color w:val="002060"/>
                    </w:rPr>
                  </w:pPr>
                  <w:r w:rsidRPr="002E6EA2">
                    <w:rPr>
                      <w:color w:val="002060"/>
                    </w:rPr>
                    <w:t>GIRONE SA - 3 Giornata - A</w:t>
                  </w:r>
                </w:p>
              </w:tc>
            </w:tr>
            <w:tr w:rsidR="009542E1" w:rsidRPr="002E6EA2" w14:paraId="49B9C0D8"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DB7871" w14:textId="77777777" w:rsidR="009542E1" w:rsidRPr="002E6EA2" w:rsidRDefault="009542E1" w:rsidP="00620D08">
                  <w:pPr>
                    <w:pStyle w:val="rowtabella0"/>
                    <w:rPr>
                      <w:color w:val="002060"/>
                    </w:rPr>
                  </w:pPr>
                  <w:r w:rsidRPr="002E6EA2">
                    <w:rPr>
                      <w:color w:val="002060"/>
                    </w:rPr>
                    <w:t xml:space="preserve">AUDAX 1970 </w:t>
                  </w:r>
                  <w:proofErr w:type="gramStart"/>
                  <w:r w:rsidRPr="002E6EA2">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85B46" w14:textId="77777777" w:rsidR="009542E1" w:rsidRPr="002E6EA2" w:rsidRDefault="009542E1" w:rsidP="00620D08">
                  <w:pPr>
                    <w:pStyle w:val="rowtabella0"/>
                    <w:rPr>
                      <w:color w:val="002060"/>
                    </w:rPr>
                  </w:pPr>
                  <w:r w:rsidRPr="002E6EA2">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24634" w14:textId="77777777" w:rsidR="009542E1" w:rsidRPr="002E6EA2" w:rsidRDefault="009542E1" w:rsidP="00620D08">
                  <w:pPr>
                    <w:pStyle w:val="rowtabella0"/>
                    <w:jc w:val="center"/>
                    <w:rPr>
                      <w:color w:val="002060"/>
                    </w:rPr>
                  </w:pPr>
                  <w:r w:rsidRPr="002E6EA2">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BEE17" w14:textId="77777777" w:rsidR="009542E1" w:rsidRPr="002E6EA2" w:rsidRDefault="009542E1" w:rsidP="00620D08">
                  <w:pPr>
                    <w:pStyle w:val="rowtabella0"/>
                    <w:jc w:val="center"/>
                    <w:rPr>
                      <w:color w:val="002060"/>
                    </w:rPr>
                  </w:pPr>
                  <w:r w:rsidRPr="002E6EA2">
                    <w:rPr>
                      <w:color w:val="002060"/>
                    </w:rPr>
                    <w:t> </w:t>
                  </w:r>
                </w:p>
              </w:tc>
            </w:tr>
            <w:tr w:rsidR="009542E1" w:rsidRPr="002E6EA2" w14:paraId="10060ABE"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280C29" w14:textId="77777777" w:rsidR="009542E1" w:rsidRPr="002E6EA2" w:rsidRDefault="009542E1" w:rsidP="00620D08">
                  <w:pPr>
                    <w:pStyle w:val="rowtabella0"/>
                    <w:rPr>
                      <w:color w:val="002060"/>
                    </w:rPr>
                  </w:pPr>
                  <w:r w:rsidRPr="002E6EA2">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677E19" w14:textId="77777777" w:rsidR="009542E1" w:rsidRPr="002E6EA2" w:rsidRDefault="009542E1" w:rsidP="00620D08">
                  <w:pPr>
                    <w:pStyle w:val="rowtabella0"/>
                    <w:rPr>
                      <w:color w:val="002060"/>
                    </w:rPr>
                  </w:pPr>
                  <w:r w:rsidRPr="002E6EA2">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5D7301" w14:textId="77777777" w:rsidR="009542E1" w:rsidRPr="002E6EA2" w:rsidRDefault="009542E1" w:rsidP="00620D08">
                  <w:pPr>
                    <w:pStyle w:val="rowtabella0"/>
                    <w:jc w:val="center"/>
                    <w:rPr>
                      <w:color w:val="002060"/>
                    </w:rPr>
                  </w:pPr>
                  <w:r w:rsidRPr="002E6EA2">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11B2D3" w14:textId="77777777" w:rsidR="009542E1" w:rsidRPr="002E6EA2" w:rsidRDefault="009542E1" w:rsidP="00620D08">
                  <w:pPr>
                    <w:pStyle w:val="rowtabella0"/>
                    <w:jc w:val="center"/>
                    <w:rPr>
                      <w:color w:val="002060"/>
                    </w:rPr>
                  </w:pPr>
                  <w:r w:rsidRPr="002E6EA2">
                    <w:rPr>
                      <w:color w:val="002060"/>
                    </w:rPr>
                    <w:t> </w:t>
                  </w:r>
                </w:p>
              </w:tc>
            </w:tr>
            <w:tr w:rsidR="009542E1" w:rsidRPr="002E6EA2" w14:paraId="7D61924F"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D6D671" w14:textId="77777777" w:rsidR="009542E1" w:rsidRPr="002E6EA2" w:rsidRDefault="009542E1" w:rsidP="00620D08">
                  <w:pPr>
                    <w:pStyle w:val="rowtabella0"/>
                    <w:rPr>
                      <w:color w:val="002060"/>
                    </w:rPr>
                  </w:pPr>
                  <w:r w:rsidRPr="002E6EA2">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ED8877" w14:textId="77777777" w:rsidR="009542E1" w:rsidRPr="002E6EA2" w:rsidRDefault="009542E1" w:rsidP="00620D08">
                  <w:pPr>
                    <w:pStyle w:val="rowtabella0"/>
                    <w:rPr>
                      <w:color w:val="002060"/>
                    </w:rPr>
                  </w:pPr>
                  <w:r w:rsidRPr="002E6EA2">
                    <w:rPr>
                      <w:color w:val="002060"/>
                    </w:rPr>
                    <w:t xml:space="preserve">- AMICI DEL </w:t>
                  </w:r>
                  <w:proofErr w:type="spellStart"/>
                  <w:r w:rsidRPr="002E6EA2">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9907C9" w14:textId="77777777" w:rsidR="009542E1" w:rsidRPr="002E6EA2" w:rsidRDefault="009542E1" w:rsidP="00620D08">
                  <w:pPr>
                    <w:pStyle w:val="rowtabella0"/>
                    <w:jc w:val="center"/>
                    <w:rPr>
                      <w:color w:val="002060"/>
                    </w:rPr>
                  </w:pPr>
                  <w:r w:rsidRPr="002E6EA2">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CC7998" w14:textId="77777777" w:rsidR="009542E1" w:rsidRPr="002E6EA2" w:rsidRDefault="009542E1" w:rsidP="00620D08">
                  <w:pPr>
                    <w:pStyle w:val="rowtabella0"/>
                    <w:jc w:val="center"/>
                    <w:rPr>
                      <w:color w:val="002060"/>
                    </w:rPr>
                  </w:pPr>
                  <w:r w:rsidRPr="002E6EA2">
                    <w:rPr>
                      <w:color w:val="002060"/>
                    </w:rPr>
                    <w:t> </w:t>
                  </w:r>
                </w:p>
              </w:tc>
            </w:tr>
            <w:tr w:rsidR="009542E1" w:rsidRPr="002E6EA2" w14:paraId="441FD392"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6D597" w14:textId="77777777" w:rsidR="009542E1" w:rsidRPr="002E6EA2" w:rsidRDefault="009542E1" w:rsidP="00620D08">
                  <w:pPr>
                    <w:pStyle w:val="rowtabella0"/>
                    <w:rPr>
                      <w:color w:val="002060"/>
                    </w:rPr>
                  </w:pPr>
                  <w:r w:rsidRPr="002E6EA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CC31F" w14:textId="77777777" w:rsidR="009542E1" w:rsidRPr="002E6EA2" w:rsidRDefault="009542E1" w:rsidP="00620D08">
                  <w:pPr>
                    <w:pStyle w:val="rowtabella0"/>
                    <w:rPr>
                      <w:color w:val="002060"/>
                    </w:rPr>
                  </w:pPr>
                  <w:r w:rsidRPr="002E6EA2">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637C1" w14:textId="77777777" w:rsidR="009542E1" w:rsidRPr="002E6EA2" w:rsidRDefault="009542E1" w:rsidP="00620D08">
                  <w:pPr>
                    <w:pStyle w:val="rowtabella0"/>
                    <w:jc w:val="center"/>
                    <w:rPr>
                      <w:color w:val="002060"/>
                    </w:rPr>
                  </w:pPr>
                  <w:r w:rsidRPr="002E6EA2">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5C97F" w14:textId="77777777" w:rsidR="009542E1" w:rsidRPr="002E6EA2" w:rsidRDefault="009542E1" w:rsidP="00620D08">
                  <w:pPr>
                    <w:pStyle w:val="rowtabella0"/>
                    <w:jc w:val="center"/>
                    <w:rPr>
                      <w:color w:val="002060"/>
                    </w:rPr>
                  </w:pPr>
                  <w:r w:rsidRPr="002E6EA2">
                    <w:rPr>
                      <w:color w:val="002060"/>
                    </w:rPr>
                    <w:t> </w:t>
                  </w:r>
                </w:p>
              </w:tc>
            </w:tr>
          </w:tbl>
          <w:p w14:paraId="140457FE" w14:textId="77777777" w:rsidR="009542E1" w:rsidRPr="002E6EA2" w:rsidRDefault="009542E1" w:rsidP="00620D08">
            <w:pPr>
              <w:rPr>
                <w:color w:val="002060"/>
              </w:rPr>
            </w:pPr>
          </w:p>
        </w:tc>
      </w:tr>
    </w:tbl>
    <w:p w14:paraId="5918E9F7" w14:textId="77777777" w:rsidR="009542E1" w:rsidRPr="002E6EA2" w:rsidRDefault="009542E1" w:rsidP="009542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542E1" w:rsidRPr="002E6EA2" w14:paraId="38E1392F"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14FAB1AF"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4923B" w14:textId="77777777" w:rsidR="009542E1" w:rsidRPr="002E6EA2" w:rsidRDefault="009542E1" w:rsidP="00620D08">
                  <w:pPr>
                    <w:pStyle w:val="headertabella0"/>
                    <w:rPr>
                      <w:color w:val="002060"/>
                    </w:rPr>
                  </w:pPr>
                  <w:r w:rsidRPr="002E6EA2">
                    <w:rPr>
                      <w:color w:val="002060"/>
                    </w:rPr>
                    <w:t>GIRONE SB - 3 Giornata - A</w:t>
                  </w:r>
                </w:p>
              </w:tc>
            </w:tr>
            <w:tr w:rsidR="009542E1" w:rsidRPr="002E6EA2" w14:paraId="35BBB2AD"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F4EA7" w14:textId="77777777" w:rsidR="009542E1" w:rsidRPr="002E6EA2" w:rsidRDefault="009542E1" w:rsidP="00620D08">
                  <w:pPr>
                    <w:pStyle w:val="rowtabella0"/>
                    <w:rPr>
                      <w:color w:val="002060"/>
                    </w:rPr>
                  </w:pPr>
                  <w:r w:rsidRPr="002E6EA2">
                    <w:rPr>
                      <w:color w:val="002060"/>
                    </w:rPr>
                    <w:t>(1) 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952D4" w14:textId="77777777" w:rsidR="009542E1" w:rsidRPr="002E6EA2" w:rsidRDefault="009542E1" w:rsidP="00620D08">
                  <w:pPr>
                    <w:pStyle w:val="rowtabella0"/>
                    <w:rPr>
                      <w:color w:val="002060"/>
                    </w:rPr>
                  </w:pPr>
                  <w:r w:rsidRPr="002E6EA2">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B7A17" w14:textId="77777777" w:rsidR="009542E1" w:rsidRPr="002E6EA2" w:rsidRDefault="009542E1" w:rsidP="00620D08">
                  <w:pPr>
                    <w:pStyle w:val="rowtabella0"/>
                    <w:jc w:val="center"/>
                    <w:rPr>
                      <w:color w:val="002060"/>
                    </w:rPr>
                  </w:pPr>
                  <w:r w:rsidRPr="002E6EA2">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78D7C" w14:textId="77777777" w:rsidR="009542E1" w:rsidRPr="002E6EA2" w:rsidRDefault="009542E1" w:rsidP="00620D08">
                  <w:pPr>
                    <w:pStyle w:val="rowtabella0"/>
                    <w:jc w:val="center"/>
                    <w:rPr>
                      <w:color w:val="002060"/>
                    </w:rPr>
                  </w:pPr>
                  <w:r w:rsidRPr="002E6EA2">
                    <w:rPr>
                      <w:color w:val="002060"/>
                    </w:rPr>
                    <w:t> </w:t>
                  </w:r>
                </w:p>
              </w:tc>
            </w:tr>
            <w:tr w:rsidR="009542E1" w:rsidRPr="002E6EA2" w14:paraId="475E63D6"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C26E96" w14:textId="77777777" w:rsidR="009542E1" w:rsidRPr="002E6EA2" w:rsidRDefault="009542E1" w:rsidP="00620D08">
                  <w:pPr>
                    <w:pStyle w:val="rowtabella0"/>
                    <w:rPr>
                      <w:color w:val="002060"/>
                    </w:rPr>
                  </w:pPr>
                  <w:r w:rsidRPr="002E6EA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19653B" w14:textId="77777777" w:rsidR="009542E1" w:rsidRPr="002E6EA2" w:rsidRDefault="009542E1" w:rsidP="00620D08">
                  <w:pPr>
                    <w:pStyle w:val="rowtabella0"/>
                    <w:rPr>
                      <w:color w:val="002060"/>
                    </w:rPr>
                  </w:pPr>
                  <w:r w:rsidRPr="002E6EA2">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4D6246" w14:textId="77777777" w:rsidR="009542E1" w:rsidRPr="002E6EA2" w:rsidRDefault="009542E1" w:rsidP="00620D08">
                  <w:pPr>
                    <w:pStyle w:val="rowtabella0"/>
                    <w:jc w:val="center"/>
                    <w:rPr>
                      <w:color w:val="002060"/>
                    </w:rPr>
                  </w:pPr>
                  <w:r w:rsidRPr="002E6EA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FE919" w14:textId="77777777" w:rsidR="009542E1" w:rsidRPr="002E6EA2" w:rsidRDefault="009542E1" w:rsidP="00620D08">
                  <w:pPr>
                    <w:pStyle w:val="rowtabella0"/>
                    <w:jc w:val="center"/>
                    <w:rPr>
                      <w:color w:val="002060"/>
                    </w:rPr>
                  </w:pPr>
                  <w:r w:rsidRPr="002E6EA2">
                    <w:rPr>
                      <w:color w:val="002060"/>
                    </w:rPr>
                    <w:t> </w:t>
                  </w:r>
                </w:p>
              </w:tc>
            </w:tr>
            <w:tr w:rsidR="009542E1" w:rsidRPr="002E6EA2" w14:paraId="483DAE84"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28D70C" w14:textId="77777777" w:rsidR="009542E1" w:rsidRPr="002E6EA2" w:rsidRDefault="009542E1" w:rsidP="00620D08">
                  <w:pPr>
                    <w:pStyle w:val="rowtabella0"/>
                    <w:rPr>
                      <w:color w:val="002060"/>
                    </w:rPr>
                  </w:pPr>
                  <w:r w:rsidRPr="002E6EA2">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CE93B8" w14:textId="77777777" w:rsidR="009542E1" w:rsidRPr="002E6EA2" w:rsidRDefault="009542E1" w:rsidP="00620D08">
                  <w:pPr>
                    <w:pStyle w:val="rowtabella0"/>
                    <w:rPr>
                      <w:color w:val="002060"/>
                    </w:rPr>
                  </w:pPr>
                  <w:r w:rsidRPr="002E6EA2">
                    <w:rPr>
                      <w:color w:val="002060"/>
                    </w:rPr>
                    <w:t xml:space="preserve">- FIGHT BULLS </w:t>
                  </w:r>
                  <w:proofErr w:type="spellStart"/>
                  <w:r w:rsidRPr="002E6EA2">
                    <w:rPr>
                      <w:color w:val="002060"/>
                    </w:rPr>
                    <w:t>CORRIDONIsq.B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05C1B3" w14:textId="77777777" w:rsidR="009542E1" w:rsidRPr="002E6EA2" w:rsidRDefault="009542E1" w:rsidP="00620D08">
                  <w:pPr>
                    <w:pStyle w:val="rowtabella0"/>
                    <w:jc w:val="center"/>
                    <w:rPr>
                      <w:color w:val="002060"/>
                    </w:rPr>
                  </w:pPr>
                  <w:r w:rsidRPr="002E6EA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E4D149" w14:textId="77777777" w:rsidR="009542E1" w:rsidRPr="002E6EA2" w:rsidRDefault="009542E1" w:rsidP="00620D08">
                  <w:pPr>
                    <w:pStyle w:val="rowtabella0"/>
                    <w:jc w:val="center"/>
                    <w:rPr>
                      <w:color w:val="002060"/>
                    </w:rPr>
                  </w:pPr>
                  <w:r w:rsidRPr="002E6EA2">
                    <w:rPr>
                      <w:color w:val="002060"/>
                    </w:rPr>
                    <w:t> </w:t>
                  </w:r>
                </w:p>
              </w:tc>
            </w:tr>
            <w:tr w:rsidR="009542E1" w:rsidRPr="002E6EA2" w14:paraId="30433A6E"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5CE55C" w14:textId="77777777" w:rsidR="009542E1" w:rsidRPr="002E6EA2" w:rsidRDefault="009542E1" w:rsidP="00620D08">
                  <w:pPr>
                    <w:pStyle w:val="rowtabella0"/>
                    <w:rPr>
                      <w:color w:val="002060"/>
                    </w:rPr>
                  </w:pPr>
                  <w:r w:rsidRPr="002E6EA2">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7A102" w14:textId="77777777" w:rsidR="009542E1" w:rsidRPr="002E6EA2" w:rsidRDefault="009542E1" w:rsidP="00620D08">
                  <w:pPr>
                    <w:pStyle w:val="rowtabella0"/>
                    <w:rPr>
                      <w:color w:val="002060"/>
                    </w:rPr>
                  </w:pPr>
                  <w:r w:rsidRPr="002E6EA2">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8B878" w14:textId="77777777" w:rsidR="009542E1" w:rsidRPr="002E6EA2" w:rsidRDefault="009542E1" w:rsidP="00620D08">
                  <w:pPr>
                    <w:pStyle w:val="rowtabella0"/>
                    <w:jc w:val="center"/>
                    <w:rPr>
                      <w:color w:val="002060"/>
                    </w:rPr>
                  </w:pPr>
                  <w:r w:rsidRPr="002E6EA2">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9CABB" w14:textId="77777777" w:rsidR="009542E1" w:rsidRPr="002E6EA2" w:rsidRDefault="009542E1" w:rsidP="00620D08">
                  <w:pPr>
                    <w:pStyle w:val="rowtabella0"/>
                    <w:jc w:val="center"/>
                    <w:rPr>
                      <w:color w:val="002060"/>
                    </w:rPr>
                  </w:pPr>
                  <w:r w:rsidRPr="002E6EA2">
                    <w:rPr>
                      <w:color w:val="002060"/>
                    </w:rPr>
                    <w:t> </w:t>
                  </w:r>
                </w:p>
              </w:tc>
            </w:tr>
            <w:tr w:rsidR="009542E1" w:rsidRPr="002E6EA2" w14:paraId="1BF7D60D"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1E256747" w14:textId="77777777" w:rsidR="009542E1" w:rsidRPr="002E6EA2" w:rsidRDefault="009542E1" w:rsidP="00620D08">
                  <w:pPr>
                    <w:pStyle w:val="rowtabella0"/>
                    <w:rPr>
                      <w:color w:val="002060"/>
                    </w:rPr>
                  </w:pPr>
                  <w:r w:rsidRPr="002E6EA2">
                    <w:rPr>
                      <w:color w:val="002060"/>
                    </w:rPr>
                    <w:t>(1) - disputata il 12/02/2024</w:t>
                  </w:r>
                </w:p>
              </w:tc>
            </w:tr>
          </w:tbl>
          <w:p w14:paraId="0DDB8099" w14:textId="77777777" w:rsidR="009542E1" w:rsidRPr="002E6EA2" w:rsidRDefault="009542E1" w:rsidP="00620D08">
            <w:pPr>
              <w:rPr>
                <w:color w:val="002060"/>
              </w:rPr>
            </w:pPr>
          </w:p>
        </w:tc>
      </w:tr>
    </w:tbl>
    <w:p w14:paraId="335BA47B" w14:textId="77777777" w:rsidR="009542E1" w:rsidRPr="002E6EA2" w:rsidRDefault="009542E1" w:rsidP="009542E1">
      <w:pPr>
        <w:pStyle w:val="breakline"/>
        <w:rPr>
          <w:rFonts w:eastAsiaTheme="minorEastAsia"/>
          <w:color w:val="002060"/>
        </w:rPr>
      </w:pPr>
    </w:p>
    <w:p w14:paraId="5DC1C571" w14:textId="77777777" w:rsidR="009542E1" w:rsidRPr="002E6EA2" w:rsidRDefault="009542E1" w:rsidP="009542E1">
      <w:pPr>
        <w:pStyle w:val="breakline"/>
        <w:rPr>
          <w:color w:val="002060"/>
        </w:rPr>
      </w:pPr>
    </w:p>
    <w:p w14:paraId="6DC07A2E" w14:textId="77777777" w:rsidR="009542E1" w:rsidRPr="002E6EA2" w:rsidRDefault="009542E1" w:rsidP="009542E1">
      <w:pPr>
        <w:pStyle w:val="titoloprinc0"/>
        <w:rPr>
          <w:color w:val="002060"/>
        </w:rPr>
      </w:pPr>
      <w:r w:rsidRPr="002E6EA2">
        <w:rPr>
          <w:color w:val="002060"/>
        </w:rPr>
        <w:t>GIUDICE SPORTIVO</w:t>
      </w:r>
    </w:p>
    <w:p w14:paraId="0C1C39C4"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31E0BBD7" w14:textId="77777777" w:rsidR="009542E1" w:rsidRPr="002E6EA2" w:rsidRDefault="009542E1" w:rsidP="009542E1">
      <w:pPr>
        <w:pStyle w:val="titolo10"/>
        <w:rPr>
          <w:color w:val="002060"/>
        </w:rPr>
      </w:pPr>
      <w:r w:rsidRPr="002E6EA2">
        <w:rPr>
          <w:color w:val="002060"/>
        </w:rPr>
        <w:t xml:space="preserve">GARE DEL 10/ 2/2024 </w:t>
      </w:r>
    </w:p>
    <w:p w14:paraId="15930452" w14:textId="77777777" w:rsidR="009542E1" w:rsidRPr="002E6EA2" w:rsidRDefault="009542E1" w:rsidP="009542E1">
      <w:pPr>
        <w:pStyle w:val="titolo7a"/>
        <w:rPr>
          <w:color w:val="002060"/>
        </w:rPr>
      </w:pPr>
      <w:r w:rsidRPr="002E6EA2">
        <w:rPr>
          <w:color w:val="002060"/>
        </w:rPr>
        <w:t xml:space="preserve">PROVVEDIMENTI DISCIPLINARI </w:t>
      </w:r>
    </w:p>
    <w:p w14:paraId="44196FC4"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1EE191F7" w14:textId="77777777" w:rsidR="009542E1" w:rsidRPr="002E6EA2" w:rsidRDefault="009542E1" w:rsidP="009542E1">
      <w:pPr>
        <w:pStyle w:val="titolo30"/>
        <w:rPr>
          <w:color w:val="002060"/>
        </w:rPr>
      </w:pPr>
      <w:r w:rsidRPr="002E6EA2">
        <w:rPr>
          <w:color w:val="002060"/>
        </w:rPr>
        <w:t xml:space="preserve">SOCIETA' </w:t>
      </w:r>
    </w:p>
    <w:p w14:paraId="4EA96973" w14:textId="77777777" w:rsidR="009542E1" w:rsidRPr="002E6EA2" w:rsidRDefault="009542E1" w:rsidP="009542E1">
      <w:pPr>
        <w:pStyle w:val="titolo20"/>
        <w:rPr>
          <w:color w:val="002060"/>
        </w:rPr>
      </w:pPr>
      <w:r w:rsidRPr="002E6EA2">
        <w:rPr>
          <w:color w:val="002060"/>
        </w:rPr>
        <w:t xml:space="preserve">AMMENDA </w:t>
      </w:r>
    </w:p>
    <w:p w14:paraId="543F4DDF" w14:textId="77777777" w:rsidR="009542E1" w:rsidRPr="002E6EA2" w:rsidRDefault="009542E1" w:rsidP="009542E1">
      <w:pPr>
        <w:pStyle w:val="diffida"/>
        <w:spacing w:before="80" w:beforeAutospacing="0" w:after="40" w:afterAutospacing="0"/>
        <w:jc w:val="left"/>
        <w:rPr>
          <w:color w:val="002060"/>
        </w:rPr>
      </w:pPr>
      <w:r w:rsidRPr="002E6EA2">
        <w:rPr>
          <w:color w:val="002060"/>
        </w:rPr>
        <w:t xml:space="preserve">Euro 60,00 ITALSERVICE C5 </w:t>
      </w:r>
      <w:r w:rsidRPr="002E6EA2">
        <w:rPr>
          <w:color w:val="002060"/>
        </w:rPr>
        <w:br/>
        <w:t xml:space="preserve">Per aver un proprio sostenitore a fine gara offeso l'arbitro. </w:t>
      </w:r>
    </w:p>
    <w:p w14:paraId="1B9B4FD6" w14:textId="77777777" w:rsidR="009542E1" w:rsidRPr="002E6EA2" w:rsidRDefault="009542E1" w:rsidP="009542E1">
      <w:pPr>
        <w:pStyle w:val="titolo30"/>
        <w:rPr>
          <w:color w:val="002060"/>
        </w:rPr>
      </w:pPr>
      <w:r w:rsidRPr="002E6EA2">
        <w:rPr>
          <w:color w:val="002060"/>
        </w:rPr>
        <w:t xml:space="preserve">ALLENATORI </w:t>
      </w:r>
    </w:p>
    <w:p w14:paraId="305286D5" w14:textId="77777777" w:rsidR="009542E1" w:rsidRPr="002E6EA2" w:rsidRDefault="009542E1" w:rsidP="009542E1">
      <w:pPr>
        <w:pStyle w:val="titolo20"/>
        <w:rPr>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9BDED99" w14:textId="77777777" w:rsidTr="00620D08">
        <w:tc>
          <w:tcPr>
            <w:tcW w:w="2200" w:type="dxa"/>
            <w:tcMar>
              <w:top w:w="20" w:type="dxa"/>
              <w:left w:w="20" w:type="dxa"/>
              <w:bottom w:w="20" w:type="dxa"/>
              <w:right w:w="20" w:type="dxa"/>
            </w:tcMar>
            <w:vAlign w:val="center"/>
            <w:hideMark/>
          </w:tcPr>
          <w:p w14:paraId="690B54CB" w14:textId="77777777" w:rsidR="009542E1" w:rsidRPr="002E6EA2" w:rsidRDefault="009542E1" w:rsidP="00620D08">
            <w:pPr>
              <w:pStyle w:val="movimento"/>
              <w:rPr>
                <w:color w:val="002060"/>
              </w:rPr>
            </w:pPr>
            <w:r w:rsidRPr="002E6EA2">
              <w:rPr>
                <w:color w:val="002060"/>
              </w:rPr>
              <w:t>LUCIANI MARCO</w:t>
            </w:r>
          </w:p>
        </w:tc>
        <w:tc>
          <w:tcPr>
            <w:tcW w:w="2200" w:type="dxa"/>
            <w:tcMar>
              <w:top w:w="20" w:type="dxa"/>
              <w:left w:w="20" w:type="dxa"/>
              <w:bottom w:w="20" w:type="dxa"/>
              <w:right w:w="20" w:type="dxa"/>
            </w:tcMar>
            <w:vAlign w:val="center"/>
            <w:hideMark/>
          </w:tcPr>
          <w:p w14:paraId="72C0F185" w14:textId="77777777" w:rsidR="009542E1" w:rsidRPr="002E6EA2" w:rsidRDefault="009542E1" w:rsidP="00620D08">
            <w:pPr>
              <w:pStyle w:val="movimento2"/>
              <w:rPr>
                <w:color w:val="002060"/>
              </w:rPr>
            </w:pPr>
            <w:r w:rsidRPr="002E6EA2">
              <w:rPr>
                <w:color w:val="002060"/>
              </w:rPr>
              <w:t xml:space="preserve">(TRE TORRI A.S.D.) </w:t>
            </w:r>
          </w:p>
        </w:tc>
        <w:tc>
          <w:tcPr>
            <w:tcW w:w="800" w:type="dxa"/>
            <w:tcMar>
              <w:top w:w="20" w:type="dxa"/>
              <w:left w:w="20" w:type="dxa"/>
              <w:bottom w:w="20" w:type="dxa"/>
              <w:right w:w="20" w:type="dxa"/>
            </w:tcMar>
            <w:vAlign w:val="center"/>
            <w:hideMark/>
          </w:tcPr>
          <w:p w14:paraId="6EFE6C3B"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18B097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DF6378D" w14:textId="77777777" w:rsidR="009542E1" w:rsidRPr="002E6EA2" w:rsidRDefault="009542E1" w:rsidP="00620D08">
            <w:pPr>
              <w:pStyle w:val="movimento2"/>
              <w:rPr>
                <w:color w:val="002060"/>
              </w:rPr>
            </w:pPr>
            <w:r w:rsidRPr="002E6EA2">
              <w:rPr>
                <w:color w:val="002060"/>
              </w:rPr>
              <w:t> </w:t>
            </w:r>
          </w:p>
        </w:tc>
      </w:tr>
    </w:tbl>
    <w:p w14:paraId="7650C418" w14:textId="77777777" w:rsidR="009542E1" w:rsidRPr="002E6EA2" w:rsidRDefault="009542E1" w:rsidP="009542E1">
      <w:pPr>
        <w:pStyle w:val="titolo30"/>
        <w:rPr>
          <w:rFonts w:eastAsiaTheme="minorEastAsia"/>
          <w:color w:val="002060"/>
        </w:rPr>
      </w:pPr>
      <w:r w:rsidRPr="002E6EA2">
        <w:rPr>
          <w:color w:val="002060"/>
        </w:rPr>
        <w:t xml:space="preserve">CALCIATORI ESPULSI </w:t>
      </w:r>
    </w:p>
    <w:p w14:paraId="137FD1CB" w14:textId="77777777" w:rsidR="009542E1" w:rsidRPr="002E6EA2" w:rsidRDefault="009542E1" w:rsidP="009542E1">
      <w:pPr>
        <w:pStyle w:val="titolo20"/>
        <w:rPr>
          <w:color w:val="002060"/>
        </w:rPr>
      </w:pPr>
      <w:r w:rsidRPr="002E6EA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EF4FF3A" w14:textId="77777777" w:rsidTr="00620D08">
        <w:tc>
          <w:tcPr>
            <w:tcW w:w="2200" w:type="dxa"/>
            <w:tcMar>
              <w:top w:w="20" w:type="dxa"/>
              <w:left w:w="20" w:type="dxa"/>
              <w:bottom w:w="20" w:type="dxa"/>
              <w:right w:w="20" w:type="dxa"/>
            </w:tcMar>
            <w:vAlign w:val="center"/>
            <w:hideMark/>
          </w:tcPr>
          <w:p w14:paraId="29A02300" w14:textId="77777777" w:rsidR="009542E1" w:rsidRPr="002E6EA2" w:rsidRDefault="009542E1" w:rsidP="00620D08">
            <w:pPr>
              <w:pStyle w:val="movimento"/>
              <w:rPr>
                <w:color w:val="002060"/>
              </w:rPr>
            </w:pPr>
            <w:r w:rsidRPr="002E6EA2">
              <w:rPr>
                <w:color w:val="002060"/>
              </w:rPr>
              <w:t>DI GENNARO LORENZO</w:t>
            </w:r>
          </w:p>
        </w:tc>
        <w:tc>
          <w:tcPr>
            <w:tcW w:w="2200" w:type="dxa"/>
            <w:tcMar>
              <w:top w:w="20" w:type="dxa"/>
              <w:left w:w="20" w:type="dxa"/>
              <w:bottom w:w="20" w:type="dxa"/>
              <w:right w:w="20" w:type="dxa"/>
            </w:tcMar>
            <w:vAlign w:val="center"/>
            <w:hideMark/>
          </w:tcPr>
          <w:p w14:paraId="7F6B910F" w14:textId="77777777" w:rsidR="009542E1" w:rsidRPr="002E6EA2" w:rsidRDefault="009542E1" w:rsidP="00620D08">
            <w:pPr>
              <w:pStyle w:val="movimento2"/>
              <w:rPr>
                <w:color w:val="002060"/>
              </w:rPr>
            </w:pPr>
            <w:r w:rsidRPr="002E6EA2">
              <w:rPr>
                <w:color w:val="002060"/>
              </w:rPr>
              <w:t xml:space="preserve">(ITALSERVICE C5) </w:t>
            </w:r>
          </w:p>
        </w:tc>
        <w:tc>
          <w:tcPr>
            <w:tcW w:w="800" w:type="dxa"/>
            <w:tcMar>
              <w:top w:w="20" w:type="dxa"/>
              <w:left w:w="20" w:type="dxa"/>
              <w:bottom w:w="20" w:type="dxa"/>
              <w:right w:w="20" w:type="dxa"/>
            </w:tcMar>
            <w:vAlign w:val="center"/>
            <w:hideMark/>
          </w:tcPr>
          <w:p w14:paraId="5CA8F96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9743E6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B8BD847" w14:textId="77777777" w:rsidR="009542E1" w:rsidRPr="002E6EA2" w:rsidRDefault="009542E1" w:rsidP="00620D08">
            <w:pPr>
              <w:pStyle w:val="movimento2"/>
              <w:rPr>
                <w:color w:val="002060"/>
              </w:rPr>
            </w:pPr>
            <w:r w:rsidRPr="002E6EA2">
              <w:rPr>
                <w:color w:val="002060"/>
              </w:rPr>
              <w:t> </w:t>
            </w:r>
          </w:p>
        </w:tc>
      </w:tr>
    </w:tbl>
    <w:p w14:paraId="37F008F8" w14:textId="77777777" w:rsidR="009542E1" w:rsidRPr="002E6EA2" w:rsidRDefault="009542E1" w:rsidP="009542E1">
      <w:pPr>
        <w:pStyle w:val="titolo30"/>
        <w:rPr>
          <w:rFonts w:eastAsiaTheme="minorEastAsia"/>
          <w:color w:val="002060"/>
        </w:rPr>
      </w:pPr>
      <w:r w:rsidRPr="002E6EA2">
        <w:rPr>
          <w:color w:val="002060"/>
        </w:rPr>
        <w:lastRenderedPageBreak/>
        <w:t xml:space="preserve">CALCIATORI NON ESPULSI </w:t>
      </w:r>
    </w:p>
    <w:p w14:paraId="0E94F514"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3ABA95D" w14:textId="77777777" w:rsidTr="00620D08">
        <w:tc>
          <w:tcPr>
            <w:tcW w:w="2200" w:type="dxa"/>
            <w:tcMar>
              <w:top w:w="20" w:type="dxa"/>
              <w:left w:w="20" w:type="dxa"/>
              <w:bottom w:w="20" w:type="dxa"/>
              <w:right w:w="20" w:type="dxa"/>
            </w:tcMar>
            <w:vAlign w:val="center"/>
            <w:hideMark/>
          </w:tcPr>
          <w:p w14:paraId="038AB1B9" w14:textId="77777777" w:rsidR="009542E1" w:rsidRPr="002E6EA2" w:rsidRDefault="009542E1" w:rsidP="00620D08">
            <w:pPr>
              <w:pStyle w:val="movimento"/>
              <w:rPr>
                <w:color w:val="002060"/>
              </w:rPr>
            </w:pPr>
            <w:r w:rsidRPr="002E6EA2">
              <w:rPr>
                <w:color w:val="002060"/>
              </w:rPr>
              <w:t>DE ANGELIS EDOARDO</w:t>
            </w:r>
          </w:p>
        </w:tc>
        <w:tc>
          <w:tcPr>
            <w:tcW w:w="2200" w:type="dxa"/>
            <w:tcMar>
              <w:top w:w="20" w:type="dxa"/>
              <w:left w:w="20" w:type="dxa"/>
              <w:bottom w:w="20" w:type="dxa"/>
              <w:right w:w="20" w:type="dxa"/>
            </w:tcMar>
            <w:vAlign w:val="center"/>
            <w:hideMark/>
          </w:tcPr>
          <w:p w14:paraId="7AD0B52F" w14:textId="77777777" w:rsidR="009542E1" w:rsidRPr="002E6EA2" w:rsidRDefault="009542E1" w:rsidP="00620D08">
            <w:pPr>
              <w:pStyle w:val="movimento2"/>
              <w:rPr>
                <w:color w:val="002060"/>
              </w:rPr>
            </w:pPr>
            <w:r w:rsidRPr="002E6EA2">
              <w:rPr>
                <w:color w:val="002060"/>
              </w:rPr>
              <w:t xml:space="preserve">(TRE TORRI A.S.D.) </w:t>
            </w:r>
          </w:p>
        </w:tc>
        <w:tc>
          <w:tcPr>
            <w:tcW w:w="800" w:type="dxa"/>
            <w:tcMar>
              <w:top w:w="20" w:type="dxa"/>
              <w:left w:w="20" w:type="dxa"/>
              <w:bottom w:w="20" w:type="dxa"/>
              <w:right w:w="20" w:type="dxa"/>
            </w:tcMar>
            <w:vAlign w:val="center"/>
            <w:hideMark/>
          </w:tcPr>
          <w:p w14:paraId="33C3C802"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8DCB8FC"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6B18798" w14:textId="77777777" w:rsidR="009542E1" w:rsidRPr="002E6EA2" w:rsidRDefault="009542E1" w:rsidP="00620D08">
            <w:pPr>
              <w:pStyle w:val="movimento2"/>
              <w:rPr>
                <w:color w:val="002060"/>
              </w:rPr>
            </w:pPr>
            <w:r w:rsidRPr="002E6EA2">
              <w:rPr>
                <w:color w:val="002060"/>
              </w:rPr>
              <w:t> </w:t>
            </w:r>
          </w:p>
        </w:tc>
      </w:tr>
    </w:tbl>
    <w:p w14:paraId="0B8D11C8" w14:textId="77777777" w:rsidR="009542E1" w:rsidRPr="002E6EA2" w:rsidRDefault="009542E1" w:rsidP="009542E1">
      <w:pPr>
        <w:pStyle w:val="titolo20"/>
        <w:rPr>
          <w:rFonts w:eastAsiaTheme="minorEastAsia"/>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1699A68" w14:textId="77777777" w:rsidTr="00620D08">
        <w:tc>
          <w:tcPr>
            <w:tcW w:w="2200" w:type="dxa"/>
            <w:tcMar>
              <w:top w:w="20" w:type="dxa"/>
              <w:left w:w="20" w:type="dxa"/>
              <w:bottom w:w="20" w:type="dxa"/>
              <w:right w:w="20" w:type="dxa"/>
            </w:tcMar>
            <w:vAlign w:val="center"/>
            <w:hideMark/>
          </w:tcPr>
          <w:p w14:paraId="3DEFD396" w14:textId="77777777" w:rsidR="009542E1" w:rsidRPr="002E6EA2" w:rsidRDefault="009542E1" w:rsidP="00620D08">
            <w:pPr>
              <w:pStyle w:val="movimento"/>
              <w:rPr>
                <w:color w:val="002060"/>
              </w:rPr>
            </w:pPr>
            <w:r w:rsidRPr="002E6EA2">
              <w:rPr>
                <w:color w:val="002060"/>
              </w:rPr>
              <w:t>SCOTTO DI FASANO STEFANO</w:t>
            </w:r>
          </w:p>
        </w:tc>
        <w:tc>
          <w:tcPr>
            <w:tcW w:w="2200" w:type="dxa"/>
            <w:tcMar>
              <w:top w:w="20" w:type="dxa"/>
              <w:left w:w="20" w:type="dxa"/>
              <w:bottom w:w="20" w:type="dxa"/>
              <w:right w:w="20" w:type="dxa"/>
            </w:tcMar>
            <w:vAlign w:val="center"/>
            <w:hideMark/>
          </w:tcPr>
          <w:p w14:paraId="34950898" w14:textId="77777777" w:rsidR="009542E1" w:rsidRPr="002E6EA2" w:rsidRDefault="009542E1" w:rsidP="00620D08">
            <w:pPr>
              <w:pStyle w:val="movimento2"/>
              <w:rPr>
                <w:color w:val="002060"/>
              </w:rPr>
            </w:pPr>
            <w:r w:rsidRPr="002E6EA2">
              <w:rPr>
                <w:color w:val="002060"/>
              </w:rPr>
              <w:t xml:space="preserve">(CARISSIMI 2016) </w:t>
            </w:r>
          </w:p>
        </w:tc>
        <w:tc>
          <w:tcPr>
            <w:tcW w:w="800" w:type="dxa"/>
            <w:tcMar>
              <w:top w:w="20" w:type="dxa"/>
              <w:left w:w="20" w:type="dxa"/>
              <w:bottom w:w="20" w:type="dxa"/>
              <w:right w:w="20" w:type="dxa"/>
            </w:tcMar>
            <w:vAlign w:val="center"/>
            <w:hideMark/>
          </w:tcPr>
          <w:p w14:paraId="547786A9"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875DA4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C430027" w14:textId="77777777" w:rsidR="009542E1" w:rsidRPr="002E6EA2" w:rsidRDefault="009542E1" w:rsidP="00620D08">
            <w:pPr>
              <w:pStyle w:val="movimento2"/>
              <w:rPr>
                <w:color w:val="002060"/>
              </w:rPr>
            </w:pPr>
            <w:r w:rsidRPr="002E6EA2">
              <w:rPr>
                <w:color w:val="002060"/>
              </w:rPr>
              <w:t> </w:t>
            </w:r>
          </w:p>
        </w:tc>
      </w:tr>
    </w:tbl>
    <w:p w14:paraId="6B555122" w14:textId="77777777" w:rsidR="009542E1" w:rsidRPr="002E6EA2" w:rsidRDefault="009542E1" w:rsidP="009542E1">
      <w:pPr>
        <w:pStyle w:val="titolo20"/>
        <w:rPr>
          <w:rFonts w:eastAsiaTheme="minorEastAsia"/>
          <w:color w:val="002060"/>
        </w:rPr>
      </w:pPr>
      <w:r w:rsidRPr="002E6EA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9824D88" w14:textId="77777777" w:rsidTr="00620D08">
        <w:tc>
          <w:tcPr>
            <w:tcW w:w="2200" w:type="dxa"/>
            <w:tcMar>
              <w:top w:w="20" w:type="dxa"/>
              <w:left w:w="20" w:type="dxa"/>
              <w:bottom w:w="20" w:type="dxa"/>
              <w:right w:w="20" w:type="dxa"/>
            </w:tcMar>
            <w:vAlign w:val="center"/>
            <w:hideMark/>
          </w:tcPr>
          <w:p w14:paraId="43167EE3" w14:textId="77777777" w:rsidR="009542E1" w:rsidRPr="002E6EA2" w:rsidRDefault="009542E1" w:rsidP="00620D08">
            <w:pPr>
              <w:pStyle w:val="movimento"/>
              <w:rPr>
                <w:color w:val="002060"/>
              </w:rPr>
            </w:pPr>
            <w:r w:rsidRPr="002E6EA2">
              <w:rPr>
                <w:color w:val="002060"/>
              </w:rPr>
              <w:t>ZANNOTTI DANIELE</w:t>
            </w:r>
          </w:p>
        </w:tc>
        <w:tc>
          <w:tcPr>
            <w:tcW w:w="2200" w:type="dxa"/>
            <w:tcMar>
              <w:top w:w="20" w:type="dxa"/>
              <w:left w:w="20" w:type="dxa"/>
              <w:bottom w:w="20" w:type="dxa"/>
              <w:right w:w="20" w:type="dxa"/>
            </w:tcMar>
            <w:vAlign w:val="center"/>
            <w:hideMark/>
          </w:tcPr>
          <w:p w14:paraId="510E95EB" w14:textId="77777777" w:rsidR="009542E1" w:rsidRPr="002E6EA2" w:rsidRDefault="009542E1" w:rsidP="00620D08">
            <w:pPr>
              <w:pStyle w:val="movimento2"/>
              <w:rPr>
                <w:color w:val="002060"/>
              </w:rPr>
            </w:pPr>
            <w:r w:rsidRPr="002E6EA2">
              <w:rPr>
                <w:color w:val="002060"/>
              </w:rPr>
              <w:t xml:space="preserve">(CSI GAUDIO) </w:t>
            </w:r>
          </w:p>
        </w:tc>
        <w:tc>
          <w:tcPr>
            <w:tcW w:w="800" w:type="dxa"/>
            <w:tcMar>
              <w:top w:w="20" w:type="dxa"/>
              <w:left w:w="20" w:type="dxa"/>
              <w:bottom w:w="20" w:type="dxa"/>
              <w:right w:w="20" w:type="dxa"/>
            </w:tcMar>
            <w:vAlign w:val="center"/>
            <w:hideMark/>
          </w:tcPr>
          <w:p w14:paraId="379A2ED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103B91C" w14:textId="77777777" w:rsidR="009542E1" w:rsidRPr="002E6EA2" w:rsidRDefault="009542E1" w:rsidP="00620D08">
            <w:pPr>
              <w:pStyle w:val="movimento"/>
              <w:rPr>
                <w:color w:val="002060"/>
              </w:rPr>
            </w:pPr>
            <w:r w:rsidRPr="002E6EA2">
              <w:rPr>
                <w:color w:val="002060"/>
              </w:rPr>
              <w:t>BALDARELLI EMILIANO</w:t>
            </w:r>
          </w:p>
        </w:tc>
        <w:tc>
          <w:tcPr>
            <w:tcW w:w="2200" w:type="dxa"/>
            <w:tcMar>
              <w:top w:w="20" w:type="dxa"/>
              <w:left w:w="20" w:type="dxa"/>
              <w:bottom w:w="20" w:type="dxa"/>
              <w:right w:w="20" w:type="dxa"/>
            </w:tcMar>
            <w:vAlign w:val="center"/>
            <w:hideMark/>
          </w:tcPr>
          <w:p w14:paraId="76E13A30" w14:textId="77777777" w:rsidR="009542E1" w:rsidRPr="002E6EA2" w:rsidRDefault="009542E1" w:rsidP="00620D08">
            <w:pPr>
              <w:pStyle w:val="movimento2"/>
              <w:rPr>
                <w:color w:val="002060"/>
              </w:rPr>
            </w:pPr>
            <w:r w:rsidRPr="002E6EA2">
              <w:rPr>
                <w:color w:val="002060"/>
              </w:rPr>
              <w:t xml:space="preserve">(ITALSERVICE C5) </w:t>
            </w:r>
          </w:p>
        </w:tc>
      </w:tr>
      <w:tr w:rsidR="009542E1" w:rsidRPr="002E6EA2" w14:paraId="33CE3A8F" w14:textId="77777777" w:rsidTr="00620D08">
        <w:tc>
          <w:tcPr>
            <w:tcW w:w="2200" w:type="dxa"/>
            <w:tcMar>
              <w:top w:w="20" w:type="dxa"/>
              <w:left w:w="20" w:type="dxa"/>
              <w:bottom w:w="20" w:type="dxa"/>
              <w:right w:w="20" w:type="dxa"/>
            </w:tcMar>
            <w:vAlign w:val="center"/>
            <w:hideMark/>
          </w:tcPr>
          <w:p w14:paraId="56E52B41" w14:textId="77777777" w:rsidR="009542E1" w:rsidRPr="002E6EA2" w:rsidRDefault="009542E1" w:rsidP="00620D08">
            <w:pPr>
              <w:pStyle w:val="movimento"/>
              <w:rPr>
                <w:color w:val="002060"/>
              </w:rPr>
            </w:pPr>
            <w:r w:rsidRPr="002E6EA2">
              <w:rPr>
                <w:color w:val="002060"/>
              </w:rPr>
              <w:t>SPRECA ELIA</w:t>
            </w:r>
          </w:p>
        </w:tc>
        <w:tc>
          <w:tcPr>
            <w:tcW w:w="2200" w:type="dxa"/>
            <w:tcMar>
              <w:top w:w="20" w:type="dxa"/>
              <w:left w:w="20" w:type="dxa"/>
              <w:bottom w:w="20" w:type="dxa"/>
              <w:right w:w="20" w:type="dxa"/>
            </w:tcMar>
            <w:vAlign w:val="center"/>
            <w:hideMark/>
          </w:tcPr>
          <w:p w14:paraId="30B93614" w14:textId="77777777" w:rsidR="009542E1" w:rsidRPr="002E6EA2" w:rsidRDefault="009542E1" w:rsidP="00620D08">
            <w:pPr>
              <w:pStyle w:val="movimento2"/>
              <w:rPr>
                <w:color w:val="002060"/>
              </w:rPr>
            </w:pPr>
            <w:r w:rsidRPr="002E6EA2">
              <w:rPr>
                <w:color w:val="002060"/>
              </w:rPr>
              <w:t xml:space="preserve">(NUOVA JUVENTINA FFC) </w:t>
            </w:r>
          </w:p>
        </w:tc>
        <w:tc>
          <w:tcPr>
            <w:tcW w:w="800" w:type="dxa"/>
            <w:tcMar>
              <w:top w:w="20" w:type="dxa"/>
              <w:left w:w="20" w:type="dxa"/>
              <w:bottom w:w="20" w:type="dxa"/>
              <w:right w:w="20" w:type="dxa"/>
            </w:tcMar>
            <w:vAlign w:val="center"/>
            <w:hideMark/>
          </w:tcPr>
          <w:p w14:paraId="4C5C727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19FE08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D745ADA" w14:textId="77777777" w:rsidR="009542E1" w:rsidRPr="002E6EA2" w:rsidRDefault="009542E1" w:rsidP="00620D08">
            <w:pPr>
              <w:pStyle w:val="movimento2"/>
              <w:rPr>
                <w:color w:val="002060"/>
              </w:rPr>
            </w:pPr>
            <w:r w:rsidRPr="002E6EA2">
              <w:rPr>
                <w:color w:val="002060"/>
              </w:rPr>
              <w:t> </w:t>
            </w:r>
          </w:p>
        </w:tc>
      </w:tr>
    </w:tbl>
    <w:p w14:paraId="09A93FDE" w14:textId="77777777" w:rsidR="009542E1" w:rsidRPr="002E6EA2" w:rsidRDefault="009542E1" w:rsidP="009542E1">
      <w:pPr>
        <w:pStyle w:val="titolo20"/>
        <w:rPr>
          <w:rFonts w:eastAsiaTheme="minorEastAsia"/>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A373787" w14:textId="77777777" w:rsidTr="00620D08">
        <w:tc>
          <w:tcPr>
            <w:tcW w:w="2200" w:type="dxa"/>
            <w:tcMar>
              <w:top w:w="20" w:type="dxa"/>
              <w:left w:w="20" w:type="dxa"/>
              <w:bottom w:w="20" w:type="dxa"/>
              <w:right w:w="20" w:type="dxa"/>
            </w:tcMar>
            <w:vAlign w:val="center"/>
            <w:hideMark/>
          </w:tcPr>
          <w:p w14:paraId="3D03D8CD" w14:textId="77777777" w:rsidR="009542E1" w:rsidRPr="002E6EA2" w:rsidRDefault="009542E1" w:rsidP="00620D08">
            <w:pPr>
              <w:pStyle w:val="movimento"/>
              <w:rPr>
                <w:color w:val="002060"/>
              </w:rPr>
            </w:pPr>
            <w:r w:rsidRPr="002E6EA2">
              <w:rPr>
                <w:color w:val="002060"/>
              </w:rPr>
              <w:t>CORREANI ROSSANO</w:t>
            </w:r>
          </w:p>
        </w:tc>
        <w:tc>
          <w:tcPr>
            <w:tcW w:w="2200" w:type="dxa"/>
            <w:tcMar>
              <w:top w:w="20" w:type="dxa"/>
              <w:left w:w="20" w:type="dxa"/>
              <w:bottom w:w="20" w:type="dxa"/>
              <w:right w:w="20" w:type="dxa"/>
            </w:tcMar>
            <w:vAlign w:val="center"/>
            <w:hideMark/>
          </w:tcPr>
          <w:p w14:paraId="57A1104E" w14:textId="77777777" w:rsidR="009542E1" w:rsidRPr="002E6EA2" w:rsidRDefault="009542E1" w:rsidP="00620D08">
            <w:pPr>
              <w:pStyle w:val="movimento2"/>
              <w:rPr>
                <w:color w:val="002060"/>
              </w:rPr>
            </w:pPr>
            <w:r w:rsidRPr="002E6EA2">
              <w:rPr>
                <w:color w:val="002060"/>
              </w:rPr>
              <w:t xml:space="preserve">(ACLI MANTOVANI CALCIO A 5) </w:t>
            </w:r>
          </w:p>
        </w:tc>
        <w:tc>
          <w:tcPr>
            <w:tcW w:w="800" w:type="dxa"/>
            <w:tcMar>
              <w:top w:w="20" w:type="dxa"/>
              <w:left w:w="20" w:type="dxa"/>
              <w:bottom w:w="20" w:type="dxa"/>
              <w:right w:w="20" w:type="dxa"/>
            </w:tcMar>
            <w:vAlign w:val="center"/>
            <w:hideMark/>
          </w:tcPr>
          <w:p w14:paraId="58FB6663"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F93CCF1" w14:textId="77777777" w:rsidR="009542E1" w:rsidRPr="002E6EA2" w:rsidRDefault="009542E1" w:rsidP="00620D08">
            <w:pPr>
              <w:pStyle w:val="movimento"/>
              <w:rPr>
                <w:color w:val="002060"/>
              </w:rPr>
            </w:pPr>
            <w:r w:rsidRPr="002E6EA2">
              <w:rPr>
                <w:color w:val="002060"/>
              </w:rPr>
              <w:t>PAOLINI LORENZO</w:t>
            </w:r>
          </w:p>
        </w:tc>
        <w:tc>
          <w:tcPr>
            <w:tcW w:w="2200" w:type="dxa"/>
            <w:tcMar>
              <w:top w:w="20" w:type="dxa"/>
              <w:left w:w="20" w:type="dxa"/>
              <w:bottom w:w="20" w:type="dxa"/>
              <w:right w:w="20" w:type="dxa"/>
            </w:tcMar>
            <w:vAlign w:val="center"/>
            <w:hideMark/>
          </w:tcPr>
          <w:p w14:paraId="2429FF63" w14:textId="77777777" w:rsidR="009542E1" w:rsidRPr="002E6EA2" w:rsidRDefault="009542E1" w:rsidP="00620D08">
            <w:pPr>
              <w:pStyle w:val="movimento2"/>
              <w:rPr>
                <w:color w:val="002060"/>
              </w:rPr>
            </w:pPr>
            <w:r w:rsidRPr="002E6EA2">
              <w:rPr>
                <w:color w:val="002060"/>
              </w:rPr>
              <w:t xml:space="preserve">(AMICI DEL </w:t>
            </w:r>
            <w:proofErr w:type="spellStart"/>
            <w:r w:rsidRPr="002E6EA2">
              <w:rPr>
                <w:color w:val="002060"/>
              </w:rPr>
              <w:t>CENTROSOCIOsq.B</w:t>
            </w:r>
            <w:proofErr w:type="spellEnd"/>
            <w:r w:rsidRPr="002E6EA2">
              <w:rPr>
                <w:color w:val="002060"/>
              </w:rPr>
              <w:t xml:space="preserve">) </w:t>
            </w:r>
          </w:p>
        </w:tc>
      </w:tr>
      <w:tr w:rsidR="009542E1" w:rsidRPr="002E6EA2" w14:paraId="4747F4E1" w14:textId="77777777" w:rsidTr="00620D08">
        <w:tc>
          <w:tcPr>
            <w:tcW w:w="2200" w:type="dxa"/>
            <w:tcMar>
              <w:top w:w="20" w:type="dxa"/>
              <w:left w:w="20" w:type="dxa"/>
              <w:bottom w:w="20" w:type="dxa"/>
              <w:right w:w="20" w:type="dxa"/>
            </w:tcMar>
            <w:vAlign w:val="center"/>
            <w:hideMark/>
          </w:tcPr>
          <w:p w14:paraId="335A2995" w14:textId="77777777" w:rsidR="009542E1" w:rsidRPr="002E6EA2" w:rsidRDefault="009542E1" w:rsidP="00620D08">
            <w:pPr>
              <w:pStyle w:val="movimento"/>
              <w:rPr>
                <w:color w:val="002060"/>
              </w:rPr>
            </w:pPr>
            <w:r w:rsidRPr="002E6EA2">
              <w:rPr>
                <w:color w:val="002060"/>
              </w:rPr>
              <w:t>SECCHIAROLI TOMMASO</w:t>
            </w:r>
          </w:p>
        </w:tc>
        <w:tc>
          <w:tcPr>
            <w:tcW w:w="2200" w:type="dxa"/>
            <w:tcMar>
              <w:top w:w="20" w:type="dxa"/>
              <w:left w:w="20" w:type="dxa"/>
              <w:bottom w:w="20" w:type="dxa"/>
              <w:right w:w="20" w:type="dxa"/>
            </w:tcMar>
            <w:vAlign w:val="center"/>
            <w:hideMark/>
          </w:tcPr>
          <w:p w14:paraId="24FA1691" w14:textId="77777777" w:rsidR="009542E1" w:rsidRPr="002E6EA2" w:rsidRDefault="009542E1" w:rsidP="00620D08">
            <w:pPr>
              <w:pStyle w:val="movimento2"/>
              <w:rPr>
                <w:color w:val="002060"/>
              </w:rPr>
            </w:pPr>
            <w:r w:rsidRPr="002E6EA2">
              <w:rPr>
                <w:color w:val="002060"/>
              </w:rPr>
              <w:t xml:space="preserve">(CARISSIMI 2016) </w:t>
            </w:r>
          </w:p>
        </w:tc>
        <w:tc>
          <w:tcPr>
            <w:tcW w:w="800" w:type="dxa"/>
            <w:tcMar>
              <w:top w:w="20" w:type="dxa"/>
              <w:left w:w="20" w:type="dxa"/>
              <w:bottom w:w="20" w:type="dxa"/>
              <w:right w:w="20" w:type="dxa"/>
            </w:tcMar>
            <w:vAlign w:val="center"/>
            <w:hideMark/>
          </w:tcPr>
          <w:p w14:paraId="29407F8F"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A6A6459" w14:textId="77777777" w:rsidR="009542E1" w:rsidRPr="002E6EA2" w:rsidRDefault="009542E1" w:rsidP="00620D08">
            <w:pPr>
              <w:pStyle w:val="movimento"/>
              <w:rPr>
                <w:color w:val="002060"/>
              </w:rPr>
            </w:pPr>
            <w:r w:rsidRPr="002E6EA2">
              <w:rPr>
                <w:color w:val="002060"/>
              </w:rPr>
              <w:t>FABRIZI FILIPPO</w:t>
            </w:r>
          </w:p>
        </w:tc>
        <w:tc>
          <w:tcPr>
            <w:tcW w:w="2200" w:type="dxa"/>
            <w:tcMar>
              <w:top w:w="20" w:type="dxa"/>
              <w:left w:w="20" w:type="dxa"/>
              <w:bottom w:w="20" w:type="dxa"/>
              <w:right w:w="20" w:type="dxa"/>
            </w:tcMar>
            <w:vAlign w:val="center"/>
            <w:hideMark/>
          </w:tcPr>
          <w:p w14:paraId="4E98642D" w14:textId="77777777" w:rsidR="009542E1" w:rsidRPr="002E6EA2" w:rsidRDefault="009542E1" w:rsidP="00620D08">
            <w:pPr>
              <w:pStyle w:val="movimento2"/>
              <w:rPr>
                <w:color w:val="002060"/>
              </w:rPr>
            </w:pPr>
            <w:r w:rsidRPr="002E6EA2">
              <w:rPr>
                <w:color w:val="002060"/>
              </w:rPr>
              <w:t xml:space="preserve">(TRE TORRI A.S.D.) </w:t>
            </w:r>
          </w:p>
        </w:tc>
      </w:tr>
    </w:tbl>
    <w:p w14:paraId="2E8A301C"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FD3B86D" w14:textId="77777777" w:rsidTr="00620D08">
        <w:tc>
          <w:tcPr>
            <w:tcW w:w="2200" w:type="dxa"/>
            <w:tcMar>
              <w:top w:w="20" w:type="dxa"/>
              <w:left w:w="20" w:type="dxa"/>
              <w:bottom w:w="20" w:type="dxa"/>
              <w:right w:w="20" w:type="dxa"/>
            </w:tcMar>
            <w:vAlign w:val="center"/>
            <w:hideMark/>
          </w:tcPr>
          <w:p w14:paraId="066469E2" w14:textId="77777777" w:rsidR="009542E1" w:rsidRPr="002E6EA2" w:rsidRDefault="009542E1" w:rsidP="00620D08">
            <w:pPr>
              <w:pStyle w:val="movimento"/>
              <w:rPr>
                <w:color w:val="002060"/>
              </w:rPr>
            </w:pPr>
            <w:r w:rsidRPr="002E6EA2">
              <w:rPr>
                <w:color w:val="002060"/>
              </w:rPr>
              <w:t>PIERFEDERICI MATTEO</w:t>
            </w:r>
          </w:p>
        </w:tc>
        <w:tc>
          <w:tcPr>
            <w:tcW w:w="2200" w:type="dxa"/>
            <w:tcMar>
              <w:top w:w="20" w:type="dxa"/>
              <w:left w:w="20" w:type="dxa"/>
              <w:bottom w:w="20" w:type="dxa"/>
              <w:right w:w="20" w:type="dxa"/>
            </w:tcMar>
            <w:vAlign w:val="center"/>
            <w:hideMark/>
          </w:tcPr>
          <w:p w14:paraId="553EB00F" w14:textId="77777777" w:rsidR="009542E1" w:rsidRPr="002E6EA2" w:rsidRDefault="009542E1" w:rsidP="00620D08">
            <w:pPr>
              <w:pStyle w:val="movimento2"/>
              <w:rPr>
                <w:color w:val="002060"/>
              </w:rPr>
            </w:pPr>
            <w:r w:rsidRPr="002E6EA2">
              <w:rPr>
                <w:color w:val="002060"/>
              </w:rPr>
              <w:t xml:space="preserve">(AMICI DEL CENTROSOCIO SP.) </w:t>
            </w:r>
          </w:p>
        </w:tc>
        <w:tc>
          <w:tcPr>
            <w:tcW w:w="800" w:type="dxa"/>
            <w:tcMar>
              <w:top w:w="20" w:type="dxa"/>
              <w:left w:w="20" w:type="dxa"/>
              <w:bottom w:w="20" w:type="dxa"/>
              <w:right w:w="20" w:type="dxa"/>
            </w:tcMar>
            <w:vAlign w:val="center"/>
            <w:hideMark/>
          </w:tcPr>
          <w:p w14:paraId="60F508B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35B2E97" w14:textId="77777777" w:rsidR="009542E1" w:rsidRPr="002E6EA2" w:rsidRDefault="009542E1" w:rsidP="00620D08">
            <w:pPr>
              <w:pStyle w:val="movimento"/>
              <w:rPr>
                <w:color w:val="002060"/>
              </w:rPr>
            </w:pPr>
            <w:r w:rsidRPr="002E6EA2">
              <w:rPr>
                <w:color w:val="002060"/>
              </w:rPr>
              <w:t>ROLDI MATTEO</w:t>
            </w:r>
          </w:p>
        </w:tc>
        <w:tc>
          <w:tcPr>
            <w:tcW w:w="2200" w:type="dxa"/>
            <w:tcMar>
              <w:top w:w="20" w:type="dxa"/>
              <w:left w:w="20" w:type="dxa"/>
              <w:bottom w:w="20" w:type="dxa"/>
              <w:right w:w="20" w:type="dxa"/>
            </w:tcMar>
            <w:vAlign w:val="center"/>
            <w:hideMark/>
          </w:tcPr>
          <w:p w14:paraId="4C172ADA" w14:textId="77777777" w:rsidR="009542E1" w:rsidRPr="002E6EA2" w:rsidRDefault="009542E1" w:rsidP="00620D08">
            <w:pPr>
              <w:pStyle w:val="movimento2"/>
              <w:rPr>
                <w:color w:val="002060"/>
              </w:rPr>
            </w:pPr>
            <w:r w:rsidRPr="002E6EA2">
              <w:rPr>
                <w:color w:val="002060"/>
              </w:rPr>
              <w:t xml:space="preserve">(AMICI DEL CENTROSOCIO SP.) </w:t>
            </w:r>
          </w:p>
        </w:tc>
      </w:tr>
      <w:tr w:rsidR="009542E1" w:rsidRPr="002E6EA2" w14:paraId="3C176A02" w14:textId="77777777" w:rsidTr="00620D08">
        <w:tc>
          <w:tcPr>
            <w:tcW w:w="2200" w:type="dxa"/>
            <w:tcMar>
              <w:top w:w="20" w:type="dxa"/>
              <w:left w:w="20" w:type="dxa"/>
              <w:bottom w:w="20" w:type="dxa"/>
              <w:right w:w="20" w:type="dxa"/>
            </w:tcMar>
            <w:vAlign w:val="center"/>
            <w:hideMark/>
          </w:tcPr>
          <w:p w14:paraId="6856EF28" w14:textId="77777777" w:rsidR="009542E1" w:rsidRPr="002E6EA2" w:rsidRDefault="009542E1" w:rsidP="00620D08">
            <w:pPr>
              <w:pStyle w:val="movimento"/>
              <w:rPr>
                <w:color w:val="002060"/>
              </w:rPr>
            </w:pPr>
            <w:r w:rsidRPr="002E6EA2">
              <w:rPr>
                <w:color w:val="002060"/>
              </w:rPr>
              <w:t>MASCIALE ALEX</w:t>
            </w:r>
          </w:p>
        </w:tc>
        <w:tc>
          <w:tcPr>
            <w:tcW w:w="2200" w:type="dxa"/>
            <w:tcMar>
              <w:top w:w="20" w:type="dxa"/>
              <w:left w:w="20" w:type="dxa"/>
              <w:bottom w:w="20" w:type="dxa"/>
              <w:right w:w="20" w:type="dxa"/>
            </w:tcMar>
            <w:vAlign w:val="center"/>
            <w:hideMark/>
          </w:tcPr>
          <w:p w14:paraId="6A21CF42" w14:textId="77777777" w:rsidR="009542E1" w:rsidRPr="002E6EA2" w:rsidRDefault="009542E1" w:rsidP="00620D08">
            <w:pPr>
              <w:pStyle w:val="movimento2"/>
              <w:rPr>
                <w:color w:val="002060"/>
              </w:rPr>
            </w:pPr>
            <w:r w:rsidRPr="002E6EA2">
              <w:rPr>
                <w:color w:val="002060"/>
              </w:rPr>
              <w:t xml:space="preserve">(BULDOG T.N.T. LUCREZIA) </w:t>
            </w:r>
          </w:p>
        </w:tc>
        <w:tc>
          <w:tcPr>
            <w:tcW w:w="800" w:type="dxa"/>
            <w:tcMar>
              <w:top w:w="20" w:type="dxa"/>
              <w:left w:w="20" w:type="dxa"/>
              <w:bottom w:w="20" w:type="dxa"/>
              <w:right w:w="20" w:type="dxa"/>
            </w:tcMar>
            <w:vAlign w:val="center"/>
            <w:hideMark/>
          </w:tcPr>
          <w:p w14:paraId="2E190F3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126A5F18" w14:textId="77777777" w:rsidR="009542E1" w:rsidRPr="002E6EA2" w:rsidRDefault="009542E1" w:rsidP="00620D08">
            <w:pPr>
              <w:pStyle w:val="movimento"/>
              <w:rPr>
                <w:color w:val="002060"/>
              </w:rPr>
            </w:pPr>
            <w:r w:rsidRPr="002E6EA2">
              <w:rPr>
                <w:color w:val="002060"/>
              </w:rPr>
              <w:t>ALIAJ ANDREA</w:t>
            </w:r>
          </w:p>
        </w:tc>
        <w:tc>
          <w:tcPr>
            <w:tcW w:w="2200" w:type="dxa"/>
            <w:tcMar>
              <w:top w:w="20" w:type="dxa"/>
              <w:left w:w="20" w:type="dxa"/>
              <w:bottom w:w="20" w:type="dxa"/>
              <w:right w:w="20" w:type="dxa"/>
            </w:tcMar>
            <w:vAlign w:val="center"/>
            <w:hideMark/>
          </w:tcPr>
          <w:p w14:paraId="15CEDD95" w14:textId="77777777" w:rsidR="009542E1" w:rsidRPr="002E6EA2" w:rsidRDefault="009542E1" w:rsidP="00620D08">
            <w:pPr>
              <w:pStyle w:val="movimento2"/>
              <w:rPr>
                <w:color w:val="002060"/>
              </w:rPr>
            </w:pPr>
            <w:r w:rsidRPr="002E6EA2">
              <w:rPr>
                <w:color w:val="002060"/>
              </w:rPr>
              <w:t xml:space="preserve">(CSI GAUDIO) </w:t>
            </w:r>
          </w:p>
        </w:tc>
      </w:tr>
      <w:tr w:rsidR="009542E1" w:rsidRPr="002E6EA2" w14:paraId="4ADFB5A2" w14:textId="77777777" w:rsidTr="00620D08">
        <w:tc>
          <w:tcPr>
            <w:tcW w:w="2200" w:type="dxa"/>
            <w:tcMar>
              <w:top w:w="20" w:type="dxa"/>
              <w:left w:w="20" w:type="dxa"/>
              <w:bottom w:w="20" w:type="dxa"/>
              <w:right w:w="20" w:type="dxa"/>
            </w:tcMar>
            <w:vAlign w:val="center"/>
            <w:hideMark/>
          </w:tcPr>
          <w:p w14:paraId="694A9023" w14:textId="77777777" w:rsidR="009542E1" w:rsidRPr="002E6EA2" w:rsidRDefault="009542E1" w:rsidP="00620D08">
            <w:pPr>
              <w:pStyle w:val="movimento"/>
              <w:rPr>
                <w:color w:val="002060"/>
              </w:rPr>
            </w:pPr>
            <w:r w:rsidRPr="002E6EA2">
              <w:rPr>
                <w:color w:val="002060"/>
              </w:rPr>
              <w:t>BIANCHINI LEONARDO</w:t>
            </w:r>
          </w:p>
        </w:tc>
        <w:tc>
          <w:tcPr>
            <w:tcW w:w="2200" w:type="dxa"/>
            <w:tcMar>
              <w:top w:w="20" w:type="dxa"/>
              <w:left w:w="20" w:type="dxa"/>
              <w:bottom w:w="20" w:type="dxa"/>
              <w:right w:w="20" w:type="dxa"/>
            </w:tcMar>
            <w:vAlign w:val="center"/>
            <w:hideMark/>
          </w:tcPr>
          <w:p w14:paraId="6C887E81" w14:textId="77777777" w:rsidR="009542E1" w:rsidRPr="002E6EA2" w:rsidRDefault="009542E1" w:rsidP="00620D08">
            <w:pPr>
              <w:pStyle w:val="movimento2"/>
              <w:rPr>
                <w:color w:val="002060"/>
              </w:rPr>
            </w:pPr>
            <w:r w:rsidRPr="002E6EA2">
              <w:rPr>
                <w:color w:val="002060"/>
              </w:rPr>
              <w:t xml:space="preserve">(FUTSAL VIRE GEOSISTEM ASD) </w:t>
            </w:r>
          </w:p>
        </w:tc>
        <w:tc>
          <w:tcPr>
            <w:tcW w:w="800" w:type="dxa"/>
            <w:tcMar>
              <w:top w:w="20" w:type="dxa"/>
              <w:left w:w="20" w:type="dxa"/>
              <w:bottom w:w="20" w:type="dxa"/>
              <w:right w:w="20" w:type="dxa"/>
            </w:tcMar>
            <w:vAlign w:val="center"/>
            <w:hideMark/>
          </w:tcPr>
          <w:p w14:paraId="4B6A1B5D"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0A8AC68" w14:textId="77777777" w:rsidR="009542E1" w:rsidRPr="002E6EA2" w:rsidRDefault="009542E1" w:rsidP="00620D08">
            <w:pPr>
              <w:pStyle w:val="movimento"/>
              <w:rPr>
                <w:color w:val="002060"/>
              </w:rPr>
            </w:pPr>
            <w:r w:rsidRPr="002E6EA2">
              <w:rPr>
                <w:color w:val="002060"/>
              </w:rPr>
              <w:t>LEPORE VINCENZO</w:t>
            </w:r>
          </w:p>
        </w:tc>
        <w:tc>
          <w:tcPr>
            <w:tcW w:w="2200" w:type="dxa"/>
            <w:tcMar>
              <w:top w:w="20" w:type="dxa"/>
              <w:left w:w="20" w:type="dxa"/>
              <w:bottom w:w="20" w:type="dxa"/>
              <w:right w:w="20" w:type="dxa"/>
            </w:tcMar>
            <w:vAlign w:val="center"/>
            <w:hideMark/>
          </w:tcPr>
          <w:p w14:paraId="21EAE1A8" w14:textId="77777777" w:rsidR="009542E1" w:rsidRPr="002E6EA2" w:rsidRDefault="009542E1" w:rsidP="00620D08">
            <w:pPr>
              <w:pStyle w:val="movimento2"/>
              <w:rPr>
                <w:color w:val="002060"/>
              </w:rPr>
            </w:pPr>
            <w:r w:rsidRPr="002E6EA2">
              <w:rPr>
                <w:color w:val="002060"/>
              </w:rPr>
              <w:t xml:space="preserve">(ITALSERVICE C5) </w:t>
            </w:r>
          </w:p>
        </w:tc>
      </w:tr>
      <w:tr w:rsidR="009542E1" w:rsidRPr="002E6EA2" w14:paraId="14FE2201" w14:textId="77777777" w:rsidTr="00620D08">
        <w:tc>
          <w:tcPr>
            <w:tcW w:w="2200" w:type="dxa"/>
            <w:tcMar>
              <w:top w:w="20" w:type="dxa"/>
              <w:left w:w="20" w:type="dxa"/>
              <w:bottom w:w="20" w:type="dxa"/>
              <w:right w:w="20" w:type="dxa"/>
            </w:tcMar>
            <w:vAlign w:val="center"/>
            <w:hideMark/>
          </w:tcPr>
          <w:p w14:paraId="0347EC42" w14:textId="77777777" w:rsidR="009542E1" w:rsidRPr="002E6EA2" w:rsidRDefault="009542E1" w:rsidP="00620D08">
            <w:pPr>
              <w:pStyle w:val="movimento"/>
              <w:rPr>
                <w:color w:val="002060"/>
              </w:rPr>
            </w:pPr>
            <w:r w:rsidRPr="002E6EA2">
              <w:rPr>
                <w:color w:val="002060"/>
              </w:rPr>
              <w:t>SABATINO GIUSEPPE</w:t>
            </w:r>
          </w:p>
        </w:tc>
        <w:tc>
          <w:tcPr>
            <w:tcW w:w="2200" w:type="dxa"/>
            <w:tcMar>
              <w:top w:w="20" w:type="dxa"/>
              <w:left w:w="20" w:type="dxa"/>
              <w:bottom w:w="20" w:type="dxa"/>
              <w:right w:w="20" w:type="dxa"/>
            </w:tcMar>
            <w:vAlign w:val="center"/>
            <w:hideMark/>
          </w:tcPr>
          <w:p w14:paraId="793F62BC" w14:textId="77777777" w:rsidR="009542E1" w:rsidRPr="002E6EA2" w:rsidRDefault="009542E1" w:rsidP="00620D08">
            <w:pPr>
              <w:pStyle w:val="movimento2"/>
              <w:rPr>
                <w:color w:val="002060"/>
              </w:rPr>
            </w:pPr>
            <w:r w:rsidRPr="002E6EA2">
              <w:rPr>
                <w:color w:val="002060"/>
              </w:rPr>
              <w:t xml:space="preserve">(NUOVA JUVENTINA FFC) </w:t>
            </w:r>
          </w:p>
        </w:tc>
        <w:tc>
          <w:tcPr>
            <w:tcW w:w="800" w:type="dxa"/>
            <w:tcMar>
              <w:top w:w="20" w:type="dxa"/>
              <w:left w:w="20" w:type="dxa"/>
              <w:bottom w:w="20" w:type="dxa"/>
              <w:right w:w="20" w:type="dxa"/>
            </w:tcMar>
            <w:vAlign w:val="center"/>
            <w:hideMark/>
          </w:tcPr>
          <w:p w14:paraId="0FBBC070"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0D22FBA"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A7DBE67" w14:textId="77777777" w:rsidR="009542E1" w:rsidRPr="002E6EA2" w:rsidRDefault="009542E1" w:rsidP="00620D08">
            <w:pPr>
              <w:pStyle w:val="movimento2"/>
              <w:rPr>
                <w:color w:val="002060"/>
              </w:rPr>
            </w:pPr>
            <w:r w:rsidRPr="002E6EA2">
              <w:rPr>
                <w:color w:val="002060"/>
              </w:rPr>
              <w:t> </w:t>
            </w:r>
          </w:p>
        </w:tc>
      </w:tr>
    </w:tbl>
    <w:p w14:paraId="746B36C2" w14:textId="77777777" w:rsidR="009542E1" w:rsidRPr="002E6EA2" w:rsidRDefault="009542E1" w:rsidP="009542E1">
      <w:pPr>
        <w:pStyle w:val="titolo10"/>
        <w:rPr>
          <w:rFonts w:eastAsiaTheme="minorEastAsia"/>
          <w:color w:val="002060"/>
        </w:rPr>
      </w:pPr>
      <w:r w:rsidRPr="002E6EA2">
        <w:rPr>
          <w:color w:val="002060"/>
        </w:rPr>
        <w:t xml:space="preserve">GARE DEL 11/ 2/2024 </w:t>
      </w:r>
    </w:p>
    <w:p w14:paraId="5020ABBC" w14:textId="77777777" w:rsidR="009542E1" w:rsidRPr="002E6EA2" w:rsidRDefault="009542E1" w:rsidP="009542E1">
      <w:pPr>
        <w:pStyle w:val="titolo7a"/>
        <w:rPr>
          <w:color w:val="002060"/>
        </w:rPr>
      </w:pPr>
      <w:r w:rsidRPr="002E6EA2">
        <w:rPr>
          <w:color w:val="002060"/>
        </w:rPr>
        <w:t xml:space="preserve">PROVVEDIMENTI DISCIPLINARI </w:t>
      </w:r>
    </w:p>
    <w:p w14:paraId="10691D7F"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2B9D4E94" w14:textId="77777777" w:rsidR="009542E1" w:rsidRPr="002E6EA2" w:rsidRDefault="009542E1" w:rsidP="009542E1">
      <w:pPr>
        <w:pStyle w:val="titolo30"/>
        <w:rPr>
          <w:color w:val="002060"/>
        </w:rPr>
      </w:pPr>
      <w:r w:rsidRPr="002E6EA2">
        <w:rPr>
          <w:color w:val="002060"/>
        </w:rPr>
        <w:t xml:space="preserve">CALCIATORI NON ESPULSI </w:t>
      </w:r>
    </w:p>
    <w:p w14:paraId="4CDC5B82"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68A8180E" w14:textId="77777777" w:rsidTr="00620D08">
        <w:tc>
          <w:tcPr>
            <w:tcW w:w="2200" w:type="dxa"/>
            <w:tcMar>
              <w:top w:w="20" w:type="dxa"/>
              <w:left w:w="20" w:type="dxa"/>
              <w:bottom w:w="20" w:type="dxa"/>
              <w:right w:w="20" w:type="dxa"/>
            </w:tcMar>
            <w:vAlign w:val="center"/>
            <w:hideMark/>
          </w:tcPr>
          <w:p w14:paraId="3CAF589A" w14:textId="77777777" w:rsidR="009542E1" w:rsidRPr="002E6EA2" w:rsidRDefault="009542E1" w:rsidP="00620D08">
            <w:pPr>
              <w:pStyle w:val="movimento"/>
              <w:rPr>
                <w:color w:val="002060"/>
              </w:rPr>
            </w:pPr>
            <w:r w:rsidRPr="002E6EA2">
              <w:rPr>
                <w:color w:val="002060"/>
              </w:rPr>
              <w:t>LEONI TOMMASO</w:t>
            </w:r>
          </w:p>
        </w:tc>
        <w:tc>
          <w:tcPr>
            <w:tcW w:w="2200" w:type="dxa"/>
            <w:tcMar>
              <w:top w:w="20" w:type="dxa"/>
              <w:left w:w="20" w:type="dxa"/>
              <w:bottom w:w="20" w:type="dxa"/>
              <w:right w:w="20" w:type="dxa"/>
            </w:tcMar>
            <w:vAlign w:val="center"/>
            <w:hideMark/>
          </w:tcPr>
          <w:p w14:paraId="2DE6E5A3" w14:textId="77777777" w:rsidR="009542E1" w:rsidRPr="002E6EA2" w:rsidRDefault="009542E1" w:rsidP="00620D08">
            <w:pPr>
              <w:pStyle w:val="movimento2"/>
              <w:rPr>
                <w:color w:val="002060"/>
              </w:rPr>
            </w:pPr>
            <w:r w:rsidRPr="002E6EA2">
              <w:rPr>
                <w:color w:val="002060"/>
              </w:rPr>
              <w:t xml:space="preserve">(C.U.S. ANCONA) </w:t>
            </w:r>
          </w:p>
        </w:tc>
        <w:tc>
          <w:tcPr>
            <w:tcW w:w="800" w:type="dxa"/>
            <w:tcMar>
              <w:top w:w="20" w:type="dxa"/>
              <w:left w:w="20" w:type="dxa"/>
              <w:bottom w:w="20" w:type="dxa"/>
              <w:right w:w="20" w:type="dxa"/>
            </w:tcMar>
            <w:vAlign w:val="center"/>
            <w:hideMark/>
          </w:tcPr>
          <w:p w14:paraId="0E0461F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92E88E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6947201E" w14:textId="77777777" w:rsidR="009542E1" w:rsidRPr="002E6EA2" w:rsidRDefault="009542E1" w:rsidP="00620D08">
            <w:pPr>
              <w:pStyle w:val="movimento2"/>
              <w:rPr>
                <w:color w:val="002060"/>
              </w:rPr>
            </w:pPr>
            <w:r w:rsidRPr="002E6EA2">
              <w:rPr>
                <w:color w:val="002060"/>
              </w:rPr>
              <w:t> </w:t>
            </w:r>
          </w:p>
        </w:tc>
      </w:tr>
    </w:tbl>
    <w:p w14:paraId="13AFC647" w14:textId="77777777" w:rsidR="009542E1" w:rsidRPr="002E6EA2" w:rsidRDefault="009542E1" w:rsidP="009542E1">
      <w:pPr>
        <w:pStyle w:val="titolo20"/>
        <w:rPr>
          <w:rFonts w:eastAsiaTheme="minorEastAsia"/>
          <w:color w:val="002060"/>
        </w:rPr>
      </w:pPr>
      <w:r w:rsidRPr="002E6EA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89241C4" w14:textId="77777777" w:rsidTr="00620D08">
        <w:tc>
          <w:tcPr>
            <w:tcW w:w="2200" w:type="dxa"/>
            <w:tcMar>
              <w:top w:w="20" w:type="dxa"/>
              <w:left w:w="20" w:type="dxa"/>
              <w:bottom w:w="20" w:type="dxa"/>
              <w:right w:w="20" w:type="dxa"/>
            </w:tcMar>
            <w:vAlign w:val="center"/>
            <w:hideMark/>
          </w:tcPr>
          <w:p w14:paraId="59564890" w14:textId="77777777" w:rsidR="009542E1" w:rsidRPr="002E6EA2" w:rsidRDefault="009542E1" w:rsidP="00620D08">
            <w:pPr>
              <w:pStyle w:val="movimento"/>
              <w:rPr>
                <w:color w:val="002060"/>
              </w:rPr>
            </w:pPr>
            <w:r w:rsidRPr="002E6EA2">
              <w:rPr>
                <w:color w:val="002060"/>
              </w:rPr>
              <w:t>PARRINO TOMMASO</w:t>
            </w:r>
          </w:p>
        </w:tc>
        <w:tc>
          <w:tcPr>
            <w:tcW w:w="2200" w:type="dxa"/>
            <w:tcMar>
              <w:top w:w="20" w:type="dxa"/>
              <w:left w:w="20" w:type="dxa"/>
              <w:bottom w:w="20" w:type="dxa"/>
              <w:right w:w="20" w:type="dxa"/>
            </w:tcMar>
            <w:vAlign w:val="center"/>
            <w:hideMark/>
          </w:tcPr>
          <w:p w14:paraId="5E2AB40C" w14:textId="77777777" w:rsidR="009542E1" w:rsidRPr="002E6EA2" w:rsidRDefault="009542E1" w:rsidP="00620D08">
            <w:pPr>
              <w:pStyle w:val="movimento2"/>
              <w:rPr>
                <w:color w:val="002060"/>
              </w:rPr>
            </w:pPr>
            <w:r w:rsidRPr="002E6EA2">
              <w:rPr>
                <w:color w:val="002060"/>
              </w:rPr>
              <w:t xml:space="preserve">(C.U.S. MACERATA CALCIO A5) </w:t>
            </w:r>
          </w:p>
        </w:tc>
        <w:tc>
          <w:tcPr>
            <w:tcW w:w="800" w:type="dxa"/>
            <w:tcMar>
              <w:top w:w="20" w:type="dxa"/>
              <w:left w:w="20" w:type="dxa"/>
              <w:bottom w:w="20" w:type="dxa"/>
              <w:right w:w="20" w:type="dxa"/>
            </w:tcMar>
            <w:vAlign w:val="center"/>
            <w:hideMark/>
          </w:tcPr>
          <w:p w14:paraId="274A143E"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FF746DE" w14:textId="77777777" w:rsidR="009542E1" w:rsidRPr="002E6EA2" w:rsidRDefault="009542E1" w:rsidP="00620D08">
            <w:pPr>
              <w:pStyle w:val="movimento"/>
              <w:rPr>
                <w:color w:val="002060"/>
              </w:rPr>
            </w:pPr>
            <w:r w:rsidRPr="002E6EA2">
              <w:rPr>
                <w:color w:val="002060"/>
              </w:rPr>
              <w:t>PASTORE MATTIA</w:t>
            </w:r>
          </w:p>
        </w:tc>
        <w:tc>
          <w:tcPr>
            <w:tcW w:w="2200" w:type="dxa"/>
            <w:tcMar>
              <w:top w:w="20" w:type="dxa"/>
              <w:left w:w="20" w:type="dxa"/>
              <w:bottom w:w="20" w:type="dxa"/>
              <w:right w:w="20" w:type="dxa"/>
            </w:tcMar>
            <w:vAlign w:val="center"/>
            <w:hideMark/>
          </w:tcPr>
          <w:p w14:paraId="2C66A344" w14:textId="77777777" w:rsidR="009542E1" w:rsidRPr="002E6EA2" w:rsidRDefault="009542E1" w:rsidP="00620D08">
            <w:pPr>
              <w:pStyle w:val="movimento2"/>
              <w:rPr>
                <w:color w:val="002060"/>
              </w:rPr>
            </w:pPr>
            <w:r w:rsidRPr="002E6EA2">
              <w:rPr>
                <w:color w:val="002060"/>
              </w:rPr>
              <w:t xml:space="preserve">(JESI) </w:t>
            </w:r>
          </w:p>
        </w:tc>
      </w:tr>
    </w:tbl>
    <w:p w14:paraId="1DF1E2C8" w14:textId="77777777" w:rsidR="009542E1" w:rsidRPr="002E6EA2" w:rsidRDefault="009542E1" w:rsidP="009542E1">
      <w:pPr>
        <w:pStyle w:val="titolo10"/>
        <w:rPr>
          <w:rFonts w:eastAsiaTheme="minorEastAsia"/>
          <w:color w:val="002060"/>
        </w:rPr>
      </w:pPr>
      <w:r w:rsidRPr="002E6EA2">
        <w:rPr>
          <w:color w:val="002060"/>
        </w:rPr>
        <w:t xml:space="preserve">GARE DEL 12/ 2/2024 </w:t>
      </w:r>
    </w:p>
    <w:p w14:paraId="6395DFC1" w14:textId="77777777" w:rsidR="009542E1" w:rsidRPr="002E6EA2" w:rsidRDefault="009542E1" w:rsidP="009542E1">
      <w:pPr>
        <w:pStyle w:val="titolo7a"/>
        <w:rPr>
          <w:color w:val="002060"/>
        </w:rPr>
      </w:pPr>
      <w:r w:rsidRPr="002E6EA2">
        <w:rPr>
          <w:color w:val="002060"/>
        </w:rPr>
        <w:t xml:space="preserve">PROVVEDIMENTI DISCIPLINARI </w:t>
      </w:r>
    </w:p>
    <w:p w14:paraId="07B5EBCC"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6923AE2C" w14:textId="77777777" w:rsidR="009542E1" w:rsidRPr="002E6EA2" w:rsidRDefault="009542E1" w:rsidP="009542E1">
      <w:pPr>
        <w:pStyle w:val="titolo30"/>
        <w:rPr>
          <w:color w:val="002060"/>
        </w:rPr>
      </w:pPr>
      <w:r w:rsidRPr="002E6EA2">
        <w:rPr>
          <w:color w:val="002060"/>
        </w:rPr>
        <w:t xml:space="preserve">CALCIATORI NON ESPULSI </w:t>
      </w:r>
    </w:p>
    <w:p w14:paraId="18DDCF9D"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527D6DDE" w14:textId="77777777" w:rsidTr="00620D08">
        <w:tc>
          <w:tcPr>
            <w:tcW w:w="2200" w:type="dxa"/>
            <w:tcMar>
              <w:top w:w="20" w:type="dxa"/>
              <w:left w:w="20" w:type="dxa"/>
              <w:bottom w:w="20" w:type="dxa"/>
              <w:right w:w="20" w:type="dxa"/>
            </w:tcMar>
            <w:vAlign w:val="center"/>
            <w:hideMark/>
          </w:tcPr>
          <w:p w14:paraId="107276A8" w14:textId="77777777" w:rsidR="009542E1" w:rsidRPr="002E6EA2" w:rsidRDefault="009542E1" w:rsidP="00620D08">
            <w:pPr>
              <w:pStyle w:val="movimento"/>
              <w:rPr>
                <w:color w:val="002060"/>
              </w:rPr>
            </w:pPr>
            <w:r w:rsidRPr="002E6EA2">
              <w:rPr>
                <w:color w:val="002060"/>
              </w:rPr>
              <w:t>COZZOLINO JOSEPH</w:t>
            </w:r>
          </w:p>
        </w:tc>
        <w:tc>
          <w:tcPr>
            <w:tcW w:w="2200" w:type="dxa"/>
            <w:tcMar>
              <w:top w:w="20" w:type="dxa"/>
              <w:left w:w="20" w:type="dxa"/>
              <w:bottom w:w="20" w:type="dxa"/>
              <w:right w:w="20" w:type="dxa"/>
            </w:tcMar>
            <w:vAlign w:val="center"/>
            <w:hideMark/>
          </w:tcPr>
          <w:p w14:paraId="123EBC7D" w14:textId="77777777" w:rsidR="009542E1" w:rsidRPr="002E6EA2" w:rsidRDefault="009542E1" w:rsidP="00620D08">
            <w:pPr>
              <w:pStyle w:val="movimento2"/>
              <w:rPr>
                <w:color w:val="002060"/>
              </w:rPr>
            </w:pPr>
            <w:r w:rsidRPr="002E6EA2">
              <w:rPr>
                <w:color w:val="002060"/>
              </w:rPr>
              <w:t xml:space="preserve">(ACLI AUDAX MONTECOSARO C5) </w:t>
            </w:r>
          </w:p>
        </w:tc>
        <w:tc>
          <w:tcPr>
            <w:tcW w:w="800" w:type="dxa"/>
            <w:tcMar>
              <w:top w:w="20" w:type="dxa"/>
              <w:left w:w="20" w:type="dxa"/>
              <w:bottom w:w="20" w:type="dxa"/>
              <w:right w:w="20" w:type="dxa"/>
            </w:tcMar>
            <w:vAlign w:val="center"/>
            <w:hideMark/>
          </w:tcPr>
          <w:p w14:paraId="0BD1B665"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74EEFE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A560EA9" w14:textId="77777777" w:rsidR="009542E1" w:rsidRPr="002E6EA2" w:rsidRDefault="009542E1" w:rsidP="00620D08">
            <w:pPr>
              <w:pStyle w:val="movimento2"/>
              <w:rPr>
                <w:color w:val="002060"/>
              </w:rPr>
            </w:pPr>
            <w:r w:rsidRPr="002E6EA2">
              <w:rPr>
                <w:color w:val="002060"/>
              </w:rPr>
              <w:t> </w:t>
            </w:r>
          </w:p>
        </w:tc>
      </w:tr>
    </w:tbl>
    <w:p w14:paraId="30ECBCE2" w14:textId="77777777" w:rsidR="009542E1" w:rsidRDefault="009542E1" w:rsidP="009542E1">
      <w:pPr>
        <w:pStyle w:val="breakline"/>
        <w:rPr>
          <w:color w:val="002060"/>
        </w:rPr>
      </w:pPr>
    </w:p>
    <w:p w14:paraId="0516FEC6"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5E38AF25"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3FA407A4" w14:textId="77777777" w:rsidR="009542E1" w:rsidRPr="002E6EA2" w:rsidRDefault="009542E1" w:rsidP="009542E1">
      <w:pPr>
        <w:pStyle w:val="breakline"/>
        <w:rPr>
          <w:rFonts w:eastAsiaTheme="minorEastAsia"/>
          <w:color w:val="002060"/>
        </w:rPr>
      </w:pPr>
    </w:p>
    <w:p w14:paraId="12C5F952" w14:textId="77777777" w:rsidR="009542E1" w:rsidRPr="002E6EA2" w:rsidRDefault="009542E1" w:rsidP="009542E1">
      <w:pPr>
        <w:pStyle w:val="titoloprinc0"/>
        <w:rPr>
          <w:color w:val="002060"/>
        </w:rPr>
      </w:pPr>
      <w:r w:rsidRPr="002E6EA2">
        <w:rPr>
          <w:color w:val="002060"/>
        </w:rPr>
        <w:t>CLASSIFICA</w:t>
      </w:r>
    </w:p>
    <w:p w14:paraId="4FFA70FE" w14:textId="77777777" w:rsidR="009542E1" w:rsidRPr="002E6EA2" w:rsidRDefault="009542E1" w:rsidP="009542E1">
      <w:pPr>
        <w:pStyle w:val="breakline"/>
        <w:rPr>
          <w:color w:val="002060"/>
        </w:rPr>
      </w:pPr>
    </w:p>
    <w:p w14:paraId="55CD8E93" w14:textId="77777777" w:rsidR="009542E1" w:rsidRPr="002E6EA2" w:rsidRDefault="009542E1" w:rsidP="009542E1">
      <w:pPr>
        <w:pStyle w:val="breakline"/>
        <w:rPr>
          <w:color w:val="002060"/>
        </w:rPr>
      </w:pPr>
    </w:p>
    <w:p w14:paraId="49E3701F" w14:textId="77777777" w:rsidR="009542E1" w:rsidRPr="002E6EA2" w:rsidRDefault="009542E1" w:rsidP="009542E1">
      <w:pPr>
        <w:pStyle w:val="sottotitolocampionato10"/>
        <w:rPr>
          <w:color w:val="002060"/>
        </w:rPr>
      </w:pPr>
      <w:r w:rsidRPr="002E6EA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7EA3DC2B"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1437B" w14:textId="77777777" w:rsidR="009542E1" w:rsidRPr="002E6EA2" w:rsidRDefault="009542E1" w:rsidP="00620D08">
            <w:pPr>
              <w:pStyle w:val="headertabella0"/>
              <w:rPr>
                <w:color w:val="002060"/>
              </w:rPr>
            </w:pPr>
            <w:r w:rsidRPr="002E6EA2">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6A6F2"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3C8C"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2AE42"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40D4B"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EBEA0"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3EBCC"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9CBA0"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57CC9"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05AF" w14:textId="77777777" w:rsidR="009542E1" w:rsidRPr="002E6EA2" w:rsidRDefault="009542E1" w:rsidP="00620D08">
            <w:pPr>
              <w:pStyle w:val="headertabella0"/>
              <w:rPr>
                <w:color w:val="002060"/>
              </w:rPr>
            </w:pPr>
            <w:r w:rsidRPr="002E6EA2">
              <w:rPr>
                <w:color w:val="002060"/>
              </w:rPr>
              <w:t>PE</w:t>
            </w:r>
          </w:p>
        </w:tc>
      </w:tr>
      <w:tr w:rsidR="009542E1" w:rsidRPr="002E6EA2" w14:paraId="7B069983"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425667" w14:textId="77777777" w:rsidR="009542E1" w:rsidRPr="002E6EA2" w:rsidRDefault="009542E1" w:rsidP="00620D08">
            <w:pPr>
              <w:pStyle w:val="rowtabella0"/>
              <w:rPr>
                <w:color w:val="002060"/>
              </w:rPr>
            </w:pPr>
            <w:r w:rsidRPr="002E6EA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A620"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0B71"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C484"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ED5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E35CE"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329EE" w14:textId="77777777" w:rsidR="009542E1" w:rsidRPr="002E6EA2" w:rsidRDefault="009542E1" w:rsidP="00620D08">
            <w:pPr>
              <w:pStyle w:val="rowtabella0"/>
              <w:jc w:val="center"/>
              <w:rPr>
                <w:color w:val="002060"/>
              </w:rPr>
            </w:pPr>
            <w:r w:rsidRPr="002E6EA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604E"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902A" w14:textId="77777777" w:rsidR="009542E1" w:rsidRPr="002E6EA2" w:rsidRDefault="009542E1" w:rsidP="00620D08">
            <w:pPr>
              <w:pStyle w:val="rowtabella0"/>
              <w:jc w:val="center"/>
              <w:rPr>
                <w:color w:val="002060"/>
              </w:rPr>
            </w:pPr>
            <w:r w:rsidRPr="002E6EA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709A" w14:textId="77777777" w:rsidR="009542E1" w:rsidRPr="002E6EA2" w:rsidRDefault="009542E1" w:rsidP="00620D08">
            <w:pPr>
              <w:pStyle w:val="rowtabella0"/>
              <w:jc w:val="center"/>
              <w:rPr>
                <w:color w:val="002060"/>
              </w:rPr>
            </w:pPr>
            <w:r w:rsidRPr="002E6EA2">
              <w:rPr>
                <w:color w:val="002060"/>
              </w:rPr>
              <w:t>0</w:t>
            </w:r>
          </w:p>
        </w:tc>
      </w:tr>
      <w:tr w:rsidR="009542E1" w:rsidRPr="002E6EA2" w14:paraId="1D916DCC"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C2110" w14:textId="77777777" w:rsidR="009542E1" w:rsidRPr="002E6EA2" w:rsidRDefault="009542E1" w:rsidP="00620D08">
            <w:pPr>
              <w:pStyle w:val="rowtabella0"/>
              <w:rPr>
                <w:color w:val="002060"/>
              </w:rPr>
            </w:pPr>
            <w:r w:rsidRPr="002E6EA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40FF"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5CD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74A8"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0E9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CF70"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E830"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2D84"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DDA5"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E1BA" w14:textId="77777777" w:rsidR="009542E1" w:rsidRPr="002E6EA2" w:rsidRDefault="009542E1" w:rsidP="00620D08">
            <w:pPr>
              <w:pStyle w:val="rowtabella0"/>
              <w:jc w:val="center"/>
              <w:rPr>
                <w:color w:val="002060"/>
              </w:rPr>
            </w:pPr>
            <w:r w:rsidRPr="002E6EA2">
              <w:rPr>
                <w:color w:val="002060"/>
              </w:rPr>
              <w:t>0</w:t>
            </w:r>
          </w:p>
        </w:tc>
      </w:tr>
      <w:tr w:rsidR="009542E1" w:rsidRPr="002E6EA2" w14:paraId="1E17AFA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DDAB0" w14:textId="77777777" w:rsidR="009542E1" w:rsidRPr="002E6EA2" w:rsidRDefault="009542E1" w:rsidP="00620D08">
            <w:pPr>
              <w:pStyle w:val="rowtabella0"/>
              <w:rPr>
                <w:color w:val="002060"/>
              </w:rPr>
            </w:pPr>
            <w:r w:rsidRPr="002E6EA2">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78E3"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8C7C"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39BB"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75C2"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3725"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4B9B"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1F86"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2396"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E50A" w14:textId="77777777" w:rsidR="009542E1" w:rsidRPr="002E6EA2" w:rsidRDefault="009542E1" w:rsidP="00620D08">
            <w:pPr>
              <w:pStyle w:val="rowtabella0"/>
              <w:jc w:val="center"/>
              <w:rPr>
                <w:color w:val="002060"/>
              </w:rPr>
            </w:pPr>
            <w:r w:rsidRPr="002E6EA2">
              <w:rPr>
                <w:color w:val="002060"/>
              </w:rPr>
              <w:t>0</w:t>
            </w:r>
          </w:p>
        </w:tc>
      </w:tr>
      <w:tr w:rsidR="009542E1" w:rsidRPr="002E6EA2" w14:paraId="5D91EB5A"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9D57D" w14:textId="77777777" w:rsidR="009542E1" w:rsidRPr="002E6EA2" w:rsidRDefault="009542E1" w:rsidP="00620D08">
            <w:pPr>
              <w:pStyle w:val="rowtabella0"/>
              <w:rPr>
                <w:color w:val="002060"/>
              </w:rPr>
            </w:pPr>
            <w:r w:rsidRPr="002E6EA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FC4A6"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DC8A"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518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A4A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41AE"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B627D"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2AAD"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23D1"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AADF" w14:textId="77777777" w:rsidR="009542E1" w:rsidRPr="002E6EA2" w:rsidRDefault="009542E1" w:rsidP="00620D08">
            <w:pPr>
              <w:pStyle w:val="rowtabella0"/>
              <w:jc w:val="center"/>
              <w:rPr>
                <w:color w:val="002060"/>
              </w:rPr>
            </w:pPr>
            <w:r w:rsidRPr="002E6EA2">
              <w:rPr>
                <w:color w:val="002060"/>
              </w:rPr>
              <w:t>0</w:t>
            </w:r>
          </w:p>
        </w:tc>
      </w:tr>
      <w:tr w:rsidR="009542E1" w:rsidRPr="002E6EA2" w14:paraId="08A225B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EBA54" w14:textId="77777777" w:rsidR="009542E1" w:rsidRPr="002E6EA2" w:rsidRDefault="009542E1" w:rsidP="00620D08">
            <w:pPr>
              <w:pStyle w:val="rowtabella0"/>
              <w:rPr>
                <w:color w:val="002060"/>
              </w:rPr>
            </w:pPr>
            <w:r w:rsidRPr="002E6EA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122A"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B371"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DC40"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67A2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5AE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FC74"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EDD7C"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B4BE"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9692" w14:textId="77777777" w:rsidR="009542E1" w:rsidRPr="002E6EA2" w:rsidRDefault="009542E1" w:rsidP="00620D08">
            <w:pPr>
              <w:pStyle w:val="rowtabella0"/>
              <w:jc w:val="center"/>
              <w:rPr>
                <w:color w:val="002060"/>
              </w:rPr>
            </w:pPr>
            <w:r w:rsidRPr="002E6EA2">
              <w:rPr>
                <w:color w:val="002060"/>
              </w:rPr>
              <w:t>0</w:t>
            </w:r>
          </w:p>
        </w:tc>
      </w:tr>
      <w:tr w:rsidR="009542E1" w:rsidRPr="002E6EA2" w14:paraId="0B44E377"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D0284" w14:textId="77777777" w:rsidR="009542E1" w:rsidRPr="002E6EA2" w:rsidRDefault="009542E1" w:rsidP="00620D08">
            <w:pPr>
              <w:pStyle w:val="rowtabella0"/>
              <w:rPr>
                <w:color w:val="002060"/>
              </w:rPr>
            </w:pPr>
            <w:r w:rsidRPr="002E6EA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6E86"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EC16"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E6E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F14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3ED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1A4B"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6977"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D93E"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DF49" w14:textId="77777777" w:rsidR="009542E1" w:rsidRPr="002E6EA2" w:rsidRDefault="009542E1" w:rsidP="00620D08">
            <w:pPr>
              <w:pStyle w:val="rowtabella0"/>
              <w:jc w:val="center"/>
              <w:rPr>
                <w:color w:val="002060"/>
              </w:rPr>
            </w:pPr>
            <w:r w:rsidRPr="002E6EA2">
              <w:rPr>
                <w:color w:val="002060"/>
              </w:rPr>
              <w:t>0</w:t>
            </w:r>
          </w:p>
        </w:tc>
      </w:tr>
      <w:tr w:rsidR="009542E1" w:rsidRPr="002E6EA2" w14:paraId="10D6709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70DF1" w14:textId="77777777" w:rsidR="009542E1" w:rsidRPr="002E6EA2" w:rsidRDefault="009542E1" w:rsidP="00620D08">
            <w:pPr>
              <w:pStyle w:val="rowtabella0"/>
              <w:rPr>
                <w:color w:val="002060"/>
              </w:rPr>
            </w:pPr>
            <w:r w:rsidRPr="002E6EA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BBDB"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8A3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28AA"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BC9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43C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AE4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59A6"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F1EC"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C28D" w14:textId="77777777" w:rsidR="009542E1" w:rsidRPr="002E6EA2" w:rsidRDefault="009542E1" w:rsidP="00620D08">
            <w:pPr>
              <w:pStyle w:val="rowtabella0"/>
              <w:jc w:val="center"/>
              <w:rPr>
                <w:color w:val="002060"/>
              </w:rPr>
            </w:pPr>
            <w:r w:rsidRPr="002E6EA2">
              <w:rPr>
                <w:color w:val="002060"/>
              </w:rPr>
              <w:t>0</w:t>
            </w:r>
          </w:p>
        </w:tc>
      </w:tr>
      <w:tr w:rsidR="009542E1" w:rsidRPr="002E6EA2" w14:paraId="730ADFA0"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9403F" w14:textId="77777777" w:rsidR="009542E1" w:rsidRPr="002E6EA2" w:rsidRDefault="009542E1" w:rsidP="00620D08">
            <w:pPr>
              <w:pStyle w:val="rowtabella0"/>
              <w:rPr>
                <w:color w:val="002060"/>
              </w:rPr>
            </w:pPr>
            <w:r w:rsidRPr="002E6EA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74F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38C0"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D69F"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666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6D8A"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305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079D"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10F7"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A209" w14:textId="77777777" w:rsidR="009542E1" w:rsidRPr="002E6EA2" w:rsidRDefault="009542E1" w:rsidP="00620D08">
            <w:pPr>
              <w:pStyle w:val="rowtabella0"/>
              <w:jc w:val="center"/>
              <w:rPr>
                <w:color w:val="002060"/>
              </w:rPr>
            </w:pPr>
            <w:r w:rsidRPr="002E6EA2">
              <w:rPr>
                <w:color w:val="002060"/>
              </w:rPr>
              <w:t>0</w:t>
            </w:r>
          </w:p>
        </w:tc>
      </w:tr>
    </w:tbl>
    <w:p w14:paraId="0331EB59" w14:textId="77777777" w:rsidR="009542E1" w:rsidRPr="002E6EA2" w:rsidRDefault="009542E1" w:rsidP="009542E1">
      <w:pPr>
        <w:pStyle w:val="breakline"/>
        <w:rPr>
          <w:rFonts w:eastAsiaTheme="minorEastAsia"/>
          <w:color w:val="002060"/>
        </w:rPr>
      </w:pPr>
    </w:p>
    <w:p w14:paraId="2D1E704D" w14:textId="77777777" w:rsidR="009542E1" w:rsidRPr="002E6EA2" w:rsidRDefault="009542E1" w:rsidP="009542E1">
      <w:pPr>
        <w:pStyle w:val="breakline"/>
        <w:rPr>
          <w:color w:val="002060"/>
        </w:rPr>
      </w:pPr>
    </w:p>
    <w:p w14:paraId="03C711F2" w14:textId="77777777" w:rsidR="009542E1" w:rsidRPr="002E6EA2" w:rsidRDefault="009542E1" w:rsidP="009542E1">
      <w:pPr>
        <w:pStyle w:val="sottotitolocampionato10"/>
        <w:rPr>
          <w:color w:val="002060"/>
        </w:rPr>
      </w:pPr>
      <w:r w:rsidRPr="002E6EA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3B8D6F2C"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81E79"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5CC37"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84606"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35188"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BCA43"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B4FEC"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5D393"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262C6"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444DD"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7A5F" w14:textId="77777777" w:rsidR="009542E1" w:rsidRPr="002E6EA2" w:rsidRDefault="009542E1" w:rsidP="00620D08">
            <w:pPr>
              <w:pStyle w:val="headertabella0"/>
              <w:rPr>
                <w:color w:val="002060"/>
              </w:rPr>
            </w:pPr>
            <w:r w:rsidRPr="002E6EA2">
              <w:rPr>
                <w:color w:val="002060"/>
              </w:rPr>
              <w:t>PE</w:t>
            </w:r>
          </w:p>
        </w:tc>
      </w:tr>
      <w:tr w:rsidR="009542E1" w:rsidRPr="002E6EA2" w14:paraId="1E2AD02C"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EEB610" w14:textId="77777777" w:rsidR="009542E1" w:rsidRPr="002E6EA2" w:rsidRDefault="009542E1" w:rsidP="00620D08">
            <w:pPr>
              <w:pStyle w:val="rowtabella0"/>
              <w:rPr>
                <w:color w:val="002060"/>
              </w:rPr>
            </w:pPr>
            <w:r w:rsidRPr="002E6EA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5DCD"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6115"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33C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284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BA3C6"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D26D"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5DDC"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BEF3" w14:textId="77777777" w:rsidR="009542E1" w:rsidRPr="002E6EA2" w:rsidRDefault="009542E1" w:rsidP="00620D08">
            <w:pPr>
              <w:pStyle w:val="rowtabella0"/>
              <w:jc w:val="center"/>
              <w:rPr>
                <w:color w:val="002060"/>
              </w:rPr>
            </w:pPr>
            <w:r w:rsidRPr="002E6E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5E0C" w14:textId="77777777" w:rsidR="009542E1" w:rsidRPr="002E6EA2" w:rsidRDefault="009542E1" w:rsidP="00620D08">
            <w:pPr>
              <w:pStyle w:val="rowtabella0"/>
              <w:jc w:val="center"/>
              <w:rPr>
                <w:color w:val="002060"/>
              </w:rPr>
            </w:pPr>
            <w:r w:rsidRPr="002E6EA2">
              <w:rPr>
                <w:color w:val="002060"/>
              </w:rPr>
              <w:t>0</w:t>
            </w:r>
          </w:p>
        </w:tc>
      </w:tr>
      <w:tr w:rsidR="009542E1" w:rsidRPr="002E6EA2" w14:paraId="141DD12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0EB58" w14:textId="77777777" w:rsidR="009542E1" w:rsidRPr="002E6EA2" w:rsidRDefault="009542E1" w:rsidP="00620D08">
            <w:pPr>
              <w:pStyle w:val="rowtabella0"/>
              <w:rPr>
                <w:color w:val="002060"/>
              </w:rPr>
            </w:pPr>
            <w:r w:rsidRPr="002E6EA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1741F"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0AB7E"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DFA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220B"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D1D2"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2640"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5199"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2715"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3BED" w14:textId="77777777" w:rsidR="009542E1" w:rsidRPr="002E6EA2" w:rsidRDefault="009542E1" w:rsidP="00620D08">
            <w:pPr>
              <w:pStyle w:val="rowtabella0"/>
              <w:jc w:val="center"/>
              <w:rPr>
                <w:color w:val="002060"/>
              </w:rPr>
            </w:pPr>
            <w:r w:rsidRPr="002E6EA2">
              <w:rPr>
                <w:color w:val="002060"/>
              </w:rPr>
              <w:t>0</w:t>
            </w:r>
          </w:p>
        </w:tc>
      </w:tr>
      <w:tr w:rsidR="009542E1" w:rsidRPr="002E6EA2" w14:paraId="3A75337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CDD9E" w14:textId="77777777" w:rsidR="009542E1" w:rsidRPr="002E6EA2" w:rsidRDefault="009542E1" w:rsidP="00620D08">
            <w:pPr>
              <w:pStyle w:val="rowtabella0"/>
              <w:rPr>
                <w:color w:val="002060"/>
              </w:rPr>
            </w:pPr>
            <w:r w:rsidRPr="002E6EA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CF30"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47A4"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4B4D"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91F3"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9145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E0DE"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4BFC"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EA3F"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5BB7" w14:textId="77777777" w:rsidR="009542E1" w:rsidRPr="002E6EA2" w:rsidRDefault="009542E1" w:rsidP="00620D08">
            <w:pPr>
              <w:pStyle w:val="rowtabella0"/>
              <w:jc w:val="center"/>
              <w:rPr>
                <w:color w:val="002060"/>
              </w:rPr>
            </w:pPr>
            <w:r w:rsidRPr="002E6EA2">
              <w:rPr>
                <w:color w:val="002060"/>
              </w:rPr>
              <w:t>0</w:t>
            </w:r>
          </w:p>
        </w:tc>
      </w:tr>
      <w:tr w:rsidR="009542E1" w:rsidRPr="002E6EA2" w14:paraId="55544AF3"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3B6EB" w14:textId="77777777" w:rsidR="009542E1" w:rsidRPr="002E6EA2" w:rsidRDefault="009542E1" w:rsidP="00620D08">
            <w:pPr>
              <w:pStyle w:val="rowtabella0"/>
              <w:rPr>
                <w:color w:val="002060"/>
                <w:lang w:val="es-ES"/>
              </w:rPr>
            </w:pPr>
            <w:r w:rsidRPr="002E6EA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1DAD"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5A8C"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B1DB"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084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9750"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93C9"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3094"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7E3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3B9A" w14:textId="77777777" w:rsidR="009542E1" w:rsidRPr="002E6EA2" w:rsidRDefault="009542E1" w:rsidP="00620D08">
            <w:pPr>
              <w:pStyle w:val="rowtabella0"/>
              <w:jc w:val="center"/>
              <w:rPr>
                <w:color w:val="002060"/>
              </w:rPr>
            </w:pPr>
            <w:r w:rsidRPr="002E6EA2">
              <w:rPr>
                <w:color w:val="002060"/>
              </w:rPr>
              <w:t>0</w:t>
            </w:r>
          </w:p>
        </w:tc>
      </w:tr>
      <w:tr w:rsidR="009542E1" w:rsidRPr="002E6EA2" w14:paraId="1C201E6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C3B79" w14:textId="77777777" w:rsidR="009542E1" w:rsidRPr="002E6EA2" w:rsidRDefault="009542E1" w:rsidP="00620D08">
            <w:pPr>
              <w:pStyle w:val="rowtabella0"/>
              <w:rPr>
                <w:color w:val="002060"/>
              </w:rPr>
            </w:pPr>
            <w:r w:rsidRPr="002E6EA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59B6"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8345"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B3F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435B"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C31C"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0D32"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6131A"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A169"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389A" w14:textId="77777777" w:rsidR="009542E1" w:rsidRPr="002E6EA2" w:rsidRDefault="009542E1" w:rsidP="00620D08">
            <w:pPr>
              <w:pStyle w:val="rowtabella0"/>
              <w:jc w:val="center"/>
              <w:rPr>
                <w:color w:val="002060"/>
              </w:rPr>
            </w:pPr>
            <w:r w:rsidRPr="002E6EA2">
              <w:rPr>
                <w:color w:val="002060"/>
              </w:rPr>
              <w:t>0</w:t>
            </w:r>
          </w:p>
        </w:tc>
      </w:tr>
      <w:tr w:rsidR="009542E1" w:rsidRPr="002E6EA2" w14:paraId="2BBE196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A05B8" w14:textId="77777777" w:rsidR="009542E1" w:rsidRPr="002E6EA2" w:rsidRDefault="009542E1" w:rsidP="00620D08">
            <w:pPr>
              <w:pStyle w:val="rowtabella0"/>
              <w:rPr>
                <w:color w:val="002060"/>
              </w:rPr>
            </w:pPr>
            <w:r w:rsidRPr="002E6EA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2A3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D5D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A2B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B34C"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57A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A05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162D"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49DD3"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B3EC" w14:textId="77777777" w:rsidR="009542E1" w:rsidRPr="002E6EA2" w:rsidRDefault="009542E1" w:rsidP="00620D08">
            <w:pPr>
              <w:pStyle w:val="rowtabella0"/>
              <w:jc w:val="center"/>
              <w:rPr>
                <w:color w:val="002060"/>
              </w:rPr>
            </w:pPr>
            <w:r w:rsidRPr="002E6EA2">
              <w:rPr>
                <w:color w:val="002060"/>
              </w:rPr>
              <w:t>0</w:t>
            </w:r>
          </w:p>
        </w:tc>
      </w:tr>
      <w:tr w:rsidR="009542E1" w:rsidRPr="002E6EA2" w14:paraId="446E900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19F38" w14:textId="77777777" w:rsidR="009542E1" w:rsidRPr="002E6EA2" w:rsidRDefault="009542E1" w:rsidP="00620D08">
            <w:pPr>
              <w:pStyle w:val="rowtabella0"/>
              <w:rPr>
                <w:color w:val="002060"/>
              </w:rPr>
            </w:pPr>
            <w:r w:rsidRPr="002E6EA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0B8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E7E6"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42A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358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482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625A"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BEEF"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9F0E"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B9D2" w14:textId="77777777" w:rsidR="009542E1" w:rsidRPr="002E6EA2" w:rsidRDefault="009542E1" w:rsidP="00620D08">
            <w:pPr>
              <w:pStyle w:val="rowtabella0"/>
              <w:jc w:val="center"/>
              <w:rPr>
                <w:color w:val="002060"/>
              </w:rPr>
            </w:pPr>
            <w:r w:rsidRPr="002E6EA2">
              <w:rPr>
                <w:color w:val="002060"/>
              </w:rPr>
              <w:t>0</w:t>
            </w:r>
          </w:p>
        </w:tc>
      </w:tr>
      <w:tr w:rsidR="009542E1" w:rsidRPr="002E6EA2" w14:paraId="6B23CB55"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98DF45" w14:textId="77777777" w:rsidR="009542E1" w:rsidRPr="002E6EA2" w:rsidRDefault="009542E1" w:rsidP="00620D08">
            <w:pPr>
              <w:pStyle w:val="rowtabella0"/>
              <w:rPr>
                <w:color w:val="002060"/>
              </w:rPr>
            </w:pPr>
            <w:proofErr w:type="spellStart"/>
            <w:proofErr w:type="gramStart"/>
            <w:r w:rsidRPr="002E6EA2">
              <w:rPr>
                <w:color w:val="002060"/>
              </w:rPr>
              <w:t>sq.B</w:t>
            </w:r>
            <w:proofErr w:type="spellEnd"/>
            <w:proofErr w:type="gramEnd"/>
            <w:r w:rsidRPr="002E6EA2">
              <w:rPr>
                <w:color w:val="002060"/>
              </w:rPr>
              <w:t xml:space="preserve"> AMICI DEL </w:t>
            </w:r>
            <w:proofErr w:type="spellStart"/>
            <w:r w:rsidRPr="002E6EA2">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3BC5"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EF5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048D"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6492"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1C9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A7B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0A8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A31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EFEA" w14:textId="77777777" w:rsidR="009542E1" w:rsidRPr="002E6EA2" w:rsidRDefault="009542E1" w:rsidP="00620D08">
            <w:pPr>
              <w:pStyle w:val="rowtabella0"/>
              <w:jc w:val="center"/>
              <w:rPr>
                <w:color w:val="002060"/>
              </w:rPr>
            </w:pPr>
            <w:r w:rsidRPr="002E6EA2">
              <w:rPr>
                <w:color w:val="002060"/>
              </w:rPr>
              <w:t>0</w:t>
            </w:r>
          </w:p>
        </w:tc>
      </w:tr>
    </w:tbl>
    <w:p w14:paraId="573C684D" w14:textId="77777777" w:rsidR="009542E1" w:rsidRPr="002E6EA2" w:rsidRDefault="009542E1" w:rsidP="009542E1">
      <w:pPr>
        <w:pStyle w:val="breakline"/>
        <w:rPr>
          <w:rFonts w:eastAsiaTheme="minorEastAsia"/>
          <w:color w:val="002060"/>
        </w:rPr>
      </w:pPr>
    </w:p>
    <w:p w14:paraId="437A2585" w14:textId="77777777" w:rsidR="009542E1" w:rsidRPr="002E6EA2" w:rsidRDefault="009542E1" w:rsidP="009542E1">
      <w:pPr>
        <w:pStyle w:val="breakline"/>
        <w:rPr>
          <w:color w:val="002060"/>
        </w:rPr>
      </w:pPr>
    </w:p>
    <w:p w14:paraId="3FFE2719" w14:textId="77777777" w:rsidR="009542E1" w:rsidRPr="002E6EA2" w:rsidRDefault="009542E1" w:rsidP="009542E1">
      <w:pPr>
        <w:pStyle w:val="sottotitolocampionato10"/>
        <w:rPr>
          <w:color w:val="002060"/>
        </w:rPr>
      </w:pPr>
      <w:r w:rsidRPr="002E6EA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7B21A08A"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C460"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045A1"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C1885"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5506D"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B4296"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637EE"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C6B38"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A214D"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C7EA2"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2E9D7" w14:textId="77777777" w:rsidR="009542E1" w:rsidRPr="002E6EA2" w:rsidRDefault="009542E1" w:rsidP="00620D08">
            <w:pPr>
              <w:pStyle w:val="headertabella0"/>
              <w:rPr>
                <w:color w:val="002060"/>
              </w:rPr>
            </w:pPr>
            <w:r w:rsidRPr="002E6EA2">
              <w:rPr>
                <w:color w:val="002060"/>
              </w:rPr>
              <w:t>PE</w:t>
            </w:r>
          </w:p>
        </w:tc>
      </w:tr>
      <w:tr w:rsidR="009542E1" w:rsidRPr="002E6EA2" w14:paraId="7DD62CF0"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8BA41" w14:textId="77777777" w:rsidR="009542E1" w:rsidRPr="002E6EA2" w:rsidRDefault="009542E1" w:rsidP="00620D08">
            <w:pPr>
              <w:pStyle w:val="rowtabella0"/>
              <w:rPr>
                <w:color w:val="002060"/>
              </w:rPr>
            </w:pPr>
            <w:r w:rsidRPr="002E6EA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2DA6"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119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0E6D4"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3638"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EF1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2828" w14:textId="77777777" w:rsidR="009542E1" w:rsidRPr="002E6EA2" w:rsidRDefault="009542E1" w:rsidP="00620D08">
            <w:pPr>
              <w:pStyle w:val="rowtabella0"/>
              <w:jc w:val="center"/>
              <w:rPr>
                <w:color w:val="002060"/>
              </w:rPr>
            </w:pPr>
            <w:r w:rsidRPr="002E6EA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15D39"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339E"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2FB0E" w14:textId="77777777" w:rsidR="009542E1" w:rsidRPr="002E6EA2" w:rsidRDefault="009542E1" w:rsidP="00620D08">
            <w:pPr>
              <w:pStyle w:val="rowtabella0"/>
              <w:jc w:val="center"/>
              <w:rPr>
                <w:color w:val="002060"/>
              </w:rPr>
            </w:pPr>
            <w:r w:rsidRPr="002E6EA2">
              <w:rPr>
                <w:color w:val="002060"/>
              </w:rPr>
              <w:t>0</w:t>
            </w:r>
          </w:p>
        </w:tc>
      </w:tr>
      <w:tr w:rsidR="009542E1" w:rsidRPr="002E6EA2" w14:paraId="34549717"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6DFC3" w14:textId="77777777" w:rsidR="009542E1" w:rsidRPr="002E6EA2" w:rsidRDefault="009542E1" w:rsidP="00620D08">
            <w:pPr>
              <w:pStyle w:val="rowtabella0"/>
              <w:rPr>
                <w:color w:val="002060"/>
              </w:rPr>
            </w:pPr>
            <w:r w:rsidRPr="002E6EA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F6F4"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8FAE9"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715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24DD"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167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A787"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A6C8"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1E19"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87DF2" w14:textId="77777777" w:rsidR="009542E1" w:rsidRPr="002E6EA2" w:rsidRDefault="009542E1" w:rsidP="00620D08">
            <w:pPr>
              <w:pStyle w:val="rowtabella0"/>
              <w:jc w:val="center"/>
              <w:rPr>
                <w:color w:val="002060"/>
              </w:rPr>
            </w:pPr>
            <w:r w:rsidRPr="002E6EA2">
              <w:rPr>
                <w:color w:val="002060"/>
              </w:rPr>
              <w:t>0</w:t>
            </w:r>
          </w:p>
        </w:tc>
      </w:tr>
      <w:tr w:rsidR="009542E1" w:rsidRPr="002E6EA2" w14:paraId="286CB94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50F98" w14:textId="77777777" w:rsidR="009542E1" w:rsidRPr="002E6EA2" w:rsidRDefault="009542E1" w:rsidP="00620D08">
            <w:pPr>
              <w:pStyle w:val="rowtabella0"/>
              <w:rPr>
                <w:color w:val="002060"/>
                <w:lang w:val="es-ES"/>
              </w:rPr>
            </w:pPr>
            <w:r w:rsidRPr="002E6EA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40394"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F19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5FB4"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6B4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A2C5"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0B79"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0BBB"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D8A1"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6E34" w14:textId="77777777" w:rsidR="009542E1" w:rsidRPr="002E6EA2" w:rsidRDefault="009542E1" w:rsidP="00620D08">
            <w:pPr>
              <w:pStyle w:val="rowtabella0"/>
              <w:jc w:val="center"/>
              <w:rPr>
                <w:color w:val="002060"/>
              </w:rPr>
            </w:pPr>
            <w:r w:rsidRPr="002E6EA2">
              <w:rPr>
                <w:color w:val="002060"/>
              </w:rPr>
              <w:t>0</w:t>
            </w:r>
          </w:p>
        </w:tc>
      </w:tr>
      <w:tr w:rsidR="009542E1" w:rsidRPr="002E6EA2" w14:paraId="43040EDF"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D94D7" w14:textId="77777777" w:rsidR="009542E1" w:rsidRPr="002E6EA2" w:rsidRDefault="009542E1" w:rsidP="00620D08">
            <w:pPr>
              <w:pStyle w:val="rowtabella0"/>
              <w:rPr>
                <w:color w:val="002060"/>
              </w:rPr>
            </w:pPr>
            <w:r w:rsidRPr="002E6EA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DC1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2C0F"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FCCA"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93D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A3BA"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03BF"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737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0467"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C667" w14:textId="77777777" w:rsidR="009542E1" w:rsidRPr="002E6EA2" w:rsidRDefault="009542E1" w:rsidP="00620D08">
            <w:pPr>
              <w:pStyle w:val="rowtabella0"/>
              <w:jc w:val="center"/>
              <w:rPr>
                <w:color w:val="002060"/>
              </w:rPr>
            </w:pPr>
            <w:r w:rsidRPr="002E6EA2">
              <w:rPr>
                <w:color w:val="002060"/>
              </w:rPr>
              <w:t>0</w:t>
            </w:r>
          </w:p>
        </w:tc>
      </w:tr>
      <w:tr w:rsidR="009542E1" w:rsidRPr="002E6EA2" w14:paraId="6D1FA00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B565C" w14:textId="77777777" w:rsidR="009542E1" w:rsidRPr="002E6EA2" w:rsidRDefault="009542E1" w:rsidP="00620D08">
            <w:pPr>
              <w:pStyle w:val="rowtabella0"/>
              <w:rPr>
                <w:color w:val="002060"/>
              </w:rPr>
            </w:pPr>
            <w:r w:rsidRPr="002E6EA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B6A0"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029A"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85B1"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B688"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7A70"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FE44"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5FE8"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AFBA7"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3499" w14:textId="77777777" w:rsidR="009542E1" w:rsidRPr="002E6EA2" w:rsidRDefault="009542E1" w:rsidP="00620D08">
            <w:pPr>
              <w:pStyle w:val="rowtabella0"/>
              <w:jc w:val="center"/>
              <w:rPr>
                <w:color w:val="002060"/>
              </w:rPr>
            </w:pPr>
            <w:r w:rsidRPr="002E6EA2">
              <w:rPr>
                <w:color w:val="002060"/>
              </w:rPr>
              <w:t>0</w:t>
            </w:r>
          </w:p>
        </w:tc>
      </w:tr>
      <w:tr w:rsidR="009542E1" w:rsidRPr="002E6EA2" w14:paraId="64BEC168"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B3390" w14:textId="77777777" w:rsidR="009542E1" w:rsidRPr="002E6EA2" w:rsidRDefault="009542E1" w:rsidP="00620D08">
            <w:pPr>
              <w:pStyle w:val="rowtabella0"/>
              <w:rPr>
                <w:color w:val="002060"/>
              </w:rPr>
            </w:pPr>
            <w:r w:rsidRPr="002E6EA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017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15B5"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78983"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286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D726"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9257" w14:textId="77777777" w:rsidR="009542E1" w:rsidRPr="002E6EA2" w:rsidRDefault="009542E1" w:rsidP="00620D08">
            <w:pPr>
              <w:pStyle w:val="rowtabella0"/>
              <w:jc w:val="center"/>
              <w:rPr>
                <w:color w:val="002060"/>
              </w:rPr>
            </w:pPr>
            <w:r w:rsidRPr="002E6EA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DCA9"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1D0E"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7DDF" w14:textId="77777777" w:rsidR="009542E1" w:rsidRPr="002E6EA2" w:rsidRDefault="009542E1" w:rsidP="00620D08">
            <w:pPr>
              <w:pStyle w:val="rowtabella0"/>
              <w:jc w:val="center"/>
              <w:rPr>
                <w:color w:val="002060"/>
              </w:rPr>
            </w:pPr>
            <w:r w:rsidRPr="002E6EA2">
              <w:rPr>
                <w:color w:val="002060"/>
              </w:rPr>
              <w:t>0</w:t>
            </w:r>
          </w:p>
        </w:tc>
      </w:tr>
      <w:tr w:rsidR="009542E1" w:rsidRPr="002E6EA2" w14:paraId="08E0143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E941E" w14:textId="77777777" w:rsidR="009542E1" w:rsidRPr="002E6EA2" w:rsidRDefault="009542E1" w:rsidP="00620D08">
            <w:pPr>
              <w:pStyle w:val="rowtabella0"/>
              <w:rPr>
                <w:color w:val="002060"/>
                <w:lang w:val="es-ES"/>
              </w:rPr>
            </w:pPr>
            <w:r w:rsidRPr="002E6EA2">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4F48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B5C8"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86FB"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366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D0AEB"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E32A"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9D98"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BA2A"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D751" w14:textId="77777777" w:rsidR="009542E1" w:rsidRPr="002E6EA2" w:rsidRDefault="009542E1" w:rsidP="00620D08">
            <w:pPr>
              <w:pStyle w:val="rowtabella0"/>
              <w:jc w:val="center"/>
              <w:rPr>
                <w:color w:val="002060"/>
              </w:rPr>
            </w:pPr>
            <w:r w:rsidRPr="002E6EA2">
              <w:rPr>
                <w:color w:val="002060"/>
              </w:rPr>
              <w:t>0</w:t>
            </w:r>
          </w:p>
        </w:tc>
      </w:tr>
      <w:tr w:rsidR="009542E1" w:rsidRPr="002E6EA2" w14:paraId="4D183DEF"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4815D" w14:textId="77777777" w:rsidR="009542E1" w:rsidRPr="002E6EA2" w:rsidRDefault="009542E1" w:rsidP="00620D08">
            <w:pPr>
              <w:pStyle w:val="rowtabella0"/>
              <w:rPr>
                <w:color w:val="002060"/>
              </w:rPr>
            </w:pPr>
            <w:proofErr w:type="spellStart"/>
            <w:proofErr w:type="gramStart"/>
            <w:r w:rsidRPr="002E6EA2">
              <w:rPr>
                <w:color w:val="002060"/>
              </w:rPr>
              <w:t>sq.B</w:t>
            </w:r>
            <w:proofErr w:type="spellEnd"/>
            <w:proofErr w:type="gramEnd"/>
            <w:r w:rsidRPr="002E6EA2">
              <w:rPr>
                <w:color w:val="002060"/>
              </w:rPr>
              <w:t xml:space="preserve"> FIGHT BULLS </w:t>
            </w:r>
            <w:proofErr w:type="spellStart"/>
            <w:r w:rsidRPr="002E6EA2">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782B"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E9FB"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0C7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FEC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F25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4D8A"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9CD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F21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6493" w14:textId="77777777" w:rsidR="009542E1" w:rsidRPr="002E6EA2" w:rsidRDefault="009542E1" w:rsidP="00620D08">
            <w:pPr>
              <w:pStyle w:val="rowtabella0"/>
              <w:jc w:val="center"/>
              <w:rPr>
                <w:color w:val="002060"/>
              </w:rPr>
            </w:pPr>
            <w:r w:rsidRPr="002E6EA2">
              <w:rPr>
                <w:color w:val="002060"/>
              </w:rPr>
              <w:t>0</w:t>
            </w:r>
          </w:p>
        </w:tc>
      </w:tr>
    </w:tbl>
    <w:p w14:paraId="360CCE45" w14:textId="77777777" w:rsidR="009542E1" w:rsidRPr="002E6EA2" w:rsidRDefault="009542E1" w:rsidP="009542E1">
      <w:pPr>
        <w:pStyle w:val="breakline"/>
        <w:rPr>
          <w:rFonts w:eastAsiaTheme="minorEastAsia"/>
          <w:color w:val="002060"/>
        </w:rPr>
      </w:pPr>
    </w:p>
    <w:p w14:paraId="2451FBBE" w14:textId="77777777" w:rsidR="009542E1" w:rsidRPr="002E6EA2" w:rsidRDefault="009542E1" w:rsidP="009542E1">
      <w:pPr>
        <w:pStyle w:val="titoloprinc0"/>
        <w:rPr>
          <w:color w:val="002060"/>
        </w:rPr>
      </w:pPr>
      <w:r>
        <w:rPr>
          <w:color w:val="002060"/>
        </w:rPr>
        <w:t>PROGRAMMA GARE</w:t>
      </w:r>
    </w:p>
    <w:p w14:paraId="78337738" w14:textId="77777777" w:rsidR="009542E1" w:rsidRDefault="009542E1" w:rsidP="009542E1">
      <w:pPr>
        <w:pStyle w:val="breakline"/>
        <w:rPr>
          <w:color w:val="002060"/>
        </w:rPr>
      </w:pPr>
    </w:p>
    <w:p w14:paraId="69719F52" w14:textId="77777777" w:rsidR="009542E1" w:rsidRPr="00A72E56" w:rsidRDefault="009542E1" w:rsidP="009542E1">
      <w:pPr>
        <w:pStyle w:val="sottotitolocampionato10"/>
        <w:rPr>
          <w:color w:val="002060"/>
        </w:rPr>
      </w:pPr>
      <w:r w:rsidRPr="00A72E56">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9542E1" w:rsidRPr="00A72E56" w14:paraId="46546172"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9EFEB"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5F01F"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9C8BA"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65DF7"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F90C5"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18658"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BC152"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68C5BD67"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2B3984" w14:textId="77777777" w:rsidR="009542E1" w:rsidRPr="00A72E56" w:rsidRDefault="009542E1" w:rsidP="00620D08">
            <w:pPr>
              <w:pStyle w:val="rowtabella0"/>
              <w:rPr>
                <w:color w:val="002060"/>
              </w:rPr>
            </w:pPr>
            <w:r w:rsidRPr="00A72E56">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A5465" w14:textId="77777777" w:rsidR="009542E1" w:rsidRPr="00A72E56" w:rsidRDefault="009542E1" w:rsidP="00620D08">
            <w:pPr>
              <w:pStyle w:val="rowtabella0"/>
              <w:rPr>
                <w:color w:val="002060"/>
              </w:rPr>
            </w:pPr>
            <w:r w:rsidRPr="00A72E56">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47F8E" w14:textId="77777777" w:rsidR="009542E1" w:rsidRPr="00A72E56" w:rsidRDefault="009542E1" w:rsidP="00620D08">
            <w:pPr>
              <w:pStyle w:val="rowtabella0"/>
              <w:jc w:val="center"/>
              <w:rPr>
                <w:color w:val="002060"/>
              </w:rPr>
            </w:pPr>
            <w:r w:rsidRPr="00A72E5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E54C2" w14:textId="77777777" w:rsidR="009542E1" w:rsidRPr="00A72E56" w:rsidRDefault="009542E1" w:rsidP="00620D08">
            <w:pPr>
              <w:pStyle w:val="rowtabella0"/>
              <w:rPr>
                <w:color w:val="002060"/>
              </w:rPr>
            </w:pPr>
            <w:r w:rsidRPr="00A72E56">
              <w:rPr>
                <w:color w:val="002060"/>
              </w:rPr>
              <w:t>16/02/2024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67F28" w14:textId="77777777" w:rsidR="009542E1" w:rsidRPr="00A72E56" w:rsidRDefault="009542E1" w:rsidP="00620D08">
            <w:pPr>
              <w:pStyle w:val="rowtabella0"/>
              <w:rPr>
                <w:color w:val="002060"/>
              </w:rPr>
            </w:pPr>
            <w:r w:rsidRPr="00A72E56">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8CB7D" w14:textId="77777777" w:rsidR="009542E1" w:rsidRPr="00A72E56" w:rsidRDefault="009542E1" w:rsidP="00620D08">
            <w:pPr>
              <w:pStyle w:val="rowtabella0"/>
              <w:rPr>
                <w:color w:val="002060"/>
              </w:rPr>
            </w:pPr>
            <w:r w:rsidRPr="00A72E5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36FD3" w14:textId="77777777" w:rsidR="009542E1" w:rsidRPr="00A72E56" w:rsidRDefault="009542E1" w:rsidP="00620D08">
            <w:pPr>
              <w:pStyle w:val="rowtabella0"/>
              <w:rPr>
                <w:color w:val="002060"/>
              </w:rPr>
            </w:pPr>
            <w:r w:rsidRPr="00A72E56">
              <w:rPr>
                <w:color w:val="002060"/>
              </w:rPr>
              <w:t>VIA GROTTE DI POSATORA 19/A</w:t>
            </w:r>
          </w:p>
        </w:tc>
      </w:tr>
      <w:tr w:rsidR="009542E1" w:rsidRPr="00A72E56" w14:paraId="52B74CAD"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000AC3" w14:textId="77777777" w:rsidR="009542E1" w:rsidRPr="00A72E56" w:rsidRDefault="009542E1" w:rsidP="00620D08">
            <w:pPr>
              <w:pStyle w:val="rowtabella0"/>
              <w:rPr>
                <w:color w:val="002060"/>
              </w:rPr>
            </w:pPr>
            <w:r w:rsidRPr="00A72E56">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9955B" w14:textId="77777777" w:rsidR="009542E1" w:rsidRPr="00A72E56" w:rsidRDefault="009542E1" w:rsidP="00620D08">
            <w:pPr>
              <w:pStyle w:val="rowtabella0"/>
              <w:rPr>
                <w:color w:val="002060"/>
              </w:rPr>
            </w:pPr>
            <w:r w:rsidRPr="00A72E5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D3BEF2"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50F931" w14:textId="77777777" w:rsidR="009542E1" w:rsidRPr="00A72E56" w:rsidRDefault="009542E1" w:rsidP="00620D08">
            <w:pPr>
              <w:pStyle w:val="rowtabella0"/>
              <w:rPr>
                <w:color w:val="002060"/>
              </w:rPr>
            </w:pPr>
            <w:r w:rsidRPr="00A72E56">
              <w:rPr>
                <w:color w:val="002060"/>
              </w:rPr>
              <w:t>17/02/2024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74BE3E" w14:textId="77777777" w:rsidR="009542E1" w:rsidRPr="00A72E56" w:rsidRDefault="009542E1" w:rsidP="00620D08">
            <w:pPr>
              <w:pStyle w:val="rowtabella0"/>
              <w:rPr>
                <w:color w:val="002060"/>
              </w:rPr>
            </w:pPr>
            <w:r w:rsidRPr="00A72E56">
              <w:rPr>
                <w:color w:val="002060"/>
              </w:rPr>
              <w:t xml:space="preserve">5295 TENSOSTRUTTURA VIA </w:t>
            </w:r>
            <w:proofErr w:type="gramStart"/>
            <w:r w:rsidRPr="00A72E56">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32A83" w14:textId="77777777" w:rsidR="009542E1" w:rsidRPr="00A72E56" w:rsidRDefault="009542E1" w:rsidP="00620D08">
            <w:pPr>
              <w:pStyle w:val="rowtabella0"/>
              <w:rPr>
                <w:color w:val="002060"/>
              </w:rPr>
            </w:pPr>
            <w:r w:rsidRPr="00A72E5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2C333"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E.MATTEI</w:t>
            </w:r>
            <w:proofErr w:type="gramEnd"/>
          </w:p>
        </w:tc>
      </w:tr>
      <w:tr w:rsidR="009542E1" w:rsidRPr="00A72E56" w14:paraId="2C40F433"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0557D2" w14:textId="77777777" w:rsidR="009542E1" w:rsidRPr="00A72E56" w:rsidRDefault="009542E1" w:rsidP="00620D08">
            <w:pPr>
              <w:pStyle w:val="rowtabella0"/>
              <w:rPr>
                <w:color w:val="002060"/>
              </w:rPr>
            </w:pPr>
            <w:r w:rsidRPr="00A72E56">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06FE5D" w14:textId="77777777" w:rsidR="009542E1" w:rsidRPr="00A72E56" w:rsidRDefault="009542E1" w:rsidP="00620D08">
            <w:pPr>
              <w:pStyle w:val="rowtabella0"/>
              <w:rPr>
                <w:color w:val="002060"/>
              </w:rPr>
            </w:pPr>
            <w:r w:rsidRPr="00A72E56">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58FEEA"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383BA4" w14:textId="77777777" w:rsidR="009542E1" w:rsidRPr="00A72E56" w:rsidRDefault="009542E1" w:rsidP="00620D08">
            <w:pPr>
              <w:pStyle w:val="rowtabella0"/>
              <w:rPr>
                <w:color w:val="002060"/>
              </w:rPr>
            </w:pPr>
            <w:r w:rsidRPr="00A72E56">
              <w:rPr>
                <w:color w:val="002060"/>
              </w:rPr>
              <w:t>17/02/2024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54B3F5" w14:textId="77777777" w:rsidR="009542E1" w:rsidRPr="00A72E56" w:rsidRDefault="009542E1" w:rsidP="00620D08">
            <w:pPr>
              <w:pStyle w:val="rowtabella0"/>
              <w:rPr>
                <w:color w:val="002060"/>
              </w:rPr>
            </w:pPr>
            <w:r w:rsidRPr="00A72E56">
              <w:rPr>
                <w:color w:val="002060"/>
              </w:rPr>
              <w:t xml:space="preserve">5454 </w:t>
            </w:r>
            <w:proofErr w:type="gramStart"/>
            <w:r w:rsidRPr="00A72E56">
              <w:rPr>
                <w:color w:val="002060"/>
              </w:rPr>
              <w:t>C.COPERTO</w:t>
            </w:r>
            <w:proofErr w:type="gramEnd"/>
            <w:r w:rsidRPr="00A72E56">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88C61" w14:textId="77777777" w:rsidR="009542E1" w:rsidRPr="00A72E56" w:rsidRDefault="009542E1" w:rsidP="00620D08">
            <w:pPr>
              <w:pStyle w:val="rowtabella0"/>
              <w:rPr>
                <w:color w:val="002060"/>
              </w:rPr>
            </w:pPr>
            <w:r w:rsidRPr="00A72E5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7E3EED" w14:textId="77777777" w:rsidR="009542E1" w:rsidRPr="00A72E56" w:rsidRDefault="009542E1" w:rsidP="00620D08">
            <w:pPr>
              <w:pStyle w:val="rowtabella0"/>
              <w:rPr>
                <w:color w:val="002060"/>
              </w:rPr>
            </w:pPr>
            <w:r w:rsidRPr="00A72E56">
              <w:rPr>
                <w:color w:val="002060"/>
              </w:rPr>
              <w:t>VIA VILLA TOMBARI</w:t>
            </w:r>
          </w:p>
        </w:tc>
      </w:tr>
      <w:tr w:rsidR="009542E1" w:rsidRPr="00A72E56" w14:paraId="66A1D261"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503CB" w14:textId="77777777" w:rsidR="009542E1" w:rsidRPr="00A72E56" w:rsidRDefault="009542E1" w:rsidP="00620D08">
            <w:pPr>
              <w:pStyle w:val="rowtabella0"/>
              <w:rPr>
                <w:color w:val="002060"/>
              </w:rPr>
            </w:pPr>
            <w:r w:rsidRPr="00A72E56">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F7696" w14:textId="77777777" w:rsidR="009542E1" w:rsidRPr="00A72E56" w:rsidRDefault="009542E1" w:rsidP="00620D08">
            <w:pPr>
              <w:pStyle w:val="rowtabella0"/>
              <w:rPr>
                <w:color w:val="002060"/>
              </w:rPr>
            </w:pPr>
            <w:r w:rsidRPr="00A72E56">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52B4A"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A84B4" w14:textId="77777777" w:rsidR="009542E1" w:rsidRPr="00A72E56" w:rsidRDefault="009542E1" w:rsidP="00620D08">
            <w:pPr>
              <w:pStyle w:val="rowtabella0"/>
              <w:rPr>
                <w:color w:val="002060"/>
              </w:rPr>
            </w:pPr>
            <w:r w:rsidRPr="00A72E56">
              <w:rPr>
                <w:color w:val="002060"/>
              </w:rPr>
              <w:t>17/02/2024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1F0E4" w14:textId="77777777" w:rsidR="009542E1" w:rsidRPr="00A72E56" w:rsidRDefault="009542E1" w:rsidP="00620D08">
            <w:pPr>
              <w:pStyle w:val="rowtabella0"/>
              <w:rPr>
                <w:color w:val="002060"/>
              </w:rPr>
            </w:pPr>
            <w:r w:rsidRPr="00A72E56">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32C47" w14:textId="77777777" w:rsidR="009542E1" w:rsidRPr="00A72E56" w:rsidRDefault="009542E1" w:rsidP="00620D08">
            <w:pPr>
              <w:pStyle w:val="rowtabella0"/>
              <w:rPr>
                <w:color w:val="002060"/>
              </w:rPr>
            </w:pPr>
            <w:r w:rsidRPr="00A72E56">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66448" w14:textId="77777777" w:rsidR="009542E1" w:rsidRPr="00A72E56" w:rsidRDefault="009542E1" w:rsidP="00620D08">
            <w:pPr>
              <w:pStyle w:val="rowtabella0"/>
              <w:rPr>
                <w:color w:val="002060"/>
              </w:rPr>
            </w:pPr>
            <w:r w:rsidRPr="00A72E56">
              <w:rPr>
                <w:color w:val="002060"/>
              </w:rPr>
              <w:t>VIA LUDOVICO SCARFIOTTI</w:t>
            </w:r>
          </w:p>
        </w:tc>
      </w:tr>
    </w:tbl>
    <w:p w14:paraId="6910C43A" w14:textId="77777777" w:rsidR="009542E1" w:rsidRPr="00A72E56" w:rsidRDefault="009542E1" w:rsidP="009542E1">
      <w:pPr>
        <w:pStyle w:val="breakline"/>
        <w:rPr>
          <w:rFonts w:eastAsiaTheme="minorEastAsia"/>
          <w:color w:val="002060"/>
        </w:rPr>
      </w:pPr>
    </w:p>
    <w:p w14:paraId="4344E1FA" w14:textId="77777777" w:rsidR="009542E1" w:rsidRPr="00A72E56" w:rsidRDefault="009542E1" w:rsidP="009542E1">
      <w:pPr>
        <w:pStyle w:val="breakline"/>
        <w:rPr>
          <w:color w:val="002060"/>
        </w:rPr>
      </w:pPr>
    </w:p>
    <w:p w14:paraId="449E05CB" w14:textId="77777777" w:rsidR="009542E1" w:rsidRPr="00A72E56" w:rsidRDefault="009542E1" w:rsidP="009542E1">
      <w:pPr>
        <w:pStyle w:val="breakline"/>
        <w:rPr>
          <w:color w:val="002060"/>
        </w:rPr>
      </w:pPr>
    </w:p>
    <w:p w14:paraId="7D510BA4" w14:textId="77777777" w:rsidR="009542E1" w:rsidRPr="00A72E56" w:rsidRDefault="009542E1" w:rsidP="009542E1">
      <w:pPr>
        <w:pStyle w:val="sottotitolocampionato10"/>
        <w:rPr>
          <w:color w:val="002060"/>
        </w:rPr>
      </w:pPr>
      <w:r w:rsidRPr="00A72E56">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9542E1" w:rsidRPr="00A72E56" w14:paraId="3211FCCC"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89D0C"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DA29B"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41EED"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3456F"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B9D47"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5A46"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1316"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5203B88D"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1BF4B9" w14:textId="77777777" w:rsidR="009542E1" w:rsidRPr="00A72E56" w:rsidRDefault="009542E1" w:rsidP="00620D08">
            <w:pPr>
              <w:pStyle w:val="rowtabella0"/>
              <w:rPr>
                <w:color w:val="002060"/>
              </w:rPr>
            </w:pPr>
            <w:r w:rsidRPr="00A72E56">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85C84" w14:textId="77777777" w:rsidR="009542E1" w:rsidRPr="00A72E56" w:rsidRDefault="009542E1" w:rsidP="00620D08">
            <w:pPr>
              <w:pStyle w:val="rowtabella0"/>
              <w:rPr>
                <w:color w:val="002060"/>
              </w:rPr>
            </w:pPr>
            <w:r w:rsidRPr="00A72E56">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1D872" w14:textId="77777777" w:rsidR="009542E1" w:rsidRPr="00A72E56" w:rsidRDefault="009542E1" w:rsidP="00620D08">
            <w:pPr>
              <w:pStyle w:val="rowtabella0"/>
              <w:jc w:val="center"/>
              <w:rPr>
                <w:color w:val="002060"/>
              </w:rPr>
            </w:pPr>
            <w:r w:rsidRPr="00A72E5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95280" w14:textId="77777777" w:rsidR="009542E1" w:rsidRPr="00A72E56" w:rsidRDefault="009542E1" w:rsidP="00620D08">
            <w:pPr>
              <w:pStyle w:val="rowtabella0"/>
              <w:rPr>
                <w:color w:val="002060"/>
              </w:rPr>
            </w:pPr>
            <w:r w:rsidRPr="00A72E56">
              <w:rPr>
                <w:color w:val="002060"/>
              </w:rPr>
              <w:t>15/02/2024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EBE1C" w14:textId="77777777" w:rsidR="009542E1" w:rsidRPr="00A72E56" w:rsidRDefault="009542E1" w:rsidP="00620D08">
            <w:pPr>
              <w:pStyle w:val="rowtabella0"/>
              <w:rPr>
                <w:color w:val="002060"/>
              </w:rPr>
            </w:pPr>
            <w:r w:rsidRPr="00A72E56">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00832" w14:textId="77777777" w:rsidR="009542E1" w:rsidRPr="00A72E56" w:rsidRDefault="009542E1" w:rsidP="00620D08">
            <w:pPr>
              <w:pStyle w:val="rowtabella0"/>
              <w:rPr>
                <w:color w:val="002060"/>
              </w:rPr>
            </w:pPr>
            <w:r w:rsidRPr="00A72E56">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73FB4" w14:textId="77777777" w:rsidR="009542E1" w:rsidRPr="00A72E56" w:rsidRDefault="009542E1" w:rsidP="00620D08">
            <w:pPr>
              <w:pStyle w:val="rowtabella0"/>
              <w:rPr>
                <w:color w:val="002060"/>
              </w:rPr>
            </w:pPr>
            <w:r w:rsidRPr="00A72E56">
              <w:rPr>
                <w:color w:val="002060"/>
              </w:rPr>
              <w:t>VIA NAZARIO SAURO</w:t>
            </w:r>
          </w:p>
        </w:tc>
      </w:tr>
      <w:tr w:rsidR="009542E1" w:rsidRPr="00A72E56" w14:paraId="1D85D2A2"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CBE318" w14:textId="77777777" w:rsidR="009542E1" w:rsidRPr="00A72E56" w:rsidRDefault="009542E1" w:rsidP="00620D08">
            <w:pPr>
              <w:pStyle w:val="rowtabella0"/>
              <w:rPr>
                <w:color w:val="002060"/>
              </w:rPr>
            </w:pPr>
            <w:r w:rsidRPr="00A72E5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D402CE" w14:textId="77777777" w:rsidR="009542E1" w:rsidRPr="00A72E56" w:rsidRDefault="009542E1" w:rsidP="00620D08">
            <w:pPr>
              <w:pStyle w:val="rowtabella0"/>
              <w:rPr>
                <w:color w:val="002060"/>
              </w:rPr>
            </w:pPr>
            <w:r w:rsidRPr="00A72E56">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7C990A"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07E661" w14:textId="77777777" w:rsidR="009542E1" w:rsidRPr="00A72E56" w:rsidRDefault="009542E1" w:rsidP="00620D08">
            <w:pPr>
              <w:pStyle w:val="rowtabella0"/>
              <w:rPr>
                <w:color w:val="002060"/>
              </w:rPr>
            </w:pPr>
            <w:r w:rsidRPr="00A72E56">
              <w:rPr>
                <w:color w:val="002060"/>
              </w:rPr>
              <w:t>17/02/2024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1DF799" w14:textId="77777777" w:rsidR="009542E1" w:rsidRPr="00A72E56" w:rsidRDefault="009542E1" w:rsidP="00620D08">
            <w:pPr>
              <w:pStyle w:val="rowtabella0"/>
              <w:rPr>
                <w:color w:val="002060"/>
              </w:rPr>
            </w:pPr>
            <w:r w:rsidRPr="00A72E56">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072B0" w14:textId="77777777" w:rsidR="009542E1" w:rsidRPr="00A72E56" w:rsidRDefault="009542E1" w:rsidP="00620D08">
            <w:pPr>
              <w:pStyle w:val="rowtabella0"/>
              <w:rPr>
                <w:color w:val="002060"/>
              </w:rPr>
            </w:pPr>
            <w:r w:rsidRPr="00A72E5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2C9610" w14:textId="77777777" w:rsidR="009542E1" w:rsidRPr="00A72E56" w:rsidRDefault="009542E1" w:rsidP="00620D08">
            <w:pPr>
              <w:pStyle w:val="rowtabella0"/>
              <w:rPr>
                <w:color w:val="002060"/>
              </w:rPr>
            </w:pPr>
            <w:r w:rsidRPr="00A72E56">
              <w:rPr>
                <w:color w:val="002060"/>
              </w:rPr>
              <w:t>VIA BORGO DI SOTTO</w:t>
            </w:r>
          </w:p>
        </w:tc>
      </w:tr>
      <w:tr w:rsidR="009542E1" w:rsidRPr="00A72E56" w14:paraId="01631DC7"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EE5D21" w14:textId="77777777" w:rsidR="009542E1" w:rsidRPr="00A72E56" w:rsidRDefault="009542E1" w:rsidP="00620D08">
            <w:pPr>
              <w:pStyle w:val="rowtabella0"/>
              <w:rPr>
                <w:color w:val="002060"/>
              </w:rPr>
            </w:pPr>
            <w:r w:rsidRPr="00A72E56">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79162" w14:textId="77777777" w:rsidR="009542E1" w:rsidRPr="00A72E56" w:rsidRDefault="009542E1" w:rsidP="00620D08">
            <w:pPr>
              <w:pStyle w:val="rowtabella0"/>
              <w:rPr>
                <w:color w:val="002060"/>
              </w:rPr>
            </w:pPr>
            <w:r w:rsidRPr="00A72E56">
              <w:rPr>
                <w:color w:val="002060"/>
              </w:rPr>
              <w:t xml:space="preserve">AUDAX 1970 </w:t>
            </w:r>
            <w:proofErr w:type="gramStart"/>
            <w:r w:rsidRPr="00A72E56">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1120A3"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1DE45A" w14:textId="77777777" w:rsidR="009542E1" w:rsidRPr="00A72E56" w:rsidRDefault="009542E1" w:rsidP="00620D08">
            <w:pPr>
              <w:pStyle w:val="rowtabella0"/>
              <w:rPr>
                <w:color w:val="002060"/>
              </w:rPr>
            </w:pPr>
            <w:r w:rsidRPr="00A72E56">
              <w:rPr>
                <w:color w:val="002060"/>
              </w:rPr>
              <w:t>17/02/2024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CE5A69" w14:textId="77777777" w:rsidR="009542E1" w:rsidRPr="00A72E56" w:rsidRDefault="009542E1" w:rsidP="00620D08">
            <w:pPr>
              <w:pStyle w:val="rowtabella0"/>
              <w:rPr>
                <w:color w:val="002060"/>
              </w:rPr>
            </w:pPr>
            <w:r w:rsidRPr="00A72E5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F68F3" w14:textId="77777777" w:rsidR="009542E1" w:rsidRPr="00A72E56" w:rsidRDefault="009542E1" w:rsidP="00620D08">
            <w:pPr>
              <w:pStyle w:val="rowtabella0"/>
              <w:rPr>
                <w:color w:val="002060"/>
              </w:rPr>
            </w:pPr>
            <w:r w:rsidRPr="00A72E5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A2751" w14:textId="77777777" w:rsidR="009542E1" w:rsidRPr="00A72E56" w:rsidRDefault="009542E1" w:rsidP="00620D08">
            <w:pPr>
              <w:pStyle w:val="rowtabella0"/>
              <w:rPr>
                <w:color w:val="002060"/>
              </w:rPr>
            </w:pPr>
            <w:r w:rsidRPr="00A72E56">
              <w:rPr>
                <w:color w:val="002060"/>
              </w:rPr>
              <w:t>VIA DEI TESSITORI</w:t>
            </w:r>
          </w:p>
        </w:tc>
      </w:tr>
      <w:tr w:rsidR="009542E1" w:rsidRPr="00A72E56" w14:paraId="2554C82E"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7A1C7B" w14:textId="77777777" w:rsidR="009542E1" w:rsidRPr="00A72E56" w:rsidRDefault="009542E1" w:rsidP="00620D08">
            <w:pPr>
              <w:pStyle w:val="rowtabella0"/>
              <w:rPr>
                <w:color w:val="002060"/>
              </w:rPr>
            </w:pPr>
            <w:r w:rsidRPr="00A72E56">
              <w:rPr>
                <w:color w:val="002060"/>
              </w:rPr>
              <w:t xml:space="preserve">AMICI DEL </w:t>
            </w:r>
            <w:proofErr w:type="spellStart"/>
            <w:r w:rsidRPr="00A72E56">
              <w:rPr>
                <w:color w:val="002060"/>
              </w:rPr>
              <w:t>CENTROSOCIOsq.B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37593" w14:textId="77777777" w:rsidR="009542E1" w:rsidRPr="00A72E56" w:rsidRDefault="009542E1" w:rsidP="00620D08">
            <w:pPr>
              <w:pStyle w:val="rowtabella0"/>
              <w:rPr>
                <w:color w:val="002060"/>
              </w:rPr>
            </w:pPr>
            <w:r w:rsidRPr="00A72E56">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25401"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D8EC5" w14:textId="77777777" w:rsidR="009542E1" w:rsidRPr="00A72E56" w:rsidRDefault="009542E1" w:rsidP="00620D08">
            <w:pPr>
              <w:pStyle w:val="rowtabella0"/>
              <w:rPr>
                <w:color w:val="002060"/>
              </w:rPr>
            </w:pPr>
            <w:r w:rsidRPr="00A72E56">
              <w:rPr>
                <w:color w:val="002060"/>
              </w:rPr>
              <w:t>18/02/2024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ADE53" w14:textId="77777777" w:rsidR="009542E1" w:rsidRPr="00A72E56" w:rsidRDefault="009542E1" w:rsidP="00620D08">
            <w:pPr>
              <w:pStyle w:val="rowtabella0"/>
              <w:rPr>
                <w:color w:val="002060"/>
              </w:rPr>
            </w:pPr>
            <w:r w:rsidRPr="00A72E56">
              <w:rPr>
                <w:color w:val="002060"/>
              </w:rPr>
              <w:t xml:space="preserve">5429 PAL.COM. </w:t>
            </w:r>
            <w:proofErr w:type="gramStart"/>
            <w:r w:rsidRPr="00A72E56">
              <w:rPr>
                <w:color w:val="002060"/>
              </w:rPr>
              <w:t>S.MICHELE</w:t>
            </w:r>
            <w:proofErr w:type="gramEnd"/>
            <w:r w:rsidRPr="00A72E56">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0104A" w14:textId="77777777" w:rsidR="009542E1" w:rsidRPr="00A72E56" w:rsidRDefault="009542E1" w:rsidP="00620D08">
            <w:pPr>
              <w:pStyle w:val="rowtabella0"/>
              <w:rPr>
                <w:color w:val="002060"/>
              </w:rPr>
            </w:pPr>
            <w:r w:rsidRPr="00A72E56">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D9D36" w14:textId="77777777" w:rsidR="009542E1" w:rsidRPr="00A72E56" w:rsidRDefault="009542E1" w:rsidP="00620D08">
            <w:pPr>
              <w:pStyle w:val="rowtabella0"/>
              <w:rPr>
                <w:color w:val="002060"/>
              </w:rPr>
            </w:pPr>
            <w:r w:rsidRPr="00A72E56">
              <w:rPr>
                <w:color w:val="002060"/>
              </w:rPr>
              <w:t>VIA LORETO</w:t>
            </w:r>
          </w:p>
        </w:tc>
      </w:tr>
    </w:tbl>
    <w:p w14:paraId="409062F5" w14:textId="77777777" w:rsidR="009542E1" w:rsidRPr="00A72E56" w:rsidRDefault="009542E1" w:rsidP="009542E1">
      <w:pPr>
        <w:pStyle w:val="breakline"/>
        <w:rPr>
          <w:rFonts w:eastAsiaTheme="minorEastAsia"/>
          <w:color w:val="002060"/>
        </w:rPr>
      </w:pPr>
    </w:p>
    <w:p w14:paraId="7E3114BC" w14:textId="77777777" w:rsidR="009542E1" w:rsidRPr="00A72E56" w:rsidRDefault="009542E1" w:rsidP="009542E1">
      <w:pPr>
        <w:pStyle w:val="breakline"/>
        <w:rPr>
          <w:color w:val="002060"/>
        </w:rPr>
      </w:pPr>
    </w:p>
    <w:p w14:paraId="3BF5784B" w14:textId="77777777" w:rsidR="009542E1" w:rsidRPr="00A72E56" w:rsidRDefault="009542E1" w:rsidP="009542E1">
      <w:pPr>
        <w:pStyle w:val="breakline"/>
        <w:rPr>
          <w:color w:val="002060"/>
        </w:rPr>
      </w:pPr>
    </w:p>
    <w:p w14:paraId="5314A2CC" w14:textId="77777777" w:rsidR="009542E1" w:rsidRPr="00A72E56" w:rsidRDefault="009542E1" w:rsidP="009542E1">
      <w:pPr>
        <w:pStyle w:val="sottotitolocampionato10"/>
        <w:rPr>
          <w:color w:val="002060"/>
        </w:rPr>
      </w:pPr>
      <w:r w:rsidRPr="00A72E56">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2"/>
        <w:gridCol w:w="385"/>
        <w:gridCol w:w="898"/>
        <w:gridCol w:w="1198"/>
        <w:gridCol w:w="1548"/>
        <w:gridCol w:w="1565"/>
      </w:tblGrid>
      <w:tr w:rsidR="009542E1" w:rsidRPr="00A72E56" w14:paraId="0EEA3A6B"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645DF" w14:textId="77777777" w:rsidR="009542E1" w:rsidRPr="00A72E56" w:rsidRDefault="009542E1" w:rsidP="00620D08">
            <w:pPr>
              <w:pStyle w:val="headertabella0"/>
              <w:rPr>
                <w:color w:val="002060"/>
              </w:rPr>
            </w:pPr>
            <w:r w:rsidRPr="00A72E5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36D14"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C75C6"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F2126"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757B8"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CE810"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F8CD3"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0A39D607"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CFE473" w14:textId="77777777" w:rsidR="009542E1" w:rsidRPr="00A72E56" w:rsidRDefault="009542E1" w:rsidP="00620D08">
            <w:pPr>
              <w:pStyle w:val="rowtabella0"/>
              <w:rPr>
                <w:color w:val="002060"/>
              </w:rPr>
            </w:pPr>
            <w:r w:rsidRPr="00A72E56">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BF7DB" w14:textId="77777777" w:rsidR="009542E1" w:rsidRPr="00A72E56" w:rsidRDefault="009542E1" w:rsidP="00620D08">
            <w:pPr>
              <w:pStyle w:val="rowtabella0"/>
              <w:rPr>
                <w:color w:val="002060"/>
              </w:rPr>
            </w:pPr>
            <w:r w:rsidRPr="00A72E56">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04B80" w14:textId="77777777" w:rsidR="009542E1" w:rsidRPr="00A72E56" w:rsidRDefault="009542E1" w:rsidP="00620D08">
            <w:pPr>
              <w:pStyle w:val="rowtabella0"/>
              <w:jc w:val="center"/>
              <w:rPr>
                <w:color w:val="002060"/>
              </w:rPr>
            </w:pPr>
            <w:r w:rsidRPr="00A72E5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D3728" w14:textId="77777777" w:rsidR="009542E1" w:rsidRPr="00A72E56" w:rsidRDefault="009542E1" w:rsidP="00620D08">
            <w:pPr>
              <w:pStyle w:val="rowtabella0"/>
              <w:rPr>
                <w:color w:val="002060"/>
              </w:rPr>
            </w:pPr>
            <w:r w:rsidRPr="00A72E56">
              <w:rPr>
                <w:color w:val="002060"/>
              </w:rPr>
              <w:t>17/02/2024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9C236" w14:textId="77777777" w:rsidR="009542E1" w:rsidRPr="00A72E56" w:rsidRDefault="009542E1" w:rsidP="00620D08">
            <w:pPr>
              <w:pStyle w:val="rowtabella0"/>
              <w:rPr>
                <w:color w:val="002060"/>
              </w:rPr>
            </w:pPr>
            <w:r w:rsidRPr="00A72E56">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C72CE" w14:textId="77777777" w:rsidR="009542E1" w:rsidRPr="00A72E56" w:rsidRDefault="009542E1" w:rsidP="00620D08">
            <w:pPr>
              <w:pStyle w:val="rowtabella0"/>
              <w:rPr>
                <w:color w:val="002060"/>
              </w:rPr>
            </w:pPr>
            <w:r w:rsidRPr="00A72E5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CEC80" w14:textId="77777777" w:rsidR="009542E1" w:rsidRPr="00A72E56" w:rsidRDefault="009542E1" w:rsidP="00620D08">
            <w:pPr>
              <w:pStyle w:val="rowtabella0"/>
              <w:rPr>
                <w:color w:val="002060"/>
              </w:rPr>
            </w:pPr>
            <w:r w:rsidRPr="00A72E56">
              <w:rPr>
                <w:color w:val="002060"/>
              </w:rPr>
              <w:t>VIA BRUNO BUOZZI</w:t>
            </w:r>
          </w:p>
        </w:tc>
      </w:tr>
      <w:tr w:rsidR="009542E1" w:rsidRPr="00A72E56" w14:paraId="5EB7DED1"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D487C2" w14:textId="77777777" w:rsidR="009542E1" w:rsidRPr="00A72E56" w:rsidRDefault="009542E1" w:rsidP="00620D08">
            <w:pPr>
              <w:pStyle w:val="rowtabella0"/>
              <w:rPr>
                <w:color w:val="002060"/>
              </w:rPr>
            </w:pPr>
            <w:r w:rsidRPr="00A72E56">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906AD" w14:textId="77777777" w:rsidR="009542E1" w:rsidRPr="00A72E56" w:rsidRDefault="009542E1" w:rsidP="00620D08">
            <w:pPr>
              <w:pStyle w:val="rowtabella0"/>
              <w:rPr>
                <w:color w:val="002060"/>
              </w:rPr>
            </w:pPr>
            <w:r w:rsidRPr="00A72E5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31F596"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A7540F" w14:textId="77777777" w:rsidR="009542E1" w:rsidRPr="00A72E56" w:rsidRDefault="009542E1" w:rsidP="00620D08">
            <w:pPr>
              <w:pStyle w:val="rowtabella0"/>
              <w:rPr>
                <w:color w:val="002060"/>
              </w:rPr>
            </w:pPr>
            <w:r w:rsidRPr="00A72E56">
              <w:rPr>
                <w:color w:val="002060"/>
              </w:rPr>
              <w:t>18/02/2024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5091BF" w14:textId="77777777" w:rsidR="009542E1" w:rsidRPr="00A72E56" w:rsidRDefault="009542E1" w:rsidP="00620D08">
            <w:pPr>
              <w:pStyle w:val="rowtabella0"/>
              <w:rPr>
                <w:color w:val="002060"/>
              </w:rPr>
            </w:pPr>
            <w:r w:rsidRPr="00A72E56">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F44579" w14:textId="77777777" w:rsidR="009542E1" w:rsidRPr="00A72E56" w:rsidRDefault="009542E1" w:rsidP="00620D08">
            <w:pPr>
              <w:pStyle w:val="rowtabella0"/>
              <w:rPr>
                <w:color w:val="002060"/>
              </w:rPr>
            </w:pPr>
            <w:r w:rsidRPr="00A72E56">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9FAD0" w14:textId="77777777" w:rsidR="009542E1" w:rsidRPr="00A72E56" w:rsidRDefault="009542E1" w:rsidP="00620D08">
            <w:pPr>
              <w:pStyle w:val="rowtabella0"/>
              <w:rPr>
                <w:color w:val="002060"/>
              </w:rPr>
            </w:pPr>
            <w:r w:rsidRPr="00A72E56">
              <w:rPr>
                <w:color w:val="002060"/>
              </w:rPr>
              <w:t>VIA ROSSINI</w:t>
            </w:r>
          </w:p>
        </w:tc>
      </w:tr>
      <w:tr w:rsidR="009542E1" w:rsidRPr="00A72E56" w14:paraId="7B435C1B"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BEF70" w14:textId="77777777" w:rsidR="009542E1" w:rsidRPr="00A72E56" w:rsidRDefault="009542E1" w:rsidP="00620D08">
            <w:pPr>
              <w:pStyle w:val="rowtabella0"/>
              <w:rPr>
                <w:color w:val="002060"/>
              </w:rPr>
            </w:pPr>
            <w:r w:rsidRPr="00A72E56">
              <w:rPr>
                <w:color w:val="002060"/>
              </w:rPr>
              <w:t xml:space="preserve">FIGHT BULLS </w:t>
            </w:r>
            <w:proofErr w:type="spellStart"/>
            <w:r w:rsidRPr="00A72E56">
              <w:rPr>
                <w:color w:val="002060"/>
              </w:rPr>
              <w:t>CORRIDONIsq.B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4D6AA9" w14:textId="77777777" w:rsidR="009542E1" w:rsidRPr="00A72E56" w:rsidRDefault="009542E1" w:rsidP="00620D08">
            <w:pPr>
              <w:pStyle w:val="rowtabella0"/>
              <w:rPr>
                <w:color w:val="002060"/>
              </w:rPr>
            </w:pPr>
            <w:r w:rsidRPr="00A72E56">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01C077"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4184B9" w14:textId="77777777" w:rsidR="009542E1" w:rsidRPr="00A72E56" w:rsidRDefault="009542E1" w:rsidP="00620D08">
            <w:pPr>
              <w:pStyle w:val="rowtabella0"/>
              <w:rPr>
                <w:color w:val="002060"/>
              </w:rPr>
            </w:pPr>
            <w:r w:rsidRPr="00A72E56">
              <w:rPr>
                <w:color w:val="002060"/>
              </w:rPr>
              <w:t>18/02/2024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8D91D6" w14:textId="77777777" w:rsidR="009542E1" w:rsidRPr="00A72E56" w:rsidRDefault="009542E1" w:rsidP="00620D08">
            <w:pPr>
              <w:pStyle w:val="rowtabella0"/>
              <w:rPr>
                <w:color w:val="002060"/>
              </w:rPr>
            </w:pPr>
            <w:r w:rsidRPr="00A72E56">
              <w:rPr>
                <w:color w:val="002060"/>
              </w:rPr>
              <w:t xml:space="preserve">5295 TENSOSTRUTTURA VIA </w:t>
            </w:r>
            <w:proofErr w:type="gramStart"/>
            <w:r w:rsidRPr="00A72E56">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09668" w14:textId="77777777" w:rsidR="009542E1" w:rsidRPr="00A72E56" w:rsidRDefault="009542E1" w:rsidP="00620D08">
            <w:pPr>
              <w:pStyle w:val="rowtabella0"/>
              <w:rPr>
                <w:color w:val="002060"/>
              </w:rPr>
            </w:pPr>
            <w:r w:rsidRPr="00A72E5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7018E"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E.MATTEI</w:t>
            </w:r>
            <w:proofErr w:type="gramEnd"/>
          </w:p>
        </w:tc>
      </w:tr>
      <w:tr w:rsidR="009542E1" w:rsidRPr="00A72E56" w14:paraId="76DB1F91"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316880" w14:textId="77777777" w:rsidR="009542E1" w:rsidRPr="00A72E56" w:rsidRDefault="009542E1" w:rsidP="00620D08">
            <w:pPr>
              <w:pStyle w:val="rowtabella0"/>
              <w:rPr>
                <w:color w:val="002060"/>
              </w:rPr>
            </w:pPr>
            <w:r w:rsidRPr="00A72E56">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2D789" w14:textId="77777777" w:rsidR="009542E1" w:rsidRPr="00A72E56" w:rsidRDefault="009542E1" w:rsidP="00620D08">
            <w:pPr>
              <w:pStyle w:val="rowtabella0"/>
              <w:rPr>
                <w:color w:val="002060"/>
              </w:rPr>
            </w:pPr>
            <w:r w:rsidRPr="00A72E56">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35EDC" w14:textId="77777777" w:rsidR="009542E1" w:rsidRPr="00A72E56" w:rsidRDefault="009542E1" w:rsidP="00620D08">
            <w:pPr>
              <w:pStyle w:val="rowtabella0"/>
              <w:jc w:val="center"/>
              <w:rPr>
                <w:color w:val="002060"/>
              </w:rPr>
            </w:pPr>
            <w:r w:rsidRPr="00A72E5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B11B0" w14:textId="77777777" w:rsidR="009542E1" w:rsidRPr="00A72E56" w:rsidRDefault="009542E1" w:rsidP="00620D08">
            <w:pPr>
              <w:pStyle w:val="rowtabella0"/>
              <w:rPr>
                <w:color w:val="002060"/>
              </w:rPr>
            </w:pPr>
            <w:r w:rsidRPr="00A72E56">
              <w:rPr>
                <w:color w:val="002060"/>
              </w:rPr>
              <w:t>18/02/2024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258C4" w14:textId="77777777" w:rsidR="009542E1" w:rsidRPr="00A72E56" w:rsidRDefault="009542E1" w:rsidP="00620D08">
            <w:pPr>
              <w:pStyle w:val="rowtabella0"/>
              <w:rPr>
                <w:color w:val="002060"/>
              </w:rPr>
            </w:pPr>
            <w:r w:rsidRPr="00A72E56">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42A26" w14:textId="77777777" w:rsidR="009542E1" w:rsidRPr="00A72E56" w:rsidRDefault="009542E1" w:rsidP="00620D08">
            <w:pPr>
              <w:pStyle w:val="rowtabella0"/>
              <w:rPr>
                <w:color w:val="002060"/>
              </w:rPr>
            </w:pPr>
            <w:r w:rsidRPr="00A72E5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1D091" w14:textId="77777777" w:rsidR="009542E1" w:rsidRPr="00A72E56" w:rsidRDefault="009542E1" w:rsidP="00620D08">
            <w:pPr>
              <w:pStyle w:val="rowtabella0"/>
              <w:rPr>
                <w:color w:val="002060"/>
              </w:rPr>
            </w:pPr>
            <w:r w:rsidRPr="00A72E56">
              <w:rPr>
                <w:color w:val="002060"/>
              </w:rPr>
              <w:t xml:space="preserve">LOC.MONTEROCCO VIA </w:t>
            </w:r>
            <w:proofErr w:type="gramStart"/>
            <w:r w:rsidRPr="00A72E56">
              <w:rPr>
                <w:color w:val="002060"/>
              </w:rPr>
              <w:t>A.MANCINI</w:t>
            </w:r>
            <w:proofErr w:type="gramEnd"/>
          </w:p>
        </w:tc>
      </w:tr>
    </w:tbl>
    <w:p w14:paraId="4F56F629" w14:textId="77777777" w:rsidR="009542E1" w:rsidRPr="002E6EA2" w:rsidRDefault="009542E1" w:rsidP="009542E1">
      <w:pPr>
        <w:pStyle w:val="breakline"/>
        <w:rPr>
          <w:color w:val="002060"/>
        </w:rPr>
      </w:pPr>
    </w:p>
    <w:p w14:paraId="562E5FBB" w14:textId="77777777" w:rsidR="009542E1" w:rsidRPr="002E6EA2" w:rsidRDefault="009542E1" w:rsidP="009542E1">
      <w:pPr>
        <w:pStyle w:val="titolocampionato0"/>
        <w:shd w:val="clear" w:color="auto" w:fill="CCCCCC"/>
        <w:spacing w:before="80" w:after="40"/>
        <w:rPr>
          <w:color w:val="002060"/>
        </w:rPr>
      </w:pPr>
      <w:r w:rsidRPr="002E6EA2">
        <w:rPr>
          <w:color w:val="002060"/>
        </w:rPr>
        <w:t>UNDER 15 C5 REGIONALI MASCHILI</w:t>
      </w:r>
    </w:p>
    <w:p w14:paraId="4C1B64CC" w14:textId="77777777" w:rsidR="009542E1" w:rsidRPr="002E6EA2" w:rsidRDefault="009542E1" w:rsidP="009542E1">
      <w:pPr>
        <w:pStyle w:val="titoloprinc0"/>
        <w:rPr>
          <w:color w:val="002060"/>
        </w:rPr>
      </w:pPr>
      <w:r w:rsidRPr="002E6EA2">
        <w:rPr>
          <w:color w:val="002060"/>
        </w:rPr>
        <w:t>VARIAZIONI AL PROGRAMMA GARE</w:t>
      </w:r>
    </w:p>
    <w:p w14:paraId="51F6B41C" w14:textId="77777777" w:rsidR="009542E1" w:rsidRPr="002E6EA2" w:rsidRDefault="009542E1" w:rsidP="009542E1">
      <w:pPr>
        <w:pStyle w:val="breakline"/>
        <w:rPr>
          <w:color w:val="002060"/>
        </w:rPr>
      </w:pPr>
    </w:p>
    <w:p w14:paraId="00687363" w14:textId="77777777" w:rsidR="009542E1" w:rsidRPr="002E6EA2" w:rsidRDefault="009542E1" w:rsidP="009542E1">
      <w:pPr>
        <w:pStyle w:val="breakline"/>
        <w:rPr>
          <w:color w:val="002060"/>
        </w:rPr>
      </w:pPr>
    </w:p>
    <w:p w14:paraId="421F4EF1" w14:textId="77777777" w:rsidR="009542E1" w:rsidRPr="002E6EA2" w:rsidRDefault="009542E1" w:rsidP="009542E1">
      <w:pPr>
        <w:pStyle w:val="sottotitolocampionato10"/>
        <w:rPr>
          <w:color w:val="002060"/>
        </w:rPr>
      </w:pPr>
      <w:r w:rsidRPr="002E6EA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542E1" w:rsidRPr="002E6EA2" w14:paraId="06FD42F4" w14:textId="77777777" w:rsidTr="00620D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45350"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CEB2B"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6B8EB" w14:textId="77777777" w:rsidR="009542E1" w:rsidRPr="002E6EA2" w:rsidRDefault="009542E1" w:rsidP="00620D08">
            <w:pPr>
              <w:pStyle w:val="headertabella0"/>
              <w:rPr>
                <w:color w:val="002060"/>
              </w:rPr>
            </w:pPr>
            <w:r w:rsidRPr="002E6E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10994"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9567F"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816E9"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BB25"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F2D66" w14:textId="77777777" w:rsidR="009542E1" w:rsidRPr="002E6EA2" w:rsidRDefault="009542E1" w:rsidP="00620D08">
            <w:pPr>
              <w:pStyle w:val="headertabella0"/>
              <w:rPr>
                <w:color w:val="002060"/>
              </w:rPr>
            </w:pPr>
            <w:r w:rsidRPr="002E6EA2">
              <w:rPr>
                <w:color w:val="002060"/>
              </w:rPr>
              <w:t>Impianto</w:t>
            </w:r>
          </w:p>
        </w:tc>
      </w:tr>
      <w:tr w:rsidR="009542E1" w:rsidRPr="002E6EA2" w14:paraId="5FF451F4"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3427" w14:textId="77777777" w:rsidR="009542E1" w:rsidRPr="002E6EA2" w:rsidRDefault="009542E1" w:rsidP="00620D08">
            <w:pPr>
              <w:pStyle w:val="rowtabella0"/>
              <w:rPr>
                <w:color w:val="002060"/>
                <w:highlight w:val="yellow"/>
              </w:rPr>
            </w:pPr>
            <w:r w:rsidRPr="002E6EA2">
              <w:rPr>
                <w:color w:val="002060"/>
                <w:highlight w:val="yellow"/>
              </w:rPr>
              <w:t>22/02/2024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9345" w14:textId="77777777" w:rsidR="009542E1" w:rsidRPr="002E6EA2" w:rsidRDefault="009542E1" w:rsidP="00620D08">
            <w:pPr>
              <w:pStyle w:val="rowtabella0"/>
              <w:jc w:val="center"/>
              <w:rPr>
                <w:color w:val="002060"/>
                <w:highlight w:val="yellow"/>
              </w:rPr>
            </w:pPr>
            <w:r w:rsidRPr="002E6EA2">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5B129" w14:textId="77777777" w:rsidR="009542E1" w:rsidRPr="002E6EA2" w:rsidRDefault="009542E1" w:rsidP="00620D08">
            <w:pPr>
              <w:pStyle w:val="rowtabella0"/>
              <w:rPr>
                <w:color w:val="002060"/>
                <w:highlight w:val="yellow"/>
              </w:rPr>
            </w:pPr>
            <w:r w:rsidRPr="002E6EA2">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255F" w14:textId="77777777" w:rsidR="009542E1" w:rsidRPr="002E6EA2" w:rsidRDefault="009542E1" w:rsidP="00620D08">
            <w:pPr>
              <w:pStyle w:val="rowtabella0"/>
              <w:rPr>
                <w:color w:val="002060"/>
                <w:highlight w:val="yellow"/>
              </w:rPr>
            </w:pPr>
            <w:r w:rsidRPr="002E6EA2">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7F2F" w14:textId="77777777" w:rsidR="009542E1" w:rsidRPr="002E6EA2" w:rsidRDefault="009542E1" w:rsidP="00620D08">
            <w:pPr>
              <w:pStyle w:val="rowtabella0"/>
              <w:rPr>
                <w:color w:val="002060"/>
              </w:rPr>
            </w:pPr>
            <w:r w:rsidRPr="002E6EA2">
              <w:rPr>
                <w:color w:val="002060"/>
              </w:rPr>
              <w:t>1</w:t>
            </w:r>
            <w:r>
              <w:rPr>
                <w:color w:val="002060"/>
              </w:rPr>
              <w:t>7</w:t>
            </w:r>
            <w:r w:rsidRPr="002E6EA2">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0776" w14:textId="77777777" w:rsidR="009542E1" w:rsidRPr="002E6EA2" w:rsidRDefault="009542E1" w:rsidP="00620D08">
            <w:pPr>
              <w:pStyle w:val="rowtabella0"/>
              <w:jc w:val="center"/>
              <w:rPr>
                <w:color w:val="002060"/>
              </w:rPr>
            </w:pPr>
            <w:r w:rsidRPr="002E6EA2">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2E74" w14:textId="77777777" w:rsidR="009542E1" w:rsidRPr="002E6EA2" w:rsidRDefault="009542E1" w:rsidP="00620D08">
            <w:pPr>
              <w:pStyle w:val="rowtabella0"/>
              <w:jc w:val="center"/>
              <w:rPr>
                <w:color w:val="002060"/>
              </w:rPr>
            </w:pPr>
            <w:r w:rsidRPr="002E6EA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0A42" w14:textId="77777777" w:rsidR="009542E1" w:rsidRPr="002E6EA2" w:rsidRDefault="009542E1" w:rsidP="00620D08">
            <w:pPr>
              <w:rPr>
                <w:color w:val="002060"/>
              </w:rPr>
            </w:pPr>
          </w:p>
        </w:tc>
      </w:tr>
    </w:tbl>
    <w:p w14:paraId="3AF8DE86" w14:textId="77777777" w:rsidR="009542E1" w:rsidRPr="002E6EA2" w:rsidRDefault="009542E1" w:rsidP="009542E1">
      <w:pPr>
        <w:pStyle w:val="breakline"/>
        <w:rPr>
          <w:rFonts w:eastAsiaTheme="minorEastAsia"/>
          <w:color w:val="002060"/>
        </w:rPr>
      </w:pPr>
    </w:p>
    <w:p w14:paraId="787D8F32" w14:textId="77777777" w:rsidR="009542E1" w:rsidRPr="002E6EA2" w:rsidRDefault="009542E1" w:rsidP="009542E1">
      <w:pPr>
        <w:pStyle w:val="breakline"/>
        <w:rPr>
          <w:color w:val="002060"/>
        </w:rPr>
      </w:pPr>
    </w:p>
    <w:p w14:paraId="03EB6D2D" w14:textId="77777777" w:rsidR="009542E1" w:rsidRPr="002E6EA2" w:rsidRDefault="009542E1" w:rsidP="009542E1">
      <w:pPr>
        <w:pStyle w:val="sottotitolocampionato10"/>
        <w:rPr>
          <w:color w:val="002060"/>
        </w:rPr>
      </w:pPr>
      <w:r w:rsidRPr="002E6EA2">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542E1" w:rsidRPr="002E6EA2" w14:paraId="6D602B0E" w14:textId="77777777" w:rsidTr="00620D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7FC22" w14:textId="77777777" w:rsidR="009542E1" w:rsidRPr="002E6EA2" w:rsidRDefault="009542E1" w:rsidP="00620D08">
            <w:pPr>
              <w:pStyle w:val="headertabella0"/>
              <w:rPr>
                <w:color w:val="002060"/>
              </w:rPr>
            </w:pPr>
            <w:r w:rsidRPr="002E6E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0ABAD" w14:textId="77777777" w:rsidR="009542E1" w:rsidRPr="002E6EA2" w:rsidRDefault="009542E1" w:rsidP="00620D08">
            <w:pPr>
              <w:pStyle w:val="headertabella0"/>
              <w:rPr>
                <w:color w:val="002060"/>
              </w:rPr>
            </w:pPr>
            <w:r w:rsidRPr="002E6EA2">
              <w:rPr>
                <w:color w:val="002060"/>
              </w:rPr>
              <w:t xml:space="preserve">N° </w:t>
            </w:r>
            <w:proofErr w:type="spellStart"/>
            <w:r w:rsidRPr="002E6EA2">
              <w:rPr>
                <w:color w:val="002060"/>
              </w:rPr>
              <w:t>Gior</w:t>
            </w:r>
            <w:proofErr w:type="spellEnd"/>
            <w:r w:rsidRPr="002E6E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6C11F" w14:textId="77777777" w:rsidR="009542E1" w:rsidRPr="002E6EA2" w:rsidRDefault="009542E1" w:rsidP="00620D08">
            <w:pPr>
              <w:pStyle w:val="headertabella0"/>
              <w:rPr>
                <w:color w:val="002060"/>
              </w:rPr>
            </w:pPr>
            <w:r w:rsidRPr="002E6E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BA1B8" w14:textId="77777777" w:rsidR="009542E1" w:rsidRPr="002E6EA2" w:rsidRDefault="009542E1" w:rsidP="00620D08">
            <w:pPr>
              <w:pStyle w:val="headertabella0"/>
              <w:rPr>
                <w:color w:val="002060"/>
              </w:rPr>
            </w:pPr>
            <w:r w:rsidRPr="002E6E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7F96B" w14:textId="77777777" w:rsidR="009542E1" w:rsidRPr="002E6EA2" w:rsidRDefault="009542E1" w:rsidP="00620D08">
            <w:pPr>
              <w:pStyle w:val="headertabella0"/>
              <w:rPr>
                <w:color w:val="002060"/>
              </w:rPr>
            </w:pPr>
            <w:r w:rsidRPr="002E6EA2">
              <w:rPr>
                <w:color w:val="002060"/>
              </w:rPr>
              <w:t xml:space="preserve">Data </w:t>
            </w:r>
            <w:proofErr w:type="spellStart"/>
            <w:r w:rsidRPr="002E6EA2">
              <w:rPr>
                <w:color w:val="002060"/>
              </w:rPr>
              <w:t>Orig</w:t>
            </w:r>
            <w:proofErr w:type="spellEnd"/>
            <w:r w:rsidRPr="002E6E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85517" w14:textId="77777777" w:rsidR="009542E1" w:rsidRPr="002E6EA2" w:rsidRDefault="009542E1" w:rsidP="00620D08">
            <w:pPr>
              <w:pStyle w:val="headertabella0"/>
              <w:rPr>
                <w:color w:val="002060"/>
              </w:rPr>
            </w:pPr>
            <w:r w:rsidRPr="002E6EA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51751" w14:textId="77777777" w:rsidR="009542E1" w:rsidRPr="002E6EA2" w:rsidRDefault="009542E1" w:rsidP="00620D08">
            <w:pPr>
              <w:pStyle w:val="headertabella0"/>
              <w:rPr>
                <w:color w:val="002060"/>
              </w:rPr>
            </w:pPr>
            <w:r w:rsidRPr="002E6EA2">
              <w:rPr>
                <w:color w:val="002060"/>
              </w:rPr>
              <w:t xml:space="preserve">Ora </w:t>
            </w:r>
            <w:proofErr w:type="spellStart"/>
            <w:r w:rsidRPr="002E6EA2">
              <w:rPr>
                <w:color w:val="002060"/>
              </w:rPr>
              <w:t>Orig</w:t>
            </w:r>
            <w:proofErr w:type="spellEnd"/>
            <w:r w:rsidRPr="002E6E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C4E99" w14:textId="77777777" w:rsidR="009542E1" w:rsidRPr="002E6EA2" w:rsidRDefault="009542E1" w:rsidP="00620D08">
            <w:pPr>
              <w:pStyle w:val="headertabella0"/>
              <w:rPr>
                <w:color w:val="002060"/>
              </w:rPr>
            </w:pPr>
            <w:r w:rsidRPr="002E6EA2">
              <w:rPr>
                <w:color w:val="002060"/>
              </w:rPr>
              <w:t>Impianto</w:t>
            </w:r>
          </w:p>
        </w:tc>
      </w:tr>
      <w:tr w:rsidR="009542E1" w:rsidRPr="002E6EA2" w14:paraId="066C30F0" w14:textId="77777777" w:rsidTr="00620D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B25F" w14:textId="77777777" w:rsidR="009542E1" w:rsidRPr="002E6EA2" w:rsidRDefault="009542E1" w:rsidP="00620D08">
            <w:pPr>
              <w:pStyle w:val="rowtabella0"/>
              <w:rPr>
                <w:color w:val="002060"/>
                <w:highlight w:val="yellow"/>
              </w:rPr>
            </w:pPr>
            <w:r w:rsidRPr="002E6EA2">
              <w:rPr>
                <w:color w:val="002060"/>
                <w:highlight w:val="yellow"/>
              </w:rPr>
              <w:t>18/02/2024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AAC6" w14:textId="77777777" w:rsidR="009542E1" w:rsidRPr="002E6EA2" w:rsidRDefault="009542E1" w:rsidP="00620D08">
            <w:pPr>
              <w:pStyle w:val="rowtabella0"/>
              <w:jc w:val="center"/>
              <w:rPr>
                <w:color w:val="002060"/>
                <w:highlight w:val="yellow"/>
              </w:rPr>
            </w:pPr>
            <w:r w:rsidRPr="002E6EA2">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339D" w14:textId="77777777" w:rsidR="009542E1" w:rsidRPr="002E6EA2" w:rsidRDefault="009542E1" w:rsidP="00620D08">
            <w:pPr>
              <w:pStyle w:val="rowtabella0"/>
              <w:rPr>
                <w:color w:val="002060"/>
                <w:highlight w:val="yellow"/>
              </w:rPr>
            </w:pPr>
            <w:r w:rsidRPr="002E6EA2">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E507" w14:textId="77777777" w:rsidR="009542E1" w:rsidRPr="002E6EA2" w:rsidRDefault="009542E1" w:rsidP="00620D08">
            <w:pPr>
              <w:pStyle w:val="rowtabella0"/>
              <w:rPr>
                <w:color w:val="002060"/>
                <w:highlight w:val="yellow"/>
              </w:rPr>
            </w:pPr>
            <w:r w:rsidRPr="002E6EA2">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12F7" w14:textId="77777777" w:rsidR="009542E1" w:rsidRPr="002E6EA2" w:rsidRDefault="009542E1" w:rsidP="00620D0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43E7" w14:textId="77777777" w:rsidR="009542E1" w:rsidRPr="002E6EA2" w:rsidRDefault="009542E1" w:rsidP="00620D08">
            <w:pPr>
              <w:pStyle w:val="rowtabella0"/>
              <w:jc w:val="center"/>
              <w:rPr>
                <w:color w:val="002060"/>
              </w:rPr>
            </w:pPr>
            <w:r w:rsidRPr="002E6EA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DB45" w14:textId="77777777" w:rsidR="009542E1" w:rsidRPr="002E6EA2" w:rsidRDefault="009542E1" w:rsidP="00620D08">
            <w:pPr>
              <w:pStyle w:val="rowtabella0"/>
              <w:jc w:val="center"/>
              <w:rPr>
                <w:color w:val="002060"/>
              </w:rPr>
            </w:pPr>
            <w:r w:rsidRPr="002E6EA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7C48C" w14:textId="77777777" w:rsidR="009542E1" w:rsidRPr="002E6EA2" w:rsidRDefault="009542E1" w:rsidP="00620D08">
            <w:pPr>
              <w:rPr>
                <w:color w:val="002060"/>
              </w:rPr>
            </w:pPr>
          </w:p>
        </w:tc>
      </w:tr>
    </w:tbl>
    <w:p w14:paraId="7F9E273F" w14:textId="77777777" w:rsidR="009542E1" w:rsidRPr="002E6EA2" w:rsidRDefault="009542E1" w:rsidP="009542E1">
      <w:pPr>
        <w:pStyle w:val="breakline"/>
        <w:rPr>
          <w:rFonts w:eastAsiaTheme="minorEastAsia"/>
          <w:color w:val="002060"/>
        </w:rPr>
      </w:pPr>
    </w:p>
    <w:p w14:paraId="7154A7B3" w14:textId="77777777" w:rsidR="009542E1" w:rsidRPr="002E6EA2" w:rsidRDefault="009542E1" w:rsidP="009542E1">
      <w:pPr>
        <w:pStyle w:val="breakline"/>
        <w:rPr>
          <w:color w:val="002060"/>
        </w:rPr>
      </w:pPr>
    </w:p>
    <w:p w14:paraId="57B27C21" w14:textId="77777777" w:rsidR="009542E1" w:rsidRPr="002E6EA2" w:rsidRDefault="009542E1" w:rsidP="009542E1">
      <w:pPr>
        <w:pStyle w:val="titoloprinc0"/>
        <w:rPr>
          <w:color w:val="002060"/>
        </w:rPr>
      </w:pPr>
      <w:r w:rsidRPr="002E6EA2">
        <w:rPr>
          <w:color w:val="002060"/>
        </w:rPr>
        <w:t>RISULTATI</w:t>
      </w:r>
    </w:p>
    <w:p w14:paraId="7550F2CC" w14:textId="77777777" w:rsidR="009542E1" w:rsidRPr="002E6EA2" w:rsidRDefault="009542E1" w:rsidP="009542E1">
      <w:pPr>
        <w:pStyle w:val="breakline"/>
        <w:rPr>
          <w:color w:val="002060"/>
        </w:rPr>
      </w:pPr>
    </w:p>
    <w:p w14:paraId="3D7F8321" w14:textId="77777777" w:rsidR="009542E1" w:rsidRPr="002E6EA2" w:rsidRDefault="009542E1" w:rsidP="009542E1">
      <w:pPr>
        <w:pStyle w:val="sottotitolocampionato10"/>
        <w:rPr>
          <w:color w:val="002060"/>
        </w:rPr>
      </w:pPr>
      <w:r w:rsidRPr="002E6EA2">
        <w:rPr>
          <w:color w:val="002060"/>
        </w:rPr>
        <w:t>RISULTATI UFFICIALI GARE DEL 11/02/2024</w:t>
      </w:r>
    </w:p>
    <w:p w14:paraId="63647893" w14:textId="77777777" w:rsidR="009542E1" w:rsidRPr="009542E1" w:rsidRDefault="009542E1" w:rsidP="009542E1">
      <w:pPr>
        <w:pStyle w:val="sottotitolocampionato20"/>
        <w:spacing w:before="0" w:beforeAutospacing="0" w:after="0" w:afterAutospacing="0"/>
        <w:rPr>
          <w:rFonts w:ascii="Arial" w:hAnsi="Arial" w:cs="Arial"/>
          <w:color w:val="002060"/>
          <w:sz w:val="20"/>
          <w:szCs w:val="20"/>
        </w:rPr>
      </w:pPr>
      <w:r w:rsidRPr="009542E1">
        <w:rPr>
          <w:rFonts w:ascii="Arial" w:hAnsi="Arial" w:cs="Arial"/>
          <w:color w:val="002060"/>
          <w:sz w:val="20"/>
          <w:szCs w:val="20"/>
        </w:rPr>
        <w:t>Si trascrivono qui di seguito i risultati ufficiali delle gare disputate</w:t>
      </w:r>
    </w:p>
    <w:p w14:paraId="40719B7A" w14:textId="77777777" w:rsidR="009542E1" w:rsidRPr="002E6EA2" w:rsidRDefault="009542E1" w:rsidP="009542E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42E1" w:rsidRPr="002E6EA2" w14:paraId="31E5FA92"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34322AFF"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67F65" w14:textId="77777777" w:rsidR="009542E1" w:rsidRPr="002E6EA2" w:rsidRDefault="009542E1" w:rsidP="00620D08">
                  <w:pPr>
                    <w:pStyle w:val="headertabella0"/>
                    <w:rPr>
                      <w:color w:val="002060"/>
                    </w:rPr>
                  </w:pPr>
                  <w:r w:rsidRPr="002E6EA2">
                    <w:rPr>
                      <w:color w:val="002060"/>
                    </w:rPr>
                    <w:t>GIRONE G - 1 Giornata - R</w:t>
                  </w:r>
                </w:p>
              </w:tc>
            </w:tr>
            <w:tr w:rsidR="009542E1" w:rsidRPr="002E6EA2" w14:paraId="3A790299"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A8424C" w14:textId="77777777" w:rsidR="009542E1" w:rsidRPr="002E6EA2" w:rsidRDefault="009542E1" w:rsidP="00620D08">
                  <w:pPr>
                    <w:pStyle w:val="rowtabella0"/>
                    <w:rPr>
                      <w:color w:val="002060"/>
                    </w:rPr>
                  </w:pPr>
                  <w:r w:rsidRPr="002E6EA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3FFED" w14:textId="77777777" w:rsidR="009542E1" w:rsidRPr="002E6EA2" w:rsidRDefault="009542E1" w:rsidP="00620D08">
                  <w:pPr>
                    <w:pStyle w:val="rowtabella0"/>
                    <w:rPr>
                      <w:color w:val="002060"/>
                    </w:rPr>
                  </w:pPr>
                  <w:r w:rsidRPr="002E6EA2">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E0847" w14:textId="77777777" w:rsidR="009542E1" w:rsidRPr="002E6EA2" w:rsidRDefault="009542E1" w:rsidP="00620D08">
                  <w:pPr>
                    <w:pStyle w:val="rowtabella0"/>
                    <w:jc w:val="center"/>
                    <w:rPr>
                      <w:color w:val="002060"/>
                    </w:rPr>
                  </w:pPr>
                  <w:r w:rsidRPr="002E6EA2">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07C2F" w14:textId="77777777" w:rsidR="009542E1" w:rsidRPr="002E6EA2" w:rsidRDefault="009542E1" w:rsidP="00620D08">
                  <w:pPr>
                    <w:pStyle w:val="rowtabella0"/>
                    <w:jc w:val="center"/>
                    <w:rPr>
                      <w:color w:val="002060"/>
                    </w:rPr>
                  </w:pPr>
                  <w:r w:rsidRPr="002E6EA2">
                    <w:rPr>
                      <w:color w:val="002060"/>
                    </w:rPr>
                    <w:t> </w:t>
                  </w:r>
                </w:p>
              </w:tc>
            </w:tr>
            <w:tr w:rsidR="009542E1" w:rsidRPr="002E6EA2" w14:paraId="37909A8D"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657428" w14:textId="77777777" w:rsidR="009542E1" w:rsidRPr="002E6EA2" w:rsidRDefault="009542E1" w:rsidP="00620D08">
                  <w:pPr>
                    <w:pStyle w:val="rowtabella0"/>
                    <w:rPr>
                      <w:color w:val="002060"/>
                    </w:rPr>
                  </w:pPr>
                  <w:r w:rsidRPr="002E6EA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614CD" w14:textId="77777777" w:rsidR="009542E1" w:rsidRPr="002E6EA2" w:rsidRDefault="009542E1" w:rsidP="00620D08">
                  <w:pPr>
                    <w:pStyle w:val="rowtabella0"/>
                    <w:rPr>
                      <w:color w:val="002060"/>
                    </w:rPr>
                  </w:pPr>
                  <w:r w:rsidRPr="002E6EA2">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F8B007" w14:textId="77777777" w:rsidR="009542E1" w:rsidRPr="002E6EA2" w:rsidRDefault="009542E1" w:rsidP="00620D08">
                  <w:pPr>
                    <w:pStyle w:val="rowtabella0"/>
                    <w:jc w:val="center"/>
                    <w:rPr>
                      <w:color w:val="002060"/>
                    </w:rPr>
                  </w:pPr>
                  <w:r w:rsidRPr="002E6EA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85AED3" w14:textId="77777777" w:rsidR="009542E1" w:rsidRPr="002E6EA2" w:rsidRDefault="009542E1" w:rsidP="00620D08">
                  <w:pPr>
                    <w:pStyle w:val="rowtabella0"/>
                    <w:jc w:val="center"/>
                    <w:rPr>
                      <w:color w:val="002060"/>
                    </w:rPr>
                  </w:pPr>
                  <w:r w:rsidRPr="002E6EA2">
                    <w:rPr>
                      <w:color w:val="002060"/>
                    </w:rPr>
                    <w:t> </w:t>
                  </w:r>
                </w:p>
              </w:tc>
            </w:tr>
            <w:tr w:rsidR="009542E1" w:rsidRPr="002E6EA2" w14:paraId="6541FD32"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5EFDF" w14:textId="77777777" w:rsidR="009542E1" w:rsidRPr="002E6EA2" w:rsidRDefault="009542E1" w:rsidP="00620D08">
                  <w:pPr>
                    <w:pStyle w:val="rowtabella0"/>
                    <w:rPr>
                      <w:color w:val="002060"/>
                    </w:rPr>
                  </w:pPr>
                  <w:r w:rsidRPr="002E6EA2">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01BAC" w14:textId="77777777" w:rsidR="009542E1" w:rsidRPr="002E6EA2" w:rsidRDefault="009542E1" w:rsidP="00620D08">
                  <w:pPr>
                    <w:pStyle w:val="rowtabella0"/>
                    <w:rPr>
                      <w:color w:val="002060"/>
                    </w:rPr>
                  </w:pPr>
                  <w:r w:rsidRPr="002E6EA2">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27145" w14:textId="77777777" w:rsidR="009542E1" w:rsidRPr="002E6EA2" w:rsidRDefault="009542E1" w:rsidP="00620D08">
                  <w:pPr>
                    <w:pStyle w:val="rowtabella0"/>
                    <w:jc w:val="center"/>
                    <w:rPr>
                      <w:color w:val="002060"/>
                    </w:rPr>
                  </w:pPr>
                  <w:r w:rsidRPr="002E6EA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05176" w14:textId="77777777" w:rsidR="009542E1" w:rsidRPr="002E6EA2" w:rsidRDefault="009542E1" w:rsidP="00620D08">
                  <w:pPr>
                    <w:pStyle w:val="rowtabella0"/>
                    <w:jc w:val="center"/>
                    <w:rPr>
                      <w:color w:val="002060"/>
                    </w:rPr>
                  </w:pPr>
                  <w:r w:rsidRPr="002E6EA2">
                    <w:rPr>
                      <w:color w:val="002060"/>
                    </w:rPr>
                    <w:t> </w:t>
                  </w:r>
                </w:p>
              </w:tc>
            </w:tr>
          </w:tbl>
          <w:p w14:paraId="2F9B657F" w14:textId="77777777" w:rsidR="009542E1" w:rsidRPr="002E6EA2" w:rsidRDefault="009542E1" w:rsidP="00620D0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226AC46A"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760D" w14:textId="77777777" w:rsidR="009542E1" w:rsidRPr="002E6EA2" w:rsidRDefault="009542E1" w:rsidP="00620D08">
                  <w:pPr>
                    <w:pStyle w:val="headertabella0"/>
                    <w:rPr>
                      <w:color w:val="002060"/>
                    </w:rPr>
                  </w:pPr>
                  <w:r w:rsidRPr="002E6EA2">
                    <w:rPr>
                      <w:color w:val="002060"/>
                    </w:rPr>
                    <w:t>GIRONE SA - 1 Giornata - R</w:t>
                  </w:r>
                </w:p>
              </w:tc>
            </w:tr>
            <w:tr w:rsidR="009542E1" w:rsidRPr="002E6EA2" w14:paraId="7B9A9AD1"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FDDB5D" w14:textId="77777777" w:rsidR="009542E1" w:rsidRPr="002E6EA2" w:rsidRDefault="009542E1" w:rsidP="00620D08">
                  <w:pPr>
                    <w:pStyle w:val="rowtabella0"/>
                    <w:rPr>
                      <w:color w:val="002060"/>
                    </w:rPr>
                  </w:pPr>
                  <w:r w:rsidRPr="002E6EA2">
                    <w:rPr>
                      <w:color w:val="002060"/>
                    </w:rPr>
                    <w:t xml:space="preserve">AUDAX 1970 </w:t>
                  </w:r>
                  <w:proofErr w:type="gramStart"/>
                  <w:r w:rsidRPr="002E6EA2">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57C37" w14:textId="77777777" w:rsidR="009542E1" w:rsidRPr="002E6EA2" w:rsidRDefault="009542E1" w:rsidP="00620D08">
                  <w:pPr>
                    <w:pStyle w:val="rowtabella0"/>
                    <w:rPr>
                      <w:color w:val="002060"/>
                    </w:rPr>
                  </w:pPr>
                  <w:r w:rsidRPr="002E6EA2">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B2685" w14:textId="77777777" w:rsidR="009542E1" w:rsidRPr="002E6EA2" w:rsidRDefault="009542E1" w:rsidP="00620D08">
                  <w:pPr>
                    <w:pStyle w:val="rowtabella0"/>
                    <w:jc w:val="center"/>
                    <w:rPr>
                      <w:color w:val="002060"/>
                    </w:rPr>
                  </w:pPr>
                  <w:r w:rsidRPr="002E6EA2">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17C4F" w14:textId="77777777" w:rsidR="009542E1" w:rsidRPr="002E6EA2" w:rsidRDefault="009542E1" w:rsidP="00620D08">
                  <w:pPr>
                    <w:pStyle w:val="rowtabella0"/>
                    <w:jc w:val="center"/>
                    <w:rPr>
                      <w:color w:val="002060"/>
                    </w:rPr>
                  </w:pPr>
                  <w:r w:rsidRPr="002E6EA2">
                    <w:rPr>
                      <w:color w:val="002060"/>
                    </w:rPr>
                    <w:t> </w:t>
                  </w:r>
                </w:p>
              </w:tc>
            </w:tr>
            <w:tr w:rsidR="009542E1" w:rsidRPr="002E6EA2" w14:paraId="4862A6C1"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324600" w14:textId="77777777" w:rsidR="009542E1" w:rsidRPr="002E6EA2" w:rsidRDefault="009542E1" w:rsidP="00620D08">
                  <w:pPr>
                    <w:pStyle w:val="rowtabella0"/>
                    <w:rPr>
                      <w:color w:val="002060"/>
                    </w:rPr>
                  </w:pPr>
                  <w:r w:rsidRPr="002E6EA2">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4546E" w14:textId="77777777" w:rsidR="009542E1" w:rsidRPr="002E6EA2" w:rsidRDefault="009542E1" w:rsidP="00620D08">
                  <w:pPr>
                    <w:pStyle w:val="rowtabella0"/>
                    <w:rPr>
                      <w:color w:val="002060"/>
                    </w:rPr>
                  </w:pPr>
                  <w:r w:rsidRPr="002E6EA2">
                    <w:rPr>
                      <w:color w:val="002060"/>
                    </w:rPr>
                    <w:t xml:space="preserve">- ITALSERVICE C5 </w:t>
                  </w:r>
                  <w:proofErr w:type="spellStart"/>
                  <w:proofErr w:type="gramStart"/>
                  <w:r w:rsidRPr="002E6EA2">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7BF20" w14:textId="77777777" w:rsidR="009542E1" w:rsidRPr="002E6EA2" w:rsidRDefault="009542E1" w:rsidP="00620D08">
                  <w:pPr>
                    <w:pStyle w:val="rowtabella0"/>
                    <w:jc w:val="center"/>
                    <w:rPr>
                      <w:color w:val="002060"/>
                    </w:rPr>
                  </w:pPr>
                  <w:r w:rsidRPr="002E6EA2">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C0D2F" w14:textId="77777777" w:rsidR="009542E1" w:rsidRPr="002E6EA2" w:rsidRDefault="009542E1" w:rsidP="00620D08">
                  <w:pPr>
                    <w:pStyle w:val="rowtabella0"/>
                    <w:jc w:val="center"/>
                    <w:rPr>
                      <w:color w:val="002060"/>
                    </w:rPr>
                  </w:pPr>
                  <w:r w:rsidRPr="002E6EA2">
                    <w:rPr>
                      <w:color w:val="002060"/>
                    </w:rPr>
                    <w:t> </w:t>
                  </w:r>
                </w:p>
              </w:tc>
            </w:tr>
          </w:tbl>
          <w:p w14:paraId="0BA41C7F" w14:textId="77777777" w:rsidR="009542E1" w:rsidRPr="002E6EA2" w:rsidRDefault="009542E1" w:rsidP="00620D08">
            <w:pPr>
              <w:rPr>
                <w:color w:val="002060"/>
              </w:rPr>
            </w:pPr>
          </w:p>
        </w:tc>
      </w:tr>
    </w:tbl>
    <w:p w14:paraId="5ECA82FC" w14:textId="77777777" w:rsidR="009542E1" w:rsidRPr="002E6EA2" w:rsidRDefault="009542E1" w:rsidP="009542E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542E1" w:rsidRPr="002E6EA2" w14:paraId="53950662" w14:textId="77777777" w:rsidTr="00620D0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716FACF7"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FF67C" w14:textId="77777777" w:rsidR="009542E1" w:rsidRPr="002E6EA2" w:rsidRDefault="009542E1" w:rsidP="00620D08">
                  <w:pPr>
                    <w:pStyle w:val="headertabella0"/>
                    <w:rPr>
                      <w:color w:val="002060"/>
                    </w:rPr>
                  </w:pPr>
                  <w:r w:rsidRPr="002E6EA2">
                    <w:rPr>
                      <w:color w:val="002060"/>
                    </w:rPr>
                    <w:t>GIRONE SB - 1 Giornata - R</w:t>
                  </w:r>
                </w:p>
              </w:tc>
            </w:tr>
            <w:tr w:rsidR="009542E1" w:rsidRPr="002E6EA2" w14:paraId="67720116"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4B693A" w14:textId="77777777" w:rsidR="009542E1" w:rsidRPr="002E6EA2" w:rsidRDefault="009542E1" w:rsidP="00620D08">
                  <w:pPr>
                    <w:pStyle w:val="rowtabella0"/>
                    <w:rPr>
                      <w:color w:val="002060"/>
                    </w:rPr>
                  </w:pPr>
                  <w:r w:rsidRPr="002E6EA2">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0CCAF" w14:textId="77777777" w:rsidR="009542E1" w:rsidRPr="002E6EA2" w:rsidRDefault="009542E1" w:rsidP="00620D08">
                  <w:pPr>
                    <w:pStyle w:val="rowtabella0"/>
                    <w:rPr>
                      <w:color w:val="002060"/>
                    </w:rPr>
                  </w:pPr>
                  <w:r w:rsidRPr="002E6EA2">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91DA7" w14:textId="77777777" w:rsidR="009542E1" w:rsidRPr="002E6EA2" w:rsidRDefault="009542E1" w:rsidP="00620D08">
                  <w:pPr>
                    <w:pStyle w:val="rowtabella0"/>
                    <w:jc w:val="center"/>
                    <w:rPr>
                      <w:color w:val="002060"/>
                    </w:rPr>
                  </w:pPr>
                  <w:r w:rsidRPr="002E6EA2">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385D5" w14:textId="77777777" w:rsidR="009542E1" w:rsidRPr="002E6EA2" w:rsidRDefault="009542E1" w:rsidP="00620D08">
                  <w:pPr>
                    <w:pStyle w:val="rowtabella0"/>
                    <w:jc w:val="center"/>
                    <w:rPr>
                      <w:color w:val="002060"/>
                    </w:rPr>
                  </w:pPr>
                  <w:r w:rsidRPr="002E6EA2">
                    <w:rPr>
                      <w:color w:val="002060"/>
                    </w:rPr>
                    <w:t> </w:t>
                  </w:r>
                </w:p>
              </w:tc>
            </w:tr>
            <w:tr w:rsidR="009542E1" w:rsidRPr="002E6EA2" w14:paraId="7BBBB2F8"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A0987D" w14:textId="77777777" w:rsidR="009542E1" w:rsidRPr="002E6EA2" w:rsidRDefault="009542E1" w:rsidP="00620D08">
                  <w:pPr>
                    <w:pStyle w:val="rowtabella0"/>
                    <w:rPr>
                      <w:color w:val="002060"/>
                    </w:rPr>
                  </w:pPr>
                  <w:r w:rsidRPr="002E6EA2">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6B1AC" w14:textId="77777777" w:rsidR="009542E1" w:rsidRPr="002E6EA2" w:rsidRDefault="009542E1" w:rsidP="00620D08">
                  <w:pPr>
                    <w:pStyle w:val="rowtabella0"/>
                    <w:rPr>
                      <w:color w:val="002060"/>
                    </w:rPr>
                  </w:pPr>
                  <w:r w:rsidRPr="002E6EA2">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B1183" w14:textId="77777777" w:rsidR="009542E1" w:rsidRPr="002E6EA2" w:rsidRDefault="009542E1" w:rsidP="00620D08">
                  <w:pPr>
                    <w:pStyle w:val="rowtabella0"/>
                    <w:jc w:val="center"/>
                    <w:rPr>
                      <w:color w:val="002060"/>
                    </w:rPr>
                  </w:pPr>
                  <w:r w:rsidRPr="002E6EA2">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BBC82" w14:textId="77777777" w:rsidR="009542E1" w:rsidRPr="002E6EA2" w:rsidRDefault="009542E1" w:rsidP="00620D08">
                  <w:pPr>
                    <w:pStyle w:val="rowtabella0"/>
                    <w:jc w:val="center"/>
                    <w:rPr>
                      <w:color w:val="002060"/>
                    </w:rPr>
                  </w:pPr>
                  <w:r w:rsidRPr="002E6EA2">
                    <w:rPr>
                      <w:color w:val="002060"/>
                    </w:rPr>
                    <w:t> </w:t>
                  </w:r>
                </w:p>
              </w:tc>
            </w:tr>
          </w:tbl>
          <w:p w14:paraId="6ACDDBF0" w14:textId="77777777" w:rsidR="009542E1" w:rsidRPr="002E6EA2" w:rsidRDefault="009542E1" w:rsidP="00620D0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542E1" w:rsidRPr="002E6EA2" w14:paraId="77F16956" w14:textId="77777777" w:rsidTr="00620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B6C29" w14:textId="77777777" w:rsidR="009542E1" w:rsidRPr="002E6EA2" w:rsidRDefault="009542E1" w:rsidP="00620D08">
                  <w:pPr>
                    <w:pStyle w:val="headertabella0"/>
                    <w:rPr>
                      <w:color w:val="002060"/>
                    </w:rPr>
                  </w:pPr>
                  <w:r w:rsidRPr="002E6EA2">
                    <w:rPr>
                      <w:color w:val="002060"/>
                    </w:rPr>
                    <w:t>GIRONE SC - 1 Giornata - R</w:t>
                  </w:r>
                </w:p>
              </w:tc>
            </w:tr>
            <w:tr w:rsidR="009542E1" w:rsidRPr="002E6EA2" w14:paraId="28FD1C6E" w14:textId="77777777" w:rsidTr="00620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62FF9B" w14:textId="77777777" w:rsidR="009542E1" w:rsidRPr="002E6EA2" w:rsidRDefault="009542E1" w:rsidP="00620D08">
                  <w:pPr>
                    <w:pStyle w:val="rowtabella0"/>
                    <w:rPr>
                      <w:color w:val="002060"/>
                    </w:rPr>
                  </w:pPr>
                  <w:r w:rsidRPr="002E6EA2">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49E6D" w14:textId="77777777" w:rsidR="009542E1" w:rsidRPr="002E6EA2" w:rsidRDefault="009542E1" w:rsidP="00620D08">
                  <w:pPr>
                    <w:pStyle w:val="rowtabella0"/>
                    <w:rPr>
                      <w:color w:val="002060"/>
                    </w:rPr>
                  </w:pPr>
                  <w:r w:rsidRPr="002E6EA2">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E6927" w14:textId="77777777" w:rsidR="009542E1" w:rsidRPr="002E6EA2" w:rsidRDefault="009542E1" w:rsidP="00620D08">
                  <w:pPr>
                    <w:pStyle w:val="rowtabella0"/>
                    <w:jc w:val="center"/>
                    <w:rPr>
                      <w:color w:val="002060"/>
                    </w:rPr>
                  </w:pPr>
                  <w:r w:rsidRPr="002E6EA2">
                    <w:rPr>
                      <w:color w:val="002060"/>
                    </w:rPr>
                    <w:t>20 - 0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4E7CA" w14:textId="77777777" w:rsidR="009542E1" w:rsidRPr="002E6EA2" w:rsidRDefault="009542E1" w:rsidP="00620D08">
                  <w:pPr>
                    <w:pStyle w:val="rowtabella0"/>
                    <w:jc w:val="center"/>
                    <w:rPr>
                      <w:color w:val="002060"/>
                    </w:rPr>
                  </w:pPr>
                  <w:r w:rsidRPr="002E6EA2">
                    <w:rPr>
                      <w:color w:val="002060"/>
                    </w:rPr>
                    <w:t> </w:t>
                  </w:r>
                </w:p>
              </w:tc>
            </w:tr>
            <w:tr w:rsidR="009542E1" w:rsidRPr="002E6EA2" w14:paraId="553178C7" w14:textId="77777777" w:rsidTr="00620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387F1B" w14:textId="77777777" w:rsidR="009542E1" w:rsidRPr="002E6EA2" w:rsidRDefault="009542E1" w:rsidP="00620D08">
                  <w:pPr>
                    <w:pStyle w:val="rowtabella0"/>
                    <w:rPr>
                      <w:color w:val="002060"/>
                    </w:rPr>
                  </w:pPr>
                  <w:r w:rsidRPr="002E6EA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70EBCD" w14:textId="77777777" w:rsidR="009542E1" w:rsidRPr="002E6EA2" w:rsidRDefault="009542E1" w:rsidP="00620D08">
                  <w:pPr>
                    <w:pStyle w:val="rowtabella0"/>
                    <w:rPr>
                      <w:color w:val="002060"/>
                    </w:rPr>
                  </w:pPr>
                  <w:r w:rsidRPr="002E6EA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12EBC4" w14:textId="77777777" w:rsidR="009542E1" w:rsidRPr="002E6EA2" w:rsidRDefault="009542E1" w:rsidP="00620D08">
                  <w:pPr>
                    <w:pStyle w:val="rowtabella0"/>
                    <w:jc w:val="center"/>
                    <w:rPr>
                      <w:color w:val="002060"/>
                    </w:rPr>
                  </w:pPr>
                  <w:r w:rsidRPr="002E6EA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EBA54D" w14:textId="77777777" w:rsidR="009542E1" w:rsidRPr="002E6EA2" w:rsidRDefault="009542E1" w:rsidP="00620D08">
                  <w:pPr>
                    <w:pStyle w:val="rowtabella0"/>
                    <w:jc w:val="center"/>
                    <w:rPr>
                      <w:color w:val="002060"/>
                    </w:rPr>
                  </w:pPr>
                  <w:r w:rsidRPr="002E6EA2">
                    <w:rPr>
                      <w:color w:val="002060"/>
                    </w:rPr>
                    <w:t> </w:t>
                  </w:r>
                </w:p>
              </w:tc>
            </w:tr>
            <w:tr w:rsidR="009542E1" w:rsidRPr="002E6EA2" w14:paraId="320E8407" w14:textId="77777777" w:rsidTr="00620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3433B" w14:textId="77777777" w:rsidR="009542E1" w:rsidRPr="002E6EA2" w:rsidRDefault="009542E1" w:rsidP="00620D08">
                  <w:pPr>
                    <w:pStyle w:val="rowtabella0"/>
                    <w:rPr>
                      <w:color w:val="002060"/>
                    </w:rPr>
                  </w:pPr>
                  <w:r w:rsidRPr="002E6EA2">
                    <w:rPr>
                      <w:color w:val="002060"/>
                    </w:rPr>
                    <w:t xml:space="preserve">(2) RECANATI CALCIO A 5 </w:t>
                  </w:r>
                  <w:proofErr w:type="spellStart"/>
                  <w:proofErr w:type="gramStart"/>
                  <w:r w:rsidRPr="002E6EA2">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71F93" w14:textId="77777777" w:rsidR="009542E1" w:rsidRPr="002E6EA2" w:rsidRDefault="009542E1" w:rsidP="00620D08">
                  <w:pPr>
                    <w:pStyle w:val="rowtabella0"/>
                    <w:rPr>
                      <w:color w:val="002060"/>
                    </w:rPr>
                  </w:pPr>
                  <w:r w:rsidRPr="002E6EA2">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32EE1" w14:textId="77777777" w:rsidR="009542E1" w:rsidRPr="002E6EA2" w:rsidRDefault="009542E1" w:rsidP="00620D08">
                  <w:pPr>
                    <w:pStyle w:val="rowtabella0"/>
                    <w:jc w:val="center"/>
                    <w:rPr>
                      <w:color w:val="002060"/>
                    </w:rPr>
                  </w:pPr>
                  <w:r w:rsidRPr="002E6EA2">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A5DD4" w14:textId="77777777" w:rsidR="009542E1" w:rsidRPr="002E6EA2" w:rsidRDefault="009542E1" w:rsidP="00620D08">
                  <w:pPr>
                    <w:pStyle w:val="rowtabella0"/>
                    <w:jc w:val="center"/>
                    <w:rPr>
                      <w:color w:val="002060"/>
                    </w:rPr>
                  </w:pPr>
                  <w:r w:rsidRPr="002E6EA2">
                    <w:rPr>
                      <w:color w:val="002060"/>
                    </w:rPr>
                    <w:t> </w:t>
                  </w:r>
                </w:p>
              </w:tc>
            </w:tr>
            <w:tr w:rsidR="009542E1" w:rsidRPr="002E6EA2" w14:paraId="00A42D96"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71EBDDAD" w14:textId="77777777" w:rsidR="009542E1" w:rsidRPr="002E6EA2" w:rsidRDefault="009542E1" w:rsidP="00620D08">
                  <w:pPr>
                    <w:pStyle w:val="rowtabella0"/>
                    <w:rPr>
                      <w:color w:val="002060"/>
                    </w:rPr>
                  </w:pPr>
                  <w:r w:rsidRPr="002E6EA2">
                    <w:rPr>
                      <w:color w:val="002060"/>
                    </w:rPr>
                    <w:t>(1) - disputata il 10/02/2024</w:t>
                  </w:r>
                </w:p>
              </w:tc>
            </w:tr>
            <w:tr w:rsidR="009542E1" w:rsidRPr="002E6EA2" w14:paraId="7A4E982D" w14:textId="77777777" w:rsidTr="00620D08">
              <w:tc>
                <w:tcPr>
                  <w:tcW w:w="4700" w:type="dxa"/>
                  <w:gridSpan w:val="4"/>
                  <w:tcBorders>
                    <w:top w:val="nil"/>
                    <w:left w:val="nil"/>
                    <w:bottom w:val="nil"/>
                    <w:right w:val="nil"/>
                  </w:tcBorders>
                  <w:tcMar>
                    <w:top w:w="20" w:type="dxa"/>
                    <w:left w:w="20" w:type="dxa"/>
                    <w:bottom w:w="20" w:type="dxa"/>
                    <w:right w:w="20" w:type="dxa"/>
                  </w:tcMar>
                  <w:vAlign w:val="center"/>
                  <w:hideMark/>
                </w:tcPr>
                <w:p w14:paraId="35759129" w14:textId="77777777" w:rsidR="009542E1" w:rsidRPr="002E6EA2" w:rsidRDefault="009542E1" w:rsidP="00620D08">
                  <w:pPr>
                    <w:pStyle w:val="rowtabella0"/>
                    <w:rPr>
                      <w:color w:val="002060"/>
                    </w:rPr>
                  </w:pPr>
                  <w:r w:rsidRPr="002E6EA2">
                    <w:rPr>
                      <w:color w:val="002060"/>
                    </w:rPr>
                    <w:t>(2) - disputata il 12/02/2024</w:t>
                  </w:r>
                </w:p>
              </w:tc>
            </w:tr>
          </w:tbl>
          <w:p w14:paraId="3430EA30" w14:textId="77777777" w:rsidR="009542E1" w:rsidRPr="002E6EA2" w:rsidRDefault="009542E1" w:rsidP="00620D08">
            <w:pPr>
              <w:rPr>
                <w:color w:val="002060"/>
              </w:rPr>
            </w:pPr>
          </w:p>
        </w:tc>
      </w:tr>
    </w:tbl>
    <w:p w14:paraId="1722BA5E" w14:textId="77777777" w:rsidR="009542E1" w:rsidRPr="002E6EA2" w:rsidRDefault="009542E1" w:rsidP="009542E1">
      <w:pPr>
        <w:pStyle w:val="breakline"/>
        <w:rPr>
          <w:rFonts w:eastAsiaTheme="minorEastAsia"/>
          <w:color w:val="002060"/>
        </w:rPr>
      </w:pPr>
    </w:p>
    <w:p w14:paraId="2A5456AE" w14:textId="77777777" w:rsidR="009542E1" w:rsidRPr="002E6EA2" w:rsidRDefault="009542E1" w:rsidP="009542E1">
      <w:pPr>
        <w:pStyle w:val="breakline"/>
        <w:rPr>
          <w:color w:val="002060"/>
        </w:rPr>
      </w:pPr>
    </w:p>
    <w:p w14:paraId="008E2356" w14:textId="77777777" w:rsidR="009542E1" w:rsidRPr="002E6EA2" w:rsidRDefault="009542E1" w:rsidP="009542E1">
      <w:pPr>
        <w:pStyle w:val="titoloprinc0"/>
        <w:rPr>
          <w:color w:val="002060"/>
        </w:rPr>
      </w:pPr>
      <w:r w:rsidRPr="002E6EA2">
        <w:rPr>
          <w:color w:val="002060"/>
        </w:rPr>
        <w:t>GIUDICE SPORTIVO</w:t>
      </w:r>
    </w:p>
    <w:p w14:paraId="67EE50B7" w14:textId="77777777" w:rsidR="009542E1" w:rsidRPr="002E6EA2" w:rsidRDefault="009542E1" w:rsidP="009542E1">
      <w:pPr>
        <w:pStyle w:val="diffida"/>
        <w:rPr>
          <w:color w:val="002060"/>
        </w:rPr>
      </w:pPr>
      <w:r w:rsidRPr="002E6EA2">
        <w:rPr>
          <w:color w:val="002060"/>
        </w:rPr>
        <w:t>Il Giudice Sportivo Avv. Agnese Lazzaretti, con l'assistenza del segretario Angelo Castellana, nella seduta del 14/02/2024, ha adottato le decisioni che di seguito integralmente si riportano:</w:t>
      </w:r>
    </w:p>
    <w:p w14:paraId="3C9B5858" w14:textId="77777777" w:rsidR="009542E1" w:rsidRPr="002E6EA2" w:rsidRDefault="009542E1" w:rsidP="009542E1">
      <w:pPr>
        <w:pStyle w:val="titolo10"/>
        <w:rPr>
          <w:color w:val="002060"/>
        </w:rPr>
      </w:pPr>
      <w:r w:rsidRPr="002E6EA2">
        <w:rPr>
          <w:color w:val="002060"/>
        </w:rPr>
        <w:t xml:space="preserve">GARE DEL 11/ 2/2024 </w:t>
      </w:r>
    </w:p>
    <w:p w14:paraId="2E99016F" w14:textId="77777777" w:rsidR="009542E1" w:rsidRPr="002E6EA2" w:rsidRDefault="009542E1" w:rsidP="009542E1">
      <w:pPr>
        <w:pStyle w:val="titolo7a"/>
        <w:rPr>
          <w:color w:val="002060"/>
        </w:rPr>
      </w:pPr>
      <w:r w:rsidRPr="002E6EA2">
        <w:rPr>
          <w:color w:val="002060"/>
        </w:rPr>
        <w:t xml:space="preserve">PROVVEDIMENTI DISCIPLINARI </w:t>
      </w:r>
    </w:p>
    <w:p w14:paraId="3ED8D485"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1F5DB9F3" w14:textId="77777777" w:rsidR="009542E1" w:rsidRPr="002E6EA2" w:rsidRDefault="009542E1" w:rsidP="009542E1">
      <w:pPr>
        <w:pStyle w:val="titolo30"/>
        <w:rPr>
          <w:color w:val="002060"/>
        </w:rPr>
      </w:pPr>
      <w:r w:rsidRPr="002E6EA2">
        <w:rPr>
          <w:color w:val="002060"/>
        </w:rPr>
        <w:t xml:space="preserve">ALLENATORI </w:t>
      </w:r>
    </w:p>
    <w:p w14:paraId="69B36BA1" w14:textId="77777777" w:rsidR="009542E1" w:rsidRPr="002E6EA2" w:rsidRDefault="009542E1" w:rsidP="009542E1">
      <w:pPr>
        <w:pStyle w:val="titolo20"/>
        <w:rPr>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1AC12087" w14:textId="77777777" w:rsidTr="00620D08">
        <w:tc>
          <w:tcPr>
            <w:tcW w:w="2200" w:type="dxa"/>
            <w:tcMar>
              <w:top w:w="20" w:type="dxa"/>
              <w:left w:w="20" w:type="dxa"/>
              <w:bottom w:w="20" w:type="dxa"/>
              <w:right w:w="20" w:type="dxa"/>
            </w:tcMar>
            <w:vAlign w:val="center"/>
            <w:hideMark/>
          </w:tcPr>
          <w:p w14:paraId="2334DCDA" w14:textId="77777777" w:rsidR="009542E1" w:rsidRPr="002E6EA2" w:rsidRDefault="009542E1" w:rsidP="00620D08">
            <w:pPr>
              <w:pStyle w:val="movimento"/>
              <w:rPr>
                <w:color w:val="002060"/>
              </w:rPr>
            </w:pPr>
            <w:r w:rsidRPr="002E6EA2">
              <w:rPr>
                <w:color w:val="002060"/>
              </w:rPr>
              <w:t>MASTROGIOVANNI LUCA</w:t>
            </w:r>
          </w:p>
        </w:tc>
        <w:tc>
          <w:tcPr>
            <w:tcW w:w="2200" w:type="dxa"/>
            <w:tcMar>
              <w:top w:w="20" w:type="dxa"/>
              <w:left w:w="20" w:type="dxa"/>
              <w:bottom w:w="20" w:type="dxa"/>
              <w:right w:w="20" w:type="dxa"/>
            </w:tcMar>
            <w:vAlign w:val="center"/>
            <w:hideMark/>
          </w:tcPr>
          <w:p w14:paraId="3E09571C" w14:textId="77777777" w:rsidR="009542E1" w:rsidRPr="002E6EA2" w:rsidRDefault="009542E1" w:rsidP="00620D08">
            <w:pPr>
              <w:pStyle w:val="movimento2"/>
              <w:rPr>
                <w:color w:val="002060"/>
              </w:rPr>
            </w:pPr>
            <w:r w:rsidRPr="002E6EA2">
              <w:rPr>
                <w:color w:val="002060"/>
              </w:rPr>
              <w:t xml:space="preserve">(RECANATI CALCIO A 5) </w:t>
            </w:r>
          </w:p>
        </w:tc>
        <w:tc>
          <w:tcPr>
            <w:tcW w:w="800" w:type="dxa"/>
            <w:tcMar>
              <w:top w:w="20" w:type="dxa"/>
              <w:left w:w="20" w:type="dxa"/>
              <w:bottom w:w="20" w:type="dxa"/>
              <w:right w:w="20" w:type="dxa"/>
            </w:tcMar>
            <w:vAlign w:val="center"/>
            <w:hideMark/>
          </w:tcPr>
          <w:p w14:paraId="075FA4B1"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B3DD3C4"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DF2129F" w14:textId="77777777" w:rsidR="009542E1" w:rsidRPr="002E6EA2" w:rsidRDefault="009542E1" w:rsidP="00620D08">
            <w:pPr>
              <w:pStyle w:val="movimento2"/>
              <w:rPr>
                <w:color w:val="002060"/>
              </w:rPr>
            </w:pPr>
            <w:r w:rsidRPr="002E6EA2">
              <w:rPr>
                <w:color w:val="002060"/>
              </w:rPr>
              <w:t> </w:t>
            </w:r>
          </w:p>
        </w:tc>
      </w:tr>
    </w:tbl>
    <w:p w14:paraId="7E098872" w14:textId="77777777" w:rsidR="009542E1" w:rsidRPr="002E6EA2" w:rsidRDefault="009542E1" w:rsidP="009542E1">
      <w:pPr>
        <w:pStyle w:val="titolo30"/>
        <w:rPr>
          <w:rFonts w:eastAsiaTheme="minorEastAsia"/>
          <w:color w:val="002060"/>
        </w:rPr>
      </w:pPr>
      <w:r w:rsidRPr="002E6EA2">
        <w:rPr>
          <w:color w:val="002060"/>
        </w:rPr>
        <w:lastRenderedPageBreak/>
        <w:t xml:space="preserve">CALCIATORI NON ESPULSI </w:t>
      </w:r>
    </w:p>
    <w:p w14:paraId="4EC48077" w14:textId="77777777" w:rsidR="009542E1" w:rsidRPr="002E6EA2" w:rsidRDefault="009542E1" w:rsidP="009542E1">
      <w:pPr>
        <w:pStyle w:val="titolo20"/>
        <w:rPr>
          <w:color w:val="002060"/>
        </w:rPr>
      </w:pPr>
      <w:r w:rsidRPr="002E6EA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29EADF58" w14:textId="77777777" w:rsidTr="00620D08">
        <w:tc>
          <w:tcPr>
            <w:tcW w:w="2200" w:type="dxa"/>
            <w:tcMar>
              <w:top w:w="20" w:type="dxa"/>
              <w:left w:w="20" w:type="dxa"/>
              <w:bottom w:w="20" w:type="dxa"/>
              <w:right w:w="20" w:type="dxa"/>
            </w:tcMar>
            <w:vAlign w:val="center"/>
            <w:hideMark/>
          </w:tcPr>
          <w:p w14:paraId="6381233B" w14:textId="77777777" w:rsidR="009542E1" w:rsidRPr="002E6EA2" w:rsidRDefault="009542E1" w:rsidP="00620D08">
            <w:pPr>
              <w:pStyle w:val="movimento"/>
              <w:rPr>
                <w:color w:val="002060"/>
              </w:rPr>
            </w:pPr>
            <w:r w:rsidRPr="002E6EA2">
              <w:rPr>
                <w:color w:val="002060"/>
              </w:rPr>
              <w:t>SALERNO LORENZO</w:t>
            </w:r>
          </w:p>
        </w:tc>
        <w:tc>
          <w:tcPr>
            <w:tcW w:w="2200" w:type="dxa"/>
            <w:tcMar>
              <w:top w:w="20" w:type="dxa"/>
              <w:left w:w="20" w:type="dxa"/>
              <w:bottom w:w="20" w:type="dxa"/>
              <w:right w:w="20" w:type="dxa"/>
            </w:tcMar>
            <w:vAlign w:val="center"/>
            <w:hideMark/>
          </w:tcPr>
          <w:p w14:paraId="6C316BA4" w14:textId="77777777" w:rsidR="009542E1" w:rsidRPr="002E6EA2" w:rsidRDefault="009542E1" w:rsidP="00620D08">
            <w:pPr>
              <w:pStyle w:val="movimento2"/>
              <w:rPr>
                <w:color w:val="002060"/>
              </w:rPr>
            </w:pPr>
            <w:r w:rsidRPr="002E6EA2">
              <w:rPr>
                <w:color w:val="002060"/>
              </w:rPr>
              <w:t xml:space="preserve">(CANTINE RIUNITE CSI) </w:t>
            </w:r>
          </w:p>
        </w:tc>
        <w:tc>
          <w:tcPr>
            <w:tcW w:w="800" w:type="dxa"/>
            <w:tcMar>
              <w:top w:w="20" w:type="dxa"/>
              <w:left w:w="20" w:type="dxa"/>
              <w:bottom w:w="20" w:type="dxa"/>
              <w:right w:w="20" w:type="dxa"/>
            </w:tcMar>
            <w:vAlign w:val="center"/>
            <w:hideMark/>
          </w:tcPr>
          <w:p w14:paraId="3EFB714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4F35B6FD" w14:textId="77777777" w:rsidR="009542E1" w:rsidRPr="002E6EA2" w:rsidRDefault="009542E1" w:rsidP="00620D08">
            <w:pPr>
              <w:pStyle w:val="movimento"/>
              <w:rPr>
                <w:color w:val="002060"/>
              </w:rPr>
            </w:pPr>
            <w:r w:rsidRPr="002E6EA2">
              <w:rPr>
                <w:color w:val="002060"/>
              </w:rPr>
              <w:t>PAGLIARINI LORENZO</w:t>
            </w:r>
          </w:p>
        </w:tc>
        <w:tc>
          <w:tcPr>
            <w:tcW w:w="2200" w:type="dxa"/>
            <w:tcMar>
              <w:top w:w="20" w:type="dxa"/>
              <w:left w:w="20" w:type="dxa"/>
              <w:bottom w:w="20" w:type="dxa"/>
              <w:right w:w="20" w:type="dxa"/>
            </w:tcMar>
            <w:vAlign w:val="center"/>
            <w:hideMark/>
          </w:tcPr>
          <w:p w14:paraId="5AB9EDF6" w14:textId="77777777" w:rsidR="009542E1" w:rsidRPr="002E6EA2" w:rsidRDefault="009542E1" w:rsidP="00620D08">
            <w:pPr>
              <w:pStyle w:val="movimento2"/>
              <w:rPr>
                <w:color w:val="002060"/>
              </w:rPr>
            </w:pPr>
            <w:r w:rsidRPr="002E6EA2">
              <w:rPr>
                <w:color w:val="002060"/>
              </w:rPr>
              <w:t xml:space="preserve">(REAL SAN GIORGIO) </w:t>
            </w:r>
          </w:p>
        </w:tc>
      </w:tr>
      <w:tr w:rsidR="009542E1" w:rsidRPr="002E6EA2" w14:paraId="6F61E067" w14:textId="77777777" w:rsidTr="00620D08">
        <w:tc>
          <w:tcPr>
            <w:tcW w:w="2200" w:type="dxa"/>
            <w:tcMar>
              <w:top w:w="20" w:type="dxa"/>
              <w:left w:w="20" w:type="dxa"/>
              <w:bottom w:w="20" w:type="dxa"/>
              <w:right w:w="20" w:type="dxa"/>
            </w:tcMar>
            <w:vAlign w:val="center"/>
            <w:hideMark/>
          </w:tcPr>
          <w:p w14:paraId="3286F8CE" w14:textId="77777777" w:rsidR="009542E1" w:rsidRPr="002E6EA2" w:rsidRDefault="009542E1" w:rsidP="00620D08">
            <w:pPr>
              <w:pStyle w:val="movimento"/>
              <w:rPr>
                <w:color w:val="002060"/>
              </w:rPr>
            </w:pPr>
            <w:r w:rsidRPr="002E6EA2">
              <w:rPr>
                <w:color w:val="002060"/>
              </w:rPr>
              <w:t>ZEGA NICOLO</w:t>
            </w:r>
          </w:p>
        </w:tc>
        <w:tc>
          <w:tcPr>
            <w:tcW w:w="2200" w:type="dxa"/>
            <w:tcMar>
              <w:top w:w="20" w:type="dxa"/>
              <w:left w:w="20" w:type="dxa"/>
              <w:bottom w:w="20" w:type="dxa"/>
              <w:right w:w="20" w:type="dxa"/>
            </w:tcMar>
            <w:vAlign w:val="center"/>
            <w:hideMark/>
          </w:tcPr>
          <w:p w14:paraId="7F03B566" w14:textId="77777777" w:rsidR="009542E1" w:rsidRPr="002E6EA2" w:rsidRDefault="009542E1" w:rsidP="00620D08">
            <w:pPr>
              <w:pStyle w:val="movimento2"/>
              <w:rPr>
                <w:color w:val="002060"/>
              </w:rPr>
            </w:pPr>
            <w:r w:rsidRPr="002E6EA2">
              <w:rPr>
                <w:color w:val="002060"/>
              </w:rPr>
              <w:t xml:space="preserve">(REAL SAN GIORGIO) </w:t>
            </w:r>
          </w:p>
        </w:tc>
        <w:tc>
          <w:tcPr>
            <w:tcW w:w="800" w:type="dxa"/>
            <w:tcMar>
              <w:top w:w="20" w:type="dxa"/>
              <w:left w:w="20" w:type="dxa"/>
              <w:bottom w:w="20" w:type="dxa"/>
              <w:right w:w="20" w:type="dxa"/>
            </w:tcMar>
            <w:vAlign w:val="center"/>
            <w:hideMark/>
          </w:tcPr>
          <w:p w14:paraId="4C52FD9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26D78DA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36622CEA" w14:textId="77777777" w:rsidR="009542E1" w:rsidRPr="002E6EA2" w:rsidRDefault="009542E1" w:rsidP="00620D08">
            <w:pPr>
              <w:pStyle w:val="movimento2"/>
              <w:rPr>
                <w:color w:val="002060"/>
              </w:rPr>
            </w:pPr>
            <w:r w:rsidRPr="002E6EA2">
              <w:rPr>
                <w:color w:val="002060"/>
              </w:rPr>
              <w:t> </w:t>
            </w:r>
          </w:p>
        </w:tc>
      </w:tr>
    </w:tbl>
    <w:p w14:paraId="18EAAFA1" w14:textId="77777777" w:rsidR="009542E1" w:rsidRPr="002E6EA2" w:rsidRDefault="009542E1" w:rsidP="009542E1">
      <w:pPr>
        <w:pStyle w:val="titolo20"/>
        <w:rPr>
          <w:rFonts w:eastAsiaTheme="minorEastAsia"/>
          <w:color w:val="002060"/>
        </w:rPr>
      </w:pPr>
      <w:r w:rsidRPr="002E6EA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30099D3A" w14:textId="77777777" w:rsidTr="00620D08">
        <w:tc>
          <w:tcPr>
            <w:tcW w:w="2200" w:type="dxa"/>
            <w:tcMar>
              <w:top w:w="20" w:type="dxa"/>
              <w:left w:w="20" w:type="dxa"/>
              <w:bottom w:w="20" w:type="dxa"/>
              <w:right w:w="20" w:type="dxa"/>
            </w:tcMar>
            <w:vAlign w:val="center"/>
            <w:hideMark/>
          </w:tcPr>
          <w:p w14:paraId="7E606FA7" w14:textId="77777777" w:rsidR="009542E1" w:rsidRPr="002E6EA2" w:rsidRDefault="009542E1" w:rsidP="00620D08">
            <w:pPr>
              <w:pStyle w:val="movimento"/>
              <w:rPr>
                <w:color w:val="002060"/>
              </w:rPr>
            </w:pPr>
            <w:r w:rsidRPr="002E6EA2">
              <w:rPr>
                <w:color w:val="002060"/>
              </w:rPr>
              <w:t>EVANGELISTI GIOELE</w:t>
            </w:r>
          </w:p>
        </w:tc>
        <w:tc>
          <w:tcPr>
            <w:tcW w:w="2200" w:type="dxa"/>
            <w:tcMar>
              <w:top w:w="20" w:type="dxa"/>
              <w:left w:w="20" w:type="dxa"/>
              <w:bottom w:w="20" w:type="dxa"/>
              <w:right w:w="20" w:type="dxa"/>
            </w:tcMar>
            <w:vAlign w:val="center"/>
            <w:hideMark/>
          </w:tcPr>
          <w:p w14:paraId="54A85466" w14:textId="77777777" w:rsidR="009542E1" w:rsidRPr="002E6EA2" w:rsidRDefault="009542E1" w:rsidP="00620D08">
            <w:pPr>
              <w:pStyle w:val="movimento2"/>
              <w:rPr>
                <w:color w:val="002060"/>
              </w:rPr>
            </w:pPr>
            <w:r w:rsidRPr="002E6EA2">
              <w:rPr>
                <w:color w:val="002060"/>
              </w:rPr>
              <w:t xml:space="preserve">(BORGOROSSO TOLENTINO) </w:t>
            </w:r>
          </w:p>
        </w:tc>
        <w:tc>
          <w:tcPr>
            <w:tcW w:w="800" w:type="dxa"/>
            <w:tcMar>
              <w:top w:w="20" w:type="dxa"/>
              <w:left w:w="20" w:type="dxa"/>
              <w:bottom w:w="20" w:type="dxa"/>
              <w:right w:w="20" w:type="dxa"/>
            </w:tcMar>
            <w:vAlign w:val="center"/>
            <w:hideMark/>
          </w:tcPr>
          <w:p w14:paraId="58BABB46"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0EAF4DB1" w14:textId="77777777" w:rsidR="009542E1" w:rsidRPr="002E6EA2" w:rsidRDefault="009542E1" w:rsidP="00620D08">
            <w:pPr>
              <w:pStyle w:val="movimento"/>
              <w:rPr>
                <w:color w:val="002060"/>
              </w:rPr>
            </w:pPr>
            <w:r w:rsidRPr="002E6EA2">
              <w:rPr>
                <w:color w:val="002060"/>
              </w:rPr>
              <w:t>FRAPPIETRO PAOLO</w:t>
            </w:r>
          </w:p>
        </w:tc>
        <w:tc>
          <w:tcPr>
            <w:tcW w:w="2200" w:type="dxa"/>
            <w:tcMar>
              <w:top w:w="20" w:type="dxa"/>
              <w:left w:w="20" w:type="dxa"/>
              <w:bottom w:w="20" w:type="dxa"/>
              <w:right w:w="20" w:type="dxa"/>
            </w:tcMar>
            <w:vAlign w:val="center"/>
            <w:hideMark/>
          </w:tcPr>
          <w:p w14:paraId="764429EF" w14:textId="77777777" w:rsidR="009542E1" w:rsidRPr="002E6EA2" w:rsidRDefault="009542E1" w:rsidP="00620D08">
            <w:pPr>
              <w:pStyle w:val="movimento2"/>
              <w:rPr>
                <w:color w:val="002060"/>
              </w:rPr>
            </w:pPr>
            <w:r w:rsidRPr="002E6EA2">
              <w:rPr>
                <w:color w:val="002060"/>
              </w:rPr>
              <w:t xml:space="preserve">(CANTINE RIUNITE CSI) </w:t>
            </w:r>
          </w:p>
        </w:tc>
      </w:tr>
    </w:tbl>
    <w:p w14:paraId="7BE18705" w14:textId="77777777" w:rsidR="009542E1" w:rsidRPr="002E6EA2" w:rsidRDefault="009542E1" w:rsidP="009542E1">
      <w:pPr>
        <w:pStyle w:val="titolo10"/>
        <w:rPr>
          <w:rFonts w:eastAsiaTheme="minorEastAsia"/>
          <w:color w:val="002060"/>
        </w:rPr>
      </w:pPr>
      <w:r w:rsidRPr="002E6EA2">
        <w:rPr>
          <w:color w:val="002060"/>
        </w:rPr>
        <w:t xml:space="preserve">GARE DEL 12/ 2/2024 </w:t>
      </w:r>
    </w:p>
    <w:p w14:paraId="1605B990" w14:textId="77777777" w:rsidR="009542E1" w:rsidRPr="002E6EA2" w:rsidRDefault="009542E1" w:rsidP="009542E1">
      <w:pPr>
        <w:pStyle w:val="titolo7a"/>
        <w:rPr>
          <w:color w:val="002060"/>
        </w:rPr>
      </w:pPr>
      <w:r w:rsidRPr="002E6EA2">
        <w:rPr>
          <w:color w:val="002060"/>
        </w:rPr>
        <w:t xml:space="preserve">PROVVEDIMENTI DISCIPLINARI </w:t>
      </w:r>
    </w:p>
    <w:p w14:paraId="74AC8EC5" w14:textId="77777777" w:rsidR="009542E1" w:rsidRPr="002E6EA2" w:rsidRDefault="009542E1" w:rsidP="009542E1">
      <w:pPr>
        <w:pStyle w:val="titolo7b0"/>
        <w:rPr>
          <w:color w:val="002060"/>
        </w:rPr>
      </w:pPr>
      <w:r w:rsidRPr="002E6EA2">
        <w:rPr>
          <w:color w:val="002060"/>
        </w:rPr>
        <w:t xml:space="preserve">In base alle risultanze degli atti ufficiali sono state deliberate le seguenti sanzioni disciplinari. </w:t>
      </w:r>
    </w:p>
    <w:p w14:paraId="1AEE0405" w14:textId="77777777" w:rsidR="009542E1" w:rsidRPr="002E6EA2" w:rsidRDefault="009542E1" w:rsidP="009542E1">
      <w:pPr>
        <w:pStyle w:val="titolo30"/>
        <w:rPr>
          <w:color w:val="002060"/>
        </w:rPr>
      </w:pPr>
      <w:r w:rsidRPr="002E6EA2">
        <w:rPr>
          <w:color w:val="002060"/>
        </w:rPr>
        <w:t xml:space="preserve">CALCIATORI NON ESPULSI </w:t>
      </w:r>
    </w:p>
    <w:p w14:paraId="381CEF63" w14:textId="77777777" w:rsidR="009542E1" w:rsidRPr="002E6EA2" w:rsidRDefault="009542E1" w:rsidP="009542E1">
      <w:pPr>
        <w:pStyle w:val="titolo20"/>
        <w:rPr>
          <w:color w:val="002060"/>
        </w:rPr>
      </w:pPr>
      <w:r w:rsidRPr="002E6EA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542E1" w:rsidRPr="002E6EA2" w14:paraId="7D4A9F66" w14:textId="77777777" w:rsidTr="00620D08">
        <w:tc>
          <w:tcPr>
            <w:tcW w:w="2200" w:type="dxa"/>
            <w:tcMar>
              <w:top w:w="20" w:type="dxa"/>
              <w:left w:w="20" w:type="dxa"/>
              <w:bottom w:w="20" w:type="dxa"/>
              <w:right w:w="20" w:type="dxa"/>
            </w:tcMar>
            <w:vAlign w:val="center"/>
            <w:hideMark/>
          </w:tcPr>
          <w:p w14:paraId="49186BF3" w14:textId="77777777" w:rsidR="009542E1" w:rsidRPr="002E6EA2" w:rsidRDefault="009542E1" w:rsidP="00620D08">
            <w:pPr>
              <w:pStyle w:val="movimento"/>
              <w:rPr>
                <w:color w:val="002060"/>
              </w:rPr>
            </w:pPr>
            <w:r w:rsidRPr="002E6EA2">
              <w:rPr>
                <w:color w:val="002060"/>
              </w:rPr>
              <w:t>CROCERI MICHELANGELO</w:t>
            </w:r>
          </w:p>
        </w:tc>
        <w:tc>
          <w:tcPr>
            <w:tcW w:w="2200" w:type="dxa"/>
            <w:tcMar>
              <w:top w:w="20" w:type="dxa"/>
              <w:left w:w="20" w:type="dxa"/>
              <w:bottom w:w="20" w:type="dxa"/>
              <w:right w:w="20" w:type="dxa"/>
            </w:tcMar>
            <w:vAlign w:val="center"/>
            <w:hideMark/>
          </w:tcPr>
          <w:p w14:paraId="48F231F4" w14:textId="77777777" w:rsidR="009542E1" w:rsidRPr="002E6EA2" w:rsidRDefault="009542E1" w:rsidP="00620D08">
            <w:pPr>
              <w:pStyle w:val="movimento2"/>
              <w:rPr>
                <w:color w:val="002060"/>
              </w:rPr>
            </w:pPr>
            <w:r w:rsidRPr="002E6EA2">
              <w:rPr>
                <w:color w:val="002060"/>
              </w:rPr>
              <w:t xml:space="preserve">(SANGIORGIO) </w:t>
            </w:r>
          </w:p>
        </w:tc>
        <w:tc>
          <w:tcPr>
            <w:tcW w:w="800" w:type="dxa"/>
            <w:tcMar>
              <w:top w:w="20" w:type="dxa"/>
              <w:left w:w="20" w:type="dxa"/>
              <w:bottom w:w="20" w:type="dxa"/>
              <w:right w:w="20" w:type="dxa"/>
            </w:tcMar>
            <w:vAlign w:val="center"/>
            <w:hideMark/>
          </w:tcPr>
          <w:p w14:paraId="0E732DF8"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73B72BC7" w14:textId="77777777" w:rsidR="009542E1" w:rsidRPr="002E6EA2" w:rsidRDefault="009542E1" w:rsidP="00620D08">
            <w:pPr>
              <w:pStyle w:val="movimento"/>
              <w:rPr>
                <w:color w:val="002060"/>
              </w:rPr>
            </w:pPr>
            <w:r w:rsidRPr="002E6EA2">
              <w:rPr>
                <w:color w:val="002060"/>
              </w:rPr>
              <w:t> </w:t>
            </w:r>
          </w:p>
        </w:tc>
        <w:tc>
          <w:tcPr>
            <w:tcW w:w="2200" w:type="dxa"/>
            <w:tcMar>
              <w:top w:w="20" w:type="dxa"/>
              <w:left w:w="20" w:type="dxa"/>
              <w:bottom w:w="20" w:type="dxa"/>
              <w:right w:w="20" w:type="dxa"/>
            </w:tcMar>
            <w:vAlign w:val="center"/>
            <w:hideMark/>
          </w:tcPr>
          <w:p w14:paraId="55176355" w14:textId="77777777" w:rsidR="009542E1" w:rsidRPr="002E6EA2" w:rsidRDefault="009542E1" w:rsidP="00620D08">
            <w:pPr>
              <w:pStyle w:val="movimento2"/>
              <w:rPr>
                <w:color w:val="002060"/>
              </w:rPr>
            </w:pPr>
            <w:r w:rsidRPr="002E6EA2">
              <w:rPr>
                <w:color w:val="002060"/>
              </w:rPr>
              <w:t> </w:t>
            </w:r>
          </w:p>
        </w:tc>
      </w:tr>
    </w:tbl>
    <w:p w14:paraId="32D1FEFF" w14:textId="77777777" w:rsidR="009542E1" w:rsidRDefault="009542E1" w:rsidP="009542E1">
      <w:pPr>
        <w:pStyle w:val="breakline"/>
        <w:rPr>
          <w:color w:val="002060"/>
        </w:rPr>
      </w:pPr>
    </w:p>
    <w:p w14:paraId="3D3048B0" w14:textId="77777777" w:rsidR="009542E1" w:rsidRPr="00E7193F" w:rsidRDefault="009542E1" w:rsidP="009542E1">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00616FCB" w14:textId="77777777" w:rsidR="009542E1" w:rsidRPr="00E7193F" w:rsidRDefault="009542E1" w:rsidP="009542E1">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350A68C8" w14:textId="77777777" w:rsidR="009542E1" w:rsidRPr="002E6EA2" w:rsidRDefault="009542E1" w:rsidP="009542E1">
      <w:pPr>
        <w:pStyle w:val="breakline"/>
        <w:rPr>
          <w:rFonts w:eastAsiaTheme="minorEastAsia"/>
          <w:color w:val="002060"/>
        </w:rPr>
      </w:pPr>
    </w:p>
    <w:p w14:paraId="6B6296AC" w14:textId="77777777" w:rsidR="009542E1" w:rsidRPr="002E6EA2" w:rsidRDefault="009542E1" w:rsidP="009542E1">
      <w:pPr>
        <w:pStyle w:val="titoloprinc0"/>
        <w:rPr>
          <w:color w:val="002060"/>
        </w:rPr>
      </w:pPr>
      <w:r w:rsidRPr="002E6EA2">
        <w:rPr>
          <w:color w:val="002060"/>
        </w:rPr>
        <w:t>CLASSIFICA</w:t>
      </w:r>
    </w:p>
    <w:p w14:paraId="403B40CA" w14:textId="77777777" w:rsidR="009542E1" w:rsidRPr="002E6EA2" w:rsidRDefault="009542E1" w:rsidP="009542E1">
      <w:pPr>
        <w:pStyle w:val="breakline"/>
        <w:rPr>
          <w:color w:val="002060"/>
        </w:rPr>
      </w:pPr>
    </w:p>
    <w:p w14:paraId="3C316C69" w14:textId="77777777" w:rsidR="009542E1" w:rsidRPr="002E6EA2" w:rsidRDefault="009542E1" w:rsidP="009542E1">
      <w:pPr>
        <w:pStyle w:val="breakline"/>
        <w:rPr>
          <w:color w:val="002060"/>
        </w:rPr>
      </w:pPr>
    </w:p>
    <w:p w14:paraId="4F18C89E" w14:textId="77777777" w:rsidR="009542E1" w:rsidRPr="002E6EA2" w:rsidRDefault="009542E1" w:rsidP="009542E1">
      <w:pPr>
        <w:pStyle w:val="sottotitolocampionato10"/>
        <w:rPr>
          <w:color w:val="002060"/>
        </w:rPr>
      </w:pPr>
      <w:r w:rsidRPr="002E6EA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18E8AA6D"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53263"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AC368"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70C2E"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F84F"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4D6FE"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892D5"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5D6EF"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37BB2"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3295"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A4C95" w14:textId="77777777" w:rsidR="009542E1" w:rsidRPr="002E6EA2" w:rsidRDefault="009542E1" w:rsidP="00620D08">
            <w:pPr>
              <w:pStyle w:val="headertabella0"/>
              <w:rPr>
                <w:color w:val="002060"/>
              </w:rPr>
            </w:pPr>
            <w:r w:rsidRPr="002E6EA2">
              <w:rPr>
                <w:color w:val="002060"/>
              </w:rPr>
              <w:t>PE</w:t>
            </w:r>
          </w:p>
        </w:tc>
      </w:tr>
      <w:tr w:rsidR="009542E1" w:rsidRPr="002E6EA2" w14:paraId="281016D9"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ED737" w14:textId="77777777" w:rsidR="009542E1" w:rsidRPr="002E6EA2" w:rsidRDefault="009542E1" w:rsidP="00620D08">
            <w:pPr>
              <w:pStyle w:val="rowtabella0"/>
              <w:rPr>
                <w:color w:val="002060"/>
              </w:rPr>
            </w:pPr>
            <w:r w:rsidRPr="002E6EA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149F"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0814"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CBE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E7DC"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AA5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3654" w14:textId="77777777" w:rsidR="009542E1" w:rsidRPr="002E6EA2" w:rsidRDefault="009542E1" w:rsidP="00620D08">
            <w:pPr>
              <w:pStyle w:val="rowtabella0"/>
              <w:jc w:val="center"/>
              <w:rPr>
                <w:color w:val="002060"/>
              </w:rPr>
            </w:pPr>
            <w:r w:rsidRPr="002E6EA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F7E1"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3188"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0121" w14:textId="77777777" w:rsidR="009542E1" w:rsidRPr="002E6EA2" w:rsidRDefault="009542E1" w:rsidP="00620D08">
            <w:pPr>
              <w:pStyle w:val="rowtabella0"/>
              <w:jc w:val="center"/>
              <w:rPr>
                <w:color w:val="002060"/>
              </w:rPr>
            </w:pPr>
            <w:r w:rsidRPr="002E6EA2">
              <w:rPr>
                <w:color w:val="002060"/>
              </w:rPr>
              <w:t>0</w:t>
            </w:r>
          </w:p>
        </w:tc>
      </w:tr>
      <w:tr w:rsidR="009542E1" w:rsidRPr="002E6EA2" w14:paraId="45FAF9D9"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93DBB" w14:textId="77777777" w:rsidR="009542E1" w:rsidRPr="002E6EA2" w:rsidRDefault="009542E1" w:rsidP="00620D08">
            <w:pPr>
              <w:pStyle w:val="rowtabella0"/>
              <w:rPr>
                <w:color w:val="002060"/>
              </w:rPr>
            </w:pPr>
            <w:r w:rsidRPr="002E6EA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D991"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7714"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0739"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B7BA"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1FE0"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D541"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E246"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7218"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D451" w14:textId="77777777" w:rsidR="009542E1" w:rsidRPr="002E6EA2" w:rsidRDefault="009542E1" w:rsidP="00620D08">
            <w:pPr>
              <w:pStyle w:val="rowtabella0"/>
              <w:jc w:val="center"/>
              <w:rPr>
                <w:color w:val="002060"/>
              </w:rPr>
            </w:pPr>
            <w:r w:rsidRPr="002E6EA2">
              <w:rPr>
                <w:color w:val="002060"/>
              </w:rPr>
              <w:t>0</w:t>
            </w:r>
          </w:p>
        </w:tc>
      </w:tr>
      <w:tr w:rsidR="009542E1" w:rsidRPr="002E6EA2" w14:paraId="1D617BA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FCC2E" w14:textId="77777777" w:rsidR="009542E1" w:rsidRPr="002E6EA2" w:rsidRDefault="009542E1" w:rsidP="00620D08">
            <w:pPr>
              <w:pStyle w:val="rowtabella0"/>
              <w:rPr>
                <w:color w:val="002060"/>
              </w:rPr>
            </w:pPr>
            <w:r w:rsidRPr="002E6EA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CC17"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5DDB"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69AE"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3139"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1899"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649A" w14:textId="77777777" w:rsidR="009542E1" w:rsidRPr="002E6EA2" w:rsidRDefault="009542E1" w:rsidP="00620D08">
            <w:pPr>
              <w:pStyle w:val="rowtabella0"/>
              <w:jc w:val="center"/>
              <w:rPr>
                <w:color w:val="002060"/>
              </w:rPr>
            </w:pPr>
            <w:r w:rsidRPr="002E6EA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1234"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A3FD1"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F033" w14:textId="77777777" w:rsidR="009542E1" w:rsidRPr="002E6EA2" w:rsidRDefault="009542E1" w:rsidP="00620D08">
            <w:pPr>
              <w:pStyle w:val="rowtabella0"/>
              <w:jc w:val="center"/>
              <w:rPr>
                <w:color w:val="002060"/>
              </w:rPr>
            </w:pPr>
            <w:r w:rsidRPr="002E6EA2">
              <w:rPr>
                <w:color w:val="002060"/>
              </w:rPr>
              <w:t>0</w:t>
            </w:r>
          </w:p>
        </w:tc>
      </w:tr>
      <w:tr w:rsidR="009542E1" w:rsidRPr="002E6EA2" w14:paraId="7F0ED524"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11560" w14:textId="77777777" w:rsidR="009542E1" w:rsidRPr="002E6EA2" w:rsidRDefault="009542E1" w:rsidP="00620D08">
            <w:pPr>
              <w:pStyle w:val="rowtabella0"/>
              <w:rPr>
                <w:color w:val="002060"/>
              </w:rPr>
            </w:pPr>
            <w:r w:rsidRPr="002E6EA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D2B3"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FA2A"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EEA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7A5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46DB"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302E"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0869"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8AB8"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A83C" w14:textId="77777777" w:rsidR="009542E1" w:rsidRPr="002E6EA2" w:rsidRDefault="009542E1" w:rsidP="00620D08">
            <w:pPr>
              <w:pStyle w:val="rowtabella0"/>
              <w:jc w:val="center"/>
              <w:rPr>
                <w:color w:val="002060"/>
              </w:rPr>
            </w:pPr>
            <w:r w:rsidRPr="002E6EA2">
              <w:rPr>
                <w:color w:val="002060"/>
              </w:rPr>
              <w:t>0</w:t>
            </w:r>
          </w:p>
        </w:tc>
      </w:tr>
      <w:tr w:rsidR="009542E1" w:rsidRPr="002E6EA2" w14:paraId="14CB657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3D3FD" w14:textId="77777777" w:rsidR="009542E1" w:rsidRPr="002E6EA2" w:rsidRDefault="009542E1" w:rsidP="00620D08">
            <w:pPr>
              <w:pStyle w:val="rowtabella0"/>
              <w:rPr>
                <w:color w:val="002060"/>
              </w:rPr>
            </w:pPr>
            <w:r w:rsidRPr="002E6EA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9250"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D537"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63C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264E"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387A"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9EB9"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0988" w14:textId="77777777" w:rsidR="009542E1" w:rsidRPr="002E6EA2" w:rsidRDefault="009542E1" w:rsidP="00620D08">
            <w:pPr>
              <w:pStyle w:val="rowtabella0"/>
              <w:jc w:val="center"/>
              <w:rPr>
                <w:color w:val="002060"/>
              </w:rPr>
            </w:pPr>
            <w:r w:rsidRPr="002E6EA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7695"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F33D" w14:textId="77777777" w:rsidR="009542E1" w:rsidRPr="002E6EA2" w:rsidRDefault="009542E1" w:rsidP="00620D08">
            <w:pPr>
              <w:pStyle w:val="rowtabella0"/>
              <w:jc w:val="center"/>
              <w:rPr>
                <w:color w:val="002060"/>
              </w:rPr>
            </w:pPr>
            <w:r w:rsidRPr="002E6EA2">
              <w:rPr>
                <w:color w:val="002060"/>
              </w:rPr>
              <w:t>0</w:t>
            </w:r>
          </w:p>
        </w:tc>
      </w:tr>
      <w:tr w:rsidR="009542E1" w:rsidRPr="002E6EA2" w14:paraId="6F6D96BA"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F8AAC" w14:textId="77777777" w:rsidR="009542E1" w:rsidRPr="002E6EA2" w:rsidRDefault="009542E1" w:rsidP="00620D08">
            <w:pPr>
              <w:pStyle w:val="rowtabella0"/>
              <w:rPr>
                <w:color w:val="002060"/>
              </w:rPr>
            </w:pPr>
            <w:r w:rsidRPr="002E6EA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D488"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3C6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6EA7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007E"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C820"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521C"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D7E3"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BDF87" w14:textId="77777777" w:rsidR="009542E1" w:rsidRPr="002E6EA2" w:rsidRDefault="009542E1" w:rsidP="00620D08">
            <w:pPr>
              <w:pStyle w:val="rowtabella0"/>
              <w:jc w:val="center"/>
              <w:rPr>
                <w:color w:val="002060"/>
              </w:rPr>
            </w:pPr>
            <w:r w:rsidRPr="002E6EA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2380" w14:textId="77777777" w:rsidR="009542E1" w:rsidRPr="002E6EA2" w:rsidRDefault="009542E1" w:rsidP="00620D08">
            <w:pPr>
              <w:pStyle w:val="rowtabella0"/>
              <w:jc w:val="center"/>
              <w:rPr>
                <w:color w:val="002060"/>
              </w:rPr>
            </w:pPr>
            <w:r w:rsidRPr="002E6EA2">
              <w:rPr>
                <w:color w:val="002060"/>
              </w:rPr>
              <w:t>0</w:t>
            </w:r>
          </w:p>
        </w:tc>
      </w:tr>
    </w:tbl>
    <w:p w14:paraId="5A3C445F" w14:textId="77777777" w:rsidR="009542E1" w:rsidRPr="002E6EA2" w:rsidRDefault="009542E1" w:rsidP="009542E1">
      <w:pPr>
        <w:pStyle w:val="breakline"/>
        <w:rPr>
          <w:rFonts w:eastAsiaTheme="minorEastAsia"/>
          <w:color w:val="002060"/>
        </w:rPr>
      </w:pPr>
    </w:p>
    <w:p w14:paraId="5517D271" w14:textId="77777777" w:rsidR="009542E1" w:rsidRPr="002E6EA2" w:rsidRDefault="009542E1" w:rsidP="009542E1">
      <w:pPr>
        <w:pStyle w:val="breakline"/>
        <w:rPr>
          <w:color w:val="002060"/>
        </w:rPr>
      </w:pPr>
    </w:p>
    <w:p w14:paraId="0DF12267" w14:textId="77777777" w:rsidR="009542E1" w:rsidRPr="002E6EA2" w:rsidRDefault="009542E1" w:rsidP="009542E1">
      <w:pPr>
        <w:pStyle w:val="sottotitolocampionato10"/>
        <w:rPr>
          <w:color w:val="002060"/>
        </w:rPr>
      </w:pPr>
      <w:r w:rsidRPr="002E6EA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334B7367"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18BBA"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5541"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59406"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C9C4D"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4DB97"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8EA60"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43966"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AAD57"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88752"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C2EC7" w14:textId="77777777" w:rsidR="009542E1" w:rsidRPr="002E6EA2" w:rsidRDefault="009542E1" w:rsidP="00620D08">
            <w:pPr>
              <w:pStyle w:val="headertabella0"/>
              <w:rPr>
                <w:color w:val="002060"/>
              </w:rPr>
            </w:pPr>
            <w:r w:rsidRPr="002E6EA2">
              <w:rPr>
                <w:color w:val="002060"/>
              </w:rPr>
              <w:t>PE</w:t>
            </w:r>
          </w:p>
        </w:tc>
      </w:tr>
      <w:tr w:rsidR="009542E1" w:rsidRPr="002E6EA2" w14:paraId="2EC31001"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7162C" w14:textId="77777777" w:rsidR="009542E1" w:rsidRPr="002E6EA2" w:rsidRDefault="009542E1" w:rsidP="00620D08">
            <w:pPr>
              <w:pStyle w:val="rowtabella0"/>
              <w:rPr>
                <w:color w:val="002060"/>
                <w:lang w:val="es-ES"/>
              </w:rPr>
            </w:pPr>
            <w:r w:rsidRPr="002E6EA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9B6E"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B82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BCDB"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E27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D9D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B276" w14:textId="77777777" w:rsidR="009542E1" w:rsidRPr="002E6EA2" w:rsidRDefault="009542E1" w:rsidP="00620D08">
            <w:pPr>
              <w:pStyle w:val="rowtabella0"/>
              <w:jc w:val="center"/>
              <w:rPr>
                <w:color w:val="002060"/>
              </w:rPr>
            </w:pPr>
            <w:r w:rsidRPr="002E6EA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5805"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9B19"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DB68" w14:textId="77777777" w:rsidR="009542E1" w:rsidRPr="002E6EA2" w:rsidRDefault="009542E1" w:rsidP="00620D08">
            <w:pPr>
              <w:pStyle w:val="rowtabella0"/>
              <w:jc w:val="center"/>
              <w:rPr>
                <w:color w:val="002060"/>
              </w:rPr>
            </w:pPr>
            <w:r w:rsidRPr="002E6EA2">
              <w:rPr>
                <w:color w:val="002060"/>
              </w:rPr>
              <w:t>0</w:t>
            </w:r>
          </w:p>
        </w:tc>
      </w:tr>
      <w:tr w:rsidR="009542E1" w:rsidRPr="002E6EA2" w14:paraId="17FF2EF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9CD6F" w14:textId="77777777" w:rsidR="009542E1" w:rsidRPr="002E6EA2" w:rsidRDefault="009542E1" w:rsidP="00620D08">
            <w:pPr>
              <w:pStyle w:val="rowtabella0"/>
              <w:rPr>
                <w:color w:val="002060"/>
              </w:rPr>
            </w:pPr>
            <w:r w:rsidRPr="002E6EA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D15A"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1BBF"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B551D"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147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399C"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D79C"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4F8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5E9C"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F507B" w14:textId="77777777" w:rsidR="009542E1" w:rsidRPr="002E6EA2" w:rsidRDefault="009542E1" w:rsidP="00620D08">
            <w:pPr>
              <w:pStyle w:val="rowtabella0"/>
              <w:jc w:val="center"/>
              <w:rPr>
                <w:color w:val="002060"/>
              </w:rPr>
            </w:pPr>
            <w:r w:rsidRPr="002E6EA2">
              <w:rPr>
                <w:color w:val="002060"/>
              </w:rPr>
              <w:t>0</w:t>
            </w:r>
          </w:p>
        </w:tc>
      </w:tr>
      <w:tr w:rsidR="009542E1" w:rsidRPr="002E6EA2" w14:paraId="5437C73E"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88621" w14:textId="77777777" w:rsidR="009542E1" w:rsidRPr="002E6EA2" w:rsidRDefault="009542E1" w:rsidP="00620D08">
            <w:pPr>
              <w:pStyle w:val="rowtabella0"/>
              <w:rPr>
                <w:color w:val="002060"/>
              </w:rPr>
            </w:pPr>
            <w:r w:rsidRPr="002E6EA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E7922"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F4E7"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1CCF"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F156"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5CAA"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B93A" w14:textId="77777777" w:rsidR="009542E1" w:rsidRPr="002E6EA2" w:rsidRDefault="009542E1" w:rsidP="00620D08">
            <w:pPr>
              <w:pStyle w:val="rowtabella0"/>
              <w:jc w:val="center"/>
              <w:rPr>
                <w:color w:val="002060"/>
              </w:rPr>
            </w:pPr>
            <w:r w:rsidRPr="002E6EA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CD40"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C84C"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CE05A" w14:textId="77777777" w:rsidR="009542E1" w:rsidRPr="002E6EA2" w:rsidRDefault="009542E1" w:rsidP="00620D08">
            <w:pPr>
              <w:pStyle w:val="rowtabella0"/>
              <w:jc w:val="center"/>
              <w:rPr>
                <w:color w:val="002060"/>
              </w:rPr>
            </w:pPr>
            <w:r w:rsidRPr="002E6EA2">
              <w:rPr>
                <w:color w:val="002060"/>
              </w:rPr>
              <w:t>0</w:t>
            </w:r>
          </w:p>
        </w:tc>
      </w:tr>
      <w:tr w:rsidR="009542E1" w:rsidRPr="002E6EA2" w14:paraId="0155A8D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37A99" w14:textId="77777777" w:rsidR="009542E1" w:rsidRPr="002E6EA2" w:rsidRDefault="009542E1" w:rsidP="00620D08">
            <w:pPr>
              <w:pStyle w:val="rowtabella0"/>
              <w:rPr>
                <w:color w:val="002060"/>
              </w:rPr>
            </w:pPr>
            <w:r w:rsidRPr="002E6EA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411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3B17E"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0ED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D5FA"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8E24"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EF5F" w14:textId="77777777" w:rsidR="009542E1" w:rsidRPr="002E6EA2" w:rsidRDefault="009542E1" w:rsidP="00620D08">
            <w:pPr>
              <w:pStyle w:val="rowtabella0"/>
              <w:jc w:val="center"/>
              <w:rPr>
                <w:color w:val="002060"/>
              </w:rPr>
            </w:pPr>
            <w:r w:rsidRPr="002E6EA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BBF65" w14:textId="77777777" w:rsidR="009542E1" w:rsidRPr="002E6EA2" w:rsidRDefault="009542E1" w:rsidP="00620D08">
            <w:pPr>
              <w:pStyle w:val="rowtabella0"/>
              <w:jc w:val="center"/>
              <w:rPr>
                <w:color w:val="002060"/>
              </w:rPr>
            </w:pPr>
            <w:r w:rsidRPr="002E6EA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3BCA"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93C4" w14:textId="77777777" w:rsidR="009542E1" w:rsidRPr="002E6EA2" w:rsidRDefault="009542E1" w:rsidP="00620D08">
            <w:pPr>
              <w:pStyle w:val="rowtabella0"/>
              <w:jc w:val="center"/>
              <w:rPr>
                <w:color w:val="002060"/>
              </w:rPr>
            </w:pPr>
            <w:r w:rsidRPr="002E6EA2">
              <w:rPr>
                <w:color w:val="002060"/>
              </w:rPr>
              <w:t>0</w:t>
            </w:r>
          </w:p>
        </w:tc>
      </w:tr>
      <w:tr w:rsidR="009542E1" w:rsidRPr="002E6EA2" w14:paraId="1A9AD3B7"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9E889" w14:textId="77777777" w:rsidR="009542E1" w:rsidRPr="002E6EA2" w:rsidRDefault="009542E1" w:rsidP="00620D08">
            <w:pPr>
              <w:pStyle w:val="rowtabella0"/>
              <w:rPr>
                <w:color w:val="002060"/>
              </w:rPr>
            </w:pPr>
            <w:proofErr w:type="spellStart"/>
            <w:proofErr w:type="gramStart"/>
            <w:r w:rsidRPr="002E6EA2">
              <w:rPr>
                <w:color w:val="002060"/>
              </w:rPr>
              <w:t>sq.B</w:t>
            </w:r>
            <w:proofErr w:type="spellEnd"/>
            <w:proofErr w:type="gramEnd"/>
            <w:r w:rsidRPr="002E6EA2">
              <w:rPr>
                <w:color w:val="002060"/>
              </w:rPr>
              <w:t xml:space="preserve"> ITALSERVICE C5 </w:t>
            </w:r>
            <w:proofErr w:type="spellStart"/>
            <w:r w:rsidRPr="002E6EA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B9B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A701"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9F1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108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5A6B"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72C4"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3B660"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644D"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DF99" w14:textId="77777777" w:rsidR="009542E1" w:rsidRPr="002E6EA2" w:rsidRDefault="009542E1" w:rsidP="00620D08">
            <w:pPr>
              <w:pStyle w:val="rowtabella0"/>
              <w:jc w:val="center"/>
              <w:rPr>
                <w:color w:val="002060"/>
              </w:rPr>
            </w:pPr>
            <w:r w:rsidRPr="002E6EA2">
              <w:rPr>
                <w:color w:val="002060"/>
              </w:rPr>
              <w:t>0</w:t>
            </w:r>
          </w:p>
        </w:tc>
      </w:tr>
    </w:tbl>
    <w:p w14:paraId="40B8D2DF" w14:textId="77777777" w:rsidR="009542E1" w:rsidRPr="002E6EA2" w:rsidRDefault="009542E1" w:rsidP="009542E1">
      <w:pPr>
        <w:pStyle w:val="breakline"/>
        <w:rPr>
          <w:rFonts w:eastAsiaTheme="minorEastAsia"/>
          <w:color w:val="002060"/>
        </w:rPr>
      </w:pPr>
    </w:p>
    <w:p w14:paraId="0D7E821E" w14:textId="77777777" w:rsidR="009542E1" w:rsidRPr="002E6EA2" w:rsidRDefault="009542E1" w:rsidP="009542E1">
      <w:pPr>
        <w:pStyle w:val="breakline"/>
        <w:rPr>
          <w:color w:val="002060"/>
        </w:rPr>
      </w:pPr>
    </w:p>
    <w:p w14:paraId="495268DA" w14:textId="77777777" w:rsidR="009542E1" w:rsidRPr="002E6EA2" w:rsidRDefault="009542E1" w:rsidP="009542E1">
      <w:pPr>
        <w:pStyle w:val="sottotitolocampionato10"/>
        <w:rPr>
          <w:color w:val="002060"/>
        </w:rPr>
      </w:pPr>
      <w:r w:rsidRPr="002E6EA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4E789AC8"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D569F"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11363"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1A018"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79E79"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7550E"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6F6C5"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5A0A3"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0421C"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53585"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2E0D9" w14:textId="77777777" w:rsidR="009542E1" w:rsidRPr="002E6EA2" w:rsidRDefault="009542E1" w:rsidP="00620D08">
            <w:pPr>
              <w:pStyle w:val="headertabella0"/>
              <w:rPr>
                <w:color w:val="002060"/>
              </w:rPr>
            </w:pPr>
            <w:r w:rsidRPr="002E6EA2">
              <w:rPr>
                <w:color w:val="002060"/>
              </w:rPr>
              <w:t>PE</w:t>
            </w:r>
          </w:p>
        </w:tc>
      </w:tr>
      <w:tr w:rsidR="009542E1" w:rsidRPr="002E6EA2" w14:paraId="03FE01E9"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D6BC1B" w14:textId="77777777" w:rsidR="009542E1" w:rsidRPr="002E6EA2" w:rsidRDefault="009542E1" w:rsidP="00620D08">
            <w:pPr>
              <w:pStyle w:val="rowtabella0"/>
              <w:rPr>
                <w:color w:val="002060"/>
              </w:rPr>
            </w:pPr>
            <w:r w:rsidRPr="002E6EA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1C4B"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43D6"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335F"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9A0D"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DD0F"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577F"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952E"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6CADE" w14:textId="77777777" w:rsidR="009542E1" w:rsidRPr="002E6EA2" w:rsidRDefault="009542E1" w:rsidP="00620D08">
            <w:pPr>
              <w:pStyle w:val="rowtabella0"/>
              <w:jc w:val="center"/>
              <w:rPr>
                <w:color w:val="002060"/>
              </w:rPr>
            </w:pPr>
            <w:r w:rsidRPr="002E6EA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9998" w14:textId="77777777" w:rsidR="009542E1" w:rsidRPr="002E6EA2" w:rsidRDefault="009542E1" w:rsidP="00620D08">
            <w:pPr>
              <w:pStyle w:val="rowtabella0"/>
              <w:jc w:val="center"/>
              <w:rPr>
                <w:color w:val="002060"/>
              </w:rPr>
            </w:pPr>
            <w:r w:rsidRPr="002E6EA2">
              <w:rPr>
                <w:color w:val="002060"/>
              </w:rPr>
              <w:t>0</w:t>
            </w:r>
          </w:p>
        </w:tc>
      </w:tr>
      <w:tr w:rsidR="009542E1" w:rsidRPr="002E6EA2" w14:paraId="2F1CD8BD"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C0922" w14:textId="77777777" w:rsidR="009542E1" w:rsidRPr="002E6EA2" w:rsidRDefault="009542E1" w:rsidP="00620D08">
            <w:pPr>
              <w:pStyle w:val="rowtabella0"/>
              <w:rPr>
                <w:color w:val="002060"/>
              </w:rPr>
            </w:pPr>
            <w:r w:rsidRPr="002E6EA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393E"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02F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EED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30F3"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D6E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78A4"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EB92" w14:textId="77777777" w:rsidR="009542E1" w:rsidRPr="002E6EA2" w:rsidRDefault="009542E1" w:rsidP="00620D08">
            <w:pPr>
              <w:pStyle w:val="rowtabella0"/>
              <w:jc w:val="center"/>
              <w:rPr>
                <w:color w:val="002060"/>
              </w:rPr>
            </w:pPr>
            <w:r w:rsidRPr="002E6EA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F82A"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189C" w14:textId="77777777" w:rsidR="009542E1" w:rsidRPr="002E6EA2" w:rsidRDefault="009542E1" w:rsidP="00620D08">
            <w:pPr>
              <w:pStyle w:val="rowtabella0"/>
              <w:jc w:val="center"/>
              <w:rPr>
                <w:color w:val="002060"/>
              </w:rPr>
            </w:pPr>
            <w:r w:rsidRPr="002E6EA2">
              <w:rPr>
                <w:color w:val="002060"/>
              </w:rPr>
              <w:t>0</w:t>
            </w:r>
          </w:p>
        </w:tc>
      </w:tr>
      <w:tr w:rsidR="009542E1" w:rsidRPr="002E6EA2" w14:paraId="126A4481"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389C1" w14:textId="77777777" w:rsidR="009542E1" w:rsidRPr="002E6EA2" w:rsidRDefault="009542E1" w:rsidP="00620D08">
            <w:pPr>
              <w:pStyle w:val="rowtabella0"/>
              <w:rPr>
                <w:color w:val="002060"/>
              </w:rPr>
            </w:pPr>
            <w:r w:rsidRPr="002E6EA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6258"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8A68"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A53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E9A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67C2"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713E"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235A"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06A5" w14:textId="77777777" w:rsidR="009542E1" w:rsidRPr="002E6EA2" w:rsidRDefault="009542E1" w:rsidP="00620D08">
            <w:pPr>
              <w:pStyle w:val="rowtabella0"/>
              <w:jc w:val="center"/>
              <w:rPr>
                <w:color w:val="002060"/>
              </w:rPr>
            </w:pPr>
            <w:r w:rsidRPr="002E6EA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9E57" w14:textId="77777777" w:rsidR="009542E1" w:rsidRPr="002E6EA2" w:rsidRDefault="009542E1" w:rsidP="00620D08">
            <w:pPr>
              <w:pStyle w:val="rowtabella0"/>
              <w:jc w:val="center"/>
              <w:rPr>
                <w:color w:val="002060"/>
              </w:rPr>
            </w:pPr>
            <w:r w:rsidRPr="002E6EA2">
              <w:rPr>
                <w:color w:val="002060"/>
              </w:rPr>
              <w:t>0</w:t>
            </w:r>
          </w:p>
        </w:tc>
      </w:tr>
      <w:tr w:rsidR="009542E1" w:rsidRPr="002E6EA2" w14:paraId="73D84FE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2B4A0" w14:textId="77777777" w:rsidR="009542E1" w:rsidRPr="002E6EA2" w:rsidRDefault="009542E1" w:rsidP="00620D08">
            <w:pPr>
              <w:pStyle w:val="rowtabella0"/>
              <w:rPr>
                <w:color w:val="002060"/>
              </w:rPr>
            </w:pPr>
            <w:r w:rsidRPr="002E6EA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1499"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B0D7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9C6A"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6BB8"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4A30"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7CCD5"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E677"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29F7"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AE30" w14:textId="77777777" w:rsidR="009542E1" w:rsidRPr="002E6EA2" w:rsidRDefault="009542E1" w:rsidP="00620D08">
            <w:pPr>
              <w:pStyle w:val="rowtabella0"/>
              <w:jc w:val="center"/>
              <w:rPr>
                <w:color w:val="002060"/>
              </w:rPr>
            </w:pPr>
            <w:r w:rsidRPr="002E6EA2">
              <w:rPr>
                <w:color w:val="002060"/>
              </w:rPr>
              <w:t>0</w:t>
            </w:r>
          </w:p>
        </w:tc>
      </w:tr>
      <w:tr w:rsidR="009542E1" w:rsidRPr="002E6EA2" w14:paraId="5E6CBC86"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7D993F" w14:textId="77777777" w:rsidR="009542E1" w:rsidRPr="002E6EA2" w:rsidRDefault="009542E1" w:rsidP="00620D08">
            <w:pPr>
              <w:pStyle w:val="rowtabella0"/>
              <w:rPr>
                <w:color w:val="002060"/>
              </w:rPr>
            </w:pPr>
            <w:proofErr w:type="spellStart"/>
            <w:proofErr w:type="gramStart"/>
            <w:r w:rsidRPr="002E6EA2">
              <w:rPr>
                <w:color w:val="002060"/>
              </w:rPr>
              <w:t>sq.B</w:t>
            </w:r>
            <w:proofErr w:type="spellEnd"/>
            <w:proofErr w:type="gramEnd"/>
            <w:r w:rsidRPr="002E6EA2">
              <w:rPr>
                <w:color w:val="002060"/>
              </w:rPr>
              <w:t xml:space="preserve"> AMICI DEL </w:t>
            </w:r>
            <w:proofErr w:type="spellStart"/>
            <w:r w:rsidRPr="002E6EA2">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E16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F166"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A182"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CEB1"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4DAA"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6C38"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64C2"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13BC"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E20D" w14:textId="77777777" w:rsidR="009542E1" w:rsidRPr="002E6EA2" w:rsidRDefault="009542E1" w:rsidP="00620D08">
            <w:pPr>
              <w:pStyle w:val="rowtabella0"/>
              <w:jc w:val="center"/>
              <w:rPr>
                <w:color w:val="002060"/>
              </w:rPr>
            </w:pPr>
            <w:r w:rsidRPr="002E6EA2">
              <w:rPr>
                <w:color w:val="002060"/>
              </w:rPr>
              <w:t>0</w:t>
            </w:r>
          </w:p>
        </w:tc>
      </w:tr>
    </w:tbl>
    <w:p w14:paraId="0C895C8A" w14:textId="77777777" w:rsidR="009542E1" w:rsidRPr="002E6EA2" w:rsidRDefault="009542E1" w:rsidP="009542E1">
      <w:pPr>
        <w:pStyle w:val="breakline"/>
        <w:rPr>
          <w:rFonts w:eastAsiaTheme="minorEastAsia"/>
          <w:color w:val="002060"/>
        </w:rPr>
      </w:pPr>
    </w:p>
    <w:p w14:paraId="0CAFD747" w14:textId="77777777" w:rsidR="009542E1" w:rsidRPr="002E6EA2" w:rsidRDefault="009542E1" w:rsidP="009542E1">
      <w:pPr>
        <w:pStyle w:val="breakline"/>
        <w:rPr>
          <w:color w:val="002060"/>
        </w:rPr>
      </w:pPr>
    </w:p>
    <w:p w14:paraId="50E27AA9" w14:textId="77777777" w:rsidR="009542E1" w:rsidRPr="002E6EA2" w:rsidRDefault="009542E1" w:rsidP="009542E1">
      <w:pPr>
        <w:pStyle w:val="sottotitolocampionato10"/>
        <w:rPr>
          <w:color w:val="002060"/>
        </w:rPr>
      </w:pPr>
      <w:r w:rsidRPr="002E6EA2">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42E1" w:rsidRPr="002E6EA2" w14:paraId="6A75B9DB" w14:textId="77777777" w:rsidTr="00620D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88442" w14:textId="77777777" w:rsidR="009542E1" w:rsidRPr="002E6EA2" w:rsidRDefault="009542E1" w:rsidP="00620D08">
            <w:pPr>
              <w:pStyle w:val="headertabella0"/>
              <w:rPr>
                <w:color w:val="002060"/>
              </w:rPr>
            </w:pPr>
            <w:r w:rsidRPr="002E6EA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689CD" w14:textId="77777777" w:rsidR="009542E1" w:rsidRPr="002E6EA2" w:rsidRDefault="009542E1" w:rsidP="00620D08">
            <w:pPr>
              <w:pStyle w:val="headertabella0"/>
              <w:rPr>
                <w:color w:val="002060"/>
              </w:rPr>
            </w:pPr>
            <w:r w:rsidRPr="002E6EA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75A9" w14:textId="77777777" w:rsidR="009542E1" w:rsidRPr="002E6EA2" w:rsidRDefault="009542E1" w:rsidP="00620D08">
            <w:pPr>
              <w:pStyle w:val="headertabella0"/>
              <w:rPr>
                <w:color w:val="002060"/>
              </w:rPr>
            </w:pPr>
            <w:r w:rsidRPr="002E6EA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B955C" w14:textId="77777777" w:rsidR="009542E1" w:rsidRPr="002E6EA2" w:rsidRDefault="009542E1" w:rsidP="00620D08">
            <w:pPr>
              <w:pStyle w:val="headertabella0"/>
              <w:rPr>
                <w:color w:val="002060"/>
              </w:rPr>
            </w:pPr>
            <w:r w:rsidRPr="002E6EA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DB067" w14:textId="77777777" w:rsidR="009542E1" w:rsidRPr="002E6EA2" w:rsidRDefault="009542E1" w:rsidP="00620D08">
            <w:pPr>
              <w:pStyle w:val="headertabella0"/>
              <w:rPr>
                <w:color w:val="002060"/>
              </w:rPr>
            </w:pPr>
            <w:r w:rsidRPr="002E6EA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55249" w14:textId="77777777" w:rsidR="009542E1" w:rsidRPr="002E6EA2" w:rsidRDefault="009542E1" w:rsidP="00620D08">
            <w:pPr>
              <w:pStyle w:val="headertabella0"/>
              <w:rPr>
                <w:color w:val="002060"/>
              </w:rPr>
            </w:pPr>
            <w:r w:rsidRPr="002E6EA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27F74" w14:textId="77777777" w:rsidR="009542E1" w:rsidRPr="002E6EA2" w:rsidRDefault="009542E1" w:rsidP="00620D08">
            <w:pPr>
              <w:pStyle w:val="headertabella0"/>
              <w:rPr>
                <w:color w:val="002060"/>
              </w:rPr>
            </w:pPr>
            <w:r w:rsidRPr="002E6EA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0632E" w14:textId="77777777" w:rsidR="009542E1" w:rsidRPr="002E6EA2" w:rsidRDefault="009542E1" w:rsidP="00620D08">
            <w:pPr>
              <w:pStyle w:val="headertabella0"/>
              <w:rPr>
                <w:color w:val="002060"/>
              </w:rPr>
            </w:pPr>
            <w:r w:rsidRPr="002E6EA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98D9D" w14:textId="77777777" w:rsidR="009542E1" w:rsidRPr="002E6EA2" w:rsidRDefault="009542E1" w:rsidP="00620D08">
            <w:pPr>
              <w:pStyle w:val="headertabella0"/>
              <w:rPr>
                <w:color w:val="002060"/>
              </w:rPr>
            </w:pPr>
            <w:r w:rsidRPr="002E6EA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A98D3" w14:textId="77777777" w:rsidR="009542E1" w:rsidRPr="002E6EA2" w:rsidRDefault="009542E1" w:rsidP="00620D08">
            <w:pPr>
              <w:pStyle w:val="headertabella0"/>
              <w:rPr>
                <w:color w:val="002060"/>
              </w:rPr>
            </w:pPr>
            <w:r w:rsidRPr="002E6EA2">
              <w:rPr>
                <w:color w:val="002060"/>
              </w:rPr>
              <w:t>PE</w:t>
            </w:r>
          </w:p>
        </w:tc>
      </w:tr>
      <w:tr w:rsidR="009542E1" w:rsidRPr="002E6EA2" w14:paraId="075AC439" w14:textId="77777777" w:rsidTr="00620D0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67F348" w14:textId="77777777" w:rsidR="009542E1" w:rsidRPr="002E6EA2" w:rsidRDefault="009542E1" w:rsidP="00620D08">
            <w:pPr>
              <w:pStyle w:val="rowtabella0"/>
              <w:rPr>
                <w:color w:val="002060"/>
              </w:rPr>
            </w:pPr>
            <w:r w:rsidRPr="002E6EA2">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DA23" w14:textId="77777777" w:rsidR="009542E1" w:rsidRPr="002E6EA2" w:rsidRDefault="009542E1" w:rsidP="00620D08">
            <w:pPr>
              <w:pStyle w:val="rowtabella0"/>
              <w:jc w:val="center"/>
              <w:rPr>
                <w:color w:val="002060"/>
              </w:rPr>
            </w:pPr>
            <w:r w:rsidRPr="002E6EA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4768"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40B1"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8CF6"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77DB"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F920"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4865"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29A1"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BE49" w14:textId="77777777" w:rsidR="009542E1" w:rsidRPr="002E6EA2" w:rsidRDefault="009542E1" w:rsidP="00620D08">
            <w:pPr>
              <w:pStyle w:val="rowtabella0"/>
              <w:jc w:val="center"/>
              <w:rPr>
                <w:color w:val="002060"/>
              </w:rPr>
            </w:pPr>
            <w:r w:rsidRPr="002E6EA2">
              <w:rPr>
                <w:color w:val="002060"/>
              </w:rPr>
              <w:t>0</w:t>
            </w:r>
          </w:p>
        </w:tc>
      </w:tr>
      <w:tr w:rsidR="009542E1" w:rsidRPr="002E6EA2" w14:paraId="63CE0F4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6800B" w14:textId="77777777" w:rsidR="009542E1" w:rsidRPr="002E6EA2" w:rsidRDefault="009542E1" w:rsidP="00620D08">
            <w:pPr>
              <w:pStyle w:val="rowtabella0"/>
              <w:rPr>
                <w:color w:val="002060"/>
              </w:rPr>
            </w:pPr>
            <w:r w:rsidRPr="002E6EA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0ED3" w14:textId="77777777" w:rsidR="009542E1" w:rsidRPr="002E6EA2" w:rsidRDefault="009542E1" w:rsidP="00620D08">
            <w:pPr>
              <w:pStyle w:val="rowtabella0"/>
              <w:jc w:val="center"/>
              <w:rPr>
                <w:color w:val="002060"/>
              </w:rPr>
            </w:pPr>
            <w:r w:rsidRPr="002E6EA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6C8C"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2407"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41356"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8835"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3B68" w14:textId="77777777" w:rsidR="009542E1" w:rsidRPr="002E6EA2" w:rsidRDefault="009542E1" w:rsidP="00620D08">
            <w:pPr>
              <w:pStyle w:val="rowtabella0"/>
              <w:jc w:val="center"/>
              <w:rPr>
                <w:color w:val="002060"/>
              </w:rPr>
            </w:pPr>
            <w:r w:rsidRPr="002E6EA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0309" w14:textId="77777777" w:rsidR="009542E1" w:rsidRPr="002E6EA2" w:rsidRDefault="009542E1" w:rsidP="00620D08">
            <w:pPr>
              <w:pStyle w:val="rowtabella0"/>
              <w:jc w:val="center"/>
              <w:rPr>
                <w:color w:val="002060"/>
              </w:rPr>
            </w:pPr>
            <w:r w:rsidRPr="002E6EA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94C95" w14:textId="77777777" w:rsidR="009542E1" w:rsidRPr="002E6EA2" w:rsidRDefault="009542E1" w:rsidP="00620D08">
            <w:pPr>
              <w:pStyle w:val="rowtabella0"/>
              <w:jc w:val="center"/>
              <w:rPr>
                <w:color w:val="002060"/>
              </w:rPr>
            </w:pPr>
            <w:r w:rsidRPr="002E6EA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C194" w14:textId="77777777" w:rsidR="009542E1" w:rsidRPr="002E6EA2" w:rsidRDefault="009542E1" w:rsidP="00620D08">
            <w:pPr>
              <w:pStyle w:val="rowtabella0"/>
              <w:jc w:val="center"/>
              <w:rPr>
                <w:color w:val="002060"/>
              </w:rPr>
            </w:pPr>
            <w:r w:rsidRPr="002E6EA2">
              <w:rPr>
                <w:color w:val="002060"/>
              </w:rPr>
              <w:t>0</w:t>
            </w:r>
          </w:p>
        </w:tc>
      </w:tr>
      <w:tr w:rsidR="009542E1" w:rsidRPr="002E6EA2" w14:paraId="74DED440"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BE4D6" w14:textId="77777777" w:rsidR="009542E1" w:rsidRPr="002E6EA2" w:rsidRDefault="009542E1" w:rsidP="00620D08">
            <w:pPr>
              <w:pStyle w:val="rowtabella0"/>
              <w:rPr>
                <w:color w:val="002060"/>
              </w:rPr>
            </w:pPr>
            <w:r w:rsidRPr="002E6EA2">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D6BB"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8C0D7"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CA28" w14:textId="77777777" w:rsidR="009542E1" w:rsidRPr="002E6EA2" w:rsidRDefault="009542E1" w:rsidP="00620D08">
            <w:pPr>
              <w:pStyle w:val="rowtabella0"/>
              <w:jc w:val="center"/>
              <w:rPr>
                <w:color w:val="002060"/>
              </w:rPr>
            </w:pPr>
            <w:r w:rsidRPr="002E6EA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1009"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0940"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DD03D" w14:textId="77777777" w:rsidR="009542E1" w:rsidRPr="002E6EA2" w:rsidRDefault="009542E1" w:rsidP="00620D08">
            <w:pPr>
              <w:pStyle w:val="rowtabella0"/>
              <w:jc w:val="center"/>
              <w:rPr>
                <w:color w:val="002060"/>
              </w:rPr>
            </w:pPr>
            <w:r w:rsidRPr="002E6EA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94E5" w14:textId="77777777" w:rsidR="009542E1" w:rsidRPr="002E6EA2" w:rsidRDefault="009542E1" w:rsidP="00620D08">
            <w:pPr>
              <w:pStyle w:val="rowtabella0"/>
              <w:jc w:val="center"/>
              <w:rPr>
                <w:color w:val="002060"/>
              </w:rPr>
            </w:pPr>
            <w:r w:rsidRPr="002E6EA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DBC6" w14:textId="77777777" w:rsidR="009542E1" w:rsidRPr="002E6EA2" w:rsidRDefault="009542E1" w:rsidP="00620D08">
            <w:pPr>
              <w:pStyle w:val="rowtabella0"/>
              <w:jc w:val="center"/>
              <w:rPr>
                <w:color w:val="002060"/>
              </w:rPr>
            </w:pPr>
            <w:r w:rsidRPr="002E6EA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18D0" w14:textId="77777777" w:rsidR="009542E1" w:rsidRPr="002E6EA2" w:rsidRDefault="009542E1" w:rsidP="00620D08">
            <w:pPr>
              <w:pStyle w:val="rowtabella0"/>
              <w:jc w:val="center"/>
              <w:rPr>
                <w:color w:val="002060"/>
              </w:rPr>
            </w:pPr>
            <w:r w:rsidRPr="002E6EA2">
              <w:rPr>
                <w:color w:val="002060"/>
              </w:rPr>
              <w:t>0</w:t>
            </w:r>
          </w:p>
        </w:tc>
      </w:tr>
      <w:tr w:rsidR="009542E1" w:rsidRPr="002E6EA2" w14:paraId="255DB632"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1A2A6" w14:textId="77777777" w:rsidR="009542E1" w:rsidRPr="002E6EA2" w:rsidRDefault="009542E1" w:rsidP="00620D08">
            <w:pPr>
              <w:pStyle w:val="rowtabella0"/>
              <w:rPr>
                <w:color w:val="002060"/>
              </w:rPr>
            </w:pPr>
            <w:r w:rsidRPr="002E6EA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7679" w14:textId="77777777" w:rsidR="009542E1" w:rsidRPr="002E6EA2" w:rsidRDefault="009542E1" w:rsidP="00620D08">
            <w:pPr>
              <w:pStyle w:val="rowtabella0"/>
              <w:jc w:val="center"/>
              <w:rPr>
                <w:color w:val="002060"/>
              </w:rPr>
            </w:pPr>
            <w:r w:rsidRPr="002E6EA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D455"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623A"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F807"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0C28"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258A" w14:textId="77777777" w:rsidR="009542E1" w:rsidRPr="002E6EA2" w:rsidRDefault="009542E1" w:rsidP="00620D08">
            <w:pPr>
              <w:pStyle w:val="rowtabella0"/>
              <w:jc w:val="center"/>
              <w:rPr>
                <w:color w:val="002060"/>
              </w:rPr>
            </w:pPr>
            <w:r w:rsidRPr="002E6EA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CBCA" w14:textId="77777777" w:rsidR="009542E1" w:rsidRPr="002E6EA2" w:rsidRDefault="009542E1" w:rsidP="00620D08">
            <w:pPr>
              <w:pStyle w:val="rowtabella0"/>
              <w:jc w:val="center"/>
              <w:rPr>
                <w:color w:val="002060"/>
              </w:rPr>
            </w:pPr>
            <w:r w:rsidRPr="002E6EA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E81E"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714E" w14:textId="77777777" w:rsidR="009542E1" w:rsidRPr="002E6EA2" w:rsidRDefault="009542E1" w:rsidP="00620D08">
            <w:pPr>
              <w:pStyle w:val="rowtabella0"/>
              <w:jc w:val="center"/>
              <w:rPr>
                <w:color w:val="002060"/>
              </w:rPr>
            </w:pPr>
            <w:r w:rsidRPr="002E6EA2">
              <w:rPr>
                <w:color w:val="002060"/>
              </w:rPr>
              <w:t>0</w:t>
            </w:r>
          </w:p>
        </w:tc>
      </w:tr>
      <w:tr w:rsidR="009542E1" w:rsidRPr="002E6EA2" w14:paraId="1B8FE05B" w14:textId="77777777" w:rsidTr="00620D0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3757B" w14:textId="77777777" w:rsidR="009542E1" w:rsidRPr="002E6EA2" w:rsidRDefault="009542E1" w:rsidP="00620D08">
            <w:pPr>
              <w:pStyle w:val="rowtabella0"/>
              <w:rPr>
                <w:color w:val="002060"/>
              </w:rPr>
            </w:pPr>
            <w:r w:rsidRPr="002E6EA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B6F1"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0B6D"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C2034" w14:textId="77777777" w:rsidR="009542E1" w:rsidRPr="002E6EA2" w:rsidRDefault="009542E1" w:rsidP="00620D08">
            <w:pPr>
              <w:pStyle w:val="rowtabella0"/>
              <w:jc w:val="center"/>
              <w:rPr>
                <w:color w:val="002060"/>
              </w:rPr>
            </w:pPr>
            <w:r w:rsidRPr="002E6EA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28EE"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1B96" w14:textId="77777777" w:rsidR="009542E1" w:rsidRPr="002E6EA2" w:rsidRDefault="009542E1" w:rsidP="00620D08">
            <w:pPr>
              <w:pStyle w:val="rowtabella0"/>
              <w:jc w:val="center"/>
              <w:rPr>
                <w:color w:val="002060"/>
              </w:rPr>
            </w:pPr>
            <w:r w:rsidRPr="002E6EA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1D55" w14:textId="77777777" w:rsidR="009542E1" w:rsidRPr="002E6EA2" w:rsidRDefault="009542E1" w:rsidP="00620D08">
            <w:pPr>
              <w:pStyle w:val="rowtabella0"/>
              <w:jc w:val="center"/>
              <w:rPr>
                <w:color w:val="002060"/>
              </w:rPr>
            </w:pPr>
            <w:r w:rsidRPr="002E6EA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4FE5" w14:textId="77777777" w:rsidR="009542E1" w:rsidRPr="002E6EA2" w:rsidRDefault="009542E1" w:rsidP="00620D08">
            <w:pPr>
              <w:pStyle w:val="rowtabella0"/>
              <w:jc w:val="center"/>
              <w:rPr>
                <w:color w:val="002060"/>
              </w:rPr>
            </w:pPr>
            <w:r w:rsidRPr="002E6EA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F482" w14:textId="77777777" w:rsidR="009542E1" w:rsidRPr="002E6EA2" w:rsidRDefault="009542E1" w:rsidP="00620D08">
            <w:pPr>
              <w:pStyle w:val="rowtabella0"/>
              <w:jc w:val="center"/>
              <w:rPr>
                <w:color w:val="002060"/>
              </w:rPr>
            </w:pPr>
            <w:r w:rsidRPr="002E6EA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A03C7" w14:textId="77777777" w:rsidR="009542E1" w:rsidRPr="002E6EA2" w:rsidRDefault="009542E1" w:rsidP="00620D08">
            <w:pPr>
              <w:pStyle w:val="rowtabella0"/>
              <w:jc w:val="center"/>
              <w:rPr>
                <w:color w:val="002060"/>
              </w:rPr>
            </w:pPr>
            <w:r w:rsidRPr="002E6EA2">
              <w:rPr>
                <w:color w:val="002060"/>
              </w:rPr>
              <w:t>0</w:t>
            </w:r>
          </w:p>
        </w:tc>
      </w:tr>
      <w:tr w:rsidR="009542E1" w:rsidRPr="002E6EA2" w14:paraId="761A94AA" w14:textId="77777777" w:rsidTr="00620D0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9ECE95" w14:textId="77777777" w:rsidR="009542E1" w:rsidRPr="002E6EA2" w:rsidRDefault="009542E1" w:rsidP="00620D08">
            <w:pPr>
              <w:pStyle w:val="rowtabella0"/>
              <w:rPr>
                <w:color w:val="002060"/>
              </w:rPr>
            </w:pPr>
            <w:proofErr w:type="spellStart"/>
            <w:proofErr w:type="gramStart"/>
            <w:r w:rsidRPr="002E6EA2">
              <w:rPr>
                <w:color w:val="002060"/>
              </w:rPr>
              <w:t>sq.B</w:t>
            </w:r>
            <w:proofErr w:type="spellEnd"/>
            <w:proofErr w:type="gramEnd"/>
            <w:r w:rsidRPr="002E6EA2">
              <w:rPr>
                <w:color w:val="002060"/>
              </w:rPr>
              <w:t xml:space="preserve"> RECANATI CALCIO A 5 </w:t>
            </w:r>
            <w:proofErr w:type="spellStart"/>
            <w:r w:rsidRPr="002E6EA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2DED"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CA6C" w14:textId="77777777" w:rsidR="009542E1" w:rsidRPr="002E6EA2" w:rsidRDefault="009542E1" w:rsidP="00620D08">
            <w:pPr>
              <w:pStyle w:val="rowtabella0"/>
              <w:jc w:val="center"/>
              <w:rPr>
                <w:color w:val="002060"/>
              </w:rPr>
            </w:pPr>
            <w:r w:rsidRPr="002E6EA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453C"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EAE2"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C302"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F493"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84DD"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0DD7" w14:textId="77777777" w:rsidR="009542E1" w:rsidRPr="002E6EA2" w:rsidRDefault="009542E1" w:rsidP="00620D08">
            <w:pPr>
              <w:pStyle w:val="rowtabella0"/>
              <w:jc w:val="center"/>
              <w:rPr>
                <w:color w:val="002060"/>
              </w:rPr>
            </w:pPr>
            <w:r w:rsidRPr="002E6EA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DF2D" w14:textId="77777777" w:rsidR="009542E1" w:rsidRPr="002E6EA2" w:rsidRDefault="009542E1" w:rsidP="00620D08">
            <w:pPr>
              <w:pStyle w:val="rowtabella0"/>
              <w:jc w:val="center"/>
              <w:rPr>
                <w:color w:val="002060"/>
              </w:rPr>
            </w:pPr>
            <w:r w:rsidRPr="002E6EA2">
              <w:rPr>
                <w:color w:val="002060"/>
              </w:rPr>
              <w:t>0</w:t>
            </w:r>
          </w:p>
        </w:tc>
      </w:tr>
    </w:tbl>
    <w:p w14:paraId="74C63D5C" w14:textId="77777777" w:rsidR="009542E1" w:rsidRDefault="009542E1" w:rsidP="009542E1">
      <w:pPr>
        <w:pStyle w:val="breakline"/>
        <w:rPr>
          <w:color w:val="002060"/>
        </w:rPr>
      </w:pPr>
    </w:p>
    <w:p w14:paraId="742CD925" w14:textId="77777777" w:rsidR="009542E1" w:rsidRPr="002E6EA2" w:rsidRDefault="009542E1" w:rsidP="009542E1">
      <w:pPr>
        <w:pStyle w:val="titoloprinc0"/>
        <w:rPr>
          <w:color w:val="002060"/>
        </w:rPr>
      </w:pPr>
      <w:r>
        <w:rPr>
          <w:color w:val="002060"/>
        </w:rPr>
        <w:lastRenderedPageBreak/>
        <w:t>PROGRAMMA GARE</w:t>
      </w:r>
    </w:p>
    <w:p w14:paraId="779361D7" w14:textId="77777777" w:rsidR="009542E1" w:rsidRDefault="009542E1" w:rsidP="009542E1">
      <w:pPr>
        <w:pStyle w:val="breakline"/>
        <w:rPr>
          <w:color w:val="002060"/>
        </w:rPr>
      </w:pPr>
    </w:p>
    <w:p w14:paraId="6C1D699E" w14:textId="77777777" w:rsidR="009542E1" w:rsidRPr="00A72E56" w:rsidRDefault="009542E1" w:rsidP="009542E1">
      <w:pPr>
        <w:pStyle w:val="sottotitolocampionato10"/>
        <w:rPr>
          <w:color w:val="002060"/>
        </w:rPr>
      </w:pPr>
      <w:r w:rsidRPr="00A72E56">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542E1" w:rsidRPr="00A72E56" w14:paraId="0E8B97BA"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9BD9F"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C53E7"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A846"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359B9"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5F54F"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0AF24"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BD0F2"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3AE6FA3E"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87CCF" w14:textId="77777777" w:rsidR="009542E1" w:rsidRPr="00A72E56" w:rsidRDefault="009542E1" w:rsidP="00620D08">
            <w:pPr>
              <w:pStyle w:val="rowtabella0"/>
              <w:rPr>
                <w:color w:val="002060"/>
              </w:rPr>
            </w:pPr>
            <w:r w:rsidRPr="00A72E56">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8DA8E" w14:textId="77777777" w:rsidR="009542E1" w:rsidRPr="00A72E56" w:rsidRDefault="009542E1" w:rsidP="00620D08">
            <w:pPr>
              <w:pStyle w:val="rowtabella0"/>
              <w:rPr>
                <w:color w:val="002060"/>
              </w:rPr>
            </w:pPr>
            <w:r w:rsidRPr="00A72E5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54CC2"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E79C8" w14:textId="77777777" w:rsidR="009542E1" w:rsidRPr="00A72E56" w:rsidRDefault="009542E1" w:rsidP="00620D08">
            <w:pPr>
              <w:pStyle w:val="rowtabella0"/>
              <w:rPr>
                <w:color w:val="002060"/>
              </w:rPr>
            </w:pPr>
            <w:r w:rsidRPr="00A72E56">
              <w:rPr>
                <w:color w:val="002060"/>
              </w:rPr>
              <w:t>18/02/2024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2B62F" w14:textId="77777777" w:rsidR="009542E1" w:rsidRPr="00A72E56" w:rsidRDefault="009542E1" w:rsidP="00620D08">
            <w:pPr>
              <w:pStyle w:val="rowtabella0"/>
              <w:rPr>
                <w:color w:val="002060"/>
              </w:rPr>
            </w:pPr>
            <w:r w:rsidRPr="00A72E56">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422AF" w14:textId="77777777" w:rsidR="009542E1" w:rsidRPr="00A72E56" w:rsidRDefault="009542E1" w:rsidP="00620D08">
            <w:pPr>
              <w:pStyle w:val="rowtabella0"/>
              <w:rPr>
                <w:color w:val="002060"/>
              </w:rPr>
            </w:pPr>
            <w:r w:rsidRPr="00A72E5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365D9" w14:textId="77777777" w:rsidR="009542E1" w:rsidRPr="00A72E56" w:rsidRDefault="009542E1" w:rsidP="00620D08">
            <w:pPr>
              <w:pStyle w:val="rowtabella0"/>
              <w:rPr>
                <w:color w:val="002060"/>
              </w:rPr>
            </w:pPr>
            <w:r w:rsidRPr="00A72E56">
              <w:rPr>
                <w:color w:val="002060"/>
              </w:rPr>
              <w:t>VIA FRATELLI CERVI</w:t>
            </w:r>
          </w:p>
        </w:tc>
      </w:tr>
      <w:tr w:rsidR="009542E1" w:rsidRPr="00A72E56" w14:paraId="7D98056A"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1AF025" w14:textId="77777777" w:rsidR="009542E1" w:rsidRPr="00A72E56" w:rsidRDefault="009542E1" w:rsidP="00620D08">
            <w:pPr>
              <w:pStyle w:val="rowtabella0"/>
              <w:rPr>
                <w:color w:val="002060"/>
              </w:rPr>
            </w:pPr>
            <w:r w:rsidRPr="00A72E5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7B8A32" w14:textId="77777777" w:rsidR="009542E1" w:rsidRPr="00A72E56" w:rsidRDefault="009542E1" w:rsidP="00620D08">
            <w:pPr>
              <w:pStyle w:val="rowtabella0"/>
              <w:rPr>
                <w:color w:val="002060"/>
              </w:rPr>
            </w:pPr>
            <w:r w:rsidRPr="00A72E56">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714FF8"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15B297" w14:textId="77777777" w:rsidR="009542E1" w:rsidRPr="00A72E56" w:rsidRDefault="009542E1" w:rsidP="00620D08">
            <w:pPr>
              <w:pStyle w:val="rowtabella0"/>
              <w:rPr>
                <w:color w:val="002060"/>
              </w:rPr>
            </w:pPr>
            <w:r w:rsidRPr="00A72E56">
              <w:rPr>
                <w:color w:val="002060"/>
              </w:rPr>
              <w:t>18/02/2024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710800" w14:textId="77777777" w:rsidR="009542E1" w:rsidRPr="00A72E56" w:rsidRDefault="009542E1" w:rsidP="00620D08">
            <w:pPr>
              <w:pStyle w:val="rowtabella0"/>
              <w:rPr>
                <w:color w:val="002060"/>
              </w:rPr>
            </w:pPr>
            <w:r w:rsidRPr="00A72E56">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CA3DE" w14:textId="77777777" w:rsidR="009542E1" w:rsidRPr="00A72E56" w:rsidRDefault="009542E1" w:rsidP="00620D08">
            <w:pPr>
              <w:pStyle w:val="rowtabella0"/>
              <w:rPr>
                <w:color w:val="002060"/>
              </w:rPr>
            </w:pPr>
            <w:r w:rsidRPr="00A72E5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75A83" w14:textId="77777777" w:rsidR="009542E1" w:rsidRPr="00A72E56" w:rsidRDefault="009542E1" w:rsidP="00620D08">
            <w:pPr>
              <w:pStyle w:val="rowtabella0"/>
              <w:rPr>
                <w:color w:val="002060"/>
              </w:rPr>
            </w:pPr>
            <w:r w:rsidRPr="00A72E56">
              <w:rPr>
                <w:color w:val="002060"/>
              </w:rPr>
              <w:t>STR.DEL BURELLO LOC.VAL NEVOLA</w:t>
            </w:r>
          </w:p>
        </w:tc>
      </w:tr>
      <w:tr w:rsidR="009542E1" w:rsidRPr="00A72E56" w14:paraId="3181FE23"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4ABB2" w14:textId="77777777" w:rsidR="009542E1" w:rsidRPr="00A72E56" w:rsidRDefault="009542E1" w:rsidP="00620D08">
            <w:pPr>
              <w:pStyle w:val="rowtabella0"/>
              <w:rPr>
                <w:color w:val="002060"/>
              </w:rPr>
            </w:pPr>
            <w:r w:rsidRPr="00A72E56">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BA3B4" w14:textId="77777777" w:rsidR="009542E1" w:rsidRPr="00A72E56" w:rsidRDefault="009542E1" w:rsidP="00620D08">
            <w:pPr>
              <w:pStyle w:val="rowtabella0"/>
              <w:rPr>
                <w:color w:val="002060"/>
              </w:rPr>
            </w:pPr>
            <w:r w:rsidRPr="00A72E56">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41AA3"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ECEC8" w14:textId="77777777" w:rsidR="009542E1" w:rsidRPr="00A72E56" w:rsidRDefault="009542E1" w:rsidP="00620D08">
            <w:pPr>
              <w:pStyle w:val="rowtabella0"/>
              <w:rPr>
                <w:color w:val="002060"/>
              </w:rPr>
            </w:pPr>
            <w:r w:rsidRPr="00A72E56">
              <w:rPr>
                <w:color w:val="002060"/>
              </w:rPr>
              <w:t>18/02/2024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FBA41" w14:textId="77777777" w:rsidR="009542E1" w:rsidRPr="00A72E56" w:rsidRDefault="009542E1" w:rsidP="00620D08">
            <w:pPr>
              <w:pStyle w:val="rowtabella0"/>
              <w:rPr>
                <w:color w:val="002060"/>
              </w:rPr>
            </w:pPr>
            <w:r w:rsidRPr="00A72E56">
              <w:rPr>
                <w:color w:val="002060"/>
              </w:rPr>
              <w:t xml:space="preserve">5623 PALESTRA </w:t>
            </w:r>
            <w:proofErr w:type="gramStart"/>
            <w:r w:rsidRPr="00A72E56">
              <w:rPr>
                <w:color w:val="002060"/>
              </w:rPr>
              <w:t>SC.MEDIA</w:t>
            </w:r>
            <w:proofErr w:type="gramEnd"/>
            <w:r w:rsidRPr="00A72E56">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92329" w14:textId="77777777" w:rsidR="009542E1" w:rsidRPr="00A72E56" w:rsidRDefault="009542E1" w:rsidP="00620D08">
            <w:pPr>
              <w:pStyle w:val="rowtabella0"/>
              <w:rPr>
                <w:color w:val="002060"/>
              </w:rPr>
            </w:pPr>
            <w:r w:rsidRPr="00A72E5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6A3AC" w14:textId="77777777" w:rsidR="009542E1" w:rsidRPr="00A72E56" w:rsidRDefault="009542E1" w:rsidP="00620D08">
            <w:pPr>
              <w:pStyle w:val="rowtabella0"/>
              <w:rPr>
                <w:color w:val="002060"/>
              </w:rPr>
            </w:pPr>
            <w:r w:rsidRPr="00A72E56">
              <w:rPr>
                <w:color w:val="002060"/>
              </w:rPr>
              <w:t>VIA PIRANDELLO</w:t>
            </w:r>
          </w:p>
        </w:tc>
      </w:tr>
    </w:tbl>
    <w:p w14:paraId="62FF59E8" w14:textId="77777777" w:rsidR="009542E1" w:rsidRPr="00A72E56" w:rsidRDefault="009542E1" w:rsidP="009542E1">
      <w:pPr>
        <w:pStyle w:val="breakline"/>
        <w:rPr>
          <w:rFonts w:eastAsiaTheme="minorEastAsia"/>
          <w:color w:val="002060"/>
        </w:rPr>
      </w:pPr>
    </w:p>
    <w:p w14:paraId="79290746" w14:textId="77777777" w:rsidR="009542E1" w:rsidRPr="00A72E56" w:rsidRDefault="009542E1" w:rsidP="009542E1">
      <w:pPr>
        <w:pStyle w:val="breakline"/>
        <w:rPr>
          <w:color w:val="002060"/>
        </w:rPr>
      </w:pPr>
    </w:p>
    <w:p w14:paraId="3608FB25" w14:textId="77777777" w:rsidR="009542E1" w:rsidRPr="00A72E56" w:rsidRDefault="009542E1" w:rsidP="009542E1">
      <w:pPr>
        <w:pStyle w:val="breakline"/>
        <w:rPr>
          <w:color w:val="002060"/>
        </w:rPr>
      </w:pPr>
    </w:p>
    <w:p w14:paraId="119797E1" w14:textId="77777777" w:rsidR="009542E1" w:rsidRPr="00A72E56" w:rsidRDefault="009542E1" w:rsidP="009542E1">
      <w:pPr>
        <w:pStyle w:val="sottotitolocampionato10"/>
        <w:rPr>
          <w:color w:val="002060"/>
        </w:rPr>
      </w:pPr>
      <w:r w:rsidRPr="00A72E56">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542E1" w:rsidRPr="00A72E56" w14:paraId="02551EE9"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A599E"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CFC28"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26AD0"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89710"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81110"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35AE6"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2D2FD"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4E9E3627"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F92CF" w14:textId="77777777" w:rsidR="009542E1" w:rsidRPr="00A72E56" w:rsidRDefault="009542E1" w:rsidP="00620D08">
            <w:pPr>
              <w:pStyle w:val="rowtabella0"/>
              <w:rPr>
                <w:color w:val="002060"/>
              </w:rPr>
            </w:pPr>
            <w:r w:rsidRPr="00A72E56">
              <w:rPr>
                <w:color w:val="002060"/>
              </w:rPr>
              <w:t>TAVERNELLE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FD197" w14:textId="77777777" w:rsidR="009542E1" w:rsidRPr="00A72E56" w:rsidRDefault="009542E1" w:rsidP="00620D08">
            <w:pPr>
              <w:pStyle w:val="rowtabella0"/>
              <w:rPr>
                <w:color w:val="002060"/>
              </w:rPr>
            </w:pPr>
            <w:r w:rsidRPr="00A72E56">
              <w:rPr>
                <w:color w:val="002060"/>
              </w:rPr>
              <w:t xml:space="preserve">AUDAX 1970 </w:t>
            </w:r>
            <w:proofErr w:type="gramStart"/>
            <w:r w:rsidRPr="00A72E56">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855CA"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FE83F" w14:textId="77777777" w:rsidR="009542E1" w:rsidRPr="00A72E56" w:rsidRDefault="009542E1" w:rsidP="00620D08">
            <w:pPr>
              <w:pStyle w:val="rowtabella0"/>
              <w:rPr>
                <w:color w:val="002060"/>
              </w:rPr>
            </w:pPr>
            <w:r w:rsidRPr="00A72E56">
              <w:rPr>
                <w:color w:val="002060"/>
              </w:rPr>
              <w:t>18/02/2024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D85C4" w14:textId="77777777" w:rsidR="009542E1" w:rsidRPr="00A72E56" w:rsidRDefault="009542E1" w:rsidP="00620D08">
            <w:pPr>
              <w:pStyle w:val="rowtabella0"/>
              <w:rPr>
                <w:color w:val="002060"/>
              </w:rPr>
            </w:pPr>
            <w:r w:rsidRPr="00A72E56">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1719E" w14:textId="77777777" w:rsidR="009542E1" w:rsidRPr="00A72E56" w:rsidRDefault="009542E1" w:rsidP="00620D08">
            <w:pPr>
              <w:pStyle w:val="rowtabella0"/>
              <w:rPr>
                <w:color w:val="002060"/>
              </w:rPr>
            </w:pPr>
            <w:r w:rsidRPr="00A72E56">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083D5" w14:textId="77777777" w:rsidR="009542E1" w:rsidRPr="00A72E56" w:rsidRDefault="009542E1" w:rsidP="00620D08">
            <w:pPr>
              <w:pStyle w:val="rowtabella0"/>
              <w:rPr>
                <w:color w:val="002060"/>
              </w:rPr>
            </w:pPr>
            <w:r w:rsidRPr="00A72E56">
              <w:rPr>
                <w:color w:val="002060"/>
              </w:rPr>
              <w:t>VIA DEI LECCI-TAVERNELLE</w:t>
            </w:r>
          </w:p>
        </w:tc>
      </w:tr>
      <w:tr w:rsidR="009542E1" w:rsidRPr="00A72E56" w14:paraId="182DADF4"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9063B8" w14:textId="77777777" w:rsidR="009542E1" w:rsidRPr="00A72E56" w:rsidRDefault="009542E1" w:rsidP="00620D08">
            <w:pPr>
              <w:pStyle w:val="rowtabella0"/>
              <w:rPr>
                <w:color w:val="002060"/>
              </w:rPr>
            </w:pPr>
            <w:r w:rsidRPr="00A72E56">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E4364" w14:textId="77777777" w:rsidR="009542E1" w:rsidRPr="00A72E56" w:rsidRDefault="009542E1" w:rsidP="00620D08">
            <w:pPr>
              <w:pStyle w:val="rowtabella0"/>
              <w:rPr>
                <w:color w:val="002060"/>
              </w:rPr>
            </w:pPr>
            <w:r w:rsidRPr="00A72E56">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C19FD"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DBD68" w14:textId="77777777" w:rsidR="009542E1" w:rsidRPr="00A72E56" w:rsidRDefault="009542E1" w:rsidP="00620D08">
            <w:pPr>
              <w:pStyle w:val="rowtabella0"/>
              <w:rPr>
                <w:color w:val="002060"/>
              </w:rPr>
            </w:pPr>
            <w:r w:rsidRPr="00A72E56">
              <w:rPr>
                <w:color w:val="002060"/>
              </w:rPr>
              <w:t>22/02/2024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7DEA1" w14:textId="77777777" w:rsidR="009542E1" w:rsidRPr="00A72E56" w:rsidRDefault="009542E1" w:rsidP="00620D08">
            <w:pPr>
              <w:pStyle w:val="rowtabella0"/>
              <w:rPr>
                <w:color w:val="002060"/>
              </w:rPr>
            </w:pPr>
            <w:r w:rsidRPr="00A72E56">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48188" w14:textId="77777777" w:rsidR="009542E1" w:rsidRPr="00A72E56" w:rsidRDefault="009542E1" w:rsidP="00620D08">
            <w:pPr>
              <w:pStyle w:val="rowtabella0"/>
              <w:rPr>
                <w:color w:val="002060"/>
              </w:rPr>
            </w:pPr>
            <w:r w:rsidRPr="00A72E56">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A28D8" w14:textId="77777777" w:rsidR="009542E1" w:rsidRPr="00A72E56" w:rsidRDefault="009542E1" w:rsidP="00620D08">
            <w:pPr>
              <w:pStyle w:val="rowtabella0"/>
              <w:rPr>
                <w:color w:val="002060"/>
              </w:rPr>
            </w:pPr>
            <w:r w:rsidRPr="00A72E56">
              <w:rPr>
                <w:color w:val="002060"/>
              </w:rPr>
              <w:t>VIA BRAMANTE</w:t>
            </w:r>
          </w:p>
        </w:tc>
      </w:tr>
    </w:tbl>
    <w:p w14:paraId="2B77280F" w14:textId="77777777" w:rsidR="009542E1" w:rsidRPr="00A72E56" w:rsidRDefault="009542E1" w:rsidP="009542E1">
      <w:pPr>
        <w:pStyle w:val="breakline"/>
        <w:rPr>
          <w:rFonts w:eastAsiaTheme="minorEastAsia"/>
          <w:color w:val="002060"/>
        </w:rPr>
      </w:pPr>
    </w:p>
    <w:p w14:paraId="154886B1" w14:textId="77777777" w:rsidR="009542E1" w:rsidRPr="00A72E56" w:rsidRDefault="009542E1" w:rsidP="009542E1">
      <w:pPr>
        <w:pStyle w:val="breakline"/>
        <w:rPr>
          <w:color w:val="002060"/>
        </w:rPr>
      </w:pPr>
    </w:p>
    <w:p w14:paraId="1A63F378" w14:textId="77777777" w:rsidR="009542E1" w:rsidRPr="00A72E56" w:rsidRDefault="009542E1" w:rsidP="009542E1">
      <w:pPr>
        <w:pStyle w:val="breakline"/>
        <w:rPr>
          <w:color w:val="002060"/>
        </w:rPr>
      </w:pPr>
    </w:p>
    <w:p w14:paraId="077FFACB" w14:textId="77777777" w:rsidR="009542E1" w:rsidRPr="00A72E56" w:rsidRDefault="009542E1" w:rsidP="009542E1">
      <w:pPr>
        <w:pStyle w:val="sottotitolocampionato10"/>
        <w:rPr>
          <w:color w:val="002060"/>
        </w:rPr>
      </w:pPr>
      <w:r w:rsidRPr="00A72E56">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9542E1" w:rsidRPr="00A72E56" w14:paraId="5CE0A327"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4FA10"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A1A1E"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8D6B9"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271A4"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E72EC"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BB979"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74CF8"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00F29B1E"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FFFF0" w14:textId="77777777" w:rsidR="009542E1" w:rsidRPr="00A72E56" w:rsidRDefault="009542E1" w:rsidP="00620D08">
            <w:pPr>
              <w:pStyle w:val="rowtabella0"/>
              <w:rPr>
                <w:color w:val="002060"/>
              </w:rPr>
            </w:pPr>
            <w:r w:rsidRPr="00A72E56">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A5BD4" w14:textId="77777777" w:rsidR="009542E1" w:rsidRPr="00A72E56" w:rsidRDefault="009542E1" w:rsidP="00620D08">
            <w:pPr>
              <w:pStyle w:val="rowtabella0"/>
              <w:rPr>
                <w:color w:val="002060"/>
              </w:rPr>
            </w:pPr>
            <w:r w:rsidRPr="00A72E56">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18BFD"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436AF" w14:textId="77777777" w:rsidR="009542E1" w:rsidRPr="00A72E56" w:rsidRDefault="009542E1" w:rsidP="00620D08">
            <w:pPr>
              <w:pStyle w:val="rowtabella0"/>
              <w:rPr>
                <w:color w:val="002060"/>
              </w:rPr>
            </w:pPr>
            <w:r w:rsidRPr="00A72E56">
              <w:rPr>
                <w:color w:val="002060"/>
              </w:rPr>
              <w:t>16/02/2024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2C63E" w14:textId="77777777" w:rsidR="009542E1" w:rsidRPr="00A72E56" w:rsidRDefault="009542E1" w:rsidP="00620D08">
            <w:pPr>
              <w:pStyle w:val="rowtabella0"/>
              <w:rPr>
                <w:color w:val="002060"/>
              </w:rPr>
            </w:pPr>
            <w:r w:rsidRPr="00A72E56">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C1D39" w14:textId="77777777" w:rsidR="009542E1" w:rsidRPr="00A72E56" w:rsidRDefault="009542E1" w:rsidP="00620D08">
            <w:pPr>
              <w:pStyle w:val="rowtabella0"/>
              <w:rPr>
                <w:color w:val="002060"/>
              </w:rPr>
            </w:pPr>
            <w:r w:rsidRPr="00A72E5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A18B5" w14:textId="77777777" w:rsidR="009542E1" w:rsidRPr="00A72E56" w:rsidRDefault="009542E1" w:rsidP="00620D08">
            <w:pPr>
              <w:pStyle w:val="rowtabella0"/>
              <w:rPr>
                <w:color w:val="002060"/>
              </w:rPr>
            </w:pPr>
            <w:r w:rsidRPr="00A72E56">
              <w:rPr>
                <w:color w:val="002060"/>
              </w:rPr>
              <w:t>VIA GROTTE DI POSATORA 19/A</w:t>
            </w:r>
          </w:p>
        </w:tc>
      </w:tr>
      <w:tr w:rsidR="009542E1" w:rsidRPr="00A72E56" w14:paraId="420AC389"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358CAF" w14:textId="77777777" w:rsidR="009542E1" w:rsidRPr="00A72E56" w:rsidRDefault="009542E1" w:rsidP="00620D08">
            <w:pPr>
              <w:pStyle w:val="rowtabella0"/>
              <w:rPr>
                <w:color w:val="002060"/>
              </w:rPr>
            </w:pPr>
            <w:r w:rsidRPr="00A72E56">
              <w:rPr>
                <w:color w:val="002060"/>
              </w:rPr>
              <w:t xml:space="preserve">AMICI DEL </w:t>
            </w:r>
            <w:proofErr w:type="spellStart"/>
            <w:r w:rsidRPr="00A72E56">
              <w:rPr>
                <w:color w:val="002060"/>
              </w:rPr>
              <w:t>CENTROSOCIOsq.B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31E04" w14:textId="77777777" w:rsidR="009542E1" w:rsidRPr="00A72E56" w:rsidRDefault="009542E1" w:rsidP="00620D08">
            <w:pPr>
              <w:pStyle w:val="rowtabella0"/>
              <w:rPr>
                <w:color w:val="002060"/>
              </w:rPr>
            </w:pPr>
            <w:r w:rsidRPr="00A72E56">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3825B"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C9D20" w14:textId="77777777" w:rsidR="009542E1" w:rsidRPr="00A72E56" w:rsidRDefault="009542E1" w:rsidP="00620D08">
            <w:pPr>
              <w:pStyle w:val="rowtabella0"/>
              <w:rPr>
                <w:color w:val="002060"/>
              </w:rPr>
            </w:pPr>
            <w:r w:rsidRPr="00A72E56">
              <w:rPr>
                <w:color w:val="002060"/>
              </w:rPr>
              <w:t>18/02/2024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493B7" w14:textId="77777777" w:rsidR="009542E1" w:rsidRPr="00A72E56" w:rsidRDefault="009542E1" w:rsidP="00620D08">
            <w:pPr>
              <w:pStyle w:val="rowtabella0"/>
              <w:rPr>
                <w:color w:val="002060"/>
              </w:rPr>
            </w:pPr>
            <w:r w:rsidRPr="00A72E56">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3AB13" w14:textId="77777777" w:rsidR="009542E1" w:rsidRPr="00A72E56" w:rsidRDefault="009542E1" w:rsidP="00620D08">
            <w:pPr>
              <w:pStyle w:val="rowtabella0"/>
              <w:rPr>
                <w:color w:val="002060"/>
              </w:rPr>
            </w:pPr>
            <w:r w:rsidRPr="00A72E56">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6B858" w14:textId="77777777" w:rsidR="009542E1" w:rsidRPr="00A72E56" w:rsidRDefault="009542E1" w:rsidP="00620D08">
            <w:pPr>
              <w:pStyle w:val="rowtabella0"/>
              <w:rPr>
                <w:color w:val="002060"/>
              </w:rPr>
            </w:pPr>
            <w:r w:rsidRPr="00A72E56">
              <w:rPr>
                <w:color w:val="002060"/>
              </w:rPr>
              <w:t>VIA AMATO</w:t>
            </w:r>
          </w:p>
        </w:tc>
      </w:tr>
    </w:tbl>
    <w:p w14:paraId="31FC481F" w14:textId="77777777" w:rsidR="009542E1" w:rsidRPr="00A72E56" w:rsidRDefault="009542E1" w:rsidP="009542E1">
      <w:pPr>
        <w:pStyle w:val="breakline"/>
        <w:rPr>
          <w:rFonts w:eastAsiaTheme="minorEastAsia"/>
          <w:color w:val="002060"/>
        </w:rPr>
      </w:pPr>
    </w:p>
    <w:p w14:paraId="36678F93" w14:textId="77777777" w:rsidR="009542E1" w:rsidRPr="00A72E56" w:rsidRDefault="009542E1" w:rsidP="009542E1">
      <w:pPr>
        <w:pStyle w:val="breakline"/>
        <w:rPr>
          <w:color w:val="002060"/>
        </w:rPr>
      </w:pPr>
    </w:p>
    <w:p w14:paraId="3DFBCABA" w14:textId="77777777" w:rsidR="009542E1" w:rsidRPr="00A72E56" w:rsidRDefault="009542E1" w:rsidP="009542E1">
      <w:pPr>
        <w:pStyle w:val="breakline"/>
        <w:rPr>
          <w:color w:val="002060"/>
        </w:rPr>
      </w:pPr>
    </w:p>
    <w:p w14:paraId="7F9D109E" w14:textId="77777777" w:rsidR="009542E1" w:rsidRPr="00A72E56" w:rsidRDefault="009542E1" w:rsidP="009542E1">
      <w:pPr>
        <w:pStyle w:val="sottotitolocampionato10"/>
        <w:rPr>
          <w:color w:val="002060"/>
        </w:rPr>
      </w:pPr>
      <w:r w:rsidRPr="00A72E56">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99"/>
        <w:gridCol w:w="1546"/>
        <w:gridCol w:w="1554"/>
      </w:tblGrid>
      <w:tr w:rsidR="009542E1" w:rsidRPr="00A72E56" w14:paraId="4CA7657D" w14:textId="77777777" w:rsidTr="00620D0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36F70" w14:textId="77777777" w:rsidR="009542E1" w:rsidRPr="00A72E56" w:rsidRDefault="009542E1" w:rsidP="00620D08">
            <w:pPr>
              <w:pStyle w:val="headertabella0"/>
              <w:rPr>
                <w:color w:val="002060"/>
              </w:rPr>
            </w:pPr>
            <w:r w:rsidRPr="00A72E5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70735" w14:textId="77777777" w:rsidR="009542E1" w:rsidRPr="00A72E56" w:rsidRDefault="009542E1" w:rsidP="00620D08">
            <w:pPr>
              <w:pStyle w:val="headertabella0"/>
              <w:rPr>
                <w:color w:val="002060"/>
              </w:rPr>
            </w:pPr>
            <w:r w:rsidRPr="00A72E5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C6F32" w14:textId="77777777" w:rsidR="009542E1" w:rsidRPr="00A72E56" w:rsidRDefault="009542E1" w:rsidP="00620D08">
            <w:pPr>
              <w:pStyle w:val="headertabella0"/>
              <w:rPr>
                <w:color w:val="002060"/>
              </w:rPr>
            </w:pPr>
            <w:r w:rsidRPr="00A72E5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29D38" w14:textId="77777777" w:rsidR="009542E1" w:rsidRPr="00A72E56" w:rsidRDefault="009542E1" w:rsidP="00620D08">
            <w:pPr>
              <w:pStyle w:val="headertabella0"/>
              <w:rPr>
                <w:color w:val="002060"/>
              </w:rPr>
            </w:pPr>
            <w:r w:rsidRPr="00A72E5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62ED4" w14:textId="77777777" w:rsidR="009542E1" w:rsidRPr="00A72E56" w:rsidRDefault="009542E1" w:rsidP="00620D08">
            <w:pPr>
              <w:pStyle w:val="headertabella0"/>
              <w:rPr>
                <w:color w:val="002060"/>
              </w:rPr>
            </w:pPr>
            <w:r w:rsidRPr="00A72E5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F71C6" w14:textId="77777777" w:rsidR="009542E1" w:rsidRPr="00A72E56" w:rsidRDefault="009542E1" w:rsidP="00620D08">
            <w:pPr>
              <w:pStyle w:val="headertabella0"/>
              <w:rPr>
                <w:color w:val="002060"/>
              </w:rPr>
            </w:pPr>
            <w:proofErr w:type="spellStart"/>
            <w:r w:rsidRPr="00A72E56">
              <w:rPr>
                <w:color w:val="002060"/>
              </w:rPr>
              <w:t>Localita'</w:t>
            </w:r>
            <w:proofErr w:type="spellEnd"/>
            <w:r w:rsidRPr="00A72E5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CB563" w14:textId="77777777" w:rsidR="009542E1" w:rsidRPr="00A72E56" w:rsidRDefault="009542E1" w:rsidP="00620D08">
            <w:pPr>
              <w:pStyle w:val="headertabella0"/>
              <w:rPr>
                <w:color w:val="002060"/>
              </w:rPr>
            </w:pPr>
            <w:r w:rsidRPr="00A72E56">
              <w:rPr>
                <w:color w:val="002060"/>
              </w:rPr>
              <w:t>Indirizzo Impianto</w:t>
            </w:r>
          </w:p>
        </w:tc>
      </w:tr>
      <w:tr w:rsidR="009542E1" w:rsidRPr="00A72E56" w14:paraId="239F6466" w14:textId="77777777" w:rsidTr="00620D0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ED5409" w14:textId="77777777" w:rsidR="009542E1" w:rsidRPr="00A72E56" w:rsidRDefault="009542E1" w:rsidP="00620D08">
            <w:pPr>
              <w:pStyle w:val="rowtabella0"/>
              <w:rPr>
                <w:color w:val="002060"/>
              </w:rPr>
            </w:pPr>
            <w:r w:rsidRPr="00A72E56">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DBF20" w14:textId="77777777" w:rsidR="009542E1" w:rsidRPr="00A72E56" w:rsidRDefault="009542E1" w:rsidP="00620D08">
            <w:pPr>
              <w:pStyle w:val="rowtabella0"/>
              <w:rPr>
                <w:color w:val="002060"/>
              </w:rPr>
            </w:pPr>
            <w:r w:rsidRPr="00A72E56">
              <w:rPr>
                <w:color w:val="002060"/>
              </w:rPr>
              <w:t xml:space="preserve">RECANATI CALCIO A 5 </w:t>
            </w:r>
            <w:proofErr w:type="spellStart"/>
            <w:proofErr w:type="gramStart"/>
            <w:r w:rsidRPr="00A72E56">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A1101" w14:textId="77777777" w:rsidR="009542E1" w:rsidRPr="00A72E56" w:rsidRDefault="009542E1" w:rsidP="00620D08">
            <w:pPr>
              <w:pStyle w:val="rowtabella0"/>
              <w:jc w:val="center"/>
              <w:rPr>
                <w:color w:val="002060"/>
              </w:rPr>
            </w:pPr>
            <w:r w:rsidRPr="00A72E5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B4028" w14:textId="77777777" w:rsidR="009542E1" w:rsidRPr="00A72E56" w:rsidRDefault="009542E1" w:rsidP="00620D08">
            <w:pPr>
              <w:pStyle w:val="rowtabella0"/>
              <w:rPr>
                <w:color w:val="002060"/>
              </w:rPr>
            </w:pPr>
            <w:r w:rsidRPr="00A72E56">
              <w:rPr>
                <w:color w:val="002060"/>
              </w:rPr>
              <w:t>17/02/2024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934D9" w14:textId="77777777" w:rsidR="009542E1" w:rsidRPr="00A72E56" w:rsidRDefault="009542E1" w:rsidP="00620D08">
            <w:pPr>
              <w:pStyle w:val="rowtabella0"/>
              <w:rPr>
                <w:color w:val="002060"/>
              </w:rPr>
            </w:pPr>
            <w:r w:rsidRPr="00A72E56">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D151D" w14:textId="77777777" w:rsidR="009542E1" w:rsidRPr="00A72E56" w:rsidRDefault="009542E1" w:rsidP="00620D08">
            <w:pPr>
              <w:pStyle w:val="rowtabella0"/>
              <w:rPr>
                <w:color w:val="002060"/>
              </w:rPr>
            </w:pPr>
            <w:r w:rsidRPr="00A72E56">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FE0C9" w14:textId="77777777" w:rsidR="009542E1" w:rsidRPr="00A72E56" w:rsidRDefault="009542E1" w:rsidP="00620D08">
            <w:pPr>
              <w:pStyle w:val="rowtabella0"/>
              <w:rPr>
                <w:color w:val="002060"/>
              </w:rPr>
            </w:pPr>
            <w:r w:rsidRPr="00A72E56">
              <w:rPr>
                <w:color w:val="002060"/>
              </w:rPr>
              <w:t>VIA ASPOROMONTE</w:t>
            </w:r>
          </w:p>
        </w:tc>
      </w:tr>
      <w:tr w:rsidR="009542E1" w:rsidRPr="00A72E56" w14:paraId="38883B05" w14:textId="77777777" w:rsidTr="00620D0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B6DC1" w14:textId="77777777" w:rsidR="009542E1" w:rsidRPr="00A72E56" w:rsidRDefault="009542E1" w:rsidP="00620D08">
            <w:pPr>
              <w:pStyle w:val="rowtabella0"/>
              <w:rPr>
                <w:color w:val="002060"/>
              </w:rPr>
            </w:pPr>
            <w:r w:rsidRPr="00A72E56">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E50A4" w14:textId="77777777" w:rsidR="009542E1" w:rsidRPr="00A72E56" w:rsidRDefault="009542E1" w:rsidP="00620D08">
            <w:pPr>
              <w:pStyle w:val="rowtabella0"/>
              <w:rPr>
                <w:color w:val="002060"/>
              </w:rPr>
            </w:pPr>
            <w:r w:rsidRPr="00A72E56">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388103"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A3D55" w14:textId="77777777" w:rsidR="009542E1" w:rsidRPr="00A72E56" w:rsidRDefault="009542E1" w:rsidP="00620D08">
            <w:pPr>
              <w:pStyle w:val="rowtabella0"/>
              <w:rPr>
                <w:color w:val="002060"/>
              </w:rPr>
            </w:pPr>
            <w:r w:rsidRPr="00A72E56">
              <w:rPr>
                <w:color w:val="002060"/>
              </w:rPr>
              <w:t>18/02/2024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CFDFCA" w14:textId="77777777" w:rsidR="009542E1" w:rsidRPr="00A72E56" w:rsidRDefault="009542E1" w:rsidP="00620D08">
            <w:pPr>
              <w:pStyle w:val="rowtabella0"/>
              <w:rPr>
                <w:color w:val="002060"/>
              </w:rPr>
            </w:pPr>
            <w:r w:rsidRPr="00A72E56">
              <w:rPr>
                <w:color w:val="002060"/>
              </w:rPr>
              <w:t xml:space="preserve">5295 TENSOSTRUTTURA VIA </w:t>
            </w:r>
            <w:proofErr w:type="gramStart"/>
            <w:r w:rsidRPr="00A72E56">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9103D" w14:textId="77777777" w:rsidR="009542E1" w:rsidRPr="00A72E56" w:rsidRDefault="009542E1" w:rsidP="00620D08">
            <w:pPr>
              <w:pStyle w:val="rowtabella0"/>
              <w:rPr>
                <w:color w:val="002060"/>
              </w:rPr>
            </w:pPr>
            <w:r w:rsidRPr="00A72E5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0D56B"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E.MATTEI</w:t>
            </w:r>
            <w:proofErr w:type="gramEnd"/>
          </w:p>
        </w:tc>
      </w:tr>
      <w:tr w:rsidR="009542E1" w:rsidRPr="00A72E56" w14:paraId="5B999D1E" w14:textId="77777777" w:rsidTr="00620D0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4CFDCA" w14:textId="77777777" w:rsidR="009542E1" w:rsidRPr="00A72E56" w:rsidRDefault="009542E1" w:rsidP="00620D08">
            <w:pPr>
              <w:pStyle w:val="rowtabella0"/>
              <w:rPr>
                <w:color w:val="002060"/>
              </w:rPr>
            </w:pPr>
            <w:r w:rsidRPr="00A72E56">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11974" w14:textId="77777777" w:rsidR="009542E1" w:rsidRPr="00A72E56" w:rsidRDefault="009542E1" w:rsidP="00620D08">
            <w:pPr>
              <w:pStyle w:val="rowtabella0"/>
              <w:rPr>
                <w:color w:val="002060"/>
              </w:rPr>
            </w:pPr>
            <w:r w:rsidRPr="00A72E56">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A66A2" w14:textId="77777777" w:rsidR="009542E1" w:rsidRPr="00A72E56" w:rsidRDefault="009542E1" w:rsidP="00620D08">
            <w:pPr>
              <w:pStyle w:val="rowtabella0"/>
              <w:jc w:val="center"/>
              <w:rPr>
                <w:color w:val="002060"/>
              </w:rPr>
            </w:pPr>
            <w:r w:rsidRPr="00A72E5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0397A" w14:textId="77777777" w:rsidR="009542E1" w:rsidRPr="00A72E56" w:rsidRDefault="009542E1" w:rsidP="00620D08">
            <w:pPr>
              <w:pStyle w:val="rowtabella0"/>
              <w:rPr>
                <w:color w:val="002060"/>
              </w:rPr>
            </w:pPr>
            <w:r w:rsidRPr="00A72E56">
              <w:rPr>
                <w:color w:val="002060"/>
              </w:rPr>
              <w:t>18/02/2024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9FB5A" w14:textId="77777777" w:rsidR="009542E1" w:rsidRPr="00A72E56" w:rsidRDefault="009542E1" w:rsidP="00620D08">
            <w:pPr>
              <w:pStyle w:val="rowtabella0"/>
              <w:rPr>
                <w:color w:val="002060"/>
              </w:rPr>
            </w:pPr>
            <w:r w:rsidRPr="00A72E56">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C7340" w14:textId="77777777" w:rsidR="009542E1" w:rsidRPr="00A72E56" w:rsidRDefault="009542E1" w:rsidP="00620D08">
            <w:pPr>
              <w:pStyle w:val="rowtabella0"/>
              <w:rPr>
                <w:color w:val="002060"/>
              </w:rPr>
            </w:pPr>
            <w:r w:rsidRPr="00A72E5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E4A00" w14:textId="77777777" w:rsidR="009542E1" w:rsidRPr="00A72E56" w:rsidRDefault="009542E1" w:rsidP="00620D08">
            <w:pPr>
              <w:pStyle w:val="rowtabella0"/>
              <w:rPr>
                <w:color w:val="002060"/>
              </w:rPr>
            </w:pPr>
            <w:r w:rsidRPr="00A72E56">
              <w:rPr>
                <w:color w:val="002060"/>
              </w:rPr>
              <w:t xml:space="preserve">VIA </w:t>
            </w:r>
            <w:proofErr w:type="gramStart"/>
            <w:r w:rsidRPr="00A72E56">
              <w:rPr>
                <w:color w:val="002060"/>
              </w:rPr>
              <w:t>S.VITTORIA</w:t>
            </w:r>
            <w:proofErr w:type="gramEnd"/>
            <w:r w:rsidRPr="00A72E56">
              <w:rPr>
                <w:color w:val="002060"/>
              </w:rPr>
              <w:t>, 5</w:t>
            </w:r>
          </w:p>
        </w:tc>
      </w:tr>
    </w:tbl>
    <w:p w14:paraId="2F2D6DCD" w14:textId="77777777" w:rsidR="009542E1" w:rsidRPr="002E6EA2" w:rsidRDefault="009542E1" w:rsidP="009542E1">
      <w:pPr>
        <w:pStyle w:val="breakline"/>
        <w:rPr>
          <w:rFonts w:eastAsiaTheme="minorEastAsia"/>
          <w:color w:val="002060"/>
        </w:rPr>
      </w:pPr>
    </w:p>
    <w:p w14:paraId="6CDAB6CC" w14:textId="77777777" w:rsidR="00E65CB8" w:rsidRDefault="00E65CB8" w:rsidP="00BD64FF">
      <w:pPr>
        <w:pStyle w:val="LndNormale1"/>
        <w:rPr>
          <w:color w:val="002060"/>
        </w:rPr>
      </w:pPr>
    </w:p>
    <w:p w14:paraId="2E72E003" w14:textId="0D717517" w:rsidR="00E65CB8" w:rsidRPr="00E762DC" w:rsidRDefault="00E65CB8" w:rsidP="00E65CB8">
      <w:pPr>
        <w:pStyle w:val="TITOLOCAMPIONATO"/>
        <w:shd w:val="clear" w:color="auto" w:fill="CCCCCC"/>
        <w:spacing w:before="0" w:beforeAutospacing="0" w:after="0" w:afterAutospacing="0"/>
        <w:rPr>
          <w:color w:val="002060"/>
        </w:rPr>
      </w:pPr>
      <w:r>
        <w:rPr>
          <w:color w:val="002060"/>
        </w:rPr>
        <w:t>CALCIO A 5 UNDER 15 FEMMINILE REGIONALE</w:t>
      </w:r>
    </w:p>
    <w:p w14:paraId="0808AC09" w14:textId="77777777" w:rsidR="00E65CB8" w:rsidRPr="00E762DC" w:rsidRDefault="00E65CB8" w:rsidP="00E65CB8">
      <w:pPr>
        <w:pStyle w:val="TITOLOPRINC"/>
        <w:spacing w:before="0" w:beforeAutospacing="0" w:after="0" w:afterAutospacing="0"/>
        <w:rPr>
          <w:color w:val="002060"/>
        </w:rPr>
      </w:pPr>
      <w:r w:rsidRPr="00E762DC">
        <w:rPr>
          <w:color w:val="002060"/>
        </w:rPr>
        <w:t>ORGANICO E FORMAT</w:t>
      </w:r>
    </w:p>
    <w:p w14:paraId="4FBC79AF" w14:textId="77777777" w:rsidR="00E65CB8" w:rsidRDefault="00E65CB8" w:rsidP="00E65CB8">
      <w:pPr>
        <w:pStyle w:val="LndNormale1"/>
        <w:jc w:val="left"/>
        <w:rPr>
          <w:b/>
          <w:color w:val="002060"/>
          <w:sz w:val="24"/>
          <w:szCs w:val="24"/>
          <w:u w:val="single"/>
        </w:rPr>
      </w:pPr>
    </w:p>
    <w:p w14:paraId="0C95130E" w14:textId="649AF66B" w:rsidR="00E65CB8" w:rsidRPr="00E762DC" w:rsidRDefault="00E65CB8" w:rsidP="00E65CB8">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5</w:t>
      </w:r>
      <w:r>
        <w:rPr>
          <w:b/>
          <w:color w:val="002060"/>
          <w:sz w:val="24"/>
          <w:szCs w:val="24"/>
          <w:u w:val="single"/>
        </w:rPr>
        <w:t xml:space="preserve"> FEMMINILE</w:t>
      </w:r>
    </w:p>
    <w:p w14:paraId="4E08C9D1" w14:textId="77777777" w:rsidR="00E65CB8" w:rsidRPr="00E762DC" w:rsidRDefault="00E65CB8" w:rsidP="00E65CB8">
      <w:pPr>
        <w:pStyle w:val="Corpodeltesto21"/>
        <w:rPr>
          <w:rFonts w:ascii="Arial" w:hAnsi="Arial" w:cs="Arial"/>
          <w:color w:val="002060"/>
          <w:sz w:val="22"/>
        </w:rPr>
      </w:pPr>
    </w:p>
    <w:p w14:paraId="3C3CEE88" w14:textId="77777777" w:rsidR="00E65CB8" w:rsidRPr="00A81B9F" w:rsidRDefault="00E65CB8" w:rsidP="00E65CB8">
      <w:pPr>
        <w:pStyle w:val="LndNormale1"/>
        <w:rPr>
          <w:b/>
          <w:bCs/>
          <w:color w:val="002060"/>
        </w:rPr>
      </w:pPr>
      <w:r w:rsidRPr="00A81B9F">
        <w:rPr>
          <w:b/>
          <w:bCs/>
          <w:color w:val="002060"/>
        </w:rPr>
        <w:t>GIRONE “A”</w:t>
      </w:r>
    </w:p>
    <w:p w14:paraId="08979A3F" w14:textId="77777777" w:rsidR="00E65CB8" w:rsidRPr="00693C34" w:rsidRDefault="00E65CB8" w:rsidP="00E65CB8">
      <w:pPr>
        <w:rPr>
          <w:rFonts w:ascii="Arial" w:hAnsi="Arial" w:cs="Arial"/>
          <w:color w:val="002060"/>
          <w:sz w:val="22"/>
          <w:szCs w:val="22"/>
        </w:rPr>
      </w:pPr>
      <w:r w:rsidRPr="00693C34">
        <w:rPr>
          <w:rFonts w:ascii="Arial" w:hAnsi="Arial" w:cs="Arial"/>
          <w:color w:val="002060"/>
          <w:sz w:val="22"/>
          <w:szCs w:val="22"/>
        </w:rPr>
        <w:t xml:space="preserve">700464 </w:t>
      </w:r>
      <w:r>
        <w:rPr>
          <w:rFonts w:ascii="Arial" w:hAnsi="Arial" w:cs="Arial"/>
          <w:color w:val="002060"/>
          <w:sz w:val="22"/>
          <w:szCs w:val="22"/>
        </w:rPr>
        <w:tab/>
      </w:r>
      <w:r w:rsidRPr="00693C34">
        <w:rPr>
          <w:rFonts w:ascii="Arial" w:hAnsi="Arial" w:cs="Arial"/>
          <w:color w:val="002060"/>
          <w:sz w:val="22"/>
          <w:szCs w:val="22"/>
        </w:rPr>
        <w:t xml:space="preserve">A.S.D. CALDAROLA G.N.C.        </w:t>
      </w:r>
    </w:p>
    <w:p w14:paraId="3B051743" w14:textId="77777777" w:rsidR="00E65CB8" w:rsidRPr="00693C34" w:rsidRDefault="00E65CB8" w:rsidP="00E65CB8">
      <w:pPr>
        <w:rPr>
          <w:rFonts w:ascii="Arial" w:hAnsi="Arial" w:cs="Arial"/>
          <w:color w:val="002060"/>
          <w:sz w:val="22"/>
          <w:szCs w:val="22"/>
        </w:rPr>
      </w:pPr>
      <w:r w:rsidRPr="00693C34">
        <w:rPr>
          <w:rFonts w:ascii="Arial" w:hAnsi="Arial" w:cs="Arial"/>
          <w:color w:val="002060"/>
          <w:sz w:val="22"/>
          <w:szCs w:val="22"/>
        </w:rPr>
        <w:t xml:space="preserve">935624 </w:t>
      </w:r>
      <w:r>
        <w:rPr>
          <w:rFonts w:ascii="Arial" w:hAnsi="Arial" w:cs="Arial"/>
          <w:color w:val="002060"/>
          <w:sz w:val="22"/>
          <w:szCs w:val="22"/>
        </w:rPr>
        <w:tab/>
      </w:r>
      <w:r w:rsidRPr="00693C34">
        <w:rPr>
          <w:rFonts w:ascii="Arial" w:hAnsi="Arial" w:cs="Arial"/>
          <w:color w:val="002060"/>
          <w:sz w:val="22"/>
          <w:szCs w:val="22"/>
        </w:rPr>
        <w:t xml:space="preserve">A.S.D. </w:t>
      </w:r>
      <w:proofErr w:type="gramStart"/>
      <w:r w:rsidRPr="00693C34">
        <w:rPr>
          <w:rFonts w:ascii="Arial" w:hAnsi="Arial" w:cs="Arial"/>
          <w:color w:val="002060"/>
          <w:sz w:val="22"/>
          <w:szCs w:val="22"/>
        </w:rPr>
        <w:t>CITTA</w:t>
      </w:r>
      <w:proofErr w:type="gramEnd"/>
      <w:r w:rsidRPr="00693C34">
        <w:rPr>
          <w:rFonts w:ascii="Arial" w:hAnsi="Arial" w:cs="Arial"/>
          <w:color w:val="002060"/>
          <w:sz w:val="22"/>
          <w:szCs w:val="22"/>
        </w:rPr>
        <w:t xml:space="preserve"> DI FALCONARA      </w:t>
      </w:r>
    </w:p>
    <w:p w14:paraId="4D5A3DE8" w14:textId="77777777" w:rsidR="00E65CB8" w:rsidRPr="00693C34" w:rsidRDefault="00E65CB8" w:rsidP="00E65CB8">
      <w:pPr>
        <w:rPr>
          <w:rFonts w:ascii="Arial" w:hAnsi="Arial" w:cs="Arial"/>
          <w:color w:val="002060"/>
          <w:sz w:val="22"/>
          <w:szCs w:val="22"/>
        </w:rPr>
      </w:pPr>
      <w:r w:rsidRPr="00693C34">
        <w:rPr>
          <w:rFonts w:ascii="Arial" w:hAnsi="Arial" w:cs="Arial"/>
          <w:color w:val="002060"/>
          <w:sz w:val="22"/>
          <w:szCs w:val="22"/>
        </w:rPr>
        <w:t xml:space="preserve">917678 </w:t>
      </w:r>
      <w:r>
        <w:rPr>
          <w:rFonts w:ascii="Arial" w:hAnsi="Arial" w:cs="Arial"/>
          <w:color w:val="002060"/>
          <w:sz w:val="22"/>
          <w:szCs w:val="22"/>
        </w:rPr>
        <w:tab/>
      </w:r>
      <w:r w:rsidRPr="00693C34">
        <w:rPr>
          <w:rFonts w:ascii="Arial" w:hAnsi="Arial" w:cs="Arial"/>
          <w:color w:val="002060"/>
          <w:sz w:val="22"/>
          <w:szCs w:val="22"/>
        </w:rPr>
        <w:t xml:space="preserve">A.S.D. GROTTACCIA 2005         </w:t>
      </w:r>
    </w:p>
    <w:p w14:paraId="1A05BB95" w14:textId="77777777" w:rsidR="00E65CB8" w:rsidRPr="00693C34" w:rsidRDefault="00E65CB8" w:rsidP="00E65CB8">
      <w:pPr>
        <w:rPr>
          <w:rFonts w:ascii="Arial" w:hAnsi="Arial" w:cs="Arial"/>
          <w:color w:val="002060"/>
          <w:sz w:val="22"/>
          <w:szCs w:val="22"/>
        </w:rPr>
      </w:pPr>
      <w:r w:rsidRPr="00693C34">
        <w:rPr>
          <w:rFonts w:ascii="Arial" w:hAnsi="Arial" w:cs="Arial"/>
          <w:color w:val="002060"/>
          <w:sz w:val="22"/>
          <w:szCs w:val="22"/>
        </w:rPr>
        <w:t xml:space="preserve">955651 </w:t>
      </w:r>
      <w:r>
        <w:rPr>
          <w:rFonts w:ascii="Arial" w:hAnsi="Arial" w:cs="Arial"/>
          <w:color w:val="002060"/>
          <w:sz w:val="22"/>
          <w:szCs w:val="22"/>
        </w:rPr>
        <w:tab/>
      </w:r>
      <w:r w:rsidRPr="00693C34">
        <w:rPr>
          <w:rFonts w:ascii="Arial" w:hAnsi="Arial" w:cs="Arial"/>
          <w:color w:val="002060"/>
          <w:sz w:val="22"/>
          <w:szCs w:val="22"/>
        </w:rPr>
        <w:t>A.S.D. POLISPORTIVA BOCA S.E.M.</w:t>
      </w:r>
    </w:p>
    <w:p w14:paraId="1B26EE6C" w14:textId="77777777" w:rsidR="00E65CB8" w:rsidRPr="00E762DC" w:rsidRDefault="00E65CB8" w:rsidP="00E65CB8">
      <w:pPr>
        <w:pStyle w:val="LndNormale1"/>
      </w:pPr>
    </w:p>
    <w:p w14:paraId="3F9576C2" w14:textId="77777777" w:rsidR="00E65CB8" w:rsidRPr="00E762DC" w:rsidRDefault="00E65CB8" w:rsidP="00E65CB8">
      <w:pPr>
        <w:pStyle w:val="LndNormale1"/>
        <w:rPr>
          <w:b/>
          <w:color w:val="002060"/>
          <w:sz w:val="24"/>
          <w:szCs w:val="24"/>
        </w:rPr>
      </w:pPr>
      <w:r w:rsidRPr="00E762DC">
        <w:rPr>
          <w:b/>
          <w:color w:val="002060"/>
          <w:sz w:val="24"/>
          <w:szCs w:val="24"/>
        </w:rPr>
        <w:t>CALENDARIO</w:t>
      </w:r>
    </w:p>
    <w:p w14:paraId="63F9BBED" w14:textId="5E4B3060" w:rsidR="00E65CB8" w:rsidRPr="00E762DC" w:rsidRDefault="00E65CB8" w:rsidP="00E65CB8">
      <w:pPr>
        <w:pStyle w:val="LndNormale1"/>
        <w:rPr>
          <w:b/>
          <w:color w:val="002060"/>
        </w:rPr>
      </w:pPr>
      <w:r w:rsidRPr="00E762DC">
        <w:rPr>
          <w:b/>
          <w:color w:val="002060"/>
        </w:rPr>
        <w:t>Si allegano al presente Comunicato Ufficiale i calendari del Campionato Regionale Calcio a Cinque Under 1</w:t>
      </w:r>
      <w:r>
        <w:rPr>
          <w:b/>
          <w:color w:val="002060"/>
        </w:rPr>
        <w:t>5</w:t>
      </w:r>
      <w:r w:rsidRPr="00E762DC">
        <w:rPr>
          <w:b/>
          <w:color w:val="002060"/>
        </w:rPr>
        <w:t xml:space="preserve"> gironi "A</w:t>
      </w:r>
      <w:r>
        <w:rPr>
          <w:b/>
          <w:color w:val="002060"/>
        </w:rPr>
        <w:t xml:space="preserve"> – unico</w:t>
      </w:r>
      <w:r w:rsidRPr="00E762DC">
        <w:rPr>
          <w:b/>
          <w:color w:val="002060"/>
        </w:rPr>
        <w:t>"</w:t>
      </w:r>
      <w:r>
        <w:rPr>
          <w:b/>
          <w:color w:val="002060"/>
        </w:rPr>
        <w:t xml:space="preserve"> </w:t>
      </w:r>
      <w:r w:rsidRPr="00E762DC">
        <w:rPr>
          <w:b/>
          <w:color w:val="002060"/>
        </w:rPr>
        <w:t>corredat</w:t>
      </w:r>
      <w:r>
        <w:rPr>
          <w:b/>
          <w:color w:val="002060"/>
        </w:rPr>
        <w:t>o</w:t>
      </w:r>
      <w:r w:rsidRPr="00E762DC">
        <w:rPr>
          <w:b/>
          <w:color w:val="002060"/>
        </w:rPr>
        <w:t xml:space="preserve"> da relativ</w:t>
      </w:r>
      <w:r>
        <w:rPr>
          <w:b/>
          <w:color w:val="002060"/>
        </w:rPr>
        <w:t xml:space="preserve">o </w:t>
      </w:r>
      <w:r w:rsidRPr="00E762DC">
        <w:rPr>
          <w:b/>
          <w:color w:val="002060"/>
        </w:rPr>
        <w:t>indirizzario ed anagrafica.</w:t>
      </w:r>
    </w:p>
    <w:p w14:paraId="7EAB6FED" w14:textId="77777777" w:rsidR="00E65CB8" w:rsidRPr="00E762DC" w:rsidRDefault="00E65CB8" w:rsidP="00E65CB8">
      <w:pPr>
        <w:pStyle w:val="LndNormale1"/>
        <w:rPr>
          <w:color w:val="002060"/>
        </w:rPr>
      </w:pPr>
    </w:p>
    <w:p w14:paraId="11F1C878" w14:textId="77777777" w:rsidR="00E65CB8" w:rsidRPr="00E762DC" w:rsidRDefault="00E65CB8" w:rsidP="00E65CB8">
      <w:pPr>
        <w:pStyle w:val="LndNormale1"/>
        <w:rPr>
          <w:b/>
          <w:color w:val="002060"/>
          <w:sz w:val="24"/>
          <w:szCs w:val="24"/>
        </w:rPr>
      </w:pPr>
      <w:r w:rsidRPr="00E762DC">
        <w:rPr>
          <w:b/>
          <w:color w:val="002060"/>
          <w:sz w:val="24"/>
          <w:szCs w:val="24"/>
        </w:rPr>
        <w:lastRenderedPageBreak/>
        <w:t>MANCATE ALTERNANZE</w:t>
      </w:r>
    </w:p>
    <w:p w14:paraId="03A45054" w14:textId="77777777" w:rsidR="00E65CB8" w:rsidRPr="00E762DC" w:rsidRDefault="00E65CB8" w:rsidP="00E65CB8">
      <w:pPr>
        <w:pStyle w:val="LndNormale1"/>
        <w:rPr>
          <w:color w:val="002060"/>
        </w:rPr>
      </w:pPr>
      <w:r w:rsidRPr="00E762DC">
        <w:rPr>
          <w:color w:val="002060"/>
        </w:rPr>
        <w:t>In calce ai calendari sono segnalate le gare per le quali non è stato possibile trovare le alternanze richieste.</w:t>
      </w:r>
    </w:p>
    <w:p w14:paraId="51AA6AD9" w14:textId="7D7D0094" w:rsidR="00E65CB8" w:rsidRPr="00E762DC" w:rsidRDefault="00E65CB8" w:rsidP="00E65CB8">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 xml:space="preserve">GIOVEDI’ </w:t>
      </w:r>
      <w:r>
        <w:rPr>
          <w:b/>
          <w:color w:val="002060"/>
          <w:u w:val="single"/>
        </w:rPr>
        <w:t>22</w:t>
      </w:r>
      <w:r>
        <w:rPr>
          <w:b/>
          <w:color w:val="002060"/>
          <w:u w:val="single"/>
        </w:rPr>
        <w:t>/</w:t>
      </w:r>
      <w:r>
        <w:rPr>
          <w:b/>
          <w:color w:val="002060"/>
          <w:u w:val="single"/>
        </w:rPr>
        <w:t>02</w:t>
      </w:r>
      <w:r>
        <w:rPr>
          <w:b/>
          <w:color w:val="002060"/>
          <w:u w:val="single"/>
        </w:rPr>
        <w:t>/202</w:t>
      </w:r>
      <w:r>
        <w:rPr>
          <w:b/>
          <w:color w:val="002060"/>
          <w:u w:val="single"/>
        </w:rPr>
        <w:t>4</w:t>
      </w:r>
      <w:r w:rsidRPr="00E762DC">
        <w:rPr>
          <w:color w:val="002060"/>
          <w:u w:val="single"/>
        </w:rPr>
        <w:t>.</w:t>
      </w:r>
    </w:p>
    <w:p w14:paraId="11D1F9DA" w14:textId="77777777" w:rsidR="00E65CB8" w:rsidRPr="00E762DC" w:rsidRDefault="00E65CB8" w:rsidP="00E65CB8">
      <w:pPr>
        <w:pStyle w:val="LndNormale1"/>
        <w:rPr>
          <w:color w:val="002060"/>
        </w:rPr>
      </w:pPr>
    </w:p>
    <w:p w14:paraId="3F6ACCB4" w14:textId="77777777" w:rsidR="00E65CB8" w:rsidRPr="00E762DC" w:rsidRDefault="00E65CB8" w:rsidP="00E65CB8">
      <w:pPr>
        <w:pStyle w:val="LndNormale1"/>
        <w:rPr>
          <w:b/>
          <w:color w:val="002060"/>
          <w:sz w:val="24"/>
          <w:szCs w:val="24"/>
        </w:rPr>
      </w:pPr>
      <w:r w:rsidRPr="00E762DC">
        <w:rPr>
          <w:b/>
          <w:color w:val="002060"/>
          <w:sz w:val="24"/>
          <w:szCs w:val="24"/>
        </w:rPr>
        <w:t>FORMAT CAMPIONATO</w:t>
      </w:r>
    </w:p>
    <w:p w14:paraId="7F3BEB2E" w14:textId="77777777" w:rsidR="00E65CB8" w:rsidRPr="00E762DC" w:rsidRDefault="00E65CB8" w:rsidP="00E65CB8">
      <w:pPr>
        <w:pStyle w:val="LndNormale1"/>
        <w:rPr>
          <w:color w:val="002060"/>
        </w:rPr>
      </w:pPr>
      <w:r w:rsidRPr="00E762DC">
        <w:rPr>
          <w:color w:val="002060"/>
        </w:rPr>
        <w:t>Il Campionato Regionale Calcio a Cinque Under 1</w:t>
      </w:r>
      <w:r>
        <w:rPr>
          <w:color w:val="002060"/>
        </w:rPr>
        <w:t>5</w:t>
      </w:r>
      <w:r w:rsidRPr="00E762DC">
        <w:rPr>
          <w:color w:val="002060"/>
        </w:rPr>
        <w:t xml:space="preserve"> avrà il seguente svolgimento:</w:t>
      </w:r>
    </w:p>
    <w:p w14:paraId="38BA4317" w14:textId="77777777" w:rsidR="00E65CB8" w:rsidRPr="00E762DC" w:rsidRDefault="00E65CB8" w:rsidP="00E65CB8">
      <w:pPr>
        <w:pStyle w:val="LndNormale1"/>
        <w:rPr>
          <w:color w:val="002060"/>
        </w:rPr>
      </w:pPr>
    </w:p>
    <w:p w14:paraId="5CAC9B1A" w14:textId="6FD60A8C" w:rsidR="00E65CB8" w:rsidRPr="00E762DC" w:rsidRDefault="00E65CB8" w:rsidP="00E65CB8">
      <w:pPr>
        <w:pStyle w:val="LndNormale1"/>
        <w:rPr>
          <w:color w:val="002060"/>
        </w:rPr>
      </w:pPr>
      <w:r w:rsidRPr="00E762DC">
        <w:rPr>
          <w:color w:val="002060"/>
        </w:rPr>
        <w:t xml:space="preserve">- Girone </w:t>
      </w:r>
      <w:r>
        <w:rPr>
          <w:color w:val="002060"/>
        </w:rPr>
        <w:t>andata e ritorno</w:t>
      </w:r>
      <w:r w:rsidRPr="00E762DC">
        <w:rPr>
          <w:color w:val="002060"/>
        </w:rPr>
        <w:t xml:space="preserve"> dal </w:t>
      </w:r>
      <w:r>
        <w:rPr>
          <w:color w:val="002060"/>
        </w:rPr>
        <w:t>24</w:t>
      </w:r>
      <w:r>
        <w:rPr>
          <w:color w:val="002060"/>
        </w:rPr>
        <w:t>/0</w:t>
      </w:r>
      <w:r>
        <w:rPr>
          <w:color w:val="002060"/>
        </w:rPr>
        <w:t>2</w:t>
      </w:r>
      <w:r>
        <w:rPr>
          <w:color w:val="002060"/>
        </w:rPr>
        <w:t>/202</w:t>
      </w:r>
      <w:r>
        <w:rPr>
          <w:color w:val="002060"/>
        </w:rPr>
        <w:t>4</w:t>
      </w:r>
      <w:r>
        <w:rPr>
          <w:color w:val="002060"/>
        </w:rPr>
        <w:t xml:space="preserve"> al </w:t>
      </w:r>
      <w:r>
        <w:rPr>
          <w:color w:val="002060"/>
        </w:rPr>
        <w:t>06</w:t>
      </w:r>
      <w:r>
        <w:rPr>
          <w:color w:val="002060"/>
        </w:rPr>
        <w:t>/</w:t>
      </w:r>
      <w:r>
        <w:rPr>
          <w:color w:val="002060"/>
        </w:rPr>
        <w:t>04</w:t>
      </w:r>
      <w:r>
        <w:rPr>
          <w:color w:val="002060"/>
        </w:rPr>
        <w:t>/202</w:t>
      </w:r>
      <w:r>
        <w:rPr>
          <w:color w:val="002060"/>
        </w:rPr>
        <w:t>4</w:t>
      </w:r>
    </w:p>
    <w:p w14:paraId="64C714CD" w14:textId="77777777" w:rsidR="00E65CB8" w:rsidRPr="00E762DC" w:rsidRDefault="00E65CB8" w:rsidP="00E65CB8">
      <w:pPr>
        <w:pStyle w:val="LndNormale1"/>
        <w:rPr>
          <w:color w:val="002060"/>
        </w:rPr>
      </w:pPr>
    </w:p>
    <w:p w14:paraId="7B0FA5AD" w14:textId="457993F0" w:rsidR="00E65CB8" w:rsidRPr="00E762DC" w:rsidRDefault="00E65CB8" w:rsidP="00E65CB8">
      <w:pPr>
        <w:pStyle w:val="LndNormale1"/>
        <w:rPr>
          <w:color w:val="002060"/>
        </w:rPr>
      </w:pPr>
      <w:r w:rsidRPr="00E762DC">
        <w:rPr>
          <w:color w:val="002060"/>
        </w:rPr>
        <w:t xml:space="preserve">Al termine della prima fase le prime </w:t>
      </w:r>
      <w:r>
        <w:rPr>
          <w:color w:val="002060"/>
        </w:rPr>
        <w:t>le quattro squadre parteciperanno alle Semifinali.</w:t>
      </w:r>
    </w:p>
    <w:p w14:paraId="2253CCAB" w14:textId="77777777" w:rsidR="00E65CB8" w:rsidRPr="00E762DC" w:rsidRDefault="00E65CB8" w:rsidP="00E65CB8">
      <w:pPr>
        <w:pStyle w:val="LndNormale1"/>
        <w:rPr>
          <w:color w:val="002060"/>
        </w:rPr>
      </w:pPr>
    </w:p>
    <w:p w14:paraId="2EA413AA" w14:textId="4AD9A677" w:rsidR="00E65CB8" w:rsidRPr="00E762DC" w:rsidRDefault="00E65CB8" w:rsidP="00E65CB8">
      <w:pPr>
        <w:pStyle w:val="LndNormale1"/>
        <w:rPr>
          <w:b/>
          <w:i/>
          <w:color w:val="002060"/>
        </w:rPr>
      </w:pPr>
      <w:r>
        <w:rPr>
          <w:b/>
          <w:i/>
          <w:color w:val="002060"/>
        </w:rPr>
        <w:t xml:space="preserve">Semifinali (gara unica </w:t>
      </w:r>
      <w:r>
        <w:rPr>
          <w:b/>
          <w:i/>
          <w:color w:val="002060"/>
        </w:rPr>
        <w:t>13</w:t>
      </w:r>
      <w:r>
        <w:rPr>
          <w:b/>
          <w:i/>
          <w:color w:val="002060"/>
        </w:rPr>
        <w:t>/04/2024)</w:t>
      </w:r>
    </w:p>
    <w:p w14:paraId="67932A56" w14:textId="3F7FA748" w:rsidR="00E65CB8" w:rsidRPr="00E762DC" w:rsidRDefault="00E65CB8" w:rsidP="00E65CB8">
      <w:pPr>
        <w:pStyle w:val="Corpodeltesto21"/>
        <w:rPr>
          <w:rFonts w:ascii="Arial" w:hAnsi="Arial" w:cs="Arial"/>
          <w:color w:val="002060"/>
          <w:sz w:val="22"/>
        </w:rPr>
      </w:pPr>
      <w:r w:rsidRPr="00E762DC">
        <w:rPr>
          <w:rFonts w:ascii="Arial" w:hAnsi="Arial" w:cs="Arial"/>
          <w:color w:val="002060"/>
          <w:sz w:val="22"/>
        </w:rPr>
        <w:t xml:space="preserve">Le 4 squadre disputeranno </w:t>
      </w:r>
      <w:r>
        <w:rPr>
          <w:rFonts w:ascii="Arial" w:hAnsi="Arial" w:cs="Arial"/>
          <w:color w:val="002060"/>
          <w:sz w:val="22"/>
        </w:rPr>
        <w:t xml:space="preserve">le </w:t>
      </w:r>
      <w:r>
        <w:rPr>
          <w:rFonts w:ascii="Arial" w:hAnsi="Arial" w:cs="Arial"/>
          <w:color w:val="002060"/>
          <w:sz w:val="22"/>
        </w:rPr>
        <w:t>Semifinali</w:t>
      </w:r>
      <w:r w:rsidRPr="00E762DC">
        <w:rPr>
          <w:rFonts w:ascii="Arial" w:hAnsi="Arial" w:cs="Arial"/>
          <w:color w:val="002060"/>
          <w:sz w:val="22"/>
        </w:rPr>
        <w:t xml:space="preserve"> in gara unica </w:t>
      </w:r>
      <w:r>
        <w:rPr>
          <w:rFonts w:ascii="Arial" w:hAnsi="Arial" w:cs="Arial"/>
          <w:color w:val="002060"/>
          <w:sz w:val="22"/>
        </w:rPr>
        <w:t>in casa della squadra meglio piazzata al termine della seconda fase.</w:t>
      </w:r>
    </w:p>
    <w:p w14:paraId="13CC0D52" w14:textId="77777777" w:rsidR="00E65CB8" w:rsidRPr="00E762DC" w:rsidRDefault="00E65CB8" w:rsidP="00E65CB8">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1627C1BB" w14:textId="6B5B36C2" w:rsidR="00E65CB8" w:rsidRPr="00E762DC" w:rsidRDefault="00E65CB8" w:rsidP="00E65CB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1E94CEA4" w14:textId="538B9530" w:rsidR="00E65CB8" w:rsidRPr="00E762DC" w:rsidRDefault="00E65CB8" w:rsidP="00E65CB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Pr>
          <w:rFonts w:ascii="Arial" w:hAnsi="Arial" w:cs="Arial"/>
          <w:color w:val="002060"/>
          <w:sz w:val="22"/>
        </w:rPr>
        <w:t>^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w:t>
      </w:r>
      <w:r>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45642589" w14:textId="77777777" w:rsidR="00E65CB8" w:rsidRPr="00E762DC" w:rsidRDefault="00E65CB8" w:rsidP="00E65CB8">
      <w:pPr>
        <w:pStyle w:val="Corpodeltesto21"/>
        <w:rPr>
          <w:color w:val="002060"/>
          <w:szCs w:val="22"/>
        </w:rPr>
      </w:pPr>
    </w:p>
    <w:p w14:paraId="2E00D9F4" w14:textId="77777777" w:rsidR="00E65CB8" w:rsidRPr="00E762DC" w:rsidRDefault="00E65CB8" w:rsidP="00E65CB8">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71B62FAB" w14:textId="77777777" w:rsidR="00E65CB8" w:rsidRPr="00E762DC" w:rsidRDefault="00E65CB8" w:rsidP="00E65CB8">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754F9EA4" w14:textId="77777777" w:rsidR="00E65CB8" w:rsidRPr="00E762DC" w:rsidRDefault="00E65CB8" w:rsidP="00E65CB8">
      <w:pPr>
        <w:pStyle w:val="Corpodeltesto21"/>
        <w:rPr>
          <w:rFonts w:ascii="Arial" w:hAnsi="Arial" w:cs="Arial"/>
          <w:color w:val="002060"/>
          <w:sz w:val="22"/>
        </w:rPr>
      </w:pPr>
    </w:p>
    <w:p w14:paraId="0A85EC99" w14:textId="529204F2" w:rsidR="00E65CB8" w:rsidRDefault="00E65CB8" w:rsidP="00E65CB8">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r>
        <w:rPr>
          <w:rFonts w:ascii="Arial" w:hAnsi="Arial" w:cs="Arial"/>
          <w:b/>
          <w:bCs/>
          <w:i/>
          <w:iCs/>
          <w:color w:val="002060"/>
          <w:sz w:val="22"/>
          <w:szCs w:val="22"/>
        </w:rPr>
        <w:t>20</w:t>
      </w:r>
      <w:r>
        <w:rPr>
          <w:rFonts w:ascii="Arial" w:hAnsi="Arial" w:cs="Arial"/>
          <w:b/>
          <w:bCs/>
          <w:i/>
          <w:iCs/>
          <w:color w:val="002060"/>
          <w:sz w:val="22"/>
          <w:szCs w:val="22"/>
        </w:rPr>
        <w:t>/04/2024)</w:t>
      </w:r>
    </w:p>
    <w:p w14:paraId="4ED2562A" w14:textId="7F08B2D1" w:rsidR="00E65CB8" w:rsidRPr="00E762DC" w:rsidRDefault="00E65CB8" w:rsidP="00E65CB8">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 xml:space="preserve">in casa della squadra meglio piazzata al termine della </w:t>
      </w:r>
      <w:r>
        <w:rPr>
          <w:rFonts w:ascii="Arial" w:hAnsi="Arial" w:cs="Arial"/>
          <w:color w:val="002060"/>
          <w:sz w:val="22"/>
        </w:rPr>
        <w:t>prima</w:t>
      </w:r>
      <w:r>
        <w:rPr>
          <w:rFonts w:ascii="Arial" w:hAnsi="Arial" w:cs="Arial"/>
          <w:color w:val="002060"/>
          <w:sz w:val="22"/>
        </w:rPr>
        <w:t xml:space="preserve"> fase.</w:t>
      </w:r>
    </w:p>
    <w:p w14:paraId="76406604" w14:textId="77777777" w:rsidR="00E65CB8" w:rsidRPr="00E762DC" w:rsidRDefault="00E65CB8" w:rsidP="00E65CB8">
      <w:pPr>
        <w:pStyle w:val="Corpodeltesto21"/>
        <w:rPr>
          <w:rFonts w:ascii="Arial" w:hAnsi="Arial" w:cs="Arial"/>
          <w:b/>
          <w:bCs/>
          <w:i/>
          <w:iCs/>
          <w:color w:val="002060"/>
          <w:sz w:val="22"/>
          <w:szCs w:val="22"/>
        </w:rPr>
      </w:pPr>
    </w:p>
    <w:p w14:paraId="1F96A2B6" w14:textId="77777777" w:rsidR="00E65CB8" w:rsidRPr="00E762DC" w:rsidRDefault="00E65CB8" w:rsidP="00E65CB8">
      <w:pPr>
        <w:pStyle w:val="Corpodeltesto21"/>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0ECF250" w14:textId="77777777" w:rsidR="00E65CB8" w:rsidRDefault="00E65CB8" w:rsidP="00E65CB8">
      <w:pPr>
        <w:pStyle w:val="LndNormale1"/>
        <w:rPr>
          <w:b/>
          <w:color w:val="002060"/>
          <w:sz w:val="24"/>
          <w:szCs w:val="24"/>
        </w:rPr>
      </w:pPr>
    </w:p>
    <w:p w14:paraId="688D6100" w14:textId="77777777" w:rsidR="00212762" w:rsidRPr="00E762DC" w:rsidRDefault="00212762" w:rsidP="00E65CB8">
      <w:pPr>
        <w:pStyle w:val="LndNormale1"/>
        <w:rPr>
          <w:b/>
          <w:color w:val="002060"/>
          <w:sz w:val="24"/>
          <w:szCs w:val="24"/>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660C131"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A492C">
        <w:rPr>
          <w:rFonts w:ascii="Arial" w:hAnsi="Arial" w:cs="Arial"/>
          <w:b/>
          <w:bCs/>
          <w:color w:val="002060"/>
        </w:rPr>
        <w:t>26</w:t>
      </w:r>
      <w:r>
        <w:rPr>
          <w:rFonts w:ascii="Arial" w:hAnsi="Arial" w:cs="Arial"/>
          <w:b/>
          <w:bCs/>
          <w:color w:val="002060"/>
        </w:rPr>
        <w:t xml:space="preserve"> </w:t>
      </w:r>
      <w:r w:rsidR="00584E14">
        <w:rPr>
          <w:rFonts w:ascii="Arial" w:hAnsi="Arial" w:cs="Arial"/>
          <w:b/>
          <w:bCs/>
          <w:color w:val="002060"/>
        </w:rPr>
        <w:t>febbraio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403BFD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A492C">
        <w:rPr>
          <w:b/>
          <w:color w:val="002060"/>
          <w:u w:val="single"/>
        </w:rPr>
        <w:t>1</w:t>
      </w:r>
      <w:r w:rsidR="005E5B85">
        <w:rPr>
          <w:b/>
          <w:color w:val="002060"/>
          <w:u w:val="single"/>
        </w:rPr>
        <w:t>4</w:t>
      </w:r>
      <w:r w:rsidR="007C5151">
        <w:rPr>
          <w:b/>
          <w:color w:val="002060"/>
          <w:u w:val="single"/>
        </w:rPr>
        <w:t>/</w:t>
      </w:r>
      <w:r w:rsidR="00584E14">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584E14">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C47558">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491AC" w14:textId="77777777" w:rsidR="00C47558" w:rsidRDefault="00C47558">
      <w:r>
        <w:separator/>
      </w:r>
    </w:p>
  </w:endnote>
  <w:endnote w:type="continuationSeparator" w:id="0">
    <w:p w14:paraId="4204B2F4" w14:textId="77777777" w:rsidR="00C47558" w:rsidRDefault="00C4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13463C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Comunicato Ufficiale n°</w:t>
    </w:r>
    <w:r w:rsidR="005E5B85">
      <w:rPr>
        <w:rStyle w:val="Numeropagina"/>
        <w:rFonts w:ascii="Arial" w:hAnsi="Arial" w:cs="Arial"/>
        <w:color w:val="002060"/>
      </w:rPr>
      <w:t xml:space="preserve"> 80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A7DAD" w14:textId="77777777" w:rsidR="00C47558" w:rsidRDefault="00C47558">
      <w:r>
        <w:separator/>
      </w:r>
    </w:p>
  </w:footnote>
  <w:footnote w:type="continuationSeparator" w:id="0">
    <w:p w14:paraId="54B72890" w14:textId="77777777" w:rsidR="00C47558" w:rsidRDefault="00C47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2E90"/>
    <w:rsid w:val="00053743"/>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582"/>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787"/>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5DD2"/>
    <w:rsid w:val="001965CF"/>
    <w:rsid w:val="0019673C"/>
    <w:rsid w:val="00196DEF"/>
    <w:rsid w:val="00196EB3"/>
    <w:rsid w:val="00197177"/>
    <w:rsid w:val="00197779"/>
    <w:rsid w:val="001A077E"/>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49C"/>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7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3D41"/>
    <w:rsid w:val="003142E4"/>
    <w:rsid w:val="0031553A"/>
    <w:rsid w:val="00315AA6"/>
    <w:rsid w:val="00315BCC"/>
    <w:rsid w:val="00315BF7"/>
    <w:rsid w:val="00315E75"/>
    <w:rsid w:val="00317F19"/>
    <w:rsid w:val="00317F3B"/>
    <w:rsid w:val="00320D4D"/>
    <w:rsid w:val="00321B87"/>
    <w:rsid w:val="00323BD6"/>
    <w:rsid w:val="0032458F"/>
    <w:rsid w:val="003248D5"/>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569F"/>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259"/>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F3F"/>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06D3"/>
    <w:rsid w:val="003F141D"/>
    <w:rsid w:val="003F2C9C"/>
    <w:rsid w:val="003F32A1"/>
    <w:rsid w:val="003F5A0C"/>
    <w:rsid w:val="003F764F"/>
    <w:rsid w:val="003F79AC"/>
    <w:rsid w:val="003F7BDF"/>
    <w:rsid w:val="004000EB"/>
    <w:rsid w:val="004007F4"/>
    <w:rsid w:val="00401262"/>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D65"/>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500"/>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4E14"/>
    <w:rsid w:val="005857AF"/>
    <w:rsid w:val="00585C45"/>
    <w:rsid w:val="00585F25"/>
    <w:rsid w:val="005864E4"/>
    <w:rsid w:val="00586616"/>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5B85"/>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2FD"/>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AF7"/>
    <w:rsid w:val="00867D12"/>
    <w:rsid w:val="00867F74"/>
    <w:rsid w:val="00870139"/>
    <w:rsid w:val="0087023A"/>
    <w:rsid w:val="008705BA"/>
    <w:rsid w:val="008706EE"/>
    <w:rsid w:val="00870BB3"/>
    <w:rsid w:val="00870EDB"/>
    <w:rsid w:val="00870FBA"/>
    <w:rsid w:val="0087161E"/>
    <w:rsid w:val="0087209A"/>
    <w:rsid w:val="008732F9"/>
    <w:rsid w:val="008735B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2E1"/>
    <w:rsid w:val="00954C53"/>
    <w:rsid w:val="00955856"/>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3BB"/>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C51"/>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7DD"/>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4F1"/>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2E67"/>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68"/>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492C"/>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DE6"/>
    <w:rsid w:val="00B47E26"/>
    <w:rsid w:val="00B5087C"/>
    <w:rsid w:val="00B515C8"/>
    <w:rsid w:val="00B51BDC"/>
    <w:rsid w:val="00B520DA"/>
    <w:rsid w:val="00B521A1"/>
    <w:rsid w:val="00B52F3C"/>
    <w:rsid w:val="00B5303A"/>
    <w:rsid w:val="00B544B6"/>
    <w:rsid w:val="00B547F2"/>
    <w:rsid w:val="00B556E6"/>
    <w:rsid w:val="00B55C26"/>
    <w:rsid w:val="00B55EF6"/>
    <w:rsid w:val="00B562DC"/>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0E83"/>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0E5"/>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3C9A"/>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060"/>
    <w:rsid w:val="00C042DF"/>
    <w:rsid w:val="00C05464"/>
    <w:rsid w:val="00C05C17"/>
    <w:rsid w:val="00C06E35"/>
    <w:rsid w:val="00C0798F"/>
    <w:rsid w:val="00C07A57"/>
    <w:rsid w:val="00C1014F"/>
    <w:rsid w:val="00C11592"/>
    <w:rsid w:val="00C11A0D"/>
    <w:rsid w:val="00C11EAC"/>
    <w:rsid w:val="00C11F46"/>
    <w:rsid w:val="00C12773"/>
    <w:rsid w:val="00C131B5"/>
    <w:rsid w:val="00C135E2"/>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1B9"/>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47558"/>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448"/>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4947"/>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4F5E"/>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5CB8"/>
    <w:rsid w:val="00E67FAF"/>
    <w:rsid w:val="00E7058C"/>
    <w:rsid w:val="00E7193F"/>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2AF6"/>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60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26720078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92</TotalTime>
  <Pages>1</Pages>
  <Words>9204</Words>
  <Characters>52469</Characters>
  <Application>Microsoft Office Word</Application>
  <DocSecurity>0</DocSecurity>
  <Lines>437</Lines>
  <Paragraphs>123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61550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2024-02-14T12:20:00Z</cp:lastPrinted>
  <dcterms:created xsi:type="dcterms:W3CDTF">2024-02-13T15:05:00Z</dcterms:created>
  <dcterms:modified xsi:type="dcterms:W3CDTF">2024-02-14T12:21:00Z</dcterms:modified>
</cp:coreProperties>
</file>