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3970DBC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62894">
              <w:rPr>
                <w:rFonts w:ascii="Arial" w:hAnsi="Arial" w:cs="Arial"/>
                <w:color w:val="002060"/>
                <w:sz w:val="40"/>
                <w:szCs w:val="40"/>
              </w:rPr>
              <w:t>9</w:t>
            </w:r>
            <w:r w:rsidR="008E7814">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E2F78">
              <w:rPr>
                <w:rFonts w:ascii="Arial" w:hAnsi="Arial" w:cs="Arial"/>
                <w:color w:val="002060"/>
                <w:sz w:val="40"/>
                <w:szCs w:val="40"/>
              </w:rPr>
              <w:t>2</w:t>
            </w:r>
            <w:r w:rsidR="008E7814">
              <w:rPr>
                <w:rFonts w:ascii="Arial" w:hAnsi="Arial" w:cs="Arial"/>
                <w:color w:val="002060"/>
                <w:sz w:val="40"/>
                <w:szCs w:val="40"/>
              </w:rPr>
              <w:t>7</w:t>
            </w:r>
            <w:r w:rsidR="00CF4C7D" w:rsidRPr="00DE1EF7">
              <w:rPr>
                <w:rFonts w:ascii="Arial" w:hAnsi="Arial" w:cs="Arial"/>
                <w:color w:val="002060"/>
                <w:sz w:val="40"/>
                <w:szCs w:val="40"/>
              </w:rPr>
              <w:t>/</w:t>
            </w:r>
            <w:r w:rsidR="00370AC6">
              <w:rPr>
                <w:rFonts w:ascii="Arial" w:hAnsi="Arial" w:cs="Arial"/>
                <w:color w:val="002060"/>
                <w:sz w:val="40"/>
                <w:szCs w:val="40"/>
              </w:rPr>
              <w:t>0</w:t>
            </w:r>
            <w:r w:rsidR="004648A7">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D43636D"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291FCF">
          <w:rPr>
            <w:noProof/>
            <w:webHidden/>
            <w:color w:val="002060"/>
          </w:rPr>
          <w:t>1</w:t>
        </w:r>
        <w:r w:rsidR="00AC19D9" w:rsidRPr="00DE1EF7">
          <w:rPr>
            <w:noProof/>
            <w:webHidden/>
            <w:color w:val="002060"/>
          </w:rPr>
          <w:fldChar w:fldCharType="end"/>
        </w:r>
      </w:hyperlink>
    </w:p>
    <w:p w14:paraId="112EDB38" w14:textId="1B993CC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291FCF">
          <w:rPr>
            <w:noProof/>
            <w:webHidden/>
            <w:color w:val="002060"/>
          </w:rPr>
          <w:t>1</w:t>
        </w:r>
        <w:r w:rsidR="00AC19D9" w:rsidRPr="00DE1EF7">
          <w:rPr>
            <w:noProof/>
            <w:webHidden/>
            <w:color w:val="002060"/>
          </w:rPr>
          <w:fldChar w:fldCharType="end"/>
        </w:r>
      </w:hyperlink>
    </w:p>
    <w:p w14:paraId="4D9CAD43" w14:textId="692AD52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291FCF">
          <w:rPr>
            <w:noProof/>
            <w:webHidden/>
            <w:color w:val="002060"/>
          </w:rPr>
          <w:t>1</w:t>
        </w:r>
        <w:r w:rsidR="00AC19D9" w:rsidRPr="00DE1EF7">
          <w:rPr>
            <w:noProof/>
            <w:webHidden/>
            <w:color w:val="002060"/>
          </w:rPr>
          <w:fldChar w:fldCharType="end"/>
        </w:r>
      </w:hyperlink>
    </w:p>
    <w:p w14:paraId="0EAFCCD8" w14:textId="34C0EEF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291FCF">
          <w:rPr>
            <w:noProof/>
            <w:webHidden/>
            <w:color w:val="002060"/>
          </w:rPr>
          <w:t>2</w:t>
        </w:r>
        <w:r w:rsidR="00AC19D9" w:rsidRPr="00DE1EF7">
          <w:rPr>
            <w:noProof/>
            <w:webHidden/>
            <w:color w:val="002060"/>
          </w:rPr>
          <w:fldChar w:fldCharType="end"/>
        </w:r>
      </w:hyperlink>
    </w:p>
    <w:p w14:paraId="0952245B" w14:textId="7A7133B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291FCF">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948CCB0" w14:textId="77777777" w:rsidR="00680405" w:rsidRPr="006F31B2" w:rsidRDefault="00680405" w:rsidP="00F336CC">
      <w:pPr>
        <w:rPr>
          <w:rFonts w:ascii="Arial" w:hAnsi="Arial" w:cs="Arial"/>
          <w:color w:val="002060"/>
          <w:sz w:val="22"/>
          <w:szCs w:val="22"/>
        </w:rPr>
      </w:pPr>
    </w:p>
    <w:p w14:paraId="6601C814" w14:textId="77777777" w:rsidR="006F31B2" w:rsidRPr="006F31B2" w:rsidRDefault="006F31B2" w:rsidP="006F31B2">
      <w:pPr>
        <w:jc w:val="center"/>
        <w:rPr>
          <w:rFonts w:ascii="Arial" w:hAnsi="Arial" w:cs="Arial"/>
          <w:b/>
          <w:i/>
          <w:color w:val="002060"/>
          <w:sz w:val="28"/>
          <w:szCs w:val="28"/>
          <w:u w:val="single"/>
        </w:rPr>
      </w:pPr>
      <w:r w:rsidRPr="006F31B2">
        <w:rPr>
          <w:rFonts w:ascii="Arial" w:hAnsi="Arial" w:cs="Arial"/>
          <w:b/>
          <w:color w:val="002060"/>
          <w:sz w:val="28"/>
          <w:szCs w:val="28"/>
          <w:u w:val="single"/>
        </w:rPr>
        <w:t>Messaggio augurale del Presidente della Lega Nazionale Dilettanti</w:t>
      </w:r>
    </w:p>
    <w:p w14:paraId="6D659BB4" w14:textId="77777777" w:rsidR="006F31B2" w:rsidRPr="006F31B2" w:rsidRDefault="006F31B2" w:rsidP="006F31B2">
      <w:pPr>
        <w:pStyle w:val="Nessunaspaziatura"/>
        <w:rPr>
          <w:color w:val="002060"/>
        </w:rPr>
      </w:pPr>
    </w:p>
    <w:p w14:paraId="6E132C91" w14:textId="77777777" w:rsidR="006F31B2" w:rsidRPr="006F31B2" w:rsidRDefault="006F31B2" w:rsidP="006F31B2">
      <w:pPr>
        <w:shd w:val="clear" w:color="auto" w:fill="FDFCFA"/>
        <w:rPr>
          <w:rFonts w:ascii="Arial" w:hAnsi="Arial" w:cs="Arial"/>
          <w:b/>
          <w:color w:val="002060"/>
          <w:sz w:val="24"/>
          <w:szCs w:val="24"/>
        </w:rPr>
      </w:pPr>
      <w:r w:rsidRPr="006F31B2">
        <w:rPr>
          <w:rFonts w:ascii="Arial" w:hAnsi="Arial" w:cs="Arial"/>
          <w:b/>
          <w:color w:val="002060"/>
          <w:sz w:val="24"/>
          <w:szCs w:val="24"/>
        </w:rPr>
        <w:t>In questo periodo di rinnovamento e speranza, che la Pasqua porta con sé, desidero esprimere i miei più sinceri auguri a voi tutti che siete parte integrante della grande famiglia della Lega Nazionale Dilettanti. Questa festività, che celebra la rinascita e il trionfo della vita, ci ricorda l'importanza dei valori di unità, condivisione e solidarietà, principi fondamentali sia sul campo di gioco che nella vita di tutti i giorni.</w:t>
      </w:r>
    </w:p>
    <w:p w14:paraId="70A1B155" w14:textId="77777777" w:rsidR="006F31B2" w:rsidRPr="006F31B2" w:rsidRDefault="006F31B2" w:rsidP="006F31B2">
      <w:pPr>
        <w:shd w:val="clear" w:color="auto" w:fill="FDFCFA"/>
        <w:rPr>
          <w:rFonts w:ascii="Arial" w:hAnsi="Arial" w:cs="Arial"/>
          <w:b/>
          <w:color w:val="002060"/>
          <w:sz w:val="24"/>
          <w:szCs w:val="24"/>
        </w:rPr>
      </w:pPr>
      <w:r w:rsidRPr="006F31B2">
        <w:rPr>
          <w:rFonts w:ascii="Arial" w:hAnsi="Arial" w:cs="Arial"/>
          <w:b/>
          <w:color w:val="002060"/>
          <w:sz w:val="24"/>
          <w:szCs w:val="24"/>
        </w:rPr>
        <w:t xml:space="preserve">Stiamo vivendo un anno ricco di sfide da affrontare tutti insieme come una “comunità”, con quei valori espressi anche dal Torneo delle Regioni in fase di svolgimento proprio questa settimana, che costituisce il momento più rappresentativo della voglia di aggregazione e di confronto tra tutte le realtà territoriali della Lega Nazionale Dilettanti. </w:t>
      </w:r>
    </w:p>
    <w:p w14:paraId="061CF10F" w14:textId="77777777" w:rsidR="006F31B2" w:rsidRPr="006F31B2" w:rsidRDefault="006F31B2" w:rsidP="006F31B2">
      <w:pPr>
        <w:shd w:val="clear" w:color="auto" w:fill="FDFCFA"/>
        <w:rPr>
          <w:rFonts w:ascii="Arial" w:hAnsi="Arial" w:cs="Arial"/>
          <w:b/>
          <w:color w:val="002060"/>
          <w:sz w:val="24"/>
          <w:szCs w:val="24"/>
        </w:rPr>
      </w:pPr>
      <w:r w:rsidRPr="006F31B2">
        <w:rPr>
          <w:rFonts w:ascii="Arial" w:hAnsi="Arial" w:cs="Arial"/>
          <w:b/>
          <w:color w:val="002060"/>
          <w:sz w:val="24"/>
          <w:szCs w:val="24"/>
        </w:rPr>
        <w:t xml:space="preserve">La Pasqua ci offre l'opportunità di riflettere sul nostro percorso, rinnovando l'impegno verso i nostri obiettivi comuni e verso il sostegno reciproco, indispensabile per superare qualsiasi ostacolo. Il consolidamento del numero di società e di tesserati è la prova fattiva che, in un momento complesso per lo sport italiano, la Lega Nazionale </w:t>
      </w:r>
      <w:r w:rsidRPr="006F31B2">
        <w:rPr>
          <w:rFonts w:ascii="Arial" w:hAnsi="Arial" w:cs="Arial"/>
          <w:b/>
          <w:color w:val="002060"/>
          <w:sz w:val="24"/>
          <w:szCs w:val="24"/>
        </w:rPr>
        <w:lastRenderedPageBreak/>
        <w:t xml:space="preserve">Dilettanti rimane una delle più importanti agenzie formative del Paese. Valori che sono contemplati anche dalla Costituzione, che dal 20 settembre 2023 riconosce, all’art.33, “il valore educativo, sociale e di promozione del benessere psicofisico dell’attività sportiva in tutte le sue forme”. </w:t>
      </w:r>
    </w:p>
    <w:p w14:paraId="1F588493" w14:textId="77777777" w:rsidR="006F31B2" w:rsidRPr="006F31B2" w:rsidRDefault="006F31B2" w:rsidP="006F31B2">
      <w:pPr>
        <w:shd w:val="clear" w:color="auto" w:fill="FDFCFA"/>
        <w:rPr>
          <w:rFonts w:ascii="Arial" w:hAnsi="Arial" w:cs="Arial"/>
          <w:b/>
          <w:color w:val="002060"/>
          <w:sz w:val="24"/>
          <w:szCs w:val="24"/>
        </w:rPr>
      </w:pPr>
      <w:r w:rsidRPr="006F31B2">
        <w:rPr>
          <w:rFonts w:ascii="Arial" w:hAnsi="Arial" w:cs="Arial"/>
          <w:b/>
          <w:color w:val="002060"/>
          <w:sz w:val="24"/>
          <w:szCs w:val="24"/>
        </w:rPr>
        <w:t xml:space="preserve">Colgo l'occasione per ringraziarvi tutti per il vostro contributo indispensabile, che rende la nostra Lega un punto di riferimento nel mondo del calcio. Un ruolo che va oltre il rettangolo di gioco. Sia che vi troviate in campo, sugli spalti o a casa con le vostre famiglie, che queste festività vi portino gioia, pace e serenità. </w:t>
      </w:r>
    </w:p>
    <w:p w14:paraId="21E2B0C1" w14:textId="77777777" w:rsidR="006F31B2" w:rsidRPr="006F31B2" w:rsidRDefault="006F31B2" w:rsidP="006F31B2">
      <w:pPr>
        <w:shd w:val="clear" w:color="auto" w:fill="FDFCFA"/>
        <w:rPr>
          <w:rFonts w:ascii="Arial" w:hAnsi="Arial" w:cs="Arial"/>
          <w:b/>
          <w:color w:val="002060"/>
          <w:sz w:val="24"/>
          <w:szCs w:val="24"/>
        </w:rPr>
      </w:pPr>
      <w:r w:rsidRPr="006F31B2">
        <w:rPr>
          <w:rFonts w:ascii="Arial" w:hAnsi="Arial" w:cs="Arial"/>
          <w:b/>
          <w:color w:val="002060"/>
          <w:sz w:val="24"/>
          <w:szCs w:val="24"/>
        </w:rPr>
        <w:t>Auguro a tutta la famiglia della Lega Nazionale Dilettanti una Pasqua serena e ricca di speranza. Che possa essere un momento di gioiosa condivisione e di riflessione sul vero significato di comunità e appartenenza.</w:t>
      </w:r>
    </w:p>
    <w:p w14:paraId="10A39C2E" w14:textId="77777777" w:rsidR="006F31B2" w:rsidRPr="006F31B2" w:rsidRDefault="006F31B2" w:rsidP="006F31B2">
      <w:pPr>
        <w:rPr>
          <w:rFonts w:ascii="Arial" w:hAnsi="Arial" w:cs="Arial"/>
          <w:b/>
          <w:color w:val="002060"/>
          <w:sz w:val="24"/>
          <w:szCs w:val="24"/>
        </w:rPr>
      </w:pPr>
    </w:p>
    <w:p w14:paraId="6FAB4FCC" w14:textId="77777777" w:rsidR="006F31B2" w:rsidRPr="006F31B2" w:rsidRDefault="006F31B2" w:rsidP="006F31B2">
      <w:pPr>
        <w:ind w:left="5664" w:firstLine="708"/>
        <w:rPr>
          <w:rFonts w:ascii="Arial" w:hAnsi="Arial" w:cs="Arial"/>
          <w:b/>
          <w:color w:val="002060"/>
          <w:sz w:val="24"/>
          <w:szCs w:val="24"/>
        </w:rPr>
      </w:pPr>
      <w:r w:rsidRPr="006F31B2">
        <w:rPr>
          <w:rFonts w:ascii="Arial" w:hAnsi="Arial" w:cs="Arial"/>
          <w:b/>
          <w:color w:val="002060"/>
          <w:sz w:val="24"/>
          <w:szCs w:val="24"/>
        </w:rPr>
        <w:t>Giancarlo Abete</w:t>
      </w:r>
    </w:p>
    <w:p w14:paraId="14B45A88" w14:textId="77777777" w:rsidR="006F31B2" w:rsidRPr="006F31B2" w:rsidRDefault="006F31B2" w:rsidP="00F336CC">
      <w:pPr>
        <w:rPr>
          <w:rFonts w:ascii="Arial" w:hAnsi="Arial" w:cs="Arial"/>
          <w:color w:val="002060"/>
          <w:sz w:val="22"/>
          <w:szCs w:val="22"/>
        </w:rPr>
      </w:pPr>
    </w:p>
    <w:p w14:paraId="4063D3F0" w14:textId="77777777" w:rsidR="006F31B2" w:rsidRPr="00680405"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7075A1A2" w14:textId="77777777" w:rsidR="006F31B2" w:rsidRPr="006F31B2" w:rsidRDefault="006F31B2" w:rsidP="006F31B2">
      <w:pPr>
        <w:jc w:val="center"/>
        <w:rPr>
          <w:rFonts w:ascii="Arial" w:hAnsi="Arial" w:cs="Arial"/>
          <w:b/>
          <w:i/>
          <w:color w:val="002060"/>
          <w:sz w:val="28"/>
          <w:szCs w:val="28"/>
          <w:u w:val="single"/>
        </w:rPr>
      </w:pPr>
      <w:bookmarkStart w:id="6" w:name="_Toc131606722"/>
      <w:r w:rsidRPr="006F31B2">
        <w:rPr>
          <w:rFonts w:ascii="Arial" w:hAnsi="Arial" w:cs="Arial"/>
          <w:b/>
          <w:color w:val="002060"/>
          <w:sz w:val="28"/>
          <w:szCs w:val="28"/>
          <w:u w:val="single"/>
        </w:rPr>
        <w:t>Messaggio augurale del Presidente del Comitato Regionale Marche</w:t>
      </w:r>
      <w:bookmarkEnd w:id="6"/>
    </w:p>
    <w:p w14:paraId="6BC6AF12" w14:textId="77777777" w:rsidR="006F31B2" w:rsidRPr="006F31B2" w:rsidRDefault="006F31B2" w:rsidP="006F31B2">
      <w:pPr>
        <w:rPr>
          <w:color w:val="002060"/>
        </w:rPr>
      </w:pPr>
    </w:p>
    <w:p w14:paraId="4037430B" w14:textId="77777777" w:rsidR="006F31B2" w:rsidRPr="006F31B2" w:rsidRDefault="006F31B2" w:rsidP="006F31B2">
      <w:pPr>
        <w:jc w:val="center"/>
        <w:rPr>
          <w:rFonts w:ascii="Arial" w:hAnsi="Arial" w:cs="Arial"/>
          <w:b/>
          <w:i/>
          <w:color w:val="002060"/>
          <w:sz w:val="32"/>
          <w:szCs w:val="32"/>
        </w:rPr>
      </w:pPr>
      <w:r w:rsidRPr="006F31B2">
        <w:rPr>
          <w:rFonts w:ascii="Arial" w:hAnsi="Arial" w:cs="Arial"/>
          <w:b/>
          <w:i/>
          <w:color w:val="002060"/>
          <w:sz w:val="32"/>
          <w:szCs w:val="32"/>
        </w:rPr>
        <w:t xml:space="preserve">BUONA PASQUA </w:t>
      </w:r>
    </w:p>
    <w:p w14:paraId="2313E06E" w14:textId="77777777" w:rsidR="006F31B2" w:rsidRPr="006F31B2" w:rsidRDefault="006F31B2" w:rsidP="006F31B2">
      <w:pPr>
        <w:jc w:val="center"/>
        <w:rPr>
          <w:rFonts w:ascii="Arial" w:hAnsi="Arial" w:cs="Arial"/>
          <w:color w:val="002060"/>
          <w:sz w:val="22"/>
          <w:szCs w:val="22"/>
        </w:rPr>
      </w:pPr>
    </w:p>
    <w:p w14:paraId="4C9590DC" w14:textId="77777777" w:rsidR="006F31B2" w:rsidRPr="006F31B2" w:rsidRDefault="006F31B2" w:rsidP="006F31B2">
      <w:pPr>
        <w:rPr>
          <w:rFonts w:ascii="Arial" w:hAnsi="Arial" w:cs="Arial"/>
          <w:b/>
          <w:i/>
          <w:color w:val="002060"/>
          <w:sz w:val="24"/>
          <w:szCs w:val="24"/>
        </w:rPr>
      </w:pPr>
      <w:r w:rsidRPr="006F31B2">
        <w:rPr>
          <w:rFonts w:ascii="Arial" w:hAnsi="Arial" w:cs="Arial"/>
          <w:b/>
          <w:color w:val="002060"/>
          <w:sz w:val="24"/>
          <w:szCs w:val="24"/>
        </w:rPr>
        <w:t>Nell’augurio di Buona Pasqua indirizzato a tutte le Componenti e alle Istituzioni, oltre ad interpretarne il senso più vero ed autentico, desidero caricarlo di forza e impegno particolari affinché con la PASQUA 2024 fioriscano, con l’impegno ed il contributo di tutti, i segni di speranza e di ripresa attesi.</w:t>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color w:val="002060"/>
          <w:sz w:val="24"/>
          <w:szCs w:val="24"/>
        </w:rPr>
        <w:tab/>
      </w:r>
      <w:r w:rsidRPr="006F31B2">
        <w:rPr>
          <w:rFonts w:ascii="Arial" w:hAnsi="Arial" w:cs="Arial"/>
          <w:b/>
          <w:i/>
          <w:color w:val="002060"/>
          <w:sz w:val="24"/>
          <w:szCs w:val="24"/>
        </w:rPr>
        <w:t>Ivo Panichi</w:t>
      </w:r>
    </w:p>
    <w:p w14:paraId="20E32AE8" w14:textId="77777777" w:rsidR="006F31B2" w:rsidRPr="006F31B2" w:rsidRDefault="006F31B2" w:rsidP="006F31B2">
      <w:pPr>
        <w:rPr>
          <w:rFonts w:ascii="Arial" w:hAnsi="Arial" w:cs="Arial"/>
          <w:color w:val="002060"/>
          <w:sz w:val="22"/>
          <w:szCs w:val="22"/>
        </w:rPr>
      </w:pPr>
    </w:p>
    <w:p w14:paraId="45F1B7BC" w14:textId="77777777" w:rsidR="006F31B2" w:rsidRPr="006F31B2" w:rsidRDefault="006F31B2" w:rsidP="006F31B2">
      <w:pPr>
        <w:rPr>
          <w:rFonts w:ascii="Arial" w:hAnsi="Arial" w:cs="Arial"/>
          <w:color w:val="002060"/>
          <w:sz w:val="22"/>
          <w:szCs w:val="22"/>
        </w:rPr>
      </w:pPr>
    </w:p>
    <w:p w14:paraId="730A629A" w14:textId="77777777" w:rsidR="006F31B2" w:rsidRPr="006F31B2" w:rsidRDefault="006F31B2"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1905827" w14:textId="77777777" w:rsidR="00DF4E2E" w:rsidRDefault="00DF4E2E" w:rsidP="008B5F73">
      <w:pPr>
        <w:rPr>
          <w:rFonts w:ascii="Arial" w:hAnsi="Arial" w:cs="Arial"/>
          <w:b/>
          <w:bCs/>
          <w:color w:val="002060"/>
          <w:sz w:val="22"/>
          <w:szCs w:val="22"/>
        </w:rPr>
      </w:pPr>
    </w:p>
    <w:p w14:paraId="0A698E4A" w14:textId="77777777" w:rsidR="006B5827" w:rsidRDefault="006B5827" w:rsidP="008B5F73">
      <w:pPr>
        <w:rPr>
          <w:rFonts w:ascii="Arial" w:hAnsi="Arial" w:cs="Arial"/>
          <w:b/>
          <w:bCs/>
          <w:color w:val="002060"/>
          <w:sz w:val="22"/>
          <w:szCs w:val="22"/>
        </w:rPr>
      </w:pPr>
    </w:p>
    <w:p w14:paraId="742725BC" w14:textId="43A351A9" w:rsidR="006B5827" w:rsidRPr="00F83FD5" w:rsidRDefault="006B5827" w:rsidP="006B5827">
      <w:pPr>
        <w:pStyle w:val="Default"/>
        <w:rPr>
          <w:rFonts w:ascii="Arial" w:hAnsi="Arial" w:cs="Arial"/>
          <w:b/>
          <w:color w:val="002060"/>
          <w:sz w:val="28"/>
          <w:szCs w:val="28"/>
        </w:rPr>
      </w:pPr>
      <w:bookmarkStart w:id="7" w:name="_Hlk113435821"/>
      <w:bookmarkStart w:id="8" w:name="_Hlk156378699"/>
      <w:r w:rsidRPr="00F83FD5">
        <w:rPr>
          <w:rFonts w:ascii="Arial" w:hAnsi="Arial" w:cs="Arial"/>
          <w:b/>
          <w:bCs/>
          <w:color w:val="002060"/>
          <w:sz w:val="28"/>
          <w:szCs w:val="28"/>
        </w:rPr>
        <w:t xml:space="preserve">TORNEI </w:t>
      </w:r>
      <w:r>
        <w:rPr>
          <w:rFonts w:ascii="Arial" w:hAnsi="Arial" w:cs="Arial"/>
          <w:b/>
          <w:bCs/>
          <w:color w:val="002060"/>
          <w:sz w:val="28"/>
          <w:szCs w:val="28"/>
        </w:rPr>
        <w:t>PRIMAVERILI</w:t>
      </w:r>
      <w:r w:rsidRPr="00F83FD5">
        <w:rPr>
          <w:rFonts w:ascii="Arial" w:hAnsi="Arial" w:cs="Arial"/>
          <w:b/>
          <w:bCs/>
          <w:color w:val="002060"/>
          <w:sz w:val="28"/>
          <w:szCs w:val="28"/>
        </w:rPr>
        <w:t xml:space="preserve"> </w:t>
      </w:r>
      <w:r>
        <w:rPr>
          <w:rFonts w:ascii="Arial" w:hAnsi="Arial" w:cs="Arial"/>
          <w:b/>
          <w:bCs/>
          <w:color w:val="002060"/>
          <w:sz w:val="28"/>
          <w:szCs w:val="28"/>
        </w:rPr>
        <w:t>UNDER 17 E UNDER 15</w:t>
      </w:r>
    </w:p>
    <w:p w14:paraId="1CDF927D" w14:textId="77777777" w:rsidR="006B5827" w:rsidRPr="006C6F07" w:rsidRDefault="006B5827" w:rsidP="006B5827">
      <w:pPr>
        <w:rPr>
          <w:rFonts w:ascii="Arial" w:hAnsi="Arial" w:cs="Arial"/>
          <w:color w:val="002060"/>
          <w:sz w:val="22"/>
          <w:szCs w:val="22"/>
        </w:rPr>
      </w:pPr>
    </w:p>
    <w:p w14:paraId="48037C2F" w14:textId="2F414106" w:rsidR="006B5827" w:rsidRPr="006C6F07" w:rsidRDefault="006B5827" w:rsidP="006B5827">
      <w:pPr>
        <w:pStyle w:val="A121"/>
        <w:ind w:left="0"/>
        <w:rPr>
          <w:rFonts w:cs="Arial"/>
          <w:color w:val="002060"/>
          <w:sz w:val="22"/>
          <w:szCs w:val="22"/>
        </w:rPr>
      </w:pPr>
      <w:r w:rsidRPr="006C6F07">
        <w:rPr>
          <w:rFonts w:cs="Arial"/>
          <w:color w:val="002060"/>
          <w:sz w:val="22"/>
          <w:szCs w:val="22"/>
        </w:rPr>
        <w:t xml:space="preserve">Si comunica che </w:t>
      </w:r>
      <w:r w:rsidR="00D70A16">
        <w:rPr>
          <w:rFonts w:cs="Arial"/>
          <w:b/>
          <w:bCs/>
          <w:color w:val="002060"/>
          <w:sz w:val="22"/>
          <w:szCs w:val="22"/>
        </w:rPr>
        <w:t>sono</w:t>
      </w:r>
      <w:r>
        <w:rPr>
          <w:rFonts w:cs="Arial"/>
          <w:color w:val="002060"/>
          <w:sz w:val="22"/>
          <w:szCs w:val="22"/>
        </w:rPr>
        <w:t xml:space="preserve">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48BFE872" w14:textId="77777777" w:rsidR="006B5827" w:rsidRPr="006C6F07" w:rsidRDefault="006B5827" w:rsidP="006B5827">
      <w:pPr>
        <w:pStyle w:val="A121"/>
        <w:ind w:left="0"/>
        <w:rPr>
          <w:rFonts w:cs="Arial"/>
          <w:color w:val="002060"/>
          <w:sz w:val="22"/>
          <w:szCs w:val="22"/>
        </w:rPr>
      </w:pPr>
    </w:p>
    <w:p w14:paraId="0545414C" w14:textId="3EDF41EC" w:rsidR="006B5827" w:rsidRPr="006C6F07" w:rsidRDefault="006B5827" w:rsidP="006B5827">
      <w:pPr>
        <w:pStyle w:val="A121"/>
        <w:ind w:left="0"/>
        <w:jc w:val="center"/>
        <w:rPr>
          <w:rFonts w:cs="Arial"/>
          <w:b/>
          <w:color w:val="002060"/>
          <w:sz w:val="22"/>
          <w:szCs w:val="22"/>
        </w:rPr>
      </w:pPr>
      <w:r>
        <w:rPr>
          <w:rFonts w:cs="Arial"/>
          <w:b/>
          <w:color w:val="002060"/>
          <w:sz w:val="22"/>
          <w:szCs w:val="22"/>
        </w:rPr>
        <w:t>SABATO 30 MARZO 2024</w:t>
      </w:r>
      <w:r w:rsidRPr="006C6F07">
        <w:rPr>
          <w:rFonts w:cs="Arial"/>
          <w:b/>
          <w:color w:val="002060"/>
          <w:sz w:val="22"/>
          <w:szCs w:val="22"/>
        </w:rPr>
        <w:t>, ORE 19:00</w:t>
      </w:r>
    </w:p>
    <w:p w14:paraId="4CE6B8F4" w14:textId="77777777" w:rsidR="006B5827" w:rsidRPr="006C6F07" w:rsidRDefault="006B5827" w:rsidP="006B5827">
      <w:pPr>
        <w:rPr>
          <w:rFonts w:ascii="Arial" w:hAnsi="Arial" w:cs="Arial"/>
          <w:color w:val="002060"/>
          <w:sz w:val="22"/>
          <w:szCs w:val="22"/>
          <w:shd w:val="clear" w:color="auto" w:fill="FFFFFF"/>
        </w:rPr>
      </w:pPr>
    </w:p>
    <w:p w14:paraId="2D72A61A" w14:textId="4F7F8FEB" w:rsidR="006B5827" w:rsidRPr="00C40075" w:rsidRDefault="00C40075" w:rsidP="006B5827">
      <w:pPr>
        <w:shd w:val="clear" w:color="auto" w:fill="FFFFFF"/>
        <w:jc w:val="left"/>
        <w:rPr>
          <w:rFonts w:ascii="Arial" w:hAnsi="Arial" w:cs="Arial"/>
          <w:b/>
          <w:bCs/>
          <w:color w:val="002060"/>
          <w:sz w:val="22"/>
          <w:szCs w:val="22"/>
        </w:rPr>
      </w:pPr>
      <w:r w:rsidRPr="00C40075">
        <w:rPr>
          <w:rFonts w:ascii="Arial" w:hAnsi="Arial" w:cs="Arial"/>
          <w:b/>
          <w:bCs/>
          <w:color w:val="002060"/>
          <w:sz w:val="22"/>
          <w:szCs w:val="22"/>
        </w:rPr>
        <w:t>5L</w:t>
      </w:r>
      <w:r w:rsidRPr="00C40075">
        <w:rPr>
          <w:rFonts w:ascii="Arial" w:hAnsi="Arial" w:cs="Arial"/>
          <w:b/>
          <w:bCs/>
          <w:color w:val="002060"/>
          <w:sz w:val="22"/>
          <w:szCs w:val="22"/>
        </w:rPr>
        <w:tab/>
      </w:r>
      <w:r w:rsidR="006B5827" w:rsidRPr="00C40075">
        <w:rPr>
          <w:rFonts w:ascii="Arial" w:hAnsi="Arial" w:cs="Arial"/>
          <w:b/>
          <w:bCs/>
          <w:color w:val="002060"/>
          <w:sz w:val="22"/>
          <w:szCs w:val="22"/>
        </w:rPr>
        <w:t>TORNEO PRIMAVERILE C5 UNDER 17</w:t>
      </w:r>
      <w:r w:rsidRPr="00C40075">
        <w:rPr>
          <w:rFonts w:ascii="Arial" w:hAnsi="Arial" w:cs="Arial"/>
          <w:b/>
          <w:bCs/>
          <w:color w:val="002060"/>
          <w:sz w:val="22"/>
          <w:szCs w:val="22"/>
        </w:rPr>
        <w:t xml:space="preserve"> (UNDER 17 CALCIO A 5 FASE 2)</w:t>
      </w:r>
    </w:p>
    <w:p w14:paraId="225AFAC7" w14:textId="4046FF3C" w:rsidR="006B5827" w:rsidRPr="00C40075" w:rsidRDefault="00C40075" w:rsidP="006B5827">
      <w:pPr>
        <w:shd w:val="clear" w:color="auto" w:fill="FFFFFF"/>
        <w:jc w:val="left"/>
        <w:rPr>
          <w:rFonts w:ascii="Arial" w:hAnsi="Arial" w:cs="Arial"/>
          <w:b/>
          <w:bCs/>
          <w:color w:val="002060"/>
          <w:sz w:val="22"/>
          <w:szCs w:val="22"/>
        </w:rPr>
      </w:pPr>
      <w:r w:rsidRPr="00C40075">
        <w:rPr>
          <w:rFonts w:ascii="Arial" w:hAnsi="Arial" w:cs="Arial"/>
          <w:b/>
          <w:bCs/>
          <w:color w:val="002060"/>
          <w:sz w:val="22"/>
          <w:szCs w:val="22"/>
        </w:rPr>
        <w:t>5H</w:t>
      </w:r>
      <w:r w:rsidRPr="00C40075">
        <w:rPr>
          <w:rFonts w:ascii="Arial" w:hAnsi="Arial" w:cs="Arial"/>
          <w:b/>
          <w:bCs/>
          <w:color w:val="002060"/>
          <w:sz w:val="22"/>
          <w:szCs w:val="22"/>
        </w:rPr>
        <w:tab/>
      </w:r>
      <w:r w:rsidR="006B5827" w:rsidRPr="00C40075">
        <w:rPr>
          <w:rFonts w:ascii="Arial" w:hAnsi="Arial" w:cs="Arial"/>
          <w:b/>
          <w:bCs/>
          <w:color w:val="002060"/>
          <w:sz w:val="22"/>
          <w:szCs w:val="22"/>
        </w:rPr>
        <w:t>TORNEO PRIMAVERILE C5 UNDER 15</w:t>
      </w:r>
      <w:r w:rsidRPr="00C40075">
        <w:rPr>
          <w:rFonts w:ascii="Arial" w:hAnsi="Arial" w:cs="Arial"/>
          <w:b/>
          <w:bCs/>
          <w:color w:val="002060"/>
          <w:sz w:val="22"/>
          <w:szCs w:val="22"/>
        </w:rPr>
        <w:t xml:space="preserve"> (UNDER 15 CALCIO A 5 FASE 2)</w:t>
      </w:r>
    </w:p>
    <w:p w14:paraId="5FE24D35" w14:textId="77777777" w:rsidR="006B5827" w:rsidRDefault="006B5827" w:rsidP="006B5827">
      <w:pPr>
        <w:rPr>
          <w:rFonts w:ascii="Arial" w:hAnsi="Arial" w:cs="Arial"/>
          <w:color w:val="002060"/>
          <w:sz w:val="22"/>
          <w:szCs w:val="22"/>
          <w:highlight w:val="yellow"/>
        </w:rPr>
      </w:pPr>
    </w:p>
    <w:p w14:paraId="4975E1C2" w14:textId="5BDA6225" w:rsidR="00C40075" w:rsidRPr="00C40075" w:rsidRDefault="00C40075" w:rsidP="006B5827">
      <w:pPr>
        <w:rPr>
          <w:rFonts w:ascii="Arial" w:hAnsi="Arial" w:cs="Arial"/>
          <w:b/>
          <w:bCs/>
          <w:i/>
          <w:iCs/>
          <w:color w:val="002060"/>
          <w:sz w:val="22"/>
          <w:szCs w:val="22"/>
        </w:rPr>
      </w:pPr>
      <w:r w:rsidRPr="00C40075">
        <w:rPr>
          <w:rFonts w:ascii="Arial" w:hAnsi="Arial" w:cs="Arial"/>
          <w:b/>
          <w:bCs/>
          <w:i/>
          <w:iCs/>
          <w:color w:val="002060"/>
          <w:sz w:val="22"/>
          <w:szCs w:val="22"/>
        </w:rPr>
        <w:t>Potranno iscriversi e partecipare le Società che non prenderanno parte alle Semifinali dei Campionati Regionali Calcio a Cinque Under 17 e Under 15.</w:t>
      </w:r>
    </w:p>
    <w:p w14:paraId="2216C485" w14:textId="77777777" w:rsidR="00C40075" w:rsidRPr="006B5827" w:rsidRDefault="00C40075" w:rsidP="006B5827">
      <w:pPr>
        <w:rPr>
          <w:rFonts w:ascii="Arial" w:hAnsi="Arial" w:cs="Arial"/>
          <w:color w:val="002060"/>
          <w:sz w:val="22"/>
          <w:szCs w:val="22"/>
          <w:highlight w:val="yellow"/>
        </w:rPr>
      </w:pPr>
    </w:p>
    <w:p w14:paraId="07B8DDA6" w14:textId="77777777" w:rsidR="006B5827" w:rsidRPr="00CC3901" w:rsidRDefault="006B5827" w:rsidP="006B5827">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A1BD24A" w14:textId="6F79B330" w:rsidR="006B5827" w:rsidRPr="006C6F07" w:rsidRDefault="006B5827" w:rsidP="006B5827">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w:t>
      </w:r>
    </w:p>
    <w:bookmarkEnd w:id="7"/>
    <w:p w14:paraId="785F486E" w14:textId="77777777" w:rsidR="006B5827" w:rsidRDefault="006B5827" w:rsidP="006B5827">
      <w:pPr>
        <w:pStyle w:val="LndNormale1"/>
        <w:rPr>
          <w:b/>
          <w:color w:val="002060"/>
          <w:szCs w:val="22"/>
          <w:u w:val="single"/>
        </w:rPr>
      </w:pPr>
    </w:p>
    <w:p w14:paraId="7A6AA536" w14:textId="5F39612B" w:rsidR="006B5827" w:rsidRPr="00CC3901" w:rsidRDefault="006B5827" w:rsidP="006B5827">
      <w:pPr>
        <w:pStyle w:val="A121"/>
        <w:ind w:left="0"/>
        <w:rPr>
          <w:rFonts w:cs="Arial"/>
          <w:b/>
          <w:color w:val="002060"/>
          <w:spacing w:val="-2"/>
          <w:sz w:val="26"/>
          <w:szCs w:val="26"/>
          <w:lang w:eastAsia="it-IT"/>
        </w:rPr>
      </w:pPr>
      <w:r>
        <w:rPr>
          <w:rFonts w:cs="Arial"/>
          <w:b/>
          <w:color w:val="002060"/>
          <w:spacing w:val="-2"/>
          <w:sz w:val="26"/>
          <w:szCs w:val="26"/>
          <w:lang w:eastAsia="it-IT"/>
        </w:rPr>
        <w:t>INIZIO TORNEI</w:t>
      </w:r>
    </w:p>
    <w:p w14:paraId="6850EF31" w14:textId="54D3F0AB" w:rsidR="006B5827" w:rsidRDefault="006B5827" w:rsidP="006B5827">
      <w:pPr>
        <w:pStyle w:val="LndNormale1"/>
        <w:rPr>
          <w:rFonts w:cs="Arial"/>
          <w:b/>
          <w:bCs/>
          <w:color w:val="002060"/>
          <w:spacing w:val="-2"/>
          <w:szCs w:val="22"/>
          <w:lang w:eastAsia="it-IT"/>
        </w:rPr>
      </w:pPr>
      <w:r>
        <w:rPr>
          <w:rFonts w:cs="Arial"/>
          <w:color w:val="002060"/>
          <w:spacing w:val="-2"/>
          <w:szCs w:val="22"/>
          <w:lang w:eastAsia="it-IT"/>
        </w:rPr>
        <w:t xml:space="preserve">I Tornei Primaverili Under 17 e Under 15 Calcio a Cinque avranno inizio </w:t>
      </w:r>
      <w:r>
        <w:rPr>
          <w:rFonts w:cs="Arial"/>
          <w:b/>
          <w:bCs/>
          <w:color w:val="002060"/>
          <w:spacing w:val="-2"/>
          <w:szCs w:val="22"/>
          <w:lang w:eastAsia="it-IT"/>
        </w:rPr>
        <w:t>SABATO 6 APRILE 2024</w:t>
      </w:r>
      <w:r w:rsidRPr="004E6A1D">
        <w:rPr>
          <w:rFonts w:cs="Arial"/>
          <w:b/>
          <w:bCs/>
          <w:color w:val="002060"/>
          <w:spacing w:val="-2"/>
          <w:szCs w:val="22"/>
          <w:lang w:eastAsia="it-IT"/>
        </w:rPr>
        <w:t>.</w:t>
      </w:r>
    </w:p>
    <w:p w14:paraId="04F5A827" w14:textId="77777777" w:rsidR="006F31B2" w:rsidRPr="006F31B2" w:rsidRDefault="006F31B2" w:rsidP="006B5827">
      <w:pPr>
        <w:pStyle w:val="LndNormale1"/>
        <w:rPr>
          <w:rFonts w:cs="Arial"/>
          <w:b/>
          <w:bCs/>
          <w:color w:val="002060"/>
          <w:spacing w:val="-2"/>
          <w:szCs w:val="22"/>
          <w:lang w:eastAsia="it-IT"/>
        </w:rPr>
      </w:pPr>
    </w:p>
    <w:p w14:paraId="6E168206" w14:textId="77777777" w:rsidR="006F31B2" w:rsidRPr="006F31B2" w:rsidRDefault="006F31B2" w:rsidP="006B5827">
      <w:pPr>
        <w:pStyle w:val="LndNormale1"/>
        <w:rPr>
          <w:rFonts w:cs="Arial"/>
          <w:b/>
          <w:bCs/>
          <w:color w:val="002060"/>
          <w:spacing w:val="-2"/>
          <w:szCs w:val="22"/>
          <w:lang w:eastAsia="it-IT"/>
        </w:rPr>
      </w:pPr>
    </w:p>
    <w:p w14:paraId="11F7031F" w14:textId="77777777" w:rsidR="006F31B2" w:rsidRPr="006F31B2" w:rsidRDefault="006F31B2" w:rsidP="006F31B2">
      <w:pPr>
        <w:pStyle w:val="LndNormale1"/>
        <w:rPr>
          <w:b/>
          <w:color w:val="002060"/>
          <w:sz w:val="28"/>
          <w:szCs w:val="28"/>
        </w:rPr>
      </w:pPr>
      <w:r w:rsidRPr="006F31B2">
        <w:rPr>
          <w:b/>
          <w:color w:val="002060"/>
          <w:sz w:val="28"/>
          <w:szCs w:val="28"/>
        </w:rPr>
        <w:t>SVINCOLI EX ART. 117 BIS NOIF</w:t>
      </w:r>
    </w:p>
    <w:p w14:paraId="4C3F85D7" w14:textId="77777777" w:rsidR="006F31B2" w:rsidRPr="006F31B2" w:rsidRDefault="006F31B2" w:rsidP="006F31B2">
      <w:pPr>
        <w:pStyle w:val="LndNormale1"/>
        <w:rPr>
          <w:color w:val="002060"/>
        </w:rPr>
      </w:pPr>
    </w:p>
    <w:p w14:paraId="3BFE712E" w14:textId="77777777" w:rsidR="006F31B2" w:rsidRPr="006F31B2" w:rsidRDefault="006F31B2" w:rsidP="006F31B2">
      <w:pPr>
        <w:pStyle w:val="LndNormale1"/>
        <w:rPr>
          <w:color w:val="002060"/>
        </w:rPr>
      </w:pPr>
      <w:r w:rsidRPr="006F31B2">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2B48D704" w14:textId="77777777" w:rsidR="006F31B2" w:rsidRPr="006F31B2" w:rsidRDefault="006F31B2" w:rsidP="006F31B2">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6F31B2" w:rsidRPr="006F31B2" w14:paraId="36F950A6" w14:textId="77777777" w:rsidTr="002A71B3">
        <w:tc>
          <w:tcPr>
            <w:tcW w:w="1265" w:type="dxa"/>
          </w:tcPr>
          <w:p w14:paraId="246D7E1C" w14:textId="77777777" w:rsidR="006F31B2" w:rsidRPr="006F31B2" w:rsidRDefault="006F31B2" w:rsidP="002A71B3">
            <w:pPr>
              <w:pStyle w:val="LndNormale1"/>
              <w:jc w:val="center"/>
              <w:rPr>
                <w:b/>
                <w:color w:val="002060"/>
              </w:rPr>
            </w:pPr>
            <w:r w:rsidRPr="006F31B2">
              <w:rPr>
                <w:b/>
                <w:color w:val="002060"/>
              </w:rPr>
              <w:t>Matricola</w:t>
            </w:r>
          </w:p>
        </w:tc>
        <w:tc>
          <w:tcPr>
            <w:tcW w:w="2756" w:type="dxa"/>
          </w:tcPr>
          <w:p w14:paraId="178BC0DB" w14:textId="77777777" w:rsidR="006F31B2" w:rsidRPr="006F31B2" w:rsidRDefault="006F31B2" w:rsidP="002A71B3">
            <w:pPr>
              <w:pStyle w:val="LndNormale1"/>
              <w:jc w:val="center"/>
              <w:rPr>
                <w:b/>
                <w:color w:val="002060"/>
              </w:rPr>
            </w:pPr>
            <w:r w:rsidRPr="006F31B2">
              <w:rPr>
                <w:b/>
                <w:color w:val="002060"/>
              </w:rPr>
              <w:t>Calciatore</w:t>
            </w:r>
          </w:p>
        </w:tc>
        <w:tc>
          <w:tcPr>
            <w:tcW w:w="1273" w:type="dxa"/>
          </w:tcPr>
          <w:p w14:paraId="67724C60" w14:textId="77777777" w:rsidR="006F31B2" w:rsidRPr="006F31B2" w:rsidRDefault="006F31B2" w:rsidP="002A71B3">
            <w:pPr>
              <w:pStyle w:val="LndNormale1"/>
              <w:jc w:val="center"/>
              <w:rPr>
                <w:b/>
                <w:color w:val="002060"/>
              </w:rPr>
            </w:pPr>
            <w:r w:rsidRPr="006F31B2">
              <w:rPr>
                <w:b/>
                <w:color w:val="002060"/>
              </w:rPr>
              <w:t>Nascita</w:t>
            </w:r>
          </w:p>
        </w:tc>
        <w:tc>
          <w:tcPr>
            <w:tcW w:w="1182" w:type="dxa"/>
          </w:tcPr>
          <w:p w14:paraId="26E8EF45" w14:textId="77777777" w:rsidR="006F31B2" w:rsidRPr="006F31B2" w:rsidRDefault="006F31B2" w:rsidP="002A71B3">
            <w:pPr>
              <w:pStyle w:val="LndNormale1"/>
              <w:jc w:val="center"/>
              <w:rPr>
                <w:b/>
                <w:color w:val="002060"/>
              </w:rPr>
            </w:pPr>
            <w:r w:rsidRPr="006F31B2">
              <w:rPr>
                <w:b/>
                <w:color w:val="002060"/>
              </w:rPr>
              <w:t>Matricola</w:t>
            </w:r>
          </w:p>
        </w:tc>
        <w:tc>
          <w:tcPr>
            <w:tcW w:w="3436" w:type="dxa"/>
          </w:tcPr>
          <w:p w14:paraId="512FEF39" w14:textId="77777777" w:rsidR="006F31B2" w:rsidRPr="006F31B2" w:rsidRDefault="006F31B2" w:rsidP="002A71B3">
            <w:pPr>
              <w:pStyle w:val="LndNormale1"/>
              <w:jc w:val="center"/>
              <w:rPr>
                <w:b/>
                <w:color w:val="002060"/>
              </w:rPr>
            </w:pPr>
            <w:r w:rsidRPr="006F31B2">
              <w:rPr>
                <w:b/>
                <w:color w:val="002060"/>
              </w:rPr>
              <w:t>Società</w:t>
            </w:r>
          </w:p>
        </w:tc>
      </w:tr>
      <w:tr w:rsidR="006F31B2" w:rsidRPr="006F31B2" w14:paraId="7175128C" w14:textId="77777777" w:rsidTr="002A71B3">
        <w:tc>
          <w:tcPr>
            <w:tcW w:w="1265" w:type="dxa"/>
          </w:tcPr>
          <w:p w14:paraId="1597BC36" w14:textId="77777777" w:rsidR="006F31B2" w:rsidRPr="006F31B2" w:rsidRDefault="006F31B2" w:rsidP="002A71B3">
            <w:pPr>
              <w:pStyle w:val="LndNormale1"/>
              <w:rPr>
                <w:color w:val="002060"/>
                <w:sz w:val="20"/>
              </w:rPr>
            </w:pPr>
            <w:r w:rsidRPr="006F31B2">
              <w:rPr>
                <w:color w:val="002060"/>
                <w:sz w:val="20"/>
              </w:rPr>
              <w:t>3474586</w:t>
            </w:r>
          </w:p>
        </w:tc>
        <w:tc>
          <w:tcPr>
            <w:tcW w:w="2756" w:type="dxa"/>
          </w:tcPr>
          <w:p w14:paraId="791C172A" w14:textId="77777777" w:rsidR="006F31B2" w:rsidRPr="006F31B2" w:rsidRDefault="006F31B2" w:rsidP="002A71B3">
            <w:pPr>
              <w:pStyle w:val="LndNormale1"/>
              <w:rPr>
                <w:color w:val="002060"/>
                <w:sz w:val="20"/>
              </w:rPr>
            </w:pPr>
            <w:r w:rsidRPr="006F31B2">
              <w:rPr>
                <w:color w:val="002060"/>
                <w:sz w:val="20"/>
              </w:rPr>
              <w:t>GABALDI MASSIMILIANO</w:t>
            </w:r>
          </w:p>
        </w:tc>
        <w:tc>
          <w:tcPr>
            <w:tcW w:w="1273" w:type="dxa"/>
          </w:tcPr>
          <w:p w14:paraId="45B1A543" w14:textId="77777777" w:rsidR="006F31B2" w:rsidRPr="006F31B2" w:rsidRDefault="006F31B2" w:rsidP="002A71B3">
            <w:pPr>
              <w:pStyle w:val="LndNormale1"/>
              <w:rPr>
                <w:color w:val="002060"/>
                <w:sz w:val="20"/>
              </w:rPr>
            </w:pPr>
            <w:r w:rsidRPr="006F31B2">
              <w:rPr>
                <w:color w:val="002060"/>
                <w:sz w:val="20"/>
              </w:rPr>
              <w:t>11.04.1985</w:t>
            </w:r>
          </w:p>
        </w:tc>
        <w:tc>
          <w:tcPr>
            <w:tcW w:w="1182" w:type="dxa"/>
          </w:tcPr>
          <w:p w14:paraId="4B1DD0AF" w14:textId="77777777" w:rsidR="006F31B2" w:rsidRPr="006F31B2" w:rsidRDefault="006F31B2" w:rsidP="002A71B3">
            <w:pPr>
              <w:pStyle w:val="LndNormale1"/>
              <w:rPr>
                <w:color w:val="002060"/>
                <w:sz w:val="20"/>
              </w:rPr>
            </w:pPr>
            <w:r w:rsidRPr="006F31B2">
              <w:rPr>
                <w:color w:val="002060"/>
                <w:sz w:val="20"/>
              </w:rPr>
              <w:t>943.111</w:t>
            </w:r>
          </w:p>
        </w:tc>
        <w:tc>
          <w:tcPr>
            <w:tcW w:w="3436" w:type="dxa"/>
          </w:tcPr>
          <w:p w14:paraId="51DB9F24" w14:textId="77777777" w:rsidR="006F31B2" w:rsidRPr="006F31B2" w:rsidRDefault="006F31B2" w:rsidP="006F31B2">
            <w:pPr>
              <w:pStyle w:val="LndNormale1"/>
              <w:jc w:val="left"/>
              <w:rPr>
                <w:color w:val="002060"/>
                <w:sz w:val="19"/>
                <w:szCs w:val="19"/>
              </w:rPr>
            </w:pPr>
            <w:r w:rsidRPr="006F31B2">
              <w:rPr>
                <w:color w:val="002060"/>
                <w:sz w:val="19"/>
                <w:szCs w:val="19"/>
              </w:rPr>
              <w:t>SSDARL ATL.CALCIO P.S. ELPIDIO</w:t>
            </w:r>
          </w:p>
        </w:tc>
      </w:tr>
      <w:tr w:rsidR="006F31B2" w:rsidRPr="006F31B2" w14:paraId="2D747E23" w14:textId="77777777" w:rsidTr="002A71B3">
        <w:tc>
          <w:tcPr>
            <w:tcW w:w="1265" w:type="dxa"/>
          </w:tcPr>
          <w:p w14:paraId="33558955" w14:textId="77777777" w:rsidR="006F31B2" w:rsidRPr="006F31B2" w:rsidRDefault="006F31B2" w:rsidP="002A71B3">
            <w:pPr>
              <w:pStyle w:val="LndNormale1"/>
              <w:rPr>
                <w:color w:val="002060"/>
                <w:sz w:val="20"/>
              </w:rPr>
            </w:pPr>
            <w:r w:rsidRPr="006F31B2">
              <w:rPr>
                <w:color w:val="002060"/>
                <w:sz w:val="20"/>
              </w:rPr>
              <w:t>1004630</w:t>
            </w:r>
          </w:p>
        </w:tc>
        <w:tc>
          <w:tcPr>
            <w:tcW w:w="2756" w:type="dxa"/>
          </w:tcPr>
          <w:p w14:paraId="7382611C" w14:textId="77777777" w:rsidR="006F31B2" w:rsidRPr="006F31B2" w:rsidRDefault="006F31B2" w:rsidP="002A71B3">
            <w:pPr>
              <w:pStyle w:val="LndNormale1"/>
              <w:rPr>
                <w:color w:val="002060"/>
                <w:sz w:val="20"/>
              </w:rPr>
            </w:pPr>
            <w:r w:rsidRPr="006F31B2">
              <w:rPr>
                <w:color w:val="002060"/>
                <w:sz w:val="20"/>
              </w:rPr>
              <w:t>UNGUREANU CONSTANTI</w:t>
            </w:r>
          </w:p>
        </w:tc>
        <w:tc>
          <w:tcPr>
            <w:tcW w:w="1273" w:type="dxa"/>
          </w:tcPr>
          <w:p w14:paraId="6BD46A34" w14:textId="77777777" w:rsidR="006F31B2" w:rsidRPr="006F31B2" w:rsidRDefault="006F31B2" w:rsidP="002A71B3">
            <w:pPr>
              <w:pStyle w:val="LndNormale1"/>
              <w:rPr>
                <w:color w:val="002060"/>
                <w:sz w:val="20"/>
              </w:rPr>
            </w:pPr>
            <w:r w:rsidRPr="006F31B2">
              <w:rPr>
                <w:color w:val="002060"/>
                <w:sz w:val="20"/>
              </w:rPr>
              <w:t>30.03.1994</w:t>
            </w:r>
          </w:p>
        </w:tc>
        <w:tc>
          <w:tcPr>
            <w:tcW w:w="1182" w:type="dxa"/>
          </w:tcPr>
          <w:p w14:paraId="4EFB309F" w14:textId="77777777" w:rsidR="006F31B2" w:rsidRPr="006F31B2" w:rsidRDefault="006F31B2" w:rsidP="002A71B3">
            <w:pPr>
              <w:pStyle w:val="LndNormale1"/>
              <w:rPr>
                <w:color w:val="002060"/>
                <w:sz w:val="20"/>
              </w:rPr>
            </w:pPr>
            <w:r w:rsidRPr="006F31B2">
              <w:rPr>
                <w:color w:val="002060"/>
                <w:sz w:val="20"/>
              </w:rPr>
              <w:t>4.100</w:t>
            </w:r>
          </w:p>
        </w:tc>
        <w:tc>
          <w:tcPr>
            <w:tcW w:w="3436" w:type="dxa"/>
          </w:tcPr>
          <w:p w14:paraId="1585149D" w14:textId="77777777" w:rsidR="006F31B2" w:rsidRPr="006F31B2" w:rsidRDefault="006F31B2" w:rsidP="002A71B3">
            <w:pPr>
              <w:pStyle w:val="LndNormale1"/>
              <w:rPr>
                <w:color w:val="002060"/>
                <w:sz w:val="20"/>
              </w:rPr>
            </w:pPr>
            <w:r w:rsidRPr="006F31B2">
              <w:rPr>
                <w:color w:val="002060"/>
                <w:sz w:val="20"/>
              </w:rPr>
              <w:t>A.S.D. AUDAX CALCIO PIOBBICO</w:t>
            </w:r>
          </w:p>
        </w:tc>
      </w:tr>
    </w:tbl>
    <w:p w14:paraId="723E5BF5" w14:textId="77777777" w:rsidR="006F31B2" w:rsidRPr="006F31B2" w:rsidRDefault="006F31B2" w:rsidP="006B5827">
      <w:pPr>
        <w:pStyle w:val="LndNormale1"/>
        <w:rPr>
          <w:b/>
          <w:bCs/>
          <w:color w:val="002060"/>
          <w:szCs w:val="22"/>
          <w:u w:val="single"/>
        </w:rPr>
      </w:pPr>
    </w:p>
    <w:bookmarkEnd w:id="8"/>
    <w:p w14:paraId="02CEDF9D" w14:textId="77777777" w:rsidR="0030683A" w:rsidRPr="006F31B2" w:rsidRDefault="0030683A"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2F72D2F9" w14:textId="77777777" w:rsidR="005907F8" w:rsidRPr="006F3834" w:rsidRDefault="005907F8" w:rsidP="005907F8">
      <w:pPr>
        <w:pStyle w:val="breakline"/>
        <w:rPr>
          <w:color w:val="002060"/>
        </w:rPr>
      </w:pPr>
    </w:p>
    <w:p w14:paraId="5B00597D" w14:textId="77777777" w:rsidR="00B46E19" w:rsidRPr="001B77AD" w:rsidRDefault="00B46E19" w:rsidP="00B46E19">
      <w:pPr>
        <w:pStyle w:val="titolocampionato0"/>
        <w:shd w:val="clear" w:color="auto" w:fill="CCCCCC"/>
        <w:spacing w:before="80" w:after="40"/>
        <w:rPr>
          <w:color w:val="002060"/>
        </w:rPr>
      </w:pPr>
      <w:r w:rsidRPr="001B77AD">
        <w:rPr>
          <w:color w:val="002060"/>
        </w:rPr>
        <w:t>CALCIO A CINQUE SERIE C1</w:t>
      </w:r>
    </w:p>
    <w:p w14:paraId="3775EF58" w14:textId="77777777" w:rsidR="00B46E19" w:rsidRPr="001B77AD" w:rsidRDefault="00B46E19" w:rsidP="00B46E19">
      <w:pPr>
        <w:pStyle w:val="titoloprinc0"/>
        <w:rPr>
          <w:color w:val="002060"/>
        </w:rPr>
      </w:pPr>
      <w:r w:rsidRPr="001B77AD">
        <w:rPr>
          <w:color w:val="002060"/>
        </w:rPr>
        <w:t>RISULTATI</w:t>
      </w:r>
    </w:p>
    <w:p w14:paraId="426BE221" w14:textId="77777777" w:rsidR="00B46E19" w:rsidRPr="001B77AD" w:rsidRDefault="00B46E19" w:rsidP="00B46E19">
      <w:pPr>
        <w:pStyle w:val="breakline"/>
        <w:rPr>
          <w:color w:val="002060"/>
        </w:rPr>
      </w:pPr>
    </w:p>
    <w:p w14:paraId="3FCED9B0" w14:textId="77777777" w:rsidR="00B46E19" w:rsidRPr="001B77AD" w:rsidRDefault="00B46E19" w:rsidP="00B46E19">
      <w:pPr>
        <w:pStyle w:val="sottotitolocampionato10"/>
        <w:rPr>
          <w:color w:val="002060"/>
        </w:rPr>
      </w:pPr>
      <w:r w:rsidRPr="001B77AD">
        <w:rPr>
          <w:color w:val="002060"/>
        </w:rPr>
        <w:t>RISULTATI UFFICIALI GARE DEL 22/03/2024</w:t>
      </w:r>
    </w:p>
    <w:p w14:paraId="7D821CA3" w14:textId="77777777" w:rsidR="00B46E19" w:rsidRPr="00B46E19" w:rsidRDefault="00B46E19" w:rsidP="00B46E19">
      <w:pPr>
        <w:pStyle w:val="sottotitolocampionato20"/>
        <w:spacing w:before="0" w:beforeAutospacing="0" w:after="0" w:afterAutospacing="0"/>
        <w:rPr>
          <w:rFonts w:ascii="Arial" w:hAnsi="Arial" w:cs="Arial"/>
          <w:color w:val="002060"/>
          <w:sz w:val="20"/>
          <w:szCs w:val="20"/>
        </w:rPr>
      </w:pPr>
      <w:r w:rsidRPr="00B46E19">
        <w:rPr>
          <w:rFonts w:ascii="Arial" w:hAnsi="Arial" w:cs="Arial"/>
          <w:color w:val="002060"/>
          <w:sz w:val="20"/>
          <w:szCs w:val="20"/>
        </w:rPr>
        <w:t>Si trascrivono qui di seguito i risultati ufficiali delle gare disputate</w:t>
      </w:r>
    </w:p>
    <w:p w14:paraId="0391820B" w14:textId="77777777" w:rsidR="00B46E19" w:rsidRPr="001B77AD" w:rsidRDefault="00B46E19" w:rsidP="00B46E1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46E19" w:rsidRPr="001B77AD" w14:paraId="2E7D9B0A" w14:textId="77777777" w:rsidTr="002A71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6E19" w:rsidRPr="001B77AD" w14:paraId="4970D2DE" w14:textId="77777777" w:rsidTr="002A71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697F9" w14:textId="77777777" w:rsidR="00B46E19" w:rsidRPr="001B77AD" w:rsidRDefault="00B46E19" w:rsidP="002A71B3">
                  <w:pPr>
                    <w:pStyle w:val="headertabella0"/>
                    <w:rPr>
                      <w:color w:val="002060"/>
                    </w:rPr>
                  </w:pPr>
                  <w:r w:rsidRPr="001B77AD">
                    <w:rPr>
                      <w:color w:val="002060"/>
                    </w:rPr>
                    <w:t>GIRONE A - 12 Giornata - R</w:t>
                  </w:r>
                </w:p>
              </w:tc>
            </w:tr>
            <w:tr w:rsidR="00B46E19" w:rsidRPr="001B77AD" w14:paraId="64F2CF21" w14:textId="77777777" w:rsidTr="002A71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567D53" w14:textId="77777777" w:rsidR="00B46E19" w:rsidRPr="001B77AD" w:rsidRDefault="00B46E19" w:rsidP="002A71B3">
                  <w:pPr>
                    <w:pStyle w:val="rowtabella0"/>
                    <w:rPr>
                      <w:color w:val="002060"/>
                    </w:rPr>
                  </w:pPr>
                  <w:r w:rsidRPr="001B77AD">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127F83" w14:textId="77777777" w:rsidR="00B46E19" w:rsidRPr="001B77AD" w:rsidRDefault="00B46E19" w:rsidP="002A71B3">
                  <w:pPr>
                    <w:pStyle w:val="rowtabella0"/>
                    <w:rPr>
                      <w:color w:val="002060"/>
                    </w:rPr>
                  </w:pPr>
                  <w:r w:rsidRPr="001B77AD">
                    <w:rPr>
                      <w:color w:val="002060"/>
                    </w:rPr>
                    <w:t>- FUTSAL CASELLE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B2C4CB" w14:textId="77777777" w:rsidR="00B46E19" w:rsidRPr="001B77AD" w:rsidRDefault="00B46E19" w:rsidP="002A71B3">
                  <w:pPr>
                    <w:pStyle w:val="rowtabella0"/>
                    <w:jc w:val="center"/>
                    <w:rPr>
                      <w:color w:val="002060"/>
                    </w:rPr>
                  </w:pPr>
                  <w:r w:rsidRPr="001B77AD">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4717E" w14:textId="77777777" w:rsidR="00B46E19" w:rsidRPr="001B77AD" w:rsidRDefault="00B46E19" w:rsidP="002A71B3">
                  <w:pPr>
                    <w:pStyle w:val="rowtabella0"/>
                    <w:jc w:val="center"/>
                    <w:rPr>
                      <w:color w:val="002060"/>
                    </w:rPr>
                  </w:pPr>
                  <w:r w:rsidRPr="001B77AD">
                    <w:rPr>
                      <w:color w:val="002060"/>
                    </w:rPr>
                    <w:t> </w:t>
                  </w:r>
                </w:p>
              </w:tc>
            </w:tr>
            <w:tr w:rsidR="00B46E19" w:rsidRPr="001B77AD" w14:paraId="6FE9B736"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011574" w14:textId="77777777" w:rsidR="00B46E19" w:rsidRPr="001B77AD" w:rsidRDefault="00B46E19" w:rsidP="002A71B3">
                  <w:pPr>
                    <w:pStyle w:val="rowtabella0"/>
                    <w:rPr>
                      <w:color w:val="002060"/>
                    </w:rPr>
                  </w:pPr>
                  <w:r w:rsidRPr="001B77AD">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A0F5A2" w14:textId="77777777" w:rsidR="00B46E19" w:rsidRPr="001B77AD" w:rsidRDefault="00B46E19" w:rsidP="002A71B3">
                  <w:pPr>
                    <w:pStyle w:val="rowtabella0"/>
                    <w:rPr>
                      <w:color w:val="002060"/>
                    </w:rPr>
                  </w:pPr>
                  <w:r w:rsidRPr="001B77AD">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FC104E" w14:textId="77777777" w:rsidR="00B46E19" w:rsidRPr="001B77AD" w:rsidRDefault="00B46E19" w:rsidP="002A71B3">
                  <w:pPr>
                    <w:pStyle w:val="rowtabella0"/>
                    <w:jc w:val="center"/>
                    <w:rPr>
                      <w:color w:val="002060"/>
                    </w:rPr>
                  </w:pPr>
                  <w:r w:rsidRPr="001B77AD">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0A72FB" w14:textId="77777777" w:rsidR="00B46E19" w:rsidRPr="001B77AD" w:rsidRDefault="00B46E19" w:rsidP="002A71B3">
                  <w:pPr>
                    <w:pStyle w:val="rowtabella0"/>
                    <w:jc w:val="center"/>
                    <w:rPr>
                      <w:color w:val="002060"/>
                    </w:rPr>
                  </w:pPr>
                  <w:r w:rsidRPr="001B77AD">
                    <w:rPr>
                      <w:color w:val="002060"/>
                    </w:rPr>
                    <w:t> </w:t>
                  </w:r>
                </w:p>
              </w:tc>
            </w:tr>
            <w:tr w:rsidR="00B46E19" w:rsidRPr="001B77AD" w14:paraId="519643A8"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267D03" w14:textId="77777777" w:rsidR="00B46E19" w:rsidRPr="001B77AD" w:rsidRDefault="00B46E19" w:rsidP="002A71B3">
                  <w:pPr>
                    <w:pStyle w:val="rowtabella0"/>
                    <w:rPr>
                      <w:color w:val="002060"/>
                    </w:rPr>
                  </w:pPr>
                  <w:r w:rsidRPr="001B77AD">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96D999" w14:textId="77777777" w:rsidR="00B46E19" w:rsidRPr="001B77AD" w:rsidRDefault="00B46E19" w:rsidP="002A71B3">
                  <w:pPr>
                    <w:pStyle w:val="rowtabella0"/>
                    <w:rPr>
                      <w:color w:val="002060"/>
                    </w:rPr>
                  </w:pPr>
                  <w:r w:rsidRPr="001B77AD">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267FA6" w14:textId="77777777" w:rsidR="00B46E19" w:rsidRPr="001B77AD" w:rsidRDefault="00B46E19" w:rsidP="002A71B3">
                  <w:pPr>
                    <w:pStyle w:val="rowtabella0"/>
                    <w:jc w:val="center"/>
                    <w:rPr>
                      <w:color w:val="002060"/>
                    </w:rPr>
                  </w:pPr>
                  <w:r w:rsidRPr="001B77AD">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FBDE91" w14:textId="77777777" w:rsidR="00B46E19" w:rsidRPr="001B77AD" w:rsidRDefault="00B46E19" w:rsidP="002A71B3">
                  <w:pPr>
                    <w:pStyle w:val="rowtabella0"/>
                    <w:jc w:val="center"/>
                    <w:rPr>
                      <w:color w:val="002060"/>
                    </w:rPr>
                  </w:pPr>
                  <w:r w:rsidRPr="001B77AD">
                    <w:rPr>
                      <w:color w:val="002060"/>
                    </w:rPr>
                    <w:t> </w:t>
                  </w:r>
                </w:p>
              </w:tc>
            </w:tr>
            <w:tr w:rsidR="00B46E19" w:rsidRPr="001B77AD" w14:paraId="02DCF3CC"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AE5BDA" w14:textId="77777777" w:rsidR="00B46E19" w:rsidRPr="001B77AD" w:rsidRDefault="00B46E19" w:rsidP="002A71B3">
                  <w:pPr>
                    <w:pStyle w:val="rowtabella0"/>
                    <w:rPr>
                      <w:color w:val="002060"/>
                    </w:rPr>
                  </w:pPr>
                  <w:r w:rsidRPr="001B77AD">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06692E" w14:textId="77777777" w:rsidR="00B46E19" w:rsidRPr="001B77AD" w:rsidRDefault="00B46E19" w:rsidP="002A71B3">
                  <w:pPr>
                    <w:pStyle w:val="rowtabella0"/>
                    <w:rPr>
                      <w:color w:val="002060"/>
                    </w:rPr>
                  </w:pPr>
                  <w:r w:rsidRPr="001B77AD">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FDB8EA" w14:textId="77777777" w:rsidR="00B46E19" w:rsidRPr="001B77AD" w:rsidRDefault="00B46E19" w:rsidP="002A71B3">
                  <w:pPr>
                    <w:pStyle w:val="rowtabella0"/>
                    <w:jc w:val="center"/>
                    <w:rPr>
                      <w:color w:val="002060"/>
                    </w:rPr>
                  </w:pPr>
                  <w:r w:rsidRPr="001B77AD">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ABD37B" w14:textId="77777777" w:rsidR="00B46E19" w:rsidRPr="001B77AD" w:rsidRDefault="00B46E19" w:rsidP="002A71B3">
                  <w:pPr>
                    <w:pStyle w:val="rowtabella0"/>
                    <w:jc w:val="center"/>
                    <w:rPr>
                      <w:color w:val="002060"/>
                    </w:rPr>
                  </w:pPr>
                  <w:r w:rsidRPr="001B77AD">
                    <w:rPr>
                      <w:color w:val="002060"/>
                    </w:rPr>
                    <w:t> </w:t>
                  </w:r>
                </w:p>
              </w:tc>
            </w:tr>
            <w:tr w:rsidR="00B46E19" w:rsidRPr="001B77AD" w14:paraId="625C680D"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8191FA" w14:textId="77777777" w:rsidR="00B46E19" w:rsidRPr="001B77AD" w:rsidRDefault="00B46E19" w:rsidP="002A71B3">
                  <w:pPr>
                    <w:pStyle w:val="rowtabella0"/>
                    <w:rPr>
                      <w:color w:val="002060"/>
                    </w:rPr>
                  </w:pPr>
                  <w:r w:rsidRPr="001B77AD">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CA1EDC" w14:textId="77777777" w:rsidR="00B46E19" w:rsidRPr="001B77AD" w:rsidRDefault="00B46E19" w:rsidP="002A71B3">
                  <w:pPr>
                    <w:pStyle w:val="rowtabella0"/>
                    <w:rPr>
                      <w:color w:val="002060"/>
                    </w:rPr>
                  </w:pPr>
                  <w:r w:rsidRPr="001B77AD">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0E8BDA" w14:textId="77777777" w:rsidR="00B46E19" w:rsidRPr="001B77AD" w:rsidRDefault="00B46E19" w:rsidP="002A71B3">
                  <w:pPr>
                    <w:pStyle w:val="rowtabella0"/>
                    <w:jc w:val="center"/>
                    <w:rPr>
                      <w:color w:val="002060"/>
                    </w:rPr>
                  </w:pPr>
                  <w:r w:rsidRPr="001B77AD">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18114D" w14:textId="77777777" w:rsidR="00B46E19" w:rsidRPr="001B77AD" w:rsidRDefault="00B46E19" w:rsidP="002A71B3">
                  <w:pPr>
                    <w:pStyle w:val="rowtabella0"/>
                    <w:jc w:val="center"/>
                    <w:rPr>
                      <w:color w:val="002060"/>
                    </w:rPr>
                  </w:pPr>
                  <w:r w:rsidRPr="001B77AD">
                    <w:rPr>
                      <w:color w:val="002060"/>
                    </w:rPr>
                    <w:t> </w:t>
                  </w:r>
                </w:p>
              </w:tc>
            </w:tr>
            <w:tr w:rsidR="00B46E19" w:rsidRPr="001B77AD" w14:paraId="4B789877"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109397" w14:textId="77777777" w:rsidR="00B46E19" w:rsidRPr="001B77AD" w:rsidRDefault="00B46E19" w:rsidP="002A71B3">
                  <w:pPr>
                    <w:pStyle w:val="rowtabella0"/>
                    <w:rPr>
                      <w:color w:val="002060"/>
                    </w:rPr>
                  </w:pPr>
                  <w:r w:rsidRPr="001B77AD">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FACBAB" w14:textId="77777777" w:rsidR="00B46E19" w:rsidRPr="001B77AD" w:rsidRDefault="00B46E19" w:rsidP="002A71B3">
                  <w:pPr>
                    <w:pStyle w:val="rowtabella0"/>
                    <w:rPr>
                      <w:color w:val="002060"/>
                    </w:rPr>
                  </w:pPr>
                  <w:r w:rsidRPr="001B77AD">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64215C" w14:textId="77777777" w:rsidR="00B46E19" w:rsidRPr="001B77AD" w:rsidRDefault="00B46E19" w:rsidP="002A71B3">
                  <w:pPr>
                    <w:pStyle w:val="rowtabella0"/>
                    <w:jc w:val="center"/>
                    <w:rPr>
                      <w:color w:val="002060"/>
                    </w:rPr>
                  </w:pPr>
                  <w:r w:rsidRPr="001B77AD">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608FC8" w14:textId="77777777" w:rsidR="00B46E19" w:rsidRPr="001B77AD" w:rsidRDefault="00B46E19" w:rsidP="002A71B3">
                  <w:pPr>
                    <w:pStyle w:val="rowtabella0"/>
                    <w:jc w:val="center"/>
                    <w:rPr>
                      <w:color w:val="002060"/>
                    </w:rPr>
                  </w:pPr>
                  <w:r w:rsidRPr="001B77AD">
                    <w:rPr>
                      <w:color w:val="002060"/>
                    </w:rPr>
                    <w:t> </w:t>
                  </w:r>
                </w:p>
              </w:tc>
            </w:tr>
            <w:tr w:rsidR="00B46E19" w:rsidRPr="001B77AD" w14:paraId="7072FCCE" w14:textId="77777777" w:rsidTr="002A71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7DD888" w14:textId="77777777" w:rsidR="00B46E19" w:rsidRPr="001B77AD" w:rsidRDefault="00B46E19" w:rsidP="002A71B3">
                  <w:pPr>
                    <w:pStyle w:val="rowtabella0"/>
                    <w:rPr>
                      <w:color w:val="002060"/>
                    </w:rPr>
                  </w:pPr>
                  <w:r w:rsidRPr="001B77AD">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8C84D" w14:textId="77777777" w:rsidR="00B46E19" w:rsidRPr="001B77AD" w:rsidRDefault="00B46E19" w:rsidP="002A71B3">
                  <w:pPr>
                    <w:pStyle w:val="rowtabella0"/>
                    <w:rPr>
                      <w:color w:val="002060"/>
                    </w:rPr>
                  </w:pPr>
                  <w:r w:rsidRPr="001B77AD">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90538" w14:textId="77777777" w:rsidR="00B46E19" w:rsidRPr="001B77AD" w:rsidRDefault="00B46E19" w:rsidP="002A71B3">
                  <w:pPr>
                    <w:pStyle w:val="rowtabella0"/>
                    <w:jc w:val="center"/>
                    <w:rPr>
                      <w:color w:val="002060"/>
                    </w:rPr>
                  </w:pPr>
                  <w:r w:rsidRPr="001B77AD">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2A079E" w14:textId="77777777" w:rsidR="00B46E19" w:rsidRPr="001B77AD" w:rsidRDefault="00B46E19" w:rsidP="002A71B3">
                  <w:pPr>
                    <w:pStyle w:val="rowtabella0"/>
                    <w:jc w:val="center"/>
                    <w:rPr>
                      <w:color w:val="002060"/>
                    </w:rPr>
                  </w:pPr>
                  <w:r w:rsidRPr="001B77AD">
                    <w:rPr>
                      <w:color w:val="002060"/>
                    </w:rPr>
                    <w:t> </w:t>
                  </w:r>
                </w:p>
              </w:tc>
            </w:tr>
          </w:tbl>
          <w:p w14:paraId="065964D3" w14:textId="77777777" w:rsidR="00B46E19" w:rsidRPr="001B77AD" w:rsidRDefault="00B46E19" w:rsidP="002A71B3">
            <w:pPr>
              <w:rPr>
                <w:color w:val="002060"/>
              </w:rPr>
            </w:pPr>
          </w:p>
        </w:tc>
      </w:tr>
    </w:tbl>
    <w:p w14:paraId="23B1A4CD" w14:textId="77777777" w:rsidR="00B46E19" w:rsidRPr="001B77AD" w:rsidRDefault="00B46E19" w:rsidP="00B46E19">
      <w:pPr>
        <w:pStyle w:val="breakline"/>
        <w:rPr>
          <w:rFonts w:eastAsiaTheme="minorEastAsia"/>
          <w:color w:val="002060"/>
        </w:rPr>
      </w:pPr>
    </w:p>
    <w:p w14:paraId="710C21F7" w14:textId="77777777" w:rsidR="00B46E19" w:rsidRPr="001B77AD" w:rsidRDefault="00B46E19" w:rsidP="00B46E19">
      <w:pPr>
        <w:pStyle w:val="breakline"/>
        <w:rPr>
          <w:color w:val="002060"/>
        </w:rPr>
      </w:pPr>
    </w:p>
    <w:p w14:paraId="797FE43B" w14:textId="77777777" w:rsidR="00B46E19" w:rsidRPr="001B77AD" w:rsidRDefault="00B46E19" w:rsidP="00B46E19">
      <w:pPr>
        <w:pStyle w:val="titoloprinc0"/>
        <w:rPr>
          <w:color w:val="002060"/>
        </w:rPr>
      </w:pPr>
      <w:r w:rsidRPr="001B77AD">
        <w:rPr>
          <w:color w:val="002060"/>
        </w:rPr>
        <w:t>GIUDICE SPORTIVO</w:t>
      </w:r>
    </w:p>
    <w:p w14:paraId="3A63B407" w14:textId="77777777" w:rsidR="00B46E19" w:rsidRPr="001B77AD" w:rsidRDefault="00B46E19" w:rsidP="00B46E19">
      <w:pPr>
        <w:pStyle w:val="diffida"/>
        <w:rPr>
          <w:color w:val="002060"/>
        </w:rPr>
      </w:pPr>
      <w:r w:rsidRPr="001B77AD">
        <w:rPr>
          <w:color w:val="002060"/>
        </w:rPr>
        <w:t>Il Giudice Sportivo Avv. Agnese Lazzaretti, con l'assistenza del segretario Angelo Castellana, nella seduta del 27/03/2024, ha adottato le decisioni che di seguito integralmente si riportano:</w:t>
      </w:r>
    </w:p>
    <w:p w14:paraId="1DFE4F7B" w14:textId="77777777" w:rsidR="00B46E19" w:rsidRPr="001B77AD" w:rsidRDefault="00B46E19" w:rsidP="00B46E19">
      <w:pPr>
        <w:pStyle w:val="titolo10"/>
        <w:rPr>
          <w:color w:val="002060"/>
        </w:rPr>
      </w:pPr>
      <w:r w:rsidRPr="001B77AD">
        <w:rPr>
          <w:color w:val="002060"/>
        </w:rPr>
        <w:t xml:space="preserve">GARE DEL 22/ 3/2024 </w:t>
      </w:r>
    </w:p>
    <w:p w14:paraId="403BDA7B" w14:textId="77777777" w:rsidR="00B46E19" w:rsidRPr="001B77AD" w:rsidRDefault="00B46E19" w:rsidP="00B46E19">
      <w:pPr>
        <w:pStyle w:val="titolo7a"/>
        <w:rPr>
          <w:color w:val="002060"/>
        </w:rPr>
      </w:pPr>
      <w:r w:rsidRPr="001B77AD">
        <w:rPr>
          <w:color w:val="002060"/>
        </w:rPr>
        <w:t xml:space="preserve">PROVVEDIMENTI DISCIPLINARI </w:t>
      </w:r>
    </w:p>
    <w:p w14:paraId="53396E62" w14:textId="77777777" w:rsidR="00B46E19" w:rsidRPr="001B77AD" w:rsidRDefault="00B46E19" w:rsidP="00B46E19">
      <w:pPr>
        <w:pStyle w:val="titolo7b0"/>
        <w:rPr>
          <w:color w:val="002060"/>
        </w:rPr>
      </w:pPr>
      <w:r w:rsidRPr="001B77AD">
        <w:rPr>
          <w:color w:val="002060"/>
        </w:rPr>
        <w:t xml:space="preserve">In base alle risultanze degli atti ufficiali sono state deliberate le seguenti sanzioni disciplinari. </w:t>
      </w:r>
    </w:p>
    <w:p w14:paraId="5D4C8D4D" w14:textId="77777777" w:rsidR="00B46E19" w:rsidRPr="001B77AD" w:rsidRDefault="00B46E19" w:rsidP="00B46E19">
      <w:pPr>
        <w:pStyle w:val="titolo30"/>
        <w:rPr>
          <w:color w:val="002060"/>
        </w:rPr>
      </w:pPr>
      <w:r w:rsidRPr="001B77AD">
        <w:rPr>
          <w:color w:val="002060"/>
        </w:rPr>
        <w:t xml:space="preserve">DIRIGENTI </w:t>
      </w:r>
    </w:p>
    <w:p w14:paraId="5CD5ABCC" w14:textId="77777777" w:rsidR="00B46E19" w:rsidRPr="001B77AD" w:rsidRDefault="00B46E19" w:rsidP="00B46E19">
      <w:pPr>
        <w:pStyle w:val="titolo20"/>
        <w:rPr>
          <w:color w:val="002060"/>
        </w:rPr>
      </w:pPr>
      <w:r w:rsidRPr="001B77AD">
        <w:rPr>
          <w:color w:val="002060"/>
        </w:rPr>
        <w:t xml:space="preserve">INIBIZIONE A SVOLGERE OGNI ATTIVITA' FINO AL 10/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2C5E7773" w14:textId="77777777" w:rsidTr="002A71B3">
        <w:tc>
          <w:tcPr>
            <w:tcW w:w="2200" w:type="dxa"/>
            <w:tcMar>
              <w:top w:w="20" w:type="dxa"/>
              <w:left w:w="20" w:type="dxa"/>
              <w:bottom w:w="20" w:type="dxa"/>
              <w:right w:w="20" w:type="dxa"/>
            </w:tcMar>
            <w:vAlign w:val="center"/>
            <w:hideMark/>
          </w:tcPr>
          <w:p w14:paraId="0C2C8F5F" w14:textId="77777777" w:rsidR="00B46E19" w:rsidRPr="001B77AD" w:rsidRDefault="00B46E19" w:rsidP="002A71B3">
            <w:pPr>
              <w:pStyle w:val="movimento"/>
              <w:rPr>
                <w:color w:val="002060"/>
              </w:rPr>
            </w:pPr>
            <w:r w:rsidRPr="001B77AD">
              <w:rPr>
                <w:color w:val="002060"/>
              </w:rPr>
              <w:t>FORESI STEFANO</w:t>
            </w:r>
          </w:p>
        </w:tc>
        <w:tc>
          <w:tcPr>
            <w:tcW w:w="2200" w:type="dxa"/>
            <w:tcMar>
              <w:top w:w="20" w:type="dxa"/>
              <w:left w:w="20" w:type="dxa"/>
              <w:bottom w:w="20" w:type="dxa"/>
              <w:right w:w="20" w:type="dxa"/>
            </w:tcMar>
            <w:vAlign w:val="center"/>
            <w:hideMark/>
          </w:tcPr>
          <w:p w14:paraId="2484F652" w14:textId="77777777" w:rsidR="00B46E19" w:rsidRPr="001B77AD" w:rsidRDefault="00B46E19" w:rsidP="002A71B3">
            <w:pPr>
              <w:pStyle w:val="movimento2"/>
              <w:rPr>
                <w:color w:val="002060"/>
              </w:rPr>
            </w:pPr>
            <w:r w:rsidRPr="001B77AD">
              <w:rPr>
                <w:color w:val="002060"/>
              </w:rPr>
              <w:t xml:space="preserve">(MONTELUPONE CALCIO A 5) </w:t>
            </w:r>
          </w:p>
        </w:tc>
        <w:tc>
          <w:tcPr>
            <w:tcW w:w="800" w:type="dxa"/>
            <w:tcMar>
              <w:top w:w="20" w:type="dxa"/>
              <w:left w:w="20" w:type="dxa"/>
              <w:bottom w:w="20" w:type="dxa"/>
              <w:right w:w="20" w:type="dxa"/>
            </w:tcMar>
            <w:vAlign w:val="center"/>
            <w:hideMark/>
          </w:tcPr>
          <w:p w14:paraId="1BEA743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C794650"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38B26DB" w14:textId="77777777" w:rsidR="00B46E19" w:rsidRPr="001B77AD" w:rsidRDefault="00B46E19" w:rsidP="002A71B3">
            <w:pPr>
              <w:pStyle w:val="movimento2"/>
              <w:rPr>
                <w:color w:val="002060"/>
              </w:rPr>
            </w:pPr>
            <w:r w:rsidRPr="001B77AD">
              <w:rPr>
                <w:color w:val="002060"/>
              </w:rPr>
              <w:t> </w:t>
            </w:r>
          </w:p>
        </w:tc>
      </w:tr>
    </w:tbl>
    <w:p w14:paraId="3F195317" w14:textId="77777777" w:rsidR="00B46E19" w:rsidRPr="001B77AD" w:rsidRDefault="00B46E19" w:rsidP="00B46E19">
      <w:pPr>
        <w:pStyle w:val="diffida"/>
        <w:spacing w:before="80" w:beforeAutospacing="0" w:after="40" w:afterAutospacing="0"/>
        <w:rPr>
          <w:rFonts w:eastAsiaTheme="minorEastAsia"/>
          <w:color w:val="002060"/>
        </w:rPr>
      </w:pPr>
      <w:r w:rsidRPr="001B77AD">
        <w:rPr>
          <w:color w:val="002060"/>
        </w:rPr>
        <w:t xml:space="preserve">Per comportamento irriguardoso verso 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0E8F0CC7" w14:textId="77777777" w:rsidTr="002A71B3">
        <w:tc>
          <w:tcPr>
            <w:tcW w:w="2200" w:type="dxa"/>
            <w:tcMar>
              <w:top w:w="20" w:type="dxa"/>
              <w:left w:w="20" w:type="dxa"/>
              <w:bottom w:w="20" w:type="dxa"/>
              <w:right w:w="20" w:type="dxa"/>
            </w:tcMar>
            <w:vAlign w:val="center"/>
            <w:hideMark/>
          </w:tcPr>
          <w:p w14:paraId="49956ACD" w14:textId="77777777" w:rsidR="00B46E19" w:rsidRPr="001B77AD" w:rsidRDefault="00B46E19" w:rsidP="002A71B3">
            <w:pPr>
              <w:pStyle w:val="movimento"/>
              <w:rPr>
                <w:color w:val="002060"/>
              </w:rPr>
            </w:pPr>
            <w:r w:rsidRPr="001B77AD">
              <w:rPr>
                <w:color w:val="002060"/>
              </w:rPr>
              <w:t>FUSELLI ANDREA</w:t>
            </w:r>
          </w:p>
        </w:tc>
        <w:tc>
          <w:tcPr>
            <w:tcW w:w="2200" w:type="dxa"/>
            <w:tcMar>
              <w:top w:w="20" w:type="dxa"/>
              <w:left w:w="20" w:type="dxa"/>
              <w:bottom w:w="20" w:type="dxa"/>
              <w:right w:w="20" w:type="dxa"/>
            </w:tcMar>
            <w:vAlign w:val="center"/>
            <w:hideMark/>
          </w:tcPr>
          <w:p w14:paraId="042F2553" w14:textId="77777777" w:rsidR="00B46E19" w:rsidRPr="001B77AD" w:rsidRDefault="00B46E19" w:rsidP="002A71B3">
            <w:pPr>
              <w:pStyle w:val="movimento2"/>
              <w:rPr>
                <w:color w:val="002060"/>
              </w:rPr>
            </w:pPr>
            <w:r w:rsidRPr="001B77AD">
              <w:rPr>
                <w:color w:val="002060"/>
              </w:rPr>
              <w:t xml:space="preserve">(MONTELUPONE CALCIO A 5) </w:t>
            </w:r>
          </w:p>
        </w:tc>
        <w:tc>
          <w:tcPr>
            <w:tcW w:w="800" w:type="dxa"/>
            <w:tcMar>
              <w:top w:w="20" w:type="dxa"/>
              <w:left w:w="20" w:type="dxa"/>
              <w:bottom w:w="20" w:type="dxa"/>
              <w:right w:w="20" w:type="dxa"/>
            </w:tcMar>
            <w:vAlign w:val="center"/>
            <w:hideMark/>
          </w:tcPr>
          <w:p w14:paraId="1FB79561"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0EA74D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D923F31" w14:textId="77777777" w:rsidR="00B46E19" w:rsidRPr="001B77AD" w:rsidRDefault="00B46E19" w:rsidP="002A71B3">
            <w:pPr>
              <w:pStyle w:val="movimento2"/>
              <w:rPr>
                <w:color w:val="002060"/>
              </w:rPr>
            </w:pPr>
            <w:r w:rsidRPr="001B77AD">
              <w:rPr>
                <w:color w:val="002060"/>
              </w:rPr>
              <w:t> </w:t>
            </w:r>
          </w:p>
        </w:tc>
      </w:tr>
    </w:tbl>
    <w:p w14:paraId="20E9D6D5" w14:textId="77777777" w:rsidR="00B46E19" w:rsidRPr="001B77AD" w:rsidRDefault="00B46E19" w:rsidP="00B46E19">
      <w:pPr>
        <w:pStyle w:val="diffida"/>
        <w:spacing w:before="80" w:beforeAutospacing="0" w:after="40" w:afterAutospacing="0"/>
        <w:rPr>
          <w:rFonts w:eastAsiaTheme="minorEastAsia"/>
          <w:color w:val="002060"/>
        </w:rPr>
      </w:pPr>
      <w:r w:rsidRPr="001B77AD">
        <w:rPr>
          <w:color w:val="002060"/>
        </w:rPr>
        <w:t xml:space="preserve">Per comportamento irriguardoso verso l'arbitro. Allontanato. </w:t>
      </w:r>
    </w:p>
    <w:p w14:paraId="45E3671F" w14:textId="77777777" w:rsidR="00B46E19" w:rsidRPr="001B77AD" w:rsidRDefault="00B46E19" w:rsidP="00B46E19">
      <w:pPr>
        <w:pStyle w:val="titolo20"/>
        <w:rPr>
          <w:color w:val="002060"/>
        </w:rPr>
      </w:pPr>
      <w:r w:rsidRPr="001B77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5A5ADECB" w14:textId="77777777" w:rsidTr="002A71B3">
        <w:tc>
          <w:tcPr>
            <w:tcW w:w="2200" w:type="dxa"/>
            <w:tcMar>
              <w:top w:w="20" w:type="dxa"/>
              <w:left w:w="20" w:type="dxa"/>
              <w:bottom w:w="20" w:type="dxa"/>
              <w:right w:w="20" w:type="dxa"/>
            </w:tcMar>
            <w:vAlign w:val="center"/>
            <w:hideMark/>
          </w:tcPr>
          <w:p w14:paraId="3FF7DD83" w14:textId="77777777" w:rsidR="00B46E19" w:rsidRPr="001B77AD" w:rsidRDefault="00B46E19" w:rsidP="002A71B3">
            <w:pPr>
              <w:pStyle w:val="movimento"/>
              <w:rPr>
                <w:color w:val="002060"/>
              </w:rPr>
            </w:pPr>
            <w:r w:rsidRPr="001B77AD">
              <w:rPr>
                <w:color w:val="002060"/>
              </w:rPr>
              <w:t>COSTANTINI MASSIMO</w:t>
            </w:r>
          </w:p>
        </w:tc>
        <w:tc>
          <w:tcPr>
            <w:tcW w:w="2200" w:type="dxa"/>
            <w:tcMar>
              <w:top w:w="20" w:type="dxa"/>
              <w:left w:w="20" w:type="dxa"/>
              <w:bottom w:w="20" w:type="dxa"/>
              <w:right w:w="20" w:type="dxa"/>
            </w:tcMar>
            <w:vAlign w:val="center"/>
            <w:hideMark/>
          </w:tcPr>
          <w:p w14:paraId="22F9CED9" w14:textId="77777777" w:rsidR="00B46E19" w:rsidRPr="001B77AD" w:rsidRDefault="00B46E19" w:rsidP="002A71B3">
            <w:pPr>
              <w:pStyle w:val="movimento2"/>
              <w:rPr>
                <w:color w:val="002060"/>
              </w:rPr>
            </w:pPr>
            <w:r w:rsidRPr="001B77AD">
              <w:rPr>
                <w:color w:val="002060"/>
              </w:rPr>
              <w:t xml:space="preserve">(FUTSAL CASELLE) </w:t>
            </w:r>
          </w:p>
        </w:tc>
        <w:tc>
          <w:tcPr>
            <w:tcW w:w="800" w:type="dxa"/>
            <w:tcMar>
              <w:top w:w="20" w:type="dxa"/>
              <w:left w:w="20" w:type="dxa"/>
              <w:bottom w:w="20" w:type="dxa"/>
              <w:right w:w="20" w:type="dxa"/>
            </w:tcMar>
            <w:vAlign w:val="center"/>
            <w:hideMark/>
          </w:tcPr>
          <w:p w14:paraId="64810FA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46427C0B" w14:textId="77777777" w:rsidR="00B46E19" w:rsidRPr="001B77AD" w:rsidRDefault="00B46E19" w:rsidP="002A71B3">
            <w:pPr>
              <w:pStyle w:val="movimento"/>
              <w:rPr>
                <w:color w:val="002060"/>
              </w:rPr>
            </w:pPr>
            <w:r w:rsidRPr="001B77AD">
              <w:rPr>
                <w:color w:val="002060"/>
              </w:rPr>
              <w:t>FORESI STEFANO</w:t>
            </w:r>
          </w:p>
        </w:tc>
        <w:tc>
          <w:tcPr>
            <w:tcW w:w="2200" w:type="dxa"/>
            <w:tcMar>
              <w:top w:w="20" w:type="dxa"/>
              <w:left w:w="20" w:type="dxa"/>
              <w:bottom w:w="20" w:type="dxa"/>
              <w:right w:w="20" w:type="dxa"/>
            </w:tcMar>
            <w:vAlign w:val="center"/>
            <w:hideMark/>
          </w:tcPr>
          <w:p w14:paraId="7F9D8DEE" w14:textId="77777777" w:rsidR="00B46E19" w:rsidRPr="001B77AD" w:rsidRDefault="00B46E19" w:rsidP="002A71B3">
            <w:pPr>
              <w:pStyle w:val="movimento2"/>
              <w:rPr>
                <w:color w:val="002060"/>
              </w:rPr>
            </w:pPr>
            <w:r w:rsidRPr="001B77AD">
              <w:rPr>
                <w:color w:val="002060"/>
              </w:rPr>
              <w:t xml:space="preserve">(MONTELUPONE CALCIO A 5) </w:t>
            </w:r>
          </w:p>
        </w:tc>
      </w:tr>
    </w:tbl>
    <w:p w14:paraId="6B21EAFC" w14:textId="77777777" w:rsidR="00B46E19" w:rsidRPr="001B77AD" w:rsidRDefault="00B46E19" w:rsidP="00B46E19">
      <w:pPr>
        <w:pStyle w:val="titolo30"/>
        <w:rPr>
          <w:rFonts w:eastAsiaTheme="minorEastAsia"/>
          <w:color w:val="002060"/>
        </w:rPr>
      </w:pPr>
      <w:r w:rsidRPr="001B77AD">
        <w:rPr>
          <w:color w:val="002060"/>
        </w:rPr>
        <w:t xml:space="preserve">CALCIATORI ESPULSI </w:t>
      </w:r>
    </w:p>
    <w:p w14:paraId="0F40AC34" w14:textId="77777777" w:rsidR="00B46E19" w:rsidRPr="001B77AD" w:rsidRDefault="00B46E19" w:rsidP="00B46E19">
      <w:pPr>
        <w:pStyle w:val="titolo20"/>
        <w:rPr>
          <w:color w:val="002060"/>
        </w:rPr>
      </w:pPr>
      <w:r w:rsidRPr="001B77A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24BAE937" w14:textId="77777777" w:rsidTr="002A71B3">
        <w:tc>
          <w:tcPr>
            <w:tcW w:w="2200" w:type="dxa"/>
            <w:tcMar>
              <w:top w:w="20" w:type="dxa"/>
              <w:left w:w="20" w:type="dxa"/>
              <w:bottom w:w="20" w:type="dxa"/>
              <w:right w:w="20" w:type="dxa"/>
            </w:tcMar>
            <w:vAlign w:val="center"/>
            <w:hideMark/>
          </w:tcPr>
          <w:p w14:paraId="3F1AF4AC" w14:textId="77777777" w:rsidR="00B46E19" w:rsidRPr="001B77AD" w:rsidRDefault="00B46E19" w:rsidP="002A71B3">
            <w:pPr>
              <w:pStyle w:val="movimento"/>
              <w:rPr>
                <w:color w:val="002060"/>
              </w:rPr>
            </w:pPr>
            <w:r w:rsidRPr="001B77AD">
              <w:rPr>
                <w:color w:val="002060"/>
              </w:rPr>
              <w:t>PANTANETTI GUIDO LUIS</w:t>
            </w:r>
          </w:p>
        </w:tc>
        <w:tc>
          <w:tcPr>
            <w:tcW w:w="2200" w:type="dxa"/>
            <w:tcMar>
              <w:top w:w="20" w:type="dxa"/>
              <w:left w:w="20" w:type="dxa"/>
              <w:bottom w:w="20" w:type="dxa"/>
              <w:right w:w="20" w:type="dxa"/>
            </w:tcMar>
            <w:vAlign w:val="center"/>
            <w:hideMark/>
          </w:tcPr>
          <w:p w14:paraId="082943A7" w14:textId="77777777" w:rsidR="00B46E19" w:rsidRPr="001B77AD" w:rsidRDefault="00B46E19" w:rsidP="002A71B3">
            <w:pPr>
              <w:pStyle w:val="movimento2"/>
              <w:rPr>
                <w:color w:val="002060"/>
              </w:rPr>
            </w:pPr>
            <w:r w:rsidRPr="001B77AD">
              <w:rPr>
                <w:color w:val="002060"/>
              </w:rPr>
              <w:t xml:space="preserve">(TRE TORRI A.S.D.) </w:t>
            </w:r>
          </w:p>
        </w:tc>
        <w:tc>
          <w:tcPr>
            <w:tcW w:w="800" w:type="dxa"/>
            <w:tcMar>
              <w:top w:w="20" w:type="dxa"/>
              <w:left w:w="20" w:type="dxa"/>
              <w:bottom w:w="20" w:type="dxa"/>
              <w:right w:w="20" w:type="dxa"/>
            </w:tcMar>
            <w:vAlign w:val="center"/>
            <w:hideMark/>
          </w:tcPr>
          <w:p w14:paraId="321516F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E1FC006"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3169765" w14:textId="77777777" w:rsidR="00B46E19" w:rsidRPr="001B77AD" w:rsidRDefault="00B46E19" w:rsidP="002A71B3">
            <w:pPr>
              <w:pStyle w:val="movimento2"/>
              <w:rPr>
                <w:color w:val="002060"/>
              </w:rPr>
            </w:pPr>
            <w:r w:rsidRPr="001B77AD">
              <w:rPr>
                <w:color w:val="002060"/>
              </w:rPr>
              <w:t> </w:t>
            </w:r>
          </w:p>
        </w:tc>
      </w:tr>
    </w:tbl>
    <w:p w14:paraId="3191AF8F" w14:textId="77777777" w:rsidR="00B46E19" w:rsidRPr="001B77AD" w:rsidRDefault="00B46E19" w:rsidP="00B46E19">
      <w:pPr>
        <w:pStyle w:val="titolo30"/>
        <w:rPr>
          <w:rFonts w:eastAsiaTheme="minorEastAsia"/>
          <w:color w:val="002060"/>
        </w:rPr>
      </w:pPr>
      <w:r w:rsidRPr="001B77AD">
        <w:rPr>
          <w:color w:val="002060"/>
        </w:rPr>
        <w:t xml:space="preserve">CALCIATORI NON ESPULSI </w:t>
      </w:r>
    </w:p>
    <w:p w14:paraId="3D08CCDA" w14:textId="77777777" w:rsidR="00B46E19" w:rsidRPr="001B77AD" w:rsidRDefault="00B46E19" w:rsidP="00B46E19">
      <w:pPr>
        <w:pStyle w:val="titolo20"/>
        <w:rPr>
          <w:color w:val="002060"/>
        </w:rPr>
      </w:pPr>
      <w:r w:rsidRPr="001B77AD">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0952E93F" w14:textId="77777777" w:rsidTr="002A71B3">
        <w:tc>
          <w:tcPr>
            <w:tcW w:w="2200" w:type="dxa"/>
            <w:tcMar>
              <w:top w:w="20" w:type="dxa"/>
              <w:left w:w="20" w:type="dxa"/>
              <w:bottom w:w="20" w:type="dxa"/>
              <w:right w:w="20" w:type="dxa"/>
            </w:tcMar>
            <w:vAlign w:val="center"/>
            <w:hideMark/>
          </w:tcPr>
          <w:p w14:paraId="15A7A11D" w14:textId="77777777" w:rsidR="00B46E19" w:rsidRPr="001B77AD" w:rsidRDefault="00B46E19" w:rsidP="002A71B3">
            <w:pPr>
              <w:pStyle w:val="movimento"/>
              <w:rPr>
                <w:color w:val="002060"/>
              </w:rPr>
            </w:pPr>
            <w:r w:rsidRPr="001B77AD">
              <w:rPr>
                <w:color w:val="002060"/>
              </w:rPr>
              <w:t>PASQUI GIACOMO</w:t>
            </w:r>
          </w:p>
        </w:tc>
        <w:tc>
          <w:tcPr>
            <w:tcW w:w="2200" w:type="dxa"/>
            <w:tcMar>
              <w:top w:w="20" w:type="dxa"/>
              <w:left w:w="20" w:type="dxa"/>
              <w:bottom w:w="20" w:type="dxa"/>
              <w:right w:w="20" w:type="dxa"/>
            </w:tcMar>
            <w:vAlign w:val="center"/>
            <w:hideMark/>
          </w:tcPr>
          <w:p w14:paraId="5ADC87D0" w14:textId="77777777" w:rsidR="00B46E19" w:rsidRPr="001B77AD" w:rsidRDefault="00B46E19" w:rsidP="002A71B3">
            <w:pPr>
              <w:pStyle w:val="movimento2"/>
              <w:rPr>
                <w:color w:val="002060"/>
              </w:rPr>
            </w:pPr>
            <w:r w:rsidRPr="001B77AD">
              <w:rPr>
                <w:color w:val="002060"/>
              </w:rPr>
              <w:t xml:space="preserve">(MONTELUPONE CALCIO A 5) </w:t>
            </w:r>
          </w:p>
        </w:tc>
        <w:tc>
          <w:tcPr>
            <w:tcW w:w="800" w:type="dxa"/>
            <w:tcMar>
              <w:top w:w="20" w:type="dxa"/>
              <w:left w:w="20" w:type="dxa"/>
              <w:bottom w:w="20" w:type="dxa"/>
              <w:right w:w="20" w:type="dxa"/>
            </w:tcMar>
            <w:vAlign w:val="center"/>
            <w:hideMark/>
          </w:tcPr>
          <w:p w14:paraId="59530BD4"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1F9B8FA"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443A3D6A" w14:textId="77777777" w:rsidR="00B46E19" w:rsidRPr="001B77AD" w:rsidRDefault="00B46E19" w:rsidP="002A71B3">
            <w:pPr>
              <w:pStyle w:val="movimento2"/>
              <w:rPr>
                <w:color w:val="002060"/>
              </w:rPr>
            </w:pPr>
            <w:r w:rsidRPr="001B77AD">
              <w:rPr>
                <w:color w:val="002060"/>
              </w:rPr>
              <w:t> </w:t>
            </w:r>
          </w:p>
        </w:tc>
      </w:tr>
    </w:tbl>
    <w:p w14:paraId="4CCAD247" w14:textId="77777777" w:rsidR="00B46E19" w:rsidRPr="001B77AD" w:rsidRDefault="00B46E19" w:rsidP="00B46E19">
      <w:pPr>
        <w:pStyle w:val="titolo20"/>
        <w:rPr>
          <w:rFonts w:eastAsiaTheme="minorEastAsia"/>
          <w:color w:val="002060"/>
        </w:rPr>
      </w:pPr>
      <w:r w:rsidRPr="001B77A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5F3294B5" w14:textId="77777777" w:rsidTr="002A71B3">
        <w:tc>
          <w:tcPr>
            <w:tcW w:w="2200" w:type="dxa"/>
            <w:tcMar>
              <w:top w:w="20" w:type="dxa"/>
              <w:left w:w="20" w:type="dxa"/>
              <w:bottom w:w="20" w:type="dxa"/>
              <w:right w:w="20" w:type="dxa"/>
            </w:tcMar>
            <w:vAlign w:val="center"/>
            <w:hideMark/>
          </w:tcPr>
          <w:p w14:paraId="1BF1D712" w14:textId="77777777" w:rsidR="00B46E19" w:rsidRPr="001B77AD" w:rsidRDefault="00B46E19" w:rsidP="002A71B3">
            <w:pPr>
              <w:pStyle w:val="movimento"/>
              <w:rPr>
                <w:color w:val="002060"/>
              </w:rPr>
            </w:pPr>
            <w:r w:rsidRPr="001B77AD">
              <w:rPr>
                <w:color w:val="002060"/>
              </w:rPr>
              <w:t>MARILUNGO NICOLA</w:t>
            </w:r>
          </w:p>
        </w:tc>
        <w:tc>
          <w:tcPr>
            <w:tcW w:w="2200" w:type="dxa"/>
            <w:tcMar>
              <w:top w:w="20" w:type="dxa"/>
              <w:left w:w="20" w:type="dxa"/>
              <w:bottom w:w="20" w:type="dxa"/>
              <w:right w:w="20" w:type="dxa"/>
            </w:tcMar>
            <w:vAlign w:val="center"/>
            <w:hideMark/>
          </w:tcPr>
          <w:p w14:paraId="27D488E2" w14:textId="77777777" w:rsidR="00B46E19" w:rsidRPr="001B77AD" w:rsidRDefault="00B46E19" w:rsidP="002A71B3">
            <w:pPr>
              <w:pStyle w:val="movimento2"/>
              <w:rPr>
                <w:color w:val="002060"/>
              </w:rPr>
            </w:pPr>
            <w:r w:rsidRPr="001B77AD">
              <w:rPr>
                <w:color w:val="002060"/>
              </w:rPr>
              <w:t xml:space="preserve">(NUOVA JUVENTINA FFC) </w:t>
            </w:r>
          </w:p>
        </w:tc>
        <w:tc>
          <w:tcPr>
            <w:tcW w:w="800" w:type="dxa"/>
            <w:tcMar>
              <w:top w:w="20" w:type="dxa"/>
              <w:left w:w="20" w:type="dxa"/>
              <w:bottom w:w="20" w:type="dxa"/>
              <w:right w:w="20" w:type="dxa"/>
            </w:tcMar>
            <w:vAlign w:val="center"/>
            <w:hideMark/>
          </w:tcPr>
          <w:p w14:paraId="1F941A8C"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FCB3B8A"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2B7C5F9" w14:textId="77777777" w:rsidR="00B46E19" w:rsidRPr="001B77AD" w:rsidRDefault="00B46E19" w:rsidP="002A71B3">
            <w:pPr>
              <w:pStyle w:val="movimento2"/>
              <w:rPr>
                <w:color w:val="002060"/>
              </w:rPr>
            </w:pPr>
            <w:r w:rsidRPr="001B77AD">
              <w:rPr>
                <w:color w:val="002060"/>
              </w:rPr>
              <w:t> </w:t>
            </w:r>
          </w:p>
        </w:tc>
      </w:tr>
    </w:tbl>
    <w:p w14:paraId="327FC6E3" w14:textId="77777777" w:rsidR="00B46E19" w:rsidRPr="001B77AD" w:rsidRDefault="00B46E19" w:rsidP="00B46E19">
      <w:pPr>
        <w:pStyle w:val="titolo20"/>
        <w:rPr>
          <w:rFonts w:eastAsiaTheme="minorEastAsia"/>
          <w:color w:val="002060"/>
        </w:rPr>
      </w:pPr>
      <w:r w:rsidRPr="001B77A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74FF5B84" w14:textId="77777777" w:rsidTr="002A71B3">
        <w:tc>
          <w:tcPr>
            <w:tcW w:w="2200" w:type="dxa"/>
            <w:tcMar>
              <w:top w:w="20" w:type="dxa"/>
              <w:left w:w="20" w:type="dxa"/>
              <w:bottom w:w="20" w:type="dxa"/>
              <w:right w:w="20" w:type="dxa"/>
            </w:tcMar>
            <w:vAlign w:val="center"/>
            <w:hideMark/>
          </w:tcPr>
          <w:p w14:paraId="6AFDC8DB" w14:textId="77777777" w:rsidR="00B46E19" w:rsidRPr="001B77AD" w:rsidRDefault="00B46E19" w:rsidP="002A71B3">
            <w:pPr>
              <w:pStyle w:val="movimento"/>
              <w:rPr>
                <w:color w:val="002060"/>
              </w:rPr>
            </w:pPr>
            <w:r w:rsidRPr="001B77AD">
              <w:rPr>
                <w:color w:val="002060"/>
              </w:rPr>
              <w:t>MONTESI DAVIDE</w:t>
            </w:r>
          </w:p>
        </w:tc>
        <w:tc>
          <w:tcPr>
            <w:tcW w:w="2200" w:type="dxa"/>
            <w:tcMar>
              <w:top w:w="20" w:type="dxa"/>
              <w:left w:w="20" w:type="dxa"/>
              <w:bottom w:w="20" w:type="dxa"/>
              <w:right w:w="20" w:type="dxa"/>
            </w:tcMar>
            <w:vAlign w:val="center"/>
            <w:hideMark/>
          </w:tcPr>
          <w:p w14:paraId="250F63F5" w14:textId="77777777" w:rsidR="00B46E19" w:rsidRPr="001B77AD" w:rsidRDefault="00B46E19" w:rsidP="002A71B3">
            <w:pPr>
              <w:pStyle w:val="movimento2"/>
              <w:rPr>
                <w:color w:val="002060"/>
              </w:rPr>
            </w:pPr>
            <w:r w:rsidRPr="001B77AD">
              <w:rPr>
                <w:color w:val="002060"/>
              </w:rPr>
              <w:t xml:space="preserve">(ALMA JUVENTUS FANO) </w:t>
            </w:r>
          </w:p>
        </w:tc>
        <w:tc>
          <w:tcPr>
            <w:tcW w:w="800" w:type="dxa"/>
            <w:tcMar>
              <w:top w:w="20" w:type="dxa"/>
              <w:left w:w="20" w:type="dxa"/>
              <w:bottom w:w="20" w:type="dxa"/>
              <w:right w:w="20" w:type="dxa"/>
            </w:tcMar>
            <w:vAlign w:val="center"/>
            <w:hideMark/>
          </w:tcPr>
          <w:p w14:paraId="5A7A8525"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952BFCC" w14:textId="77777777" w:rsidR="00B46E19" w:rsidRPr="001B77AD" w:rsidRDefault="00B46E19" w:rsidP="002A71B3">
            <w:pPr>
              <w:pStyle w:val="movimento"/>
              <w:rPr>
                <w:color w:val="002060"/>
              </w:rPr>
            </w:pPr>
            <w:r w:rsidRPr="001B77AD">
              <w:rPr>
                <w:color w:val="002060"/>
              </w:rPr>
              <w:t>GIORDANO RENATO</w:t>
            </w:r>
          </w:p>
        </w:tc>
        <w:tc>
          <w:tcPr>
            <w:tcW w:w="2200" w:type="dxa"/>
            <w:tcMar>
              <w:top w:w="20" w:type="dxa"/>
              <w:left w:w="20" w:type="dxa"/>
              <w:bottom w:w="20" w:type="dxa"/>
              <w:right w:w="20" w:type="dxa"/>
            </w:tcMar>
            <w:vAlign w:val="center"/>
            <w:hideMark/>
          </w:tcPr>
          <w:p w14:paraId="6694C967" w14:textId="77777777" w:rsidR="00B46E19" w:rsidRPr="001B77AD" w:rsidRDefault="00B46E19" w:rsidP="002A71B3">
            <w:pPr>
              <w:pStyle w:val="movimento2"/>
              <w:rPr>
                <w:color w:val="002060"/>
              </w:rPr>
            </w:pPr>
            <w:r w:rsidRPr="001B77AD">
              <w:rPr>
                <w:color w:val="002060"/>
              </w:rPr>
              <w:t xml:space="preserve">(PIETRALACROCE 73) </w:t>
            </w:r>
          </w:p>
        </w:tc>
      </w:tr>
    </w:tbl>
    <w:p w14:paraId="0366D4C3" w14:textId="77777777" w:rsidR="00B46E19" w:rsidRPr="001B77AD" w:rsidRDefault="00B46E19" w:rsidP="00B46E19">
      <w:pPr>
        <w:pStyle w:val="titolo20"/>
        <w:rPr>
          <w:rFonts w:eastAsiaTheme="minorEastAsia"/>
          <w:color w:val="002060"/>
        </w:rPr>
      </w:pPr>
      <w:r w:rsidRPr="001B77AD">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0B8E12E1" w14:textId="77777777" w:rsidTr="002A71B3">
        <w:tc>
          <w:tcPr>
            <w:tcW w:w="2200" w:type="dxa"/>
            <w:tcMar>
              <w:top w:w="20" w:type="dxa"/>
              <w:left w:w="20" w:type="dxa"/>
              <w:bottom w:w="20" w:type="dxa"/>
              <w:right w:w="20" w:type="dxa"/>
            </w:tcMar>
            <w:vAlign w:val="center"/>
            <w:hideMark/>
          </w:tcPr>
          <w:p w14:paraId="1AFCEF6B" w14:textId="77777777" w:rsidR="00B46E19" w:rsidRPr="001B77AD" w:rsidRDefault="00B46E19" w:rsidP="002A71B3">
            <w:pPr>
              <w:pStyle w:val="movimento"/>
              <w:rPr>
                <w:color w:val="002060"/>
              </w:rPr>
            </w:pPr>
            <w:r w:rsidRPr="001B77AD">
              <w:rPr>
                <w:color w:val="002060"/>
              </w:rPr>
              <w:t>SESTILI NICCOLO</w:t>
            </w:r>
          </w:p>
        </w:tc>
        <w:tc>
          <w:tcPr>
            <w:tcW w:w="2200" w:type="dxa"/>
            <w:tcMar>
              <w:top w:w="20" w:type="dxa"/>
              <w:left w:w="20" w:type="dxa"/>
              <w:bottom w:w="20" w:type="dxa"/>
              <w:right w:w="20" w:type="dxa"/>
            </w:tcMar>
            <w:vAlign w:val="center"/>
            <w:hideMark/>
          </w:tcPr>
          <w:p w14:paraId="7479A6A6" w14:textId="77777777" w:rsidR="00B46E19" w:rsidRPr="001B77AD" w:rsidRDefault="00B46E19" w:rsidP="002A71B3">
            <w:pPr>
              <w:pStyle w:val="movimento2"/>
              <w:rPr>
                <w:color w:val="002060"/>
              </w:rPr>
            </w:pPr>
            <w:r w:rsidRPr="001B77AD">
              <w:rPr>
                <w:color w:val="002060"/>
              </w:rPr>
              <w:t xml:space="preserve">(FUTSAL CASELLE) </w:t>
            </w:r>
          </w:p>
        </w:tc>
        <w:tc>
          <w:tcPr>
            <w:tcW w:w="800" w:type="dxa"/>
            <w:tcMar>
              <w:top w:w="20" w:type="dxa"/>
              <w:left w:w="20" w:type="dxa"/>
              <w:bottom w:w="20" w:type="dxa"/>
              <w:right w:w="20" w:type="dxa"/>
            </w:tcMar>
            <w:vAlign w:val="center"/>
            <w:hideMark/>
          </w:tcPr>
          <w:p w14:paraId="79FB12C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00C72D3" w14:textId="77777777" w:rsidR="00B46E19" w:rsidRPr="001B77AD" w:rsidRDefault="00B46E19" w:rsidP="002A71B3">
            <w:pPr>
              <w:pStyle w:val="movimento"/>
              <w:rPr>
                <w:color w:val="002060"/>
              </w:rPr>
            </w:pPr>
            <w:r w:rsidRPr="001B77AD">
              <w:rPr>
                <w:color w:val="002060"/>
              </w:rPr>
              <w:t>LOMBARDI MICHELE</w:t>
            </w:r>
          </w:p>
        </w:tc>
        <w:tc>
          <w:tcPr>
            <w:tcW w:w="2200" w:type="dxa"/>
            <w:tcMar>
              <w:top w:w="20" w:type="dxa"/>
              <w:left w:w="20" w:type="dxa"/>
              <w:bottom w:w="20" w:type="dxa"/>
              <w:right w:w="20" w:type="dxa"/>
            </w:tcMar>
            <w:vAlign w:val="center"/>
            <w:hideMark/>
          </w:tcPr>
          <w:p w14:paraId="689DDF58" w14:textId="77777777" w:rsidR="00B46E19" w:rsidRPr="001B77AD" w:rsidRDefault="00B46E19" w:rsidP="002A71B3">
            <w:pPr>
              <w:pStyle w:val="movimento2"/>
              <w:rPr>
                <w:color w:val="002060"/>
              </w:rPr>
            </w:pPr>
            <w:r w:rsidRPr="001B77AD">
              <w:rPr>
                <w:color w:val="002060"/>
              </w:rPr>
              <w:t xml:space="preserve">(PIETRALACROCE 73) </w:t>
            </w:r>
          </w:p>
        </w:tc>
      </w:tr>
    </w:tbl>
    <w:p w14:paraId="64770865" w14:textId="77777777" w:rsidR="00B46E19" w:rsidRPr="001B77AD" w:rsidRDefault="00B46E19" w:rsidP="00B46E19">
      <w:pPr>
        <w:pStyle w:val="titolo20"/>
        <w:rPr>
          <w:rFonts w:eastAsiaTheme="minorEastAsia"/>
          <w:color w:val="002060"/>
        </w:rPr>
      </w:pPr>
      <w:r w:rsidRPr="001B77A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7100D228" w14:textId="77777777" w:rsidTr="002A71B3">
        <w:tc>
          <w:tcPr>
            <w:tcW w:w="2200" w:type="dxa"/>
            <w:tcMar>
              <w:top w:w="20" w:type="dxa"/>
              <w:left w:w="20" w:type="dxa"/>
              <w:bottom w:w="20" w:type="dxa"/>
              <w:right w:w="20" w:type="dxa"/>
            </w:tcMar>
            <w:vAlign w:val="center"/>
            <w:hideMark/>
          </w:tcPr>
          <w:p w14:paraId="4589EF8B" w14:textId="77777777" w:rsidR="00B46E19" w:rsidRPr="001B77AD" w:rsidRDefault="00B46E19" w:rsidP="002A71B3">
            <w:pPr>
              <w:pStyle w:val="movimento"/>
              <w:rPr>
                <w:color w:val="002060"/>
              </w:rPr>
            </w:pPr>
            <w:r w:rsidRPr="001B77AD">
              <w:rPr>
                <w:color w:val="002060"/>
              </w:rPr>
              <w:t>GATTARI MATTEO</w:t>
            </w:r>
          </w:p>
        </w:tc>
        <w:tc>
          <w:tcPr>
            <w:tcW w:w="2200" w:type="dxa"/>
            <w:tcMar>
              <w:top w:w="20" w:type="dxa"/>
              <w:left w:w="20" w:type="dxa"/>
              <w:bottom w:w="20" w:type="dxa"/>
              <w:right w:w="20" w:type="dxa"/>
            </w:tcMar>
            <w:vAlign w:val="center"/>
            <w:hideMark/>
          </w:tcPr>
          <w:p w14:paraId="57B79411" w14:textId="77777777" w:rsidR="00B46E19" w:rsidRPr="001B77AD" w:rsidRDefault="00B46E19" w:rsidP="002A71B3">
            <w:pPr>
              <w:pStyle w:val="movimento2"/>
              <w:rPr>
                <w:color w:val="002060"/>
              </w:rPr>
            </w:pPr>
            <w:r w:rsidRPr="001B77AD">
              <w:rPr>
                <w:color w:val="002060"/>
              </w:rPr>
              <w:t xml:space="preserve">(INVICTA FUTSAL MACERATA) </w:t>
            </w:r>
          </w:p>
        </w:tc>
        <w:tc>
          <w:tcPr>
            <w:tcW w:w="800" w:type="dxa"/>
            <w:tcMar>
              <w:top w:w="20" w:type="dxa"/>
              <w:left w:w="20" w:type="dxa"/>
              <w:bottom w:w="20" w:type="dxa"/>
              <w:right w:w="20" w:type="dxa"/>
            </w:tcMar>
            <w:vAlign w:val="center"/>
            <w:hideMark/>
          </w:tcPr>
          <w:p w14:paraId="38B83195"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D530011" w14:textId="77777777" w:rsidR="00B46E19" w:rsidRPr="001B77AD" w:rsidRDefault="00B46E19" w:rsidP="002A71B3">
            <w:pPr>
              <w:pStyle w:val="movimento"/>
              <w:rPr>
                <w:color w:val="002060"/>
              </w:rPr>
            </w:pPr>
            <w:r w:rsidRPr="001B77AD">
              <w:rPr>
                <w:color w:val="002060"/>
              </w:rPr>
              <w:t>BUSILACCHI FILIPPO</w:t>
            </w:r>
          </w:p>
        </w:tc>
        <w:tc>
          <w:tcPr>
            <w:tcW w:w="2200" w:type="dxa"/>
            <w:tcMar>
              <w:top w:w="20" w:type="dxa"/>
              <w:left w:w="20" w:type="dxa"/>
              <w:bottom w:w="20" w:type="dxa"/>
              <w:right w:w="20" w:type="dxa"/>
            </w:tcMar>
            <w:vAlign w:val="center"/>
            <w:hideMark/>
          </w:tcPr>
          <w:p w14:paraId="443644F9" w14:textId="77777777" w:rsidR="00B46E19" w:rsidRPr="001B77AD" w:rsidRDefault="00B46E19" w:rsidP="002A71B3">
            <w:pPr>
              <w:pStyle w:val="movimento2"/>
              <w:rPr>
                <w:color w:val="002060"/>
              </w:rPr>
            </w:pPr>
            <w:r w:rsidRPr="001B77AD">
              <w:rPr>
                <w:color w:val="002060"/>
              </w:rPr>
              <w:t xml:space="preserve">(JESI) </w:t>
            </w:r>
          </w:p>
        </w:tc>
      </w:tr>
      <w:tr w:rsidR="00B46E19" w:rsidRPr="001B77AD" w14:paraId="13E3C485" w14:textId="77777777" w:rsidTr="002A71B3">
        <w:tc>
          <w:tcPr>
            <w:tcW w:w="2200" w:type="dxa"/>
            <w:tcMar>
              <w:top w:w="20" w:type="dxa"/>
              <w:left w:w="20" w:type="dxa"/>
              <w:bottom w:w="20" w:type="dxa"/>
              <w:right w:w="20" w:type="dxa"/>
            </w:tcMar>
            <w:vAlign w:val="center"/>
            <w:hideMark/>
          </w:tcPr>
          <w:p w14:paraId="478B303B" w14:textId="77777777" w:rsidR="00B46E19" w:rsidRPr="001B77AD" w:rsidRDefault="00B46E19" w:rsidP="002A71B3">
            <w:pPr>
              <w:pStyle w:val="movimento"/>
              <w:rPr>
                <w:color w:val="002060"/>
              </w:rPr>
            </w:pPr>
            <w:r w:rsidRPr="001B77AD">
              <w:rPr>
                <w:color w:val="002060"/>
              </w:rPr>
              <w:t>PALMIERI EDOARDO</w:t>
            </w:r>
          </w:p>
        </w:tc>
        <w:tc>
          <w:tcPr>
            <w:tcW w:w="2200" w:type="dxa"/>
            <w:tcMar>
              <w:top w:w="20" w:type="dxa"/>
              <w:left w:w="20" w:type="dxa"/>
              <w:bottom w:w="20" w:type="dxa"/>
              <w:right w:w="20" w:type="dxa"/>
            </w:tcMar>
            <w:vAlign w:val="center"/>
            <w:hideMark/>
          </w:tcPr>
          <w:p w14:paraId="41C63042" w14:textId="77777777" w:rsidR="00B46E19" w:rsidRPr="001B77AD" w:rsidRDefault="00B46E19" w:rsidP="002A71B3">
            <w:pPr>
              <w:pStyle w:val="movimento2"/>
              <w:rPr>
                <w:color w:val="002060"/>
              </w:rPr>
            </w:pPr>
            <w:r w:rsidRPr="001B77AD">
              <w:rPr>
                <w:color w:val="002060"/>
              </w:rPr>
              <w:t xml:space="preserve">(MONTELUPONE CALCIO A 5) </w:t>
            </w:r>
          </w:p>
        </w:tc>
        <w:tc>
          <w:tcPr>
            <w:tcW w:w="800" w:type="dxa"/>
            <w:tcMar>
              <w:top w:w="20" w:type="dxa"/>
              <w:left w:w="20" w:type="dxa"/>
              <w:bottom w:w="20" w:type="dxa"/>
              <w:right w:w="20" w:type="dxa"/>
            </w:tcMar>
            <w:vAlign w:val="center"/>
            <w:hideMark/>
          </w:tcPr>
          <w:p w14:paraId="6B36323C"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93214F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15B3A99" w14:textId="77777777" w:rsidR="00B46E19" w:rsidRPr="001B77AD" w:rsidRDefault="00B46E19" w:rsidP="002A71B3">
            <w:pPr>
              <w:pStyle w:val="movimento2"/>
              <w:rPr>
                <w:color w:val="002060"/>
              </w:rPr>
            </w:pPr>
            <w:r w:rsidRPr="001B77AD">
              <w:rPr>
                <w:color w:val="002060"/>
              </w:rPr>
              <w:t> </w:t>
            </w:r>
          </w:p>
        </w:tc>
      </w:tr>
    </w:tbl>
    <w:p w14:paraId="23F6D9FD" w14:textId="77777777" w:rsidR="00B46E19" w:rsidRPr="001B77AD" w:rsidRDefault="00B46E19" w:rsidP="00B46E19">
      <w:pPr>
        <w:pStyle w:val="titolo20"/>
        <w:rPr>
          <w:rFonts w:eastAsiaTheme="minorEastAsia"/>
          <w:color w:val="002060"/>
        </w:rPr>
      </w:pPr>
      <w:r w:rsidRPr="001B77A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7FA3E1B7" w14:textId="77777777" w:rsidTr="002A71B3">
        <w:tc>
          <w:tcPr>
            <w:tcW w:w="2200" w:type="dxa"/>
            <w:tcMar>
              <w:top w:w="20" w:type="dxa"/>
              <w:left w:w="20" w:type="dxa"/>
              <w:bottom w:w="20" w:type="dxa"/>
              <w:right w:w="20" w:type="dxa"/>
            </w:tcMar>
            <w:vAlign w:val="center"/>
            <w:hideMark/>
          </w:tcPr>
          <w:p w14:paraId="5015972D" w14:textId="77777777" w:rsidR="00B46E19" w:rsidRPr="001B77AD" w:rsidRDefault="00B46E19" w:rsidP="002A71B3">
            <w:pPr>
              <w:pStyle w:val="movimento"/>
              <w:rPr>
                <w:color w:val="002060"/>
              </w:rPr>
            </w:pPr>
            <w:r w:rsidRPr="001B77AD">
              <w:rPr>
                <w:color w:val="002060"/>
              </w:rPr>
              <w:t>RAPARI ENRICO</w:t>
            </w:r>
          </w:p>
        </w:tc>
        <w:tc>
          <w:tcPr>
            <w:tcW w:w="2200" w:type="dxa"/>
            <w:tcMar>
              <w:top w:w="20" w:type="dxa"/>
              <w:left w:w="20" w:type="dxa"/>
              <w:bottom w:w="20" w:type="dxa"/>
              <w:right w:w="20" w:type="dxa"/>
            </w:tcMar>
            <w:vAlign w:val="center"/>
            <w:hideMark/>
          </w:tcPr>
          <w:p w14:paraId="67557223" w14:textId="77777777" w:rsidR="00B46E19" w:rsidRPr="001B77AD" w:rsidRDefault="00B46E19" w:rsidP="002A71B3">
            <w:pPr>
              <w:pStyle w:val="movimento2"/>
              <w:rPr>
                <w:color w:val="002060"/>
              </w:rPr>
            </w:pPr>
            <w:r w:rsidRPr="001B77AD">
              <w:rPr>
                <w:color w:val="002060"/>
              </w:rPr>
              <w:t xml:space="preserve">(INVICTA FUTSAL MACERATA) </w:t>
            </w:r>
          </w:p>
        </w:tc>
        <w:tc>
          <w:tcPr>
            <w:tcW w:w="800" w:type="dxa"/>
            <w:tcMar>
              <w:top w:w="20" w:type="dxa"/>
              <w:left w:w="20" w:type="dxa"/>
              <w:bottom w:w="20" w:type="dxa"/>
              <w:right w:w="20" w:type="dxa"/>
            </w:tcMar>
            <w:vAlign w:val="center"/>
            <w:hideMark/>
          </w:tcPr>
          <w:p w14:paraId="54088BEB"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6ECA317" w14:textId="77777777" w:rsidR="00B46E19" w:rsidRPr="001B77AD" w:rsidRDefault="00B46E19" w:rsidP="002A71B3">
            <w:pPr>
              <w:pStyle w:val="movimento"/>
              <w:rPr>
                <w:color w:val="002060"/>
              </w:rPr>
            </w:pPr>
            <w:r w:rsidRPr="001B77AD">
              <w:rPr>
                <w:color w:val="002060"/>
              </w:rPr>
              <w:t>COLOTTO MATTIA</w:t>
            </w:r>
          </w:p>
        </w:tc>
        <w:tc>
          <w:tcPr>
            <w:tcW w:w="2200" w:type="dxa"/>
            <w:tcMar>
              <w:top w:w="20" w:type="dxa"/>
              <w:left w:w="20" w:type="dxa"/>
              <w:bottom w:w="20" w:type="dxa"/>
              <w:right w:w="20" w:type="dxa"/>
            </w:tcMar>
            <w:vAlign w:val="center"/>
            <w:hideMark/>
          </w:tcPr>
          <w:p w14:paraId="1F3998B4" w14:textId="77777777" w:rsidR="00B46E19" w:rsidRPr="001B77AD" w:rsidRDefault="00B46E19" w:rsidP="002A71B3">
            <w:pPr>
              <w:pStyle w:val="movimento2"/>
              <w:rPr>
                <w:color w:val="002060"/>
              </w:rPr>
            </w:pPr>
            <w:r w:rsidRPr="001B77AD">
              <w:rPr>
                <w:color w:val="002060"/>
              </w:rPr>
              <w:t xml:space="preserve">(MONTELUPONE CALCIO A 5) </w:t>
            </w:r>
          </w:p>
        </w:tc>
      </w:tr>
      <w:tr w:rsidR="00B46E19" w:rsidRPr="001B77AD" w14:paraId="6AB73B70" w14:textId="77777777" w:rsidTr="002A71B3">
        <w:tc>
          <w:tcPr>
            <w:tcW w:w="2200" w:type="dxa"/>
            <w:tcMar>
              <w:top w:w="20" w:type="dxa"/>
              <w:left w:w="20" w:type="dxa"/>
              <w:bottom w:w="20" w:type="dxa"/>
              <w:right w:w="20" w:type="dxa"/>
            </w:tcMar>
            <w:vAlign w:val="center"/>
            <w:hideMark/>
          </w:tcPr>
          <w:p w14:paraId="4D172FC0" w14:textId="77777777" w:rsidR="00B46E19" w:rsidRPr="001B77AD" w:rsidRDefault="00B46E19" w:rsidP="002A71B3">
            <w:pPr>
              <w:pStyle w:val="movimento"/>
              <w:rPr>
                <w:color w:val="002060"/>
              </w:rPr>
            </w:pPr>
            <w:r w:rsidRPr="001B77AD">
              <w:rPr>
                <w:color w:val="002060"/>
              </w:rPr>
              <w:t>DIOMEDI ANDREA</w:t>
            </w:r>
          </w:p>
        </w:tc>
        <w:tc>
          <w:tcPr>
            <w:tcW w:w="2200" w:type="dxa"/>
            <w:tcMar>
              <w:top w:w="20" w:type="dxa"/>
              <w:left w:w="20" w:type="dxa"/>
              <w:bottom w:w="20" w:type="dxa"/>
              <w:right w:w="20" w:type="dxa"/>
            </w:tcMar>
            <w:vAlign w:val="center"/>
            <w:hideMark/>
          </w:tcPr>
          <w:p w14:paraId="0D8FC5C6" w14:textId="77777777" w:rsidR="00B46E19" w:rsidRPr="001B77AD" w:rsidRDefault="00B46E19" w:rsidP="002A71B3">
            <w:pPr>
              <w:pStyle w:val="movimento2"/>
              <w:rPr>
                <w:color w:val="002060"/>
              </w:rPr>
            </w:pPr>
            <w:r w:rsidRPr="001B77AD">
              <w:rPr>
                <w:color w:val="002060"/>
              </w:rPr>
              <w:t xml:space="preserve">(MONTELUPONE CALCIO A 5) </w:t>
            </w:r>
          </w:p>
        </w:tc>
        <w:tc>
          <w:tcPr>
            <w:tcW w:w="800" w:type="dxa"/>
            <w:tcMar>
              <w:top w:w="20" w:type="dxa"/>
              <w:left w:w="20" w:type="dxa"/>
              <w:bottom w:w="20" w:type="dxa"/>
              <w:right w:w="20" w:type="dxa"/>
            </w:tcMar>
            <w:vAlign w:val="center"/>
            <w:hideMark/>
          </w:tcPr>
          <w:p w14:paraId="5FA2FB6B"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A942472" w14:textId="77777777" w:rsidR="00B46E19" w:rsidRPr="001B77AD" w:rsidRDefault="00B46E19" w:rsidP="002A71B3">
            <w:pPr>
              <w:pStyle w:val="movimento"/>
              <w:rPr>
                <w:color w:val="002060"/>
              </w:rPr>
            </w:pPr>
            <w:r w:rsidRPr="001B77AD">
              <w:rPr>
                <w:color w:val="002060"/>
              </w:rPr>
              <w:t>DEL GATTO GIONATA</w:t>
            </w:r>
          </w:p>
        </w:tc>
        <w:tc>
          <w:tcPr>
            <w:tcW w:w="2200" w:type="dxa"/>
            <w:tcMar>
              <w:top w:w="20" w:type="dxa"/>
              <w:left w:w="20" w:type="dxa"/>
              <w:bottom w:w="20" w:type="dxa"/>
              <w:right w:w="20" w:type="dxa"/>
            </w:tcMar>
            <w:vAlign w:val="center"/>
            <w:hideMark/>
          </w:tcPr>
          <w:p w14:paraId="7046E474" w14:textId="77777777" w:rsidR="00B46E19" w:rsidRPr="001B77AD" w:rsidRDefault="00B46E19" w:rsidP="002A71B3">
            <w:pPr>
              <w:pStyle w:val="movimento2"/>
              <w:rPr>
                <w:color w:val="002060"/>
              </w:rPr>
            </w:pPr>
            <w:r w:rsidRPr="001B77AD">
              <w:rPr>
                <w:color w:val="002060"/>
              </w:rPr>
              <w:t xml:space="preserve">(REAL SAN GIORGIO) </w:t>
            </w:r>
          </w:p>
        </w:tc>
      </w:tr>
      <w:tr w:rsidR="00B46E19" w:rsidRPr="001B77AD" w14:paraId="37C68E24" w14:textId="77777777" w:rsidTr="002A71B3">
        <w:tc>
          <w:tcPr>
            <w:tcW w:w="2200" w:type="dxa"/>
            <w:tcMar>
              <w:top w:w="20" w:type="dxa"/>
              <w:left w:w="20" w:type="dxa"/>
              <w:bottom w:w="20" w:type="dxa"/>
              <w:right w:w="20" w:type="dxa"/>
            </w:tcMar>
            <w:vAlign w:val="center"/>
            <w:hideMark/>
          </w:tcPr>
          <w:p w14:paraId="127016ED" w14:textId="77777777" w:rsidR="00B46E19" w:rsidRPr="001B77AD" w:rsidRDefault="00B46E19" w:rsidP="002A71B3">
            <w:pPr>
              <w:pStyle w:val="movimento"/>
              <w:rPr>
                <w:color w:val="002060"/>
              </w:rPr>
            </w:pPr>
            <w:r w:rsidRPr="001B77AD">
              <w:rPr>
                <w:color w:val="002060"/>
              </w:rPr>
              <w:t>IZZO DIEGO</w:t>
            </w:r>
          </w:p>
        </w:tc>
        <w:tc>
          <w:tcPr>
            <w:tcW w:w="2200" w:type="dxa"/>
            <w:tcMar>
              <w:top w:w="20" w:type="dxa"/>
              <w:left w:w="20" w:type="dxa"/>
              <w:bottom w:w="20" w:type="dxa"/>
              <w:right w:w="20" w:type="dxa"/>
            </w:tcMar>
            <w:vAlign w:val="center"/>
            <w:hideMark/>
          </w:tcPr>
          <w:p w14:paraId="712C3067" w14:textId="77777777" w:rsidR="00B46E19" w:rsidRPr="001B77AD" w:rsidRDefault="00B46E19" w:rsidP="002A71B3">
            <w:pPr>
              <w:pStyle w:val="movimento2"/>
              <w:rPr>
                <w:color w:val="002060"/>
              </w:rPr>
            </w:pPr>
            <w:r w:rsidRPr="001B77AD">
              <w:rPr>
                <w:color w:val="002060"/>
              </w:rPr>
              <w:t xml:space="preserve">(REAL SAN GIORGIO) </w:t>
            </w:r>
          </w:p>
        </w:tc>
        <w:tc>
          <w:tcPr>
            <w:tcW w:w="800" w:type="dxa"/>
            <w:tcMar>
              <w:top w:w="20" w:type="dxa"/>
              <w:left w:w="20" w:type="dxa"/>
              <w:bottom w:w="20" w:type="dxa"/>
              <w:right w:w="20" w:type="dxa"/>
            </w:tcMar>
            <w:vAlign w:val="center"/>
            <w:hideMark/>
          </w:tcPr>
          <w:p w14:paraId="4749C2FF"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3CA99E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E7F615A" w14:textId="77777777" w:rsidR="00B46E19" w:rsidRPr="001B77AD" w:rsidRDefault="00B46E19" w:rsidP="002A71B3">
            <w:pPr>
              <w:pStyle w:val="movimento2"/>
              <w:rPr>
                <w:color w:val="002060"/>
              </w:rPr>
            </w:pPr>
            <w:r w:rsidRPr="001B77AD">
              <w:rPr>
                <w:color w:val="002060"/>
              </w:rPr>
              <w:t> </w:t>
            </w:r>
          </w:p>
        </w:tc>
      </w:tr>
    </w:tbl>
    <w:p w14:paraId="5747C9C0" w14:textId="77777777" w:rsidR="00B46E19" w:rsidRPr="001B77AD" w:rsidRDefault="00B46E19" w:rsidP="00B46E19">
      <w:pPr>
        <w:pStyle w:val="titolo20"/>
        <w:rPr>
          <w:rFonts w:eastAsiaTheme="minorEastAsia"/>
          <w:color w:val="002060"/>
        </w:rPr>
      </w:pPr>
      <w:r w:rsidRPr="001B77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4DD8EC2E" w14:textId="77777777" w:rsidTr="002A71B3">
        <w:tc>
          <w:tcPr>
            <w:tcW w:w="2200" w:type="dxa"/>
            <w:tcMar>
              <w:top w:w="20" w:type="dxa"/>
              <w:left w:w="20" w:type="dxa"/>
              <w:bottom w:w="20" w:type="dxa"/>
              <w:right w:w="20" w:type="dxa"/>
            </w:tcMar>
            <w:vAlign w:val="center"/>
            <w:hideMark/>
          </w:tcPr>
          <w:p w14:paraId="7813C04F" w14:textId="77777777" w:rsidR="00B46E19" w:rsidRPr="001B77AD" w:rsidRDefault="00B46E19" w:rsidP="002A71B3">
            <w:pPr>
              <w:pStyle w:val="movimento"/>
              <w:rPr>
                <w:color w:val="002060"/>
              </w:rPr>
            </w:pPr>
            <w:r w:rsidRPr="001B77AD">
              <w:rPr>
                <w:color w:val="002060"/>
              </w:rPr>
              <w:lastRenderedPageBreak/>
              <w:t>CASSARO GIACOMO</w:t>
            </w:r>
          </w:p>
        </w:tc>
        <w:tc>
          <w:tcPr>
            <w:tcW w:w="2200" w:type="dxa"/>
            <w:tcMar>
              <w:top w:w="20" w:type="dxa"/>
              <w:left w:w="20" w:type="dxa"/>
              <w:bottom w:w="20" w:type="dxa"/>
              <w:right w:w="20" w:type="dxa"/>
            </w:tcMar>
            <w:vAlign w:val="center"/>
            <w:hideMark/>
          </w:tcPr>
          <w:p w14:paraId="28C596AE" w14:textId="77777777" w:rsidR="00B46E19" w:rsidRPr="001B77AD" w:rsidRDefault="00B46E19" w:rsidP="002A71B3">
            <w:pPr>
              <w:pStyle w:val="movimento2"/>
              <w:rPr>
                <w:color w:val="002060"/>
              </w:rPr>
            </w:pPr>
            <w:r w:rsidRPr="001B77AD">
              <w:rPr>
                <w:color w:val="002060"/>
              </w:rPr>
              <w:t xml:space="preserve">(MONTELUPONE CALCIO A 5) </w:t>
            </w:r>
          </w:p>
        </w:tc>
        <w:tc>
          <w:tcPr>
            <w:tcW w:w="800" w:type="dxa"/>
            <w:tcMar>
              <w:top w:w="20" w:type="dxa"/>
              <w:left w:w="20" w:type="dxa"/>
              <w:bottom w:w="20" w:type="dxa"/>
              <w:right w:w="20" w:type="dxa"/>
            </w:tcMar>
            <w:vAlign w:val="center"/>
            <w:hideMark/>
          </w:tcPr>
          <w:p w14:paraId="3F324DFA"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7E65594" w14:textId="77777777" w:rsidR="00B46E19" w:rsidRPr="001B77AD" w:rsidRDefault="00B46E19" w:rsidP="002A71B3">
            <w:pPr>
              <w:pStyle w:val="movimento"/>
              <w:rPr>
                <w:color w:val="002060"/>
              </w:rPr>
            </w:pPr>
            <w:r w:rsidRPr="001B77AD">
              <w:rPr>
                <w:color w:val="002060"/>
              </w:rPr>
              <w:t>EL HAJJI KASMI AMIN</w:t>
            </w:r>
          </w:p>
        </w:tc>
        <w:tc>
          <w:tcPr>
            <w:tcW w:w="2200" w:type="dxa"/>
            <w:tcMar>
              <w:top w:w="20" w:type="dxa"/>
              <w:left w:w="20" w:type="dxa"/>
              <w:bottom w:w="20" w:type="dxa"/>
              <w:right w:w="20" w:type="dxa"/>
            </w:tcMar>
            <w:vAlign w:val="center"/>
            <w:hideMark/>
          </w:tcPr>
          <w:p w14:paraId="2A6DB581" w14:textId="77777777" w:rsidR="00B46E19" w:rsidRPr="001B77AD" w:rsidRDefault="00B46E19" w:rsidP="002A71B3">
            <w:pPr>
              <w:pStyle w:val="movimento2"/>
              <w:rPr>
                <w:color w:val="002060"/>
              </w:rPr>
            </w:pPr>
            <w:r w:rsidRPr="001B77AD">
              <w:rPr>
                <w:color w:val="002060"/>
              </w:rPr>
              <w:t xml:space="preserve">(TRE TORRI A.S.D.) </w:t>
            </w:r>
          </w:p>
        </w:tc>
      </w:tr>
    </w:tbl>
    <w:p w14:paraId="15E98425" w14:textId="77777777" w:rsidR="00B46E19" w:rsidRPr="001B77AD" w:rsidRDefault="00B46E19" w:rsidP="00B46E19">
      <w:pPr>
        <w:pStyle w:val="titolo20"/>
        <w:rPr>
          <w:rFonts w:eastAsiaTheme="minorEastAsia"/>
          <w:color w:val="002060"/>
        </w:rPr>
      </w:pPr>
      <w:r w:rsidRPr="001B77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14D683A9" w14:textId="77777777" w:rsidTr="002A71B3">
        <w:tc>
          <w:tcPr>
            <w:tcW w:w="2200" w:type="dxa"/>
            <w:tcMar>
              <w:top w:w="20" w:type="dxa"/>
              <w:left w:w="20" w:type="dxa"/>
              <w:bottom w:w="20" w:type="dxa"/>
              <w:right w:w="20" w:type="dxa"/>
            </w:tcMar>
            <w:vAlign w:val="center"/>
            <w:hideMark/>
          </w:tcPr>
          <w:p w14:paraId="3A7F3457" w14:textId="77777777" w:rsidR="00B46E19" w:rsidRPr="001B77AD" w:rsidRDefault="00B46E19" w:rsidP="002A71B3">
            <w:pPr>
              <w:pStyle w:val="movimento"/>
              <w:rPr>
                <w:color w:val="002060"/>
              </w:rPr>
            </w:pPr>
            <w:r w:rsidRPr="001B77AD">
              <w:rPr>
                <w:color w:val="002060"/>
              </w:rPr>
              <w:t>PROCACCINI MARCO</w:t>
            </w:r>
          </w:p>
        </w:tc>
        <w:tc>
          <w:tcPr>
            <w:tcW w:w="2200" w:type="dxa"/>
            <w:tcMar>
              <w:top w:w="20" w:type="dxa"/>
              <w:left w:w="20" w:type="dxa"/>
              <w:bottom w:w="20" w:type="dxa"/>
              <w:right w:w="20" w:type="dxa"/>
            </w:tcMar>
            <w:vAlign w:val="center"/>
            <w:hideMark/>
          </w:tcPr>
          <w:p w14:paraId="3D07D096" w14:textId="77777777" w:rsidR="00B46E19" w:rsidRPr="001B77AD" w:rsidRDefault="00B46E19" w:rsidP="002A71B3">
            <w:pPr>
              <w:pStyle w:val="movimento2"/>
              <w:rPr>
                <w:color w:val="002060"/>
              </w:rPr>
            </w:pPr>
            <w:r w:rsidRPr="001B77AD">
              <w:rPr>
                <w:color w:val="002060"/>
              </w:rPr>
              <w:t xml:space="preserve">(TRE TORRI A.S.D.) </w:t>
            </w:r>
          </w:p>
        </w:tc>
        <w:tc>
          <w:tcPr>
            <w:tcW w:w="800" w:type="dxa"/>
            <w:tcMar>
              <w:top w:w="20" w:type="dxa"/>
              <w:left w:w="20" w:type="dxa"/>
              <w:bottom w:w="20" w:type="dxa"/>
              <w:right w:w="20" w:type="dxa"/>
            </w:tcMar>
            <w:vAlign w:val="center"/>
            <w:hideMark/>
          </w:tcPr>
          <w:p w14:paraId="6FD9E24E"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4CBC60C"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87969A3" w14:textId="77777777" w:rsidR="00B46E19" w:rsidRPr="001B77AD" w:rsidRDefault="00B46E19" w:rsidP="002A71B3">
            <w:pPr>
              <w:pStyle w:val="movimento2"/>
              <w:rPr>
                <w:color w:val="002060"/>
              </w:rPr>
            </w:pPr>
            <w:r w:rsidRPr="001B77AD">
              <w:rPr>
                <w:color w:val="002060"/>
              </w:rPr>
              <w:t> </w:t>
            </w:r>
          </w:p>
        </w:tc>
      </w:tr>
    </w:tbl>
    <w:p w14:paraId="04859E06" w14:textId="77777777" w:rsidR="00B46E19" w:rsidRDefault="00B46E19" w:rsidP="00B46E19">
      <w:pPr>
        <w:pStyle w:val="breakline"/>
        <w:rPr>
          <w:color w:val="002060"/>
        </w:rPr>
      </w:pPr>
    </w:p>
    <w:p w14:paraId="150C056E" w14:textId="77777777" w:rsidR="00B46E19" w:rsidRPr="007178EC" w:rsidRDefault="00B46E19" w:rsidP="00B46E19">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0938F7C0" w14:textId="77777777" w:rsidR="00B46E19" w:rsidRPr="007178EC" w:rsidRDefault="00B46E19" w:rsidP="00B46E19">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6985295C" w14:textId="77777777" w:rsidR="00B46E19" w:rsidRPr="001B77AD" w:rsidRDefault="00B46E19" w:rsidP="00B46E19">
      <w:pPr>
        <w:pStyle w:val="breakline"/>
        <w:rPr>
          <w:rFonts w:eastAsiaTheme="minorEastAsia"/>
          <w:color w:val="002060"/>
        </w:rPr>
      </w:pPr>
    </w:p>
    <w:p w14:paraId="3490997F" w14:textId="77777777" w:rsidR="00B46E19" w:rsidRPr="001B77AD" w:rsidRDefault="00B46E19" w:rsidP="00B46E19">
      <w:pPr>
        <w:pStyle w:val="titoloprinc0"/>
        <w:rPr>
          <w:color w:val="002060"/>
        </w:rPr>
      </w:pPr>
      <w:r w:rsidRPr="001B77AD">
        <w:rPr>
          <w:color w:val="002060"/>
        </w:rPr>
        <w:t>CLASSIFICA</w:t>
      </w:r>
    </w:p>
    <w:p w14:paraId="2A5D6645" w14:textId="77777777" w:rsidR="00B46E19" w:rsidRPr="001B77AD" w:rsidRDefault="00B46E19" w:rsidP="00B46E19">
      <w:pPr>
        <w:pStyle w:val="breakline"/>
        <w:rPr>
          <w:color w:val="002060"/>
        </w:rPr>
      </w:pPr>
    </w:p>
    <w:p w14:paraId="5C292355" w14:textId="77777777" w:rsidR="00B46E19" w:rsidRPr="001B77AD" w:rsidRDefault="00B46E19" w:rsidP="00B46E19">
      <w:pPr>
        <w:pStyle w:val="breakline"/>
        <w:rPr>
          <w:color w:val="002060"/>
        </w:rPr>
      </w:pPr>
    </w:p>
    <w:p w14:paraId="313D4B8C" w14:textId="77777777" w:rsidR="00B46E19" w:rsidRPr="001B77AD" w:rsidRDefault="00B46E19" w:rsidP="00B46E19">
      <w:pPr>
        <w:pStyle w:val="sottotitolocampionato10"/>
        <w:rPr>
          <w:color w:val="002060"/>
        </w:rPr>
      </w:pPr>
      <w:r w:rsidRPr="001B77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E19" w:rsidRPr="001B77AD" w14:paraId="665793E5" w14:textId="77777777" w:rsidTr="002A71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80145" w14:textId="77777777" w:rsidR="00B46E19" w:rsidRPr="001B77AD" w:rsidRDefault="00B46E19" w:rsidP="002A71B3">
            <w:pPr>
              <w:pStyle w:val="headertabella0"/>
              <w:rPr>
                <w:color w:val="002060"/>
              </w:rPr>
            </w:pPr>
            <w:r w:rsidRPr="001B77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56B83" w14:textId="77777777" w:rsidR="00B46E19" w:rsidRPr="001B77AD" w:rsidRDefault="00B46E19" w:rsidP="002A71B3">
            <w:pPr>
              <w:pStyle w:val="headertabella0"/>
              <w:rPr>
                <w:color w:val="002060"/>
              </w:rPr>
            </w:pPr>
            <w:r w:rsidRPr="001B77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A6A51" w14:textId="77777777" w:rsidR="00B46E19" w:rsidRPr="001B77AD" w:rsidRDefault="00B46E19" w:rsidP="002A71B3">
            <w:pPr>
              <w:pStyle w:val="headertabella0"/>
              <w:rPr>
                <w:color w:val="002060"/>
              </w:rPr>
            </w:pPr>
            <w:r w:rsidRPr="001B77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D6438" w14:textId="77777777" w:rsidR="00B46E19" w:rsidRPr="001B77AD" w:rsidRDefault="00B46E19" w:rsidP="002A71B3">
            <w:pPr>
              <w:pStyle w:val="headertabella0"/>
              <w:rPr>
                <w:color w:val="002060"/>
              </w:rPr>
            </w:pPr>
            <w:r w:rsidRPr="001B77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A7410" w14:textId="77777777" w:rsidR="00B46E19" w:rsidRPr="001B77AD" w:rsidRDefault="00B46E19" w:rsidP="002A71B3">
            <w:pPr>
              <w:pStyle w:val="headertabella0"/>
              <w:rPr>
                <w:color w:val="002060"/>
              </w:rPr>
            </w:pPr>
            <w:r w:rsidRPr="001B77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3691A" w14:textId="77777777" w:rsidR="00B46E19" w:rsidRPr="001B77AD" w:rsidRDefault="00B46E19" w:rsidP="002A71B3">
            <w:pPr>
              <w:pStyle w:val="headertabella0"/>
              <w:rPr>
                <w:color w:val="002060"/>
              </w:rPr>
            </w:pPr>
            <w:r w:rsidRPr="001B77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3EDF4" w14:textId="77777777" w:rsidR="00B46E19" w:rsidRPr="001B77AD" w:rsidRDefault="00B46E19" w:rsidP="002A71B3">
            <w:pPr>
              <w:pStyle w:val="headertabella0"/>
              <w:rPr>
                <w:color w:val="002060"/>
              </w:rPr>
            </w:pPr>
            <w:r w:rsidRPr="001B77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C6582" w14:textId="77777777" w:rsidR="00B46E19" w:rsidRPr="001B77AD" w:rsidRDefault="00B46E19" w:rsidP="002A71B3">
            <w:pPr>
              <w:pStyle w:val="headertabella0"/>
              <w:rPr>
                <w:color w:val="002060"/>
              </w:rPr>
            </w:pPr>
            <w:r w:rsidRPr="001B77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F0B17" w14:textId="77777777" w:rsidR="00B46E19" w:rsidRPr="001B77AD" w:rsidRDefault="00B46E19" w:rsidP="002A71B3">
            <w:pPr>
              <w:pStyle w:val="headertabella0"/>
              <w:rPr>
                <w:color w:val="002060"/>
              </w:rPr>
            </w:pPr>
            <w:r w:rsidRPr="001B77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9232F" w14:textId="77777777" w:rsidR="00B46E19" w:rsidRPr="001B77AD" w:rsidRDefault="00B46E19" w:rsidP="002A71B3">
            <w:pPr>
              <w:pStyle w:val="headertabella0"/>
              <w:rPr>
                <w:color w:val="002060"/>
              </w:rPr>
            </w:pPr>
            <w:r w:rsidRPr="001B77AD">
              <w:rPr>
                <w:color w:val="002060"/>
              </w:rPr>
              <w:t>PE</w:t>
            </w:r>
          </w:p>
        </w:tc>
      </w:tr>
      <w:tr w:rsidR="00B46E19" w:rsidRPr="001B77AD" w14:paraId="25105D60" w14:textId="77777777" w:rsidTr="002A71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D19F84" w14:textId="77777777" w:rsidR="00B46E19" w:rsidRPr="001B77AD" w:rsidRDefault="00B46E19" w:rsidP="002A71B3">
            <w:pPr>
              <w:pStyle w:val="rowtabella0"/>
              <w:rPr>
                <w:color w:val="002060"/>
              </w:rPr>
            </w:pPr>
            <w:r w:rsidRPr="001B77AD">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1774D" w14:textId="77777777" w:rsidR="00B46E19" w:rsidRPr="001B77AD" w:rsidRDefault="00B46E19" w:rsidP="002A71B3">
            <w:pPr>
              <w:pStyle w:val="rowtabella0"/>
              <w:jc w:val="center"/>
              <w:rPr>
                <w:color w:val="002060"/>
              </w:rPr>
            </w:pPr>
            <w:r w:rsidRPr="001B77A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9179"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BA42"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52DA7"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51192"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FE6D4" w14:textId="77777777" w:rsidR="00B46E19" w:rsidRPr="001B77AD" w:rsidRDefault="00B46E19" w:rsidP="002A71B3">
            <w:pPr>
              <w:pStyle w:val="rowtabella0"/>
              <w:jc w:val="center"/>
              <w:rPr>
                <w:color w:val="002060"/>
              </w:rPr>
            </w:pPr>
            <w:r w:rsidRPr="001B77AD">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73639" w14:textId="77777777" w:rsidR="00B46E19" w:rsidRPr="001B77AD" w:rsidRDefault="00B46E19" w:rsidP="002A71B3">
            <w:pPr>
              <w:pStyle w:val="rowtabella0"/>
              <w:jc w:val="center"/>
              <w:rPr>
                <w:color w:val="002060"/>
              </w:rPr>
            </w:pPr>
            <w:r w:rsidRPr="001B77A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7EF10" w14:textId="77777777" w:rsidR="00B46E19" w:rsidRPr="001B77AD" w:rsidRDefault="00B46E19" w:rsidP="002A71B3">
            <w:pPr>
              <w:pStyle w:val="rowtabella0"/>
              <w:jc w:val="center"/>
              <w:rPr>
                <w:color w:val="002060"/>
              </w:rPr>
            </w:pPr>
            <w:r w:rsidRPr="001B77A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B2827" w14:textId="77777777" w:rsidR="00B46E19" w:rsidRPr="001B77AD" w:rsidRDefault="00B46E19" w:rsidP="002A71B3">
            <w:pPr>
              <w:pStyle w:val="rowtabella0"/>
              <w:jc w:val="center"/>
              <w:rPr>
                <w:color w:val="002060"/>
              </w:rPr>
            </w:pPr>
            <w:r w:rsidRPr="001B77AD">
              <w:rPr>
                <w:color w:val="002060"/>
              </w:rPr>
              <w:t>0</w:t>
            </w:r>
          </w:p>
        </w:tc>
      </w:tr>
      <w:tr w:rsidR="00B46E19" w:rsidRPr="001B77AD" w14:paraId="40A29E32"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AF36E" w14:textId="77777777" w:rsidR="00B46E19" w:rsidRPr="001B77AD" w:rsidRDefault="00B46E19" w:rsidP="002A71B3">
            <w:pPr>
              <w:pStyle w:val="rowtabella0"/>
              <w:rPr>
                <w:color w:val="002060"/>
              </w:rPr>
            </w:pPr>
            <w:r w:rsidRPr="001B77A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9AEB6" w14:textId="77777777" w:rsidR="00B46E19" w:rsidRPr="001B77AD" w:rsidRDefault="00B46E19" w:rsidP="002A71B3">
            <w:pPr>
              <w:pStyle w:val="rowtabella0"/>
              <w:jc w:val="center"/>
              <w:rPr>
                <w:color w:val="002060"/>
              </w:rPr>
            </w:pPr>
            <w:r w:rsidRPr="001B77A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03763"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99E72"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027D8"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57EA7"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8D02B" w14:textId="77777777" w:rsidR="00B46E19" w:rsidRPr="001B77AD" w:rsidRDefault="00B46E19" w:rsidP="002A71B3">
            <w:pPr>
              <w:pStyle w:val="rowtabella0"/>
              <w:jc w:val="center"/>
              <w:rPr>
                <w:color w:val="002060"/>
              </w:rPr>
            </w:pPr>
            <w:r w:rsidRPr="001B77AD">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6D312" w14:textId="77777777" w:rsidR="00B46E19" w:rsidRPr="001B77AD" w:rsidRDefault="00B46E19" w:rsidP="002A71B3">
            <w:pPr>
              <w:pStyle w:val="rowtabella0"/>
              <w:jc w:val="center"/>
              <w:rPr>
                <w:color w:val="002060"/>
              </w:rPr>
            </w:pPr>
            <w:r w:rsidRPr="001B77A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C1E07" w14:textId="77777777" w:rsidR="00B46E19" w:rsidRPr="001B77AD" w:rsidRDefault="00B46E19" w:rsidP="002A71B3">
            <w:pPr>
              <w:pStyle w:val="rowtabella0"/>
              <w:jc w:val="center"/>
              <w:rPr>
                <w:color w:val="002060"/>
              </w:rPr>
            </w:pPr>
            <w:r w:rsidRPr="001B77A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8A6C5" w14:textId="77777777" w:rsidR="00B46E19" w:rsidRPr="001B77AD" w:rsidRDefault="00B46E19" w:rsidP="002A71B3">
            <w:pPr>
              <w:pStyle w:val="rowtabella0"/>
              <w:jc w:val="center"/>
              <w:rPr>
                <w:color w:val="002060"/>
              </w:rPr>
            </w:pPr>
            <w:r w:rsidRPr="001B77AD">
              <w:rPr>
                <w:color w:val="002060"/>
              </w:rPr>
              <w:t>0</w:t>
            </w:r>
          </w:p>
        </w:tc>
      </w:tr>
      <w:tr w:rsidR="00B46E19" w:rsidRPr="001B77AD" w14:paraId="1DA3DFFB"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9BBAB5" w14:textId="77777777" w:rsidR="00B46E19" w:rsidRPr="001B77AD" w:rsidRDefault="00B46E19" w:rsidP="002A71B3">
            <w:pPr>
              <w:pStyle w:val="rowtabella0"/>
              <w:rPr>
                <w:color w:val="002060"/>
                <w:lang w:val="en-US"/>
              </w:rPr>
            </w:pPr>
            <w:r w:rsidRPr="001B77AD">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683BA" w14:textId="77777777" w:rsidR="00B46E19" w:rsidRPr="001B77AD" w:rsidRDefault="00B46E19" w:rsidP="002A71B3">
            <w:pPr>
              <w:pStyle w:val="rowtabella0"/>
              <w:jc w:val="center"/>
              <w:rPr>
                <w:color w:val="002060"/>
              </w:rPr>
            </w:pPr>
            <w:r w:rsidRPr="001B77A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84578"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DF0B3" w14:textId="77777777" w:rsidR="00B46E19" w:rsidRPr="001B77AD" w:rsidRDefault="00B46E19" w:rsidP="002A71B3">
            <w:pPr>
              <w:pStyle w:val="rowtabella0"/>
              <w:jc w:val="center"/>
              <w:rPr>
                <w:color w:val="002060"/>
              </w:rPr>
            </w:pPr>
            <w:r w:rsidRPr="001B77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7D048"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E180D"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5F8C" w14:textId="77777777" w:rsidR="00B46E19" w:rsidRPr="001B77AD" w:rsidRDefault="00B46E19" w:rsidP="002A71B3">
            <w:pPr>
              <w:pStyle w:val="rowtabella0"/>
              <w:jc w:val="center"/>
              <w:rPr>
                <w:color w:val="002060"/>
              </w:rPr>
            </w:pPr>
            <w:r w:rsidRPr="001B77A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759DF" w14:textId="77777777" w:rsidR="00B46E19" w:rsidRPr="001B77AD" w:rsidRDefault="00B46E19" w:rsidP="002A71B3">
            <w:pPr>
              <w:pStyle w:val="rowtabella0"/>
              <w:jc w:val="center"/>
              <w:rPr>
                <w:color w:val="002060"/>
              </w:rPr>
            </w:pPr>
            <w:r w:rsidRPr="001B77A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F9BF4" w14:textId="77777777" w:rsidR="00B46E19" w:rsidRPr="001B77AD" w:rsidRDefault="00B46E19" w:rsidP="002A71B3">
            <w:pPr>
              <w:pStyle w:val="rowtabella0"/>
              <w:jc w:val="center"/>
              <w:rPr>
                <w:color w:val="002060"/>
              </w:rPr>
            </w:pPr>
            <w:r w:rsidRPr="001B77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8E40" w14:textId="77777777" w:rsidR="00B46E19" w:rsidRPr="001B77AD" w:rsidRDefault="00B46E19" w:rsidP="002A71B3">
            <w:pPr>
              <w:pStyle w:val="rowtabella0"/>
              <w:jc w:val="center"/>
              <w:rPr>
                <w:color w:val="002060"/>
              </w:rPr>
            </w:pPr>
            <w:r w:rsidRPr="001B77AD">
              <w:rPr>
                <w:color w:val="002060"/>
              </w:rPr>
              <w:t>0</w:t>
            </w:r>
          </w:p>
        </w:tc>
      </w:tr>
      <w:tr w:rsidR="00B46E19" w:rsidRPr="001B77AD" w14:paraId="710F0502"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4528A" w14:textId="77777777" w:rsidR="00B46E19" w:rsidRPr="001B77AD" w:rsidRDefault="00B46E19" w:rsidP="002A71B3">
            <w:pPr>
              <w:pStyle w:val="rowtabella0"/>
              <w:rPr>
                <w:color w:val="002060"/>
              </w:rPr>
            </w:pPr>
            <w:r w:rsidRPr="001B77A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F4503" w14:textId="77777777" w:rsidR="00B46E19" w:rsidRPr="001B77AD" w:rsidRDefault="00B46E19" w:rsidP="002A71B3">
            <w:pPr>
              <w:pStyle w:val="rowtabella0"/>
              <w:jc w:val="center"/>
              <w:rPr>
                <w:color w:val="002060"/>
              </w:rPr>
            </w:pPr>
            <w:r w:rsidRPr="001B77A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74581"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22F4C"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D2A63"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FDF25"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07DB5" w14:textId="77777777" w:rsidR="00B46E19" w:rsidRPr="001B77AD" w:rsidRDefault="00B46E19" w:rsidP="002A71B3">
            <w:pPr>
              <w:pStyle w:val="rowtabella0"/>
              <w:jc w:val="center"/>
              <w:rPr>
                <w:color w:val="002060"/>
              </w:rPr>
            </w:pPr>
            <w:r w:rsidRPr="001B77AD">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7ED8" w14:textId="77777777" w:rsidR="00B46E19" w:rsidRPr="001B77AD" w:rsidRDefault="00B46E19" w:rsidP="002A71B3">
            <w:pPr>
              <w:pStyle w:val="rowtabella0"/>
              <w:jc w:val="center"/>
              <w:rPr>
                <w:color w:val="002060"/>
              </w:rPr>
            </w:pPr>
            <w:r w:rsidRPr="001B77A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5E223" w14:textId="77777777" w:rsidR="00B46E19" w:rsidRPr="001B77AD" w:rsidRDefault="00B46E19" w:rsidP="002A71B3">
            <w:pPr>
              <w:pStyle w:val="rowtabella0"/>
              <w:jc w:val="center"/>
              <w:rPr>
                <w:color w:val="002060"/>
              </w:rPr>
            </w:pPr>
            <w:r w:rsidRPr="001B77A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11F00" w14:textId="77777777" w:rsidR="00B46E19" w:rsidRPr="001B77AD" w:rsidRDefault="00B46E19" w:rsidP="002A71B3">
            <w:pPr>
              <w:pStyle w:val="rowtabella0"/>
              <w:jc w:val="center"/>
              <w:rPr>
                <w:color w:val="002060"/>
              </w:rPr>
            </w:pPr>
            <w:r w:rsidRPr="001B77AD">
              <w:rPr>
                <w:color w:val="002060"/>
              </w:rPr>
              <w:t>0</w:t>
            </w:r>
          </w:p>
        </w:tc>
      </w:tr>
      <w:tr w:rsidR="00B46E19" w:rsidRPr="001B77AD" w14:paraId="757929F3"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401EE7" w14:textId="77777777" w:rsidR="00B46E19" w:rsidRPr="001B77AD" w:rsidRDefault="00B46E19" w:rsidP="002A71B3">
            <w:pPr>
              <w:pStyle w:val="rowtabella0"/>
              <w:rPr>
                <w:color w:val="002060"/>
              </w:rPr>
            </w:pPr>
            <w:r w:rsidRPr="001B77A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E6373" w14:textId="77777777" w:rsidR="00B46E19" w:rsidRPr="001B77AD" w:rsidRDefault="00B46E19" w:rsidP="002A71B3">
            <w:pPr>
              <w:pStyle w:val="rowtabella0"/>
              <w:jc w:val="center"/>
              <w:rPr>
                <w:color w:val="002060"/>
              </w:rPr>
            </w:pPr>
            <w:r w:rsidRPr="001B77A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2353"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9D408"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82F8A"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4AC0E"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976A4" w14:textId="77777777" w:rsidR="00B46E19" w:rsidRPr="001B77AD" w:rsidRDefault="00B46E19" w:rsidP="002A71B3">
            <w:pPr>
              <w:pStyle w:val="rowtabella0"/>
              <w:jc w:val="center"/>
              <w:rPr>
                <w:color w:val="002060"/>
              </w:rPr>
            </w:pPr>
            <w:r w:rsidRPr="001B77AD">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95E72" w14:textId="77777777" w:rsidR="00B46E19" w:rsidRPr="001B77AD" w:rsidRDefault="00B46E19" w:rsidP="002A71B3">
            <w:pPr>
              <w:pStyle w:val="rowtabella0"/>
              <w:jc w:val="center"/>
              <w:rPr>
                <w:color w:val="002060"/>
              </w:rPr>
            </w:pPr>
            <w:r w:rsidRPr="001B77A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38C5"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3B30F" w14:textId="77777777" w:rsidR="00B46E19" w:rsidRPr="001B77AD" w:rsidRDefault="00B46E19" w:rsidP="002A71B3">
            <w:pPr>
              <w:pStyle w:val="rowtabella0"/>
              <w:jc w:val="center"/>
              <w:rPr>
                <w:color w:val="002060"/>
              </w:rPr>
            </w:pPr>
            <w:r w:rsidRPr="001B77AD">
              <w:rPr>
                <w:color w:val="002060"/>
              </w:rPr>
              <w:t>0</w:t>
            </w:r>
          </w:p>
        </w:tc>
      </w:tr>
      <w:tr w:rsidR="00B46E19" w:rsidRPr="001B77AD" w14:paraId="1F3B562A"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B57DF" w14:textId="77777777" w:rsidR="00B46E19" w:rsidRPr="001B77AD" w:rsidRDefault="00B46E19" w:rsidP="002A71B3">
            <w:pPr>
              <w:pStyle w:val="rowtabella0"/>
              <w:rPr>
                <w:color w:val="002060"/>
                <w:lang w:val="en-US"/>
              </w:rPr>
            </w:pPr>
            <w:r w:rsidRPr="001B77AD">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6E4F3" w14:textId="77777777" w:rsidR="00B46E19" w:rsidRPr="001B77AD" w:rsidRDefault="00B46E19" w:rsidP="002A71B3">
            <w:pPr>
              <w:pStyle w:val="rowtabella0"/>
              <w:jc w:val="center"/>
              <w:rPr>
                <w:color w:val="002060"/>
              </w:rPr>
            </w:pPr>
            <w:r w:rsidRPr="001B77A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9F714"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8619B"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538A6"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B0644"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C4BA5" w14:textId="77777777" w:rsidR="00B46E19" w:rsidRPr="001B77AD" w:rsidRDefault="00B46E19" w:rsidP="002A71B3">
            <w:pPr>
              <w:pStyle w:val="rowtabella0"/>
              <w:jc w:val="center"/>
              <w:rPr>
                <w:color w:val="002060"/>
              </w:rPr>
            </w:pPr>
            <w:r w:rsidRPr="001B77AD">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FD31" w14:textId="77777777" w:rsidR="00B46E19" w:rsidRPr="001B77AD" w:rsidRDefault="00B46E19" w:rsidP="002A71B3">
            <w:pPr>
              <w:pStyle w:val="rowtabella0"/>
              <w:jc w:val="center"/>
              <w:rPr>
                <w:color w:val="002060"/>
              </w:rPr>
            </w:pPr>
            <w:r w:rsidRPr="001B77A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40B34"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EB1E5" w14:textId="77777777" w:rsidR="00B46E19" w:rsidRPr="001B77AD" w:rsidRDefault="00B46E19" w:rsidP="002A71B3">
            <w:pPr>
              <w:pStyle w:val="rowtabella0"/>
              <w:jc w:val="center"/>
              <w:rPr>
                <w:color w:val="002060"/>
              </w:rPr>
            </w:pPr>
            <w:r w:rsidRPr="001B77AD">
              <w:rPr>
                <w:color w:val="002060"/>
              </w:rPr>
              <w:t>0</w:t>
            </w:r>
          </w:p>
        </w:tc>
      </w:tr>
      <w:tr w:rsidR="00B46E19" w:rsidRPr="001B77AD" w14:paraId="63DC70D7"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55709" w14:textId="77777777" w:rsidR="00B46E19" w:rsidRPr="001B77AD" w:rsidRDefault="00B46E19" w:rsidP="002A71B3">
            <w:pPr>
              <w:pStyle w:val="rowtabella0"/>
              <w:rPr>
                <w:color w:val="002060"/>
              </w:rPr>
            </w:pPr>
            <w:r w:rsidRPr="001B77A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BC93" w14:textId="77777777" w:rsidR="00B46E19" w:rsidRPr="001B77AD" w:rsidRDefault="00B46E19" w:rsidP="002A71B3">
            <w:pPr>
              <w:pStyle w:val="rowtabella0"/>
              <w:jc w:val="center"/>
              <w:rPr>
                <w:color w:val="002060"/>
              </w:rPr>
            </w:pPr>
            <w:r w:rsidRPr="001B77A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7381B"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04272"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1D2B3"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CFB36"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E2CD3" w14:textId="77777777" w:rsidR="00B46E19" w:rsidRPr="001B77AD" w:rsidRDefault="00B46E19" w:rsidP="002A71B3">
            <w:pPr>
              <w:pStyle w:val="rowtabella0"/>
              <w:jc w:val="center"/>
              <w:rPr>
                <w:color w:val="002060"/>
              </w:rPr>
            </w:pPr>
            <w:r w:rsidRPr="001B77AD">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A44D6" w14:textId="77777777" w:rsidR="00B46E19" w:rsidRPr="001B77AD" w:rsidRDefault="00B46E19" w:rsidP="002A71B3">
            <w:pPr>
              <w:pStyle w:val="rowtabella0"/>
              <w:jc w:val="center"/>
              <w:rPr>
                <w:color w:val="002060"/>
              </w:rPr>
            </w:pPr>
            <w:r w:rsidRPr="001B77AD">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FA9B2"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F77D" w14:textId="77777777" w:rsidR="00B46E19" w:rsidRPr="001B77AD" w:rsidRDefault="00B46E19" w:rsidP="002A71B3">
            <w:pPr>
              <w:pStyle w:val="rowtabella0"/>
              <w:jc w:val="center"/>
              <w:rPr>
                <w:color w:val="002060"/>
              </w:rPr>
            </w:pPr>
            <w:r w:rsidRPr="001B77AD">
              <w:rPr>
                <w:color w:val="002060"/>
              </w:rPr>
              <w:t>0</w:t>
            </w:r>
          </w:p>
        </w:tc>
      </w:tr>
      <w:tr w:rsidR="00B46E19" w:rsidRPr="001B77AD" w14:paraId="78CDED64"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1E0AB" w14:textId="77777777" w:rsidR="00B46E19" w:rsidRPr="001B77AD" w:rsidRDefault="00B46E19" w:rsidP="002A71B3">
            <w:pPr>
              <w:pStyle w:val="rowtabella0"/>
              <w:rPr>
                <w:color w:val="002060"/>
                <w:lang w:val="en-US"/>
              </w:rPr>
            </w:pPr>
            <w:r w:rsidRPr="001B77AD">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4BD8F" w14:textId="77777777" w:rsidR="00B46E19" w:rsidRPr="001B77AD" w:rsidRDefault="00B46E19" w:rsidP="002A71B3">
            <w:pPr>
              <w:pStyle w:val="rowtabella0"/>
              <w:jc w:val="center"/>
              <w:rPr>
                <w:color w:val="002060"/>
              </w:rPr>
            </w:pPr>
            <w:r w:rsidRPr="001B77A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9150E"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98876"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4F08E"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D61AF"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95834" w14:textId="77777777" w:rsidR="00B46E19" w:rsidRPr="001B77AD" w:rsidRDefault="00B46E19" w:rsidP="002A71B3">
            <w:pPr>
              <w:pStyle w:val="rowtabella0"/>
              <w:jc w:val="center"/>
              <w:rPr>
                <w:color w:val="002060"/>
              </w:rPr>
            </w:pPr>
            <w:r w:rsidRPr="001B77A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9B6BB" w14:textId="77777777" w:rsidR="00B46E19" w:rsidRPr="001B77AD" w:rsidRDefault="00B46E19" w:rsidP="002A71B3">
            <w:pPr>
              <w:pStyle w:val="rowtabella0"/>
              <w:jc w:val="center"/>
              <w:rPr>
                <w:color w:val="002060"/>
              </w:rPr>
            </w:pPr>
            <w:r w:rsidRPr="001B77A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3F6E2"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2F27F" w14:textId="77777777" w:rsidR="00B46E19" w:rsidRPr="001B77AD" w:rsidRDefault="00B46E19" w:rsidP="002A71B3">
            <w:pPr>
              <w:pStyle w:val="rowtabella0"/>
              <w:jc w:val="center"/>
              <w:rPr>
                <w:color w:val="002060"/>
              </w:rPr>
            </w:pPr>
            <w:r w:rsidRPr="001B77AD">
              <w:rPr>
                <w:color w:val="002060"/>
              </w:rPr>
              <w:t>0</w:t>
            </w:r>
          </w:p>
        </w:tc>
      </w:tr>
      <w:tr w:rsidR="00B46E19" w:rsidRPr="001B77AD" w14:paraId="26FE9088"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90DE4" w14:textId="77777777" w:rsidR="00B46E19" w:rsidRPr="001B77AD" w:rsidRDefault="00B46E19" w:rsidP="002A71B3">
            <w:pPr>
              <w:pStyle w:val="rowtabella0"/>
              <w:rPr>
                <w:color w:val="002060"/>
              </w:rPr>
            </w:pPr>
            <w:r w:rsidRPr="001B77AD">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6A158" w14:textId="77777777" w:rsidR="00B46E19" w:rsidRPr="001B77AD" w:rsidRDefault="00B46E19" w:rsidP="002A71B3">
            <w:pPr>
              <w:pStyle w:val="rowtabella0"/>
              <w:jc w:val="center"/>
              <w:rPr>
                <w:color w:val="002060"/>
              </w:rPr>
            </w:pPr>
            <w:r w:rsidRPr="001B77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88BAD"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35C76"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F1B5F"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9D2C5"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79F71" w14:textId="77777777" w:rsidR="00B46E19" w:rsidRPr="001B77AD" w:rsidRDefault="00B46E19" w:rsidP="002A71B3">
            <w:pPr>
              <w:pStyle w:val="rowtabella0"/>
              <w:jc w:val="center"/>
              <w:rPr>
                <w:color w:val="002060"/>
              </w:rPr>
            </w:pPr>
            <w:r w:rsidRPr="001B77A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C7DA7" w14:textId="77777777" w:rsidR="00B46E19" w:rsidRPr="001B77AD" w:rsidRDefault="00B46E19" w:rsidP="002A71B3">
            <w:pPr>
              <w:pStyle w:val="rowtabella0"/>
              <w:jc w:val="center"/>
              <w:rPr>
                <w:color w:val="002060"/>
              </w:rPr>
            </w:pPr>
            <w:r w:rsidRPr="001B77A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D5413"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1FA9" w14:textId="77777777" w:rsidR="00B46E19" w:rsidRPr="001B77AD" w:rsidRDefault="00B46E19" w:rsidP="002A71B3">
            <w:pPr>
              <w:pStyle w:val="rowtabella0"/>
              <w:jc w:val="center"/>
              <w:rPr>
                <w:color w:val="002060"/>
              </w:rPr>
            </w:pPr>
            <w:r w:rsidRPr="001B77AD">
              <w:rPr>
                <w:color w:val="002060"/>
              </w:rPr>
              <w:t>0</w:t>
            </w:r>
          </w:p>
        </w:tc>
      </w:tr>
      <w:tr w:rsidR="00B46E19" w:rsidRPr="001B77AD" w14:paraId="36B819C7"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B67E2" w14:textId="77777777" w:rsidR="00B46E19" w:rsidRPr="001B77AD" w:rsidRDefault="00B46E19" w:rsidP="002A71B3">
            <w:pPr>
              <w:pStyle w:val="rowtabella0"/>
              <w:rPr>
                <w:color w:val="002060"/>
              </w:rPr>
            </w:pPr>
            <w:r w:rsidRPr="001B77A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CFE99" w14:textId="77777777" w:rsidR="00B46E19" w:rsidRPr="001B77AD" w:rsidRDefault="00B46E19" w:rsidP="002A71B3">
            <w:pPr>
              <w:pStyle w:val="rowtabella0"/>
              <w:jc w:val="center"/>
              <w:rPr>
                <w:color w:val="002060"/>
              </w:rPr>
            </w:pPr>
            <w:r w:rsidRPr="001B77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027F3"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94C20"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A3FF7"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4C67E"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F887F" w14:textId="77777777" w:rsidR="00B46E19" w:rsidRPr="001B77AD" w:rsidRDefault="00B46E19" w:rsidP="002A71B3">
            <w:pPr>
              <w:pStyle w:val="rowtabella0"/>
              <w:jc w:val="center"/>
              <w:rPr>
                <w:color w:val="002060"/>
              </w:rPr>
            </w:pPr>
            <w:r w:rsidRPr="001B77A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436DF" w14:textId="77777777" w:rsidR="00B46E19" w:rsidRPr="001B77AD" w:rsidRDefault="00B46E19" w:rsidP="002A71B3">
            <w:pPr>
              <w:pStyle w:val="rowtabella0"/>
              <w:jc w:val="center"/>
              <w:rPr>
                <w:color w:val="002060"/>
              </w:rPr>
            </w:pPr>
            <w:r w:rsidRPr="001B77AD">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9CE79" w14:textId="77777777" w:rsidR="00B46E19" w:rsidRPr="001B77AD" w:rsidRDefault="00B46E19" w:rsidP="002A71B3">
            <w:pPr>
              <w:pStyle w:val="rowtabella0"/>
              <w:jc w:val="center"/>
              <w:rPr>
                <w:color w:val="002060"/>
              </w:rPr>
            </w:pPr>
            <w:r w:rsidRPr="001B77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2BA0C" w14:textId="77777777" w:rsidR="00B46E19" w:rsidRPr="001B77AD" w:rsidRDefault="00B46E19" w:rsidP="002A71B3">
            <w:pPr>
              <w:pStyle w:val="rowtabella0"/>
              <w:jc w:val="center"/>
              <w:rPr>
                <w:color w:val="002060"/>
              </w:rPr>
            </w:pPr>
            <w:r w:rsidRPr="001B77AD">
              <w:rPr>
                <w:color w:val="002060"/>
              </w:rPr>
              <w:t>0</w:t>
            </w:r>
          </w:p>
        </w:tc>
      </w:tr>
      <w:tr w:rsidR="00B46E19" w:rsidRPr="001B77AD" w14:paraId="2ED514EA"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C1C2B4" w14:textId="77777777" w:rsidR="00B46E19" w:rsidRPr="001B77AD" w:rsidRDefault="00B46E19" w:rsidP="002A71B3">
            <w:pPr>
              <w:pStyle w:val="rowtabella0"/>
              <w:rPr>
                <w:color w:val="002060"/>
              </w:rPr>
            </w:pPr>
            <w:r w:rsidRPr="001B77AD">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7644E" w14:textId="77777777" w:rsidR="00B46E19" w:rsidRPr="001B77AD" w:rsidRDefault="00B46E19" w:rsidP="002A71B3">
            <w:pPr>
              <w:pStyle w:val="rowtabella0"/>
              <w:jc w:val="center"/>
              <w:rPr>
                <w:color w:val="002060"/>
              </w:rPr>
            </w:pPr>
            <w:r w:rsidRPr="001B77A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FFA46"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12586"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95435"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03684"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847CF" w14:textId="77777777" w:rsidR="00B46E19" w:rsidRPr="001B77AD" w:rsidRDefault="00B46E19" w:rsidP="002A71B3">
            <w:pPr>
              <w:pStyle w:val="rowtabella0"/>
              <w:jc w:val="center"/>
              <w:rPr>
                <w:color w:val="002060"/>
              </w:rPr>
            </w:pPr>
            <w:r w:rsidRPr="001B77AD">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7B294" w14:textId="77777777" w:rsidR="00B46E19" w:rsidRPr="001B77AD" w:rsidRDefault="00B46E19" w:rsidP="002A71B3">
            <w:pPr>
              <w:pStyle w:val="rowtabella0"/>
              <w:jc w:val="center"/>
              <w:rPr>
                <w:color w:val="002060"/>
              </w:rPr>
            </w:pPr>
            <w:r w:rsidRPr="001B77AD">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AC490"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39843" w14:textId="77777777" w:rsidR="00B46E19" w:rsidRPr="001B77AD" w:rsidRDefault="00B46E19" w:rsidP="002A71B3">
            <w:pPr>
              <w:pStyle w:val="rowtabella0"/>
              <w:jc w:val="center"/>
              <w:rPr>
                <w:color w:val="002060"/>
              </w:rPr>
            </w:pPr>
            <w:r w:rsidRPr="001B77AD">
              <w:rPr>
                <w:color w:val="002060"/>
              </w:rPr>
              <w:t>0</w:t>
            </w:r>
          </w:p>
        </w:tc>
      </w:tr>
      <w:tr w:rsidR="00B46E19" w:rsidRPr="001B77AD" w14:paraId="5C313401"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00EEE" w14:textId="77777777" w:rsidR="00B46E19" w:rsidRPr="001B77AD" w:rsidRDefault="00B46E19" w:rsidP="002A71B3">
            <w:pPr>
              <w:pStyle w:val="rowtabella0"/>
              <w:rPr>
                <w:color w:val="002060"/>
              </w:rPr>
            </w:pPr>
            <w:r w:rsidRPr="001B77AD">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839A"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A54D4"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53777"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D79AB"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159C2"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D29A3" w14:textId="77777777" w:rsidR="00B46E19" w:rsidRPr="001B77AD" w:rsidRDefault="00B46E19" w:rsidP="002A71B3">
            <w:pPr>
              <w:pStyle w:val="rowtabella0"/>
              <w:jc w:val="center"/>
              <w:rPr>
                <w:color w:val="002060"/>
              </w:rPr>
            </w:pPr>
            <w:r w:rsidRPr="001B77A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3AF7" w14:textId="77777777" w:rsidR="00B46E19" w:rsidRPr="001B77AD" w:rsidRDefault="00B46E19" w:rsidP="002A71B3">
            <w:pPr>
              <w:pStyle w:val="rowtabella0"/>
              <w:jc w:val="center"/>
              <w:rPr>
                <w:color w:val="002060"/>
              </w:rPr>
            </w:pPr>
            <w:r w:rsidRPr="001B77AD">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9ED2D" w14:textId="77777777" w:rsidR="00B46E19" w:rsidRPr="001B77AD" w:rsidRDefault="00B46E19" w:rsidP="002A71B3">
            <w:pPr>
              <w:pStyle w:val="rowtabella0"/>
              <w:jc w:val="center"/>
              <w:rPr>
                <w:color w:val="002060"/>
              </w:rPr>
            </w:pPr>
            <w:r w:rsidRPr="001B77A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89DA" w14:textId="77777777" w:rsidR="00B46E19" w:rsidRPr="001B77AD" w:rsidRDefault="00B46E19" w:rsidP="002A71B3">
            <w:pPr>
              <w:pStyle w:val="rowtabella0"/>
              <w:jc w:val="center"/>
              <w:rPr>
                <w:color w:val="002060"/>
              </w:rPr>
            </w:pPr>
            <w:r w:rsidRPr="001B77AD">
              <w:rPr>
                <w:color w:val="002060"/>
              </w:rPr>
              <w:t>0</w:t>
            </w:r>
          </w:p>
        </w:tc>
      </w:tr>
      <w:tr w:rsidR="00B46E19" w:rsidRPr="001B77AD" w14:paraId="385B07A6"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A4F2F6" w14:textId="77777777" w:rsidR="00B46E19" w:rsidRPr="00D64462" w:rsidRDefault="00B46E19" w:rsidP="002A71B3">
            <w:pPr>
              <w:pStyle w:val="rowtabella0"/>
              <w:rPr>
                <w:color w:val="002060"/>
                <w:lang w:val="es-ES"/>
              </w:rPr>
            </w:pPr>
            <w:r w:rsidRPr="00D64462">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9B715"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19A2A"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40890"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44D7"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2E5B8"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6FC0" w14:textId="77777777" w:rsidR="00B46E19" w:rsidRPr="001B77AD" w:rsidRDefault="00B46E19" w:rsidP="002A71B3">
            <w:pPr>
              <w:pStyle w:val="rowtabella0"/>
              <w:jc w:val="center"/>
              <w:rPr>
                <w:color w:val="002060"/>
              </w:rPr>
            </w:pPr>
            <w:r w:rsidRPr="001B77A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30386" w14:textId="77777777" w:rsidR="00B46E19" w:rsidRPr="001B77AD" w:rsidRDefault="00B46E19" w:rsidP="002A71B3">
            <w:pPr>
              <w:pStyle w:val="rowtabella0"/>
              <w:jc w:val="center"/>
              <w:rPr>
                <w:color w:val="002060"/>
              </w:rPr>
            </w:pPr>
            <w:r w:rsidRPr="001B77AD">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B0AC3" w14:textId="77777777" w:rsidR="00B46E19" w:rsidRPr="001B77AD" w:rsidRDefault="00B46E19" w:rsidP="002A71B3">
            <w:pPr>
              <w:pStyle w:val="rowtabella0"/>
              <w:jc w:val="center"/>
              <w:rPr>
                <w:color w:val="002060"/>
              </w:rPr>
            </w:pPr>
            <w:r w:rsidRPr="001B77A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8C7EF" w14:textId="77777777" w:rsidR="00B46E19" w:rsidRPr="001B77AD" w:rsidRDefault="00B46E19" w:rsidP="002A71B3">
            <w:pPr>
              <w:pStyle w:val="rowtabella0"/>
              <w:jc w:val="center"/>
              <w:rPr>
                <w:color w:val="002060"/>
              </w:rPr>
            </w:pPr>
            <w:r w:rsidRPr="001B77AD">
              <w:rPr>
                <w:color w:val="002060"/>
              </w:rPr>
              <w:t>0</w:t>
            </w:r>
          </w:p>
        </w:tc>
      </w:tr>
      <w:tr w:rsidR="00B46E19" w:rsidRPr="001B77AD" w14:paraId="50807EC5" w14:textId="77777777" w:rsidTr="002A71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412D65" w14:textId="77777777" w:rsidR="00B46E19" w:rsidRPr="001B77AD" w:rsidRDefault="00B46E19" w:rsidP="002A71B3">
            <w:pPr>
              <w:pStyle w:val="rowtabella0"/>
              <w:rPr>
                <w:color w:val="002060"/>
                <w:lang w:val="en-US"/>
              </w:rPr>
            </w:pPr>
            <w:r w:rsidRPr="001B77AD">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7371C"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A0897"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82D0B"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F4EF"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54B12" w14:textId="77777777" w:rsidR="00B46E19" w:rsidRPr="001B77AD" w:rsidRDefault="00B46E19" w:rsidP="002A71B3">
            <w:pPr>
              <w:pStyle w:val="rowtabella0"/>
              <w:jc w:val="center"/>
              <w:rPr>
                <w:color w:val="002060"/>
              </w:rPr>
            </w:pPr>
            <w:r w:rsidRPr="001B77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DA7A2" w14:textId="77777777" w:rsidR="00B46E19" w:rsidRPr="001B77AD" w:rsidRDefault="00B46E19" w:rsidP="002A71B3">
            <w:pPr>
              <w:pStyle w:val="rowtabella0"/>
              <w:jc w:val="center"/>
              <w:rPr>
                <w:color w:val="002060"/>
              </w:rPr>
            </w:pPr>
            <w:r w:rsidRPr="001B77A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4F799" w14:textId="77777777" w:rsidR="00B46E19" w:rsidRPr="001B77AD" w:rsidRDefault="00B46E19" w:rsidP="002A71B3">
            <w:pPr>
              <w:pStyle w:val="rowtabella0"/>
              <w:jc w:val="center"/>
              <w:rPr>
                <w:color w:val="002060"/>
              </w:rPr>
            </w:pPr>
            <w:r w:rsidRPr="001B77AD">
              <w:rPr>
                <w:color w:val="002060"/>
              </w:rPr>
              <w:t>148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B8B44" w14:textId="77777777" w:rsidR="00B46E19" w:rsidRPr="001B77AD" w:rsidRDefault="00B46E19" w:rsidP="002A71B3">
            <w:pPr>
              <w:pStyle w:val="rowtabella0"/>
              <w:jc w:val="center"/>
              <w:rPr>
                <w:color w:val="002060"/>
              </w:rPr>
            </w:pPr>
            <w:r w:rsidRPr="001B77A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A6BA6" w14:textId="77777777" w:rsidR="00B46E19" w:rsidRPr="001B77AD" w:rsidRDefault="00B46E19" w:rsidP="002A71B3">
            <w:pPr>
              <w:pStyle w:val="rowtabella0"/>
              <w:jc w:val="center"/>
              <w:rPr>
                <w:color w:val="002060"/>
              </w:rPr>
            </w:pPr>
            <w:r w:rsidRPr="001B77AD">
              <w:rPr>
                <w:color w:val="002060"/>
              </w:rPr>
              <w:t>0</w:t>
            </w:r>
          </w:p>
        </w:tc>
      </w:tr>
    </w:tbl>
    <w:p w14:paraId="6C8C2B22" w14:textId="77777777" w:rsidR="00B46E19" w:rsidRDefault="00B46E19" w:rsidP="00B46E19">
      <w:pPr>
        <w:pStyle w:val="breakline"/>
        <w:rPr>
          <w:rFonts w:eastAsiaTheme="minorEastAsia"/>
          <w:color w:val="002060"/>
        </w:rPr>
      </w:pPr>
    </w:p>
    <w:p w14:paraId="5C78AE0E" w14:textId="77777777" w:rsidR="00B46E19" w:rsidRPr="00426066" w:rsidRDefault="00B46E19" w:rsidP="00B46E19">
      <w:pPr>
        <w:pStyle w:val="titoloprinc0"/>
        <w:rPr>
          <w:color w:val="002060"/>
        </w:rPr>
      </w:pPr>
      <w:r>
        <w:rPr>
          <w:color w:val="002060"/>
        </w:rPr>
        <w:t>PROGRAMMA GARE</w:t>
      </w:r>
    </w:p>
    <w:p w14:paraId="1835A146" w14:textId="77777777" w:rsidR="00B46E19" w:rsidRDefault="00B46E19" w:rsidP="00B46E19">
      <w:pPr>
        <w:pStyle w:val="breakline"/>
        <w:rPr>
          <w:rFonts w:eastAsiaTheme="minorEastAsia"/>
          <w:color w:val="002060"/>
        </w:rPr>
      </w:pPr>
    </w:p>
    <w:p w14:paraId="1968F593" w14:textId="77777777" w:rsidR="0020499B" w:rsidRPr="00AB37BA" w:rsidRDefault="0020499B" w:rsidP="0020499B">
      <w:pPr>
        <w:pStyle w:val="sottotitolocampionato10"/>
        <w:rPr>
          <w:color w:val="002060"/>
        </w:rPr>
      </w:pPr>
      <w:r w:rsidRPr="00AB37BA">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1"/>
        <w:gridCol w:w="385"/>
        <w:gridCol w:w="898"/>
        <w:gridCol w:w="1191"/>
        <w:gridCol w:w="1541"/>
        <w:gridCol w:w="1549"/>
      </w:tblGrid>
      <w:tr w:rsidR="0020499B" w:rsidRPr="00AB37BA" w14:paraId="166155E0" w14:textId="77777777" w:rsidTr="002A71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1D534" w14:textId="77777777" w:rsidR="0020499B" w:rsidRPr="00AB37BA" w:rsidRDefault="0020499B" w:rsidP="002A71B3">
            <w:pPr>
              <w:pStyle w:val="headertabella0"/>
              <w:rPr>
                <w:color w:val="002060"/>
              </w:rPr>
            </w:pPr>
            <w:r w:rsidRPr="00AB37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D0CB2" w14:textId="77777777" w:rsidR="0020499B" w:rsidRPr="00AB37BA" w:rsidRDefault="0020499B" w:rsidP="002A71B3">
            <w:pPr>
              <w:pStyle w:val="headertabella0"/>
              <w:rPr>
                <w:color w:val="002060"/>
              </w:rPr>
            </w:pPr>
            <w:r w:rsidRPr="00AB37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CFC95" w14:textId="77777777" w:rsidR="0020499B" w:rsidRPr="00AB37BA" w:rsidRDefault="0020499B" w:rsidP="002A71B3">
            <w:pPr>
              <w:pStyle w:val="headertabella0"/>
              <w:rPr>
                <w:color w:val="002060"/>
              </w:rPr>
            </w:pPr>
            <w:r w:rsidRPr="00AB37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29389" w14:textId="77777777" w:rsidR="0020499B" w:rsidRPr="00AB37BA" w:rsidRDefault="0020499B" w:rsidP="002A71B3">
            <w:pPr>
              <w:pStyle w:val="headertabella0"/>
              <w:rPr>
                <w:color w:val="002060"/>
              </w:rPr>
            </w:pPr>
            <w:r w:rsidRPr="00AB37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2931D" w14:textId="77777777" w:rsidR="0020499B" w:rsidRPr="00AB37BA" w:rsidRDefault="0020499B" w:rsidP="002A71B3">
            <w:pPr>
              <w:pStyle w:val="headertabella0"/>
              <w:rPr>
                <w:color w:val="002060"/>
              </w:rPr>
            </w:pPr>
            <w:r w:rsidRPr="00AB37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276AF" w14:textId="77777777" w:rsidR="0020499B" w:rsidRPr="00AB37BA" w:rsidRDefault="0020499B" w:rsidP="002A71B3">
            <w:pPr>
              <w:pStyle w:val="headertabella0"/>
              <w:rPr>
                <w:color w:val="002060"/>
              </w:rPr>
            </w:pPr>
            <w:proofErr w:type="spellStart"/>
            <w:r w:rsidRPr="00AB37BA">
              <w:rPr>
                <w:color w:val="002060"/>
              </w:rPr>
              <w:t>Localita'</w:t>
            </w:r>
            <w:proofErr w:type="spellEnd"/>
            <w:r w:rsidRPr="00AB37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8FE56C" w14:textId="77777777" w:rsidR="0020499B" w:rsidRPr="00AB37BA" w:rsidRDefault="0020499B" w:rsidP="002A71B3">
            <w:pPr>
              <w:pStyle w:val="headertabella0"/>
              <w:rPr>
                <w:color w:val="002060"/>
              </w:rPr>
            </w:pPr>
            <w:r w:rsidRPr="00AB37BA">
              <w:rPr>
                <w:color w:val="002060"/>
              </w:rPr>
              <w:t>Indirizzo Impianto</w:t>
            </w:r>
          </w:p>
        </w:tc>
      </w:tr>
      <w:tr w:rsidR="0020499B" w:rsidRPr="00AB37BA" w14:paraId="566C595E" w14:textId="77777777" w:rsidTr="002A71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282C98" w14:textId="77777777" w:rsidR="0020499B" w:rsidRPr="00AB37BA" w:rsidRDefault="0020499B" w:rsidP="002A71B3">
            <w:pPr>
              <w:pStyle w:val="rowtabella0"/>
              <w:rPr>
                <w:color w:val="002060"/>
              </w:rPr>
            </w:pPr>
            <w:r w:rsidRPr="00AB37BA">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3A23B" w14:textId="77777777" w:rsidR="0020499B" w:rsidRPr="00AB37BA" w:rsidRDefault="0020499B" w:rsidP="002A71B3">
            <w:pPr>
              <w:pStyle w:val="rowtabella0"/>
              <w:rPr>
                <w:color w:val="002060"/>
              </w:rPr>
            </w:pPr>
            <w:r w:rsidRPr="00AB37BA">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37133" w14:textId="77777777" w:rsidR="0020499B" w:rsidRPr="00AB37BA" w:rsidRDefault="0020499B" w:rsidP="002A71B3">
            <w:pPr>
              <w:pStyle w:val="rowtabella0"/>
              <w:jc w:val="center"/>
              <w:rPr>
                <w:color w:val="002060"/>
              </w:rPr>
            </w:pPr>
            <w:r w:rsidRPr="00AB37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A7B1C" w14:textId="77777777" w:rsidR="0020499B" w:rsidRPr="00AB37BA" w:rsidRDefault="0020499B" w:rsidP="002A71B3">
            <w:pPr>
              <w:pStyle w:val="rowtabella0"/>
              <w:rPr>
                <w:color w:val="002060"/>
              </w:rPr>
            </w:pPr>
            <w:r w:rsidRPr="00AB37BA">
              <w:rPr>
                <w:color w:val="002060"/>
              </w:rPr>
              <w:t>05/04/2024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21A2E3" w14:textId="77777777" w:rsidR="0020499B" w:rsidRPr="00AB37BA" w:rsidRDefault="0020499B" w:rsidP="002A71B3">
            <w:pPr>
              <w:pStyle w:val="rowtabella0"/>
              <w:rPr>
                <w:color w:val="002060"/>
              </w:rPr>
            </w:pPr>
            <w:r w:rsidRPr="00AB37BA">
              <w:rPr>
                <w:color w:val="002060"/>
              </w:rPr>
              <w:t xml:space="preserve">5286 PALESTRA </w:t>
            </w:r>
            <w:proofErr w:type="gramStart"/>
            <w:r w:rsidRPr="00AB37BA">
              <w:rPr>
                <w:color w:val="002060"/>
              </w:rPr>
              <w:t>C.SPORTIVO</w:t>
            </w:r>
            <w:proofErr w:type="gramEnd"/>
            <w:r w:rsidRPr="00AB37BA">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29D69" w14:textId="77777777" w:rsidR="0020499B" w:rsidRPr="00AB37BA" w:rsidRDefault="0020499B" w:rsidP="002A71B3">
            <w:pPr>
              <w:pStyle w:val="rowtabella0"/>
              <w:rPr>
                <w:color w:val="002060"/>
              </w:rPr>
            </w:pPr>
            <w:r w:rsidRPr="00AB37BA">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0D6870" w14:textId="77777777" w:rsidR="0020499B" w:rsidRPr="00AB37BA" w:rsidRDefault="0020499B" w:rsidP="002A71B3">
            <w:pPr>
              <w:pStyle w:val="rowtabella0"/>
              <w:rPr>
                <w:color w:val="002060"/>
              </w:rPr>
            </w:pPr>
            <w:r w:rsidRPr="00AB37BA">
              <w:rPr>
                <w:color w:val="002060"/>
              </w:rPr>
              <w:t>VIA ALFIERI SNC</w:t>
            </w:r>
          </w:p>
        </w:tc>
      </w:tr>
      <w:tr w:rsidR="0020499B" w:rsidRPr="00AB37BA" w14:paraId="58F11B9F"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AD4C55" w14:textId="77777777" w:rsidR="0020499B" w:rsidRPr="00AB37BA" w:rsidRDefault="0020499B" w:rsidP="002A71B3">
            <w:pPr>
              <w:pStyle w:val="rowtabella0"/>
              <w:rPr>
                <w:color w:val="002060"/>
              </w:rPr>
            </w:pPr>
            <w:r w:rsidRPr="00AB37BA">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5622E9" w14:textId="77777777" w:rsidR="0020499B" w:rsidRPr="00AB37BA" w:rsidRDefault="0020499B" w:rsidP="002A71B3">
            <w:pPr>
              <w:pStyle w:val="rowtabella0"/>
              <w:rPr>
                <w:color w:val="002060"/>
              </w:rPr>
            </w:pPr>
            <w:r w:rsidRPr="00AB37BA">
              <w:rPr>
                <w:color w:val="002060"/>
              </w:rPr>
              <w:t>FUTSAL MONTEMARCIANO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8609CD"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32F06A"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3DDE68" w14:textId="77777777" w:rsidR="0020499B" w:rsidRPr="00AB37BA" w:rsidRDefault="0020499B" w:rsidP="002A71B3">
            <w:pPr>
              <w:pStyle w:val="rowtabella0"/>
              <w:rPr>
                <w:color w:val="002060"/>
              </w:rPr>
            </w:pPr>
            <w:r w:rsidRPr="00AB37BA">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8A3C10" w14:textId="77777777" w:rsidR="0020499B" w:rsidRPr="00AB37BA" w:rsidRDefault="0020499B" w:rsidP="002A71B3">
            <w:pPr>
              <w:pStyle w:val="rowtabella0"/>
              <w:rPr>
                <w:color w:val="002060"/>
              </w:rPr>
            </w:pPr>
            <w:r w:rsidRPr="00AB37BA">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2EE417" w14:textId="77777777" w:rsidR="0020499B" w:rsidRPr="00AB37BA" w:rsidRDefault="0020499B" w:rsidP="002A71B3">
            <w:pPr>
              <w:pStyle w:val="rowtabella0"/>
              <w:rPr>
                <w:color w:val="002060"/>
              </w:rPr>
            </w:pPr>
            <w:r w:rsidRPr="00AB37BA">
              <w:rPr>
                <w:color w:val="002060"/>
              </w:rPr>
              <w:t>PIAZZA S. D'ACQUISTO</w:t>
            </w:r>
          </w:p>
        </w:tc>
      </w:tr>
      <w:tr w:rsidR="0020499B" w:rsidRPr="00AB37BA" w14:paraId="305FDC18"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BD97BA" w14:textId="77777777" w:rsidR="0020499B" w:rsidRPr="00AB37BA" w:rsidRDefault="0020499B" w:rsidP="002A71B3">
            <w:pPr>
              <w:pStyle w:val="rowtabella0"/>
              <w:rPr>
                <w:color w:val="002060"/>
              </w:rPr>
            </w:pPr>
            <w:r w:rsidRPr="00AB37BA">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7282CD" w14:textId="77777777" w:rsidR="0020499B" w:rsidRPr="00AB37BA" w:rsidRDefault="0020499B" w:rsidP="002A71B3">
            <w:pPr>
              <w:pStyle w:val="rowtabella0"/>
              <w:rPr>
                <w:color w:val="002060"/>
              </w:rPr>
            </w:pPr>
            <w:r w:rsidRPr="00AB37BA">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10D036"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106402"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D98A01" w14:textId="77777777" w:rsidR="0020499B" w:rsidRPr="00AB37BA" w:rsidRDefault="0020499B" w:rsidP="002A71B3">
            <w:pPr>
              <w:pStyle w:val="rowtabella0"/>
              <w:rPr>
                <w:color w:val="002060"/>
              </w:rPr>
            </w:pPr>
            <w:r w:rsidRPr="00AB37BA">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9003C9" w14:textId="77777777" w:rsidR="0020499B" w:rsidRPr="00AB37BA" w:rsidRDefault="0020499B" w:rsidP="002A71B3">
            <w:pPr>
              <w:pStyle w:val="rowtabella0"/>
              <w:rPr>
                <w:color w:val="002060"/>
              </w:rPr>
            </w:pPr>
            <w:r w:rsidRPr="00AB37BA">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EDEB12" w14:textId="77777777" w:rsidR="0020499B" w:rsidRPr="00AB37BA" w:rsidRDefault="0020499B" w:rsidP="002A71B3">
            <w:pPr>
              <w:pStyle w:val="rowtabella0"/>
              <w:rPr>
                <w:color w:val="002060"/>
              </w:rPr>
            </w:pPr>
            <w:r w:rsidRPr="00AB37BA">
              <w:rPr>
                <w:color w:val="002060"/>
              </w:rPr>
              <w:t>VIA OLIMPIADI</w:t>
            </w:r>
          </w:p>
        </w:tc>
      </w:tr>
      <w:tr w:rsidR="0020499B" w:rsidRPr="00AB37BA" w14:paraId="72A99CAC"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8B544A" w14:textId="77777777" w:rsidR="0020499B" w:rsidRPr="00AB37BA" w:rsidRDefault="0020499B" w:rsidP="002A71B3">
            <w:pPr>
              <w:pStyle w:val="rowtabella0"/>
              <w:rPr>
                <w:color w:val="002060"/>
              </w:rPr>
            </w:pPr>
            <w:r w:rsidRPr="00AB37B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2D9757" w14:textId="77777777" w:rsidR="0020499B" w:rsidRPr="00AB37BA" w:rsidRDefault="0020499B" w:rsidP="002A71B3">
            <w:pPr>
              <w:pStyle w:val="rowtabella0"/>
              <w:rPr>
                <w:color w:val="002060"/>
              </w:rPr>
            </w:pPr>
            <w:r w:rsidRPr="00AB37BA">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13B322"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CBE09E"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74C8E5" w14:textId="77777777" w:rsidR="0020499B" w:rsidRPr="00AB37BA" w:rsidRDefault="0020499B" w:rsidP="002A71B3">
            <w:pPr>
              <w:pStyle w:val="rowtabella0"/>
              <w:rPr>
                <w:color w:val="002060"/>
              </w:rPr>
            </w:pPr>
            <w:r w:rsidRPr="00AB37B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4BB535" w14:textId="77777777" w:rsidR="0020499B" w:rsidRPr="00AB37BA" w:rsidRDefault="0020499B" w:rsidP="002A71B3">
            <w:pPr>
              <w:pStyle w:val="rowtabella0"/>
              <w:rPr>
                <w:color w:val="002060"/>
              </w:rPr>
            </w:pPr>
            <w:r w:rsidRPr="00AB37B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739F0D" w14:textId="77777777" w:rsidR="0020499B" w:rsidRPr="00AB37BA" w:rsidRDefault="0020499B" w:rsidP="002A71B3">
            <w:pPr>
              <w:pStyle w:val="rowtabella0"/>
              <w:rPr>
                <w:color w:val="002060"/>
              </w:rPr>
            </w:pPr>
            <w:r w:rsidRPr="00AB37BA">
              <w:rPr>
                <w:color w:val="002060"/>
              </w:rPr>
              <w:t>VIA MONTEPELAGO</w:t>
            </w:r>
          </w:p>
        </w:tc>
      </w:tr>
      <w:tr w:rsidR="0020499B" w:rsidRPr="00AB37BA" w14:paraId="5FDBA7AB"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EC625A" w14:textId="77777777" w:rsidR="0020499B" w:rsidRPr="00AB37BA" w:rsidRDefault="0020499B" w:rsidP="002A71B3">
            <w:pPr>
              <w:pStyle w:val="rowtabella0"/>
              <w:rPr>
                <w:color w:val="002060"/>
              </w:rPr>
            </w:pPr>
            <w:r w:rsidRPr="00AB37BA">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85F7E0" w14:textId="77777777" w:rsidR="0020499B" w:rsidRPr="00AB37BA" w:rsidRDefault="0020499B" w:rsidP="002A71B3">
            <w:pPr>
              <w:pStyle w:val="rowtabella0"/>
              <w:rPr>
                <w:color w:val="002060"/>
              </w:rPr>
            </w:pPr>
            <w:r w:rsidRPr="00AB37BA">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833CD7"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C1F699"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1E140A" w14:textId="77777777" w:rsidR="0020499B" w:rsidRPr="00AB37BA" w:rsidRDefault="0020499B" w:rsidP="002A71B3">
            <w:pPr>
              <w:pStyle w:val="rowtabella0"/>
              <w:rPr>
                <w:color w:val="002060"/>
              </w:rPr>
            </w:pPr>
            <w:r w:rsidRPr="00AB37BA">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F38FE9" w14:textId="77777777" w:rsidR="0020499B" w:rsidRPr="00AB37BA" w:rsidRDefault="0020499B" w:rsidP="002A71B3">
            <w:pPr>
              <w:pStyle w:val="rowtabella0"/>
              <w:rPr>
                <w:color w:val="002060"/>
              </w:rPr>
            </w:pPr>
            <w:r w:rsidRPr="00AB37BA">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E4B40A" w14:textId="77777777" w:rsidR="0020499B" w:rsidRPr="00AB37BA" w:rsidRDefault="0020499B" w:rsidP="002A71B3">
            <w:pPr>
              <w:pStyle w:val="rowtabella0"/>
              <w:rPr>
                <w:color w:val="002060"/>
              </w:rPr>
            </w:pPr>
            <w:r w:rsidRPr="00AB37BA">
              <w:rPr>
                <w:color w:val="002060"/>
              </w:rPr>
              <w:t>VIA BRAMANTE</w:t>
            </w:r>
          </w:p>
        </w:tc>
      </w:tr>
      <w:tr w:rsidR="0020499B" w:rsidRPr="00AB37BA" w14:paraId="7392CE5A"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BC2244" w14:textId="77777777" w:rsidR="0020499B" w:rsidRPr="00AB37BA" w:rsidRDefault="0020499B" w:rsidP="002A71B3">
            <w:pPr>
              <w:pStyle w:val="rowtabella0"/>
              <w:rPr>
                <w:color w:val="002060"/>
              </w:rPr>
            </w:pPr>
            <w:r w:rsidRPr="00AB37BA">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7B47B2" w14:textId="77777777" w:rsidR="0020499B" w:rsidRPr="00AB37BA" w:rsidRDefault="0020499B" w:rsidP="002A71B3">
            <w:pPr>
              <w:pStyle w:val="rowtabella0"/>
              <w:rPr>
                <w:color w:val="002060"/>
              </w:rPr>
            </w:pPr>
            <w:r w:rsidRPr="00AB37BA">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7A4BF5"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C0DD1C"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EF2C40" w14:textId="77777777" w:rsidR="0020499B" w:rsidRPr="00AB37BA" w:rsidRDefault="0020499B" w:rsidP="002A71B3">
            <w:pPr>
              <w:pStyle w:val="rowtabella0"/>
              <w:rPr>
                <w:color w:val="002060"/>
              </w:rPr>
            </w:pPr>
            <w:r w:rsidRPr="00AB37BA">
              <w:rPr>
                <w:color w:val="002060"/>
              </w:rPr>
              <w:t xml:space="preserve">5623 PALESTRA </w:t>
            </w:r>
            <w:proofErr w:type="gramStart"/>
            <w:r w:rsidRPr="00AB37BA">
              <w:rPr>
                <w:color w:val="002060"/>
              </w:rPr>
              <w:t>SC.MEDIA</w:t>
            </w:r>
            <w:proofErr w:type="gramEnd"/>
            <w:r w:rsidRPr="00AB37BA">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816C1E" w14:textId="77777777" w:rsidR="0020499B" w:rsidRPr="00AB37BA" w:rsidRDefault="0020499B" w:rsidP="002A71B3">
            <w:pPr>
              <w:pStyle w:val="rowtabella0"/>
              <w:rPr>
                <w:color w:val="002060"/>
              </w:rPr>
            </w:pPr>
            <w:r w:rsidRPr="00AB37BA">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D7EB5" w14:textId="77777777" w:rsidR="0020499B" w:rsidRPr="00AB37BA" w:rsidRDefault="0020499B" w:rsidP="002A71B3">
            <w:pPr>
              <w:pStyle w:val="rowtabella0"/>
              <w:rPr>
                <w:color w:val="002060"/>
              </w:rPr>
            </w:pPr>
            <w:r w:rsidRPr="00AB37BA">
              <w:rPr>
                <w:color w:val="002060"/>
              </w:rPr>
              <w:t>VIA PIRANDELLO</w:t>
            </w:r>
          </w:p>
        </w:tc>
      </w:tr>
      <w:tr w:rsidR="0020499B" w:rsidRPr="00AB37BA" w14:paraId="2D671959" w14:textId="77777777" w:rsidTr="002A71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034269" w14:textId="77777777" w:rsidR="0020499B" w:rsidRPr="00AB37BA" w:rsidRDefault="0020499B" w:rsidP="002A71B3">
            <w:pPr>
              <w:pStyle w:val="rowtabella0"/>
              <w:rPr>
                <w:color w:val="002060"/>
              </w:rPr>
            </w:pPr>
            <w:r w:rsidRPr="00AB37BA">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7AFC1" w14:textId="77777777" w:rsidR="0020499B" w:rsidRPr="00AB37BA" w:rsidRDefault="0020499B" w:rsidP="002A71B3">
            <w:pPr>
              <w:pStyle w:val="rowtabella0"/>
              <w:rPr>
                <w:color w:val="002060"/>
              </w:rPr>
            </w:pPr>
            <w:r w:rsidRPr="00AB37BA">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BE5162"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50761"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8C17F" w14:textId="77777777" w:rsidR="0020499B" w:rsidRPr="00AB37BA" w:rsidRDefault="0020499B" w:rsidP="002A71B3">
            <w:pPr>
              <w:pStyle w:val="rowtabella0"/>
              <w:rPr>
                <w:color w:val="002060"/>
              </w:rPr>
            </w:pPr>
            <w:r w:rsidRPr="00AB37BA">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3F3E4" w14:textId="77777777" w:rsidR="0020499B" w:rsidRPr="00AB37BA" w:rsidRDefault="0020499B" w:rsidP="002A71B3">
            <w:pPr>
              <w:pStyle w:val="rowtabella0"/>
              <w:rPr>
                <w:color w:val="002060"/>
              </w:rPr>
            </w:pPr>
            <w:r w:rsidRPr="00AB37BA">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021A2" w14:textId="77777777" w:rsidR="0020499B" w:rsidRPr="00AB37BA" w:rsidRDefault="0020499B" w:rsidP="002A71B3">
            <w:pPr>
              <w:pStyle w:val="rowtabella0"/>
              <w:rPr>
                <w:color w:val="002060"/>
              </w:rPr>
            </w:pPr>
            <w:r w:rsidRPr="00AB37BA">
              <w:rPr>
                <w:color w:val="002060"/>
              </w:rPr>
              <w:t>VIA LUDOVICO SCARFIOTTI</w:t>
            </w:r>
          </w:p>
        </w:tc>
      </w:tr>
    </w:tbl>
    <w:p w14:paraId="58ADAA3E" w14:textId="77777777" w:rsidR="0020499B" w:rsidRPr="001B77AD" w:rsidRDefault="0020499B" w:rsidP="00B46E19">
      <w:pPr>
        <w:pStyle w:val="breakline"/>
        <w:rPr>
          <w:rFonts w:eastAsiaTheme="minorEastAsia"/>
          <w:color w:val="002060"/>
        </w:rPr>
      </w:pPr>
    </w:p>
    <w:p w14:paraId="585FA798" w14:textId="77777777" w:rsidR="00B46E19" w:rsidRPr="001B77AD" w:rsidRDefault="00B46E19" w:rsidP="00B46E19">
      <w:pPr>
        <w:pStyle w:val="breakline"/>
        <w:rPr>
          <w:color w:val="002060"/>
        </w:rPr>
      </w:pPr>
    </w:p>
    <w:p w14:paraId="68AD4FF4" w14:textId="77777777" w:rsidR="00B46E19" w:rsidRPr="001B77AD" w:rsidRDefault="00B46E19" w:rsidP="00B46E19">
      <w:pPr>
        <w:pStyle w:val="titolocampionato0"/>
        <w:shd w:val="clear" w:color="auto" w:fill="CCCCCC"/>
        <w:spacing w:before="80" w:after="40"/>
        <w:rPr>
          <w:color w:val="002060"/>
        </w:rPr>
      </w:pPr>
      <w:r w:rsidRPr="001B77AD">
        <w:rPr>
          <w:color w:val="002060"/>
        </w:rPr>
        <w:t>CALCIO A CINQUE SERIE C2</w:t>
      </w:r>
    </w:p>
    <w:p w14:paraId="5BE12665" w14:textId="77777777" w:rsidR="00B46E19" w:rsidRPr="001B77AD" w:rsidRDefault="00B46E19" w:rsidP="00B46E19">
      <w:pPr>
        <w:pStyle w:val="titoloprinc0"/>
        <w:rPr>
          <w:color w:val="002060"/>
        </w:rPr>
      </w:pPr>
      <w:r w:rsidRPr="001B77AD">
        <w:rPr>
          <w:color w:val="002060"/>
        </w:rPr>
        <w:t>RISULTATI</w:t>
      </w:r>
    </w:p>
    <w:p w14:paraId="678AD9F7" w14:textId="77777777" w:rsidR="00B46E19" w:rsidRPr="001B77AD" w:rsidRDefault="00B46E19" w:rsidP="00B46E19">
      <w:pPr>
        <w:pStyle w:val="breakline"/>
        <w:rPr>
          <w:color w:val="002060"/>
        </w:rPr>
      </w:pPr>
    </w:p>
    <w:p w14:paraId="54D8BA70" w14:textId="77777777" w:rsidR="00B46E19" w:rsidRPr="001B77AD" w:rsidRDefault="00B46E19" w:rsidP="00B46E19">
      <w:pPr>
        <w:pStyle w:val="sottotitolocampionato10"/>
        <w:rPr>
          <w:color w:val="002060"/>
        </w:rPr>
      </w:pPr>
      <w:r w:rsidRPr="001B77AD">
        <w:rPr>
          <w:color w:val="002060"/>
        </w:rPr>
        <w:t>RISULTATI UFFICIALI GARE DEL 22/03/2024</w:t>
      </w:r>
    </w:p>
    <w:p w14:paraId="52B14DBA" w14:textId="77777777" w:rsidR="00B46E19" w:rsidRPr="00B46E19" w:rsidRDefault="00B46E19" w:rsidP="00B46E19">
      <w:pPr>
        <w:pStyle w:val="sottotitolocampionato20"/>
        <w:spacing w:before="0" w:beforeAutospacing="0" w:after="0" w:afterAutospacing="0"/>
        <w:rPr>
          <w:rFonts w:ascii="Arial" w:hAnsi="Arial" w:cs="Arial"/>
          <w:color w:val="002060"/>
          <w:sz w:val="20"/>
          <w:szCs w:val="20"/>
        </w:rPr>
      </w:pPr>
      <w:r w:rsidRPr="00B46E19">
        <w:rPr>
          <w:rFonts w:ascii="Arial" w:hAnsi="Arial" w:cs="Arial"/>
          <w:color w:val="002060"/>
          <w:sz w:val="20"/>
          <w:szCs w:val="20"/>
        </w:rPr>
        <w:t>Si trascrivono qui di seguito i risultati ufficiali delle gare disputate</w:t>
      </w:r>
    </w:p>
    <w:p w14:paraId="3F9DFA07" w14:textId="77777777" w:rsidR="00B46E19" w:rsidRPr="001B77AD" w:rsidRDefault="00B46E19" w:rsidP="00B46E1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46E19" w:rsidRPr="001B77AD" w14:paraId="5BF3127F" w14:textId="77777777" w:rsidTr="002A71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6E19" w:rsidRPr="001B77AD" w14:paraId="184F2BA4" w14:textId="77777777" w:rsidTr="002A71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DADBE" w14:textId="77777777" w:rsidR="00B46E19" w:rsidRPr="001B77AD" w:rsidRDefault="00B46E19" w:rsidP="002A71B3">
                  <w:pPr>
                    <w:pStyle w:val="headertabella0"/>
                    <w:rPr>
                      <w:color w:val="002060"/>
                    </w:rPr>
                  </w:pPr>
                  <w:r w:rsidRPr="001B77AD">
                    <w:rPr>
                      <w:color w:val="002060"/>
                    </w:rPr>
                    <w:t>GIRONE A - 10 Giornata - R</w:t>
                  </w:r>
                </w:p>
              </w:tc>
            </w:tr>
            <w:tr w:rsidR="00B46E19" w:rsidRPr="001B77AD" w14:paraId="16E113E3" w14:textId="77777777" w:rsidTr="002A71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49EF59" w14:textId="77777777" w:rsidR="00B46E19" w:rsidRPr="001B77AD" w:rsidRDefault="00B46E19" w:rsidP="002A71B3">
                  <w:pPr>
                    <w:pStyle w:val="rowtabella0"/>
                    <w:rPr>
                      <w:color w:val="002060"/>
                    </w:rPr>
                  </w:pPr>
                  <w:r w:rsidRPr="001B77AD">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FE8B9" w14:textId="77777777" w:rsidR="00B46E19" w:rsidRPr="001B77AD" w:rsidRDefault="00B46E19" w:rsidP="002A71B3">
                  <w:pPr>
                    <w:pStyle w:val="rowtabella0"/>
                    <w:rPr>
                      <w:color w:val="002060"/>
                    </w:rPr>
                  </w:pPr>
                  <w:r w:rsidRPr="001B77AD">
                    <w:rPr>
                      <w:color w:val="002060"/>
                    </w:rPr>
                    <w:t>- CARISSIMI 2016</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FCE4F" w14:textId="77777777" w:rsidR="00B46E19" w:rsidRPr="001B77AD" w:rsidRDefault="00B46E19" w:rsidP="002A71B3">
                  <w:pPr>
                    <w:pStyle w:val="rowtabella0"/>
                    <w:jc w:val="center"/>
                    <w:rPr>
                      <w:color w:val="002060"/>
                    </w:rPr>
                  </w:pPr>
                  <w:r w:rsidRPr="001B77AD">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DA8304" w14:textId="77777777" w:rsidR="00B46E19" w:rsidRPr="001B77AD" w:rsidRDefault="00B46E19" w:rsidP="002A71B3">
                  <w:pPr>
                    <w:pStyle w:val="rowtabella0"/>
                    <w:jc w:val="center"/>
                    <w:rPr>
                      <w:color w:val="002060"/>
                    </w:rPr>
                  </w:pPr>
                  <w:r w:rsidRPr="001B77AD">
                    <w:rPr>
                      <w:color w:val="002060"/>
                    </w:rPr>
                    <w:t> </w:t>
                  </w:r>
                </w:p>
              </w:tc>
            </w:tr>
            <w:tr w:rsidR="00B46E19" w:rsidRPr="001B77AD" w14:paraId="0C5D0477"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C4A05D" w14:textId="77777777" w:rsidR="00B46E19" w:rsidRPr="001B77AD" w:rsidRDefault="00B46E19" w:rsidP="002A71B3">
                  <w:pPr>
                    <w:pStyle w:val="rowtabella0"/>
                    <w:rPr>
                      <w:color w:val="002060"/>
                    </w:rPr>
                  </w:pPr>
                  <w:r w:rsidRPr="001B77AD">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48F2C4" w14:textId="77777777" w:rsidR="00B46E19" w:rsidRPr="001B77AD" w:rsidRDefault="00B46E19" w:rsidP="002A71B3">
                  <w:pPr>
                    <w:pStyle w:val="rowtabella0"/>
                    <w:rPr>
                      <w:color w:val="002060"/>
                    </w:rPr>
                  </w:pPr>
                  <w:r w:rsidRPr="001B77AD">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962105" w14:textId="77777777" w:rsidR="00B46E19" w:rsidRPr="001B77AD" w:rsidRDefault="00B46E19" w:rsidP="002A71B3">
                  <w:pPr>
                    <w:pStyle w:val="rowtabella0"/>
                    <w:jc w:val="center"/>
                    <w:rPr>
                      <w:color w:val="002060"/>
                    </w:rPr>
                  </w:pPr>
                  <w:r w:rsidRPr="001B77AD">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7D9229" w14:textId="77777777" w:rsidR="00B46E19" w:rsidRPr="001B77AD" w:rsidRDefault="00B46E19" w:rsidP="002A71B3">
                  <w:pPr>
                    <w:pStyle w:val="rowtabella0"/>
                    <w:jc w:val="center"/>
                    <w:rPr>
                      <w:color w:val="002060"/>
                    </w:rPr>
                  </w:pPr>
                  <w:r w:rsidRPr="001B77AD">
                    <w:rPr>
                      <w:color w:val="002060"/>
                    </w:rPr>
                    <w:t> </w:t>
                  </w:r>
                </w:p>
              </w:tc>
            </w:tr>
            <w:tr w:rsidR="00B46E19" w:rsidRPr="001B77AD" w14:paraId="2EEA3563"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810D57" w14:textId="77777777" w:rsidR="00B46E19" w:rsidRPr="001B77AD" w:rsidRDefault="00B46E19" w:rsidP="002A71B3">
                  <w:pPr>
                    <w:pStyle w:val="rowtabella0"/>
                    <w:rPr>
                      <w:color w:val="002060"/>
                    </w:rPr>
                  </w:pPr>
                  <w:r w:rsidRPr="001B77AD">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E9A0B7" w14:textId="77777777" w:rsidR="00B46E19" w:rsidRPr="001B77AD" w:rsidRDefault="00B46E19" w:rsidP="002A71B3">
                  <w:pPr>
                    <w:pStyle w:val="rowtabella0"/>
                    <w:rPr>
                      <w:color w:val="002060"/>
                    </w:rPr>
                  </w:pPr>
                  <w:r w:rsidRPr="001B77AD">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C76BB8" w14:textId="77777777" w:rsidR="00B46E19" w:rsidRPr="001B77AD" w:rsidRDefault="00B46E19" w:rsidP="002A71B3">
                  <w:pPr>
                    <w:pStyle w:val="rowtabella0"/>
                    <w:jc w:val="center"/>
                    <w:rPr>
                      <w:color w:val="002060"/>
                    </w:rPr>
                  </w:pPr>
                  <w:r w:rsidRPr="001B77AD">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7C2026" w14:textId="77777777" w:rsidR="00B46E19" w:rsidRPr="001B77AD" w:rsidRDefault="00B46E19" w:rsidP="002A71B3">
                  <w:pPr>
                    <w:pStyle w:val="rowtabella0"/>
                    <w:jc w:val="center"/>
                    <w:rPr>
                      <w:color w:val="002060"/>
                    </w:rPr>
                  </w:pPr>
                  <w:r w:rsidRPr="001B77AD">
                    <w:rPr>
                      <w:color w:val="002060"/>
                    </w:rPr>
                    <w:t> </w:t>
                  </w:r>
                </w:p>
              </w:tc>
            </w:tr>
            <w:tr w:rsidR="00B46E19" w:rsidRPr="001B77AD" w14:paraId="17478299"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0ED9CC" w14:textId="77777777" w:rsidR="00B46E19" w:rsidRPr="001B77AD" w:rsidRDefault="00B46E19" w:rsidP="002A71B3">
                  <w:pPr>
                    <w:pStyle w:val="rowtabella0"/>
                    <w:rPr>
                      <w:color w:val="002060"/>
                    </w:rPr>
                  </w:pPr>
                  <w:r w:rsidRPr="001B77AD">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6C66836" w14:textId="77777777" w:rsidR="00B46E19" w:rsidRPr="001B77AD" w:rsidRDefault="00B46E19" w:rsidP="002A71B3">
                  <w:pPr>
                    <w:pStyle w:val="rowtabella0"/>
                    <w:rPr>
                      <w:color w:val="002060"/>
                    </w:rPr>
                  </w:pPr>
                  <w:r w:rsidRPr="001B77AD">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98B82F" w14:textId="77777777" w:rsidR="00B46E19" w:rsidRPr="001B77AD" w:rsidRDefault="00B46E19" w:rsidP="002A71B3">
                  <w:pPr>
                    <w:pStyle w:val="rowtabella0"/>
                    <w:jc w:val="center"/>
                    <w:rPr>
                      <w:color w:val="002060"/>
                    </w:rPr>
                  </w:pPr>
                  <w:r w:rsidRPr="001B77A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DEB160" w14:textId="77777777" w:rsidR="00B46E19" w:rsidRPr="001B77AD" w:rsidRDefault="00B46E19" w:rsidP="002A71B3">
                  <w:pPr>
                    <w:pStyle w:val="rowtabella0"/>
                    <w:jc w:val="center"/>
                    <w:rPr>
                      <w:color w:val="002060"/>
                    </w:rPr>
                  </w:pPr>
                  <w:r w:rsidRPr="001B77AD">
                    <w:rPr>
                      <w:color w:val="002060"/>
                    </w:rPr>
                    <w:t> </w:t>
                  </w:r>
                </w:p>
              </w:tc>
            </w:tr>
            <w:tr w:rsidR="00B46E19" w:rsidRPr="001B77AD" w14:paraId="27280350"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69EF71" w14:textId="77777777" w:rsidR="00B46E19" w:rsidRPr="001B77AD" w:rsidRDefault="00B46E19" w:rsidP="002A71B3">
                  <w:pPr>
                    <w:pStyle w:val="rowtabella0"/>
                    <w:rPr>
                      <w:color w:val="002060"/>
                    </w:rPr>
                  </w:pPr>
                  <w:r w:rsidRPr="001B77AD">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137CF2" w14:textId="77777777" w:rsidR="00B46E19" w:rsidRPr="001B77AD" w:rsidRDefault="00B46E19" w:rsidP="002A71B3">
                  <w:pPr>
                    <w:pStyle w:val="rowtabella0"/>
                    <w:rPr>
                      <w:color w:val="002060"/>
                    </w:rPr>
                  </w:pPr>
                  <w:r w:rsidRPr="001B77AD">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AD20EA" w14:textId="77777777" w:rsidR="00B46E19" w:rsidRPr="001B77AD" w:rsidRDefault="00B46E19" w:rsidP="002A71B3">
                  <w:pPr>
                    <w:pStyle w:val="rowtabella0"/>
                    <w:jc w:val="center"/>
                    <w:rPr>
                      <w:color w:val="002060"/>
                    </w:rPr>
                  </w:pPr>
                  <w:r w:rsidRPr="001B77A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D4720C" w14:textId="77777777" w:rsidR="00B46E19" w:rsidRPr="001B77AD" w:rsidRDefault="00B46E19" w:rsidP="002A71B3">
                  <w:pPr>
                    <w:pStyle w:val="rowtabella0"/>
                    <w:jc w:val="center"/>
                    <w:rPr>
                      <w:color w:val="002060"/>
                    </w:rPr>
                  </w:pPr>
                  <w:r w:rsidRPr="001B77AD">
                    <w:rPr>
                      <w:color w:val="002060"/>
                    </w:rPr>
                    <w:t> </w:t>
                  </w:r>
                </w:p>
              </w:tc>
            </w:tr>
            <w:tr w:rsidR="00B46E19" w:rsidRPr="001B77AD" w14:paraId="5A4D7463" w14:textId="77777777" w:rsidTr="002A71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13DC71" w14:textId="77777777" w:rsidR="00B46E19" w:rsidRPr="001B77AD" w:rsidRDefault="00B46E19" w:rsidP="002A71B3">
                  <w:pPr>
                    <w:pStyle w:val="rowtabella0"/>
                    <w:rPr>
                      <w:color w:val="002060"/>
                    </w:rPr>
                  </w:pPr>
                  <w:r w:rsidRPr="001B77AD">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CC6BA" w14:textId="77777777" w:rsidR="00B46E19" w:rsidRPr="001B77AD" w:rsidRDefault="00B46E19" w:rsidP="002A71B3">
                  <w:pPr>
                    <w:pStyle w:val="rowtabella0"/>
                    <w:rPr>
                      <w:color w:val="002060"/>
                    </w:rPr>
                  </w:pPr>
                  <w:r w:rsidRPr="001B77AD">
                    <w:rPr>
                      <w:color w:val="002060"/>
                    </w:rPr>
                    <w:t xml:space="preserve">- </w:t>
                  </w:r>
                  <w:proofErr w:type="gramStart"/>
                  <w:r w:rsidRPr="001B77AD">
                    <w:rPr>
                      <w:color w:val="002060"/>
                    </w:rPr>
                    <w:t>CITTA</w:t>
                  </w:r>
                  <w:proofErr w:type="gramEnd"/>
                  <w:r w:rsidRPr="001B77AD">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081B8" w14:textId="77777777" w:rsidR="00B46E19" w:rsidRPr="001B77AD" w:rsidRDefault="00B46E19" w:rsidP="002A71B3">
                  <w:pPr>
                    <w:pStyle w:val="rowtabella0"/>
                    <w:jc w:val="center"/>
                    <w:rPr>
                      <w:color w:val="002060"/>
                    </w:rPr>
                  </w:pPr>
                  <w:r w:rsidRPr="001B77AD">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D59DE" w14:textId="77777777" w:rsidR="00B46E19" w:rsidRPr="001B77AD" w:rsidRDefault="00B46E19" w:rsidP="002A71B3">
                  <w:pPr>
                    <w:pStyle w:val="rowtabella0"/>
                    <w:jc w:val="center"/>
                    <w:rPr>
                      <w:color w:val="002060"/>
                    </w:rPr>
                  </w:pPr>
                  <w:r w:rsidRPr="001B77AD">
                    <w:rPr>
                      <w:color w:val="002060"/>
                    </w:rPr>
                    <w:t> </w:t>
                  </w:r>
                </w:p>
              </w:tc>
            </w:tr>
          </w:tbl>
          <w:p w14:paraId="6876D287" w14:textId="77777777" w:rsidR="00B46E19" w:rsidRPr="001B77AD" w:rsidRDefault="00B46E19" w:rsidP="002A71B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6E19" w:rsidRPr="001B77AD" w14:paraId="4F84E779" w14:textId="77777777" w:rsidTr="002A71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779B5" w14:textId="77777777" w:rsidR="00B46E19" w:rsidRPr="001B77AD" w:rsidRDefault="00B46E19" w:rsidP="002A71B3">
                  <w:pPr>
                    <w:pStyle w:val="headertabella0"/>
                    <w:rPr>
                      <w:color w:val="002060"/>
                    </w:rPr>
                  </w:pPr>
                  <w:r w:rsidRPr="001B77AD">
                    <w:rPr>
                      <w:color w:val="002060"/>
                    </w:rPr>
                    <w:t>GIRONE B - 10 Giornata - R</w:t>
                  </w:r>
                </w:p>
              </w:tc>
            </w:tr>
            <w:tr w:rsidR="00B46E19" w:rsidRPr="001B77AD" w14:paraId="0004837D" w14:textId="77777777" w:rsidTr="002A71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B0FB2D" w14:textId="77777777" w:rsidR="00B46E19" w:rsidRPr="001B77AD" w:rsidRDefault="00B46E19" w:rsidP="002A71B3">
                  <w:pPr>
                    <w:pStyle w:val="rowtabella0"/>
                    <w:rPr>
                      <w:color w:val="002060"/>
                    </w:rPr>
                  </w:pPr>
                  <w:r w:rsidRPr="001B77AD">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0CE9A" w14:textId="77777777" w:rsidR="00B46E19" w:rsidRPr="001B77AD" w:rsidRDefault="00B46E19" w:rsidP="002A71B3">
                  <w:pPr>
                    <w:pStyle w:val="rowtabella0"/>
                    <w:rPr>
                      <w:color w:val="002060"/>
                    </w:rPr>
                  </w:pPr>
                  <w:r w:rsidRPr="001B77AD">
                    <w:rPr>
                      <w:color w:val="002060"/>
                    </w:rPr>
                    <w:t>- POLISPORTIVA UROBORO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2E14E" w14:textId="77777777" w:rsidR="00B46E19" w:rsidRPr="001B77AD" w:rsidRDefault="00B46E19" w:rsidP="002A71B3">
                  <w:pPr>
                    <w:pStyle w:val="rowtabella0"/>
                    <w:jc w:val="center"/>
                    <w:rPr>
                      <w:color w:val="002060"/>
                    </w:rPr>
                  </w:pPr>
                  <w:r w:rsidRPr="001B77AD">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A54CF" w14:textId="77777777" w:rsidR="00B46E19" w:rsidRPr="001B77AD" w:rsidRDefault="00B46E19" w:rsidP="002A71B3">
                  <w:pPr>
                    <w:pStyle w:val="rowtabella0"/>
                    <w:jc w:val="center"/>
                    <w:rPr>
                      <w:color w:val="002060"/>
                    </w:rPr>
                  </w:pPr>
                  <w:r w:rsidRPr="001B77AD">
                    <w:rPr>
                      <w:color w:val="002060"/>
                    </w:rPr>
                    <w:t> </w:t>
                  </w:r>
                </w:p>
              </w:tc>
            </w:tr>
            <w:tr w:rsidR="00B46E19" w:rsidRPr="001B77AD" w14:paraId="1ACCAD9A"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34F04E" w14:textId="77777777" w:rsidR="00B46E19" w:rsidRPr="001B77AD" w:rsidRDefault="00B46E19" w:rsidP="002A71B3">
                  <w:pPr>
                    <w:pStyle w:val="rowtabella0"/>
                    <w:rPr>
                      <w:color w:val="002060"/>
                    </w:rPr>
                  </w:pPr>
                  <w:r w:rsidRPr="001B77AD">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F3CC63" w14:textId="77777777" w:rsidR="00B46E19" w:rsidRPr="001B77AD" w:rsidRDefault="00B46E19" w:rsidP="002A71B3">
                  <w:pPr>
                    <w:pStyle w:val="rowtabella0"/>
                    <w:rPr>
                      <w:color w:val="002060"/>
                    </w:rPr>
                  </w:pPr>
                  <w:r w:rsidRPr="001B77AD">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F4B074" w14:textId="77777777" w:rsidR="00B46E19" w:rsidRPr="001B77AD" w:rsidRDefault="00B46E19" w:rsidP="002A71B3">
                  <w:pPr>
                    <w:pStyle w:val="rowtabella0"/>
                    <w:jc w:val="center"/>
                    <w:rPr>
                      <w:color w:val="002060"/>
                    </w:rPr>
                  </w:pPr>
                  <w:r w:rsidRPr="001B77A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223EB5" w14:textId="77777777" w:rsidR="00B46E19" w:rsidRPr="001B77AD" w:rsidRDefault="00B46E19" w:rsidP="002A71B3">
                  <w:pPr>
                    <w:pStyle w:val="rowtabella0"/>
                    <w:jc w:val="center"/>
                    <w:rPr>
                      <w:color w:val="002060"/>
                    </w:rPr>
                  </w:pPr>
                  <w:r w:rsidRPr="001B77AD">
                    <w:rPr>
                      <w:color w:val="002060"/>
                    </w:rPr>
                    <w:t> </w:t>
                  </w:r>
                </w:p>
              </w:tc>
            </w:tr>
            <w:tr w:rsidR="00B46E19" w:rsidRPr="001B77AD" w14:paraId="57971BA6"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2CAC8F" w14:textId="77777777" w:rsidR="00B46E19" w:rsidRPr="001B77AD" w:rsidRDefault="00B46E19" w:rsidP="002A71B3">
                  <w:pPr>
                    <w:pStyle w:val="rowtabella0"/>
                    <w:rPr>
                      <w:color w:val="002060"/>
                    </w:rPr>
                  </w:pPr>
                  <w:r w:rsidRPr="001B77AD">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E4CBF6" w14:textId="77777777" w:rsidR="00B46E19" w:rsidRPr="001B77AD" w:rsidRDefault="00B46E19" w:rsidP="002A71B3">
                  <w:pPr>
                    <w:pStyle w:val="rowtabella0"/>
                    <w:rPr>
                      <w:color w:val="002060"/>
                    </w:rPr>
                  </w:pPr>
                  <w:r w:rsidRPr="001B77AD">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713FF5" w14:textId="77777777" w:rsidR="00B46E19" w:rsidRPr="001B77AD" w:rsidRDefault="00B46E19" w:rsidP="002A71B3">
                  <w:pPr>
                    <w:pStyle w:val="rowtabella0"/>
                    <w:jc w:val="center"/>
                    <w:rPr>
                      <w:color w:val="002060"/>
                    </w:rPr>
                  </w:pPr>
                  <w:r w:rsidRPr="001B77AD">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AF7E90" w14:textId="77777777" w:rsidR="00B46E19" w:rsidRPr="001B77AD" w:rsidRDefault="00B46E19" w:rsidP="002A71B3">
                  <w:pPr>
                    <w:pStyle w:val="rowtabella0"/>
                    <w:jc w:val="center"/>
                    <w:rPr>
                      <w:color w:val="002060"/>
                    </w:rPr>
                  </w:pPr>
                  <w:r w:rsidRPr="001B77AD">
                    <w:rPr>
                      <w:color w:val="002060"/>
                    </w:rPr>
                    <w:t> </w:t>
                  </w:r>
                </w:p>
              </w:tc>
            </w:tr>
            <w:tr w:rsidR="00B46E19" w:rsidRPr="001B77AD" w14:paraId="5D866AB4"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0C9821" w14:textId="77777777" w:rsidR="00B46E19" w:rsidRPr="001B77AD" w:rsidRDefault="00B46E19" w:rsidP="002A71B3">
                  <w:pPr>
                    <w:pStyle w:val="rowtabella0"/>
                    <w:rPr>
                      <w:color w:val="002060"/>
                    </w:rPr>
                  </w:pPr>
                  <w:r w:rsidRPr="001B77AD">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350840" w14:textId="77777777" w:rsidR="00B46E19" w:rsidRPr="001B77AD" w:rsidRDefault="00B46E19" w:rsidP="002A71B3">
                  <w:pPr>
                    <w:pStyle w:val="rowtabella0"/>
                    <w:rPr>
                      <w:color w:val="002060"/>
                    </w:rPr>
                  </w:pPr>
                  <w:r w:rsidRPr="001B77AD">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8A460F" w14:textId="77777777" w:rsidR="00B46E19" w:rsidRPr="001B77AD" w:rsidRDefault="00B46E19" w:rsidP="002A71B3">
                  <w:pPr>
                    <w:pStyle w:val="rowtabella0"/>
                    <w:jc w:val="center"/>
                    <w:rPr>
                      <w:color w:val="002060"/>
                    </w:rPr>
                  </w:pPr>
                  <w:r w:rsidRPr="001B77AD">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AE79E0" w14:textId="77777777" w:rsidR="00B46E19" w:rsidRPr="001B77AD" w:rsidRDefault="00B46E19" w:rsidP="002A71B3">
                  <w:pPr>
                    <w:pStyle w:val="rowtabella0"/>
                    <w:jc w:val="center"/>
                    <w:rPr>
                      <w:color w:val="002060"/>
                    </w:rPr>
                  </w:pPr>
                  <w:r w:rsidRPr="001B77AD">
                    <w:rPr>
                      <w:color w:val="002060"/>
                    </w:rPr>
                    <w:t> </w:t>
                  </w:r>
                </w:p>
              </w:tc>
            </w:tr>
            <w:tr w:rsidR="00B46E19" w:rsidRPr="001B77AD" w14:paraId="15BA02D4"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B85D8D" w14:textId="77777777" w:rsidR="00B46E19" w:rsidRPr="001B77AD" w:rsidRDefault="00B46E19" w:rsidP="002A71B3">
                  <w:pPr>
                    <w:pStyle w:val="rowtabella0"/>
                    <w:rPr>
                      <w:color w:val="002060"/>
                    </w:rPr>
                  </w:pPr>
                  <w:r w:rsidRPr="001B77AD">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E99BC1" w14:textId="77777777" w:rsidR="00B46E19" w:rsidRPr="001B77AD" w:rsidRDefault="00B46E19" w:rsidP="002A71B3">
                  <w:pPr>
                    <w:pStyle w:val="rowtabella0"/>
                    <w:rPr>
                      <w:color w:val="002060"/>
                    </w:rPr>
                  </w:pPr>
                  <w:r w:rsidRPr="001B77AD">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08F110" w14:textId="77777777" w:rsidR="00B46E19" w:rsidRPr="001B77AD" w:rsidRDefault="00B46E19" w:rsidP="002A71B3">
                  <w:pPr>
                    <w:pStyle w:val="rowtabella0"/>
                    <w:jc w:val="center"/>
                    <w:rPr>
                      <w:color w:val="002060"/>
                    </w:rPr>
                  </w:pPr>
                  <w:r w:rsidRPr="001B77AD">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14C442" w14:textId="77777777" w:rsidR="00B46E19" w:rsidRPr="001B77AD" w:rsidRDefault="00B46E19" w:rsidP="002A71B3">
                  <w:pPr>
                    <w:pStyle w:val="rowtabella0"/>
                    <w:jc w:val="center"/>
                    <w:rPr>
                      <w:color w:val="002060"/>
                    </w:rPr>
                  </w:pPr>
                  <w:r w:rsidRPr="001B77AD">
                    <w:rPr>
                      <w:color w:val="002060"/>
                    </w:rPr>
                    <w:t> </w:t>
                  </w:r>
                </w:p>
              </w:tc>
            </w:tr>
            <w:tr w:rsidR="00B46E19" w:rsidRPr="001B77AD" w14:paraId="351631F1" w14:textId="77777777" w:rsidTr="002A71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0B3365" w14:textId="77777777" w:rsidR="00B46E19" w:rsidRPr="001B77AD" w:rsidRDefault="00B46E19" w:rsidP="002A71B3">
                  <w:pPr>
                    <w:pStyle w:val="rowtabella0"/>
                    <w:rPr>
                      <w:color w:val="002060"/>
                    </w:rPr>
                  </w:pPr>
                  <w:r w:rsidRPr="001B77AD">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F5BE4" w14:textId="77777777" w:rsidR="00B46E19" w:rsidRPr="001B77AD" w:rsidRDefault="00B46E19" w:rsidP="002A71B3">
                  <w:pPr>
                    <w:pStyle w:val="rowtabella0"/>
                    <w:rPr>
                      <w:color w:val="002060"/>
                    </w:rPr>
                  </w:pPr>
                  <w:r w:rsidRPr="001B77AD">
                    <w:rPr>
                      <w:color w:val="002060"/>
                    </w:rPr>
                    <w:t>- POLISPORTIVA VICTORIA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352E7D" w14:textId="77777777" w:rsidR="00B46E19" w:rsidRPr="001B77AD" w:rsidRDefault="00B46E19" w:rsidP="002A71B3">
                  <w:pPr>
                    <w:pStyle w:val="rowtabella0"/>
                    <w:jc w:val="center"/>
                    <w:rPr>
                      <w:color w:val="002060"/>
                    </w:rPr>
                  </w:pPr>
                  <w:r w:rsidRPr="001B77AD">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56A92" w14:textId="77777777" w:rsidR="00B46E19" w:rsidRPr="001B77AD" w:rsidRDefault="00B46E19" w:rsidP="002A71B3">
                  <w:pPr>
                    <w:pStyle w:val="rowtabella0"/>
                    <w:jc w:val="center"/>
                    <w:rPr>
                      <w:color w:val="002060"/>
                    </w:rPr>
                  </w:pPr>
                  <w:r w:rsidRPr="001B77AD">
                    <w:rPr>
                      <w:color w:val="002060"/>
                    </w:rPr>
                    <w:t> </w:t>
                  </w:r>
                </w:p>
              </w:tc>
            </w:tr>
          </w:tbl>
          <w:p w14:paraId="2F86A84B" w14:textId="77777777" w:rsidR="00B46E19" w:rsidRPr="001B77AD" w:rsidRDefault="00B46E19" w:rsidP="002A71B3">
            <w:pPr>
              <w:rPr>
                <w:color w:val="002060"/>
              </w:rPr>
            </w:pPr>
          </w:p>
        </w:tc>
      </w:tr>
    </w:tbl>
    <w:p w14:paraId="17197665" w14:textId="77777777" w:rsidR="00B46E19" w:rsidRPr="001B77AD" w:rsidRDefault="00B46E19" w:rsidP="00B46E1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46E19" w:rsidRPr="001B77AD" w14:paraId="2491EDE6" w14:textId="77777777" w:rsidTr="002A71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6E19" w:rsidRPr="001B77AD" w14:paraId="0F4364F8" w14:textId="77777777" w:rsidTr="002A71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FB584" w14:textId="77777777" w:rsidR="00B46E19" w:rsidRPr="001B77AD" w:rsidRDefault="00B46E19" w:rsidP="002A71B3">
                  <w:pPr>
                    <w:pStyle w:val="headertabella0"/>
                    <w:rPr>
                      <w:color w:val="002060"/>
                    </w:rPr>
                  </w:pPr>
                  <w:r w:rsidRPr="001B77AD">
                    <w:rPr>
                      <w:color w:val="002060"/>
                    </w:rPr>
                    <w:lastRenderedPageBreak/>
                    <w:t>GIRONE C - 10 Giornata - R</w:t>
                  </w:r>
                </w:p>
              </w:tc>
            </w:tr>
            <w:tr w:rsidR="00B46E19" w:rsidRPr="001B77AD" w14:paraId="5FDB1339" w14:textId="77777777" w:rsidTr="002A71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8533AB" w14:textId="77777777" w:rsidR="00B46E19" w:rsidRPr="001B77AD" w:rsidRDefault="00B46E19" w:rsidP="002A71B3">
                  <w:pPr>
                    <w:pStyle w:val="rowtabella0"/>
                    <w:rPr>
                      <w:color w:val="002060"/>
                    </w:rPr>
                  </w:pPr>
                  <w:r w:rsidRPr="001B77AD">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1BFC17" w14:textId="77777777" w:rsidR="00B46E19" w:rsidRPr="001B77AD" w:rsidRDefault="00B46E19" w:rsidP="002A71B3">
                  <w:pPr>
                    <w:pStyle w:val="rowtabella0"/>
                    <w:rPr>
                      <w:color w:val="002060"/>
                    </w:rPr>
                  </w:pPr>
                  <w:r w:rsidRPr="001B77AD">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2D773" w14:textId="77777777" w:rsidR="00B46E19" w:rsidRPr="001B77AD" w:rsidRDefault="00B46E19" w:rsidP="002A71B3">
                  <w:pPr>
                    <w:pStyle w:val="rowtabella0"/>
                    <w:jc w:val="center"/>
                    <w:rPr>
                      <w:color w:val="002060"/>
                    </w:rPr>
                  </w:pPr>
                  <w:r w:rsidRPr="001B77AD">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00921" w14:textId="77777777" w:rsidR="00B46E19" w:rsidRPr="001B77AD" w:rsidRDefault="00B46E19" w:rsidP="002A71B3">
                  <w:pPr>
                    <w:pStyle w:val="rowtabella0"/>
                    <w:jc w:val="center"/>
                    <w:rPr>
                      <w:color w:val="002060"/>
                    </w:rPr>
                  </w:pPr>
                  <w:r w:rsidRPr="001B77AD">
                    <w:rPr>
                      <w:color w:val="002060"/>
                    </w:rPr>
                    <w:t> </w:t>
                  </w:r>
                </w:p>
              </w:tc>
            </w:tr>
            <w:tr w:rsidR="00B46E19" w:rsidRPr="001B77AD" w14:paraId="3AAD002B"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7D628C" w14:textId="77777777" w:rsidR="00B46E19" w:rsidRPr="001B77AD" w:rsidRDefault="00B46E19" w:rsidP="002A71B3">
                  <w:pPr>
                    <w:pStyle w:val="rowtabella0"/>
                    <w:rPr>
                      <w:color w:val="002060"/>
                    </w:rPr>
                  </w:pPr>
                  <w:r w:rsidRPr="001B77AD">
                    <w:rPr>
                      <w:color w:val="002060"/>
                    </w:rPr>
                    <w:t>ASCOLI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3A83D4" w14:textId="77777777" w:rsidR="00B46E19" w:rsidRPr="001B77AD" w:rsidRDefault="00B46E19" w:rsidP="002A71B3">
                  <w:pPr>
                    <w:pStyle w:val="rowtabella0"/>
                    <w:rPr>
                      <w:color w:val="002060"/>
                    </w:rPr>
                  </w:pPr>
                  <w:r w:rsidRPr="001B77AD">
                    <w:rPr>
                      <w:color w:val="002060"/>
                    </w:rPr>
                    <w:t>- SAMBENEDETTESE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E0364F" w14:textId="77777777" w:rsidR="00B46E19" w:rsidRPr="001B77AD" w:rsidRDefault="00B46E19" w:rsidP="002A71B3">
                  <w:pPr>
                    <w:pStyle w:val="rowtabella0"/>
                    <w:jc w:val="center"/>
                    <w:rPr>
                      <w:color w:val="002060"/>
                    </w:rPr>
                  </w:pPr>
                  <w:r w:rsidRPr="001B77AD">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902374" w14:textId="77777777" w:rsidR="00B46E19" w:rsidRPr="001B77AD" w:rsidRDefault="00B46E19" w:rsidP="002A71B3">
                  <w:pPr>
                    <w:pStyle w:val="rowtabella0"/>
                    <w:jc w:val="center"/>
                    <w:rPr>
                      <w:color w:val="002060"/>
                    </w:rPr>
                  </w:pPr>
                  <w:r w:rsidRPr="001B77AD">
                    <w:rPr>
                      <w:color w:val="002060"/>
                    </w:rPr>
                    <w:t> </w:t>
                  </w:r>
                </w:p>
              </w:tc>
            </w:tr>
            <w:tr w:rsidR="00B46E19" w:rsidRPr="001B77AD" w14:paraId="59D13AE8"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EC4219" w14:textId="77777777" w:rsidR="00B46E19" w:rsidRPr="001B77AD" w:rsidRDefault="00B46E19" w:rsidP="002A71B3">
                  <w:pPr>
                    <w:pStyle w:val="rowtabella0"/>
                    <w:rPr>
                      <w:color w:val="002060"/>
                    </w:rPr>
                  </w:pPr>
                  <w:r w:rsidRPr="001B77AD">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B06FB5" w14:textId="77777777" w:rsidR="00B46E19" w:rsidRPr="001B77AD" w:rsidRDefault="00B46E19" w:rsidP="002A71B3">
                  <w:pPr>
                    <w:pStyle w:val="rowtabella0"/>
                    <w:rPr>
                      <w:color w:val="002060"/>
                    </w:rPr>
                  </w:pPr>
                  <w:r w:rsidRPr="001B77AD">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BA3630" w14:textId="77777777" w:rsidR="00B46E19" w:rsidRPr="001B77AD" w:rsidRDefault="00B46E19" w:rsidP="002A71B3">
                  <w:pPr>
                    <w:pStyle w:val="rowtabella0"/>
                    <w:jc w:val="center"/>
                    <w:rPr>
                      <w:color w:val="002060"/>
                    </w:rPr>
                  </w:pPr>
                  <w:r w:rsidRPr="001B77AD">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BDBB90" w14:textId="77777777" w:rsidR="00B46E19" w:rsidRPr="001B77AD" w:rsidRDefault="00B46E19" w:rsidP="002A71B3">
                  <w:pPr>
                    <w:pStyle w:val="rowtabella0"/>
                    <w:jc w:val="center"/>
                    <w:rPr>
                      <w:color w:val="002060"/>
                    </w:rPr>
                  </w:pPr>
                  <w:r w:rsidRPr="001B77AD">
                    <w:rPr>
                      <w:color w:val="002060"/>
                    </w:rPr>
                    <w:t> </w:t>
                  </w:r>
                </w:p>
              </w:tc>
            </w:tr>
            <w:tr w:rsidR="00B46E19" w:rsidRPr="001B77AD" w14:paraId="3D8C65DE"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CDCDF1" w14:textId="77777777" w:rsidR="00B46E19" w:rsidRPr="001B77AD" w:rsidRDefault="00B46E19" w:rsidP="002A71B3">
                  <w:pPr>
                    <w:pStyle w:val="rowtabella0"/>
                    <w:rPr>
                      <w:color w:val="002060"/>
                    </w:rPr>
                  </w:pPr>
                  <w:r w:rsidRPr="001B77AD">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627376" w14:textId="77777777" w:rsidR="00B46E19" w:rsidRPr="001B77AD" w:rsidRDefault="00B46E19" w:rsidP="002A71B3">
                  <w:pPr>
                    <w:pStyle w:val="rowtabella0"/>
                    <w:rPr>
                      <w:color w:val="002060"/>
                    </w:rPr>
                  </w:pPr>
                  <w:r w:rsidRPr="001B77AD">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F458B2" w14:textId="77777777" w:rsidR="00B46E19" w:rsidRPr="001B77AD" w:rsidRDefault="00B46E19" w:rsidP="002A71B3">
                  <w:pPr>
                    <w:pStyle w:val="rowtabella0"/>
                    <w:jc w:val="center"/>
                    <w:rPr>
                      <w:color w:val="002060"/>
                    </w:rPr>
                  </w:pPr>
                  <w:r w:rsidRPr="001B77AD">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FB94E8" w14:textId="77777777" w:rsidR="00B46E19" w:rsidRPr="001B77AD" w:rsidRDefault="00B46E19" w:rsidP="002A71B3">
                  <w:pPr>
                    <w:pStyle w:val="rowtabella0"/>
                    <w:jc w:val="center"/>
                    <w:rPr>
                      <w:color w:val="002060"/>
                    </w:rPr>
                  </w:pPr>
                  <w:r w:rsidRPr="001B77AD">
                    <w:rPr>
                      <w:color w:val="002060"/>
                    </w:rPr>
                    <w:t> </w:t>
                  </w:r>
                </w:p>
              </w:tc>
            </w:tr>
            <w:tr w:rsidR="00B46E19" w:rsidRPr="001B77AD" w14:paraId="246CA107"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2CCA77" w14:textId="77777777" w:rsidR="00B46E19" w:rsidRPr="001B77AD" w:rsidRDefault="00B46E19" w:rsidP="002A71B3">
                  <w:pPr>
                    <w:pStyle w:val="rowtabella0"/>
                    <w:rPr>
                      <w:color w:val="002060"/>
                    </w:rPr>
                  </w:pPr>
                  <w:r w:rsidRPr="001B77AD">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6028C0" w14:textId="77777777" w:rsidR="00B46E19" w:rsidRPr="001B77AD" w:rsidRDefault="00B46E19" w:rsidP="002A71B3">
                  <w:pPr>
                    <w:pStyle w:val="rowtabella0"/>
                    <w:rPr>
                      <w:color w:val="002060"/>
                    </w:rPr>
                  </w:pPr>
                  <w:r w:rsidRPr="001B77AD">
                    <w:rPr>
                      <w:color w:val="002060"/>
                    </w:rPr>
                    <w:t>- CALCETTO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080858" w14:textId="77777777" w:rsidR="00B46E19" w:rsidRPr="001B77AD" w:rsidRDefault="00B46E19" w:rsidP="002A71B3">
                  <w:pPr>
                    <w:pStyle w:val="rowtabella0"/>
                    <w:jc w:val="center"/>
                    <w:rPr>
                      <w:color w:val="002060"/>
                    </w:rPr>
                  </w:pPr>
                  <w:r w:rsidRPr="001B77A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34F374" w14:textId="77777777" w:rsidR="00B46E19" w:rsidRPr="001B77AD" w:rsidRDefault="00B46E19" w:rsidP="002A71B3">
                  <w:pPr>
                    <w:pStyle w:val="rowtabella0"/>
                    <w:jc w:val="center"/>
                    <w:rPr>
                      <w:color w:val="002060"/>
                    </w:rPr>
                  </w:pPr>
                  <w:r w:rsidRPr="001B77AD">
                    <w:rPr>
                      <w:color w:val="002060"/>
                    </w:rPr>
                    <w:t> </w:t>
                  </w:r>
                </w:p>
              </w:tc>
            </w:tr>
            <w:tr w:rsidR="00B46E19" w:rsidRPr="001B77AD" w14:paraId="4C572CA4" w14:textId="77777777" w:rsidTr="002A71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6A54FE" w14:textId="77777777" w:rsidR="00B46E19" w:rsidRPr="001B77AD" w:rsidRDefault="00B46E19" w:rsidP="002A71B3">
                  <w:pPr>
                    <w:pStyle w:val="rowtabella0"/>
                    <w:rPr>
                      <w:color w:val="002060"/>
                    </w:rPr>
                  </w:pPr>
                  <w:r w:rsidRPr="001B77AD">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4B911A" w14:textId="77777777" w:rsidR="00B46E19" w:rsidRPr="001B77AD" w:rsidRDefault="00B46E19" w:rsidP="002A71B3">
                  <w:pPr>
                    <w:pStyle w:val="rowtabella0"/>
                    <w:rPr>
                      <w:color w:val="002060"/>
                    </w:rPr>
                  </w:pPr>
                  <w:r w:rsidRPr="001B77AD">
                    <w:rPr>
                      <w:color w:val="002060"/>
                    </w:rPr>
                    <w:t xml:space="preserve">- </w:t>
                  </w:r>
                  <w:proofErr w:type="gramStart"/>
                  <w:r w:rsidRPr="001B77AD">
                    <w:rPr>
                      <w:color w:val="002060"/>
                    </w:rPr>
                    <w:t>U.MANDOLESI</w:t>
                  </w:r>
                  <w:proofErr w:type="gramEnd"/>
                  <w:r w:rsidRPr="001B77AD">
                    <w:rPr>
                      <w:color w:val="002060"/>
                    </w:rP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A83F6" w14:textId="77777777" w:rsidR="00B46E19" w:rsidRPr="001B77AD" w:rsidRDefault="00B46E19" w:rsidP="002A71B3">
                  <w:pPr>
                    <w:pStyle w:val="rowtabella0"/>
                    <w:jc w:val="center"/>
                    <w:rPr>
                      <w:color w:val="002060"/>
                    </w:rPr>
                  </w:pPr>
                  <w:r w:rsidRPr="001B77AD">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755553" w14:textId="77777777" w:rsidR="00B46E19" w:rsidRPr="001B77AD" w:rsidRDefault="00B46E19" w:rsidP="002A71B3">
                  <w:pPr>
                    <w:pStyle w:val="rowtabella0"/>
                    <w:jc w:val="center"/>
                    <w:rPr>
                      <w:color w:val="002060"/>
                    </w:rPr>
                  </w:pPr>
                  <w:r w:rsidRPr="001B77AD">
                    <w:rPr>
                      <w:color w:val="002060"/>
                    </w:rPr>
                    <w:t> </w:t>
                  </w:r>
                </w:p>
              </w:tc>
            </w:tr>
          </w:tbl>
          <w:p w14:paraId="4758611A" w14:textId="77777777" w:rsidR="00B46E19" w:rsidRPr="001B77AD" w:rsidRDefault="00B46E19" w:rsidP="002A71B3">
            <w:pPr>
              <w:rPr>
                <w:color w:val="002060"/>
              </w:rPr>
            </w:pPr>
          </w:p>
        </w:tc>
      </w:tr>
    </w:tbl>
    <w:p w14:paraId="0D606706" w14:textId="77777777" w:rsidR="00B46E19" w:rsidRPr="001B77AD" w:rsidRDefault="00B46E19" w:rsidP="00B46E19">
      <w:pPr>
        <w:pStyle w:val="breakline"/>
        <w:rPr>
          <w:rFonts w:eastAsiaTheme="minorEastAsia"/>
          <w:color w:val="002060"/>
        </w:rPr>
      </w:pPr>
    </w:p>
    <w:p w14:paraId="465D1C2F" w14:textId="77777777" w:rsidR="00B46E19" w:rsidRPr="001B77AD" w:rsidRDefault="00B46E19" w:rsidP="00B46E19">
      <w:pPr>
        <w:pStyle w:val="breakline"/>
        <w:rPr>
          <w:color w:val="002060"/>
        </w:rPr>
      </w:pPr>
    </w:p>
    <w:p w14:paraId="7D0F0A17" w14:textId="77777777" w:rsidR="00B46E19" w:rsidRPr="001B77AD" w:rsidRDefault="00B46E19" w:rsidP="00B46E19">
      <w:pPr>
        <w:pStyle w:val="titoloprinc0"/>
        <w:rPr>
          <w:color w:val="002060"/>
        </w:rPr>
      </w:pPr>
      <w:r w:rsidRPr="001B77AD">
        <w:rPr>
          <w:color w:val="002060"/>
        </w:rPr>
        <w:t>GIUDICE SPORTIVO</w:t>
      </w:r>
    </w:p>
    <w:p w14:paraId="45031E73" w14:textId="77777777" w:rsidR="00B46E19" w:rsidRPr="001B77AD" w:rsidRDefault="00B46E19" w:rsidP="00B46E19">
      <w:pPr>
        <w:pStyle w:val="diffida"/>
        <w:rPr>
          <w:color w:val="002060"/>
        </w:rPr>
      </w:pPr>
      <w:r w:rsidRPr="001B77AD">
        <w:rPr>
          <w:color w:val="002060"/>
        </w:rPr>
        <w:t>Il Giudice Sportivo Avv. Agnese Lazzaretti, con l'assistenza del segretario Angelo Castellana, nella seduta del 27/03/2024, ha adottato le decisioni che di seguito integralmente si riportano:</w:t>
      </w:r>
    </w:p>
    <w:p w14:paraId="23B3F2A1" w14:textId="77777777" w:rsidR="00B46E19" w:rsidRPr="001B77AD" w:rsidRDefault="00B46E19" w:rsidP="00B46E19">
      <w:pPr>
        <w:pStyle w:val="titolo10"/>
        <w:rPr>
          <w:color w:val="002060"/>
        </w:rPr>
      </w:pPr>
      <w:r w:rsidRPr="001B77AD">
        <w:rPr>
          <w:color w:val="002060"/>
        </w:rPr>
        <w:t xml:space="preserve">GARE DEL 22/ 3/2024 </w:t>
      </w:r>
    </w:p>
    <w:p w14:paraId="496FBD97" w14:textId="77777777" w:rsidR="00B46E19" w:rsidRPr="001B77AD" w:rsidRDefault="00B46E19" w:rsidP="00B46E19">
      <w:pPr>
        <w:pStyle w:val="titolo7a"/>
        <w:rPr>
          <w:color w:val="002060"/>
        </w:rPr>
      </w:pPr>
      <w:r w:rsidRPr="001B77AD">
        <w:rPr>
          <w:color w:val="002060"/>
        </w:rPr>
        <w:t xml:space="preserve">PROVVEDIMENTI DISCIPLINARI </w:t>
      </w:r>
    </w:p>
    <w:p w14:paraId="5EC91F0C" w14:textId="77777777" w:rsidR="00B46E19" w:rsidRPr="001B77AD" w:rsidRDefault="00B46E19" w:rsidP="00B46E19">
      <w:pPr>
        <w:pStyle w:val="titolo7b0"/>
        <w:rPr>
          <w:color w:val="002060"/>
        </w:rPr>
      </w:pPr>
      <w:r w:rsidRPr="001B77AD">
        <w:rPr>
          <w:color w:val="002060"/>
        </w:rPr>
        <w:t xml:space="preserve">In base alle risultanze degli atti ufficiali sono state deliberate le seguenti sanzioni disciplinari. </w:t>
      </w:r>
    </w:p>
    <w:p w14:paraId="64B8FD5A" w14:textId="77777777" w:rsidR="00B46E19" w:rsidRPr="001B77AD" w:rsidRDefault="00B46E19" w:rsidP="00B46E19">
      <w:pPr>
        <w:pStyle w:val="titolo30"/>
        <w:rPr>
          <w:color w:val="002060"/>
        </w:rPr>
      </w:pPr>
      <w:r w:rsidRPr="001B77AD">
        <w:rPr>
          <w:color w:val="002060"/>
        </w:rPr>
        <w:t xml:space="preserve">DIRIGENTI </w:t>
      </w:r>
    </w:p>
    <w:p w14:paraId="27DC586A" w14:textId="77777777" w:rsidR="00B46E19" w:rsidRPr="001B77AD" w:rsidRDefault="00B46E19" w:rsidP="00B46E19">
      <w:pPr>
        <w:pStyle w:val="titolo20"/>
        <w:rPr>
          <w:color w:val="002060"/>
        </w:rPr>
      </w:pPr>
      <w:r w:rsidRPr="001B77AD">
        <w:rPr>
          <w:color w:val="002060"/>
        </w:rPr>
        <w:t xml:space="preserve">INIBIZIONE A SVOLGERE OGNI ATTIVITA' FINO AL 27/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510AC00E" w14:textId="77777777" w:rsidTr="002A71B3">
        <w:tc>
          <w:tcPr>
            <w:tcW w:w="2200" w:type="dxa"/>
            <w:tcMar>
              <w:top w:w="20" w:type="dxa"/>
              <w:left w:w="20" w:type="dxa"/>
              <w:bottom w:w="20" w:type="dxa"/>
              <w:right w:w="20" w:type="dxa"/>
            </w:tcMar>
            <w:vAlign w:val="center"/>
            <w:hideMark/>
          </w:tcPr>
          <w:p w14:paraId="4B389181" w14:textId="77777777" w:rsidR="00B46E19" w:rsidRPr="001B77AD" w:rsidRDefault="00B46E19" w:rsidP="002A71B3">
            <w:pPr>
              <w:pStyle w:val="movimento"/>
              <w:rPr>
                <w:color w:val="002060"/>
              </w:rPr>
            </w:pPr>
            <w:r w:rsidRPr="001B77AD">
              <w:rPr>
                <w:color w:val="002060"/>
              </w:rPr>
              <w:t>SIMONETTI DAVIDE</w:t>
            </w:r>
          </w:p>
        </w:tc>
        <w:tc>
          <w:tcPr>
            <w:tcW w:w="2200" w:type="dxa"/>
            <w:tcMar>
              <w:top w:w="20" w:type="dxa"/>
              <w:left w:w="20" w:type="dxa"/>
              <w:bottom w:w="20" w:type="dxa"/>
              <w:right w:w="20" w:type="dxa"/>
            </w:tcMar>
            <w:vAlign w:val="center"/>
            <w:hideMark/>
          </w:tcPr>
          <w:p w14:paraId="5432E824" w14:textId="77777777" w:rsidR="00B46E19" w:rsidRPr="001B77AD" w:rsidRDefault="00B46E19" w:rsidP="002A71B3">
            <w:pPr>
              <w:pStyle w:val="movimento2"/>
              <w:rPr>
                <w:color w:val="002060"/>
              </w:rPr>
            </w:pPr>
            <w:r w:rsidRPr="001B77AD">
              <w:rPr>
                <w:color w:val="002060"/>
              </w:rPr>
              <w:t xml:space="preserve">(AVIS ARCEVIA 1964) </w:t>
            </w:r>
          </w:p>
        </w:tc>
        <w:tc>
          <w:tcPr>
            <w:tcW w:w="800" w:type="dxa"/>
            <w:tcMar>
              <w:top w:w="20" w:type="dxa"/>
              <w:left w:w="20" w:type="dxa"/>
              <w:bottom w:w="20" w:type="dxa"/>
              <w:right w:w="20" w:type="dxa"/>
            </w:tcMar>
            <w:vAlign w:val="center"/>
            <w:hideMark/>
          </w:tcPr>
          <w:p w14:paraId="4000849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EEB9B0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FA827C6" w14:textId="77777777" w:rsidR="00B46E19" w:rsidRPr="001B77AD" w:rsidRDefault="00B46E19" w:rsidP="002A71B3">
            <w:pPr>
              <w:pStyle w:val="movimento2"/>
              <w:rPr>
                <w:color w:val="002060"/>
              </w:rPr>
            </w:pPr>
            <w:r w:rsidRPr="001B77AD">
              <w:rPr>
                <w:color w:val="002060"/>
              </w:rPr>
              <w:t> </w:t>
            </w:r>
          </w:p>
        </w:tc>
      </w:tr>
    </w:tbl>
    <w:p w14:paraId="2476ACDC" w14:textId="77777777" w:rsidR="00B46E19" w:rsidRPr="001B77AD" w:rsidRDefault="00B46E19" w:rsidP="00B46E19">
      <w:pPr>
        <w:pStyle w:val="diffida"/>
        <w:spacing w:before="80" w:beforeAutospacing="0" w:after="40" w:afterAutospacing="0"/>
        <w:rPr>
          <w:rFonts w:eastAsiaTheme="minorEastAsia"/>
          <w:color w:val="002060"/>
        </w:rPr>
      </w:pPr>
      <w:r w:rsidRPr="001B77AD">
        <w:rPr>
          <w:color w:val="002060"/>
        </w:rPr>
        <w:t xml:space="preserve">Per aver integrato la condotta prevista dall'art. 36 comma 2 lett. a) del CGS. </w:t>
      </w:r>
    </w:p>
    <w:p w14:paraId="77D22A3E" w14:textId="77777777" w:rsidR="00B46E19" w:rsidRPr="001B77AD" w:rsidRDefault="00B46E19" w:rsidP="00B46E19">
      <w:pPr>
        <w:pStyle w:val="titolo20"/>
        <w:rPr>
          <w:color w:val="002060"/>
        </w:rPr>
      </w:pPr>
      <w:r w:rsidRPr="001B77AD">
        <w:rPr>
          <w:color w:val="002060"/>
        </w:rPr>
        <w:t xml:space="preserve">INIBIZIONE A SVOLGERE OGNI ATTIVITA' FINO AL 3/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246E4714" w14:textId="77777777" w:rsidTr="002A71B3">
        <w:tc>
          <w:tcPr>
            <w:tcW w:w="2200" w:type="dxa"/>
            <w:tcMar>
              <w:top w:w="20" w:type="dxa"/>
              <w:left w:w="20" w:type="dxa"/>
              <w:bottom w:w="20" w:type="dxa"/>
              <w:right w:w="20" w:type="dxa"/>
            </w:tcMar>
            <w:vAlign w:val="center"/>
            <w:hideMark/>
          </w:tcPr>
          <w:p w14:paraId="54AB80D0" w14:textId="77777777" w:rsidR="00B46E19" w:rsidRPr="001B77AD" w:rsidRDefault="00B46E19" w:rsidP="002A71B3">
            <w:pPr>
              <w:pStyle w:val="movimento"/>
              <w:rPr>
                <w:color w:val="002060"/>
              </w:rPr>
            </w:pPr>
            <w:r w:rsidRPr="001B77AD">
              <w:rPr>
                <w:color w:val="002060"/>
              </w:rPr>
              <w:t>LUCA CRISTIAN</w:t>
            </w:r>
          </w:p>
        </w:tc>
        <w:tc>
          <w:tcPr>
            <w:tcW w:w="2200" w:type="dxa"/>
            <w:tcMar>
              <w:top w:w="20" w:type="dxa"/>
              <w:left w:w="20" w:type="dxa"/>
              <w:bottom w:w="20" w:type="dxa"/>
              <w:right w:w="20" w:type="dxa"/>
            </w:tcMar>
            <w:vAlign w:val="center"/>
            <w:hideMark/>
          </w:tcPr>
          <w:p w14:paraId="527981CE" w14:textId="77777777" w:rsidR="00B46E19" w:rsidRPr="001B77AD" w:rsidRDefault="00B46E19" w:rsidP="002A71B3">
            <w:pPr>
              <w:pStyle w:val="movimento2"/>
              <w:rPr>
                <w:color w:val="002060"/>
              </w:rPr>
            </w:pPr>
            <w:r w:rsidRPr="001B77AD">
              <w:rPr>
                <w:color w:val="002060"/>
              </w:rPr>
              <w:t xml:space="preserve">(FUTSAL CAMPIGLIONE) </w:t>
            </w:r>
          </w:p>
        </w:tc>
        <w:tc>
          <w:tcPr>
            <w:tcW w:w="800" w:type="dxa"/>
            <w:tcMar>
              <w:top w:w="20" w:type="dxa"/>
              <w:left w:w="20" w:type="dxa"/>
              <w:bottom w:w="20" w:type="dxa"/>
              <w:right w:w="20" w:type="dxa"/>
            </w:tcMar>
            <w:vAlign w:val="center"/>
            <w:hideMark/>
          </w:tcPr>
          <w:p w14:paraId="1A75984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C607AFF"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C5B44E2" w14:textId="77777777" w:rsidR="00B46E19" w:rsidRPr="001B77AD" w:rsidRDefault="00B46E19" w:rsidP="002A71B3">
            <w:pPr>
              <w:pStyle w:val="movimento2"/>
              <w:rPr>
                <w:color w:val="002060"/>
              </w:rPr>
            </w:pPr>
            <w:r w:rsidRPr="001B77AD">
              <w:rPr>
                <w:color w:val="002060"/>
              </w:rPr>
              <w:t> </w:t>
            </w:r>
          </w:p>
        </w:tc>
      </w:tr>
    </w:tbl>
    <w:p w14:paraId="35A98DDA" w14:textId="77777777" w:rsidR="00B46E19" w:rsidRPr="001B77AD" w:rsidRDefault="00B46E19" w:rsidP="00B46E19">
      <w:pPr>
        <w:pStyle w:val="diffida"/>
        <w:spacing w:before="80" w:beforeAutospacing="0" w:after="40" w:afterAutospacing="0"/>
        <w:rPr>
          <w:rFonts w:eastAsiaTheme="minorEastAsia"/>
          <w:color w:val="002060"/>
        </w:rPr>
      </w:pPr>
      <w:r w:rsidRPr="001B77AD">
        <w:rPr>
          <w:color w:val="002060"/>
        </w:rPr>
        <w:t xml:space="preserve">Per proteste nei confronti dell'arbitro. Allontanato. </w:t>
      </w:r>
    </w:p>
    <w:p w14:paraId="44B3B7E4" w14:textId="77777777" w:rsidR="00B46E19" w:rsidRPr="001B77AD" w:rsidRDefault="00B46E19" w:rsidP="00B46E19">
      <w:pPr>
        <w:pStyle w:val="titolo30"/>
        <w:rPr>
          <w:color w:val="002060"/>
        </w:rPr>
      </w:pPr>
      <w:r w:rsidRPr="001B77AD">
        <w:rPr>
          <w:color w:val="002060"/>
        </w:rPr>
        <w:t xml:space="preserve">ALLENATORI </w:t>
      </w:r>
    </w:p>
    <w:p w14:paraId="3DA27B8C" w14:textId="77777777" w:rsidR="00B46E19" w:rsidRPr="001B77AD" w:rsidRDefault="00B46E19" w:rsidP="00B46E19">
      <w:pPr>
        <w:pStyle w:val="titolo20"/>
        <w:rPr>
          <w:color w:val="002060"/>
        </w:rPr>
      </w:pPr>
      <w:r w:rsidRPr="001B77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5ECE2773" w14:textId="77777777" w:rsidTr="002A71B3">
        <w:tc>
          <w:tcPr>
            <w:tcW w:w="2200" w:type="dxa"/>
            <w:tcMar>
              <w:top w:w="20" w:type="dxa"/>
              <w:left w:w="20" w:type="dxa"/>
              <w:bottom w:w="20" w:type="dxa"/>
              <w:right w:w="20" w:type="dxa"/>
            </w:tcMar>
            <w:vAlign w:val="center"/>
            <w:hideMark/>
          </w:tcPr>
          <w:p w14:paraId="1D6A7BE9" w14:textId="77777777" w:rsidR="00B46E19" w:rsidRPr="001B77AD" w:rsidRDefault="00B46E19" w:rsidP="002A71B3">
            <w:pPr>
              <w:pStyle w:val="movimento"/>
              <w:rPr>
                <w:color w:val="002060"/>
              </w:rPr>
            </w:pPr>
            <w:r w:rsidRPr="001B77AD">
              <w:rPr>
                <w:color w:val="002060"/>
              </w:rPr>
              <w:t>RANZUGLIA ANDREA</w:t>
            </w:r>
          </w:p>
        </w:tc>
        <w:tc>
          <w:tcPr>
            <w:tcW w:w="2200" w:type="dxa"/>
            <w:tcMar>
              <w:top w:w="20" w:type="dxa"/>
              <w:left w:w="20" w:type="dxa"/>
              <w:bottom w:w="20" w:type="dxa"/>
              <w:right w:w="20" w:type="dxa"/>
            </w:tcMar>
            <w:vAlign w:val="center"/>
            <w:hideMark/>
          </w:tcPr>
          <w:p w14:paraId="19204927" w14:textId="77777777" w:rsidR="00B46E19" w:rsidRPr="001B77AD" w:rsidRDefault="00B46E19" w:rsidP="002A71B3">
            <w:pPr>
              <w:pStyle w:val="movimento2"/>
              <w:rPr>
                <w:color w:val="002060"/>
              </w:rPr>
            </w:pPr>
            <w:r w:rsidRPr="001B77AD">
              <w:rPr>
                <w:color w:val="002060"/>
              </w:rPr>
              <w:t xml:space="preserve">(BORGOROSSO TOLENTINO) </w:t>
            </w:r>
          </w:p>
        </w:tc>
        <w:tc>
          <w:tcPr>
            <w:tcW w:w="800" w:type="dxa"/>
            <w:tcMar>
              <w:top w:w="20" w:type="dxa"/>
              <w:left w:w="20" w:type="dxa"/>
              <w:bottom w:w="20" w:type="dxa"/>
              <w:right w:w="20" w:type="dxa"/>
            </w:tcMar>
            <w:vAlign w:val="center"/>
            <w:hideMark/>
          </w:tcPr>
          <w:p w14:paraId="06A316CB"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9AE1102" w14:textId="77777777" w:rsidR="00B46E19" w:rsidRPr="001B77AD" w:rsidRDefault="00B46E19" w:rsidP="002A71B3">
            <w:pPr>
              <w:pStyle w:val="movimento"/>
              <w:rPr>
                <w:color w:val="002060"/>
              </w:rPr>
            </w:pPr>
            <w:r w:rsidRPr="001B77AD">
              <w:rPr>
                <w:color w:val="002060"/>
              </w:rPr>
              <w:t>SEGHETTI FRANCESCO</w:t>
            </w:r>
          </w:p>
        </w:tc>
        <w:tc>
          <w:tcPr>
            <w:tcW w:w="2200" w:type="dxa"/>
            <w:tcMar>
              <w:top w:w="20" w:type="dxa"/>
              <w:left w:w="20" w:type="dxa"/>
              <w:bottom w:w="20" w:type="dxa"/>
              <w:right w:w="20" w:type="dxa"/>
            </w:tcMar>
            <w:vAlign w:val="center"/>
            <w:hideMark/>
          </w:tcPr>
          <w:p w14:paraId="65CF5A75" w14:textId="77777777" w:rsidR="00B46E19" w:rsidRPr="001B77AD" w:rsidRDefault="00B46E19" w:rsidP="002A71B3">
            <w:pPr>
              <w:pStyle w:val="movimento2"/>
              <w:rPr>
                <w:color w:val="002060"/>
              </w:rPr>
            </w:pPr>
            <w:r w:rsidRPr="001B77AD">
              <w:rPr>
                <w:color w:val="002060"/>
              </w:rPr>
              <w:t xml:space="preserve">(REAL ANCARIA) </w:t>
            </w:r>
          </w:p>
        </w:tc>
      </w:tr>
    </w:tbl>
    <w:p w14:paraId="25CC44AA" w14:textId="77777777" w:rsidR="00B46E19" w:rsidRPr="001B77AD" w:rsidRDefault="00B46E19" w:rsidP="00B46E19">
      <w:pPr>
        <w:pStyle w:val="titolo30"/>
        <w:rPr>
          <w:rFonts w:eastAsiaTheme="minorEastAsia"/>
          <w:color w:val="002060"/>
        </w:rPr>
      </w:pPr>
      <w:r w:rsidRPr="001B77AD">
        <w:rPr>
          <w:color w:val="002060"/>
        </w:rPr>
        <w:t xml:space="preserve">CALCIATORI ESPULSI </w:t>
      </w:r>
    </w:p>
    <w:p w14:paraId="2872F817" w14:textId="77777777" w:rsidR="00B46E19" w:rsidRPr="001B77AD" w:rsidRDefault="00B46E19" w:rsidP="00B46E19">
      <w:pPr>
        <w:pStyle w:val="titolo20"/>
        <w:rPr>
          <w:color w:val="002060"/>
        </w:rPr>
      </w:pPr>
      <w:r w:rsidRPr="001B77AD">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71632E82" w14:textId="77777777" w:rsidTr="002A71B3">
        <w:tc>
          <w:tcPr>
            <w:tcW w:w="2200" w:type="dxa"/>
            <w:tcMar>
              <w:top w:w="20" w:type="dxa"/>
              <w:left w:w="20" w:type="dxa"/>
              <w:bottom w:w="20" w:type="dxa"/>
              <w:right w:w="20" w:type="dxa"/>
            </w:tcMar>
            <w:vAlign w:val="center"/>
            <w:hideMark/>
          </w:tcPr>
          <w:p w14:paraId="5DA44506" w14:textId="77777777" w:rsidR="00B46E19" w:rsidRPr="001B77AD" w:rsidRDefault="00B46E19" w:rsidP="002A71B3">
            <w:pPr>
              <w:pStyle w:val="movimento"/>
              <w:rPr>
                <w:color w:val="002060"/>
              </w:rPr>
            </w:pPr>
            <w:r w:rsidRPr="001B77AD">
              <w:rPr>
                <w:color w:val="002060"/>
              </w:rPr>
              <w:t>PAOLILLO LUCA</w:t>
            </w:r>
          </w:p>
        </w:tc>
        <w:tc>
          <w:tcPr>
            <w:tcW w:w="2200" w:type="dxa"/>
            <w:tcMar>
              <w:top w:w="20" w:type="dxa"/>
              <w:left w:w="20" w:type="dxa"/>
              <w:bottom w:w="20" w:type="dxa"/>
              <w:right w:w="20" w:type="dxa"/>
            </w:tcMar>
            <w:vAlign w:val="center"/>
            <w:hideMark/>
          </w:tcPr>
          <w:p w14:paraId="01F8D9A4" w14:textId="77777777" w:rsidR="00B46E19" w:rsidRPr="001B77AD" w:rsidRDefault="00B46E19" w:rsidP="002A71B3">
            <w:pPr>
              <w:pStyle w:val="movimento2"/>
              <w:rPr>
                <w:color w:val="002060"/>
              </w:rPr>
            </w:pPr>
            <w:r w:rsidRPr="001B77AD">
              <w:rPr>
                <w:color w:val="002060"/>
              </w:rPr>
              <w:t xml:space="preserve">(PIEVE D ICO CALCIO A 5) </w:t>
            </w:r>
          </w:p>
        </w:tc>
        <w:tc>
          <w:tcPr>
            <w:tcW w:w="800" w:type="dxa"/>
            <w:tcMar>
              <w:top w:w="20" w:type="dxa"/>
              <w:left w:w="20" w:type="dxa"/>
              <w:bottom w:w="20" w:type="dxa"/>
              <w:right w:w="20" w:type="dxa"/>
            </w:tcMar>
            <w:vAlign w:val="center"/>
            <w:hideMark/>
          </w:tcPr>
          <w:p w14:paraId="42C20F9E"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9DDEC3B"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41BC5705" w14:textId="77777777" w:rsidR="00B46E19" w:rsidRPr="001B77AD" w:rsidRDefault="00B46E19" w:rsidP="002A71B3">
            <w:pPr>
              <w:pStyle w:val="movimento2"/>
              <w:rPr>
                <w:color w:val="002060"/>
              </w:rPr>
            </w:pPr>
            <w:r w:rsidRPr="001B77AD">
              <w:rPr>
                <w:color w:val="002060"/>
              </w:rPr>
              <w:t> </w:t>
            </w:r>
          </w:p>
        </w:tc>
      </w:tr>
    </w:tbl>
    <w:p w14:paraId="04FC2D50" w14:textId="77777777" w:rsidR="00B46E19" w:rsidRPr="001B77AD" w:rsidRDefault="00B46E19" w:rsidP="00B46E19">
      <w:pPr>
        <w:pStyle w:val="diffida"/>
        <w:spacing w:before="80" w:beforeAutospacing="0" w:after="40" w:afterAutospacing="0"/>
        <w:rPr>
          <w:rFonts w:eastAsiaTheme="minorEastAsia"/>
          <w:color w:val="002060"/>
        </w:rPr>
      </w:pPr>
      <w:r w:rsidRPr="001B77AD">
        <w:rPr>
          <w:color w:val="002060"/>
        </w:rPr>
        <w:t xml:space="preserve">Per aver spinto con veemenza il giocatore avversario che ha provocato una rissa in campo.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754DF391" w14:textId="77777777" w:rsidTr="002A71B3">
        <w:tc>
          <w:tcPr>
            <w:tcW w:w="2200" w:type="dxa"/>
            <w:tcMar>
              <w:top w:w="20" w:type="dxa"/>
              <w:left w:w="20" w:type="dxa"/>
              <w:bottom w:w="20" w:type="dxa"/>
              <w:right w:w="20" w:type="dxa"/>
            </w:tcMar>
            <w:vAlign w:val="center"/>
            <w:hideMark/>
          </w:tcPr>
          <w:p w14:paraId="596301BF" w14:textId="77777777" w:rsidR="00B46E19" w:rsidRPr="001B77AD" w:rsidRDefault="00B46E19" w:rsidP="002A71B3">
            <w:pPr>
              <w:pStyle w:val="movimento"/>
              <w:rPr>
                <w:color w:val="002060"/>
              </w:rPr>
            </w:pPr>
            <w:r w:rsidRPr="001B77AD">
              <w:rPr>
                <w:color w:val="002060"/>
              </w:rPr>
              <w:t>SACCHI LUCA</w:t>
            </w:r>
          </w:p>
        </w:tc>
        <w:tc>
          <w:tcPr>
            <w:tcW w:w="2200" w:type="dxa"/>
            <w:tcMar>
              <w:top w:w="20" w:type="dxa"/>
              <w:left w:w="20" w:type="dxa"/>
              <w:bottom w:w="20" w:type="dxa"/>
              <w:right w:w="20" w:type="dxa"/>
            </w:tcMar>
            <w:vAlign w:val="center"/>
            <w:hideMark/>
          </w:tcPr>
          <w:p w14:paraId="4646D241" w14:textId="77777777" w:rsidR="00B46E19" w:rsidRPr="001B77AD" w:rsidRDefault="00B46E19" w:rsidP="002A71B3">
            <w:pPr>
              <w:pStyle w:val="movimento2"/>
              <w:rPr>
                <w:color w:val="002060"/>
              </w:rPr>
            </w:pPr>
            <w:r w:rsidRPr="001B77AD">
              <w:rPr>
                <w:color w:val="002060"/>
              </w:rPr>
              <w:t xml:space="preserve">(PIEVE D ICO CALCIO A 5) </w:t>
            </w:r>
          </w:p>
        </w:tc>
        <w:tc>
          <w:tcPr>
            <w:tcW w:w="800" w:type="dxa"/>
            <w:tcMar>
              <w:top w:w="20" w:type="dxa"/>
              <w:left w:w="20" w:type="dxa"/>
              <w:bottom w:w="20" w:type="dxa"/>
              <w:right w:w="20" w:type="dxa"/>
            </w:tcMar>
            <w:vAlign w:val="center"/>
            <w:hideMark/>
          </w:tcPr>
          <w:p w14:paraId="25FCE799"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24DA634"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7EE1FFD" w14:textId="77777777" w:rsidR="00B46E19" w:rsidRPr="001B77AD" w:rsidRDefault="00B46E19" w:rsidP="002A71B3">
            <w:pPr>
              <w:pStyle w:val="movimento2"/>
              <w:rPr>
                <w:color w:val="002060"/>
              </w:rPr>
            </w:pPr>
            <w:r w:rsidRPr="001B77AD">
              <w:rPr>
                <w:color w:val="002060"/>
              </w:rPr>
              <w:t> </w:t>
            </w:r>
          </w:p>
        </w:tc>
      </w:tr>
    </w:tbl>
    <w:p w14:paraId="4A85E687" w14:textId="1C4105A8" w:rsidR="00B46E19" w:rsidRPr="001B77AD" w:rsidRDefault="00B46E19" w:rsidP="00B46E19">
      <w:pPr>
        <w:pStyle w:val="diffida"/>
        <w:spacing w:before="80" w:beforeAutospacing="0" w:after="40" w:afterAutospacing="0"/>
        <w:rPr>
          <w:rFonts w:eastAsiaTheme="minorEastAsia"/>
          <w:color w:val="002060"/>
        </w:rPr>
      </w:pPr>
      <w:r w:rsidRPr="001B77AD">
        <w:rPr>
          <w:color w:val="002060"/>
        </w:rPr>
        <w:t xml:space="preserve">Per </w:t>
      </w:r>
      <w:r w:rsidR="0020499B">
        <w:rPr>
          <w:color w:val="002060"/>
        </w:rPr>
        <w:t>av</w:t>
      </w:r>
      <w:r w:rsidRPr="001B77AD">
        <w:rPr>
          <w:color w:val="002060"/>
        </w:rPr>
        <w:t xml:space="preserve">er spinto con veemenza un avversario provocandogli leggero dolo-re.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2E8B94A8" w14:textId="77777777" w:rsidTr="002A71B3">
        <w:tc>
          <w:tcPr>
            <w:tcW w:w="2200" w:type="dxa"/>
            <w:tcMar>
              <w:top w:w="20" w:type="dxa"/>
              <w:left w:w="20" w:type="dxa"/>
              <w:bottom w:w="20" w:type="dxa"/>
              <w:right w:w="20" w:type="dxa"/>
            </w:tcMar>
            <w:vAlign w:val="center"/>
            <w:hideMark/>
          </w:tcPr>
          <w:p w14:paraId="0DE9B5C4" w14:textId="77777777" w:rsidR="00B46E19" w:rsidRPr="001B77AD" w:rsidRDefault="00B46E19" w:rsidP="002A71B3">
            <w:pPr>
              <w:pStyle w:val="movimento"/>
              <w:rPr>
                <w:color w:val="002060"/>
              </w:rPr>
            </w:pPr>
            <w:r w:rsidRPr="001B77AD">
              <w:rPr>
                <w:color w:val="002060"/>
              </w:rPr>
              <w:t>ALMEDA CHRISTIAN KYLE</w:t>
            </w:r>
          </w:p>
        </w:tc>
        <w:tc>
          <w:tcPr>
            <w:tcW w:w="2200" w:type="dxa"/>
            <w:tcMar>
              <w:top w:w="20" w:type="dxa"/>
              <w:left w:w="20" w:type="dxa"/>
              <w:bottom w:w="20" w:type="dxa"/>
              <w:right w:w="20" w:type="dxa"/>
            </w:tcMar>
            <w:vAlign w:val="center"/>
            <w:hideMark/>
          </w:tcPr>
          <w:p w14:paraId="59EEE92F" w14:textId="77777777" w:rsidR="00B46E19" w:rsidRPr="001B77AD" w:rsidRDefault="00B46E19" w:rsidP="002A71B3">
            <w:pPr>
              <w:pStyle w:val="movimento2"/>
              <w:rPr>
                <w:color w:val="002060"/>
              </w:rPr>
            </w:pPr>
            <w:r w:rsidRPr="001B77AD">
              <w:rPr>
                <w:color w:val="002060"/>
              </w:rPr>
              <w:t xml:space="preserve">(VERBENA C5 ANCONA) </w:t>
            </w:r>
          </w:p>
        </w:tc>
        <w:tc>
          <w:tcPr>
            <w:tcW w:w="800" w:type="dxa"/>
            <w:tcMar>
              <w:top w:w="20" w:type="dxa"/>
              <w:left w:w="20" w:type="dxa"/>
              <w:bottom w:w="20" w:type="dxa"/>
              <w:right w:w="20" w:type="dxa"/>
            </w:tcMar>
            <w:vAlign w:val="center"/>
            <w:hideMark/>
          </w:tcPr>
          <w:p w14:paraId="3D7486C4"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A62ED1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02F3832" w14:textId="77777777" w:rsidR="00B46E19" w:rsidRPr="001B77AD" w:rsidRDefault="00B46E19" w:rsidP="002A71B3">
            <w:pPr>
              <w:pStyle w:val="movimento2"/>
              <w:rPr>
                <w:color w:val="002060"/>
              </w:rPr>
            </w:pPr>
            <w:r w:rsidRPr="001B77AD">
              <w:rPr>
                <w:color w:val="002060"/>
              </w:rPr>
              <w:t> </w:t>
            </w:r>
          </w:p>
        </w:tc>
      </w:tr>
    </w:tbl>
    <w:p w14:paraId="3BD2B73E" w14:textId="77777777" w:rsidR="00B46E19" w:rsidRPr="001B77AD" w:rsidRDefault="00B46E19" w:rsidP="00B46E19">
      <w:pPr>
        <w:pStyle w:val="diffida"/>
        <w:spacing w:before="80" w:beforeAutospacing="0" w:after="40" w:afterAutospacing="0"/>
        <w:rPr>
          <w:rFonts w:eastAsiaTheme="minorEastAsia"/>
          <w:color w:val="002060"/>
        </w:rPr>
      </w:pPr>
      <w:r w:rsidRPr="001B77AD">
        <w:rPr>
          <w:color w:val="002060"/>
        </w:rPr>
        <w:t xml:space="preserve">Per essere entrato in campo dalla panchina al fine di colpire con un calcio un avversario procurandogli dolore.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378E8D98" w14:textId="77777777" w:rsidTr="002A71B3">
        <w:tc>
          <w:tcPr>
            <w:tcW w:w="2200" w:type="dxa"/>
            <w:tcMar>
              <w:top w:w="20" w:type="dxa"/>
              <w:left w:w="20" w:type="dxa"/>
              <w:bottom w:w="20" w:type="dxa"/>
              <w:right w:w="20" w:type="dxa"/>
            </w:tcMar>
            <w:vAlign w:val="center"/>
            <w:hideMark/>
          </w:tcPr>
          <w:p w14:paraId="1DCC8EF5" w14:textId="77777777" w:rsidR="00B46E19" w:rsidRPr="001B77AD" w:rsidRDefault="00B46E19" w:rsidP="002A71B3">
            <w:pPr>
              <w:pStyle w:val="movimento"/>
              <w:rPr>
                <w:color w:val="002060"/>
              </w:rPr>
            </w:pPr>
            <w:r w:rsidRPr="001B77AD">
              <w:rPr>
                <w:color w:val="002060"/>
              </w:rPr>
              <w:t>MASI STEFANO</w:t>
            </w:r>
          </w:p>
        </w:tc>
        <w:tc>
          <w:tcPr>
            <w:tcW w:w="2200" w:type="dxa"/>
            <w:tcMar>
              <w:top w:w="20" w:type="dxa"/>
              <w:left w:w="20" w:type="dxa"/>
              <w:bottom w:w="20" w:type="dxa"/>
              <w:right w:w="20" w:type="dxa"/>
            </w:tcMar>
            <w:vAlign w:val="center"/>
            <w:hideMark/>
          </w:tcPr>
          <w:p w14:paraId="4B9500C7" w14:textId="77777777" w:rsidR="00B46E19" w:rsidRPr="001B77AD" w:rsidRDefault="00B46E19" w:rsidP="002A71B3">
            <w:pPr>
              <w:pStyle w:val="movimento2"/>
              <w:rPr>
                <w:color w:val="002060"/>
              </w:rPr>
            </w:pPr>
            <w:r w:rsidRPr="001B77AD">
              <w:rPr>
                <w:color w:val="002060"/>
              </w:rPr>
              <w:t xml:space="preserve">(VERBENA C5 ANCONA) </w:t>
            </w:r>
          </w:p>
        </w:tc>
        <w:tc>
          <w:tcPr>
            <w:tcW w:w="800" w:type="dxa"/>
            <w:tcMar>
              <w:top w:w="20" w:type="dxa"/>
              <w:left w:w="20" w:type="dxa"/>
              <w:bottom w:w="20" w:type="dxa"/>
              <w:right w:w="20" w:type="dxa"/>
            </w:tcMar>
            <w:vAlign w:val="center"/>
            <w:hideMark/>
          </w:tcPr>
          <w:p w14:paraId="2E4BBFD7"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B0B6403"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F0896D0" w14:textId="77777777" w:rsidR="00B46E19" w:rsidRPr="001B77AD" w:rsidRDefault="00B46E19" w:rsidP="002A71B3">
            <w:pPr>
              <w:pStyle w:val="movimento2"/>
              <w:rPr>
                <w:color w:val="002060"/>
              </w:rPr>
            </w:pPr>
            <w:r w:rsidRPr="001B77AD">
              <w:rPr>
                <w:color w:val="002060"/>
              </w:rPr>
              <w:t> </w:t>
            </w:r>
          </w:p>
        </w:tc>
      </w:tr>
    </w:tbl>
    <w:p w14:paraId="72DAC693" w14:textId="77777777" w:rsidR="00B46E19" w:rsidRPr="001B77AD" w:rsidRDefault="00B46E19" w:rsidP="00B46E19">
      <w:pPr>
        <w:pStyle w:val="diffida"/>
        <w:spacing w:before="80" w:beforeAutospacing="0" w:after="40" w:afterAutospacing="0"/>
        <w:rPr>
          <w:rFonts w:eastAsiaTheme="minorEastAsia"/>
          <w:color w:val="002060"/>
        </w:rPr>
      </w:pPr>
      <w:proofErr w:type="spellStart"/>
      <w:r w:rsidRPr="001B77AD">
        <w:rPr>
          <w:color w:val="002060"/>
        </w:rPr>
        <w:t>Perchè</w:t>
      </w:r>
      <w:proofErr w:type="spellEnd"/>
      <w:r w:rsidRPr="001B77AD">
        <w:rPr>
          <w:color w:val="002060"/>
        </w:rPr>
        <w:t xml:space="preserve"> tratteneva per la maglietta un giocatore avversario spingendo-lo lontano e causandogli un leggero dolore. </w:t>
      </w:r>
    </w:p>
    <w:p w14:paraId="4E00E4BF" w14:textId="77777777" w:rsidR="00B46E19" w:rsidRPr="001B77AD" w:rsidRDefault="00B46E19" w:rsidP="00B46E19">
      <w:pPr>
        <w:pStyle w:val="titolo20"/>
        <w:rPr>
          <w:color w:val="002060"/>
        </w:rPr>
      </w:pPr>
      <w:r w:rsidRPr="001B77A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128F9785" w14:textId="77777777" w:rsidTr="002A71B3">
        <w:tc>
          <w:tcPr>
            <w:tcW w:w="2200" w:type="dxa"/>
            <w:tcMar>
              <w:top w:w="20" w:type="dxa"/>
              <w:left w:w="20" w:type="dxa"/>
              <w:bottom w:w="20" w:type="dxa"/>
              <w:right w:w="20" w:type="dxa"/>
            </w:tcMar>
            <w:vAlign w:val="center"/>
            <w:hideMark/>
          </w:tcPr>
          <w:p w14:paraId="13544A3B" w14:textId="77777777" w:rsidR="00B46E19" w:rsidRPr="001B77AD" w:rsidRDefault="00B46E19" w:rsidP="002A71B3">
            <w:pPr>
              <w:pStyle w:val="movimento"/>
              <w:rPr>
                <w:color w:val="002060"/>
              </w:rPr>
            </w:pPr>
            <w:r w:rsidRPr="001B77AD">
              <w:rPr>
                <w:color w:val="002060"/>
              </w:rPr>
              <w:t>MAGGIORI ALESSIO</w:t>
            </w:r>
          </w:p>
        </w:tc>
        <w:tc>
          <w:tcPr>
            <w:tcW w:w="2200" w:type="dxa"/>
            <w:tcMar>
              <w:top w:w="20" w:type="dxa"/>
              <w:left w:w="20" w:type="dxa"/>
              <w:bottom w:w="20" w:type="dxa"/>
              <w:right w:w="20" w:type="dxa"/>
            </w:tcMar>
            <w:vAlign w:val="center"/>
            <w:hideMark/>
          </w:tcPr>
          <w:p w14:paraId="23B080EB" w14:textId="77777777" w:rsidR="00B46E19" w:rsidRPr="001B77AD" w:rsidRDefault="00B46E19" w:rsidP="002A71B3">
            <w:pPr>
              <w:pStyle w:val="movimento2"/>
              <w:rPr>
                <w:color w:val="002060"/>
              </w:rPr>
            </w:pPr>
            <w:r w:rsidRPr="001B77AD">
              <w:rPr>
                <w:color w:val="002060"/>
              </w:rPr>
              <w:t xml:space="preserve">(CHIARAVALLE FUTSAL) </w:t>
            </w:r>
          </w:p>
        </w:tc>
        <w:tc>
          <w:tcPr>
            <w:tcW w:w="800" w:type="dxa"/>
            <w:tcMar>
              <w:top w:w="20" w:type="dxa"/>
              <w:left w:w="20" w:type="dxa"/>
              <w:bottom w:w="20" w:type="dxa"/>
              <w:right w:w="20" w:type="dxa"/>
            </w:tcMar>
            <w:vAlign w:val="center"/>
            <w:hideMark/>
          </w:tcPr>
          <w:p w14:paraId="454E75C9"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E09859F"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E580A49" w14:textId="77777777" w:rsidR="00B46E19" w:rsidRPr="001B77AD" w:rsidRDefault="00B46E19" w:rsidP="002A71B3">
            <w:pPr>
              <w:pStyle w:val="movimento2"/>
              <w:rPr>
                <w:color w:val="002060"/>
              </w:rPr>
            </w:pPr>
            <w:r w:rsidRPr="001B77AD">
              <w:rPr>
                <w:color w:val="002060"/>
              </w:rPr>
              <w:t> </w:t>
            </w:r>
          </w:p>
        </w:tc>
      </w:tr>
    </w:tbl>
    <w:p w14:paraId="29B48CAE" w14:textId="77777777" w:rsidR="00B46E19" w:rsidRPr="001B77AD" w:rsidRDefault="00B46E19" w:rsidP="00B46E19">
      <w:pPr>
        <w:pStyle w:val="titolo20"/>
        <w:rPr>
          <w:rFonts w:eastAsiaTheme="minorEastAsia"/>
          <w:color w:val="002060"/>
        </w:rPr>
      </w:pPr>
      <w:r w:rsidRPr="001B77A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6A7E48D0" w14:textId="77777777" w:rsidTr="002A71B3">
        <w:tc>
          <w:tcPr>
            <w:tcW w:w="2200" w:type="dxa"/>
            <w:tcMar>
              <w:top w:w="20" w:type="dxa"/>
              <w:left w:w="20" w:type="dxa"/>
              <w:bottom w:w="20" w:type="dxa"/>
              <w:right w:w="20" w:type="dxa"/>
            </w:tcMar>
            <w:vAlign w:val="center"/>
            <w:hideMark/>
          </w:tcPr>
          <w:p w14:paraId="0E85AE01" w14:textId="77777777" w:rsidR="00B46E19" w:rsidRPr="001B77AD" w:rsidRDefault="00B46E19" w:rsidP="002A71B3">
            <w:pPr>
              <w:pStyle w:val="movimento"/>
              <w:rPr>
                <w:color w:val="002060"/>
              </w:rPr>
            </w:pPr>
            <w:r w:rsidRPr="001B77AD">
              <w:rPr>
                <w:color w:val="002060"/>
              </w:rPr>
              <w:t>PETRINI CHRISTIAN</w:t>
            </w:r>
          </w:p>
        </w:tc>
        <w:tc>
          <w:tcPr>
            <w:tcW w:w="2200" w:type="dxa"/>
            <w:tcMar>
              <w:top w:w="20" w:type="dxa"/>
              <w:left w:w="20" w:type="dxa"/>
              <w:bottom w:w="20" w:type="dxa"/>
              <w:right w:w="20" w:type="dxa"/>
            </w:tcMar>
            <w:vAlign w:val="center"/>
            <w:hideMark/>
          </w:tcPr>
          <w:p w14:paraId="39711815" w14:textId="77777777" w:rsidR="00B46E19" w:rsidRPr="001B77AD" w:rsidRDefault="00B46E19" w:rsidP="002A71B3">
            <w:pPr>
              <w:pStyle w:val="movimento2"/>
              <w:rPr>
                <w:color w:val="002060"/>
              </w:rPr>
            </w:pPr>
            <w:r w:rsidRPr="001B77AD">
              <w:rPr>
                <w:color w:val="002060"/>
              </w:rPr>
              <w:t xml:space="preserve">(ACLI AUDAX MONTECOSARO C5) </w:t>
            </w:r>
          </w:p>
        </w:tc>
        <w:tc>
          <w:tcPr>
            <w:tcW w:w="800" w:type="dxa"/>
            <w:tcMar>
              <w:top w:w="20" w:type="dxa"/>
              <w:left w:w="20" w:type="dxa"/>
              <w:bottom w:w="20" w:type="dxa"/>
              <w:right w:w="20" w:type="dxa"/>
            </w:tcMar>
            <w:vAlign w:val="center"/>
            <w:hideMark/>
          </w:tcPr>
          <w:p w14:paraId="42B5AE8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4EF637A8" w14:textId="77777777" w:rsidR="00B46E19" w:rsidRPr="001B77AD" w:rsidRDefault="00B46E19" w:rsidP="002A71B3">
            <w:pPr>
              <w:pStyle w:val="movimento"/>
              <w:rPr>
                <w:color w:val="002060"/>
              </w:rPr>
            </w:pPr>
            <w:r w:rsidRPr="001B77AD">
              <w:rPr>
                <w:color w:val="002060"/>
              </w:rPr>
              <w:t>BENEDETTO ALEX</w:t>
            </w:r>
          </w:p>
        </w:tc>
        <w:tc>
          <w:tcPr>
            <w:tcW w:w="2200" w:type="dxa"/>
            <w:tcMar>
              <w:top w:w="20" w:type="dxa"/>
              <w:left w:w="20" w:type="dxa"/>
              <w:bottom w:w="20" w:type="dxa"/>
              <w:right w:w="20" w:type="dxa"/>
            </w:tcMar>
            <w:vAlign w:val="center"/>
            <w:hideMark/>
          </w:tcPr>
          <w:p w14:paraId="56C1F91A" w14:textId="77777777" w:rsidR="00B46E19" w:rsidRPr="001B77AD" w:rsidRDefault="00B46E19" w:rsidP="002A71B3">
            <w:pPr>
              <w:pStyle w:val="movimento2"/>
              <w:rPr>
                <w:color w:val="002060"/>
              </w:rPr>
            </w:pPr>
            <w:r w:rsidRPr="001B77AD">
              <w:rPr>
                <w:color w:val="002060"/>
              </w:rPr>
              <w:t xml:space="preserve">(AMICI DEL CENTROSOCIO SP.) </w:t>
            </w:r>
          </w:p>
        </w:tc>
      </w:tr>
      <w:tr w:rsidR="00B46E19" w:rsidRPr="001B77AD" w14:paraId="2EC41DB2" w14:textId="77777777" w:rsidTr="002A71B3">
        <w:tc>
          <w:tcPr>
            <w:tcW w:w="2200" w:type="dxa"/>
            <w:tcMar>
              <w:top w:w="20" w:type="dxa"/>
              <w:left w:w="20" w:type="dxa"/>
              <w:bottom w:w="20" w:type="dxa"/>
              <w:right w:w="20" w:type="dxa"/>
            </w:tcMar>
            <w:vAlign w:val="center"/>
            <w:hideMark/>
          </w:tcPr>
          <w:p w14:paraId="09BC42C2" w14:textId="77777777" w:rsidR="00B46E19" w:rsidRPr="001B77AD" w:rsidRDefault="00B46E19" w:rsidP="002A71B3">
            <w:pPr>
              <w:pStyle w:val="movimento"/>
              <w:rPr>
                <w:color w:val="002060"/>
              </w:rPr>
            </w:pPr>
            <w:r w:rsidRPr="001B77AD">
              <w:rPr>
                <w:color w:val="002060"/>
              </w:rPr>
              <w:t>BIONDI MIRKO</w:t>
            </w:r>
          </w:p>
        </w:tc>
        <w:tc>
          <w:tcPr>
            <w:tcW w:w="2200" w:type="dxa"/>
            <w:tcMar>
              <w:top w:w="20" w:type="dxa"/>
              <w:left w:w="20" w:type="dxa"/>
              <w:bottom w:w="20" w:type="dxa"/>
              <w:right w:w="20" w:type="dxa"/>
            </w:tcMar>
            <w:vAlign w:val="center"/>
            <w:hideMark/>
          </w:tcPr>
          <w:p w14:paraId="1659D53C" w14:textId="77777777" w:rsidR="00B46E19" w:rsidRPr="001B77AD" w:rsidRDefault="00B46E19" w:rsidP="002A71B3">
            <w:pPr>
              <w:pStyle w:val="movimento2"/>
              <w:rPr>
                <w:color w:val="002060"/>
              </w:rPr>
            </w:pPr>
            <w:r w:rsidRPr="001B77AD">
              <w:rPr>
                <w:color w:val="002060"/>
              </w:rPr>
              <w:t xml:space="preserve">(AVIS ARCEVIA 1964) </w:t>
            </w:r>
          </w:p>
        </w:tc>
        <w:tc>
          <w:tcPr>
            <w:tcW w:w="800" w:type="dxa"/>
            <w:tcMar>
              <w:top w:w="20" w:type="dxa"/>
              <w:left w:w="20" w:type="dxa"/>
              <w:bottom w:w="20" w:type="dxa"/>
              <w:right w:w="20" w:type="dxa"/>
            </w:tcMar>
            <w:vAlign w:val="center"/>
            <w:hideMark/>
          </w:tcPr>
          <w:p w14:paraId="0F562096"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62CE066" w14:textId="77777777" w:rsidR="00B46E19" w:rsidRPr="001B77AD" w:rsidRDefault="00B46E19" w:rsidP="002A71B3">
            <w:pPr>
              <w:pStyle w:val="movimento"/>
              <w:rPr>
                <w:color w:val="002060"/>
              </w:rPr>
            </w:pPr>
            <w:r w:rsidRPr="001B77AD">
              <w:rPr>
                <w:color w:val="002060"/>
              </w:rPr>
              <w:t>DE CAGNA ALESSANDRO</w:t>
            </w:r>
          </w:p>
        </w:tc>
        <w:tc>
          <w:tcPr>
            <w:tcW w:w="2200" w:type="dxa"/>
            <w:tcMar>
              <w:top w:w="20" w:type="dxa"/>
              <w:left w:w="20" w:type="dxa"/>
              <w:bottom w:w="20" w:type="dxa"/>
              <w:right w:w="20" w:type="dxa"/>
            </w:tcMar>
            <w:vAlign w:val="center"/>
            <w:hideMark/>
          </w:tcPr>
          <w:p w14:paraId="32A994F4" w14:textId="77777777" w:rsidR="00B46E19" w:rsidRPr="001B77AD" w:rsidRDefault="00B46E19" w:rsidP="002A71B3">
            <w:pPr>
              <w:pStyle w:val="movimento2"/>
              <w:rPr>
                <w:color w:val="002060"/>
              </w:rPr>
            </w:pPr>
            <w:r w:rsidRPr="001B77AD">
              <w:rPr>
                <w:color w:val="002060"/>
              </w:rPr>
              <w:t xml:space="preserve">(AVIS ARCEVIA 1964) </w:t>
            </w:r>
          </w:p>
        </w:tc>
      </w:tr>
      <w:tr w:rsidR="00B46E19" w:rsidRPr="001B77AD" w14:paraId="1A7E5FA9" w14:textId="77777777" w:rsidTr="002A71B3">
        <w:tc>
          <w:tcPr>
            <w:tcW w:w="2200" w:type="dxa"/>
            <w:tcMar>
              <w:top w:w="20" w:type="dxa"/>
              <w:left w:w="20" w:type="dxa"/>
              <w:bottom w:w="20" w:type="dxa"/>
              <w:right w:w="20" w:type="dxa"/>
            </w:tcMar>
            <w:vAlign w:val="center"/>
            <w:hideMark/>
          </w:tcPr>
          <w:p w14:paraId="34B41353" w14:textId="77777777" w:rsidR="00B46E19" w:rsidRPr="001B77AD" w:rsidRDefault="00B46E19" w:rsidP="002A71B3">
            <w:pPr>
              <w:pStyle w:val="movimento"/>
              <w:rPr>
                <w:color w:val="002060"/>
              </w:rPr>
            </w:pPr>
            <w:r w:rsidRPr="001B77AD">
              <w:rPr>
                <w:color w:val="002060"/>
              </w:rPr>
              <w:lastRenderedPageBreak/>
              <w:t>SIMONETTI ANDREA</w:t>
            </w:r>
          </w:p>
        </w:tc>
        <w:tc>
          <w:tcPr>
            <w:tcW w:w="2200" w:type="dxa"/>
            <w:tcMar>
              <w:top w:w="20" w:type="dxa"/>
              <w:left w:w="20" w:type="dxa"/>
              <w:bottom w:w="20" w:type="dxa"/>
              <w:right w:w="20" w:type="dxa"/>
            </w:tcMar>
            <w:vAlign w:val="center"/>
            <w:hideMark/>
          </w:tcPr>
          <w:p w14:paraId="7B5632F0" w14:textId="77777777" w:rsidR="00B46E19" w:rsidRPr="001B77AD" w:rsidRDefault="00B46E19" w:rsidP="002A71B3">
            <w:pPr>
              <w:pStyle w:val="movimento2"/>
              <w:rPr>
                <w:color w:val="002060"/>
              </w:rPr>
            </w:pPr>
            <w:r w:rsidRPr="001B77AD">
              <w:rPr>
                <w:color w:val="002060"/>
              </w:rPr>
              <w:t xml:space="preserve">(POLISPORTIVA VICTORIA) </w:t>
            </w:r>
          </w:p>
        </w:tc>
        <w:tc>
          <w:tcPr>
            <w:tcW w:w="800" w:type="dxa"/>
            <w:tcMar>
              <w:top w:w="20" w:type="dxa"/>
              <w:left w:w="20" w:type="dxa"/>
              <w:bottom w:w="20" w:type="dxa"/>
              <w:right w:w="20" w:type="dxa"/>
            </w:tcMar>
            <w:vAlign w:val="center"/>
            <w:hideMark/>
          </w:tcPr>
          <w:p w14:paraId="34ED0E95"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5554B77"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43CC5D6" w14:textId="77777777" w:rsidR="00B46E19" w:rsidRPr="001B77AD" w:rsidRDefault="00B46E19" w:rsidP="002A71B3">
            <w:pPr>
              <w:pStyle w:val="movimento2"/>
              <w:rPr>
                <w:color w:val="002060"/>
              </w:rPr>
            </w:pPr>
            <w:r w:rsidRPr="001B77AD">
              <w:rPr>
                <w:color w:val="002060"/>
              </w:rPr>
              <w:t> </w:t>
            </w:r>
          </w:p>
        </w:tc>
      </w:tr>
    </w:tbl>
    <w:p w14:paraId="7D28A3B8" w14:textId="77777777" w:rsidR="00B46E19" w:rsidRPr="001B77AD" w:rsidRDefault="00B46E19" w:rsidP="00B46E19">
      <w:pPr>
        <w:pStyle w:val="titolo30"/>
        <w:rPr>
          <w:rFonts w:eastAsiaTheme="minorEastAsia"/>
          <w:color w:val="002060"/>
        </w:rPr>
      </w:pPr>
      <w:r w:rsidRPr="001B77AD">
        <w:rPr>
          <w:color w:val="002060"/>
        </w:rPr>
        <w:t xml:space="preserve">CALCIATORI NON ESPULSI </w:t>
      </w:r>
    </w:p>
    <w:p w14:paraId="1B1DB512" w14:textId="77777777" w:rsidR="00B46E19" w:rsidRPr="001B77AD" w:rsidRDefault="00B46E19" w:rsidP="00B46E19">
      <w:pPr>
        <w:pStyle w:val="titolo20"/>
        <w:rPr>
          <w:color w:val="002060"/>
        </w:rPr>
      </w:pPr>
      <w:r w:rsidRPr="001B77A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261C04F8" w14:textId="77777777" w:rsidTr="002A71B3">
        <w:tc>
          <w:tcPr>
            <w:tcW w:w="2200" w:type="dxa"/>
            <w:tcMar>
              <w:top w:w="20" w:type="dxa"/>
              <w:left w:w="20" w:type="dxa"/>
              <w:bottom w:w="20" w:type="dxa"/>
              <w:right w:w="20" w:type="dxa"/>
            </w:tcMar>
            <w:vAlign w:val="center"/>
            <w:hideMark/>
          </w:tcPr>
          <w:p w14:paraId="5DB82451" w14:textId="77777777" w:rsidR="00B46E19" w:rsidRPr="001B77AD" w:rsidRDefault="00B46E19" w:rsidP="002A71B3">
            <w:pPr>
              <w:pStyle w:val="movimento"/>
              <w:rPr>
                <w:color w:val="002060"/>
              </w:rPr>
            </w:pPr>
            <w:r w:rsidRPr="001B77AD">
              <w:rPr>
                <w:color w:val="002060"/>
              </w:rPr>
              <w:t>ROCCHETTI ELIA</w:t>
            </w:r>
          </w:p>
        </w:tc>
        <w:tc>
          <w:tcPr>
            <w:tcW w:w="2200" w:type="dxa"/>
            <w:tcMar>
              <w:top w:w="20" w:type="dxa"/>
              <w:left w:w="20" w:type="dxa"/>
              <w:bottom w:w="20" w:type="dxa"/>
              <w:right w:w="20" w:type="dxa"/>
            </w:tcMar>
            <w:vAlign w:val="center"/>
            <w:hideMark/>
          </w:tcPr>
          <w:p w14:paraId="7C561AC7" w14:textId="77777777" w:rsidR="00B46E19" w:rsidRPr="001B77AD" w:rsidRDefault="00B46E19" w:rsidP="002A71B3">
            <w:pPr>
              <w:pStyle w:val="movimento2"/>
              <w:rPr>
                <w:color w:val="002060"/>
              </w:rPr>
            </w:pPr>
            <w:r w:rsidRPr="001B77AD">
              <w:rPr>
                <w:color w:val="002060"/>
              </w:rPr>
              <w:t xml:space="preserve">(AVIS ARCEVIA 1964) </w:t>
            </w:r>
          </w:p>
        </w:tc>
        <w:tc>
          <w:tcPr>
            <w:tcW w:w="800" w:type="dxa"/>
            <w:tcMar>
              <w:top w:w="20" w:type="dxa"/>
              <w:left w:w="20" w:type="dxa"/>
              <w:bottom w:w="20" w:type="dxa"/>
              <w:right w:w="20" w:type="dxa"/>
            </w:tcMar>
            <w:vAlign w:val="center"/>
            <w:hideMark/>
          </w:tcPr>
          <w:p w14:paraId="0E4E3EF4"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AD1D774" w14:textId="77777777" w:rsidR="00B46E19" w:rsidRPr="001B77AD" w:rsidRDefault="00B46E19" w:rsidP="002A71B3">
            <w:pPr>
              <w:pStyle w:val="movimento"/>
              <w:rPr>
                <w:color w:val="002060"/>
              </w:rPr>
            </w:pPr>
            <w:r w:rsidRPr="001B77AD">
              <w:rPr>
                <w:color w:val="002060"/>
              </w:rPr>
              <w:t>PERUCCI DANIELE</w:t>
            </w:r>
          </w:p>
        </w:tc>
        <w:tc>
          <w:tcPr>
            <w:tcW w:w="2200" w:type="dxa"/>
            <w:tcMar>
              <w:top w:w="20" w:type="dxa"/>
              <w:left w:w="20" w:type="dxa"/>
              <w:bottom w:w="20" w:type="dxa"/>
              <w:right w:w="20" w:type="dxa"/>
            </w:tcMar>
            <w:vAlign w:val="center"/>
            <w:hideMark/>
          </w:tcPr>
          <w:p w14:paraId="0F435B8E" w14:textId="77777777" w:rsidR="00B46E19" w:rsidRPr="001B77AD" w:rsidRDefault="00B46E19" w:rsidP="002A71B3">
            <w:pPr>
              <w:pStyle w:val="movimento2"/>
              <w:rPr>
                <w:color w:val="002060"/>
              </w:rPr>
            </w:pPr>
            <w:r w:rsidRPr="001B77AD">
              <w:rPr>
                <w:color w:val="002060"/>
              </w:rPr>
              <w:t xml:space="preserve">(BORGOROSSO TOLENTINO) </w:t>
            </w:r>
          </w:p>
        </w:tc>
      </w:tr>
      <w:tr w:rsidR="00B46E19" w:rsidRPr="001B77AD" w14:paraId="7589F94D" w14:textId="77777777" w:rsidTr="002A71B3">
        <w:tc>
          <w:tcPr>
            <w:tcW w:w="2200" w:type="dxa"/>
            <w:tcMar>
              <w:top w:w="20" w:type="dxa"/>
              <w:left w:w="20" w:type="dxa"/>
              <w:bottom w:w="20" w:type="dxa"/>
              <w:right w:w="20" w:type="dxa"/>
            </w:tcMar>
            <w:vAlign w:val="center"/>
            <w:hideMark/>
          </w:tcPr>
          <w:p w14:paraId="1BF76248" w14:textId="77777777" w:rsidR="00B46E19" w:rsidRPr="001B77AD" w:rsidRDefault="00B46E19" w:rsidP="002A71B3">
            <w:pPr>
              <w:pStyle w:val="movimento"/>
              <w:rPr>
                <w:color w:val="002060"/>
              </w:rPr>
            </w:pPr>
            <w:r w:rsidRPr="001B77AD">
              <w:rPr>
                <w:color w:val="002060"/>
              </w:rPr>
              <w:t>BANCHETTI JOHANNES</w:t>
            </w:r>
          </w:p>
        </w:tc>
        <w:tc>
          <w:tcPr>
            <w:tcW w:w="2200" w:type="dxa"/>
            <w:tcMar>
              <w:top w:w="20" w:type="dxa"/>
              <w:left w:w="20" w:type="dxa"/>
              <w:bottom w:w="20" w:type="dxa"/>
              <w:right w:w="20" w:type="dxa"/>
            </w:tcMar>
            <w:vAlign w:val="center"/>
            <w:hideMark/>
          </w:tcPr>
          <w:p w14:paraId="7C8222DE" w14:textId="77777777" w:rsidR="00B46E19" w:rsidRPr="001B77AD" w:rsidRDefault="00B46E19" w:rsidP="002A71B3">
            <w:pPr>
              <w:pStyle w:val="movimento2"/>
              <w:rPr>
                <w:color w:val="002060"/>
              </w:rPr>
            </w:pPr>
            <w:r w:rsidRPr="001B77AD">
              <w:rPr>
                <w:color w:val="002060"/>
              </w:rPr>
              <w:t xml:space="preserve">(POLISPORTIVA VICTORIA) </w:t>
            </w:r>
          </w:p>
        </w:tc>
        <w:tc>
          <w:tcPr>
            <w:tcW w:w="800" w:type="dxa"/>
            <w:tcMar>
              <w:top w:w="20" w:type="dxa"/>
              <w:left w:w="20" w:type="dxa"/>
              <w:bottom w:w="20" w:type="dxa"/>
              <w:right w:w="20" w:type="dxa"/>
            </w:tcMar>
            <w:vAlign w:val="center"/>
            <w:hideMark/>
          </w:tcPr>
          <w:p w14:paraId="2780A020"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C8BC0AC" w14:textId="77777777" w:rsidR="00B46E19" w:rsidRPr="001B77AD" w:rsidRDefault="00B46E19" w:rsidP="002A71B3">
            <w:pPr>
              <w:pStyle w:val="movimento"/>
              <w:rPr>
                <w:color w:val="002060"/>
              </w:rPr>
            </w:pPr>
            <w:r w:rsidRPr="001B77AD">
              <w:rPr>
                <w:color w:val="002060"/>
              </w:rPr>
              <w:t>PAOLUCCI DANIELE</w:t>
            </w:r>
          </w:p>
        </w:tc>
        <w:tc>
          <w:tcPr>
            <w:tcW w:w="2200" w:type="dxa"/>
            <w:tcMar>
              <w:top w:w="20" w:type="dxa"/>
              <w:left w:w="20" w:type="dxa"/>
              <w:bottom w:w="20" w:type="dxa"/>
              <w:right w:w="20" w:type="dxa"/>
            </w:tcMar>
            <w:vAlign w:val="center"/>
            <w:hideMark/>
          </w:tcPr>
          <w:p w14:paraId="686B402D" w14:textId="77777777" w:rsidR="00B46E19" w:rsidRPr="001B77AD" w:rsidRDefault="00B46E19" w:rsidP="002A71B3">
            <w:pPr>
              <w:pStyle w:val="movimento2"/>
              <w:rPr>
                <w:color w:val="002060"/>
              </w:rPr>
            </w:pPr>
            <w:r w:rsidRPr="001B77AD">
              <w:rPr>
                <w:color w:val="002060"/>
              </w:rPr>
              <w:t xml:space="preserve">(SAMBENEDETTESE CALCIO A 5) </w:t>
            </w:r>
          </w:p>
        </w:tc>
      </w:tr>
    </w:tbl>
    <w:p w14:paraId="492E01F2" w14:textId="77777777" w:rsidR="00B46E19" w:rsidRPr="001B77AD" w:rsidRDefault="00B46E19" w:rsidP="00B46E19">
      <w:pPr>
        <w:pStyle w:val="titolo20"/>
        <w:rPr>
          <w:rFonts w:eastAsiaTheme="minorEastAsia"/>
          <w:color w:val="002060"/>
        </w:rPr>
      </w:pPr>
      <w:r w:rsidRPr="001B77A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574CB33F" w14:textId="77777777" w:rsidTr="002A71B3">
        <w:tc>
          <w:tcPr>
            <w:tcW w:w="2200" w:type="dxa"/>
            <w:tcMar>
              <w:top w:w="20" w:type="dxa"/>
              <w:left w:w="20" w:type="dxa"/>
              <w:bottom w:w="20" w:type="dxa"/>
              <w:right w:w="20" w:type="dxa"/>
            </w:tcMar>
            <w:vAlign w:val="center"/>
            <w:hideMark/>
          </w:tcPr>
          <w:p w14:paraId="050D8E3D" w14:textId="77777777" w:rsidR="00B46E19" w:rsidRPr="001B77AD" w:rsidRDefault="00B46E19" w:rsidP="002A71B3">
            <w:pPr>
              <w:pStyle w:val="movimento"/>
              <w:rPr>
                <w:color w:val="002060"/>
              </w:rPr>
            </w:pPr>
            <w:r w:rsidRPr="001B77AD">
              <w:rPr>
                <w:color w:val="002060"/>
              </w:rPr>
              <w:t>GIMENEZ CANATELLA TOMAS GONZALO</w:t>
            </w:r>
          </w:p>
        </w:tc>
        <w:tc>
          <w:tcPr>
            <w:tcW w:w="2200" w:type="dxa"/>
            <w:tcMar>
              <w:top w:w="20" w:type="dxa"/>
              <w:left w:w="20" w:type="dxa"/>
              <w:bottom w:w="20" w:type="dxa"/>
              <w:right w:w="20" w:type="dxa"/>
            </w:tcMar>
            <w:vAlign w:val="center"/>
            <w:hideMark/>
          </w:tcPr>
          <w:p w14:paraId="74166E28" w14:textId="77777777" w:rsidR="00B46E19" w:rsidRPr="001B77AD" w:rsidRDefault="00B46E19" w:rsidP="002A71B3">
            <w:pPr>
              <w:pStyle w:val="movimento2"/>
              <w:rPr>
                <w:color w:val="002060"/>
              </w:rPr>
            </w:pPr>
            <w:r w:rsidRPr="001B77AD">
              <w:rPr>
                <w:color w:val="002060"/>
              </w:rPr>
              <w:t xml:space="preserve">(ACLI VILLA MUSONE) </w:t>
            </w:r>
          </w:p>
        </w:tc>
        <w:tc>
          <w:tcPr>
            <w:tcW w:w="800" w:type="dxa"/>
            <w:tcMar>
              <w:top w:w="20" w:type="dxa"/>
              <w:left w:w="20" w:type="dxa"/>
              <w:bottom w:w="20" w:type="dxa"/>
              <w:right w:w="20" w:type="dxa"/>
            </w:tcMar>
            <w:vAlign w:val="center"/>
            <w:hideMark/>
          </w:tcPr>
          <w:p w14:paraId="1B8CF6FC"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9EBDE2B" w14:textId="77777777" w:rsidR="00B46E19" w:rsidRPr="001B77AD" w:rsidRDefault="00B46E19" w:rsidP="002A71B3">
            <w:pPr>
              <w:pStyle w:val="movimento"/>
              <w:rPr>
                <w:color w:val="002060"/>
              </w:rPr>
            </w:pPr>
            <w:r w:rsidRPr="001B77AD">
              <w:rPr>
                <w:color w:val="002060"/>
              </w:rPr>
              <w:t>VINCENZETTI FRANCESCO</w:t>
            </w:r>
          </w:p>
        </w:tc>
        <w:tc>
          <w:tcPr>
            <w:tcW w:w="2200" w:type="dxa"/>
            <w:tcMar>
              <w:top w:w="20" w:type="dxa"/>
              <w:left w:w="20" w:type="dxa"/>
              <w:bottom w:w="20" w:type="dxa"/>
              <w:right w:w="20" w:type="dxa"/>
            </w:tcMar>
            <w:vAlign w:val="center"/>
            <w:hideMark/>
          </w:tcPr>
          <w:p w14:paraId="38B6C913" w14:textId="77777777" w:rsidR="00B46E19" w:rsidRPr="001B77AD" w:rsidRDefault="00B46E19" w:rsidP="002A71B3">
            <w:pPr>
              <w:pStyle w:val="movimento2"/>
              <w:rPr>
                <w:color w:val="002060"/>
              </w:rPr>
            </w:pPr>
            <w:r w:rsidRPr="001B77AD">
              <w:rPr>
                <w:color w:val="002060"/>
              </w:rPr>
              <w:t xml:space="preserve">(AURORA TREIA) </w:t>
            </w:r>
          </w:p>
        </w:tc>
      </w:tr>
      <w:tr w:rsidR="00B46E19" w:rsidRPr="001B77AD" w14:paraId="0C745089" w14:textId="77777777" w:rsidTr="002A71B3">
        <w:tc>
          <w:tcPr>
            <w:tcW w:w="2200" w:type="dxa"/>
            <w:tcMar>
              <w:top w:w="20" w:type="dxa"/>
              <w:left w:w="20" w:type="dxa"/>
              <w:bottom w:w="20" w:type="dxa"/>
              <w:right w:w="20" w:type="dxa"/>
            </w:tcMar>
            <w:vAlign w:val="center"/>
            <w:hideMark/>
          </w:tcPr>
          <w:p w14:paraId="34854D75" w14:textId="77777777" w:rsidR="00B46E19" w:rsidRPr="001B77AD" w:rsidRDefault="00B46E19" w:rsidP="002A71B3">
            <w:pPr>
              <w:pStyle w:val="movimento"/>
              <w:rPr>
                <w:color w:val="002060"/>
              </w:rPr>
            </w:pPr>
            <w:r w:rsidRPr="001B77AD">
              <w:rPr>
                <w:color w:val="002060"/>
              </w:rPr>
              <w:t>FEROCE ROBERTO</w:t>
            </w:r>
          </w:p>
        </w:tc>
        <w:tc>
          <w:tcPr>
            <w:tcW w:w="2200" w:type="dxa"/>
            <w:tcMar>
              <w:top w:w="20" w:type="dxa"/>
              <w:left w:w="20" w:type="dxa"/>
              <w:bottom w:w="20" w:type="dxa"/>
              <w:right w:w="20" w:type="dxa"/>
            </w:tcMar>
            <w:vAlign w:val="center"/>
            <w:hideMark/>
          </w:tcPr>
          <w:p w14:paraId="78F9459C" w14:textId="77777777" w:rsidR="00B46E19" w:rsidRPr="001B77AD" w:rsidRDefault="00B46E19" w:rsidP="002A71B3">
            <w:pPr>
              <w:pStyle w:val="movimento2"/>
              <w:rPr>
                <w:color w:val="002060"/>
              </w:rPr>
            </w:pPr>
            <w:r w:rsidRPr="001B77AD">
              <w:rPr>
                <w:color w:val="002060"/>
              </w:rPr>
              <w:t xml:space="preserve">(BORGOROSSO TOLENTINO) </w:t>
            </w:r>
          </w:p>
        </w:tc>
        <w:tc>
          <w:tcPr>
            <w:tcW w:w="800" w:type="dxa"/>
            <w:tcMar>
              <w:top w:w="20" w:type="dxa"/>
              <w:left w:w="20" w:type="dxa"/>
              <w:bottom w:w="20" w:type="dxa"/>
              <w:right w:w="20" w:type="dxa"/>
            </w:tcMar>
            <w:vAlign w:val="center"/>
            <w:hideMark/>
          </w:tcPr>
          <w:p w14:paraId="0DF07626"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CF148AC" w14:textId="77777777" w:rsidR="00B46E19" w:rsidRPr="001B77AD" w:rsidRDefault="00B46E19" w:rsidP="002A71B3">
            <w:pPr>
              <w:pStyle w:val="movimento"/>
              <w:rPr>
                <w:color w:val="002060"/>
              </w:rPr>
            </w:pPr>
            <w:r w:rsidRPr="001B77AD">
              <w:rPr>
                <w:color w:val="002060"/>
              </w:rPr>
              <w:t>DELLASANTA MATTEO</w:t>
            </w:r>
          </w:p>
        </w:tc>
        <w:tc>
          <w:tcPr>
            <w:tcW w:w="2200" w:type="dxa"/>
            <w:tcMar>
              <w:top w:w="20" w:type="dxa"/>
              <w:left w:w="20" w:type="dxa"/>
              <w:bottom w:w="20" w:type="dxa"/>
              <w:right w:w="20" w:type="dxa"/>
            </w:tcMar>
            <w:vAlign w:val="center"/>
            <w:hideMark/>
          </w:tcPr>
          <w:p w14:paraId="2F7DE985" w14:textId="77777777" w:rsidR="00B46E19" w:rsidRPr="001B77AD" w:rsidRDefault="00B46E19" w:rsidP="002A71B3">
            <w:pPr>
              <w:pStyle w:val="movimento2"/>
              <w:rPr>
                <w:color w:val="002060"/>
              </w:rPr>
            </w:pPr>
            <w:r w:rsidRPr="001B77AD">
              <w:rPr>
                <w:color w:val="002060"/>
              </w:rPr>
              <w:t xml:space="preserve">(LUCREZIA CALCIO A 5) </w:t>
            </w:r>
          </w:p>
        </w:tc>
      </w:tr>
      <w:tr w:rsidR="00B46E19" w:rsidRPr="001B77AD" w14:paraId="68B65605" w14:textId="77777777" w:rsidTr="002A71B3">
        <w:tc>
          <w:tcPr>
            <w:tcW w:w="2200" w:type="dxa"/>
            <w:tcMar>
              <w:top w:w="20" w:type="dxa"/>
              <w:left w:w="20" w:type="dxa"/>
              <w:bottom w:w="20" w:type="dxa"/>
              <w:right w:w="20" w:type="dxa"/>
            </w:tcMar>
            <w:vAlign w:val="center"/>
            <w:hideMark/>
          </w:tcPr>
          <w:p w14:paraId="65425A9B" w14:textId="77777777" w:rsidR="00B46E19" w:rsidRPr="001B77AD" w:rsidRDefault="00B46E19" w:rsidP="002A71B3">
            <w:pPr>
              <w:pStyle w:val="movimento"/>
              <w:rPr>
                <w:color w:val="002060"/>
              </w:rPr>
            </w:pPr>
            <w:r w:rsidRPr="001B77AD">
              <w:rPr>
                <w:color w:val="002060"/>
              </w:rPr>
              <w:t>GENERI FILIPPO</w:t>
            </w:r>
          </w:p>
        </w:tc>
        <w:tc>
          <w:tcPr>
            <w:tcW w:w="2200" w:type="dxa"/>
            <w:tcMar>
              <w:top w:w="20" w:type="dxa"/>
              <w:left w:w="20" w:type="dxa"/>
              <w:bottom w:w="20" w:type="dxa"/>
              <w:right w:w="20" w:type="dxa"/>
            </w:tcMar>
            <w:vAlign w:val="center"/>
            <w:hideMark/>
          </w:tcPr>
          <w:p w14:paraId="3D9AC70C" w14:textId="77777777" w:rsidR="00B46E19" w:rsidRPr="001B77AD" w:rsidRDefault="00B46E19" w:rsidP="002A71B3">
            <w:pPr>
              <w:pStyle w:val="movimento2"/>
              <w:rPr>
                <w:color w:val="002060"/>
              </w:rPr>
            </w:pPr>
            <w:r w:rsidRPr="001B77AD">
              <w:rPr>
                <w:color w:val="002060"/>
              </w:rPr>
              <w:t xml:space="preserve">(NUOVA OTTRANO 98) </w:t>
            </w:r>
          </w:p>
        </w:tc>
        <w:tc>
          <w:tcPr>
            <w:tcW w:w="800" w:type="dxa"/>
            <w:tcMar>
              <w:top w:w="20" w:type="dxa"/>
              <w:left w:w="20" w:type="dxa"/>
              <w:bottom w:w="20" w:type="dxa"/>
              <w:right w:w="20" w:type="dxa"/>
            </w:tcMar>
            <w:vAlign w:val="center"/>
            <w:hideMark/>
          </w:tcPr>
          <w:p w14:paraId="75D2EFEC"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84B2566" w14:textId="77777777" w:rsidR="00B46E19" w:rsidRPr="001B77AD" w:rsidRDefault="00B46E19" w:rsidP="002A71B3">
            <w:pPr>
              <w:pStyle w:val="movimento"/>
              <w:rPr>
                <w:color w:val="002060"/>
              </w:rPr>
            </w:pPr>
            <w:r w:rsidRPr="001B77AD">
              <w:rPr>
                <w:color w:val="002060"/>
              </w:rPr>
              <w:t>PIERINI DAVIDE</w:t>
            </w:r>
          </w:p>
        </w:tc>
        <w:tc>
          <w:tcPr>
            <w:tcW w:w="2200" w:type="dxa"/>
            <w:tcMar>
              <w:top w:w="20" w:type="dxa"/>
              <w:left w:w="20" w:type="dxa"/>
              <w:bottom w:w="20" w:type="dxa"/>
              <w:right w:w="20" w:type="dxa"/>
            </w:tcMar>
            <w:vAlign w:val="center"/>
            <w:hideMark/>
          </w:tcPr>
          <w:p w14:paraId="35E68CDA" w14:textId="77777777" w:rsidR="00B46E19" w:rsidRPr="001B77AD" w:rsidRDefault="00B46E19" w:rsidP="002A71B3">
            <w:pPr>
              <w:pStyle w:val="movimento2"/>
              <w:rPr>
                <w:color w:val="002060"/>
              </w:rPr>
            </w:pPr>
            <w:r w:rsidRPr="001B77AD">
              <w:rPr>
                <w:color w:val="002060"/>
              </w:rPr>
              <w:t xml:space="preserve">(NUOVA OTTRANO 98) </w:t>
            </w:r>
          </w:p>
        </w:tc>
      </w:tr>
      <w:tr w:rsidR="00B46E19" w:rsidRPr="001B77AD" w14:paraId="6B82E54F" w14:textId="77777777" w:rsidTr="002A71B3">
        <w:tc>
          <w:tcPr>
            <w:tcW w:w="2200" w:type="dxa"/>
            <w:tcMar>
              <w:top w:w="20" w:type="dxa"/>
              <w:left w:w="20" w:type="dxa"/>
              <w:bottom w:w="20" w:type="dxa"/>
              <w:right w:w="20" w:type="dxa"/>
            </w:tcMar>
            <w:vAlign w:val="center"/>
            <w:hideMark/>
          </w:tcPr>
          <w:p w14:paraId="360EDAF4" w14:textId="77777777" w:rsidR="00B46E19" w:rsidRPr="001B77AD" w:rsidRDefault="00B46E19" w:rsidP="002A71B3">
            <w:pPr>
              <w:pStyle w:val="movimento"/>
              <w:rPr>
                <w:color w:val="002060"/>
              </w:rPr>
            </w:pPr>
            <w:r w:rsidRPr="001B77AD">
              <w:rPr>
                <w:color w:val="002060"/>
              </w:rPr>
              <w:t>RAUSO SALVATORE</w:t>
            </w:r>
          </w:p>
        </w:tc>
        <w:tc>
          <w:tcPr>
            <w:tcW w:w="2200" w:type="dxa"/>
            <w:tcMar>
              <w:top w:w="20" w:type="dxa"/>
              <w:left w:w="20" w:type="dxa"/>
              <w:bottom w:w="20" w:type="dxa"/>
              <w:right w:w="20" w:type="dxa"/>
            </w:tcMar>
            <w:vAlign w:val="center"/>
            <w:hideMark/>
          </w:tcPr>
          <w:p w14:paraId="72F29403" w14:textId="77777777" w:rsidR="00B46E19" w:rsidRPr="001B77AD" w:rsidRDefault="00B46E19" w:rsidP="002A71B3">
            <w:pPr>
              <w:pStyle w:val="movimento2"/>
              <w:rPr>
                <w:color w:val="002060"/>
              </w:rPr>
            </w:pPr>
            <w:r w:rsidRPr="001B77AD">
              <w:rPr>
                <w:color w:val="002060"/>
              </w:rPr>
              <w:t xml:space="preserve">(REAL FABRIANO) </w:t>
            </w:r>
          </w:p>
        </w:tc>
        <w:tc>
          <w:tcPr>
            <w:tcW w:w="800" w:type="dxa"/>
            <w:tcMar>
              <w:top w:w="20" w:type="dxa"/>
              <w:left w:w="20" w:type="dxa"/>
              <w:bottom w:w="20" w:type="dxa"/>
              <w:right w:w="20" w:type="dxa"/>
            </w:tcMar>
            <w:vAlign w:val="center"/>
            <w:hideMark/>
          </w:tcPr>
          <w:p w14:paraId="5F251AF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D887AE1"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7DEDAF5" w14:textId="77777777" w:rsidR="00B46E19" w:rsidRPr="001B77AD" w:rsidRDefault="00B46E19" w:rsidP="002A71B3">
            <w:pPr>
              <w:pStyle w:val="movimento2"/>
              <w:rPr>
                <w:color w:val="002060"/>
              </w:rPr>
            </w:pPr>
            <w:r w:rsidRPr="001B77AD">
              <w:rPr>
                <w:color w:val="002060"/>
              </w:rPr>
              <w:t> </w:t>
            </w:r>
          </w:p>
        </w:tc>
      </w:tr>
    </w:tbl>
    <w:p w14:paraId="17A3EEA7" w14:textId="77777777" w:rsidR="00B46E19" w:rsidRPr="001B77AD" w:rsidRDefault="00B46E19" w:rsidP="00B46E19">
      <w:pPr>
        <w:pStyle w:val="titolo20"/>
        <w:rPr>
          <w:rFonts w:eastAsiaTheme="minorEastAsia"/>
          <w:color w:val="002060"/>
        </w:rPr>
      </w:pPr>
      <w:r w:rsidRPr="001B77AD">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7AC20F90" w14:textId="77777777" w:rsidTr="002A71B3">
        <w:tc>
          <w:tcPr>
            <w:tcW w:w="2200" w:type="dxa"/>
            <w:tcMar>
              <w:top w:w="20" w:type="dxa"/>
              <w:left w:w="20" w:type="dxa"/>
              <w:bottom w:w="20" w:type="dxa"/>
              <w:right w:w="20" w:type="dxa"/>
            </w:tcMar>
            <w:vAlign w:val="center"/>
            <w:hideMark/>
          </w:tcPr>
          <w:p w14:paraId="07074654" w14:textId="77777777" w:rsidR="00B46E19" w:rsidRPr="001B77AD" w:rsidRDefault="00B46E19" w:rsidP="002A71B3">
            <w:pPr>
              <w:pStyle w:val="movimento"/>
              <w:rPr>
                <w:color w:val="002060"/>
              </w:rPr>
            </w:pPr>
            <w:r w:rsidRPr="001B77AD">
              <w:rPr>
                <w:color w:val="002060"/>
              </w:rPr>
              <w:t>ANDREOZZI GIACOMO</w:t>
            </w:r>
          </w:p>
        </w:tc>
        <w:tc>
          <w:tcPr>
            <w:tcW w:w="2200" w:type="dxa"/>
            <w:tcMar>
              <w:top w:w="20" w:type="dxa"/>
              <w:left w:w="20" w:type="dxa"/>
              <w:bottom w:w="20" w:type="dxa"/>
              <w:right w:w="20" w:type="dxa"/>
            </w:tcMar>
            <w:vAlign w:val="center"/>
            <w:hideMark/>
          </w:tcPr>
          <w:p w14:paraId="3D21A6D5" w14:textId="77777777" w:rsidR="00B46E19" w:rsidRPr="001B77AD" w:rsidRDefault="00B46E19" w:rsidP="002A71B3">
            <w:pPr>
              <w:pStyle w:val="movimento2"/>
              <w:rPr>
                <w:color w:val="002060"/>
              </w:rPr>
            </w:pPr>
            <w:r w:rsidRPr="001B77AD">
              <w:rPr>
                <w:color w:val="002060"/>
              </w:rPr>
              <w:t xml:space="preserve">(FIGHT BULLS CORRIDONIA) </w:t>
            </w:r>
          </w:p>
        </w:tc>
        <w:tc>
          <w:tcPr>
            <w:tcW w:w="800" w:type="dxa"/>
            <w:tcMar>
              <w:top w:w="20" w:type="dxa"/>
              <w:left w:w="20" w:type="dxa"/>
              <w:bottom w:w="20" w:type="dxa"/>
              <w:right w:w="20" w:type="dxa"/>
            </w:tcMar>
            <w:vAlign w:val="center"/>
            <w:hideMark/>
          </w:tcPr>
          <w:p w14:paraId="4F0A1A8F"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1A9D057" w14:textId="77777777" w:rsidR="00B46E19" w:rsidRPr="001B77AD" w:rsidRDefault="00B46E19" w:rsidP="002A71B3">
            <w:pPr>
              <w:pStyle w:val="movimento"/>
              <w:rPr>
                <w:color w:val="002060"/>
              </w:rPr>
            </w:pPr>
            <w:r w:rsidRPr="001B77AD">
              <w:rPr>
                <w:color w:val="002060"/>
              </w:rPr>
              <w:t>CIAVATTINI FRANCESCO</w:t>
            </w:r>
          </w:p>
        </w:tc>
        <w:tc>
          <w:tcPr>
            <w:tcW w:w="2200" w:type="dxa"/>
            <w:tcMar>
              <w:top w:w="20" w:type="dxa"/>
              <w:left w:w="20" w:type="dxa"/>
              <w:bottom w:w="20" w:type="dxa"/>
              <w:right w:w="20" w:type="dxa"/>
            </w:tcMar>
            <w:vAlign w:val="center"/>
            <w:hideMark/>
          </w:tcPr>
          <w:p w14:paraId="7AAA8520" w14:textId="77777777" w:rsidR="00B46E19" w:rsidRPr="001B77AD" w:rsidRDefault="00B46E19" w:rsidP="002A71B3">
            <w:pPr>
              <w:pStyle w:val="movimento2"/>
              <w:rPr>
                <w:color w:val="002060"/>
              </w:rPr>
            </w:pPr>
            <w:r w:rsidRPr="001B77AD">
              <w:rPr>
                <w:color w:val="002060"/>
              </w:rPr>
              <w:t xml:space="preserve">(FUTSAL CASTELFIDARDO) </w:t>
            </w:r>
          </w:p>
        </w:tc>
      </w:tr>
      <w:tr w:rsidR="00B46E19" w:rsidRPr="001B77AD" w14:paraId="7524011D" w14:textId="77777777" w:rsidTr="002A71B3">
        <w:tc>
          <w:tcPr>
            <w:tcW w:w="2200" w:type="dxa"/>
            <w:tcMar>
              <w:top w:w="20" w:type="dxa"/>
              <w:left w:w="20" w:type="dxa"/>
              <w:bottom w:w="20" w:type="dxa"/>
              <w:right w:w="20" w:type="dxa"/>
            </w:tcMar>
            <w:vAlign w:val="center"/>
            <w:hideMark/>
          </w:tcPr>
          <w:p w14:paraId="01DBF9BB" w14:textId="77777777" w:rsidR="00B46E19" w:rsidRPr="001B77AD" w:rsidRDefault="00B46E19" w:rsidP="002A71B3">
            <w:pPr>
              <w:pStyle w:val="movimento"/>
              <w:rPr>
                <w:color w:val="002060"/>
              </w:rPr>
            </w:pPr>
            <w:r w:rsidRPr="001B77AD">
              <w:rPr>
                <w:color w:val="002060"/>
              </w:rPr>
              <w:t>BISEGNA ALESSANDRO</w:t>
            </w:r>
          </w:p>
        </w:tc>
        <w:tc>
          <w:tcPr>
            <w:tcW w:w="2200" w:type="dxa"/>
            <w:tcMar>
              <w:top w:w="20" w:type="dxa"/>
              <w:left w:w="20" w:type="dxa"/>
              <w:bottom w:w="20" w:type="dxa"/>
              <w:right w:w="20" w:type="dxa"/>
            </w:tcMar>
            <w:vAlign w:val="center"/>
            <w:hideMark/>
          </w:tcPr>
          <w:p w14:paraId="6F083C7E" w14:textId="77777777" w:rsidR="00B46E19" w:rsidRPr="001B77AD" w:rsidRDefault="00B46E19" w:rsidP="002A71B3">
            <w:pPr>
              <w:pStyle w:val="movimento2"/>
              <w:rPr>
                <w:color w:val="002060"/>
              </w:rPr>
            </w:pPr>
            <w:r w:rsidRPr="001B77AD">
              <w:rPr>
                <w:color w:val="002060"/>
              </w:rPr>
              <w:t xml:space="preserve">(POLISPORTIVA UROBORO) </w:t>
            </w:r>
          </w:p>
        </w:tc>
        <w:tc>
          <w:tcPr>
            <w:tcW w:w="800" w:type="dxa"/>
            <w:tcMar>
              <w:top w:w="20" w:type="dxa"/>
              <w:left w:w="20" w:type="dxa"/>
              <w:bottom w:w="20" w:type="dxa"/>
              <w:right w:w="20" w:type="dxa"/>
            </w:tcMar>
            <w:vAlign w:val="center"/>
            <w:hideMark/>
          </w:tcPr>
          <w:p w14:paraId="2A05AB82"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6915CD7"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1A369F1" w14:textId="77777777" w:rsidR="00B46E19" w:rsidRPr="001B77AD" w:rsidRDefault="00B46E19" w:rsidP="002A71B3">
            <w:pPr>
              <w:pStyle w:val="movimento2"/>
              <w:rPr>
                <w:color w:val="002060"/>
              </w:rPr>
            </w:pPr>
            <w:r w:rsidRPr="001B77AD">
              <w:rPr>
                <w:color w:val="002060"/>
              </w:rPr>
              <w:t> </w:t>
            </w:r>
          </w:p>
        </w:tc>
      </w:tr>
    </w:tbl>
    <w:p w14:paraId="014BA914" w14:textId="77777777" w:rsidR="00B46E19" w:rsidRPr="001B77AD" w:rsidRDefault="00B46E19" w:rsidP="00B46E19">
      <w:pPr>
        <w:pStyle w:val="titolo20"/>
        <w:rPr>
          <w:rFonts w:eastAsiaTheme="minorEastAsia"/>
          <w:color w:val="002060"/>
        </w:rPr>
      </w:pPr>
      <w:r w:rsidRPr="001B77A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1C7FAC38" w14:textId="77777777" w:rsidTr="002A71B3">
        <w:tc>
          <w:tcPr>
            <w:tcW w:w="2200" w:type="dxa"/>
            <w:tcMar>
              <w:top w:w="20" w:type="dxa"/>
              <w:left w:w="20" w:type="dxa"/>
              <w:bottom w:w="20" w:type="dxa"/>
              <w:right w:w="20" w:type="dxa"/>
            </w:tcMar>
            <w:vAlign w:val="center"/>
            <w:hideMark/>
          </w:tcPr>
          <w:p w14:paraId="4EA226BA" w14:textId="77777777" w:rsidR="00B46E19" w:rsidRPr="001B77AD" w:rsidRDefault="00B46E19" w:rsidP="002A71B3">
            <w:pPr>
              <w:pStyle w:val="movimento"/>
              <w:rPr>
                <w:color w:val="002060"/>
              </w:rPr>
            </w:pPr>
            <w:r w:rsidRPr="001B77AD">
              <w:rPr>
                <w:color w:val="002060"/>
              </w:rPr>
              <w:t>IACONI MIRKO</w:t>
            </w:r>
          </w:p>
        </w:tc>
        <w:tc>
          <w:tcPr>
            <w:tcW w:w="2200" w:type="dxa"/>
            <w:tcMar>
              <w:top w:w="20" w:type="dxa"/>
              <w:left w:w="20" w:type="dxa"/>
              <w:bottom w:w="20" w:type="dxa"/>
              <w:right w:w="20" w:type="dxa"/>
            </w:tcMar>
            <w:vAlign w:val="center"/>
            <w:hideMark/>
          </w:tcPr>
          <w:p w14:paraId="3DB48BD5" w14:textId="77777777" w:rsidR="00B46E19" w:rsidRPr="001B77AD" w:rsidRDefault="00B46E19" w:rsidP="002A71B3">
            <w:pPr>
              <w:pStyle w:val="movimento2"/>
              <w:rPr>
                <w:color w:val="002060"/>
              </w:rPr>
            </w:pPr>
            <w:r w:rsidRPr="001B77AD">
              <w:rPr>
                <w:color w:val="002060"/>
              </w:rPr>
              <w:t xml:space="preserve">(ASCOLI CALCIO A 5) </w:t>
            </w:r>
          </w:p>
        </w:tc>
        <w:tc>
          <w:tcPr>
            <w:tcW w:w="800" w:type="dxa"/>
            <w:tcMar>
              <w:top w:w="20" w:type="dxa"/>
              <w:left w:w="20" w:type="dxa"/>
              <w:bottom w:w="20" w:type="dxa"/>
              <w:right w:w="20" w:type="dxa"/>
            </w:tcMar>
            <w:vAlign w:val="center"/>
            <w:hideMark/>
          </w:tcPr>
          <w:p w14:paraId="52653CA6"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0D49715" w14:textId="77777777" w:rsidR="00B46E19" w:rsidRPr="001B77AD" w:rsidRDefault="00B46E19" w:rsidP="002A71B3">
            <w:pPr>
              <w:pStyle w:val="movimento"/>
              <w:rPr>
                <w:color w:val="002060"/>
              </w:rPr>
            </w:pPr>
            <w:r w:rsidRPr="001B77AD">
              <w:rPr>
                <w:color w:val="002060"/>
              </w:rPr>
              <w:t>LATINI MIRCO</w:t>
            </w:r>
          </w:p>
        </w:tc>
        <w:tc>
          <w:tcPr>
            <w:tcW w:w="2200" w:type="dxa"/>
            <w:tcMar>
              <w:top w:w="20" w:type="dxa"/>
              <w:left w:w="20" w:type="dxa"/>
              <w:bottom w:w="20" w:type="dxa"/>
              <w:right w:w="20" w:type="dxa"/>
            </w:tcMar>
            <w:vAlign w:val="center"/>
            <w:hideMark/>
          </w:tcPr>
          <w:p w14:paraId="46B4ADE3" w14:textId="77777777" w:rsidR="00B46E19" w:rsidRPr="001B77AD" w:rsidRDefault="00B46E19" w:rsidP="002A71B3">
            <w:pPr>
              <w:pStyle w:val="movimento2"/>
              <w:rPr>
                <w:color w:val="002060"/>
              </w:rPr>
            </w:pPr>
            <w:r w:rsidRPr="001B77AD">
              <w:rPr>
                <w:color w:val="002060"/>
              </w:rPr>
              <w:t xml:space="preserve">(CANDIA BARACCOLA ASPIO) </w:t>
            </w:r>
          </w:p>
        </w:tc>
      </w:tr>
      <w:tr w:rsidR="00B46E19" w:rsidRPr="001B77AD" w14:paraId="74C24377" w14:textId="77777777" w:rsidTr="002A71B3">
        <w:tc>
          <w:tcPr>
            <w:tcW w:w="2200" w:type="dxa"/>
            <w:tcMar>
              <w:top w:w="20" w:type="dxa"/>
              <w:left w:w="20" w:type="dxa"/>
              <w:bottom w:w="20" w:type="dxa"/>
              <w:right w:w="20" w:type="dxa"/>
            </w:tcMar>
            <w:vAlign w:val="center"/>
            <w:hideMark/>
          </w:tcPr>
          <w:p w14:paraId="68FE9025" w14:textId="77777777" w:rsidR="00B46E19" w:rsidRPr="001B77AD" w:rsidRDefault="00B46E19" w:rsidP="002A71B3">
            <w:pPr>
              <w:pStyle w:val="movimento"/>
              <w:rPr>
                <w:color w:val="002060"/>
              </w:rPr>
            </w:pPr>
            <w:r w:rsidRPr="001B77AD">
              <w:rPr>
                <w:color w:val="002060"/>
              </w:rPr>
              <w:t>ALLEGREZZA NICOLO</w:t>
            </w:r>
          </w:p>
        </w:tc>
        <w:tc>
          <w:tcPr>
            <w:tcW w:w="2200" w:type="dxa"/>
            <w:tcMar>
              <w:top w:w="20" w:type="dxa"/>
              <w:left w:w="20" w:type="dxa"/>
              <w:bottom w:w="20" w:type="dxa"/>
              <w:right w:w="20" w:type="dxa"/>
            </w:tcMar>
            <w:vAlign w:val="center"/>
            <w:hideMark/>
          </w:tcPr>
          <w:p w14:paraId="08ECD74D" w14:textId="77777777" w:rsidR="00B46E19" w:rsidRPr="001B77AD" w:rsidRDefault="00B46E19" w:rsidP="002A71B3">
            <w:pPr>
              <w:pStyle w:val="movimento2"/>
              <w:rPr>
                <w:color w:val="002060"/>
              </w:rPr>
            </w:pPr>
            <w:r w:rsidRPr="001B77AD">
              <w:rPr>
                <w:color w:val="002060"/>
              </w:rPr>
              <w:t xml:space="preserve">(LUCREZIA CALCIO A 5) </w:t>
            </w:r>
          </w:p>
        </w:tc>
        <w:tc>
          <w:tcPr>
            <w:tcW w:w="800" w:type="dxa"/>
            <w:tcMar>
              <w:top w:w="20" w:type="dxa"/>
              <w:left w:w="20" w:type="dxa"/>
              <w:bottom w:w="20" w:type="dxa"/>
              <w:right w:w="20" w:type="dxa"/>
            </w:tcMar>
            <w:vAlign w:val="center"/>
            <w:hideMark/>
          </w:tcPr>
          <w:p w14:paraId="010C621E"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31CD4C4"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41B4211" w14:textId="77777777" w:rsidR="00B46E19" w:rsidRPr="001B77AD" w:rsidRDefault="00B46E19" w:rsidP="002A71B3">
            <w:pPr>
              <w:pStyle w:val="movimento2"/>
              <w:rPr>
                <w:color w:val="002060"/>
              </w:rPr>
            </w:pPr>
            <w:r w:rsidRPr="001B77AD">
              <w:rPr>
                <w:color w:val="002060"/>
              </w:rPr>
              <w:t> </w:t>
            </w:r>
          </w:p>
        </w:tc>
      </w:tr>
    </w:tbl>
    <w:p w14:paraId="5BA31C66" w14:textId="77777777" w:rsidR="00B46E19" w:rsidRPr="001B77AD" w:rsidRDefault="00B46E19" w:rsidP="00B46E19">
      <w:pPr>
        <w:pStyle w:val="titolo20"/>
        <w:rPr>
          <w:rFonts w:eastAsiaTheme="minorEastAsia"/>
          <w:color w:val="002060"/>
        </w:rPr>
      </w:pPr>
      <w:r w:rsidRPr="001B77A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219530F1" w14:textId="77777777" w:rsidTr="002A71B3">
        <w:tc>
          <w:tcPr>
            <w:tcW w:w="2200" w:type="dxa"/>
            <w:tcMar>
              <w:top w:w="20" w:type="dxa"/>
              <w:left w:w="20" w:type="dxa"/>
              <w:bottom w:w="20" w:type="dxa"/>
              <w:right w:w="20" w:type="dxa"/>
            </w:tcMar>
            <w:vAlign w:val="center"/>
            <w:hideMark/>
          </w:tcPr>
          <w:p w14:paraId="1B854BC0" w14:textId="77777777" w:rsidR="00B46E19" w:rsidRPr="001B77AD" w:rsidRDefault="00B46E19" w:rsidP="002A71B3">
            <w:pPr>
              <w:pStyle w:val="movimento"/>
              <w:rPr>
                <w:color w:val="002060"/>
              </w:rPr>
            </w:pPr>
            <w:r w:rsidRPr="001B77AD">
              <w:rPr>
                <w:color w:val="002060"/>
              </w:rPr>
              <w:t>TRIONE ALAN NAHUEL</w:t>
            </w:r>
          </w:p>
        </w:tc>
        <w:tc>
          <w:tcPr>
            <w:tcW w:w="2200" w:type="dxa"/>
            <w:tcMar>
              <w:top w:w="20" w:type="dxa"/>
              <w:left w:w="20" w:type="dxa"/>
              <w:bottom w:w="20" w:type="dxa"/>
              <w:right w:w="20" w:type="dxa"/>
            </w:tcMar>
            <w:vAlign w:val="center"/>
            <w:hideMark/>
          </w:tcPr>
          <w:p w14:paraId="63B7BE4B" w14:textId="77777777" w:rsidR="00B46E19" w:rsidRPr="001B77AD" w:rsidRDefault="00B46E19" w:rsidP="002A71B3">
            <w:pPr>
              <w:pStyle w:val="movimento2"/>
              <w:rPr>
                <w:color w:val="002060"/>
              </w:rPr>
            </w:pPr>
            <w:r w:rsidRPr="001B77AD">
              <w:rPr>
                <w:color w:val="002060"/>
              </w:rPr>
              <w:t xml:space="preserve">(ACLI VILLA MUSONE) </w:t>
            </w:r>
          </w:p>
        </w:tc>
        <w:tc>
          <w:tcPr>
            <w:tcW w:w="800" w:type="dxa"/>
            <w:tcMar>
              <w:top w:w="20" w:type="dxa"/>
              <w:left w:w="20" w:type="dxa"/>
              <w:bottom w:w="20" w:type="dxa"/>
              <w:right w:w="20" w:type="dxa"/>
            </w:tcMar>
            <w:vAlign w:val="center"/>
            <w:hideMark/>
          </w:tcPr>
          <w:p w14:paraId="1B0C3045"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DA4858F" w14:textId="77777777" w:rsidR="00B46E19" w:rsidRPr="001B77AD" w:rsidRDefault="00B46E19" w:rsidP="002A71B3">
            <w:pPr>
              <w:pStyle w:val="movimento"/>
              <w:rPr>
                <w:color w:val="002060"/>
              </w:rPr>
            </w:pPr>
            <w:r w:rsidRPr="001B77AD">
              <w:rPr>
                <w:color w:val="002060"/>
              </w:rPr>
              <w:t>GONZALEZ CRESPO JESUS</w:t>
            </w:r>
          </w:p>
        </w:tc>
        <w:tc>
          <w:tcPr>
            <w:tcW w:w="2200" w:type="dxa"/>
            <w:tcMar>
              <w:top w:w="20" w:type="dxa"/>
              <w:left w:w="20" w:type="dxa"/>
              <w:bottom w:w="20" w:type="dxa"/>
              <w:right w:w="20" w:type="dxa"/>
            </w:tcMar>
            <w:vAlign w:val="center"/>
            <w:hideMark/>
          </w:tcPr>
          <w:p w14:paraId="6BA48528" w14:textId="77777777" w:rsidR="00B46E19" w:rsidRPr="001B77AD" w:rsidRDefault="00B46E19" w:rsidP="002A71B3">
            <w:pPr>
              <w:pStyle w:val="movimento2"/>
              <w:rPr>
                <w:color w:val="002060"/>
              </w:rPr>
            </w:pPr>
            <w:r w:rsidRPr="001B77AD">
              <w:rPr>
                <w:color w:val="002060"/>
              </w:rPr>
              <w:t xml:space="preserve">(CALCETTO CASTRUM LAURI) </w:t>
            </w:r>
          </w:p>
        </w:tc>
      </w:tr>
      <w:tr w:rsidR="00B46E19" w:rsidRPr="001B77AD" w14:paraId="6D24B29A" w14:textId="77777777" w:rsidTr="002A71B3">
        <w:tc>
          <w:tcPr>
            <w:tcW w:w="2200" w:type="dxa"/>
            <w:tcMar>
              <w:top w:w="20" w:type="dxa"/>
              <w:left w:w="20" w:type="dxa"/>
              <w:bottom w:w="20" w:type="dxa"/>
              <w:right w:w="20" w:type="dxa"/>
            </w:tcMar>
            <w:vAlign w:val="center"/>
            <w:hideMark/>
          </w:tcPr>
          <w:p w14:paraId="7383461E" w14:textId="77777777" w:rsidR="00B46E19" w:rsidRPr="001B77AD" w:rsidRDefault="00B46E19" w:rsidP="002A71B3">
            <w:pPr>
              <w:pStyle w:val="movimento"/>
              <w:rPr>
                <w:color w:val="002060"/>
              </w:rPr>
            </w:pPr>
            <w:r w:rsidRPr="001B77AD">
              <w:rPr>
                <w:color w:val="002060"/>
              </w:rPr>
              <w:t>PAPAVERI FEDERICO</w:t>
            </w:r>
          </w:p>
        </w:tc>
        <w:tc>
          <w:tcPr>
            <w:tcW w:w="2200" w:type="dxa"/>
            <w:tcMar>
              <w:top w:w="20" w:type="dxa"/>
              <w:left w:w="20" w:type="dxa"/>
              <w:bottom w:w="20" w:type="dxa"/>
              <w:right w:w="20" w:type="dxa"/>
            </w:tcMar>
            <w:vAlign w:val="center"/>
            <w:hideMark/>
          </w:tcPr>
          <w:p w14:paraId="0E25F26D" w14:textId="77777777" w:rsidR="00B46E19" w:rsidRPr="001B77AD" w:rsidRDefault="00B46E19" w:rsidP="002A71B3">
            <w:pPr>
              <w:pStyle w:val="movimento2"/>
              <w:rPr>
                <w:color w:val="002060"/>
              </w:rPr>
            </w:pPr>
            <w:r w:rsidRPr="001B77AD">
              <w:rPr>
                <w:color w:val="002060"/>
              </w:rPr>
              <w:t xml:space="preserve">(CASTELBELLINO CALCIO A 5) </w:t>
            </w:r>
          </w:p>
        </w:tc>
        <w:tc>
          <w:tcPr>
            <w:tcW w:w="800" w:type="dxa"/>
            <w:tcMar>
              <w:top w:w="20" w:type="dxa"/>
              <w:left w:w="20" w:type="dxa"/>
              <w:bottom w:w="20" w:type="dxa"/>
              <w:right w:w="20" w:type="dxa"/>
            </w:tcMar>
            <w:vAlign w:val="center"/>
            <w:hideMark/>
          </w:tcPr>
          <w:p w14:paraId="60D1E715"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F9B0644" w14:textId="77777777" w:rsidR="00B46E19" w:rsidRPr="001B77AD" w:rsidRDefault="00B46E19" w:rsidP="002A71B3">
            <w:pPr>
              <w:pStyle w:val="movimento"/>
              <w:rPr>
                <w:color w:val="002060"/>
              </w:rPr>
            </w:pPr>
            <w:r w:rsidRPr="001B77AD">
              <w:rPr>
                <w:color w:val="002060"/>
              </w:rPr>
              <w:t>SCARPONI FRANCESCO</w:t>
            </w:r>
          </w:p>
        </w:tc>
        <w:tc>
          <w:tcPr>
            <w:tcW w:w="2200" w:type="dxa"/>
            <w:tcMar>
              <w:top w:w="20" w:type="dxa"/>
              <w:left w:w="20" w:type="dxa"/>
              <w:bottom w:w="20" w:type="dxa"/>
              <w:right w:w="20" w:type="dxa"/>
            </w:tcMar>
            <w:vAlign w:val="center"/>
            <w:hideMark/>
          </w:tcPr>
          <w:p w14:paraId="294C3F4A" w14:textId="77777777" w:rsidR="00B46E19" w:rsidRPr="001B77AD" w:rsidRDefault="00B46E19" w:rsidP="002A71B3">
            <w:pPr>
              <w:pStyle w:val="movimento2"/>
              <w:rPr>
                <w:color w:val="002060"/>
              </w:rPr>
            </w:pPr>
            <w:r w:rsidRPr="001B77AD">
              <w:rPr>
                <w:color w:val="002060"/>
              </w:rPr>
              <w:t>(</w:t>
            </w:r>
            <w:proofErr w:type="gramStart"/>
            <w:r w:rsidRPr="001B77AD">
              <w:rPr>
                <w:color w:val="002060"/>
              </w:rPr>
              <w:t>CITTA</w:t>
            </w:r>
            <w:proofErr w:type="gramEnd"/>
            <w:r w:rsidRPr="001B77AD">
              <w:rPr>
                <w:color w:val="002060"/>
              </w:rPr>
              <w:t xml:space="preserve"> DI OSTRA) </w:t>
            </w:r>
          </w:p>
        </w:tc>
      </w:tr>
      <w:tr w:rsidR="00B46E19" w:rsidRPr="001B77AD" w14:paraId="29BB410B" w14:textId="77777777" w:rsidTr="002A71B3">
        <w:tc>
          <w:tcPr>
            <w:tcW w:w="2200" w:type="dxa"/>
            <w:tcMar>
              <w:top w:w="20" w:type="dxa"/>
              <w:left w:w="20" w:type="dxa"/>
              <w:bottom w:w="20" w:type="dxa"/>
              <w:right w:w="20" w:type="dxa"/>
            </w:tcMar>
            <w:vAlign w:val="center"/>
            <w:hideMark/>
          </w:tcPr>
          <w:p w14:paraId="33E4AB0B" w14:textId="77777777" w:rsidR="00B46E19" w:rsidRPr="001B77AD" w:rsidRDefault="00B46E19" w:rsidP="002A71B3">
            <w:pPr>
              <w:pStyle w:val="movimento"/>
              <w:rPr>
                <w:color w:val="002060"/>
              </w:rPr>
            </w:pPr>
            <w:r w:rsidRPr="001B77AD">
              <w:rPr>
                <w:color w:val="002060"/>
              </w:rPr>
              <w:t>FILIALI LUCCHETTI MATTEO</w:t>
            </w:r>
          </w:p>
        </w:tc>
        <w:tc>
          <w:tcPr>
            <w:tcW w:w="2200" w:type="dxa"/>
            <w:tcMar>
              <w:top w:w="20" w:type="dxa"/>
              <w:left w:w="20" w:type="dxa"/>
              <w:bottom w:w="20" w:type="dxa"/>
              <w:right w:w="20" w:type="dxa"/>
            </w:tcMar>
            <w:vAlign w:val="center"/>
            <w:hideMark/>
          </w:tcPr>
          <w:p w14:paraId="66828A74" w14:textId="77777777" w:rsidR="00B46E19" w:rsidRPr="001B77AD" w:rsidRDefault="00B46E19" w:rsidP="002A71B3">
            <w:pPr>
              <w:pStyle w:val="movimento2"/>
              <w:rPr>
                <w:color w:val="002060"/>
              </w:rPr>
            </w:pPr>
            <w:r w:rsidRPr="001B77AD">
              <w:rPr>
                <w:color w:val="002060"/>
              </w:rPr>
              <w:t xml:space="preserve">(DINAMIS 1990) </w:t>
            </w:r>
          </w:p>
        </w:tc>
        <w:tc>
          <w:tcPr>
            <w:tcW w:w="800" w:type="dxa"/>
            <w:tcMar>
              <w:top w:w="20" w:type="dxa"/>
              <w:left w:w="20" w:type="dxa"/>
              <w:bottom w:w="20" w:type="dxa"/>
              <w:right w:w="20" w:type="dxa"/>
            </w:tcMar>
            <w:vAlign w:val="center"/>
            <w:hideMark/>
          </w:tcPr>
          <w:p w14:paraId="39066C97"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4680BEA3" w14:textId="77777777" w:rsidR="00B46E19" w:rsidRPr="001B77AD" w:rsidRDefault="00B46E19" w:rsidP="002A71B3">
            <w:pPr>
              <w:pStyle w:val="movimento"/>
              <w:rPr>
                <w:color w:val="002060"/>
              </w:rPr>
            </w:pPr>
            <w:r w:rsidRPr="001B77AD">
              <w:rPr>
                <w:color w:val="002060"/>
              </w:rPr>
              <w:t>GRISOGANI MATTIA</w:t>
            </w:r>
          </w:p>
        </w:tc>
        <w:tc>
          <w:tcPr>
            <w:tcW w:w="2200" w:type="dxa"/>
            <w:tcMar>
              <w:top w:w="20" w:type="dxa"/>
              <w:left w:w="20" w:type="dxa"/>
              <w:bottom w:w="20" w:type="dxa"/>
              <w:right w:w="20" w:type="dxa"/>
            </w:tcMar>
            <w:vAlign w:val="center"/>
            <w:hideMark/>
          </w:tcPr>
          <w:p w14:paraId="541E4EA0" w14:textId="77777777" w:rsidR="00B46E19" w:rsidRPr="001B77AD" w:rsidRDefault="00B46E19" w:rsidP="002A71B3">
            <w:pPr>
              <w:pStyle w:val="movimento2"/>
              <w:rPr>
                <w:color w:val="002060"/>
              </w:rPr>
            </w:pPr>
            <w:r w:rsidRPr="001B77AD">
              <w:rPr>
                <w:color w:val="002060"/>
              </w:rPr>
              <w:t xml:space="preserve">(FIGHT BULLS CORRIDONIA) </w:t>
            </w:r>
          </w:p>
        </w:tc>
      </w:tr>
      <w:tr w:rsidR="00B46E19" w:rsidRPr="001B77AD" w14:paraId="077D17F2" w14:textId="77777777" w:rsidTr="002A71B3">
        <w:tc>
          <w:tcPr>
            <w:tcW w:w="2200" w:type="dxa"/>
            <w:tcMar>
              <w:top w:w="20" w:type="dxa"/>
              <w:left w:w="20" w:type="dxa"/>
              <w:bottom w:w="20" w:type="dxa"/>
              <w:right w:w="20" w:type="dxa"/>
            </w:tcMar>
            <w:vAlign w:val="center"/>
            <w:hideMark/>
          </w:tcPr>
          <w:p w14:paraId="0FBB1293" w14:textId="77777777" w:rsidR="00B46E19" w:rsidRPr="001B77AD" w:rsidRDefault="00B46E19" w:rsidP="002A71B3">
            <w:pPr>
              <w:pStyle w:val="movimento"/>
              <w:rPr>
                <w:color w:val="002060"/>
              </w:rPr>
            </w:pPr>
            <w:r w:rsidRPr="001B77AD">
              <w:rPr>
                <w:color w:val="002060"/>
              </w:rPr>
              <w:t>GALEAZZO MICHELE</w:t>
            </w:r>
          </w:p>
        </w:tc>
        <w:tc>
          <w:tcPr>
            <w:tcW w:w="2200" w:type="dxa"/>
            <w:tcMar>
              <w:top w:w="20" w:type="dxa"/>
              <w:left w:w="20" w:type="dxa"/>
              <w:bottom w:w="20" w:type="dxa"/>
              <w:right w:w="20" w:type="dxa"/>
            </w:tcMar>
            <w:vAlign w:val="center"/>
            <w:hideMark/>
          </w:tcPr>
          <w:p w14:paraId="16C44122" w14:textId="77777777" w:rsidR="00B46E19" w:rsidRPr="001B77AD" w:rsidRDefault="00B46E19" w:rsidP="002A71B3">
            <w:pPr>
              <w:pStyle w:val="movimento2"/>
              <w:rPr>
                <w:color w:val="002060"/>
              </w:rPr>
            </w:pPr>
            <w:r w:rsidRPr="001B77AD">
              <w:rPr>
                <w:color w:val="002060"/>
              </w:rPr>
              <w:t xml:space="preserve">(NUOVA OTTRANO 98) </w:t>
            </w:r>
          </w:p>
        </w:tc>
        <w:tc>
          <w:tcPr>
            <w:tcW w:w="800" w:type="dxa"/>
            <w:tcMar>
              <w:top w:w="20" w:type="dxa"/>
              <w:left w:w="20" w:type="dxa"/>
              <w:bottom w:w="20" w:type="dxa"/>
              <w:right w:w="20" w:type="dxa"/>
            </w:tcMar>
            <w:vAlign w:val="center"/>
            <w:hideMark/>
          </w:tcPr>
          <w:p w14:paraId="020383E1"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BE71000" w14:textId="77777777" w:rsidR="00B46E19" w:rsidRPr="001B77AD" w:rsidRDefault="00B46E19" w:rsidP="002A71B3">
            <w:pPr>
              <w:pStyle w:val="movimento"/>
              <w:rPr>
                <w:color w:val="002060"/>
              </w:rPr>
            </w:pPr>
            <w:r w:rsidRPr="001B77AD">
              <w:rPr>
                <w:color w:val="002060"/>
              </w:rPr>
              <w:t>ABET ROBERTO</w:t>
            </w:r>
          </w:p>
        </w:tc>
        <w:tc>
          <w:tcPr>
            <w:tcW w:w="2200" w:type="dxa"/>
            <w:tcMar>
              <w:top w:w="20" w:type="dxa"/>
              <w:left w:w="20" w:type="dxa"/>
              <w:bottom w:w="20" w:type="dxa"/>
              <w:right w:w="20" w:type="dxa"/>
            </w:tcMar>
            <w:vAlign w:val="center"/>
            <w:hideMark/>
          </w:tcPr>
          <w:p w14:paraId="4A5DB1DC" w14:textId="77777777" w:rsidR="00B46E19" w:rsidRPr="001B77AD" w:rsidRDefault="00B46E19" w:rsidP="002A71B3">
            <w:pPr>
              <w:pStyle w:val="movimento2"/>
              <w:rPr>
                <w:color w:val="002060"/>
              </w:rPr>
            </w:pPr>
            <w:r w:rsidRPr="001B77AD">
              <w:rPr>
                <w:color w:val="002060"/>
              </w:rPr>
              <w:t xml:space="preserve">(REAL ANCARIA) </w:t>
            </w:r>
          </w:p>
        </w:tc>
      </w:tr>
      <w:tr w:rsidR="00B46E19" w:rsidRPr="001B77AD" w14:paraId="2EF82B3C" w14:textId="77777777" w:rsidTr="002A71B3">
        <w:tc>
          <w:tcPr>
            <w:tcW w:w="2200" w:type="dxa"/>
            <w:tcMar>
              <w:top w:w="20" w:type="dxa"/>
              <w:left w:w="20" w:type="dxa"/>
              <w:bottom w:w="20" w:type="dxa"/>
              <w:right w:w="20" w:type="dxa"/>
            </w:tcMar>
            <w:vAlign w:val="center"/>
            <w:hideMark/>
          </w:tcPr>
          <w:p w14:paraId="650C5C47" w14:textId="77777777" w:rsidR="00B46E19" w:rsidRPr="001B77AD" w:rsidRDefault="00B46E19" w:rsidP="002A71B3">
            <w:pPr>
              <w:pStyle w:val="movimento"/>
              <w:rPr>
                <w:color w:val="002060"/>
              </w:rPr>
            </w:pPr>
            <w:r w:rsidRPr="001B77AD">
              <w:rPr>
                <w:color w:val="002060"/>
              </w:rPr>
              <w:t>MECOZZI EDOARDO</w:t>
            </w:r>
          </w:p>
        </w:tc>
        <w:tc>
          <w:tcPr>
            <w:tcW w:w="2200" w:type="dxa"/>
            <w:tcMar>
              <w:top w:w="20" w:type="dxa"/>
              <w:left w:w="20" w:type="dxa"/>
              <w:bottom w:w="20" w:type="dxa"/>
              <w:right w:w="20" w:type="dxa"/>
            </w:tcMar>
            <w:vAlign w:val="center"/>
            <w:hideMark/>
          </w:tcPr>
          <w:p w14:paraId="263D06EE" w14:textId="77777777" w:rsidR="00B46E19" w:rsidRPr="001B77AD" w:rsidRDefault="00B46E19" w:rsidP="002A71B3">
            <w:pPr>
              <w:pStyle w:val="movimento2"/>
              <w:rPr>
                <w:color w:val="002060"/>
              </w:rPr>
            </w:pPr>
            <w:r w:rsidRPr="001B77AD">
              <w:rPr>
                <w:color w:val="002060"/>
              </w:rPr>
              <w:t>(</w:t>
            </w:r>
            <w:proofErr w:type="gramStart"/>
            <w:r w:rsidRPr="001B77AD">
              <w:rPr>
                <w:color w:val="002060"/>
              </w:rPr>
              <w:t>U.MANDOLESI</w:t>
            </w:r>
            <w:proofErr w:type="gramEnd"/>
            <w:r w:rsidRPr="001B77AD">
              <w:rPr>
                <w:color w:val="002060"/>
              </w:rPr>
              <w:t xml:space="preserve"> CALCIO) </w:t>
            </w:r>
          </w:p>
        </w:tc>
        <w:tc>
          <w:tcPr>
            <w:tcW w:w="800" w:type="dxa"/>
            <w:tcMar>
              <w:top w:w="20" w:type="dxa"/>
              <w:left w:w="20" w:type="dxa"/>
              <w:bottom w:w="20" w:type="dxa"/>
              <w:right w:w="20" w:type="dxa"/>
            </w:tcMar>
            <w:vAlign w:val="center"/>
            <w:hideMark/>
          </w:tcPr>
          <w:p w14:paraId="0E3FAAF6"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B8E5252"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DF8DB0B" w14:textId="77777777" w:rsidR="00B46E19" w:rsidRPr="001B77AD" w:rsidRDefault="00B46E19" w:rsidP="002A71B3">
            <w:pPr>
              <w:pStyle w:val="movimento2"/>
              <w:rPr>
                <w:color w:val="002060"/>
              </w:rPr>
            </w:pPr>
            <w:r w:rsidRPr="001B77AD">
              <w:rPr>
                <w:color w:val="002060"/>
              </w:rPr>
              <w:t> </w:t>
            </w:r>
          </w:p>
        </w:tc>
      </w:tr>
    </w:tbl>
    <w:p w14:paraId="019F6867" w14:textId="77777777" w:rsidR="00B46E19" w:rsidRPr="001B77AD" w:rsidRDefault="00B46E19" w:rsidP="00B46E19">
      <w:pPr>
        <w:pStyle w:val="titolo20"/>
        <w:rPr>
          <w:rFonts w:eastAsiaTheme="minorEastAsia"/>
          <w:color w:val="002060"/>
        </w:rPr>
      </w:pPr>
      <w:r w:rsidRPr="001B77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0AB41F96" w14:textId="77777777" w:rsidTr="002A71B3">
        <w:tc>
          <w:tcPr>
            <w:tcW w:w="2200" w:type="dxa"/>
            <w:tcMar>
              <w:top w:w="20" w:type="dxa"/>
              <w:left w:w="20" w:type="dxa"/>
              <w:bottom w:w="20" w:type="dxa"/>
              <w:right w:w="20" w:type="dxa"/>
            </w:tcMar>
            <w:vAlign w:val="center"/>
            <w:hideMark/>
          </w:tcPr>
          <w:p w14:paraId="5B74F575" w14:textId="77777777" w:rsidR="00B46E19" w:rsidRPr="001B77AD" w:rsidRDefault="00B46E19" w:rsidP="002A71B3">
            <w:pPr>
              <w:pStyle w:val="movimento"/>
              <w:rPr>
                <w:color w:val="002060"/>
              </w:rPr>
            </w:pPr>
            <w:r w:rsidRPr="001B77AD">
              <w:rPr>
                <w:color w:val="002060"/>
              </w:rPr>
              <w:t>PETRITOLI LORENZO</w:t>
            </w:r>
          </w:p>
        </w:tc>
        <w:tc>
          <w:tcPr>
            <w:tcW w:w="2200" w:type="dxa"/>
            <w:tcMar>
              <w:top w:w="20" w:type="dxa"/>
              <w:left w:w="20" w:type="dxa"/>
              <w:bottom w:w="20" w:type="dxa"/>
              <w:right w:w="20" w:type="dxa"/>
            </w:tcMar>
            <w:vAlign w:val="center"/>
            <w:hideMark/>
          </w:tcPr>
          <w:p w14:paraId="30F972A1" w14:textId="77777777" w:rsidR="00B46E19" w:rsidRPr="001B77AD" w:rsidRDefault="00B46E19" w:rsidP="002A71B3">
            <w:pPr>
              <w:pStyle w:val="movimento2"/>
              <w:rPr>
                <w:color w:val="002060"/>
              </w:rPr>
            </w:pPr>
            <w:r w:rsidRPr="001B77AD">
              <w:rPr>
                <w:color w:val="002060"/>
              </w:rPr>
              <w:t xml:space="preserve">(ACLI AUDAX MONTECOSARO C5) </w:t>
            </w:r>
          </w:p>
        </w:tc>
        <w:tc>
          <w:tcPr>
            <w:tcW w:w="800" w:type="dxa"/>
            <w:tcMar>
              <w:top w:w="20" w:type="dxa"/>
              <w:left w:w="20" w:type="dxa"/>
              <w:bottom w:w="20" w:type="dxa"/>
              <w:right w:w="20" w:type="dxa"/>
            </w:tcMar>
            <w:vAlign w:val="center"/>
            <w:hideMark/>
          </w:tcPr>
          <w:p w14:paraId="6CAF69B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077B2E1" w14:textId="77777777" w:rsidR="00B46E19" w:rsidRPr="001B77AD" w:rsidRDefault="00B46E19" w:rsidP="002A71B3">
            <w:pPr>
              <w:pStyle w:val="movimento"/>
              <w:rPr>
                <w:color w:val="002060"/>
              </w:rPr>
            </w:pPr>
            <w:r w:rsidRPr="001B77AD">
              <w:rPr>
                <w:color w:val="002060"/>
              </w:rPr>
              <w:t>CALTI ANGELO GIUSEPPE</w:t>
            </w:r>
          </w:p>
        </w:tc>
        <w:tc>
          <w:tcPr>
            <w:tcW w:w="2200" w:type="dxa"/>
            <w:tcMar>
              <w:top w:w="20" w:type="dxa"/>
              <w:left w:w="20" w:type="dxa"/>
              <w:bottom w:w="20" w:type="dxa"/>
              <w:right w:w="20" w:type="dxa"/>
            </w:tcMar>
            <w:vAlign w:val="center"/>
            <w:hideMark/>
          </w:tcPr>
          <w:p w14:paraId="2B161F1B" w14:textId="77777777" w:rsidR="00B46E19" w:rsidRPr="001B77AD" w:rsidRDefault="00B46E19" w:rsidP="002A71B3">
            <w:pPr>
              <w:pStyle w:val="movimento2"/>
              <w:rPr>
                <w:color w:val="002060"/>
              </w:rPr>
            </w:pPr>
            <w:r w:rsidRPr="001B77AD">
              <w:rPr>
                <w:color w:val="002060"/>
              </w:rPr>
              <w:t xml:space="preserve">(AURORA TREIA) </w:t>
            </w:r>
          </w:p>
        </w:tc>
      </w:tr>
      <w:tr w:rsidR="00B46E19" w:rsidRPr="001B77AD" w14:paraId="51E10DC4" w14:textId="77777777" w:rsidTr="002A71B3">
        <w:tc>
          <w:tcPr>
            <w:tcW w:w="2200" w:type="dxa"/>
            <w:tcMar>
              <w:top w:w="20" w:type="dxa"/>
              <w:left w:w="20" w:type="dxa"/>
              <w:bottom w:w="20" w:type="dxa"/>
              <w:right w:w="20" w:type="dxa"/>
            </w:tcMar>
            <w:vAlign w:val="center"/>
            <w:hideMark/>
          </w:tcPr>
          <w:p w14:paraId="3B2C69A0" w14:textId="77777777" w:rsidR="00B46E19" w:rsidRPr="001B77AD" w:rsidRDefault="00B46E19" w:rsidP="002A71B3">
            <w:pPr>
              <w:pStyle w:val="movimento"/>
              <w:rPr>
                <w:color w:val="002060"/>
              </w:rPr>
            </w:pPr>
            <w:r w:rsidRPr="001B77AD">
              <w:rPr>
                <w:color w:val="002060"/>
              </w:rPr>
              <w:t>MANDOLINI EDOARDO</w:t>
            </w:r>
          </w:p>
        </w:tc>
        <w:tc>
          <w:tcPr>
            <w:tcW w:w="2200" w:type="dxa"/>
            <w:tcMar>
              <w:top w:w="20" w:type="dxa"/>
              <w:left w:w="20" w:type="dxa"/>
              <w:bottom w:w="20" w:type="dxa"/>
              <w:right w:w="20" w:type="dxa"/>
            </w:tcMar>
            <w:vAlign w:val="center"/>
            <w:hideMark/>
          </w:tcPr>
          <w:p w14:paraId="31DCF871" w14:textId="77777777" w:rsidR="00B46E19" w:rsidRPr="001B77AD" w:rsidRDefault="00B46E19" w:rsidP="002A71B3">
            <w:pPr>
              <w:pStyle w:val="movimento2"/>
              <w:rPr>
                <w:color w:val="002060"/>
              </w:rPr>
            </w:pPr>
            <w:r w:rsidRPr="001B77AD">
              <w:rPr>
                <w:color w:val="002060"/>
              </w:rPr>
              <w:t xml:space="preserve">(AVENALE) </w:t>
            </w:r>
          </w:p>
        </w:tc>
        <w:tc>
          <w:tcPr>
            <w:tcW w:w="800" w:type="dxa"/>
            <w:tcMar>
              <w:top w:w="20" w:type="dxa"/>
              <w:left w:w="20" w:type="dxa"/>
              <w:bottom w:w="20" w:type="dxa"/>
              <w:right w:w="20" w:type="dxa"/>
            </w:tcMar>
            <w:vAlign w:val="center"/>
            <w:hideMark/>
          </w:tcPr>
          <w:p w14:paraId="0533CE50"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F7E7C93" w14:textId="77777777" w:rsidR="00B46E19" w:rsidRPr="001B77AD" w:rsidRDefault="00B46E19" w:rsidP="002A71B3">
            <w:pPr>
              <w:pStyle w:val="movimento"/>
              <w:rPr>
                <w:color w:val="002060"/>
              </w:rPr>
            </w:pPr>
            <w:r w:rsidRPr="001B77AD">
              <w:rPr>
                <w:color w:val="002060"/>
              </w:rPr>
              <w:t>WOOD MICHAEL</w:t>
            </w:r>
          </w:p>
        </w:tc>
        <w:tc>
          <w:tcPr>
            <w:tcW w:w="2200" w:type="dxa"/>
            <w:tcMar>
              <w:top w:w="20" w:type="dxa"/>
              <w:left w:w="20" w:type="dxa"/>
              <w:bottom w:w="20" w:type="dxa"/>
              <w:right w:w="20" w:type="dxa"/>
            </w:tcMar>
            <w:vAlign w:val="center"/>
            <w:hideMark/>
          </w:tcPr>
          <w:p w14:paraId="227DDF02" w14:textId="77777777" w:rsidR="00B46E19" w:rsidRPr="001B77AD" w:rsidRDefault="00B46E19" w:rsidP="002A71B3">
            <w:pPr>
              <w:pStyle w:val="movimento2"/>
              <w:rPr>
                <w:color w:val="002060"/>
              </w:rPr>
            </w:pPr>
            <w:r w:rsidRPr="001B77AD">
              <w:rPr>
                <w:color w:val="002060"/>
              </w:rPr>
              <w:t xml:space="preserve">(AVIS ARCEVIA 1964) </w:t>
            </w:r>
          </w:p>
        </w:tc>
      </w:tr>
      <w:tr w:rsidR="00B46E19" w:rsidRPr="001B77AD" w14:paraId="61D86E1A" w14:textId="77777777" w:rsidTr="002A71B3">
        <w:tc>
          <w:tcPr>
            <w:tcW w:w="2200" w:type="dxa"/>
            <w:tcMar>
              <w:top w:w="20" w:type="dxa"/>
              <w:left w:w="20" w:type="dxa"/>
              <w:bottom w:w="20" w:type="dxa"/>
              <w:right w:w="20" w:type="dxa"/>
            </w:tcMar>
            <w:vAlign w:val="center"/>
            <w:hideMark/>
          </w:tcPr>
          <w:p w14:paraId="41DA0154" w14:textId="77777777" w:rsidR="00B46E19" w:rsidRPr="001B77AD" w:rsidRDefault="00B46E19" w:rsidP="002A71B3">
            <w:pPr>
              <w:pStyle w:val="movimento"/>
              <w:rPr>
                <w:color w:val="002060"/>
              </w:rPr>
            </w:pPr>
            <w:r w:rsidRPr="001B77AD">
              <w:rPr>
                <w:color w:val="002060"/>
              </w:rPr>
              <w:t>MACCI MARCO</w:t>
            </w:r>
          </w:p>
        </w:tc>
        <w:tc>
          <w:tcPr>
            <w:tcW w:w="2200" w:type="dxa"/>
            <w:tcMar>
              <w:top w:w="20" w:type="dxa"/>
              <w:left w:w="20" w:type="dxa"/>
              <w:bottom w:w="20" w:type="dxa"/>
              <w:right w:w="20" w:type="dxa"/>
            </w:tcMar>
            <w:vAlign w:val="center"/>
            <w:hideMark/>
          </w:tcPr>
          <w:p w14:paraId="6371C749" w14:textId="77777777" w:rsidR="00B46E19" w:rsidRPr="001B77AD" w:rsidRDefault="00B46E19" w:rsidP="002A71B3">
            <w:pPr>
              <w:pStyle w:val="movimento2"/>
              <w:rPr>
                <w:color w:val="002060"/>
              </w:rPr>
            </w:pPr>
            <w:r w:rsidRPr="001B77AD">
              <w:rPr>
                <w:color w:val="002060"/>
              </w:rPr>
              <w:t xml:space="preserve">(CSI STELLA A.S.D.) </w:t>
            </w:r>
          </w:p>
        </w:tc>
        <w:tc>
          <w:tcPr>
            <w:tcW w:w="800" w:type="dxa"/>
            <w:tcMar>
              <w:top w:w="20" w:type="dxa"/>
              <w:left w:w="20" w:type="dxa"/>
              <w:bottom w:w="20" w:type="dxa"/>
              <w:right w:w="20" w:type="dxa"/>
            </w:tcMar>
            <w:vAlign w:val="center"/>
            <w:hideMark/>
          </w:tcPr>
          <w:p w14:paraId="1EF71835"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868772F" w14:textId="77777777" w:rsidR="00B46E19" w:rsidRPr="001B77AD" w:rsidRDefault="00B46E19" w:rsidP="002A71B3">
            <w:pPr>
              <w:pStyle w:val="movimento"/>
              <w:rPr>
                <w:color w:val="002060"/>
              </w:rPr>
            </w:pPr>
            <w:r w:rsidRPr="001B77AD">
              <w:rPr>
                <w:color w:val="002060"/>
              </w:rPr>
              <w:t>STIMILLI FILIPPO</w:t>
            </w:r>
          </w:p>
        </w:tc>
        <w:tc>
          <w:tcPr>
            <w:tcW w:w="2200" w:type="dxa"/>
            <w:tcMar>
              <w:top w:w="20" w:type="dxa"/>
              <w:left w:w="20" w:type="dxa"/>
              <w:bottom w:w="20" w:type="dxa"/>
              <w:right w:w="20" w:type="dxa"/>
            </w:tcMar>
            <w:vAlign w:val="center"/>
            <w:hideMark/>
          </w:tcPr>
          <w:p w14:paraId="2AB0F5F4" w14:textId="77777777" w:rsidR="00B46E19" w:rsidRPr="001B77AD" w:rsidRDefault="00B46E19" w:rsidP="002A71B3">
            <w:pPr>
              <w:pStyle w:val="movimento2"/>
              <w:rPr>
                <w:color w:val="002060"/>
              </w:rPr>
            </w:pPr>
            <w:r w:rsidRPr="001B77AD">
              <w:rPr>
                <w:color w:val="002060"/>
              </w:rPr>
              <w:t xml:space="preserve">(DINAMIS 1990) </w:t>
            </w:r>
          </w:p>
        </w:tc>
      </w:tr>
      <w:tr w:rsidR="00B46E19" w:rsidRPr="001B77AD" w14:paraId="4006BCAA" w14:textId="77777777" w:rsidTr="002A71B3">
        <w:tc>
          <w:tcPr>
            <w:tcW w:w="2200" w:type="dxa"/>
            <w:tcMar>
              <w:top w:w="20" w:type="dxa"/>
              <w:left w:w="20" w:type="dxa"/>
              <w:bottom w:w="20" w:type="dxa"/>
              <w:right w:w="20" w:type="dxa"/>
            </w:tcMar>
            <w:vAlign w:val="center"/>
            <w:hideMark/>
          </w:tcPr>
          <w:p w14:paraId="4704BAD4" w14:textId="77777777" w:rsidR="00B46E19" w:rsidRPr="001B77AD" w:rsidRDefault="00B46E19" w:rsidP="002A71B3">
            <w:pPr>
              <w:pStyle w:val="movimento"/>
              <w:rPr>
                <w:color w:val="002060"/>
              </w:rPr>
            </w:pPr>
            <w:r w:rsidRPr="001B77AD">
              <w:rPr>
                <w:color w:val="002060"/>
              </w:rPr>
              <w:t>GIOVAGNETTI MARCO</w:t>
            </w:r>
          </w:p>
        </w:tc>
        <w:tc>
          <w:tcPr>
            <w:tcW w:w="2200" w:type="dxa"/>
            <w:tcMar>
              <w:top w:w="20" w:type="dxa"/>
              <w:left w:w="20" w:type="dxa"/>
              <w:bottom w:w="20" w:type="dxa"/>
              <w:right w:w="20" w:type="dxa"/>
            </w:tcMar>
            <w:vAlign w:val="center"/>
            <w:hideMark/>
          </w:tcPr>
          <w:p w14:paraId="1B8039A0" w14:textId="77777777" w:rsidR="00B46E19" w:rsidRPr="001B77AD" w:rsidRDefault="00B46E19" w:rsidP="002A71B3">
            <w:pPr>
              <w:pStyle w:val="movimento2"/>
              <w:rPr>
                <w:color w:val="002060"/>
              </w:rPr>
            </w:pPr>
            <w:r w:rsidRPr="001B77AD">
              <w:rPr>
                <w:color w:val="002060"/>
              </w:rPr>
              <w:t xml:space="preserve">(NUOVA OTTRANO 98) </w:t>
            </w:r>
          </w:p>
        </w:tc>
        <w:tc>
          <w:tcPr>
            <w:tcW w:w="800" w:type="dxa"/>
            <w:tcMar>
              <w:top w:w="20" w:type="dxa"/>
              <w:left w:w="20" w:type="dxa"/>
              <w:bottom w:w="20" w:type="dxa"/>
              <w:right w:w="20" w:type="dxa"/>
            </w:tcMar>
            <w:vAlign w:val="center"/>
            <w:hideMark/>
          </w:tcPr>
          <w:p w14:paraId="212F641A"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21FFD08" w14:textId="77777777" w:rsidR="00B46E19" w:rsidRPr="001B77AD" w:rsidRDefault="00B46E19" w:rsidP="002A71B3">
            <w:pPr>
              <w:pStyle w:val="movimento"/>
              <w:rPr>
                <w:color w:val="002060"/>
              </w:rPr>
            </w:pPr>
            <w:r w:rsidRPr="001B77AD">
              <w:rPr>
                <w:color w:val="002060"/>
              </w:rPr>
              <w:t>TROKA FABIO</w:t>
            </w:r>
          </w:p>
        </w:tc>
        <w:tc>
          <w:tcPr>
            <w:tcW w:w="2200" w:type="dxa"/>
            <w:tcMar>
              <w:top w:w="20" w:type="dxa"/>
              <w:left w:w="20" w:type="dxa"/>
              <w:bottom w:w="20" w:type="dxa"/>
              <w:right w:w="20" w:type="dxa"/>
            </w:tcMar>
            <w:vAlign w:val="center"/>
            <w:hideMark/>
          </w:tcPr>
          <w:p w14:paraId="103AEF9B" w14:textId="77777777" w:rsidR="00B46E19" w:rsidRPr="001B77AD" w:rsidRDefault="00B46E19" w:rsidP="002A71B3">
            <w:pPr>
              <w:pStyle w:val="movimento2"/>
              <w:rPr>
                <w:color w:val="002060"/>
              </w:rPr>
            </w:pPr>
            <w:r w:rsidRPr="001B77AD">
              <w:rPr>
                <w:color w:val="002060"/>
              </w:rPr>
              <w:t xml:space="preserve">(REAL EAGLES VIRTUS PAGLIA) </w:t>
            </w:r>
          </w:p>
        </w:tc>
      </w:tr>
      <w:tr w:rsidR="00B46E19" w:rsidRPr="001B77AD" w14:paraId="4C16E361" w14:textId="77777777" w:rsidTr="002A71B3">
        <w:tc>
          <w:tcPr>
            <w:tcW w:w="2200" w:type="dxa"/>
            <w:tcMar>
              <w:top w:w="20" w:type="dxa"/>
              <w:left w:w="20" w:type="dxa"/>
              <w:bottom w:w="20" w:type="dxa"/>
              <w:right w:w="20" w:type="dxa"/>
            </w:tcMar>
            <w:vAlign w:val="center"/>
            <w:hideMark/>
          </w:tcPr>
          <w:p w14:paraId="5D8097CE" w14:textId="77777777" w:rsidR="00B46E19" w:rsidRPr="001B77AD" w:rsidRDefault="00B46E19" w:rsidP="002A71B3">
            <w:pPr>
              <w:pStyle w:val="movimento"/>
              <w:rPr>
                <w:color w:val="002060"/>
              </w:rPr>
            </w:pPr>
            <w:r w:rsidRPr="001B77AD">
              <w:rPr>
                <w:color w:val="002060"/>
              </w:rPr>
              <w:t>ZANETTINI ZECHIN LORENZO</w:t>
            </w:r>
          </w:p>
        </w:tc>
        <w:tc>
          <w:tcPr>
            <w:tcW w:w="2200" w:type="dxa"/>
            <w:tcMar>
              <w:top w:w="20" w:type="dxa"/>
              <w:left w:w="20" w:type="dxa"/>
              <w:bottom w:w="20" w:type="dxa"/>
              <w:right w:w="20" w:type="dxa"/>
            </w:tcMar>
            <w:vAlign w:val="center"/>
            <w:hideMark/>
          </w:tcPr>
          <w:p w14:paraId="294C8FB5" w14:textId="77777777" w:rsidR="00B46E19" w:rsidRPr="001B77AD" w:rsidRDefault="00B46E19" w:rsidP="002A71B3">
            <w:pPr>
              <w:pStyle w:val="movimento2"/>
              <w:rPr>
                <w:color w:val="002060"/>
              </w:rPr>
            </w:pPr>
            <w:r w:rsidRPr="001B77AD">
              <w:rPr>
                <w:color w:val="002060"/>
              </w:rPr>
              <w:t xml:space="preserve">(REAL EAGLES VIRTUS PAGLIA) </w:t>
            </w:r>
          </w:p>
        </w:tc>
        <w:tc>
          <w:tcPr>
            <w:tcW w:w="800" w:type="dxa"/>
            <w:tcMar>
              <w:top w:w="20" w:type="dxa"/>
              <w:left w:w="20" w:type="dxa"/>
              <w:bottom w:w="20" w:type="dxa"/>
              <w:right w:w="20" w:type="dxa"/>
            </w:tcMar>
            <w:vAlign w:val="center"/>
            <w:hideMark/>
          </w:tcPr>
          <w:p w14:paraId="7931CC5F"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67A4C81"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CD5AB3C" w14:textId="77777777" w:rsidR="00B46E19" w:rsidRPr="001B77AD" w:rsidRDefault="00B46E19" w:rsidP="002A71B3">
            <w:pPr>
              <w:pStyle w:val="movimento2"/>
              <w:rPr>
                <w:color w:val="002060"/>
              </w:rPr>
            </w:pPr>
            <w:r w:rsidRPr="001B77AD">
              <w:rPr>
                <w:color w:val="002060"/>
              </w:rPr>
              <w:t> </w:t>
            </w:r>
          </w:p>
        </w:tc>
      </w:tr>
    </w:tbl>
    <w:p w14:paraId="251DDE20" w14:textId="77777777" w:rsidR="00B46E19" w:rsidRPr="001B77AD" w:rsidRDefault="00B46E19" w:rsidP="00B46E19">
      <w:pPr>
        <w:pStyle w:val="titolo20"/>
        <w:rPr>
          <w:rFonts w:eastAsiaTheme="minorEastAsia"/>
          <w:color w:val="002060"/>
        </w:rPr>
      </w:pPr>
      <w:r w:rsidRPr="001B77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3FB21C8B" w14:textId="77777777" w:rsidTr="002A71B3">
        <w:tc>
          <w:tcPr>
            <w:tcW w:w="2200" w:type="dxa"/>
            <w:tcMar>
              <w:top w:w="20" w:type="dxa"/>
              <w:left w:w="20" w:type="dxa"/>
              <w:bottom w:w="20" w:type="dxa"/>
              <w:right w:w="20" w:type="dxa"/>
            </w:tcMar>
            <w:vAlign w:val="center"/>
            <w:hideMark/>
          </w:tcPr>
          <w:p w14:paraId="05DF3BF5" w14:textId="77777777" w:rsidR="00B46E19" w:rsidRPr="001B77AD" w:rsidRDefault="00B46E19" w:rsidP="002A71B3">
            <w:pPr>
              <w:pStyle w:val="movimento"/>
              <w:rPr>
                <w:color w:val="002060"/>
              </w:rPr>
            </w:pPr>
            <w:r w:rsidRPr="001B77AD">
              <w:rPr>
                <w:color w:val="002060"/>
              </w:rPr>
              <w:t>RENGA FEDERICO</w:t>
            </w:r>
          </w:p>
        </w:tc>
        <w:tc>
          <w:tcPr>
            <w:tcW w:w="2200" w:type="dxa"/>
            <w:tcMar>
              <w:top w:w="20" w:type="dxa"/>
              <w:left w:w="20" w:type="dxa"/>
              <w:bottom w:w="20" w:type="dxa"/>
              <w:right w:w="20" w:type="dxa"/>
            </w:tcMar>
            <w:vAlign w:val="center"/>
            <w:hideMark/>
          </w:tcPr>
          <w:p w14:paraId="600BE0AC" w14:textId="77777777" w:rsidR="00B46E19" w:rsidRPr="001B77AD" w:rsidRDefault="00B46E19" w:rsidP="002A71B3">
            <w:pPr>
              <w:pStyle w:val="movimento2"/>
              <w:rPr>
                <w:color w:val="002060"/>
              </w:rPr>
            </w:pPr>
            <w:r w:rsidRPr="001B77AD">
              <w:rPr>
                <w:color w:val="002060"/>
              </w:rPr>
              <w:t xml:space="preserve">(AVIS ARCEVIA 1964) </w:t>
            </w:r>
          </w:p>
        </w:tc>
        <w:tc>
          <w:tcPr>
            <w:tcW w:w="800" w:type="dxa"/>
            <w:tcMar>
              <w:top w:w="20" w:type="dxa"/>
              <w:left w:w="20" w:type="dxa"/>
              <w:bottom w:w="20" w:type="dxa"/>
              <w:right w:w="20" w:type="dxa"/>
            </w:tcMar>
            <w:vAlign w:val="center"/>
            <w:hideMark/>
          </w:tcPr>
          <w:p w14:paraId="42B708F1"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2DED2F5" w14:textId="77777777" w:rsidR="00B46E19" w:rsidRPr="001B77AD" w:rsidRDefault="00B46E19" w:rsidP="002A71B3">
            <w:pPr>
              <w:pStyle w:val="movimento"/>
              <w:rPr>
                <w:color w:val="002060"/>
              </w:rPr>
            </w:pPr>
            <w:r w:rsidRPr="001B77AD">
              <w:rPr>
                <w:color w:val="002060"/>
              </w:rPr>
              <w:t>DOMI KLEJDI</w:t>
            </w:r>
          </w:p>
        </w:tc>
        <w:tc>
          <w:tcPr>
            <w:tcW w:w="2200" w:type="dxa"/>
            <w:tcMar>
              <w:top w:w="20" w:type="dxa"/>
              <w:left w:w="20" w:type="dxa"/>
              <w:bottom w:w="20" w:type="dxa"/>
              <w:right w:w="20" w:type="dxa"/>
            </w:tcMar>
            <w:vAlign w:val="center"/>
            <w:hideMark/>
          </w:tcPr>
          <w:p w14:paraId="394FA678" w14:textId="77777777" w:rsidR="00B46E19" w:rsidRPr="001B77AD" w:rsidRDefault="00B46E19" w:rsidP="002A71B3">
            <w:pPr>
              <w:pStyle w:val="movimento2"/>
              <w:rPr>
                <w:color w:val="002060"/>
              </w:rPr>
            </w:pPr>
            <w:r w:rsidRPr="001B77AD">
              <w:rPr>
                <w:color w:val="002060"/>
              </w:rPr>
              <w:t xml:space="preserve">(FUTSAL CAMPIGLIONE) </w:t>
            </w:r>
          </w:p>
        </w:tc>
      </w:tr>
      <w:tr w:rsidR="00B46E19" w:rsidRPr="001B77AD" w14:paraId="14DADC3B" w14:textId="77777777" w:rsidTr="002A71B3">
        <w:tc>
          <w:tcPr>
            <w:tcW w:w="2200" w:type="dxa"/>
            <w:tcMar>
              <w:top w:w="20" w:type="dxa"/>
              <w:left w:w="20" w:type="dxa"/>
              <w:bottom w:w="20" w:type="dxa"/>
              <w:right w:w="20" w:type="dxa"/>
            </w:tcMar>
            <w:vAlign w:val="center"/>
            <w:hideMark/>
          </w:tcPr>
          <w:p w14:paraId="2EFDCDE6" w14:textId="77777777" w:rsidR="00B46E19" w:rsidRPr="001B77AD" w:rsidRDefault="00B46E19" w:rsidP="002A71B3">
            <w:pPr>
              <w:pStyle w:val="movimento"/>
              <w:rPr>
                <w:color w:val="002060"/>
              </w:rPr>
            </w:pPr>
            <w:r w:rsidRPr="001B77AD">
              <w:rPr>
                <w:color w:val="002060"/>
              </w:rPr>
              <w:t>FACCENDA MICHELE</w:t>
            </w:r>
          </w:p>
        </w:tc>
        <w:tc>
          <w:tcPr>
            <w:tcW w:w="2200" w:type="dxa"/>
            <w:tcMar>
              <w:top w:w="20" w:type="dxa"/>
              <w:left w:w="20" w:type="dxa"/>
              <w:bottom w:w="20" w:type="dxa"/>
              <w:right w:w="20" w:type="dxa"/>
            </w:tcMar>
            <w:vAlign w:val="center"/>
            <w:hideMark/>
          </w:tcPr>
          <w:p w14:paraId="59D0BC62" w14:textId="77777777" w:rsidR="00B46E19" w:rsidRPr="001B77AD" w:rsidRDefault="00B46E19" w:rsidP="002A71B3">
            <w:pPr>
              <w:pStyle w:val="movimento2"/>
              <w:rPr>
                <w:color w:val="002060"/>
              </w:rPr>
            </w:pPr>
            <w:r w:rsidRPr="001B77AD">
              <w:rPr>
                <w:color w:val="002060"/>
              </w:rPr>
              <w:t xml:space="preserve">(FUTSAL CASTELFIDARDO) </w:t>
            </w:r>
          </w:p>
        </w:tc>
        <w:tc>
          <w:tcPr>
            <w:tcW w:w="800" w:type="dxa"/>
            <w:tcMar>
              <w:top w:w="20" w:type="dxa"/>
              <w:left w:w="20" w:type="dxa"/>
              <w:bottom w:w="20" w:type="dxa"/>
              <w:right w:w="20" w:type="dxa"/>
            </w:tcMar>
            <w:vAlign w:val="center"/>
            <w:hideMark/>
          </w:tcPr>
          <w:p w14:paraId="37D7CE8C"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D1BAD9E" w14:textId="77777777" w:rsidR="00B46E19" w:rsidRPr="001B77AD" w:rsidRDefault="00B46E19" w:rsidP="002A71B3">
            <w:pPr>
              <w:pStyle w:val="movimento"/>
              <w:rPr>
                <w:color w:val="002060"/>
              </w:rPr>
            </w:pPr>
            <w:r w:rsidRPr="001B77AD">
              <w:rPr>
                <w:color w:val="002060"/>
              </w:rPr>
              <w:t>FARNETI ALESSANDRO</w:t>
            </w:r>
          </w:p>
        </w:tc>
        <w:tc>
          <w:tcPr>
            <w:tcW w:w="2200" w:type="dxa"/>
            <w:tcMar>
              <w:top w:w="20" w:type="dxa"/>
              <w:left w:w="20" w:type="dxa"/>
              <w:bottom w:w="20" w:type="dxa"/>
              <w:right w:w="20" w:type="dxa"/>
            </w:tcMar>
            <w:vAlign w:val="center"/>
            <w:hideMark/>
          </w:tcPr>
          <w:p w14:paraId="59E081A7" w14:textId="77777777" w:rsidR="00B46E19" w:rsidRPr="001B77AD" w:rsidRDefault="00B46E19" w:rsidP="002A71B3">
            <w:pPr>
              <w:pStyle w:val="movimento2"/>
              <w:rPr>
                <w:color w:val="002060"/>
              </w:rPr>
            </w:pPr>
            <w:r w:rsidRPr="001B77AD">
              <w:rPr>
                <w:color w:val="002060"/>
              </w:rPr>
              <w:t xml:space="preserve">(REAL FABRIANO) </w:t>
            </w:r>
          </w:p>
        </w:tc>
      </w:tr>
      <w:tr w:rsidR="00B46E19" w:rsidRPr="001B77AD" w14:paraId="1AEEE945" w14:textId="77777777" w:rsidTr="002A71B3">
        <w:tc>
          <w:tcPr>
            <w:tcW w:w="2200" w:type="dxa"/>
            <w:tcMar>
              <w:top w:w="20" w:type="dxa"/>
              <w:left w:w="20" w:type="dxa"/>
              <w:bottom w:w="20" w:type="dxa"/>
              <w:right w:w="20" w:type="dxa"/>
            </w:tcMar>
            <w:vAlign w:val="center"/>
            <w:hideMark/>
          </w:tcPr>
          <w:p w14:paraId="2B3F80E0" w14:textId="77777777" w:rsidR="00B46E19" w:rsidRPr="001B77AD" w:rsidRDefault="00B46E19" w:rsidP="002A71B3">
            <w:pPr>
              <w:pStyle w:val="movimento"/>
              <w:rPr>
                <w:color w:val="002060"/>
              </w:rPr>
            </w:pPr>
            <w:r w:rsidRPr="001B77AD">
              <w:rPr>
                <w:color w:val="002060"/>
              </w:rPr>
              <w:t>LOUAD MEHDI</w:t>
            </w:r>
          </w:p>
        </w:tc>
        <w:tc>
          <w:tcPr>
            <w:tcW w:w="2200" w:type="dxa"/>
            <w:tcMar>
              <w:top w:w="20" w:type="dxa"/>
              <w:left w:w="20" w:type="dxa"/>
              <w:bottom w:w="20" w:type="dxa"/>
              <w:right w:w="20" w:type="dxa"/>
            </w:tcMar>
            <w:vAlign w:val="center"/>
            <w:hideMark/>
          </w:tcPr>
          <w:p w14:paraId="3E3FE91E" w14:textId="77777777" w:rsidR="00B46E19" w:rsidRPr="001B77AD" w:rsidRDefault="00B46E19" w:rsidP="002A71B3">
            <w:pPr>
              <w:pStyle w:val="movimento2"/>
              <w:rPr>
                <w:color w:val="002060"/>
              </w:rPr>
            </w:pPr>
            <w:r w:rsidRPr="001B77AD">
              <w:rPr>
                <w:color w:val="002060"/>
              </w:rPr>
              <w:t>(</w:t>
            </w:r>
            <w:proofErr w:type="gramStart"/>
            <w:r w:rsidRPr="001B77AD">
              <w:rPr>
                <w:color w:val="002060"/>
              </w:rPr>
              <w:t>U.MANDOLESI</w:t>
            </w:r>
            <w:proofErr w:type="gramEnd"/>
            <w:r w:rsidRPr="001B77AD">
              <w:rPr>
                <w:color w:val="002060"/>
              </w:rPr>
              <w:t xml:space="preserve"> CALCIO) </w:t>
            </w:r>
          </w:p>
        </w:tc>
        <w:tc>
          <w:tcPr>
            <w:tcW w:w="800" w:type="dxa"/>
            <w:tcMar>
              <w:top w:w="20" w:type="dxa"/>
              <w:left w:w="20" w:type="dxa"/>
              <w:bottom w:w="20" w:type="dxa"/>
              <w:right w:w="20" w:type="dxa"/>
            </w:tcMar>
            <w:vAlign w:val="center"/>
            <w:hideMark/>
          </w:tcPr>
          <w:p w14:paraId="34DEF246"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801411E"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32C0600" w14:textId="77777777" w:rsidR="00B46E19" w:rsidRPr="001B77AD" w:rsidRDefault="00B46E19" w:rsidP="002A71B3">
            <w:pPr>
              <w:pStyle w:val="movimento2"/>
              <w:rPr>
                <w:color w:val="002060"/>
              </w:rPr>
            </w:pPr>
            <w:r w:rsidRPr="001B77AD">
              <w:rPr>
                <w:color w:val="002060"/>
              </w:rPr>
              <w:t> </w:t>
            </w:r>
          </w:p>
        </w:tc>
      </w:tr>
    </w:tbl>
    <w:p w14:paraId="5A77C98A" w14:textId="77777777" w:rsidR="00B46E19" w:rsidRDefault="00B46E19" w:rsidP="00B46E19">
      <w:pPr>
        <w:pStyle w:val="breakline"/>
        <w:rPr>
          <w:color w:val="002060"/>
        </w:rPr>
      </w:pPr>
    </w:p>
    <w:p w14:paraId="407BAC4B" w14:textId="77777777" w:rsidR="00B46E19" w:rsidRPr="007178EC" w:rsidRDefault="00B46E19" w:rsidP="00B46E19">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638D8812" w14:textId="77777777" w:rsidR="00B46E19" w:rsidRPr="007178EC" w:rsidRDefault="00B46E19" w:rsidP="00B46E19">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47A9F7AD" w14:textId="77777777" w:rsidR="00B46E19" w:rsidRPr="001B77AD" w:rsidRDefault="00B46E19" w:rsidP="00B46E19">
      <w:pPr>
        <w:pStyle w:val="breakline"/>
        <w:rPr>
          <w:rFonts w:eastAsiaTheme="minorEastAsia"/>
          <w:color w:val="002060"/>
        </w:rPr>
      </w:pPr>
    </w:p>
    <w:p w14:paraId="5E8F7938" w14:textId="77777777" w:rsidR="00B46E19" w:rsidRPr="001B77AD" w:rsidRDefault="00B46E19" w:rsidP="00B46E19">
      <w:pPr>
        <w:pStyle w:val="titoloprinc0"/>
        <w:rPr>
          <w:color w:val="002060"/>
        </w:rPr>
      </w:pPr>
      <w:r w:rsidRPr="001B77AD">
        <w:rPr>
          <w:color w:val="002060"/>
        </w:rPr>
        <w:t>CLASSIFICA</w:t>
      </w:r>
    </w:p>
    <w:p w14:paraId="412A3D39" w14:textId="77777777" w:rsidR="00B46E19" w:rsidRPr="001B77AD" w:rsidRDefault="00B46E19" w:rsidP="00B46E19">
      <w:pPr>
        <w:pStyle w:val="breakline"/>
        <w:rPr>
          <w:color w:val="002060"/>
        </w:rPr>
      </w:pPr>
    </w:p>
    <w:p w14:paraId="0C7B926B" w14:textId="77777777" w:rsidR="00B46E19" w:rsidRPr="001B77AD" w:rsidRDefault="00B46E19" w:rsidP="00B46E19">
      <w:pPr>
        <w:pStyle w:val="breakline"/>
        <w:rPr>
          <w:color w:val="002060"/>
        </w:rPr>
      </w:pPr>
    </w:p>
    <w:p w14:paraId="7BACDD1F" w14:textId="77777777" w:rsidR="00B46E19" w:rsidRPr="001B77AD" w:rsidRDefault="00B46E19" w:rsidP="00B46E19">
      <w:pPr>
        <w:pStyle w:val="sottotitolocampionato10"/>
        <w:rPr>
          <w:color w:val="002060"/>
        </w:rPr>
      </w:pPr>
      <w:r w:rsidRPr="001B77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E19" w:rsidRPr="001B77AD" w14:paraId="42C31C81" w14:textId="77777777" w:rsidTr="002A71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BEEB1" w14:textId="77777777" w:rsidR="00B46E19" w:rsidRPr="001B77AD" w:rsidRDefault="00B46E19" w:rsidP="002A71B3">
            <w:pPr>
              <w:pStyle w:val="headertabella0"/>
              <w:rPr>
                <w:color w:val="002060"/>
              </w:rPr>
            </w:pPr>
            <w:r w:rsidRPr="001B77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0BCAA" w14:textId="77777777" w:rsidR="00B46E19" w:rsidRPr="001B77AD" w:rsidRDefault="00B46E19" w:rsidP="002A71B3">
            <w:pPr>
              <w:pStyle w:val="headertabella0"/>
              <w:rPr>
                <w:color w:val="002060"/>
              </w:rPr>
            </w:pPr>
            <w:r w:rsidRPr="001B77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2A0B8" w14:textId="77777777" w:rsidR="00B46E19" w:rsidRPr="001B77AD" w:rsidRDefault="00B46E19" w:rsidP="002A71B3">
            <w:pPr>
              <w:pStyle w:val="headertabella0"/>
              <w:rPr>
                <w:color w:val="002060"/>
              </w:rPr>
            </w:pPr>
            <w:r w:rsidRPr="001B77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CA051" w14:textId="77777777" w:rsidR="00B46E19" w:rsidRPr="001B77AD" w:rsidRDefault="00B46E19" w:rsidP="002A71B3">
            <w:pPr>
              <w:pStyle w:val="headertabella0"/>
              <w:rPr>
                <w:color w:val="002060"/>
              </w:rPr>
            </w:pPr>
            <w:r w:rsidRPr="001B77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F055D" w14:textId="77777777" w:rsidR="00B46E19" w:rsidRPr="001B77AD" w:rsidRDefault="00B46E19" w:rsidP="002A71B3">
            <w:pPr>
              <w:pStyle w:val="headertabella0"/>
              <w:rPr>
                <w:color w:val="002060"/>
              </w:rPr>
            </w:pPr>
            <w:r w:rsidRPr="001B77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D94A1" w14:textId="77777777" w:rsidR="00B46E19" w:rsidRPr="001B77AD" w:rsidRDefault="00B46E19" w:rsidP="002A71B3">
            <w:pPr>
              <w:pStyle w:val="headertabella0"/>
              <w:rPr>
                <w:color w:val="002060"/>
              </w:rPr>
            </w:pPr>
            <w:r w:rsidRPr="001B77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BC824" w14:textId="77777777" w:rsidR="00B46E19" w:rsidRPr="001B77AD" w:rsidRDefault="00B46E19" w:rsidP="002A71B3">
            <w:pPr>
              <w:pStyle w:val="headertabella0"/>
              <w:rPr>
                <w:color w:val="002060"/>
              </w:rPr>
            </w:pPr>
            <w:r w:rsidRPr="001B77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9FD40" w14:textId="77777777" w:rsidR="00B46E19" w:rsidRPr="001B77AD" w:rsidRDefault="00B46E19" w:rsidP="002A71B3">
            <w:pPr>
              <w:pStyle w:val="headertabella0"/>
              <w:rPr>
                <w:color w:val="002060"/>
              </w:rPr>
            </w:pPr>
            <w:r w:rsidRPr="001B77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53094" w14:textId="77777777" w:rsidR="00B46E19" w:rsidRPr="001B77AD" w:rsidRDefault="00B46E19" w:rsidP="002A71B3">
            <w:pPr>
              <w:pStyle w:val="headertabella0"/>
              <w:rPr>
                <w:color w:val="002060"/>
              </w:rPr>
            </w:pPr>
            <w:r w:rsidRPr="001B77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57DAD" w14:textId="77777777" w:rsidR="00B46E19" w:rsidRPr="001B77AD" w:rsidRDefault="00B46E19" w:rsidP="002A71B3">
            <w:pPr>
              <w:pStyle w:val="headertabella0"/>
              <w:rPr>
                <w:color w:val="002060"/>
              </w:rPr>
            </w:pPr>
            <w:r w:rsidRPr="001B77AD">
              <w:rPr>
                <w:color w:val="002060"/>
              </w:rPr>
              <w:t>PE</w:t>
            </w:r>
          </w:p>
        </w:tc>
      </w:tr>
      <w:tr w:rsidR="00B46E19" w:rsidRPr="001B77AD" w14:paraId="5A0E7691" w14:textId="77777777" w:rsidTr="002A71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2965B7" w14:textId="77777777" w:rsidR="00B46E19" w:rsidRPr="001B77AD" w:rsidRDefault="00B46E19" w:rsidP="002A71B3">
            <w:pPr>
              <w:pStyle w:val="rowtabella0"/>
              <w:rPr>
                <w:color w:val="002060"/>
              </w:rPr>
            </w:pPr>
            <w:r w:rsidRPr="001B77AD">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00A0E" w14:textId="77777777" w:rsidR="00B46E19" w:rsidRPr="001B77AD" w:rsidRDefault="00B46E19" w:rsidP="002A71B3">
            <w:pPr>
              <w:pStyle w:val="rowtabella0"/>
              <w:jc w:val="center"/>
              <w:rPr>
                <w:color w:val="002060"/>
              </w:rPr>
            </w:pPr>
            <w:r w:rsidRPr="001B77A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E7621"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AEEC" w14:textId="77777777" w:rsidR="00B46E19" w:rsidRPr="001B77AD" w:rsidRDefault="00B46E19" w:rsidP="002A71B3">
            <w:pPr>
              <w:pStyle w:val="rowtabella0"/>
              <w:jc w:val="center"/>
              <w:rPr>
                <w:color w:val="002060"/>
              </w:rPr>
            </w:pPr>
            <w:r w:rsidRPr="001B77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172E5"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188E5"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D7A88" w14:textId="77777777" w:rsidR="00B46E19" w:rsidRPr="001B77AD" w:rsidRDefault="00B46E19" w:rsidP="002A71B3">
            <w:pPr>
              <w:pStyle w:val="rowtabella0"/>
              <w:jc w:val="center"/>
              <w:rPr>
                <w:color w:val="002060"/>
              </w:rPr>
            </w:pPr>
            <w:r w:rsidRPr="001B77A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275DF" w14:textId="77777777" w:rsidR="00B46E19" w:rsidRPr="001B77AD" w:rsidRDefault="00B46E19" w:rsidP="002A71B3">
            <w:pPr>
              <w:pStyle w:val="rowtabella0"/>
              <w:jc w:val="center"/>
              <w:rPr>
                <w:color w:val="002060"/>
              </w:rPr>
            </w:pPr>
            <w:r w:rsidRPr="001B77A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A3E8" w14:textId="77777777" w:rsidR="00B46E19" w:rsidRPr="001B77AD" w:rsidRDefault="00B46E19" w:rsidP="002A71B3">
            <w:pPr>
              <w:pStyle w:val="rowtabella0"/>
              <w:jc w:val="center"/>
              <w:rPr>
                <w:color w:val="002060"/>
              </w:rPr>
            </w:pPr>
            <w:r w:rsidRPr="001B77A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CE873" w14:textId="77777777" w:rsidR="00B46E19" w:rsidRPr="001B77AD" w:rsidRDefault="00B46E19" w:rsidP="002A71B3">
            <w:pPr>
              <w:pStyle w:val="rowtabella0"/>
              <w:jc w:val="center"/>
              <w:rPr>
                <w:color w:val="002060"/>
              </w:rPr>
            </w:pPr>
            <w:r w:rsidRPr="001B77AD">
              <w:rPr>
                <w:color w:val="002060"/>
              </w:rPr>
              <w:t>0</w:t>
            </w:r>
          </w:p>
        </w:tc>
      </w:tr>
      <w:tr w:rsidR="00B46E19" w:rsidRPr="001B77AD" w14:paraId="13FFDB38"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77D00" w14:textId="77777777" w:rsidR="00B46E19" w:rsidRPr="001B77AD" w:rsidRDefault="00B46E19" w:rsidP="002A71B3">
            <w:pPr>
              <w:pStyle w:val="rowtabella0"/>
              <w:rPr>
                <w:color w:val="002060"/>
              </w:rPr>
            </w:pPr>
            <w:r w:rsidRPr="001B77A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7186" w14:textId="77777777" w:rsidR="00B46E19" w:rsidRPr="001B77AD" w:rsidRDefault="00B46E19" w:rsidP="002A71B3">
            <w:pPr>
              <w:pStyle w:val="rowtabella0"/>
              <w:jc w:val="center"/>
              <w:rPr>
                <w:color w:val="002060"/>
              </w:rPr>
            </w:pPr>
            <w:r w:rsidRPr="001B77A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6D35C"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7344E" w14:textId="77777777" w:rsidR="00B46E19" w:rsidRPr="001B77AD" w:rsidRDefault="00B46E19" w:rsidP="002A71B3">
            <w:pPr>
              <w:pStyle w:val="rowtabella0"/>
              <w:jc w:val="center"/>
              <w:rPr>
                <w:color w:val="002060"/>
              </w:rPr>
            </w:pPr>
            <w:r w:rsidRPr="001B77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83E8"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72084"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3B7F" w14:textId="77777777" w:rsidR="00B46E19" w:rsidRPr="001B77AD" w:rsidRDefault="00B46E19" w:rsidP="002A71B3">
            <w:pPr>
              <w:pStyle w:val="rowtabella0"/>
              <w:jc w:val="center"/>
              <w:rPr>
                <w:color w:val="002060"/>
              </w:rPr>
            </w:pPr>
            <w:r w:rsidRPr="001B77A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26549" w14:textId="77777777" w:rsidR="00B46E19" w:rsidRPr="001B77AD" w:rsidRDefault="00B46E19" w:rsidP="002A71B3">
            <w:pPr>
              <w:pStyle w:val="rowtabella0"/>
              <w:jc w:val="center"/>
              <w:rPr>
                <w:color w:val="002060"/>
              </w:rPr>
            </w:pPr>
            <w:r w:rsidRPr="001B77A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45599" w14:textId="77777777" w:rsidR="00B46E19" w:rsidRPr="001B77AD" w:rsidRDefault="00B46E19" w:rsidP="002A71B3">
            <w:pPr>
              <w:pStyle w:val="rowtabella0"/>
              <w:jc w:val="center"/>
              <w:rPr>
                <w:color w:val="002060"/>
              </w:rPr>
            </w:pPr>
            <w:r w:rsidRPr="001B77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48B47" w14:textId="77777777" w:rsidR="00B46E19" w:rsidRPr="001B77AD" w:rsidRDefault="00B46E19" w:rsidP="002A71B3">
            <w:pPr>
              <w:pStyle w:val="rowtabella0"/>
              <w:jc w:val="center"/>
              <w:rPr>
                <w:color w:val="002060"/>
              </w:rPr>
            </w:pPr>
            <w:r w:rsidRPr="001B77AD">
              <w:rPr>
                <w:color w:val="002060"/>
              </w:rPr>
              <w:t>0</w:t>
            </w:r>
          </w:p>
        </w:tc>
      </w:tr>
      <w:tr w:rsidR="00B46E19" w:rsidRPr="001B77AD" w14:paraId="3C5A5B06"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99E34" w14:textId="77777777" w:rsidR="00B46E19" w:rsidRPr="001B77AD" w:rsidRDefault="00B46E19" w:rsidP="002A71B3">
            <w:pPr>
              <w:pStyle w:val="rowtabella0"/>
              <w:rPr>
                <w:color w:val="002060"/>
              </w:rPr>
            </w:pPr>
            <w:r w:rsidRPr="001B77AD">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706D6" w14:textId="77777777" w:rsidR="00B46E19" w:rsidRPr="001B77AD" w:rsidRDefault="00B46E19" w:rsidP="002A71B3">
            <w:pPr>
              <w:pStyle w:val="rowtabella0"/>
              <w:jc w:val="center"/>
              <w:rPr>
                <w:color w:val="002060"/>
              </w:rPr>
            </w:pPr>
            <w:r w:rsidRPr="001B77A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E0055"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F8661"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33EB6"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98F2F"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A0FD" w14:textId="77777777" w:rsidR="00B46E19" w:rsidRPr="001B77AD" w:rsidRDefault="00B46E19" w:rsidP="002A71B3">
            <w:pPr>
              <w:pStyle w:val="rowtabella0"/>
              <w:jc w:val="center"/>
              <w:rPr>
                <w:color w:val="002060"/>
              </w:rPr>
            </w:pPr>
            <w:r w:rsidRPr="001B77A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FC79" w14:textId="77777777" w:rsidR="00B46E19" w:rsidRPr="001B77AD" w:rsidRDefault="00B46E19" w:rsidP="002A71B3">
            <w:pPr>
              <w:pStyle w:val="rowtabella0"/>
              <w:jc w:val="center"/>
              <w:rPr>
                <w:color w:val="002060"/>
              </w:rPr>
            </w:pPr>
            <w:r w:rsidRPr="001B77A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4A3D1"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D7E7E" w14:textId="77777777" w:rsidR="00B46E19" w:rsidRPr="001B77AD" w:rsidRDefault="00B46E19" w:rsidP="002A71B3">
            <w:pPr>
              <w:pStyle w:val="rowtabella0"/>
              <w:jc w:val="center"/>
              <w:rPr>
                <w:color w:val="002060"/>
              </w:rPr>
            </w:pPr>
            <w:r w:rsidRPr="001B77AD">
              <w:rPr>
                <w:color w:val="002060"/>
              </w:rPr>
              <w:t>0</w:t>
            </w:r>
          </w:p>
        </w:tc>
      </w:tr>
      <w:tr w:rsidR="00B46E19" w:rsidRPr="001B77AD" w14:paraId="1F4C882C"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2D84F" w14:textId="77777777" w:rsidR="00B46E19" w:rsidRPr="001B77AD" w:rsidRDefault="00B46E19" w:rsidP="002A71B3">
            <w:pPr>
              <w:pStyle w:val="rowtabella0"/>
              <w:rPr>
                <w:color w:val="002060"/>
              </w:rPr>
            </w:pPr>
            <w:r w:rsidRPr="001B77AD">
              <w:rPr>
                <w:color w:val="002060"/>
              </w:rPr>
              <w:lastRenderedPageBreak/>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13473" w14:textId="77777777" w:rsidR="00B46E19" w:rsidRPr="001B77AD" w:rsidRDefault="00B46E19" w:rsidP="002A71B3">
            <w:pPr>
              <w:pStyle w:val="rowtabella0"/>
              <w:jc w:val="center"/>
              <w:rPr>
                <w:color w:val="002060"/>
              </w:rPr>
            </w:pPr>
            <w:r w:rsidRPr="001B77A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61364"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2C7A8"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5A30"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ABB54"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161D4" w14:textId="77777777" w:rsidR="00B46E19" w:rsidRPr="001B77AD" w:rsidRDefault="00B46E19" w:rsidP="002A71B3">
            <w:pPr>
              <w:pStyle w:val="rowtabella0"/>
              <w:jc w:val="center"/>
              <w:rPr>
                <w:color w:val="002060"/>
              </w:rPr>
            </w:pPr>
            <w:r w:rsidRPr="001B77A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2D376" w14:textId="77777777" w:rsidR="00B46E19" w:rsidRPr="001B77AD" w:rsidRDefault="00B46E19" w:rsidP="002A71B3">
            <w:pPr>
              <w:pStyle w:val="rowtabella0"/>
              <w:jc w:val="center"/>
              <w:rPr>
                <w:color w:val="002060"/>
              </w:rPr>
            </w:pPr>
            <w:r w:rsidRPr="001B77A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740B7"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A8711" w14:textId="77777777" w:rsidR="00B46E19" w:rsidRPr="001B77AD" w:rsidRDefault="00B46E19" w:rsidP="002A71B3">
            <w:pPr>
              <w:pStyle w:val="rowtabella0"/>
              <w:jc w:val="center"/>
              <w:rPr>
                <w:color w:val="002060"/>
              </w:rPr>
            </w:pPr>
            <w:r w:rsidRPr="001B77AD">
              <w:rPr>
                <w:color w:val="002060"/>
              </w:rPr>
              <w:t>0</w:t>
            </w:r>
          </w:p>
        </w:tc>
      </w:tr>
      <w:tr w:rsidR="00B46E19" w:rsidRPr="001B77AD" w14:paraId="7778DEDE"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0B02A" w14:textId="77777777" w:rsidR="00B46E19" w:rsidRPr="001B77AD" w:rsidRDefault="00B46E19" w:rsidP="002A71B3">
            <w:pPr>
              <w:pStyle w:val="rowtabella0"/>
              <w:rPr>
                <w:color w:val="002060"/>
              </w:rPr>
            </w:pPr>
            <w:r w:rsidRPr="001B77AD">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30D3A" w14:textId="77777777" w:rsidR="00B46E19" w:rsidRPr="001B77AD" w:rsidRDefault="00B46E19" w:rsidP="002A71B3">
            <w:pPr>
              <w:pStyle w:val="rowtabella0"/>
              <w:jc w:val="center"/>
              <w:rPr>
                <w:color w:val="002060"/>
              </w:rPr>
            </w:pPr>
            <w:r w:rsidRPr="001B77A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F5F54"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923FB"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47CD"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D4170"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447D8" w14:textId="77777777" w:rsidR="00B46E19" w:rsidRPr="001B77AD" w:rsidRDefault="00B46E19" w:rsidP="002A71B3">
            <w:pPr>
              <w:pStyle w:val="rowtabella0"/>
              <w:jc w:val="center"/>
              <w:rPr>
                <w:color w:val="002060"/>
              </w:rPr>
            </w:pPr>
            <w:r w:rsidRPr="001B77A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5015C" w14:textId="77777777" w:rsidR="00B46E19" w:rsidRPr="001B77AD" w:rsidRDefault="00B46E19" w:rsidP="002A71B3">
            <w:pPr>
              <w:pStyle w:val="rowtabella0"/>
              <w:jc w:val="center"/>
              <w:rPr>
                <w:color w:val="002060"/>
              </w:rPr>
            </w:pPr>
            <w:r w:rsidRPr="001B77A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202BC"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FB7BF" w14:textId="77777777" w:rsidR="00B46E19" w:rsidRPr="001B77AD" w:rsidRDefault="00B46E19" w:rsidP="002A71B3">
            <w:pPr>
              <w:pStyle w:val="rowtabella0"/>
              <w:jc w:val="center"/>
              <w:rPr>
                <w:color w:val="002060"/>
              </w:rPr>
            </w:pPr>
            <w:r w:rsidRPr="001B77AD">
              <w:rPr>
                <w:color w:val="002060"/>
              </w:rPr>
              <w:t>0</w:t>
            </w:r>
          </w:p>
        </w:tc>
      </w:tr>
      <w:tr w:rsidR="00B46E19" w:rsidRPr="001B77AD" w14:paraId="475CB49B"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0AEB99" w14:textId="77777777" w:rsidR="00B46E19" w:rsidRPr="001B77AD" w:rsidRDefault="00B46E19" w:rsidP="002A71B3">
            <w:pPr>
              <w:pStyle w:val="rowtabella0"/>
              <w:rPr>
                <w:color w:val="002060"/>
              </w:rPr>
            </w:pPr>
            <w:r w:rsidRPr="001B77A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D3DA7" w14:textId="77777777" w:rsidR="00B46E19" w:rsidRPr="001B77AD" w:rsidRDefault="00B46E19" w:rsidP="002A71B3">
            <w:pPr>
              <w:pStyle w:val="rowtabella0"/>
              <w:jc w:val="center"/>
              <w:rPr>
                <w:color w:val="002060"/>
              </w:rPr>
            </w:pPr>
            <w:r w:rsidRPr="001B77A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2E6E5"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08DA5"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E475"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75477"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02BA7" w14:textId="77777777" w:rsidR="00B46E19" w:rsidRPr="001B77AD" w:rsidRDefault="00B46E19" w:rsidP="002A71B3">
            <w:pPr>
              <w:pStyle w:val="rowtabella0"/>
              <w:jc w:val="center"/>
              <w:rPr>
                <w:color w:val="002060"/>
              </w:rPr>
            </w:pPr>
            <w:r w:rsidRPr="001B77A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77803" w14:textId="77777777" w:rsidR="00B46E19" w:rsidRPr="001B77AD" w:rsidRDefault="00B46E19" w:rsidP="002A71B3">
            <w:pPr>
              <w:pStyle w:val="rowtabella0"/>
              <w:jc w:val="center"/>
              <w:rPr>
                <w:color w:val="002060"/>
              </w:rPr>
            </w:pPr>
            <w:r w:rsidRPr="001B77A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3FCD5"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74707" w14:textId="77777777" w:rsidR="00B46E19" w:rsidRPr="001B77AD" w:rsidRDefault="00B46E19" w:rsidP="002A71B3">
            <w:pPr>
              <w:pStyle w:val="rowtabella0"/>
              <w:jc w:val="center"/>
              <w:rPr>
                <w:color w:val="002060"/>
              </w:rPr>
            </w:pPr>
            <w:r w:rsidRPr="001B77AD">
              <w:rPr>
                <w:color w:val="002060"/>
              </w:rPr>
              <w:t>0</w:t>
            </w:r>
          </w:p>
        </w:tc>
      </w:tr>
      <w:tr w:rsidR="00B46E19" w:rsidRPr="001B77AD" w14:paraId="57798577"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8968B6" w14:textId="77777777" w:rsidR="00B46E19" w:rsidRPr="001B77AD" w:rsidRDefault="00B46E19" w:rsidP="002A71B3">
            <w:pPr>
              <w:pStyle w:val="rowtabella0"/>
              <w:rPr>
                <w:color w:val="002060"/>
              </w:rPr>
            </w:pPr>
            <w:r w:rsidRPr="001B77AD">
              <w:rPr>
                <w:color w:val="002060"/>
              </w:rPr>
              <w:t xml:space="preserve">A.S.D. </w:t>
            </w:r>
            <w:proofErr w:type="gramStart"/>
            <w:r w:rsidRPr="001B77AD">
              <w:rPr>
                <w:color w:val="002060"/>
              </w:rPr>
              <w:t>CITTA</w:t>
            </w:r>
            <w:proofErr w:type="gramEnd"/>
            <w:r w:rsidRPr="001B77AD">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2F61F" w14:textId="77777777" w:rsidR="00B46E19" w:rsidRPr="001B77AD" w:rsidRDefault="00B46E19" w:rsidP="002A71B3">
            <w:pPr>
              <w:pStyle w:val="rowtabella0"/>
              <w:jc w:val="center"/>
              <w:rPr>
                <w:color w:val="002060"/>
              </w:rPr>
            </w:pPr>
            <w:r w:rsidRPr="001B77A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8BB3B"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3BA92"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961DC"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0132"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6D7EC" w14:textId="77777777" w:rsidR="00B46E19" w:rsidRPr="001B77AD" w:rsidRDefault="00B46E19" w:rsidP="002A71B3">
            <w:pPr>
              <w:pStyle w:val="rowtabella0"/>
              <w:jc w:val="center"/>
              <w:rPr>
                <w:color w:val="002060"/>
              </w:rPr>
            </w:pPr>
            <w:r w:rsidRPr="001B77A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63CC5" w14:textId="77777777" w:rsidR="00B46E19" w:rsidRPr="001B77AD" w:rsidRDefault="00B46E19" w:rsidP="002A71B3">
            <w:pPr>
              <w:pStyle w:val="rowtabella0"/>
              <w:jc w:val="center"/>
              <w:rPr>
                <w:color w:val="002060"/>
              </w:rPr>
            </w:pPr>
            <w:r w:rsidRPr="001B77A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628B6"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48B1C" w14:textId="77777777" w:rsidR="00B46E19" w:rsidRPr="001B77AD" w:rsidRDefault="00B46E19" w:rsidP="002A71B3">
            <w:pPr>
              <w:pStyle w:val="rowtabella0"/>
              <w:jc w:val="center"/>
              <w:rPr>
                <w:color w:val="002060"/>
              </w:rPr>
            </w:pPr>
            <w:r w:rsidRPr="001B77AD">
              <w:rPr>
                <w:color w:val="002060"/>
              </w:rPr>
              <w:t>0</w:t>
            </w:r>
          </w:p>
        </w:tc>
      </w:tr>
      <w:tr w:rsidR="00B46E19" w:rsidRPr="001B77AD" w14:paraId="2B16B7FA"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20D54" w14:textId="77777777" w:rsidR="00B46E19" w:rsidRPr="001B77AD" w:rsidRDefault="00B46E19" w:rsidP="002A71B3">
            <w:pPr>
              <w:pStyle w:val="rowtabella0"/>
              <w:rPr>
                <w:color w:val="002060"/>
              </w:rPr>
            </w:pPr>
            <w:r w:rsidRPr="001B77AD">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64D52"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11BBB"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19FB7"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ED98"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FD051"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75CB6" w14:textId="77777777" w:rsidR="00B46E19" w:rsidRPr="001B77AD" w:rsidRDefault="00B46E19" w:rsidP="002A71B3">
            <w:pPr>
              <w:pStyle w:val="rowtabella0"/>
              <w:jc w:val="center"/>
              <w:rPr>
                <w:color w:val="002060"/>
              </w:rPr>
            </w:pPr>
            <w:r w:rsidRPr="001B77A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C8F2D" w14:textId="77777777" w:rsidR="00B46E19" w:rsidRPr="001B77AD" w:rsidRDefault="00B46E19" w:rsidP="002A71B3">
            <w:pPr>
              <w:pStyle w:val="rowtabella0"/>
              <w:jc w:val="center"/>
              <w:rPr>
                <w:color w:val="002060"/>
              </w:rPr>
            </w:pPr>
            <w:r w:rsidRPr="001B77A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DA21E"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11A9C" w14:textId="77777777" w:rsidR="00B46E19" w:rsidRPr="001B77AD" w:rsidRDefault="00B46E19" w:rsidP="002A71B3">
            <w:pPr>
              <w:pStyle w:val="rowtabella0"/>
              <w:jc w:val="center"/>
              <w:rPr>
                <w:color w:val="002060"/>
              </w:rPr>
            </w:pPr>
            <w:r w:rsidRPr="001B77AD">
              <w:rPr>
                <w:color w:val="002060"/>
              </w:rPr>
              <w:t>0</w:t>
            </w:r>
          </w:p>
        </w:tc>
      </w:tr>
      <w:tr w:rsidR="00B46E19" w:rsidRPr="001B77AD" w14:paraId="59F8B17E"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CBB7A" w14:textId="77777777" w:rsidR="00B46E19" w:rsidRPr="001B77AD" w:rsidRDefault="00B46E19" w:rsidP="002A71B3">
            <w:pPr>
              <w:pStyle w:val="rowtabella0"/>
              <w:rPr>
                <w:color w:val="002060"/>
              </w:rPr>
            </w:pPr>
            <w:r w:rsidRPr="001B77A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10001"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9E12F"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0921A"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1DAF8"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A28BE"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9FA41" w14:textId="77777777" w:rsidR="00B46E19" w:rsidRPr="001B77AD" w:rsidRDefault="00B46E19" w:rsidP="002A71B3">
            <w:pPr>
              <w:pStyle w:val="rowtabella0"/>
              <w:jc w:val="center"/>
              <w:rPr>
                <w:color w:val="002060"/>
              </w:rPr>
            </w:pPr>
            <w:r w:rsidRPr="001B77A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28BC4" w14:textId="77777777" w:rsidR="00B46E19" w:rsidRPr="001B77AD" w:rsidRDefault="00B46E19" w:rsidP="002A71B3">
            <w:pPr>
              <w:pStyle w:val="rowtabella0"/>
              <w:jc w:val="center"/>
              <w:rPr>
                <w:color w:val="002060"/>
              </w:rPr>
            </w:pPr>
            <w:r w:rsidRPr="001B77A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DDA9"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C4ED3" w14:textId="77777777" w:rsidR="00B46E19" w:rsidRPr="001B77AD" w:rsidRDefault="00B46E19" w:rsidP="002A71B3">
            <w:pPr>
              <w:pStyle w:val="rowtabella0"/>
              <w:jc w:val="center"/>
              <w:rPr>
                <w:color w:val="002060"/>
              </w:rPr>
            </w:pPr>
            <w:r w:rsidRPr="001B77AD">
              <w:rPr>
                <w:color w:val="002060"/>
              </w:rPr>
              <w:t>0</w:t>
            </w:r>
          </w:p>
        </w:tc>
      </w:tr>
      <w:tr w:rsidR="00B46E19" w:rsidRPr="001B77AD" w14:paraId="08DB8E99"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E1B7F" w14:textId="77777777" w:rsidR="00B46E19" w:rsidRPr="001B77AD" w:rsidRDefault="00B46E19" w:rsidP="002A71B3">
            <w:pPr>
              <w:pStyle w:val="rowtabella0"/>
              <w:rPr>
                <w:color w:val="002060"/>
                <w:lang w:val="en-US"/>
              </w:rPr>
            </w:pPr>
            <w:r w:rsidRPr="001B77AD">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1A01D" w14:textId="77777777" w:rsidR="00B46E19" w:rsidRPr="001B77AD" w:rsidRDefault="00B46E19" w:rsidP="002A71B3">
            <w:pPr>
              <w:pStyle w:val="rowtabella0"/>
              <w:jc w:val="center"/>
              <w:rPr>
                <w:color w:val="002060"/>
              </w:rPr>
            </w:pPr>
            <w:r w:rsidRPr="001B77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7598"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401D8"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762BB"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80AB"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BE6B3" w14:textId="77777777" w:rsidR="00B46E19" w:rsidRPr="001B77AD" w:rsidRDefault="00B46E19" w:rsidP="002A71B3">
            <w:pPr>
              <w:pStyle w:val="rowtabella0"/>
              <w:jc w:val="center"/>
              <w:rPr>
                <w:color w:val="002060"/>
              </w:rPr>
            </w:pPr>
            <w:r w:rsidRPr="001B77A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E6547" w14:textId="77777777" w:rsidR="00B46E19" w:rsidRPr="001B77AD" w:rsidRDefault="00B46E19" w:rsidP="002A71B3">
            <w:pPr>
              <w:pStyle w:val="rowtabella0"/>
              <w:jc w:val="center"/>
              <w:rPr>
                <w:color w:val="002060"/>
              </w:rPr>
            </w:pPr>
            <w:r w:rsidRPr="001B77A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1F33" w14:textId="77777777" w:rsidR="00B46E19" w:rsidRPr="001B77AD" w:rsidRDefault="00B46E19" w:rsidP="002A71B3">
            <w:pPr>
              <w:pStyle w:val="rowtabella0"/>
              <w:jc w:val="center"/>
              <w:rPr>
                <w:color w:val="002060"/>
              </w:rPr>
            </w:pPr>
            <w:r w:rsidRPr="001B77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A92A" w14:textId="77777777" w:rsidR="00B46E19" w:rsidRPr="001B77AD" w:rsidRDefault="00B46E19" w:rsidP="002A71B3">
            <w:pPr>
              <w:pStyle w:val="rowtabella0"/>
              <w:jc w:val="center"/>
              <w:rPr>
                <w:color w:val="002060"/>
              </w:rPr>
            </w:pPr>
            <w:r w:rsidRPr="001B77AD">
              <w:rPr>
                <w:color w:val="002060"/>
              </w:rPr>
              <w:t>0</w:t>
            </w:r>
          </w:p>
        </w:tc>
      </w:tr>
      <w:tr w:rsidR="00B46E19" w:rsidRPr="001B77AD" w14:paraId="115A9456"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A2AFE" w14:textId="77777777" w:rsidR="00B46E19" w:rsidRPr="001B77AD" w:rsidRDefault="00B46E19" w:rsidP="002A71B3">
            <w:pPr>
              <w:pStyle w:val="rowtabella0"/>
              <w:rPr>
                <w:color w:val="002060"/>
              </w:rPr>
            </w:pPr>
            <w:r w:rsidRPr="001B77A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040F1"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4241"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2963F"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D888"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1DDF4"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CBFEA" w14:textId="77777777" w:rsidR="00B46E19" w:rsidRPr="001B77AD" w:rsidRDefault="00B46E19" w:rsidP="002A71B3">
            <w:pPr>
              <w:pStyle w:val="rowtabella0"/>
              <w:jc w:val="center"/>
              <w:rPr>
                <w:color w:val="002060"/>
              </w:rPr>
            </w:pPr>
            <w:r w:rsidRPr="001B77A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71F5" w14:textId="77777777" w:rsidR="00B46E19" w:rsidRPr="001B77AD" w:rsidRDefault="00B46E19" w:rsidP="002A71B3">
            <w:pPr>
              <w:pStyle w:val="rowtabella0"/>
              <w:jc w:val="center"/>
              <w:rPr>
                <w:color w:val="002060"/>
              </w:rPr>
            </w:pPr>
            <w:r w:rsidRPr="001B77AD">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FD13E" w14:textId="77777777" w:rsidR="00B46E19" w:rsidRPr="001B77AD" w:rsidRDefault="00B46E19" w:rsidP="002A71B3">
            <w:pPr>
              <w:pStyle w:val="rowtabella0"/>
              <w:jc w:val="center"/>
              <w:rPr>
                <w:color w:val="002060"/>
              </w:rPr>
            </w:pPr>
            <w:r w:rsidRPr="001B77A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B207F" w14:textId="77777777" w:rsidR="00B46E19" w:rsidRPr="001B77AD" w:rsidRDefault="00B46E19" w:rsidP="002A71B3">
            <w:pPr>
              <w:pStyle w:val="rowtabella0"/>
              <w:jc w:val="center"/>
              <w:rPr>
                <w:color w:val="002060"/>
              </w:rPr>
            </w:pPr>
            <w:r w:rsidRPr="001B77AD">
              <w:rPr>
                <w:color w:val="002060"/>
              </w:rPr>
              <w:t>0</w:t>
            </w:r>
          </w:p>
        </w:tc>
      </w:tr>
      <w:tr w:rsidR="00B46E19" w:rsidRPr="001B77AD" w14:paraId="6C2FEC75" w14:textId="77777777" w:rsidTr="002A71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F965CE" w14:textId="77777777" w:rsidR="00B46E19" w:rsidRPr="001B77AD" w:rsidRDefault="00B46E19" w:rsidP="002A71B3">
            <w:pPr>
              <w:pStyle w:val="rowtabella0"/>
              <w:rPr>
                <w:color w:val="002060"/>
              </w:rPr>
            </w:pPr>
            <w:r w:rsidRPr="001B77A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8360"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3D729"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21F34"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3E988"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2BF80"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97B14" w14:textId="77777777" w:rsidR="00B46E19" w:rsidRPr="001B77AD" w:rsidRDefault="00B46E19" w:rsidP="002A71B3">
            <w:pPr>
              <w:pStyle w:val="rowtabella0"/>
              <w:jc w:val="center"/>
              <w:rPr>
                <w:color w:val="002060"/>
              </w:rPr>
            </w:pPr>
            <w:r w:rsidRPr="001B77A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36ABB" w14:textId="77777777" w:rsidR="00B46E19" w:rsidRPr="001B77AD" w:rsidRDefault="00B46E19" w:rsidP="002A71B3">
            <w:pPr>
              <w:pStyle w:val="rowtabella0"/>
              <w:jc w:val="center"/>
              <w:rPr>
                <w:color w:val="002060"/>
              </w:rPr>
            </w:pPr>
            <w:r w:rsidRPr="001B77AD">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2782C" w14:textId="77777777" w:rsidR="00B46E19" w:rsidRPr="001B77AD" w:rsidRDefault="00B46E19" w:rsidP="002A71B3">
            <w:pPr>
              <w:pStyle w:val="rowtabella0"/>
              <w:jc w:val="center"/>
              <w:rPr>
                <w:color w:val="002060"/>
              </w:rPr>
            </w:pPr>
            <w:r w:rsidRPr="001B77A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93416" w14:textId="77777777" w:rsidR="00B46E19" w:rsidRPr="001B77AD" w:rsidRDefault="00B46E19" w:rsidP="002A71B3">
            <w:pPr>
              <w:pStyle w:val="rowtabella0"/>
              <w:jc w:val="center"/>
              <w:rPr>
                <w:color w:val="002060"/>
              </w:rPr>
            </w:pPr>
            <w:r w:rsidRPr="001B77AD">
              <w:rPr>
                <w:color w:val="002060"/>
              </w:rPr>
              <w:t>0</w:t>
            </w:r>
          </w:p>
        </w:tc>
      </w:tr>
    </w:tbl>
    <w:p w14:paraId="058F34C0" w14:textId="77777777" w:rsidR="00B46E19" w:rsidRPr="001B77AD" w:rsidRDefault="00B46E19" w:rsidP="00B46E19">
      <w:pPr>
        <w:pStyle w:val="breakline"/>
        <w:rPr>
          <w:rFonts w:eastAsiaTheme="minorEastAsia"/>
          <w:color w:val="002060"/>
        </w:rPr>
      </w:pPr>
    </w:p>
    <w:p w14:paraId="61E7611F" w14:textId="77777777" w:rsidR="00B46E19" w:rsidRPr="001B77AD" w:rsidRDefault="00B46E19" w:rsidP="00B46E19">
      <w:pPr>
        <w:pStyle w:val="breakline"/>
        <w:rPr>
          <w:color w:val="002060"/>
        </w:rPr>
      </w:pPr>
    </w:p>
    <w:p w14:paraId="0485C505" w14:textId="77777777" w:rsidR="00B46E19" w:rsidRPr="001B77AD" w:rsidRDefault="00B46E19" w:rsidP="00B46E19">
      <w:pPr>
        <w:pStyle w:val="sottotitolocampionato10"/>
        <w:rPr>
          <w:color w:val="002060"/>
        </w:rPr>
      </w:pPr>
      <w:r w:rsidRPr="001B77A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E19" w:rsidRPr="001B77AD" w14:paraId="0C67EDD0" w14:textId="77777777" w:rsidTr="002A71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413BB" w14:textId="77777777" w:rsidR="00B46E19" w:rsidRPr="001B77AD" w:rsidRDefault="00B46E19" w:rsidP="002A71B3">
            <w:pPr>
              <w:pStyle w:val="headertabella0"/>
              <w:rPr>
                <w:color w:val="002060"/>
              </w:rPr>
            </w:pPr>
            <w:r w:rsidRPr="001B77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5A847" w14:textId="77777777" w:rsidR="00B46E19" w:rsidRPr="001B77AD" w:rsidRDefault="00B46E19" w:rsidP="002A71B3">
            <w:pPr>
              <w:pStyle w:val="headertabella0"/>
              <w:rPr>
                <w:color w:val="002060"/>
              </w:rPr>
            </w:pPr>
            <w:r w:rsidRPr="001B77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5803D" w14:textId="77777777" w:rsidR="00B46E19" w:rsidRPr="001B77AD" w:rsidRDefault="00B46E19" w:rsidP="002A71B3">
            <w:pPr>
              <w:pStyle w:val="headertabella0"/>
              <w:rPr>
                <w:color w:val="002060"/>
              </w:rPr>
            </w:pPr>
            <w:r w:rsidRPr="001B77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572D6" w14:textId="77777777" w:rsidR="00B46E19" w:rsidRPr="001B77AD" w:rsidRDefault="00B46E19" w:rsidP="002A71B3">
            <w:pPr>
              <w:pStyle w:val="headertabella0"/>
              <w:rPr>
                <w:color w:val="002060"/>
              </w:rPr>
            </w:pPr>
            <w:r w:rsidRPr="001B77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34AF1" w14:textId="77777777" w:rsidR="00B46E19" w:rsidRPr="001B77AD" w:rsidRDefault="00B46E19" w:rsidP="002A71B3">
            <w:pPr>
              <w:pStyle w:val="headertabella0"/>
              <w:rPr>
                <w:color w:val="002060"/>
              </w:rPr>
            </w:pPr>
            <w:r w:rsidRPr="001B77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ED92A" w14:textId="77777777" w:rsidR="00B46E19" w:rsidRPr="001B77AD" w:rsidRDefault="00B46E19" w:rsidP="002A71B3">
            <w:pPr>
              <w:pStyle w:val="headertabella0"/>
              <w:rPr>
                <w:color w:val="002060"/>
              </w:rPr>
            </w:pPr>
            <w:r w:rsidRPr="001B77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E0364" w14:textId="77777777" w:rsidR="00B46E19" w:rsidRPr="001B77AD" w:rsidRDefault="00B46E19" w:rsidP="002A71B3">
            <w:pPr>
              <w:pStyle w:val="headertabella0"/>
              <w:rPr>
                <w:color w:val="002060"/>
              </w:rPr>
            </w:pPr>
            <w:r w:rsidRPr="001B77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4D2CA" w14:textId="77777777" w:rsidR="00B46E19" w:rsidRPr="001B77AD" w:rsidRDefault="00B46E19" w:rsidP="002A71B3">
            <w:pPr>
              <w:pStyle w:val="headertabella0"/>
              <w:rPr>
                <w:color w:val="002060"/>
              </w:rPr>
            </w:pPr>
            <w:r w:rsidRPr="001B77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789D0" w14:textId="77777777" w:rsidR="00B46E19" w:rsidRPr="001B77AD" w:rsidRDefault="00B46E19" w:rsidP="002A71B3">
            <w:pPr>
              <w:pStyle w:val="headertabella0"/>
              <w:rPr>
                <w:color w:val="002060"/>
              </w:rPr>
            </w:pPr>
            <w:r w:rsidRPr="001B77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EE946" w14:textId="77777777" w:rsidR="00B46E19" w:rsidRPr="001B77AD" w:rsidRDefault="00B46E19" w:rsidP="002A71B3">
            <w:pPr>
              <w:pStyle w:val="headertabella0"/>
              <w:rPr>
                <w:color w:val="002060"/>
              </w:rPr>
            </w:pPr>
            <w:r w:rsidRPr="001B77AD">
              <w:rPr>
                <w:color w:val="002060"/>
              </w:rPr>
              <w:t>PE</w:t>
            </w:r>
          </w:p>
        </w:tc>
      </w:tr>
      <w:tr w:rsidR="00B46E19" w:rsidRPr="001B77AD" w14:paraId="5B900A66" w14:textId="77777777" w:rsidTr="002A71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1AEDB4" w14:textId="77777777" w:rsidR="00B46E19" w:rsidRPr="001B77AD" w:rsidRDefault="00B46E19" w:rsidP="002A71B3">
            <w:pPr>
              <w:pStyle w:val="rowtabella0"/>
              <w:rPr>
                <w:color w:val="002060"/>
              </w:rPr>
            </w:pPr>
            <w:r w:rsidRPr="001B77AD">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DBB27" w14:textId="77777777" w:rsidR="00B46E19" w:rsidRPr="001B77AD" w:rsidRDefault="00B46E19" w:rsidP="002A71B3">
            <w:pPr>
              <w:pStyle w:val="rowtabella0"/>
              <w:jc w:val="center"/>
              <w:rPr>
                <w:color w:val="002060"/>
              </w:rPr>
            </w:pPr>
            <w:r w:rsidRPr="001B77A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199CF"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6A7D0"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0BC18"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C9CEB"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C9FB0" w14:textId="77777777" w:rsidR="00B46E19" w:rsidRPr="001B77AD" w:rsidRDefault="00B46E19" w:rsidP="002A71B3">
            <w:pPr>
              <w:pStyle w:val="rowtabella0"/>
              <w:jc w:val="center"/>
              <w:rPr>
                <w:color w:val="002060"/>
              </w:rPr>
            </w:pPr>
            <w:r w:rsidRPr="001B77AD">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7053F" w14:textId="77777777" w:rsidR="00B46E19" w:rsidRPr="001B77AD" w:rsidRDefault="00B46E19" w:rsidP="002A71B3">
            <w:pPr>
              <w:pStyle w:val="rowtabella0"/>
              <w:jc w:val="center"/>
              <w:rPr>
                <w:color w:val="002060"/>
              </w:rPr>
            </w:pPr>
            <w:r w:rsidRPr="001B77A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10159" w14:textId="77777777" w:rsidR="00B46E19" w:rsidRPr="001B77AD" w:rsidRDefault="00B46E19" w:rsidP="002A71B3">
            <w:pPr>
              <w:pStyle w:val="rowtabella0"/>
              <w:jc w:val="center"/>
              <w:rPr>
                <w:color w:val="002060"/>
              </w:rPr>
            </w:pPr>
            <w:r w:rsidRPr="001B77A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DADC4" w14:textId="77777777" w:rsidR="00B46E19" w:rsidRPr="001B77AD" w:rsidRDefault="00B46E19" w:rsidP="002A71B3">
            <w:pPr>
              <w:pStyle w:val="rowtabella0"/>
              <w:jc w:val="center"/>
              <w:rPr>
                <w:color w:val="002060"/>
              </w:rPr>
            </w:pPr>
            <w:r w:rsidRPr="001B77AD">
              <w:rPr>
                <w:color w:val="002060"/>
              </w:rPr>
              <w:t>0</w:t>
            </w:r>
          </w:p>
        </w:tc>
      </w:tr>
      <w:tr w:rsidR="00B46E19" w:rsidRPr="001B77AD" w14:paraId="4BC6CFBB"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BCEDC" w14:textId="77777777" w:rsidR="00B46E19" w:rsidRPr="001B77AD" w:rsidRDefault="00B46E19" w:rsidP="002A71B3">
            <w:pPr>
              <w:pStyle w:val="rowtabella0"/>
              <w:rPr>
                <w:color w:val="002060"/>
              </w:rPr>
            </w:pPr>
            <w:r w:rsidRPr="001B77AD">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BA5A9" w14:textId="77777777" w:rsidR="00B46E19" w:rsidRPr="001B77AD" w:rsidRDefault="00B46E19" w:rsidP="002A71B3">
            <w:pPr>
              <w:pStyle w:val="rowtabella0"/>
              <w:jc w:val="center"/>
              <w:rPr>
                <w:color w:val="002060"/>
              </w:rPr>
            </w:pPr>
            <w:r w:rsidRPr="001B77A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3922"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FA70B"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814BC"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02B91"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43E28" w14:textId="77777777" w:rsidR="00B46E19" w:rsidRPr="001B77AD" w:rsidRDefault="00B46E19" w:rsidP="002A71B3">
            <w:pPr>
              <w:pStyle w:val="rowtabella0"/>
              <w:jc w:val="center"/>
              <w:rPr>
                <w:color w:val="002060"/>
              </w:rPr>
            </w:pPr>
            <w:r w:rsidRPr="001B77A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14E42" w14:textId="77777777" w:rsidR="00B46E19" w:rsidRPr="001B77AD" w:rsidRDefault="00B46E19" w:rsidP="002A71B3">
            <w:pPr>
              <w:pStyle w:val="rowtabella0"/>
              <w:jc w:val="center"/>
              <w:rPr>
                <w:color w:val="002060"/>
              </w:rPr>
            </w:pPr>
            <w:r w:rsidRPr="001B77A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42FFE" w14:textId="77777777" w:rsidR="00B46E19" w:rsidRPr="001B77AD" w:rsidRDefault="00B46E19" w:rsidP="002A71B3">
            <w:pPr>
              <w:pStyle w:val="rowtabella0"/>
              <w:jc w:val="center"/>
              <w:rPr>
                <w:color w:val="002060"/>
              </w:rPr>
            </w:pPr>
            <w:r w:rsidRPr="001B77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1DA0D" w14:textId="77777777" w:rsidR="00B46E19" w:rsidRPr="001B77AD" w:rsidRDefault="00B46E19" w:rsidP="002A71B3">
            <w:pPr>
              <w:pStyle w:val="rowtabella0"/>
              <w:jc w:val="center"/>
              <w:rPr>
                <w:color w:val="002060"/>
              </w:rPr>
            </w:pPr>
            <w:r w:rsidRPr="001B77AD">
              <w:rPr>
                <w:color w:val="002060"/>
              </w:rPr>
              <w:t>0</w:t>
            </w:r>
          </w:p>
        </w:tc>
      </w:tr>
      <w:tr w:rsidR="00B46E19" w:rsidRPr="001B77AD" w14:paraId="3E70A125"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1C1CD1" w14:textId="77777777" w:rsidR="00B46E19" w:rsidRPr="001B77AD" w:rsidRDefault="00B46E19" w:rsidP="002A71B3">
            <w:pPr>
              <w:pStyle w:val="rowtabella0"/>
              <w:rPr>
                <w:color w:val="002060"/>
              </w:rPr>
            </w:pPr>
            <w:r w:rsidRPr="001B77A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A3646" w14:textId="77777777" w:rsidR="00B46E19" w:rsidRPr="001B77AD" w:rsidRDefault="00B46E19" w:rsidP="002A71B3">
            <w:pPr>
              <w:pStyle w:val="rowtabella0"/>
              <w:jc w:val="center"/>
              <w:rPr>
                <w:color w:val="002060"/>
              </w:rPr>
            </w:pPr>
            <w:r w:rsidRPr="001B77A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0E5AF"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844A3"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07CA"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DC3D9"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F323A" w14:textId="77777777" w:rsidR="00B46E19" w:rsidRPr="001B77AD" w:rsidRDefault="00B46E19" w:rsidP="002A71B3">
            <w:pPr>
              <w:pStyle w:val="rowtabella0"/>
              <w:jc w:val="center"/>
              <w:rPr>
                <w:color w:val="002060"/>
              </w:rPr>
            </w:pPr>
            <w:r w:rsidRPr="001B77A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69F1B" w14:textId="77777777" w:rsidR="00B46E19" w:rsidRPr="001B77AD" w:rsidRDefault="00B46E19" w:rsidP="002A71B3">
            <w:pPr>
              <w:pStyle w:val="rowtabella0"/>
              <w:jc w:val="center"/>
              <w:rPr>
                <w:color w:val="002060"/>
              </w:rPr>
            </w:pPr>
            <w:r w:rsidRPr="001B77A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2A5F4" w14:textId="77777777" w:rsidR="00B46E19" w:rsidRPr="001B77AD" w:rsidRDefault="00B46E19" w:rsidP="002A71B3">
            <w:pPr>
              <w:pStyle w:val="rowtabella0"/>
              <w:jc w:val="center"/>
              <w:rPr>
                <w:color w:val="002060"/>
              </w:rPr>
            </w:pPr>
            <w:r w:rsidRPr="001B77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53EA2" w14:textId="77777777" w:rsidR="00B46E19" w:rsidRPr="001B77AD" w:rsidRDefault="00B46E19" w:rsidP="002A71B3">
            <w:pPr>
              <w:pStyle w:val="rowtabella0"/>
              <w:jc w:val="center"/>
              <w:rPr>
                <w:color w:val="002060"/>
              </w:rPr>
            </w:pPr>
            <w:r w:rsidRPr="001B77AD">
              <w:rPr>
                <w:color w:val="002060"/>
              </w:rPr>
              <w:t>0</w:t>
            </w:r>
          </w:p>
        </w:tc>
      </w:tr>
      <w:tr w:rsidR="00B46E19" w:rsidRPr="001B77AD" w14:paraId="3B9908C5"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2EF8C" w14:textId="77777777" w:rsidR="00B46E19" w:rsidRPr="001B77AD" w:rsidRDefault="00B46E19" w:rsidP="002A71B3">
            <w:pPr>
              <w:pStyle w:val="rowtabella0"/>
              <w:rPr>
                <w:color w:val="002060"/>
              </w:rPr>
            </w:pPr>
            <w:r w:rsidRPr="001B77AD">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C7EEF" w14:textId="77777777" w:rsidR="00B46E19" w:rsidRPr="001B77AD" w:rsidRDefault="00B46E19" w:rsidP="002A71B3">
            <w:pPr>
              <w:pStyle w:val="rowtabella0"/>
              <w:jc w:val="center"/>
              <w:rPr>
                <w:color w:val="002060"/>
              </w:rPr>
            </w:pPr>
            <w:r w:rsidRPr="001B77A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E960E"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F71F9"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443F6"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FFA6E"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6FB12" w14:textId="77777777" w:rsidR="00B46E19" w:rsidRPr="001B77AD" w:rsidRDefault="00B46E19" w:rsidP="002A71B3">
            <w:pPr>
              <w:pStyle w:val="rowtabella0"/>
              <w:jc w:val="center"/>
              <w:rPr>
                <w:color w:val="002060"/>
              </w:rPr>
            </w:pPr>
            <w:r w:rsidRPr="001B77A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AA25B" w14:textId="77777777" w:rsidR="00B46E19" w:rsidRPr="001B77AD" w:rsidRDefault="00B46E19" w:rsidP="002A71B3">
            <w:pPr>
              <w:pStyle w:val="rowtabella0"/>
              <w:jc w:val="center"/>
              <w:rPr>
                <w:color w:val="002060"/>
              </w:rPr>
            </w:pPr>
            <w:r w:rsidRPr="001B77A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3351A"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9218E" w14:textId="77777777" w:rsidR="00B46E19" w:rsidRPr="001B77AD" w:rsidRDefault="00B46E19" w:rsidP="002A71B3">
            <w:pPr>
              <w:pStyle w:val="rowtabella0"/>
              <w:jc w:val="center"/>
              <w:rPr>
                <w:color w:val="002060"/>
              </w:rPr>
            </w:pPr>
            <w:r w:rsidRPr="001B77AD">
              <w:rPr>
                <w:color w:val="002060"/>
              </w:rPr>
              <w:t>0</w:t>
            </w:r>
          </w:p>
        </w:tc>
      </w:tr>
      <w:tr w:rsidR="00B46E19" w:rsidRPr="001B77AD" w14:paraId="042D4733"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252A4" w14:textId="77777777" w:rsidR="00B46E19" w:rsidRPr="001B77AD" w:rsidRDefault="00B46E19" w:rsidP="002A71B3">
            <w:pPr>
              <w:pStyle w:val="rowtabella0"/>
              <w:rPr>
                <w:color w:val="002060"/>
                <w:lang w:val="en-US"/>
              </w:rPr>
            </w:pPr>
            <w:r w:rsidRPr="001B77AD">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95F0F" w14:textId="77777777" w:rsidR="00B46E19" w:rsidRPr="001B77AD" w:rsidRDefault="00B46E19" w:rsidP="002A71B3">
            <w:pPr>
              <w:pStyle w:val="rowtabella0"/>
              <w:jc w:val="center"/>
              <w:rPr>
                <w:color w:val="002060"/>
              </w:rPr>
            </w:pPr>
            <w:r w:rsidRPr="001B77A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07122"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0DF0C"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9A3F5"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3A441"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11891" w14:textId="77777777" w:rsidR="00B46E19" w:rsidRPr="001B77AD" w:rsidRDefault="00B46E19" w:rsidP="002A71B3">
            <w:pPr>
              <w:pStyle w:val="rowtabella0"/>
              <w:jc w:val="center"/>
              <w:rPr>
                <w:color w:val="002060"/>
              </w:rPr>
            </w:pPr>
            <w:r w:rsidRPr="001B77AD">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87367" w14:textId="77777777" w:rsidR="00B46E19" w:rsidRPr="001B77AD" w:rsidRDefault="00B46E19" w:rsidP="002A71B3">
            <w:pPr>
              <w:pStyle w:val="rowtabella0"/>
              <w:jc w:val="center"/>
              <w:rPr>
                <w:color w:val="002060"/>
              </w:rPr>
            </w:pPr>
            <w:r w:rsidRPr="001B77A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012A8"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88182" w14:textId="77777777" w:rsidR="00B46E19" w:rsidRPr="001B77AD" w:rsidRDefault="00B46E19" w:rsidP="002A71B3">
            <w:pPr>
              <w:pStyle w:val="rowtabella0"/>
              <w:jc w:val="center"/>
              <w:rPr>
                <w:color w:val="002060"/>
              </w:rPr>
            </w:pPr>
            <w:r w:rsidRPr="001B77AD">
              <w:rPr>
                <w:color w:val="002060"/>
              </w:rPr>
              <w:t>0</w:t>
            </w:r>
          </w:p>
        </w:tc>
      </w:tr>
      <w:tr w:rsidR="00B46E19" w:rsidRPr="001B77AD" w14:paraId="0550A572"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12360" w14:textId="77777777" w:rsidR="00B46E19" w:rsidRPr="001B77AD" w:rsidRDefault="00B46E19" w:rsidP="002A71B3">
            <w:pPr>
              <w:pStyle w:val="rowtabella0"/>
              <w:rPr>
                <w:color w:val="002060"/>
              </w:rPr>
            </w:pPr>
            <w:r w:rsidRPr="001B77A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70E64" w14:textId="77777777" w:rsidR="00B46E19" w:rsidRPr="001B77AD" w:rsidRDefault="00B46E19" w:rsidP="002A71B3">
            <w:pPr>
              <w:pStyle w:val="rowtabella0"/>
              <w:jc w:val="center"/>
              <w:rPr>
                <w:color w:val="002060"/>
              </w:rPr>
            </w:pPr>
            <w:r w:rsidRPr="001B77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FD71C"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C43A2"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7E70"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E4755"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36E03" w14:textId="77777777" w:rsidR="00B46E19" w:rsidRPr="001B77AD" w:rsidRDefault="00B46E19" w:rsidP="002A71B3">
            <w:pPr>
              <w:pStyle w:val="rowtabella0"/>
              <w:jc w:val="center"/>
              <w:rPr>
                <w:color w:val="002060"/>
              </w:rPr>
            </w:pPr>
            <w:r w:rsidRPr="001B77A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00C63" w14:textId="77777777" w:rsidR="00B46E19" w:rsidRPr="001B77AD" w:rsidRDefault="00B46E19" w:rsidP="002A71B3">
            <w:pPr>
              <w:pStyle w:val="rowtabella0"/>
              <w:jc w:val="center"/>
              <w:rPr>
                <w:color w:val="002060"/>
              </w:rPr>
            </w:pPr>
            <w:r w:rsidRPr="001B77A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7D44A"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7C656" w14:textId="77777777" w:rsidR="00B46E19" w:rsidRPr="001B77AD" w:rsidRDefault="00B46E19" w:rsidP="002A71B3">
            <w:pPr>
              <w:pStyle w:val="rowtabella0"/>
              <w:jc w:val="center"/>
              <w:rPr>
                <w:color w:val="002060"/>
              </w:rPr>
            </w:pPr>
            <w:r w:rsidRPr="001B77AD">
              <w:rPr>
                <w:color w:val="002060"/>
              </w:rPr>
              <w:t>0</w:t>
            </w:r>
          </w:p>
        </w:tc>
      </w:tr>
      <w:tr w:rsidR="00B46E19" w:rsidRPr="001B77AD" w14:paraId="6A370AE7"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7C80E" w14:textId="77777777" w:rsidR="00B46E19" w:rsidRPr="001B77AD" w:rsidRDefault="00B46E19" w:rsidP="002A71B3">
            <w:pPr>
              <w:pStyle w:val="rowtabella0"/>
              <w:rPr>
                <w:color w:val="002060"/>
              </w:rPr>
            </w:pPr>
            <w:r w:rsidRPr="001B77AD">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2790F" w14:textId="77777777" w:rsidR="00B46E19" w:rsidRPr="001B77AD" w:rsidRDefault="00B46E19" w:rsidP="002A71B3">
            <w:pPr>
              <w:pStyle w:val="rowtabella0"/>
              <w:jc w:val="center"/>
              <w:rPr>
                <w:color w:val="002060"/>
              </w:rPr>
            </w:pPr>
            <w:r w:rsidRPr="001B77A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B0239"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14A61"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46E0"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EDED6"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77AF4" w14:textId="77777777" w:rsidR="00B46E19" w:rsidRPr="001B77AD" w:rsidRDefault="00B46E19" w:rsidP="002A71B3">
            <w:pPr>
              <w:pStyle w:val="rowtabella0"/>
              <w:jc w:val="center"/>
              <w:rPr>
                <w:color w:val="002060"/>
              </w:rPr>
            </w:pPr>
            <w:r w:rsidRPr="001B77AD">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4B9DB" w14:textId="77777777" w:rsidR="00B46E19" w:rsidRPr="001B77AD" w:rsidRDefault="00B46E19" w:rsidP="002A71B3">
            <w:pPr>
              <w:pStyle w:val="rowtabella0"/>
              <w:jc w:val="center"/>
              <w:rPr>
                <w:color w:val="002060"/>
              </w:rPr>
            </w:pPr>
            <w:r w:rsidRPr="001B77A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F0E2"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7DE46" w14:textId="77777777" w:rsidR="00B46E19" w:rsidRPr="001B77AD" w:rsidRDefault="00B46E19" w:rsidP="002A71B3">
            <w:pPr>
              <w:pStyle w:val="rowtabella0"/>
              <w:jc w:val="center"/>
              <w:rPr>
                <w:color w:val="002060"/>
              </w:rPr>
            </w:pPr>
            <w:r w:rsidRPr="001B77AD">
              <w:rPr>
                <w:color w:val="002060"/>
              </w:rPr>
              <w:t>0</w:t>
            </w:r>
          </w:p>
        </w:tc>
      </w:tr>
      <w:tr w:rsidR="00B46E19" w:rsidRPr="001B77AD" w14:paraId="0B7E290F"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AA3A46" w14:textId="77777777" w:rsidR="00B46E19" w:rsidRPr="001B77AD" w:rsidRDefault="00B46E19" w:rsidP="002A71B3">
            <w:pPr>
              <w:pStyle w:val="rowtabella0"/>
              <w:rPr>
                <w:color w:val="002060"/>
              </w:rPr>
            </w:pPr>
            <w:r w:rsidRPr="001B77A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A8106"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484BE"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54463"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D823A"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9B314"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7CF19" w14:textId="77777777" w:rsidR="00B46E19" w:rsidRPr="001B77AD" w:rsidRDefault="00B46E19" w:rsidP="002A71B3">
            <w:pPr>
              <w:pStyle w:val="rowtabella0"/>
              <w:jc w:val="center"/>
              <w:rPr>
                <w:color w:val="002060"/>
              </w:rPr>
            </w:pPr>
            <w:r w:rsidRPr="001B77A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0BAD7" w14:textId="77777777" w:rsidR="00B46E19" w:rsidRPr="001B77AD" w:rsidRDefault="00B46E19" w:rsidP="002A71B3">
            <w:pPr>
              <w:pStyle w:val="rowtabella0"/>
              <w:jc w:val="center"/>
              <w:rPr>
                <w:color w:val="002060"/>
              </w:rPr>
            </w:pPr>
            <w:r w:rsidRPr="001B77A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C8BE4"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9619" w14:textId="77777777" w:rsidR="00B46E19" w:rsidRPr="001B77AD" w:rsidRDefault="00B46E19" w:rsidP="002A71B3">
            <w:pPr>
              <w:pStyle w:val="rowtabella0"/>
              <w:jc w:val="center"/>
              <w:rPr>
                <w:color w:val="002060"/>
              </w:rPr>
            </w:pPr>
            <w:r w:rsidRPr="001B77AD">
              <w:rPr>
                <w:color w:val="002060"/>
              </w:rPr>
              <w:t>0</w:t>
            </w:r>
          </w:p>
        </w:tc>
      </w:tr>
      <w:tr w:rsidR="00B46E19" w:rsidRPr="001B77AD" w14:paraId="30B6F40A"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F9CE1D" w14:textId="77777777" w:rsidR="00B46E19" w:rsidRPr="001B77AD" w:rsidRDefault="00B46E19" w:rsidP="002A71B3">
            <w:pPr>
              <w:pStyle w:val="rowtabella0"/>
              <w:rPr>
                <w:color w:val="002060"/>
              </w:rPr>
            </w:pPr>
            <w:r w:rsidRPr="001B77A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E1B6"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DF49"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9A7AB"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23526"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DA72E"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36846" w14:textId="77777777" w:rsidR="00B46E19" w:rsidRPr="001B77AD" w:rsidRDefault="00B46E19" w:rsidP="002A71B3">
            <w:pPr>
              <w:pStyle w:val="rowtabella0"/>
              <w:jc w:val="center"/>
              <w:rPr>
                <w:color w:val="002060"/>
              </w:rPr>
            </w:pPr>
            <w:r w:rsidRPr="001B77A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43A19" w14:textId="77777777" w:rsidR="00B46E19" w:rsidRPr="001B77AD" w:rsidRDefault="00B46E19" w:rsidP="002A71B3">
            <w:pPr>
              <w:pStyle w:val="rowtabella0"/>
              <w:jc w:val="center"/>
              <w:rPr>
                <w:color w:val="002060"/>
              </w:rPr>
            </w:pPr>
            <w:r w:rsidRPr="001B77A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57D71" w14:textId="77777777" w:rsidR="00B46E19" w:rsidRPr="001B77AD" w:rsidRDefault="00B46E19" w:rsidP="002A71B3">
            <w:pPr>
              <w:pStyle w:val="rowtabella0"/>
              <w:jc w:val="center"/>
              <w:rPr>
                <w:color w:val="002060"/>
              </w:rPr>
            </w:pPr>
            <w:r w:rsidRPr="001B77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A1FE9" w14:textId="77777777" w:rsidR="00B46E19" w:rsidRPr="001B77AD" w:rsidRDefault="00B46E19" w:rsidP="002A71B3">
            <w:pPr>
              <w:pStyle w:val="rowtabella0"/>
              <w:jc w:val="center"/>
              <w:rPr>
                <w:color w:val="002060"/>
              </w:rPr>
            </w:pPr>
            <w:r w:rsidRPr="001B77AD">
              <w:rPr>
                <w:color w:val="002060"/>
              </w:rPr>
              <w:t>0</w:t>
            </w:r>
          </w:p>
        </w:tc>
      </w:tr>
      <w:tr w:rsidR="00B46E19" w:rsidRPr="001B77AD" w14:paraId="40CDE38D"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D033D" w14:textId="77777777" w:rsidR="00B46E19" w:rsidRPr="001B77AD" w:rsidRDefault="00B46E19" w:rsidP="002A71B3">
            <w:pPr>
              <w:pStyle w:val="rowtabella0"/>
              <w:rPr>
                <w:color w:val="002060"/>
              </w:rPr>
            </w:pPr>
            <w:r w:rsidRPr="001B77AD">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232AB"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EBF88"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6B685"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4FEBB"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D33C8"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87691" w14:textId="77777777" w:rsidR="00B46E19" w:rsidRPr="001B77AD" w:rsidRDefault="00B46E19" w:rsidP="002A71B3">
            <w:pPr>
              <w:pStyle w:val="rowtabella0"/>
              <w:jc w:val="center"/>
              <w:rPr>
                <w:color w:val="002060"/>
              </w:rPr>
            </w:pPr>
            <w:r w:rsidRPr="001B77A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97CA1" w14:textId="77777777" w:rsidR="00B46E19" w:rsidRPr="001B77AD" w:rsidRDefault="00B46E19" w:rsidP="002A71B3">
            <w:pPr>
              <w:pStyle w:val="rowtabella0"/>
              <w:jc w:val="center"/>
              <w:rPr>
                <w:color w:val="002060"/>
              </w:rPr>
            </w:pPr>
            <w:r w:rsidRPr="001B77AD">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F122B"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8C1C1" w14:textId="77777777" w:rsidR="00B46E19" w:rsidRPr="001B77AD" w:rsidRDefault="00B46E19" w:rsidP="002A71B3">
            <w:pPr>
              <w:pStyle w:val="rowtabella0"/>
              <w:jc w:val="center"/>
              <w:rPr>
                <w:color w:val="002060"/>
              </w:rPr>
            </w:pPr>
            <w:r w:rsidRPr="001B77AD">
              <w:rPr>
                <w:color w:val="002060"/>
              </w:rPr>
              <w:t>0</w:t>
            </w:r>
          </w:p>
        </w:tc>
      </w:tr>
      <w:tr w:rsidR="00B46E19" w:rsidRPr="001B77AD" w14:paraId="337A073B"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9F7B47" w14:textId="77777777" w:rsidR="00B46E19" w:rsidRPr="001B77AD" w:rsidRDefault="00B46E19" w:rsidP="002A71B3">
            <w:pPr>
              <w:pStyle w:val="rowtabella0"/>
              <w:rPr>
                <w:color w:val="002060"/>
              </w:rPr>
            </w:pPr>
            <w:r w:rsidRPr="001B77AD">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93194"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FCBFE"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17EDA"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C5827"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E734E" w14:textId="77777777" w:rsidR="00B46E19" w:rsidRPr="001B77AD" w:rsidRDefault="00B46E19" w:rsidP="002A71B3">
            <w:pPr>
              <w:pStyle w:val="rowtabella0"/>
              <w:jc w:val="center"/>
              <w:rPr>
                <w:color w:val="002060"/>
              </w:rPr>
            </w:pPr>
            <w:r w:rsidRPr="001B77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A7ECF" w14:textId="77777777" w:rsidR="00B46E19" w:rsidRPr="001B77AD" w:rsidRDefault="00B46E19" w:rsidP="002A71B3">
            <w:pPr>
              <w:pStyle w:val="rowtabella0"/>
              <w:jc w:val="center"/>
              <w:rPr>
                <w:color w:val="002060"/>
              </w:rPr>
            </w:pPr>
            <w:r w:rsidRPr="001B77A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8E43" w14:textId="77777777" w:rsidR="00B46E19" w:rsidRPr="001B77AD" w:rsidRDefault="00B46E19" w:rsidP="002A71B3">
            <w:pPr>
              <w:pStyle w:val="rowtabella0"/>
              <w:jc w:val="center"/>
              <w:rPr>
                <w:color w:val="002060"/>
              </w:rPr>
            </w:pPr>
            <w:r w:rsidRPr="001B77A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1699E" w14:textId="77777777" w:rsidR="00B46E19" w:rsidRPr="001B77AD" w:rsidRDefault="00B46E19" w:rsidP="002A71B3">
            <w:pPr>
              <w:pStyle w:val="rowtabella0"/>
              <w:jc w:val="center"/>
              <w:rPr>
                <w:color w:val="002060"/>
              </w:rPr>
            </w:pPr>
            <w:r w:rsidRPr="001B77A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DC4F7" w14:textId="77777777" w:rsidR="00B46E19" w:rsidRPr="001B77AD" w:rsidRDefault="00B46E19" w:rsidP="002A71B3">
            <w:pPr>
              <w:pStyle w:val="rowtabella0"/>
              <w:jc w:val="center"/>
              <w:rPr>
                <w:color w:val="002060"/>
              </w:rPr>
            </w:pPr>
            <w:r w:rsidRPr="001B77AD">
              <w:rPr>
                <w:color w:val="002060"/>
              </w:rPr>
              <w:t>0</w:t>
            </w:r>
          </w:p>
        </w:tc>
      </w:tr>
      <w:tr w:rsidR="00B46E19" w:rsidRPr="001B77AD" w14:paraId="27517740" w14:textId="77777777" w:rsidTr="002A71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74318E" w14:textId="77777777" w:rsidR="00B46E19" w:rsidRPr="001B77AD" w:rsidRDefault="00B46E19" w:rsidP="002A71B3">
            <w:pPr>
              <w:pStyle w:val="rowtabella0"/>
              <w:rPr>
                <w:color w:val="002060"/>
              </w:rPr>
            </w:pPr>
            <w:r w:rsidRPr="001B77AD">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E0D98"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C678C"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D2BD7"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7C9F9"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C1A65" w14:textId="77777777" w:rsidR="00B46E19" w:rsidRPr="001B77AD" w:rsidRDefault="00B46E19" w:rsidP="002A71B3">
            <w:pPr>
              <w:pStyle w:val="rowtabella0"/>
              <w:jc w:val="center"/>
              <w:rPr>
                <w:color w:val="002060"/>
              </w:rPr>
            </w:pPr>
            <w:r w:rsidRPr="001B77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D4C5C" w14:textId="77777777" w:rsidR="00B46E19" w:rsidRPr="001B77AD" w:rsidRDefault="00B46E19" w:rsidP="002A71B3">
            <w:pPr>
              <w:pStyle w:val="rowtabella0"/>
              <w:jc w:val="center"/>
              <w:rPr>
                <w:color w:val="002060"/>
              </w:rPr>
            </w:pPr>
            <w:r w:rsidRPr="001B77A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7640D" w14:textId="77777777" w:rsidR="00B46E19" w:rsidRPr="001B77AD" w:rsidRDefault="00B46E19" w:rsidP="002A71B3">
            <w:pPr>
              <w:pStyle w:val="rowtabella0"/>
              <w:jc w:val="center"/>
              <w:rPr>
                <w:color w:val="002060"/>
              </w:rPr>
            </w:pPr>
            <w:r w:rsidRPr="001B77AD">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61FA9" w14:textId="77777777" w:rsidR="00B46E19" w:rsidRPr="001B77AD" w:rsidRDefault="00B46E19" w:rsidP="002A71B3">
            <w:pPr>
              <w:pStyle w:val="rowtabella0"/>
              <w:jc w:val="center"/>
              <w:rPr>
                <w:color w:val="002060"/>
              </w:rPr>
            </w:pPr>
            <w:r w:rsidRPr="001B77A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98789" w14:textId="77777777" w:rsidR="00B46E19" w:rsidRPr="001B77AD" w:rsidRDefault="00B46E19" w:rsidP="002A71B3">
            <w:pPr>
              <w:pStyle w:val="rowtabella0"/>
              <w:jc w:val="center"/>
              <w:rPr>
                <w:color w:val="002060"/>
              </w:rPr>
            </w:pPr>
            <w:r w:rsidRPr="001B77AD">
              <w:rPr>
                <w:color w:val="002060"/>
              </w:rPr>
              <w:t>0</w:t>
            </w:r>
          </w:p>
        </w:tc>
      </w:tr>
    </w:tbl>
    <w:p w14:paraId="7B589BFA" w14:textId="77777777" w:rsidR="00B46E19" w:rsidRPr="001B77AD" w:rsidRDefault="00B46E19" w:rsidP="00B46E19">
      <w:pPr>
        <w:pStyle w:val="breakline"/>
        <w:rPr>
          <w:rFonts w:eastAsiaTheme="minorEastAsia"/>
          <w:color w:val="002060"/>
        </w:rPr>
      </w:pPr>
    </w:p>
    <w:p w14:paraId="1164BBD6" w14:textId="77777777" w:rsidR="00B46E19" w:rsidRPr="001B77AD" w:rsidRDefault="00B46E19" w:rsidP="00B46E19">
      <w:pPr>
        <w:pStyle w:val="breakline"/>
        <w:rPr>
          <w:color w:val="002060"/>
        </w:rPr>
      </w:pPr>
    </w:p>
    <w:p w14:paraId="6086B783" w14:textId="77777777" w:rsidR="00B46E19" w:rsidRPr="001B77AD" w:rsidRDefault="00B46E19" w:rsidP="00B46E19">
      <w:pPr>
        <w:pStyle w:val="sottotitolocampionato10"/>
        <w:rPr>
          <w:color w:val="002060"/>
        </w:rPr>
      </w:pPr>
      <w:r w:rsidRPr="001B77A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E19" w:rsidRPr="001B77AD" w14:paraId="1C148168" w14:textId="77777777" w:rsidTr="002A71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B1454" w14:textId="77777777" w:rsidR="00B46E19" w:rsidRPr="001B77AD" w:rsidRDefault="00B46E19" w:rsidP="002A71B3">
            <w:pPr>
              <w:pStyle w:val="headertabella0"/>
              <w:rPr>
                <w:color w:val="002060"/>
              </w:rPr>
            </w:pPr>
            <w:r w:rsidRPr="001B77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79809" w14:textId="77777777" w:rsidR="00B46E19" w:rsidRPr="001B77AD" w:rsidRDefault="00B46E19" w:rsidP="002A71B3">
            <w:pPr>
              <w:pStyle w:val="headertabella0"/>
              <w:rPr>
                <w:color w:val="002060"/>
              </w:rPr>
            </w:pPr>
            <w:r w:rsidRPr="001B77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0499E" w14:textId="77777777" w:rsidR="00B46E19" w:rsidRPr="001B77AD" w:rsidRDefault="00B46E19" w:rsidP="002A71B3">
            <w:pPr>
              <w:pStyle w:val="headertabella0"/>
              <w:rPr>
                <w:color w:val="002060"/>
              </w:rPr>
            </w:pPr>
            <w:r w:rsidRPr="001B77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4FCA7" w14:textId="77777777" w:rsidR="00B46E19" w:rsidRPr="001B77AD" w:rsidRDefault="00B46E19" w:rsidP="002A71B3">
            <w:pPr>
              <w:pStyle w:val="headertabella0"/>
              <w:rPr>
                <w:color w:val="002060"/>
              </w:rPr>
            </w:pPr>
            <w:r w:rsidRPr="001B77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D6CBB" w14:textId="77777777" w:rsidR="00B46E19" w:rsidRPr="001B77AD" w:rsidRDefault="00B46E19" w:rsidP="002A71B3">
            <w:pPr>
              <w:pStyle w:val="headertabella0"/>
              <w:rPr>
                <w:color w:val="002060"/>
              </w:rPr>
            </w:pPr>
            <w:r w:rsidRPr="001B77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12882" w14:textId="77777777" w:rsidR="00B46E19" w:rsidRPr="001B77AD" w:rsidRDefault="00B46E19" w:rsidP="002A71B3">
            <w:pPr>
              <w:pStyle w:val="headertabella0"/>
              <w:rPr>
                <w:color w:val="002060"/>
              </w:rPr>
            </w:pPr>
            <w:r w:rsidRPr="001B77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BF69E" w14:textId="77777777" w:rsidR="00B46E19" w:rsidRPr="001B77AD" w:rsidRDefault="00B46E19" w:rsidP="002A71B3">
            <w:pPr>
              <w:pStyle w:val="headertabella0"/>
              <w:rPr>
                <w:color w:val="002060"/>
              </w:rPr>
            </w:pPr>
            <w:r w:rsidRPr="001B77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0DABF" w14:textId="77777777" w:rsidR="00B46E19" w:rsidRPr="001B77AD" w:rsidRDefault="00B46E19" w:rsidP="002A71B3">
            <w:pPr>
              <w:pStyle w:val="headertabella0"/>
              <w:rPr>
                <w:color w:val="002060"/>
              </w:rPr>
            </w:pPr>
            <w:r w:rsidRPr="001B77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4B8F0" w14:textId="77777777" w:rsidR="00B46E19" w:rsidRPr="001B77AD" w:rsidRDefault="00B46E19" w:rsidP="002A71B3">
            <w:pPr>
              <w:pStyle w:val="headertabella0"/>
              <w:rPr>
                <w:color w:val="002060"/>
              </w:rPr>
            </w:pPr>
            <w:r w:rsidRPr="001B77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7AA14" w14:textId="77777777" w:rsidR="00B46E19" w:rsidRPr="001B77AD" w:rsidRDefault="00B46E19" w:rsidP="002A71B3">
            <w:pPr>
              <w:pStyle w:val="headertabella0"/>
              <w:rPr>
                <w:color w:val="002060"/>
              </w:rPr>
            </w:pPr>
            <w:r w:rsidRPr="001B77AD">
              <w:rPr>
                <w:color w:val="002060"/>
              </w:rPr>
              <w:t>PE</w:t>
            </w:r>
          </w:p>
        </w:tc>
      </w:tr>
      <w:tr w:rsidR="00B46E19" w:rsidRPr="001B77AD" w14:paraId="42951E56" w14:textId="77777777" w:rsidTr="002A71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B538D7" w14:textId="77777777" w:rsidR="00B46E19" w:rsidRPr="001B77AD" w:rsidRDefault="00B46E19" w:rsidP="002A71B3">
            <w:pPr>
              <w:pStyle w:val="rowtabella0"/>
              <w:rPr>
                <w:color w:val="002060"/>
              </w:rPr>
            </w:pPr>
            <w:r w:rsidRPr="001B77AD">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26394" w14:textId="77777777" w:rsidR="00B46E19" w:rsidRPr="001B77AD" w:rsidRDefault="00B46E19" w:rsidP="002A71B3">
            <w:pPr>
              <w:pStyle w:val="rowtabella0"/>
              <w:jc w:val="center"/>
              <w:rPr>
                <w:color w:val="002060"/>
              </w:rPr>
            </w:pPr>
            <w:r w:rsidRPr="001B77A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2E595"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E3D2C" w14:textId="77777777" w:rsidR="00B46E19" w:rsidRPr="001B77AD" w:rsidRDefault="00B46E19" w:rsidP="002A71B3">
            <w:pPr>
              <w:pStyle w:val="rowtabella0"/>
              <w:jc w:val="center"/>
              <w:rPr>
                <w:color w:val="002060"/>
              </w:rPr>
            </w:pPr>
            <w:r w:rsidRPr="001B77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DBC17"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5A8FA"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06ADE" w14:textId="77777777" w:rsidR="00B46E19" w:rsidRPr="001B77AD" w:rsidRDefault="00B46E19" w:rsidP="002A71B3">
            <w:pPr>
              <w:pStyle w:val="rowtabella0"/>
              <w:jc w:val="center"/>
              <w:rPr>
                <w:color w:val="002060"/>
              </w:rPr>
            </w:pPr>
            <w:r w:rsidRPr="001B77AD">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09DA3" w14:textId="77777777" w:rsidR="00B46E19" w:rsidRPr="001B77AD" w:rsidRDefault="00B46E19" w:rsidP="002A71B3">
            <w:pPr>
              <w:pStyle w:val="rowtabella0"/>
              <w:jc w:val="center"/>
              <w:rPr>
                <w:color w:val="002060"/>
              </w:rPr>
            </w:pPr>
            <w:r w:rsidRPr="001B77A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C7200" w14:textId="77777777" w:rsidR="00B46E19" w:rsidRPr="001B77AD" w:rsidRDefault="00B46E19" w:rsidP="002A71B3">
            <w:pPr>
              <w:pStyle w:val="rowtabella0"/>
              <w:jc w:val="center"/>
              <w:rPr>
                <w:color w:val="002060"/>
              </w:rPr>
            </w:pPr>
            <w:r w:rsidRPr="001B77A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E202C" w14:textId="77777777" w:rsidR="00B46E19" w:rsidRPr="001B77AD" w:rsidRDefault="00B46E19" w:rsidP="002A71B3">
            <w:pPr>
              <w:pStyle w:val="rowtabella0"/>
              <w:jc w:val="center"/>
              <w:rPr>
                <w:color w:val="002060"/>
              </w:rPr>
            </w:pPr>
            <w:r w:rsidRPr="001B77AD">
              <w:rPr>
                <w:color w:val="002060"/>
              </w:rPr>
              <w:t>0</w:t>
            </w:r>
          </w:p>
        </w:tc>
      </w:tr>
      <w:tr w:rsidR="00B46E19" w:rsidRPr="001B77AD" w14:paraId="5B0E65EC"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9A7B9" w14:textId="77777777" w:rsidR="00B46E19" w:rsidRPr="001B77AD" w:rsidRDefault="00B46E19" w:rsidP="002A71B3">
            <w:pPr>
              <w:pStyle w:val="rowtabella0"/>
              <w:rPr>
                <w:color w:val="002060"/>
              </w:rPr>
            </w:pPr>
            <w:r w:rsidRPr="001B77AD">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46649" w14:textId="77777777" w:rsidR="00B46E19" w:rsidRPr="001B77AD" w:rsidRDefault="00B46E19" w:rsidP="002A71B3">
            <w:pPr>
              <w:pStyle w:val="rowtabella0"/>
              <w:jc w:val="center"/>
              <w:rPr>
                <w:color w:val="002060"/>
              </w:rPr>
            </w:pPr>
            <w:r w:rsidRPr="001B77A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4BE95"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3F95"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0EB8"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58FA4"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48EDF" w14:textId="77777777" w:rsidR="00B46E19" w:rsidRPr="001B77AD" w:rsidRDefault="00B46E19" w:rsidP="002A71B3">
            <w:pPr>
              <w:pStyle w:val="rowtabella0"/>
              <w:jc w:val="center"/>
              <w:rPr>
                <w:color w:val="002060"/>
              </w:rPr>
            </w:pPr>
            <w:r w:rsidRPr="001B77AD">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9EA70" w14:textId="77777777" w:rsidR="00B46E19" w:rsidRPr="001B77AD" w:rsidRDefault="00B46E19" w:rsidP="002A71B3">
            <w:pPr>
              <w:pStyle w:val="rowtabella0"/>
              <w:jc w:val="center"/>
              <w:rPr>
                <w:color w:val="002060"/>
              </w:rPr>
            </w:pPr>
            <w:r w:rsidRPr="001B77A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3940B" w14:textId="77777777" w:rsidR="00B46E19" w:rsidRPr="001B77AD" w:rsidRDefault="00B46E19" w:rsidP="002A71B3">
            <w:pPr>
              <w:pStyle w:val="rowtabella0"/>
              <w:jc w:val="center"/>
              <w:rPr>
                <w:color w:val="002060"/>
              </w:rPr>
            </w:pPr>
            <w:r w:rsidRPr="001B77A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33D2B" w14:textId="77777777" w:rsidR="00B46E19" w:rsidRPr="001B77AD" w:rsidRDefault="00B46E19" w:rsidP="002A71B3">
            <w:pPr>
              <w:pStyle w:val="rowtabella0"/>
              <w:jc w:val="center"/>
              <w:rPr>
                <w:color w:val="002060"/>
              </w:rPr>
            </w:pPr>
            <w:r w:rsidRPr="001B77AD">
              <w:rPr>
                <w:color w:val="002060"/>
              </w:rPr>
              <w:t>0</w:t>
            </w:r>
          </w:p>
        </w:tc>
      </w:tr>
      <w:tr w:rsidR="00B46E19" w:rsidRPr="001B77AD" w14:paraId="49B47ECA"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8FDA1" w14:textId="77777777" w:rsidR="00B46E19" w:rsidRPr="001B77AD" w:rsidRDefault="00B46E19" w:rsidP="002A71B3">
            <w:pPr>
              <w:pStyle w:val="rowtabella0"/>
              <w:rPr>
                <w:color w:val="002060"/>
              </w:rPr>
            </w:pPr>
            <w:r w:rsidRPr="001B77AD">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6DCBC" w14:textId="77777777" w:rsidR="00B46E19" w:rsidRPr="001B77AD" w:rsidRDefault="00B46E19" w:rsidP="002A71B3">
            <w:pPr>
              <w:pStyle w:val="rowtabella0"/>
              <w:jc w:val="center"/>
              <w:rPr>
                <w:color w:val="002060"/>
              </w:rPr>
            </w:pPr>
            <w:r w:rsidRPr="001B77A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EEA91"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9A773"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BA7A"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389AE"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583E4" w14:textId="77777777" w:rsidR="00B46E19" w:rsidRPr="001B77AD" w:rsidRDefault="00B46E19" w:rsidP="002A71B3">
            <w:pPr>
              <w:pStyle w:val="rowtabella0"/>
              <w:jc w:val="center"/>
              <w:rPr>
                <w:color w:val="002060"/>
              </w:rPr>
            </w:pPr>
            <w:r w:rsidRPr="001B77AD">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1BE0F" w14:textId="77777777" w:rsidR="00B46E19" w:rsidRPr="001B77AD" w:rsidRDefault="00B46E19" w:rsidP="002A71B3">
            <w:pPr>
              <w:pStyle w:val="rowtabella0"/>
              <w:jc w:val="center"/>
              <w:rPr>
                <w:color w:val="002060"/>
              </w:rPr>
            </w:pPr>
            <w:r w:rsidRPr="001B77A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52595" w14:textId="77777777" w:rsidR="00B46E19" w:rsidRPr="001B77AD" w:rsidRDefault="00B46E19" w:rsidP="002A71B3">
            <w:pPr>
              <w:pStyle w:val="rowtabella0"/>
              <w:jc w:val="center"/>
              <w:rPr>
                <w:color w:val="002060"/>
              </w:rPr>
            </w:pPr>
            <w:r w:rsidRPr="001B77A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FA0B2" w14:textId="77777777" w:rsidR="00B46E19" w:rsidRPr="001B77AD" w:rsidRDefault="00B46E19" w:rsidP="002A71B3">
            <w:pPr>
              <w:pStyle w:val="rowtabella0"/>
              <w:jc w:val="center"/>
              <w:rPr>
                <w:color w:val="002060"/>
              </w:rPr>
            </w:pPr>
            <w:r w:rsidRPr="001B77AD">
              <w:rPr>
                <w:color w:val="002060"/>
              </w:rPr>
              <w:t>0</w:t>
            </w:r>
          </w:p>
        </w:tc>
      </w:tr>
      <w:tr w:rsidR="00B46E19" w:rsidRPr="001B77AD" w14:paraId="2E1BC2F2"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70F915" w14:textId="77777777" w:rsidR="00B46E19" w:rsidRPr="001B77AD" w:rsidRDefault="00B46E19" w:rsidP="002A71B3">
            <w:pPr>
              <w:pStyle w:val="rowtabella0"/>
              <w:rPr>
                <w:color w:val="002060"/>
              </w:rPr>
            </w:pPr>
            <w:r w:rsidRPr="001B77A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0621D" w14:textId="77777777" w:rsidR="00B46E19" w:rsidRPr="001B77AD" w:rsidRDefault="00B46E19" w:rsidP="002A71B3">
            <w:pPr>
              <w:pStyle w:val="rowtabella0"/>
              <w:jc w:val="center"/>
              <w:rPr>
                <w:color w:val="002060"/>
              </w:rPr>
            </w:pPr>
            <w:r w:rsidRPr="001B77A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0B0F3"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13FE2"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C8044"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18F44"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E004" w14:textId="77777777" w:rsidR="00B46E19" w:rsidRPr="001B77AD" w:rsidRDefault="00B46E19" w:rsidP="002A71B3">
            <w:pPr>
              <w:pStyle w:val="rowtabella0"/>
              <w:jc w:val="center"/>
              <w:rPr>
                <w:color w:val="002060"/>
              </w:rPr>
            </w:pPr>
            <w:r w:rsidRPr="001B77A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021F" w14:textId="77777777" w:rsidR="00B46E19" w:rsidRPr="001B77AD" w:rsidRDefault="00B46E19" w:rsidP="002A71B3">
            <w:pPr>
              <w:pStyle w:val="rowtabella0"/>
              <w:jc w:val="center"/>
              <w:rPr>
                <w:color w:val="002060"/>
              </w:rPr>
            </w:pPr>
            <w:r w:rsidRPr="001B77A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4516"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576D" w14:textId="77777777" w:rsidR="00B46E19" w:rsidRPr="001B77AD" w:rsidRDefault="00B46E19" w:rsidP="002A71B3">
            <w:pPr>
              <w:pStyle w:val="rowtabella0"/>
              <w:jc w:val="center"/>
              <w:rPr>
                <w:color w:val="002060"/>
              </w:rPr>
            </w:pPr>
            <w:r w:rsidRPr="001B77AD">
              <w:rPr>
                <w:color w:val="002060"/>
              </w:rPr>
              <w:t>0</w:t>
            </w:r>
          </w:p>
        </w:tc>
      </w:tr>
      <w:tr w:rsidR="00B46E19" w:rsidRPr="001B77AD" w14:paraId="308E879C"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12894A" w14:textId="77777777" w:rsidR="00B46E19" w:rsidRPr="001B77AD" w:rsidRDefault="00B46E19" w:rsidP="002A71B3">
            <w:pPr>
              <w:pStyle w:val="rowtabella0"/>
              <w:rPr>
                <w:color w:val="002060"/>
              </w:rPr>
            </w:pPr>
            <w:r w:rsidRPr="001B77AD">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9D1BF" w14:textId="77777777" w:rsidR="00B46E19" w:rsidRPr="001B77AD" w:rsidRDefault="00B46E19" w:rsidP="002A71B3">
            <w:pPr>
              <w:pStyle w:val="rowtabella0"/>
              <w:jc w:val="center"/>
              <w:rPr>
                <w:color w:val="002060"/>
              </w:rPr>
            </w:pPr>
            <w:r w:rsidRPr="001B77A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5B96"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631B"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4E5F1"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60DF1"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1A3A8" w14:textId="77777777" w:rsidR="00B46E19" w:rsidRPr="001B77AD" w:rsidRDefault="00B46E19" w:rsidP="002A71B3">
            <w:pPr>
              <w:pStyle w:val="rowtabella0"/>
              <w:jc w:val="center"/>
              <w:rPr>
                <w:color w:val="002060"/>
              </w:rPr>
            </w:pPr>
            <w:r w:rsidRPr="001B77A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013FD" w14:textId="77777777" w:rsidR="00B46E19" w:rsidRPr="001B77AD" w:rsidRDefault="00B46E19" w:rsidP="002A71B3">
            <w:pPr>
              <w:pStyle w:val="rowtabella0"/>
              <w:jc w:val="center"/>
              <w:rPr>
                <w:color w:val="002060"/>
              </w:rPr>
            </w:pPr>
            <w:r w:rsidRPr="001B77A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8DFB"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28B15" w14:textId="77777777" w:rsidR="00B46E19" w:rsidRPr="001B77AD" w:rsidRDefault="00B46E19" w:rsidP="002A71B3">
            <w:pPr>
              <w:pStyle w:val="rowtabella0"/>
              <w:jc w:val="center"/>
              <w:rPr>
                <w:color w:val="002060"/>
              </w:rPr>
            </w:pPr>
            <w:r w:rsidRPr="001B77AD">
              <w:rPr>
                <w:color w:val="002060"/>
              </w:rPr>
              <w:t>0</w:t>
            </w:r>
          </w:p>
        </w:tc>
      </w:tr>
      <w:tr w:rsidR="00B46E19" w:rsidRPr="001B77AD" w14:paraId="3095C367"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F5437C" w14:textId="77777777" w:rsidR="00B46E19" w:rsidRPr="001B77AD" w:rsidRDefault="00B46E19" w:rsidP="002A71B3">
            <w:pPr>
              <w:pStyle w:val="rowtabella0"/>
              <w:rPr>
                <w:color w:val="002060"/>
              </w:rPr>
            </w:pPr>
            <w:r w:rsidRPr="001B77AD">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AE7C0" w14:textId="77777777" w:rsidR="00B46E19" w:rsidRPr="001B77AD" w:rsidRDefault="00B46E19" w:rsidP="002A71B3">
            <w:pPr>
              <w:pStyle w:val="rowtabella0"/>
              <w:jc w:val="center"/>
              <w:rPr>
                <w:color w:val="002060"/>
              </w:rPr>
            </w:pPr>
            <w:r w:rsidRPr="001B77A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9ACAF"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279B0"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30CAF"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74CF"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FFDDF" w14:textId="77777777" w:rsidR="00B46E19" w:rsidRPr="001B77AD" w:rsidRDefault="00B46E19" w:rsidP="002A71B3">
            <w:pPr>
              <w:pStyle w:val="rowtabella0"/>
              <w:jc w:val="center"/>
              <w:rPr>
                <w:color w:val="002060"/>
              </w:rPr>
            </w:pPr>
            <w:r w:rsidRPr="001B77A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B113A" w14:textId="77777777" w:rsidR="00B46E19" w:rsidRPr="001B77AD" w:rsidRDefault="00B46E19" w:rsidP="002A71B3">
            <w:pPr>
              <w:pStyle w:val="rowtabella0"/>
              <w:jc w:val="center"/>
              <w:rPr>
                <w:color w:val="002060"/>
              </w:rPr>
            </w:pPr>
            <w:r w:rsidRPr="001B77A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0C746"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7CCF" w14:textId="77777777" w:rsidR="00B46E19" w:rsidRPr="001B77AD" w:rsidRDefault="00B46E19" w:rsidP="002A71B3">
            <w:pPr>
              <w:pStyle w:val="rowtabella0"/>
              <w:jc w:val="center"/>
              <w:rPr>
                <w:color w:val="002060"/>
              </w:rPr>
            </w:pPr>
            <w:r w:rsidRPr="001B77AD">
              <w:rPr>
                <w:color w:val="002060"/>
              </w:rPr>
              <w:t>0</w:t>
            </w:r>
          </w:p>
        </w:tc>
      </w:tr>
      <w:tr w:rsidR="00B46E19" w:rsidRPr="001B77AD" w14:paraId="4D4DF13D"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614B7" w14:textId="77777777" w:rsidR="00B46E19" w:rsidRPr="001B77AD" w:rsidRDefault="00B46E19" w:rsidP="002A71B3">
            <w:pPr>
              <w:pStyle w:val="rowtabella0"/>
              <w:rPr>
                <w:color w:val="002060"/>
              </w:rPr>
            </w:pPr>
            <w:r w:rsidRPr="001B77A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5A990" w14:textId="77777777" w:rsidR="00B46E19" w:rsidRPr="001B77AD" w:rsidRDefault="00B46E19" w:rsidP="002A71B3">
            <w:pPr>
              <w:pStyle w:val="rowtabella0"/>
              <w:jc w:val="center"/>
              <w:rPr>
                <w:color w:val="002060"/>
              </w:rPr>
            </w:pPr>
            <w:r w:rsidRPr="001B77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6E788"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D2DAA"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A3C2"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00A83"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36E8" w14:textId="77777777" w:rsidR="00B46E19" w:rsidRPr="001B77AD" w:rsidRDefault="00B46E19" w:rsidP="002A71B3">
            <w:pPr>
              <w:pStyle w:val="rowtabella0"/>
              <w:jc w:val="center"/>
              <w:rPr>
                <w:color w:val="002060"/>
              </w:rPr>
            </w:pPr>
            <w:r w:rsidRPr="001B77AD">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72ABD" w14:textId="77777777" w:rsidR="00B46E19" w:rsidRPr="001B77AD" w:rsidRDefault="00B46E19" w:rsidP="002A71B3">
            <w:pPr>
              <w:pStyle w:val="rowtabella0"/>
              <w:jc w:val="center"/>
              <w:rPr>
                <w:color w:val="002060"/>
              </w:rPr>
            </w:pPr>
            <w:r w:rsidRPr="001B77A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F60EF"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6AD95" w14:textId="77777777" w:rsidR="00B46E19" w:rsidRPr="001B77AD" w:rsidRDefault="00B46E19" w:rsidP="002A71B3">
            <w:pPr>
              <w:pStyle w:val="rowtabella0"/>
              <w:jc w:val="center"/>
              <w:rPr>
                <w:color w:val="002060"/>
              </w:rPr>
            </w:pPr>
            <w:r w:rsidRPr="001B77AD">
              <w:rPr>
                <w:color w:val="002060"/>
              </w:rPr>
              <w:t>0</w:t>
            </w:r>
          </w:p>
        </w:tc>
      </w:tr>
      <w:tr w:rsidR="00B46E19" w:rsidRPr="001B77AD" w14:paraId="09A92F8C"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C8F45" w14:textId="77777777" w:rsidR="00B46E19" w:rsidRPr="001B77AD" w:rsidRDefault="00B46E19" w:rsidP="002A71B3">
            <w:pPr>
              <w:pStyle w:val="rowtabella0"/>
              <w:rPr>
                <w:color w:val="002060"/>
              </w:rPr>
            </w:pPr>
            <w:r w:rsidRPr="001B77AD">
              <w:rPr>
                <w:color w:val="002060"/>
              </w:rPr>
              <w:t xml:space="preserve">POL.D. </w:t>
            </w:r>
            <w:proofErr w:type="gramStart"/>
            <w:r w:rsidRPr="001B77AD">
              <w:rPr>
                <w:color w:val="002060"/>
              </w:rPr>
              <w:t>U.MANDOLESI</w:t>
            </w:r>
            <w:proofErr w:type="gramEnd"/>
            <w:r w:rsidRPr="001B77AD">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1294D"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A43A4"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1CE29"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BDCE"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4698A"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1CDF0" w14:textId="77777777" w:rsidR="00B46E19" w:rsidRPr="001B77AD" w:rsidRDefault="00B46E19" w:rsidP="002A71B3">
            <w:pPr>
              <w:pStyle w:val="rowtabella0"/>
              <w:jc w:val="center"/>
              <w:rPr>
                <w:color w:val="002060"/>
              </w:rPr>
            </w:pPr>
            <w:r w:rsidRPr="001B77A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6654D" w14:textId="77777777" w:rsidR="00B46E19" w:rsidRPr="001B77AD" w:rsidRDefault="00B46E19" w:rsidP="002A71B3">
            <w:pPr>
              <w:pStyle w:val="rowtabella0"/>
              <w:jc w:val="center"/>
              <w:rPr>
                <w:color w:val="002060"/>
              </w:rPr>
            </w:pPr>
            <w:r w:rsidRPr="001B77A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91123" w14:textId="77777777" w:rsidR="00B46E19" w:rsidRPr="001B77AD" w:rsidRDefault="00B46E19" w:rsidP="002A71B3">
            <w:pPr>
              <w:pStyle w:val="rowtabella0"/>
              <w:jc w:val="center"/>
              <w:rPr>
                <w:color w:val="002060"/>
              </w:rPr>
            </w:pPr>
            <w:r w:rsidRPr="001B77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36792" w14:textId="77777777" w:rsidR="00B46E19" w:rsidRPr="001B77AD" w:rsidRDefault="00B46E19" w:rsidP="002A71B3">
            <w:pPr>
              <w:pStyle w:val="rowtabella0"/>
              <w:jc w:val="center"/>
              <w:rPr>
                <w:color w:val="002060"/>
              </w:rPr>
            </w:pPr>
            <w:r w:rsidRPr="001B77AD">
              <w:rPr>
                <w:color w:val="002060"/>
              </w:rPr>
              <w:t>0</w:t>
            </w:r>
          </w:p>
        </w:tc>
      </w:tr>
      <w:tr w:rsidR="00B46E19" w:rsidRPr="001B77AD" w14:paraId="287729CD"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1C9BA" w14:textId="77777777" w:rsidR="00B46E19" w:rsidRPr="00D64462" w:rsidRDefault="00B46E19" w:rsidP="002A71B3">
            <w:pPr>
              <w:pStyle w:val="rowtabella0"/>
              <w:rPr>
                <w:color w:val="002060"/>
                <w:lang w:val="es-ES"/>
              </w:rPr>
            </w:pPr>
            <w:r w:rsidRPr="00D64462">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4C36F" w14:textId="77777777" w:rsidR="00B46E19" w:rsidRPr="001B77AD" w:rsidRDefault="00B46E19" w:rsidP="002A71B3">
            <w:pPr>
              <w:pStyle w:val="rowtabella0"/>
              <w:jc w:val="center"/>
              <w:rPr>
                <w:color w:val="002060"/>
              </w:rPr>
            </w:pPr>
            <w:r w:rsidRPr="001B77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2B27"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648FE"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AF93C"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85F26"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6DAF2" w14:textId="77777777" w:rsidR="00B46E19" w:rsidRPr="001B77AD" w:rsidRDefault="00B46E19" w:rsidP="002A71B3">
            <w:pPr>
              <w:pStyle w:val="rowtabella0"/>
              <w:jc w:val="center"/>
              <w:rPr>
                <w:color w:val="002060"/>
              </w:rPr>
            </w:pPr>
            <w:r w:rsidRPr="001B77A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A3AD9" w14:textId="77777777" w:rsidR="00B46E19" w:rsidRPr="001B77AD" w:rsidRDefault="00B46E19" w:rsidP="002A71B3">
            <w:pPr>
              <w:pStyle w:val="rowtabella0"/>
              <w:jc w:val="center"/>
              <w:rPr>
                <w:color w:val="002060"/>
              </w:rPr>
            </w:pPr>
            <w:r w:rsidRPr="001B77A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74DF" w14:textId="77777777" w:rsidR="00B46E19" w:rsidRPr="001B77AD" w:rsidRDefault="00B46E19" w:rsidP="002A71B3">
            <w:pPr>
              <w:pStyle w:val="rowtabella0"/>
              <w:jc w:val="center"/>
              <w:rPr>
                <w:color w:val="002060"/>
              </w:rPr>
            </w:pPr>
            <w:r w:rsidRPr="001B77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040E9" w14:textId="77777777" w:rsidR="00B46E19" w:rsidRPr="001B77AD" w:rsidRDefault="00B46E19" w:rsidP="002A71B3">
            <w:pPr>
              <w:pStyle w:val="rowtabella0"/>
              <w:jc w:val="center"/>
              <w:rPr>
                <w:color w:val="002060"/>
              </w:rPr>
            </w:pPr>
            <w:r w:rsidRPr="001B77AD">
              <w:rPr>
                <w:color w:val="002060"/>
              </w:rPr>
              <w:t>0</w:t>
            </w:r>
          </w:p>
        </w:tc>
      </w:tr>
      <w:tr w:rsidR="00B46E19" w:rsidRPr="001B77AD" w14:paraId="08557697"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8B5A63" w14:textId="77777777" w:rsidR="00B46E19" w:rsidRPr="001B77AD" w:rsidRDefault="00B46E19" w:rsidP="002A71B3">
            <w:pPr>
              <w:pStyle w:val="rowtabella0"/>
              <w:rPr>
                <w:color w:val="002060"/>
                <w:lang w:val="en-US"/>
              </w:rPr>
            </w:pPr>
            <w:r w:rsidRPr="001B77AD">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77BA7"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A0E3"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C21E5"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D2ABB"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D07EC"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5C738" w14:textId="77777777" w:rsidR="00B46E19" w:rsidRPr="001B77AD" w:rsidRDefault="00B46E19" w:rsidP="002A71B3">
            <w:pPr>
              <w:pStyle w:val="rowtabella0"/>
              <w:jc w:val="center"/>
              <w:rPr>
                <w:color w:val="002060"/>
              </w:rPr>
            </w:pPr>
            <w:r w:rsidRPr="001B77A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88B0F" w14:textId="77777777" w:rsidR="00B46E19" w:rsidRPr="001B77AD" w:rsidRDefault="00B46E19" w:rsidP="002A71B3">
            <w:pPr>
              <w:pStyle w:val="rowtabella0"/>
              <w:jc w:val="center"/>
              <w:rPr>
                <w:color w:val="002060"/>
              </w:rPr>
            </w:pPr>
            <w:r w:rsidRPr="001B77AD">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B7E84" w14:textId="77777777" w:rsidR="00B46E19" w:rsidRPr="001B77AD" w:rsidRDefault="00B46E19" w:rsidP="002A71B3">
            <w:pPr>
              <w:pStyle w:val="rowtabella0"/>
              <w:jc w:val="center"/>
              <w:rPr>
                <w:color w:val="002060"/>
              </w:rPr>
            </w:pPr>
            <w:r w:rsidRPr="001B77A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14D0B" w14:textId="77777777" w:rsidR="00B46E19" w:rsidRPr="001B77AD" w:rsidRDefault="00B46E19" w:rsidP="002A71B3">
            <w:pPr>
              <w:pStyle w:val="rowtabella0"/>
              <w:jc w:val="center"/>
              <w:rPr>
                <w:color w:val="002060"/>
              </w:rPr>
            </w:pPr>
            <w:r w:rsidRPr="001B77AD">
              <w:rPr>
                <w:color w:val="002060"/>
              </w:rPr>
              <w:t>0</w:t>
            </w:r>
          </w:p>
        </w:tc>
      </w:tr>
      <w:tr w:rsidR="00B46E19" w:rsidRPr="001B77AD" w14:paraId="1B14C4C4"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B33F4B" w14:textId="77777777" w:rsidR="00B46E19" w:rsidRPr="001B77AD" w:rsidRDefault="00B46E19" w:rsidP="002A71B3">
            <w:pPr>
              <w:pStyle w:val="rowtabella0"/>
              <w:rPr>
                <w:color w:val="002060"/>
              </w:rPr>
            </w:pPr>
            <w:r w:rsidRPr="001B77AD">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022D"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061B3"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0D257"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223ED"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93082"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6DD44" w14:textId="77777777" w:rsidR="00B46E19" w:rsidRPr="001B77AD" w:rsidRDefault="00B46E19" w:rsidP="002A71B3">
            <w:pPr>
              <w:pStyle w:val="rowtabella0"/>
              <w:jc w:val="center"/>
              <w:rPr>
                <w:color w:val="002060"/>
              </w:rPr>
            </w:pPr>
            <w:r w:rsidRPr="001B77A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36513" w14:textId="77777777" w:rsidR="00B46E19" w:rsidRPr="001B77AD" w:rsidRDefault="00B46E19" w:rsidP="002A71B3">
            <w:pPr>
              <w:pStyle w:val="rowtabella0"/>
              <w:jc w:val="center"/>
              <w:rPr>
                <w:color w:val="002060"/>
              </w:rPr>
            </w:pPr>
            <w:r w:rsidRPr="001B77AD">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96EE8" w14:textId="77777777" w:rsidR="00B46E19" w:rsidRPr="001B77AD" w:rsidRDefault="00B46E19" w:rsidP="002A71B3">
            <w:pPr>
              <w:pStyle w:val="rowtabella0"/>
              <w:jc w:val="center"/>
              <w:rPr>
                <w:color w:val="002060"/>
              </w:rPr>
            </w:pPr>
            <w:r w:rsidRPr="001B77A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08E6E" w14:textId="77777777" w:rsidR="00B46E19" w:rsidRPr="001B77AD" w:rsidRDefault="00B46E19" w:rsidP="002A71B3">
            <w:pPr>
              <w:pStyle w:val="rowtabella0"/>
              <w:jc w:val="center"/>
              <w:rPr>
                <w:color w:val="002060"/>
              </w:rPr>
            </w:pPr>
            <w:r w:rsidRPr="001B77AD">
              <w:rPr>
                <w:color w:val="002060"/>
              </w:rPr>
              <w:t>0</w:t>
            </w:r>
          </w:p>
        </w:tc>
      </w:tr>
      <w:tr w:rsidR="00B46E19" w:rsidRPr="001B77AD" w14:paraId="420B10FE" w14:textId="77777777" w:rsidTr="002A71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CD4C87" w14:textId="77777777" w:rsidR="00B46E19" w:rsidRPr="001B77AD" w:rsidRDefault="00B46E19" w:rsidP="002A71B3">
            <w:pPr>
              <w:pStyle w:val="rowtabella0"/>
              <w:rPr>
                <w:color w:val="002060"/>
              </w:rPr>
            </w:pPr>
            <w:r w:rsidRPr="001B77A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D88CC"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5C4F6"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1FCD1"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A3AF"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04E89" w14:textId="77777777" w:rsidR="00B46E19" w:rsidRPr="001B77AD" w:rsidRDefault="00B46E19" w:rsidP="002A71B3">
            <w:pPr>
              <w:pStyle w:val="rowtabella0"/>
              <w:jc w:val="center"/>
              <w:rPr>
                <w:color w:val="002060"/>
              </w:rPr>
            </w:pPr>
            <w:r w:rsidRPr="001B77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AF11" w14:textId="77777777" w:rsidR="00B46E19" w:rsidRPr="001B77AD" w:rsidRDefault="00B46E19" w:rsidP="002A71B3">
            <w:pPr>
              <w:pStyle w:val="rowtabella0"/>
              <w:jc w:val="center"/>
              <w:rPr>
                <w:color w:val="002060"/>
              </w:rPr>
            </w:pPr>
            <w:r w:rsidRPr="001B77A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5FC16" w14:textId="77777777" w:rsidR="00B46E19" w:rsidRPr="001B77AD" w:rsidRDefault="00B46E19" w:rsidP="002A71B3">
            <w:pPr>
              <w:pStyle w:val="rowtabella0"/>
              <w:jc w:val="center"/>
              <w:rPr>
                <w:color w:val="002060"/>
              </w:rPr>
            </w:pPr>
            <w:r w:rsidRPr="001B77AD">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4BAD4" w14:textId="77777777" w:rsidR="00B46E19" w:rsidRPr="001B77AD" w:rsidRDefault="00B46E19" w:rsidP="002A71B3">
            <w:pPr>
              <w:pStyle w:val="rowtabella0"/>
              <w:jc w:val="center"/>
              <w:rPr>
                <w:color w:val="002060"/>
              </w:rPr>
            </w:pPr>
            <w:r w:rsidRPr="001B77A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FFA89" w14:textId="77777777" w:rsidR="00B46E19" w:rsidRPr="001B77AD" w:rsidRDefault="00B46E19" w:rsidP="002A71B3">
            <w:pPr>
              <w:pStyle w:val="rowtabella0"/>
              <w:jc w:val="center"/>
              <w:rPr>
                <w:color w:val="002060"/>
              </w:rPr>
            </w:pPr>
            <w:r w:rsidRPr="001B77AD">
              <w:rPr>
                <w:color w:val="002060"/>
              </w:rPr>
              <w:t>0</w:t>
            </w:r>
          </w:p>
        </w:tc>
      </w:tr>
    </w:tbl>
    <w:p w14:paraId="3D97B518" w14:textId="77777777" w:rsidR="00B46E19" w:rsidRDefault="00B46E19" w:rsidP="00B46E19">
      <w:pPr>
        <w:pStyle w:val="breakline"/>
        <w:rPr>
          <w:rFonts w:eastAsiaTheme="minorEastAsia"/>
          <w:color w:val="002060"/>
        </w:rPr>
      </w:pPr>
    </w:p>
    <w:p w14:paraId="2936818A" w14:textId="77777777" w:rsidR="00B46E19" w:rsidRPr="00426066" w:rsidRDefault="00B46E19" w:rsidP="00B46E19">
      <w:pPr>
        <w:pStyle w:val="titoloprinc0"/>
        <w:rPr>
          <w:color w:val="002060"/>
        </w:rPr>
      </w:pPr>
      <w:r>
        <w:rPr>
          <w:color w:val="002060"/>
        </w:rPr>
        <w:t>PROGRAMMA GARE</w:t>
      </w:r>
    </w:p>
    <w:p w14:paraId="2D9E33D0" w14:textId="77777777" w:rsidR="00B46E19" w:rsidRDefault="00B46E19" w:rsidP="00B46E19">
      <w:pPr>
        <w:pStyle w:val="breakline"/>
        <w:rPr>
          <w:rFonts w:eastAsiaTheme="minorEastAsia"/>
          <w:color w:val="002060"/>
        </w:rPr>
      </w:pPr>
    </w:p>
    <w:p w14:paraId="440F2F45" w14:textId="77777777" w:rsidR="0020499B" w:rsidRPr="00AB37BA" w:rsidRDefault="0020499B" w:rsidP="0020499B">
      <w:pPr>
        <w:pStyle w:val="sottotitolocampionato10"/>
        <w:rPr>
          <w:color w:val="002060"/>
        </w:rPr>
      </w:pPr>
      <w:r w:rsidRPr="00AB37BA">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5"/>
        <w:gridCol w:w="385"/>
        <w:gridCol w:w="898"/>
        <w:gridCol w:w="1183"/>
        <w:gridCol w:w="1550"/>
        <w:gridCol w:w="1550"/>
      </w:tblGrid>
      <w:tr w:rsidR="0020499B" w:rsidRPr="00AB37BA" w14:paraId="4DE30B60" w14:textId="77777777" w:rsidTr="002A71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5458F" w14:textId="77777777" w:rsidR="0020499B" w:rsidRPr="00AB37BA" w:rsidRDefault="0020499B" w:rsidP="002A71B3">
            <w:pPr>
              <w:pStyle w:val="headertabella0"/>
              <w:rPr>
                <w:color w:val="002060"/>
              </w:rPr>
            </w:pPr>
            <w:r w:rsidRPr="00AB37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A3593" w14:textId="77777777" w:rsidR="0020499B" w:rsidRPr="00AB37BA" w:rsidRDefault="0020499B" w:rsidP="002A71B3">
            <w:pPr>
              <w:pStyle w:val="headertabella0"/>
              <w:rPr>
                <w:color w:val="002060"/>
              </w:rPr>
            </w:pPr>
            <w:r w:rsidRPr="00AB37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60BD7" w14:textId="77777777" w:rsidR="0020499B" w:rsidRPr="00AB37BA" w:rsidRDefault="0020499B" w:rsidP="002A71B3">
            <w:pPr>
              <w:pStyle w:val="headertabella0"/>
              <w:rPr>
                <w:color w:val="002060"/>
              </w:rPr>
            </w:pPr>
            <w:r w:rsidRPr="00AB37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0FCDD" w14:textId="77777777" w:rsidR="0020499B" w:rsidRPr="00AB37BA" w:rsidRDefault="0020499B" w:rsidP="002A71B3">
            <w:pPr>
              <w:pStyle w:val="headertabella0"/>
              <w:rPr>
                <w:color w:val="002060"/>
              </w:rPr>
            </w:pPr>
            <w:r w:rsidRPr="00AB37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18840" w14:textId="77777777" w:rsidR="0020499B" w:rsidRPr="00AB37BA" w:rsidRDefault="0020499B" w:rsidP="002A71B3">
            <w:pPr>
              <w:pStyle w:val="headertabella0"/>
              <w:rPr>
                <w:color w:val="002060"/>
              </w:rPr>
            </w:pPr>
            <w:r w:rsidRPr="00AB37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4AA2F" w14:textId="77777777" w:rsidR="0020499B" w:rsidRPr="00AB37BA" w:rsidRDefault="0020499B" w:rsidP="002A71B3">
            <w:pPr>
              <w:pStyle w:val="headertabella0"/>
              <w:rPr>
                <w:color w:val="002060"/>
              </w:rPr>
            </w:pPr>
            <w:proofErr w:type="spellStart"/>
            <w:r w:rsidRPr="00AB37BA">
              <w:rPr>
                <w:color w:val="002060"/>
              </w:rPr>
              <w:t>Localita'</w:t>
            </w:r>
            <w:proofErr w:type="spellEnd"/>
            <w:r w:rsidRPr="00AB37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1A9FD" w14:textId="77777777" w:rsidR="0020499B" w:rsidRPr="00AB37BA" w:rsidRDefault="0020499B" w:rsidP="002A71B3">
            <w:pPr>
              <w:pStyle w:val="headertabella0"/>
              <w:rPr>
                <w:color w:val="002060"/>
              </w:rPr>
            </w:pPr>
            <w:r w:rsidRPr="00AB37BA">
              <w:rPr>
                <w:color w:val="002060"/>
              </w:rPr>
              <w:t>Indirizzo Impianto</w:t>
            </w:r>
          </w:p>
        </w:tc>
      </w:tr>
      <w:tr w:rsidR="0020499B" w:rsidRPr="00AB37BA" w14:paraId="0D565836" w14:textId="77777777" w:rsidTr="002A71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38521F" w14:textId="77777777" w:rsidR="0020499B" w:rsidRPr="00AB37BA" w:rsidRDefault="0020499B" w:rsidP="002A71B3">
            <w:pPr>
              <w:pStyle w:val="rowtabella0"/>
              <w:rPr>
                <w:color w:val="002060"/>
              </w:rPr>
            </w:pPr>
            <w:r w:rsidRPr="00AB37BA">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B3267B" w14:textId="77777777" w:rsidR="0020499B" w:rsidRPr="00AB37BA" w:rsidRDefault="0020499B" w:rsidP="002A71B3">
            <w:pPr>
              <w:pStyle w:val="rowtabella0"/>
              <w:rPr>
                <w:color w:val="002060"/>
              </w:rPr>
            </w:pPr>
            <w:r w:rsidRPr="00AB37BA">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837DD" w14:textId="77777777" w:rsidR="0020499B" w:rsidRPr="00AB37BA" w:rsidRDefault="0020499B" w:rsidP="002A71B3">
            <w:pPr>
              <w:pStyle w:val="rowtabella0"/>
              <w:jc w:val="center"/>
              <w:rPr>
                <w:color w:val="002060"/>
              </w:rPr>
            </w:pPr>
            <w:r w:rsidRPr="00AB37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40ACD" w14:textId="77777777" w:rsidR="0020499B" w:rsidRPr="00AB37BA" w:rsidRDefault="0020499B" w:rsidP="002A71B3">
            <w:pPr>
              <w:pStyle w:val="rowtabella0"/>
              <w:rPr>
                <w:color w:val="002060"/>
              </w:rPr>
            </w:pPr>
            <w:r w:rsidRPr="00AB37BA">
              <w:rPr>
                <w:color w:val="002060"/>
              </w:rPr>
              <w:t>05/04/2024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F3B6E" w14:textId="77777777" w:rsidR="0020499B" w:rsidRPr="00AB37BA" w:rsidRDefault="0020499B" w:rsidP="002A71B3">
            <w:pPr>
              <w:pStyle w:val="rowtabella0"/>
              <w:rPr>
                <w:color w:val="002060"/>
              </w:rPr>
            </w:pPr>
            <w:r w:rsidRPr="00AB37BA">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7C69A" w14:textId="77777777" w:rsidR="0020499B" w:rsidRPr="00AB37BA" w:rsidRDefault="0020499B" w:rsidP="002A71B3">
            <w:pPr>
              <w:pStyle w:val="rowtabella0"/>
              <w:rPr>
                <w:color w:val="002060"/>
              </w:rPr>
            </w:pPr>
            <w:r w:rsidRPr="00AB37B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ABB0B" w14:textId="77777777" w:rsidR="0020499B" w:rsidRPr="00AB37BA" w:rsidRDefault="0020499B" w:rsidP="002A71B3">
            <w:pPr>
              <w:pStyle w:val="rowtabella0"/>
              <w:rPr>
                <w:color w:val="002060"/>
              </w:rPr>
            </w:pPr>
            <w:r w:rsidRPr="00AB37BA">
              <w:rPr>
                <w:color w:val="002060"/>
              </w:rPr>
              <w:t>VIA MADRE TERESA DI CALCUTTA</w:t>
            </w:r>
          </w:p>
        </w:tc>
      </w:tr>
      <w:tr w:rsidR="0020499B" w:rsidRPr="00AB37BA" w14:paraId="73BCD1EF"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82C078" w14:textId="77777777" w:rsidR="0020499B" w:rsidRPr="00AB37BA" w:rsidRDefault="0020499B" w:rsidP="002A71B3">
            <w:pPr>
              <w:pStyle w:val="rowtabella0"/>
              <w:rPr>
                <w:color w:val="002060"/>
              </w:rPr>
            </w:pPr>
            <w:r w:rsidRPr="00AB37BA">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1EA5EA" w14:textId="77777777" w:rsidR="0020499B" w:rsidRPr="00AB37BA" w:rsidRDefault="0020499B" w:rsidP="002A71B3">
            <w:pPr>
              <w:pStyle w:val="rowtabella0"/>
              <w:rPr>
                <w:color w:val="002060"/>
              </w:rPr>
            </w:pPr>
            <w:r w:rsidRPr="00AB37BA">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CFF88C"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7ED3F9"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96CB60" w14:textId="77777777" w:rsidR="0020499B" w:rsidRPr="00AB37BA" w:rsidRDefault="0020499B" w:rsidP="002A71B3">
            <w:pPr>
              <w:pStyle w:val="rowtabella0"/>
              <w:rPr>
                <w:color w:val="002060"/>
              </w:rPr>
            </w:pPr>
            <w:r w:rsidRPr="00AB37BA">
              <w:rPr>
                <w:color w:val="002060"/>
              </w:rPr>
              <w:t xml:space="preserve">5429 PAL.COM. </w:t>
            </w:r>
            <w:proofErr w:type="gramStart"/>
            <w:r w:rsidRPr="00AB37BA">
              <w:rPr>
                <w:color w:val="002060"/>
              </w:rPr>
              <w:t>S.MICHELE</w:t>
            </w:r>
            <w:proofErr w:type="gramEnd"/>
            <w:r w:rsidRPr="00AB37BA">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050C80" w14:textId="77777777" w:rsidR="0020499B" w:rsidRPr="00AB37BA" w:rsidRDefault="0020499B" w:rsidP="002A71B3">
            <w:pPr>
              <w:pStyle w:val="rowtabella0"/>
              <w:rPr>
                <w:color w:val="002060"/>
              </w:rPr>
            </w:pPr>
            <w:r w:rsidRPr="00AB37BA">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BD5042" w14:textId="77777777" w:rsidR="0020499B" w:rsidRPr="00AB37BA" w:rsidRDefault="0020499B" w:rsidP="002A71B3">
            <w:pPr>
              <w:pStyle w:val="rowtabella0"/>
              <w:rPr>
                <w:color w:val="002060"/>
              </w:rPr>
            </w:pPr>
            <w:r w:rsidRPr="00AB37BA">
              <w:rPr>
                <w:color w:val="002060"/>
              </w:rPr>
              <w:t>VIA LORETO</w:t>
            </w:r>
          </w:p>
        </w:tc>
      </w:tr>
      <w:tr w:rsidR="0020499B" w:rsidRPr="00AB37BA" w14:paraId="1923ABE7"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CEB57C" w14:textId="77777777" w:rsidR="0020499B" w:rsidRPr="00AB37BA" w:rsidRDefault="0020499B" w:rsidP="002A71B3">
            <w:pPr>
              <w:pStyle w:val="rowtabella0"/>
              <w:rPr>
                <w:color w:val="002060"/>
              </w:rPr>
            </w:pPr>
            <w:r w:rsidRPr="00AB37BA">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153308" w14:textId="77777777" w:rsidR="0020499B" w:rsidRPr="00AB37BA" w:rsidRDefault="0020499B" w:rsidP="002A71B3">
            <w:pPr>
              <w:pStyle w:val="rowtabella0"/>
              <w:rPr>
                <w:color w:val="002060"/>
              </w:rPr>
            </w:pPr>
            <w:r w:rsidRPr="00AB37BA">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53A3B5"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BC1C84"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9EAB8D" w14:textId="77777777" w:rsidR="0020499B" w:rsidRPr="00AB37BA" w:rsidRDefault="0020499B" w:rsidP="002A71B3">
            <w:pPr>
              <w:pStyle w:val="rowtabella0"/>
              <w:rPr>
                <w:color w:val="002060"/>
              </w:rPr>
            </w:pPr>
            <w:r w:rsidRPr="00AB37BA">
              <w:rPr>
                <w:color w:val="002060"/>
              </w:rPr>
              <w:t xml:space="preserve">5454 </w:t>
            </w:r>
            <w:proofErr w:type="gramStart"/>
            <w:r w:rsidRPr="00AB37BA">
              <w:rPr>
                <w:color w:val="002060"/>
              </w:rPr>
              <w:t>C.COPERTO</w:t>
            </w:r>
            <w:proofErr w:type="gramEnd"/>
            <w:r w:rsidRPr="00AB37BA">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281185" w14:textId="77777777" w:rsidR="0020499B" w:rsidRPr="00AB37BA" w:rsidRDefault="0020499B" w:rsidP="002A71B3">
            <w:pPr>
              <w:pStyle w:val="rowtabella0"/>
              <w:rPr>
                <w:color w:val="002060"/>
              </w:rPr>
            </w:pPr>
            <w:r w:rsidRPr="00AB37B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34F83A" w14:textId="77777777" w:rsidR="0020499B" w:rsidRPr="00AB37BA" w:rsidRDefault="0020499B" w:rsidP="002A71B3">
            <w:pPr>
              <w:pStyle w:val="rowtabella0"/>
              <w:rPr>
                <w:color w:val="002060"/>
              </w:rPr>
            </w:pPr>
            <w:r w:rsidRPr="00AB37BA">
              <w:rPr>
                <w:color w:val="002060"/>
              </w:rPr>
              <w:t>VIA VILLA TOMBARI</w:t>
            </w:r>
          </w:p>
        </w:tc>
      </w:tr>
      <w:tr w:rsidR="0020499B" w:rsidRPr="00AB37BA" w14:paraId="147588B4"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8686CD" w14:textId="77777777" w:rsidR="0020499B" w:rsidRPr="00AB37BA" w:rsidRDefault="0020499B" w:rsidP="002A71B3">
            <w:pPr>
              <w:pStyle w:val="rowtabella0"/>
              <w:rPr>
                <w:color w:val="002060"/>
              </w:rPr>
            </w:pPr>
            <w:proofErr w:type="gramStart"/>
            <w:r w:rsidRPr="00AB37BA">
              <w:rPr>
                <w:color w:val="002060"/>
              </w:rPr>
              <w:t>CITTA</w:t>
            </w:r>
            <w:proofErr w:type="gramEnd"/>
            <w:r w:rsidRPr="00AB37BA">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EE1DB2" w14:textId="77777777" w:rsidR="0020499B" w:rsidRPr="00AB37BA" w:rsidRDefault="0020499B" w:rsidP="002A71B3">
            <w:pPr>
              <w:pStyle w:val="rowtabella0"/>
              <w:rPr>
                <w:color w:val="002060"/>
              </w:rPr>
            </w:pPr>
            <w:r w:rsidRPr="00AB37BA">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F60A7B"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FD0233"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4A3F7D" w14:textId="77777777" w:rsidR="0020499B" w:rsidRPr="00AB37BA" w:rsidRDefault="0020499B" w:rsidP="002A71B3">
            <w:pPr>
              <w:pStyle w:val="rowtabella0"/>
              <w:rPr>
                <w:color w:val="002060"/>
              </w:rPr>
            </w:pPr>
            <w:r w:rsidRPr="00AB37BA">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72538A" w14:textId="77777777" w:rsidR="0020499B" w:rsidRPr="00AB37BA" w:rsidRDefault="0020499B" w:rsidP="002A71B3">
            <w:pPr>
              <w:pStyle w:val="rowtabella0"/>
              <w:rPr>
                <w:color w:val="002060"/>
              </w:rPr>
            </w:pPr>
            <w:r w:rsidRPr="00AB37BA">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B804A" w14:textId="77777777" w:rsidR="0020499B" w:rsidRPr="00AB37BA" w:rsidRDefault="0020499B" w:rsidP="002A71B3">
            <w:pPr>
              <w:pStyle w:val="rowtabella0"/>
              <w:rPr>
                <w:color w:val="002060"/>
              </w:rPr>
            </w:pPr>
            <w:r w:rsidRPr="00AB37BA">
              <w:rPr>
                <w:color w:val="002060"/>
              </w:rPr>
              <w:t>VIA MATTEOTTI</w:t>
            </w:r>
          </w:p>
        </w:tc>
      </w:tr>
      <w:tr w:rsidR="0020499B" w:rsidRPr="00AB37BA" w14:paraId="36D9430F"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0A117E" w14:textId="77777777" w:rsidR="0020499B" w:rsidRPr="00AB37BA" w:rsidRDefault="0020499B" w:rsidP="002A71B3">
            <w:pPr>
              <w:pStyle w:val="rowtabella0"/>
              <w:rPr>
                <w:color w:val="002060"/>
              </w:rPr>
            </w:pPr>
            <w:r w:rsidRPr="00AB37BA">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4E0024" w14:textId="77777777" w:rsidR="0020499B" w:rsidRPr="00AB37BA" w:rsidRDefault="0020499B" w:rsidP="002A71B3">
            <w:pPr>
              <w:pStyle w:val="rowtabella0"/>
              <w:rPr>
                <w:color w:val="002060"/>
              </w:rPr>
            </w:pPr>
            <w:r w:rsidRPr="00AB37BA">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68382D"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3FDAAF"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B5383B" w14:textId="77777777" w:rsidR="0020499B" w:rsidRPr="00AB37BA" w:rsidRDefault="0020499B" w:rsidP="002A71B3">
            <w:pPr>
              <w:pStyle w:val="rowtabella0"/>
              <w:rPr>
                <w:color w:val="002060"/>
              </w:rPr>
            </w:pPr>
            <w:r w:rsidRPr="00AB37BA">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3ADBF0" w14:textId="77777777" w:rsidR="0020499B" w:rsidRPr="00AB37BA" w:rsidRDefault="0020499B" w:rsidP="002A71B3">
            <w:pPr>
              <w:pStyle w:val="rowtabella0"/>
              <w:rPr>
                <w:color w:val="002060"/>
              </w:rPr>
            </w:pPr>
            <w:r w:rsidRPr="00AB37B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148259" w14:textId="77777777" w:rsidR="0020499B" w:rsidRPr="00AB37BA" w:rsidRDefault="0020499B" w:rsidP="002A71B3">
            <w:pPr>
              <w:pStyle w:val="rowtabella0"/>
              <w:rPr>
                <w:color w:val="002060"/>
              </w:rPr>
            </w:pPr>
            <w:r w:rsidRPr="00AB37BA">
              <w:rPr>
                <w:color w:val="002060"/>
              </w:rPr>
              <w:t>VIA DELLO STADIO</w:t>
            </w:r>
          </w:p>
        </w:tc>
      </w:tr>
      <w:tr w:rsidR="0020499B" w:rsidRPr="00AB37BA" w14:paraId="6E3B17C7" w14:textId="77777777" w:rsidTr="002A71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EE6F2A" w14:textId="77777777" w:rsidR="0020499B" w:rsidRPr="00AB37BA" w:rsidRDefault="0020499B" w:rsidP="002A71B3">
            <w:pPr>
              <w:pStyle w:val="rowtabella0"/>
              <w:rPr>
                <w:color w:val="002060"/>
              </w:rPr>
            </w:pPr>
            <w:r w:rsidRPr="00AB37BA">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B7A7F" w14:textId="77777777" w:rsidR="0020499B" w:rsidRPr="00AB37BA" w:rsidRDefault="0020499B" w:rsidP="002A71B3">
            <w:pPr>
              <w:pStyle w:val="rowtabella0"/>
              <w:rPr>
                <w:color w:val="002060"/>
              </w:rPr>
            </w:pPr>
            <w:r w:rsidRPr="00AB37BA">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7249E"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48A01"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F2295" w14:textId="77777777" w:rsidR="0020499B" w:rsidRPr="00AB37BA" w:rsidRDefault="0020499B" w:rsidP="002A71B3">
            <w:pPr>
              <w:pStyle w:val="rowtabella0"/>
              <w:rPr>
                <w:color w:val="002060"/>
              </w:rPr>
            </w:pPr>
            <w:r w:rsidRPr="00AB37BA">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E55EA" w14:textId="77777777" w:rsidR="0020499B" w:rsidRPr="00AB37BA" w:rsidRDefault="0020499B" w:rsidP="002A71B3">
            <w:pPr>
              <w:pStyle w:val="rowtabella0"/>
              <w:rPr>
                <w:color w:val="002060"/>
              </w:rPr>
            </w:pPr>
            <w:r w:rsidRPr="00AB37B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92DD29" w14:textId="77777777" w:rsidR="0020499B" w:rsidRPr="00AB37BA" w:rsidRDefault="0020499B" w:rsidP="002A71B3">
            <w:pPr>
              <w:pStyle w:val="rowtabella0"/>
              <w:rPr>
                <w:color w:val="002060"/>
              </w:rPr>
            </w:pPr>
            <w:r w:rsidRPr="00AB37BA">
              <w:rPr>
                <w:color w:val="002060"/>
              </w:rPr>
              <w:t>VIA PETRARCA</w:t>
            </w:r>
          </w:p>
        </w:tc>
      </w:tr>
    </w:tbl>
    <w:p w14:paraId="6C0C1BBC" w14:textId="77777777" w:rsidR="0020499B" w:rsidRPr="00AB37BA" w:rsidRDefault="0020499B" w:rsidP="0020499B">
      <w:pPr>
        <w:pStyle w:val="breakline"/>
        <w:rPr>
          <w:rFonts w:eastAsiaTheme="minorEastAsia"/>
          <w:color w:val="002060"/>
        </w:rPr>
      </w:pPr>
    </w:p>
    <w:p w14:paraId="2790F19C" w14:textId="77777777" w:rsidR="0020499B" w:rsidRPr="00AB37BA" w:rsidRDefault="0020499B" w:rsidP="0020499B">
      <w:pPr>
        <w:pStyle w:val="breakline"/>
        <w:rPr>
          <w:color w:val="002060"/>
        </w:rPr>
      </w:pPr>
    </w:p>
    <w:p w14:paraId="7E91C050" w14:textId="77777777" w:rsidR="0020499B" w:rsidRPr="00AB37BA" w:rsidRDefault="0020499B" w:rsidP="0020499B">
      <w:pPr>
        <w:pStyle w:val="breakline"/>
        <w:rPr>
          <w:color w:val="002060"/>
        </w:rPr>
      </w:pPr>
    </w:p>
    <w:p w14:paraId="388BCAAE" w14:textId="77777777" w:rsidR="0020499B" w:rsidRPr="00AB37BA" w:rsidRDefault="0020499B" w:rsidP="0020499B">
      <w:pPr>
        <w:pStyle w:val="sottotitolocampionato10"/>
        <w:rPr>
          <w:color w:val="002060"/>
        </w:rPr>
      </w:pPr>
      <w:r w:rsidRPr="00AB37BA">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0"/>
        <w:gridCol w:w="385"/>
        <w:gridCol w:w="898"/>
        <w:gridCol w:w="1199"/>
        <w:gridCol w:w="1550"/>
        <w:gridCol w:w="1550"/>
      </w:tblGrid>
      <w:tr w:rsidR="0020499B" w:rsidRPr="00AB37BA" w14:paraId="0D5633DA" w14:textId="77777777" w:rsidTr="002A71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B3460" w14:textId="77777777" w:rsidR="0020499B" w:rsidRPr="00AB37BA" w:rsidRDefault="0020499B" w:rsidP="002A71B3">
            <w:pPr>
              <w:pStyle w:val="headertabella0"/>
              <w:rPr>
                <w:color w:val="002060"/>
              </w:rPr>
            </w:pPr>
            <w:r w:rsidRPr="00AB37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52570" w14:textId="77777777" w:rsidR="0020499B" w:rsidRPr="00AB37BA" w:rsidRDefault="0020499B" w:rsidP="002A71B3">
            <w:pPr>
              <w:pStyle w:val="headertabella0"/>
              <w:rPr>
                <w:color w:val="002060"/>
              </w:rPr>
            </w:pPr>
            <w:r w:rsidRPr="00AB37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9F600" w14:textId="77777777" w:rsidR="0020499B" w:rsidRPr="00AB37BA" w:rsidRDefault="0020499B" w:rsidP="002A71B3">
            <w:pPr>
              <w:pStyle w:val="headertabella0"/>
              <w:rPr>
                <w:color w:val="002060"/>
              </w:rPr>
            </w:pPr>
            <w:r w:rsidRPr="00AB37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F66AB" w14:textId="77777777" w:rsidR="0020499B" w:rsidRPr="00AB37BA" w:rsidRDefault="0020499B" w:rsidP="002A71B3">
            <w:pPr>
              <w:pStyle w:val="headertabella0"/>
              <w:rPr>
                <w:color w:val="002060"/>
              </w:rPr>
            </w:pPr>
            <w:r w:rsidRPr="00AB37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293F2" w14:textId="77777777" w:rsidR="0020499B" w:rsidRPr="00AB37BA" w:rsidRDefault="0020499B" w:rsidP="002A71B3">
            <w:pPr>
              <w:pStyle w:val="headertabella0"/>
              <w:rPr>
                <w:color w:val="002060"/>
              </w:rPr>
            </w:pPr>
            <w:r w:rsidRPr="00AB37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2A558" w14:textId="77777777" w:rsidR="0020499B" w:rsidRPr="00AB37BA" w:rsidRDefault="0020499B" w:rsidP="002A71B3">
            <w:pPr>
              <w:pStyle w:val="headertabella0"/>
              <w:rPr>
                <w:color w:val="002060"/>
              </w:rPr>
            </w:pPr>
            <w:proofErr w:type="spellStart"/>
            <w:r w:rsidRPr="00AB37BA">
              <w:rPr>
                <w:color w:val="002060"/>
              </w:rPr>
              <w:t>Localita'</w:t>
            </w:r>
            <w:proofErr w:type="spellEnd"/>
            <w:r w:rsidRPr="00AB37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E1988" w14:textId="77777777" w:rsidR="0020499B" w:rsidRPr="00AB37BA" w:rsidRDefault="0020499B" w:rsidP="002A71B3">
            <w:pPr>
              <w:pStyle w:val="headertabella0"/>
              <w:rPr>
                <w:color w:val="002060"/>
              </w:rPr>
            </w:pPr>
            <w:r w:rsidRPr="00AB37BA">
              <w:rPr>
                <w:color w:val="002060"/>
              </w:rPr>
              <w:t>Indirizzo Impianto</w:t>
            </w:r>
          </w:p>
        </w:tc>
      </w:tr>
      <w:tr w:rsidR="0020499B" w:rsidRPr="00AB37BA" w14:paraId="08B0786F" w14:textId="77777777" w:rsidTr="002A71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0FE393" w14:textId="77777777" w:rsidR="0020499B" w:rsidRPr="00AB37BA" w:rsidRDefault="0020499B" w:rsidP="002A71B3">
            <w:pPr>
              <w:pStyle w:val="rowtabella0"/>
              <w:rPr>
                <w:color w:val="002060"/>
              </w:rPr>
            </w:pPr>
            <w:r w:rsidRPr="00AB37BA">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9A4CC7" w14:textId="77777777" w:rsidR="0020499B" w:rsidRPr="00AB37BA" w:rsidRDefault="0020499B" w:rsidP="002A71B3">
            <w:pPr>
              <w:pStyle w:val="rowtabella0"/>
              <w:rPr>
                <w:color w:val="002060"/>
              </w:rPr>
            </w:pPr>
            <w:r w:rsidRPr="00AB37BA">
              <w:rPr>
                <w:color w:val="002060"/>
              </w:rPr>
              <w:t>NUOVA OTTRANO 98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047FC" w14:textId="77777777" w:rsidR="0020499B" w:rsidRPr="00AB37BA" w:rsidRDefault="0020499B" w:rsidP="002A71B3">
            <w:pPr>
              <w:pStyle w:val="rowtabella0"/>
              <w:jc w:val="center"/>
              <w:rPr>
                <w:color w:val="002060"/>
              </w:rPr>
            </w:pPr>
            <w:r w:rsidRPr="00AB37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65247" w14:textId="77777777" w:rsidR="0020499B" w:rsidRPr="00AB37BA" w:rsidRDefault="0020499B" w:rsidP="002A71B3">
            <w:pPr>
              <w:pStyle w:val="rowtabella0"/>
              <w:rPr>
                <w:color w:val="002060"/>
              </w:rPr>
            </w:pPr>
            <w:r w:rsidRPr="00AB37BA">
              <w:rPr>
                <w:color w:val="002060"/>
              </w:rPr>
              <w:t>05/04/2024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F75C9" w14:textId="77777777" w:rsidR="0020499B" w:rsidRPr="00AB37BA" w:rsidRDefault="0020499B" w:rsidP="002A71B3">
            <w:pPr>
              <w:pStyle w:val="rowtabella0"/>
              <w:rPr>
                <w:color w:val="002060"/>
              </w:rPr>
            </w:pPr>
            <w:r w:rsidRPr="00AB37BA">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693EF" w14:textId="77777777" w:rsidR="0020499B" w:rsidRPr="00AB37BA" w:rsidRDefault="0020499B" w:rsidP="002A71B3">
            <w:pPr>
              <w:pStyle w:val="rowtabella0"/>
              <w:rPr>
                <w:color w:val="002060"/>
              </w:rPr>
            </w:pPr>
            <w:r w:rsidRPr="00AB37BA">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1611AA" w14:textId="77777777" w:rsidR="0020499B" w:rsidRPr="00AB37BA" w:rsidRDefault="0020499B" w:rsidP="002A71B3">
            <w:pPr>
              <w:pStyle w:val="rowtabella0"/>
              <w:rPr>
                <w:color w:val="002060"/>
              </w:rPr>
            </w:pPr>
            <w:r w:rsidRPr="00AB37BA">
              <w:rPr>
                <w:color w:val="002060"/>
              </w:rPr>
              <w:t>VIA ALDO MORO</w:t>
            </w:r>
          </w:p>
        </w:tc>
      </w:tr>
      <w:tr w:rsidR="0020499B" w:rsidRPr="00AB37BA" w14:paraId="34D39BED"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08ED59" w14:textId="77777777" w:rsidR="0020499B" w:rsidRPr="00AB37BA" w:rsidRDefault="0020499B" w:rsidP="002A71B3">
            <w:pPr>
              <w:pStyle w:val="rowtabella0"/>
              <w:rPr>
                <w:color w:val="002060"/>
              </w:rPr>
            </w:pPr>
            <w:r w:rsidRPr="00AB37BA">
              <w:rPr>
                <w:color w:val="002060"/>
              </w:rPr>
              <w:lastRenderedPageBreak/>
              <w:t>AURORA TREIA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8663EB" w14:textId="77777777" w:rsidR="0020499B" w:rsidRPr="00AB37BA" w:rsidRDefault="0020499B" w:rsidP="002A71B3">
            <w:pPr>
              <w:pStyle w:val="rowtabella0"/>
              <w:rPr>
                <w:color w:val="002060"/>
              </w:rPr>
            </w:pPr>
            <w:r w:rsidRPr="00AB37BA">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B4207D"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4F2777"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A9C1B7" w14:textId="77777777" w:rsidR="0020499B" w:rsidRPr="00AB37BA" w:rsidRDefault="0020499B" w:rsidP="002A71B3">
            <w:pPr>
              <w:pStyle w:val="rowtabella0"/>
              <w:rPr>
                <w:color w:val="002060"/>
              </w:rPr>
            </w:pPr>
            <w:r w:rsidRPr="00AB37BA">
              <w:rPr>
                <w:color w:val="002060"/>
              </w:rPr>
              <w:t>5296 PALESTRA COM. LOC.CHIESANUOVA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79803E" w14:textId="77777777" w:rsidR="0020499B" w:rsidRPr="00AB37BA" w:rsidRDefault="0020499B" w:rsidP="002A71B3">
            <w:pPr>
              <w:pStyle w:val="rowtabella0"/>
              <w:rPr>
                <w:color w:val="002060"/>
              </w:rPr>
            </w:pPr>
            <w:r w:rsidRPr="00AB37BA">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39A09D" w14:textId="77777777" w:rsidR="0020499B" w:rsidRPr="00AB37BA" w:rsidRDefault="0020499B" w:rsidP="002A71B3">
            <w:pPr>
              <w:pStyle w:val="rowtabella0"/>
              <w:rPr>
                <w:color w:val="002060"/>
              </w:rPr>
            </w:pPr>
            <w:r w:rsidRPr="00AB37BA">
              <w:rPr>
                <w:color w:val="002060"/>
              </w:rPr>
              <w:t>VIA DON LUIGI STURZO 4</w:t>
            </w:r>
          </w:p>
        </w:tc>
      </w:tr>
      <w:tr w:rsidR="0020499B" w:rsidRPr="00AB37BA" w14:paraId="6E9905E2"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11945C" w14:textId="77777777" w:rsidR="0020499B" w:rsidRPr="00AB37BA" w:rsidRDefault="0020499B" w:rsidP="002A71B3">
            <w:pPr>
              <w:pStyle w:val="rowtabella0"/>
              <w:rPr>
                <w:color w:val="002060"/>
              </w:rPr>
            </w:pPr>
            <w:r w:rsidRPr="00AB37BA">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756F46" w14:textId="77777777" w:rsidR="0020499B" w:rsidRPr="00AB37BA" w:rsidRDefault="0020499B" w:rsidP="002A71B3">
            <w:pPr>
              <w:pStyle w:val="rowtabella0"/>
              <w:rPr>
                <w:color w:val="002060"/>
              </w:rPr>
            </w:pPr>
            <w:r w:rsidRPr="00AB37BA">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3AD92C"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AA59DB"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45FD8D" w14:textId="77777777" w:rsidR="0020499B" w:rsidRPr="00AB37BA" w:rsidRDefault="0020499B" w:rsidP="002A71B3">
            <w:pPr>
              <w:pStyle w:val="rowtabella0"/>
              <w:rPr>
                <w:color w:val="002060"/>
              </w:rPr>
            </w:pPr>
            <w:r w:rsidRPr="00AB37BA">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1CDFA5" w14:textId="77777777" w:rsidR="0020499B" w:rsidRPr="00AB37BA" w:rsidRDefault="0020499B" w:rsidP="002A71B3">
            <w:pPr>
              <w:pStyle w:val="rowtabella0"/>
              <w:rPr>
                <w:color w:val="002060"/>
              </w:rPr>
            </w:pPr>
            <w:r w:rsidRPr="00AB37BA">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BC731E" w14:textId="77777777" w:rsidR="0020499B" w:rsidRPr="00AB37BA" w:rsidRDefault="0020499B" w:rsidP="002A71B3">
            <w:pPr>
              <w:pStyle w:val="rowtabella0"/>
              <w:rPr>
                <w:color w:val="002060"/>
              </w:rPr>
            </w:pPr>
            <w:r w:rsidRPr="00AB37BA">
              <w:rPr>
                <w:color w:val="002060"/>
              </w:rPr>
              <w:t>VIA TOBAGI STAZ. CASTELBELLINO</w:t>
            </w:r>
          </w:p>
        </w:tc>
      </w:tr>
      <w:tr w:rsidR="0020499B" w:rsidRPr="00AB37BA" w14:paraId="0FBE5C78"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83B3F2" w14:textId="77777777" w:rsidR="0020499B" w:rsidRPr="00AB37BA" w:rsidRDefault="0020499B" w:rsidP="002A71B3">
            <w:pPr>
              <w:pStyle w:val="rowtabella0"/>
              <w:rPr>
                <w:color w:val="002060"/>
              </w:rPr>
            </w:pPr>
            <w:r w:rsidRPr="00AB37BA">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9B4D10" w14:textId="77777777" w:rsidR="0020499B" w:rsidRPr="00AB37BA" w:rsidRDefault="0020499B" w:rsidP="002A71B3">
            <w:pPr>
              <w:pStyle w:val="rowtabella0"/>
              <w:rPr>
                <w:color w:val="002060"/>
              </w:rPr>
            </w:pPr>
            <w:r w:rsidRPr="00AB37BA">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E84C49"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C34E89"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A89239" w14:textId="77777777" w:rsidR="0020499B" w:rsidRPr="00AB37BA" w:rsidRDefault="0020499B" w:rsidP="002A71B3">
            <w:pPr>
              <w:pStyle w:val="rowtabella0"/>
              <w:rPr>
                <w:color w:val="002060"/>
              </w:rPr>
            </w:pPr>
            <w:r w:rsidRPr="00AB37BA">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FE4DE1" w14:textId="77777777" w:rsidR="0020499B" w:rsidRPr="00AB37BA" w:rsidRDefault="0020499B" w:rsidP="002A71B3">
            <w:pPr>
              <w:pStyle w:val="rowtabella0"/>
              <w:rPr>
                <w:color w:val="002060"/>
              </w:rPr>
            </w:pPr>
            <w:r w:rsidRPr="00AB37BA">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FE7AEA" w14:textId="77777777" w:rsidR="0020499B" w:rsidRPr="00AB37BA" w:rsidRDefault="0020499B" w:rsidP="002A71B3">
            <w:pPr>
              <w:pStyle w:val="rowtabella0"/>
              <w:rPr>
                <w:color w:val="002060"/>
              </w:rPr>
            </w:pPr>
            <w:r w:rsidRPr="00AB37BA">
              <w:rPr>
                <w:color w:val="002060"/>
              </w:rPr>
              <w:t>VIA VESCOVARA, 7</w:t>
            </w:r>
          </w:p>
        </w:tc>
      </w:tr>
      <w:tr w:rsidR="0020499B" w:rsidRPr="00AB37BA" w14:paraId="4147FCBA"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EE2C02" w14:textId="77777777" w:rsidR="0020499B" w:rsidRPr="00AB37BA" w:rsidRDefault="0020499B" w:rsidP="002A71B3">
            <w:pPr>
              <w:pStyle w:val="rowtabella0"/>
              <w:rPr>
                <w:color w:val="002060"/>
              </w:rPr>
            </w:pPr>
            <w:r w:rsidRPr="00AB37BA">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1AF5FD" w14:textId="77777777" w:rsidR="0020499B" w:rsidRPr="00AB37BA" w:rsidRDefault="0020499B" w:rsidP="002A71B3">
            <w:pPr>
              <w:pStyle w:val="rowtabella0"/>
              <w:rPr>
                <w:color w:val="002060"/>
              </w:rPr>
            </w:pPr>
            <w:r w:rsidRPr="00AB37BA">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5B934B"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2EA0C7"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DAC7EF" w14:textId="77777777" w:rsidR="0020499B" w:rsidRPr="00AB37BA" w:rsidRDefault="0020499B" w:rsidP="002A71B3">
            <w:pPr>
              <w:pStyle w:val="rowtabella0"/>
              <w:rPr>
                <w:color w:val="002060"/>
              </w:rPr>
            </w:pPr>
            <w:r w:rsidRPr="00AB37B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350D43" w14:textId="77777777" w:rsidR="0020499B" w:rsidRPr="00AB37BA" w:rsidRDefault="0020499B" w:rsidP="002A71B3">
            <w:pPr>
              <w:pStyle w:val="rowtabella0"/>
              <w:rPr>
                <w:color w:val="002060"/>
              </w:rPr>
            </w:pPr>
            <w:r w:rsidRPr="00AB37B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4AC3D8" w14:textId="77777777" w:rsidR="0020499B" w:rsidRPr="00AB37BA" w:rsidRDefault="0020499B" w:rsidP="002A71B3">
            <w:pPr>
              <w:pStyle w:val="rowtabella0"/>
              <w:rPr>
                <w:color w:val="002060"/>
              </w:rPr>
            </w:pPr>
            <w:r w:rsidRPr="00AB37BA">
              <w:rPr>
                <w:color w:val="002060"/>
              </w:rPr>
              <w:t xml:space="preserve">VIA </w:t>
            </w:r>
            <w:proofErr w:type="gramStart"/>
            <w:r w:rsidRPr="00AB37BA">
              <w:rPr>
                <w:color w:val="002060"/>
              </w:rPr>
              <w:t>B.BUOZZI</w:t>
            </w:r>
            <w:proofErr w:type="gramEnd"/>
          </w:p>
        </w:tc>
      </w:tr>
      <w:tr w:rsidR="0020499B" w:rsidRPr="00AB37BA" w14:paraId="68CF60D3" w14:textId="77777777" w:rsidTr="002A71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B73B73" w14:textId="77777777" w:rsidR="0020499B" w:rsidRPr="00AB37BA" w:rsidRDefault="0020499B" w:rsidP="002A71B3">
            <w:pPr>
              <w:pStyle w:val="rowtabella0"/>
              <w:rPr>
                <w:color w:val="002060"/>
              </w:rPr>
            </w:pPr>
            <w:r w:rsidRPr="00AB37BA">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05004" w14:textId="77777777" w:rsidR="0020499B" w:rsidRPr="00AB37BA" w:rsidRDefault="0020499B" w:rsidP="002A71B3">
            <w:pPr>
              <w:pStyle w:val="rowtabella0"/>
              <w:rPr>
                <w:color w:val="002060"/>
              </w:rPr>
            </w:pPr>
            <w:r w:rsidRPr="00AB37BA">
              <w:rPr>
                <w:color w:val="002060"/>
              </w:rPr>
              <w:t>GAGLIOLE 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A8DDD"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10AC2"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6AC84" w14:textId="77777777" w:rsidR="0020499B" w:rsidRPr="00AB37BA" w:rsidRDefault="0020499B" w:rsidP="002A71B3">
            <w:pPr>
              <w:pStyle w:val="rowtabella0"/>
              <w:rPr>
                <w:color w:val="002060"/>
              </w:rPr>
            </w:pPr>
            <w:r w:rsidRPr="00AB37BA">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F4F720" w14:textId="77777777" w:rsidR="0020499B" w:rsidRPr="00AB37BA" w:rsidRDefault="0020499B" w:rsidP="002A71B3">
            <w:pPr>
              <w:pStyle w:val="rowtabella0"/>
              <w:rPr>
                <w:color w:val="002060"/>
              </w:rPr>
            </w:pPr>
            <w:r w:rsidRPr="00AB37BA">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B98927" w14:textId="77777777" w:rsidR="0020499B" w:rsidRPr="00AB37BA" w:rsidRDefault="0020499B" w:rsidP="002A71B3">
            <w:pPr>
              <w:pStyle w:val="rowtabella0"/>
              <w:rPr>
                <w:color w:val="002060"/>
              </w:rPr>
            </w:pPr>
            <w:r w:rsidRPr="00AB37BA">
              <w:rPr>
                <w:color w:val="002060"/>
              </w:rPr>
              <w:t>VIA CERQUATTI</w:t>
            </w:r>
          </w:p>
        </w:tc>
      </w:tr>
    </w:tbl>
    <w:p w14:paraId="76C27FAD" w14:textId="77777777" w:rsidR="0020499B" w:rsidRPr="00AB37BA" w:rsidRDefault="0020499B" w:rsidP="0020499B">
      <w:pPr>
        <w:pStyle w:val="breakline"/>
        <w:rPr>
          <w:rFonts w:eastAsiaTheme="minorEastAsia"/>
          <w:color w:val="002060"/>
        </w:rPr>
      </w:pPr>
    </w:p>
    <w:p w14:paraId="1EA91346" w14:textId="77777777" w:rsidR="0020499B" w:rsidRPr="00AB37BA" w:rsidRDefault="0020499B" w:rsidP="0020499B">
      <w:pPr>
        <w:pStyle w:val="breakline"/>
        <w:rPr>
          <w:color w:val="002060"/>
        </w:rPr>
      </w:pPr>
    </w:p>
    <w:p w14:paraId="57552EFB" w14:textId="77777777" w:rsidR="0020499B" w:rsidRPr="00AB37BA" w:rsidRDefault="0020499B" w:rsidP="0020499B">
      <w:pPr>
        <w:pStyle w:val="breakline"/>
        <w:rPr>
          <w:color w:val="002060"/>
        </w:rPr>
      </w:pPr>
    </w:p>
    <w:p w14:paraId="79F8491E" w14:textId="77777777" w:rsidR="0020499B" w:rsidRPr="00AB37BA" w:rsidRDefault="0020499B" w:rsidP="0020499B">
      <w:pPr>
        <w:pStyle w:val="sottotitolocampionato10"/>
        <w:rPr>
          <w:color w:val="002060"/>
        </w:rPr>
      </w:pPr>
      <w:r w:rsidRPr="00AB37BA">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08"/>
        <w:gridCol w:w="385"/>
        <w:gridCol w:w="898"/>
        <w:gridCol w:w="1190"/>
        <w:gridCol w:w="1556"/>
        <w:gridCol w:w="1540"/>
      </w:tblGrid>
      <w:tr w:rsidR="0020499B" w:rsidRPr="00AB37BA" w14:paraId="155B838A" w14:textId="77777777" w:rsidTr="002A71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A005B" w14:textId="77777777" w:rsidR="0020499B" w:rsidRPr="00AB37BA" w:rsidRDefault="0020499B" w:rsidP="002A71B3">
            <w:pPr>
              <w:pStyle w:val="headertabella0"/>
              <w:rPr>
                <w:color w:val="002060"/>
              </w:rPr>
            </w:pPr>
            <w:r w:rsidRPr="00AB37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C71A9" w14:textId="77777777" w:rsidR="0020499B" w:rsidRPr="00AB37BA" w:rsidRDefault="0020499B" w:rsidP="002A71B3">
            <w:pPr>
              <w:pStyle w:val="headertabella0"/>
              <w:rPr>
                <w:color w:val="002060"/>
              </w:rPr>
            </w:pPr>
            <w:r w:rsidRPr="00AB37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128A0" w14:textId="77777777" w:rsidR="0020499B" w:rsidRPr="00AB37BA" w:rsidRDefault="0020499B" w:rsidP="002A71B3">
            <w:pPr>
              <w:pStyle w:val="headertabella0"/>
              <w:rPr>
                <w:color w:val="002060"/>
              </w:rPr>
            </w:pPr>
            <w:r w:rsidRPr="00AB37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05FDC" w14:textId="77777777" w:rsidR="0020499B" w:rsidRPr="00AB37BA" w:rsidRDefault="0020499B" w:rsidP="002A71B3">
            <w:pPr>
              <w:pStyle w:val="headertabella0"/>
              <w:rPr>
                <w:color w:val="002060"/>
              </w:rPr>
            </w:pPr>
            <w:r w:rsidRPr="00AB37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A5DAE" w14:textId="77777777" w:rsidR="0020499B" w:rsidRPr="00AB37BA" w:rsidRDefault="0020499B" w:rsidP="002A71B3">
            <w:pPr>
              <w:pStyle w:val="headertabella0"/>
              <w:rPr>
                <w:color w:val="002060"/>
              </w:rPr>
            </w:pPr>
            <w:r w:rsidRPr="00AB37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89F1F" w14:textId="77777777" w:rsidR="0020499B" w:rsidRPr="00AB37BA" w:rsidRDefault="0020499B" w:rsidP="002A71B3">
            <w:pPr>
              <w:pStyle w:val="headertabella0"/>
              <w:rPr>
                <w:color w:val="002060"/>
              </w:rPr>
            </w:pPr>
            <w:proofErr w:type="spellStart"/>
            <w:r w:rsidRPr="00AB37BA">
              <w:rPr>
                <w:color w:val="002060"/>
              </w:rPr>
              <w:t>Localita'</w:t>
            </w:r>
            <w:proofErr w:type="spellEnd"/>
            <w:r w:rsidRPr="00AB37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D49F8" w14:textId="77777777" w:rsidR="0020499B" w:rsidRPr="00AB37BA" w:rsidRDefault="0020499B" w:rsidP="002A71B3">
            <w:pPr>
              <w:pStyle w:val="headertabella0"/>
              <w:rPr>
                <w:color w:val="002060"/>
              </w:rPr>
            </w:pPr>
            <w:r w:rsidRPr="00AB37BA">
              <w:rPr>
                <w:color w:val="002060"/>
              </w:rPr>
              <w:t>Indirizzo Impianto</w:t>
            </w:r>
          </w:p>
        </w:tc>
      </w:tr>
      <w:tr w:rsidR="0020499B" w:rsidRPr="00AB37BA" w14:paraId="0BBE5321" w14:textId="77777777" w:rsidTr="002A71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D213CE" w14:textId="77777777" w:rsidR="0020499B" w:rsidRPr="00AB37BA" w:rsidRDefault="0020499B" w:rsidP="002A71B3">
            <w:pPr>
              <w:pStyle w:val="rowtabella0"/>
              <w:rPr>
                <w:color w:val="002060"/>
              </w:rPr>
            </w:pPr>
            <w:r w:rsidRPr="00AB37BA">
              <w:rPr>
                <w:color w:val="002060"/>
              </w:rPr>
              <w:t>CALCETTO CASTRUM LAURI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4EBB67" w14:textId="77777777" w:rsidR="0020499B" w:rsidRPr="00AB37BA" w:rsidRDefault="0020499B" w:rsidP="002A71B3">
            <w:pPr>
              <w:pStyle w:val="rowtabella0"/>
              <w:rPr>
                <w:color w:val="002060"/>
              </w:rPr>
            </w:pPr>
            <w:r w:rsidRPr="00AB37BA">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811BE" w14:textId="77777777" w:rsidR="0020499B" w:rsidRPr="00AB37BA" w:rsidRDefault="0020499B" w:rsidP="002A71B3">
            <w:pPr>
              <w:pStyle w:val="rowtabella0"/>
              <w:jc w:val="center"/>
              <w:rPr>
                <w:color w:val="002060"/>
              </w:rPr>
            </w:pPr>
            <w:r w:rsidRPr="00AB37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D9021" w14:textId="77777777" w:rsidR="0020499B" w:rsidRPr="00AB37BA" w:rsidRDefault="0020499B" w:rsidP="002A71B3">
            <w:pPr>
              <w:pStyle w:val="rowtabella0"/>
              <w:rPr>
                <w:color w:val="002060"/>
              </w:rPr>
            </w:pPr>
            <w:r w:rsidRPr="00AB37BA">
              <w:rPr>
                <w:color w:val="002060"/>
              </w:rPr>
              <w:t>05/04/2024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EE548" w14:textId="77777777" w:rsidR="0020499B" w:rsidRPr="00AB37BA" w:rsidRDefault="0020499B" w:rsidP="002A71B3">
            <w:pPr>
              <w:pStyle w:val="rowtabella0"/>
              <w:rPr>
                <w:color w:val="002060"/>
              </w:rPr>
            </w:pPr>
            <w:r w:rsidRPr="00AB37BA">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EC3D7" w14:textId="77777777" w:rsidR="0020499B" w:rsidRPr="00AB37BA" w:rsidRDefault="0020499B" w:rsidP="002A71B3">
            <w:pPr>
              <w:pStyle w:val="rowtabella0"/>
              <w:rPr>
                <w:color w:val="002060"/>
              </w:rPr>
            </w:pPr>
            <w:r w:rsidRPr="00AB37BA">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BC9ED" w14:textId="77777777" w:rsidR="0020499B" w:rsidRPr="00AB37BA" w:rsidRDefault="0020499B" w:rsidP="002A71B3">
            <w:pPr>
              <w:pStyle w:val="rowtabella0"/>
              <w:rPr>
                <w:color w:val="002060"/>
              </w:rPr>
            </w:pPr>
            <w:r w:rsidRPr="00AB37BA">
              <w:rPr>
                <w:color w:val="002060"/>
              </w:rPr>
              <w:t>VIA FAVETO</w:t>
            </w:r>
          </w:p>
        </w:tc>
      </w:tr>
      <w:tr w:rsidR="0020499B" w:rsidRPr="00AB37BA" w14:paraId="55201605"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87DE26" w14:textId="77777777" w:rsidR="0020499B" w:rsidRPr="00AB37BA" w:rsidRDefault="0020499B" w:rsidP="002A71B3">
            <w:pPr>
              <w:pStyle w:val="rowtabella0"/>
              <w:rPr>
                <w:color w:val="002060"/>
              </w:rPr>
            </w:pPr>
            <w:r w:rsidRPr="00AB37BA">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622462" w14:textId="77777777" w:rsidR="0020499B" w:rsidRPr="00AB37BA" w:rsidRDefault="0020499B" w:rsidP="002A71B3">
            <w:pPr>
              <w:pStyle w:val="rowtabella0"/>
              <w:rPr>
                <w:color w:val="002060"/>
              </w:rPr>
            </w:pPr>
            <w:r w:rsidRPr="00AB37BA">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1A8F81"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0021C7"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1CA7F0" w14:textId="77777777" w:rsidR="0020499B" w:rsidRPr="00AB37BA" w:rsidRDefault="0020499B" w:rsidP="002A71B3">
            <w:pPr>
              <w:pStyle w:val="rowtabella0"/>
              <w:rPr>
                <w:color w:val="002060"/>
              </w:rPr>
            </w:pPr>
            <w:r w:rsidRPr="00AB37BA">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635118" w14:textId="77777777" w:rsidR="0020499B" w:rsidRPr="00AB37BA" w:rsidRDefault="0020499B" w:rsidP="002A71B3">
            <w:pPr>
              <w:pStyle w:val="rowtabella0"/>
              <w:rPr>
                <w:color w:val="002060"/>
              </w:rPr>
            </w:pPr>
            <w:r w:rsidRPr="00AB37BA">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2AD452" w14:textId="77777777" w:rsidR="0020499B" w:rsidRPr="00AB37BA" w:rsidRDefault="0020499B" w:rsidP="002A71B3">
            <w:pPr>
              <w:pStyle w:val="rowtabella0"/>
              <w:rPr>
                <w:color w:val="002060"/>
              </w:rPr>
            </w:pPr>
            <w:r w:rsidRPr="00AB37BA">
              <w:rPr>
                <w:color w:val="002060"/>
              </w:rPr>
              <w:t>VIA CORRADI</w:t>
            </w:r>
          </w:p>
        </w:tc>
      </w:tr>
      <w:tr w:rsidR="0020499B" w:rsidRPr="00AB37BA" w14:paraId="01659632"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F99B8D" w14:textId="77777777" w:rsidR="0020499B" w:rsidRPr="00AB37BA" w:rsidRDefault="0020499B" w:rsidP="002A71B3">
            <w:pPr>
              <w:pStyle w:val="rowtabella0"/>
              <w:rPr>
                <w:color w:val="002060"/>
              </w:rPr>
            </w:pPr>
            <w:r w:rsidRPr="00AB37BA">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D152FA" w14:textId="77777777" w:rsidR="0020499B" w:rsidRPr="00AB37BA" w:rsidRDefault="0020499B" w:rsidP="002A71B3">
            <w:pPr>
              <w:pStyle w:val="rowtabella0"/>
              <w:rPr>
                <w:color w:val="002060"/>
              </w:rPr>
            </w:pPr>
            <w:r w:rsidRPr="00AB37BA">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692A18"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80BC6D"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C9760B" w14:textId="77777777" w:rsidR="0020499B" w:rsidRPr="00AB37BA" w:rsidRDefault="0020499B" w:rsidP="002A71B3">
            <w:pPr>
              <w:pStyle w:val="rowtabella0"/>
              <w:rPr>
                <w:color w:val="002060"/>
              </w:rPr>
            </w:pPr>
            <w:r w:rsidRPr="00AB37BA">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C252AD" w14:textId="77777777" w:rsidR="0020499B" w:rsidRPr="00AB37BA" w:rsidRDefault="0020499B" w:rsidP="002A71B3">
            <w:pPr>
              <w:pStyle w:val="rowtabella0"/>
              <w:rPr>
                <w:color w:val="002060"/>
              </w:rPr>
            </w:pPr>
            <w:r w:rsidRPr="00AB37BA">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EA5FAE" w14:textId="77777777" w:rsidR="0020499B" w:rsidRPr="00AB37BA" w:rsidRDefault="0020499B" w:rsidP="002A71B3">
            <w:pPr>
              <w:pStyle w:val="rowtabella0"/>
              <w:rPr>
                <w:color w:val="002060"/>
              </w:rPr>
            </w:pPr>
            <w:r w:rsidRPr="00AB37BA">
              <w:rPr>
                <w:color w:val="002060"/>
              </w:rPr>
              <w:t>VIA FONTE DI MONSIGNORE</w:t>
            </w:r>
          </w:p>
        </w:tc>
      </w:tr>
      <w:tr w:rsidR="0020499B" w:rsidRPr="00AB37BA" w14:paraId="1FB9895B"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3FA9A6" w14:textId="77777777" w:rsidR="0020499B" w:rsidRPr="00AB37BA" w:rsidRDefault="0020499B" w:rsidP="002A71B3">
            <w:pPr>
              <w:pStyle w:val="rowtabella0"/>
              <w:rPr>
                <w:color w:val="002060"/>
              </w:rPr>
            </w:pPr>
            <w:r w:rsidRPr="00AB37BA">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5C0298" w14:textId="77777777" w:rsidR="0020499B" w:rsidRPr="00AB37BA" w:rsidRDefault="0020499B" w:rsidP="002A71B3">
            <w:pPr>
              <w:pStyle w:val="rowtabella0"/>
              <w:rPr>
                <w:color w:val="002060"/>
              </w:rPr>
            </w:pPr>
            <w:r w:rsidRPr="00AB37BA">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DC7CE3"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AFF5D7"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773018" w14:textId="77777777" w:rsidR="0020499B" w:rsidRPr="00AB37BA" w:rsidRDefault="0020499B" w:rsidP="002A71B3">
            <w:pPr>
              <w:pStyle w:val="rowtabella0"/>
              <w:rPr>
                <w:color w:val="002060"/>
              </w:rPr>
            </w:pPr>
            <w:r w:rsidRPr="00AB37BA">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CCD46" w14:textId="77777777" w:rsidR="0020499B" w:rsidRPr="00AB37BA" w:rsidRDefault="0020499B" w:rsidP="002A71B3">
            <w:pPr>
              <w:pStyle w:val="rowtabella0"/>
              <w:rPr>
                <w:color w:val="002060"/>
              </w:rPr>
            </w:pPr>
            <w:r w:rsidRPr="00AB37BA">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DBFE59" w14:textId="77777777" w:rsidR="0020499B" w:rsidRPr="00AB37BA" w:rsidRDefault="0020499B" w:rsidP="002A71B3">
            <w:pPr>
              <w:pStyle w:val="rowtabella0"/>
              <w:rPr>
                <w:color w:val="002060"/>
              </w:rPr>
            </w:pPr>
            <w:r w:rsidRPr="00AB37BA">
              <w:rPr>
                <w:color w:val="002060"/>
              </w:rPr>
              <w:t>VIA NENNI</w:t>
            </w:r>
          </w:p>
        </w:tc>
      </w:tr>
      <w:tr w:rsidR="0020499B" w:rsidRPr="00AB37BA" w14:paraId="754586A1"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D726A0" w14:textId="77777777" w:rsidR="0020499B" w:rsidRPr="00AB37BA" w:rsidRDefault="0020499B" w:rsidP="002A71B3">
            <w:pPr>
              <w:pStyle w:val="rowtabella0"/>
              <w:rPr>
                <w:color w:val="002060"/>
              </w:rPr>
            </w:pPr>
            <w:r w:rsidRPr="00AB37BA">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F1954C" w14:textId="77777777" w:rsidR="0020499B" w:rsidRPr="00AB37BA" w:rsidRDefault="0020499B" w:rsidP="002A71B3">
            <w:pPr>
              <w:pStyle w:val="rowtabella0"/>
              <w:rPr>
                <w:color w:val="002060"/>
              </w:rPr>
            </w:pPr>
            <w:r w:rsidRPr="00AB37BA">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F98843"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ED2B5C"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A54B07" w14:textId="77777777" w:rsidR="0020499B" w:rsidRPr="00AB37BA" w:rsidRDefault="0020499B" w:rsidP="002A71B3">
            <w:pPr>
              <w:pStyle w:val="rowtabella0"/>
              <w:rPr>
                <w:color w:val="002060"/>
              </w:rPr>
            </w:pPr>
            <w:r w:rsidRPr="00AB37BA">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3C26E2" w14:textId="77777777" w:rsidR="0020499B" w:rsidRPr="00AB37BA" w:rsidRDefault="0020499B" w:rsidP="002A71B3">
            <w:pPr>
              <w:pStyle w:val="rowtabella0"/>
              <w:rPr>
                <w:color w:val="002060"/>
              </w:rPr>
            </w:pPr>
            <w:r w:rsidRPr="00AB37BA">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AC6FAF" w14:textId="77777777" w:rsidR="0020499B" w:rsidRPr="00AB37BA" w:rsidRDefault="0020499B" w:rsidP="002A71B3">
            <w:pPr>
              <w:pStyle w:val="rowtabella0"/>
              <w:rPr>
                <w:color w:val="002060"/>
              </w:rPr>
            </w:pPr>
            <w:r w:rsidRPr="00AB37BA">
              <w:rPr>
                <w:color w:val="002060"/>
              </w:rPr>
              <w:t>VIA DELLO SPORT</w:t>
            </w:r>
          </w:p>
        </w:tc>
      </w:tr>
      <w:tr w:rsidR="0020499B" w:rsidRPr="00AB37BA" w14:paraId="19FD9A4F" w14:textId="77777777" w:rsidTr="002A71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4ACA93" w14:textId="77777777" w:rsidR="0020499B" w:rsidRPr="00AB37BA" w:rsidRDefault="0020499B" w:rsidP="002A71B3">
            <w:pPr>
              <w:pStyle w:val="rowtabella0"/>
              <w:rPr>
                <w:color w:val="002060"/>
              </w:rPr>
            </w:pPr>
            <w:proofErr w:type="gramStart"/>
            <w:r w:rsidRPr="00AB37BA">
              <w:rPr>
                <w:color w:val="002060"/>
              </w:rPr>
              <w:t>U.MANDOLESI</w:t>
            </w:r>
            <w:proofErr w:type="gramEnd"/>
            <w:r w:rsidRPr="00AB37BA">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A1516" w14:textId="77777777" w:rsidR="0020499B" w:rsidRPr="00AB37BA" w:rsidRDefault="0020499B" w:rsidP="002A71B3">
            <w:pPr>
              <w:pStyle w:val="rowtabella0"/>
              <w:rPr>
                <w:color w:val="002060"/>
              </w:rPr>
            </w:pPr>
            <w:r w:rsidRPr="00AB37BA">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7C2DC"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B51E7"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1FEE9" w14:textId="77777777" w:rsidR="0020499B" w:rsidRPr="00AB37BA" w:rsidRDefault="0020499B" w:rsidP="002A71B3">
            <w:pPr>
              <w:pStyle w:val="rowtabella0"/>
              <w:rPr>
                <w:color w:val="002060"/>
              </w:rPr>
            </w:pPr>
            <w:r w:rsidRPr="00AB37BA">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CEB03" w14:textId="77777777" w:rsidR="0020499B" w:rsidRPr="00AB37BA" w:rsidRDefault="0020499B" w:rsidP="002A71B3">
            <w:pPr>
              <w:pStyle w:val="rowtabella0"/>
              <w:rPr>
                <w:color w:val="002060"/>
              </w:rPr>
            </w:pPr>
            <w:r w:rsidRPr="00AB37B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0BF0A" w14:textId="77777777" w:rsidR="0020499B" w:rsidRPr="00AB37BA" w:rsidRDefault="0020499B" w:rsidP="002A71B3">
            <w:pPr>
              <w:pStyle w:val="rowtabella0"/>
              <w:rPr>
                <w:color w:val="002060"/>
              </w:rPr>
            </w:pPr>
            <w:r w:rsidRPr="00AB37BA">
              <w:rPr>
                <w:color w:val="002060"/>
              </w:rPr>
              <w:t xml:space="preserve">VIA </w:t>
            </w:r>
            <w:proofErr w:type="gramStart"/>
            <w:r w:rsidRPr="00AB37BA">
              <w:rPr>
                <w:color w:val="002060"/>
              </w:rPr>
              <w:t>S.VITTORIA</w:t>
            </w:r>
            <w:proofErr w:type="gramEnd"/>
            <w:r w:rsidRPr="00AB37BA">
              <w:rPr>
                <w:color w:val="002060"/>
              </w:rPr>
              <w:t>, 5</w:t>
            </w:r>
          </w:p>
        </w:tc>
      </w:tr>
    </w:tbl>
    <w:p w14:paraId="01200291" w14:textId="77777777" w:rsidR="0020499B" w:rsidRPr="001B77AD" w:rsidRDefault="0020499B" w:rsidP="00B46E19">
      <w:pPr>
        <w:pStyle w:val="breakline"/>
        <w:rPr>
          <w:rFonts w:eastAsiaTheme="minorEastAsia"/>
          <w:color w:val="002060"/>
        </w:rPr>
      </w:pPr>
    </w:p>
    <w:p w14:paraId="000B24E0" w14:textId="77777777" w:rsidR="00B46E19" w:rsidRPr="001B77AD" w:rsidRDefault="00B46E19" w:rsidP="00B46E19">
      <w:pPr>
        <w:pStyle w:val="breakline"/>
        <w:rPr>
          <w:color w:val="002060"/>
        </w:rPr>
      </w:pPr>
    </w:p>
    <w:p w14:paraId="46925FF8" w14:textId="77777777" w:rsidR="00B46E19" w:rsidRPr="001B77AD" w:rsidRDefault="00B46E19" w:rsidP="00B46E19">
      <w:pPr>
        <w:pStyle w:val="titolocampionato0"/>
        <w:shd w:val="clear" w:color="auto" w:fill="CCCCCC"/>
        <w:spacing w:before="80" w:after="40"/>
        <w:rPr>
          <w:color w:val="002060"/>
        </w:rPr>
      </w:pPr>
      <w:r w:rsidRPr="001B77AD">
        <w:rPr>
          <w:color w:val="002060"/>
        </w:rPr>
        <w:t>CALCIO A CINQUE SERIE D</w:t>
      </w:r>
    </w:p>
    <w:p w14:paraId="78788894" w14:textId="77777777" w:rsidR="00B46E19" w:rsidRPr="001B77AD" w:rsidRDefault="00B46E19" w:rsidP="00B46E19">
      <w:pPr>
        <w:pStyle w:val="titoloprinc0"/>
        <w:rPr>
          <w:color w:val="002060"/>
        </w:rPr>
      </w:pPr>
      <w:r w:rsidRPr="001B77AD">
        <w:rPr>
          <w:color w:val="002060"/>
        </w:rPr>
        <w:t>VARIAZIONI AL PROGRAMMA GARE</w:t>
      </w:r>
    </w:p>
    <w:p w14:paraId="431C9B4A" w14:textId="77777777" w:rsidR="00B46E19" w:rsidRPr="001B77AD" w:rsidRDefault="00B46E19" w:rsidP="00B46E19">
      <w:pPr>
        <w:pStyle w:val="breakline"/>
        <w:rPr>
          <w:color w:val="002060"/>
        </w:rPr>
      </w:pPr>
    </w:p>
    <w:p w14:paraId="3B7E33BC" w14:textId="77777777" w:rsidR="00B46E19" w:rsidRPr="001B77AD" w:rsidRDefault="00B46E19" w:rsidP="00B46E19">
      <w:pPr>
        <w:pStyle w:val="breakline"/>
        <w:rPr>
          <w:color w:val="002060"/>
        </w:rPr>
      </w:pPr>
    </w:p>
    <w:p w14:paraId="052608A5" w14:textId="77777777" w:rsidR="00B46E19" w:rsidRPr="001B77AD" w:rsidRDefault="00B46E19" w:rsidP="00B46E19">
      <w:pPr>
        <w:pStyle w:val="sottotitolocampionato10"/>
        <w:rPr>
          <w:color w:val="002060"/>
        </w:rPr>
      </w:pPr>
      <w:r w:rsidRPr="001B77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46E19" w:rsidRPr="001B77AD" w14:paraId="638F401F" w14:textId="77777777" w:rsidTr="002A71B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64802" w14:textId="77777777" w:rsidR="00B46E19" w:rsidRPr="001B77AD" w:rsidRDefault="00B46E19" w:rsidP="002A71B3">
            <w:pPr>
              <w:pStyle w:val="headertabella0"/>
              <w:rPr>
                <w:color w:val="002060"/>
              </w:rPr>
            </w:pPr>
            <w:r w:rsidRPr="001B77A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532B2" w14:textId="77777777" w:rsidR="00B46E19" w:rsidRPr="001B77AD" w:rsidRDefault="00B46E19" w:rsidP="002A71B3">
            <w:pPr>
              <w:pStyle w:val="headertabella0"/>
              <w:rPr>
                <w:color w:val="002060"/>
              </w:rPr>
            </w:pPr>
            <w:r w:rsidRPr="001B77AD">
              <w:rPr>
                <w:color w:val="002060"/>
              </w:rPr>
              <w:t xml:space="preserve">N° </w:t>
            </w:r>
            <w:proofErr w:type="spellStart"/>
            <w:r w:rsidRPr="001B77AD">
              <w:rPr>
                <w:color w:val="002060"/>
              </w:rPr>
              <w:t>Gior</w:t>
            </w:r>
            <w:proofErr w:type="spellEnd"/>
            <w:r w:rsidRPr="001B77A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69275" w14:textId="77777777" w:rsidR="00B46E19" w:rsidRPr="001B77AD" w:rsidRDefault="00B46E19" w:rsidP="002A71B3">
            <w:pPr>
              <w:pStyle w:val="headertabella0"/>
              <w:rPr>
                <w:color w:val="002060"/>
              </w:rPr>
            </w:pPr>
            <w:r w:rsidRPr="001B77A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D6A66" w14:textId="77777777" w:rsidR="00B46E19" w:rsidRPr="001B77AD" w:rsidRDefault="00B46E19" w:rsidP="002A71B3">
            <w:pPr>
              <w:pStyle w:val="headertabella0"/>
              <w:rPr>
                <w:color w:val="002060"/>
              </w:rPr>
            </w:pPr>
            <w:r w:rsidRPr="001B77A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78101" w14:textId="77777777" w:rsidR="00B46E19" w:rsidRPr="001B77AD" w:rsidRDefault="00B46E19" w:rsidP="002A71B3">
            <w:pPr>
              <w:pStyle w:val="headertabella0"/>
              <w:rPr>
                <w:color w:val="002060"/>
              </w:rPr>
            </w:pPr>
            <w:r w:rsidRPr="001B77AD">
              <w:rPr>
                <w:color w:val="002060"/>
              </w:rPr>
              <w:t xml:space="preserve">Data </w:t>
            </w:r>
            <w:proofErr w:type="spellStart"/>
            <w:r w:rsidRPr="001B77AD">
              <w:rPr>
                <w:color w:val="002060"/>
              </w:rPr>
              <w:t>Orig</w:t>
            </w:r>
            <w:proofErr w:type="spellEnd"/>
            <w:r w:rsidRPr="001B77A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CD4CF" w14:textId="77777777" w:rsidR="00B46E19" w:rsidRPr="001B77AD" w:rsidRDefault="00B46E19" w:rsidP="002A71B3">
            <w:pPr>
              <w:pStyle w:val="headertabella0"/>
              <w:rPr>
                <w:color w:val="002060"/>
              </w:rPr>
            </w:pPr>
            <w:r w:rsidRPr="001B77A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CFF82" w14:textId="77777777" w:rsidR="00B46E19" w:rsidRPr="001B77AD" w:rsidRDefault="00B46E19" w:rsidP="002A71B3">
            <w:pPr>
              <w:pStyle w:val="headertabella0"/>
              <w:rPr>
                <w:color w:val="002060"/>
              </w:rPr>
            </w:pPr>
            <w:r w:rsidRPr="001B77AD">
              <w:rPr>
                <w:color w:val="002060"/>
              </w:rPr>
              <w:t xml:space="preserve">Ora </w:t>
            </w:r>
            <w:proofErr w:type="spellStart"/>
            <w:r w:rsidRPr="001B77AD">
              <w:rPr>
                <w:color w:val="002060"/>
              </w:rPr>
              <w:t>Orig</w:t>
            </w:r>
            <w:proofErr w:type="spellEnd"/>
            <w:r w:rsidRPr="001B77A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3173D" w14:textId="77777777" w:rsidR="00B46E19" w:rsidRPr="001B77AD" w:rsidRDefault="00B46E19" w:rsidP="002A71B3">
            <w:pPr>
              <w:pStyle w:val="headertabella0"/>
              <w:rPr>
                <w:color w:val="002060"/>
              </w:rPr>
            </w:pPr>
            <w:r w:rsidRPr="001B77AD">
              <w:rPr>
                <w:color w:val="002060"/>
              </w:rPr>
              <w:t>Impianto</w:t>
            </w:r>
          </w:p>
        </w:tc>
      </w:tr>
      <w:tr w:rsidR="00B46E19" w:rsidRPr="001B77AD" w14:paraId="79E79BD6" w14:textId="77777777" w:rsidTr="002A71B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D19D" w14:textId="77777777" w:rsidR="00B46E19" w:rsidRPr="00B46E19" w:rsidRDefault="00B46E19" w:rsidP="002A71B3">
            <w:pPr>
              <w:pStyle w:val="rowtabella0"/>
              <w:rPr>
                <w:color w:val="002060"/>
                <w:highlight w:val="yellow"/>
              </w:rPr>
            </w:pPr>
            <w:r w:rsidRPr="00B46E19">
              <w:rPr>
                <w:color w:val="002060"/>
                <w:highlight w:val="yellow"/>
              </w:rPr>
              <w:t>03/04/2024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51A2D" w14:textId="77777777" w:rsidR="00B46E19" w:rsidRPr="00B46E19" w:rsidRDefault="00B46E19" w:rsidP="002A71B3">
            <w:pPr>
              <w:pStyle w:val="rowtabella0"/>
              <w:jc w:val="center"/>
              <w:rPr>
                <w:color w:val="002060"/>
                <w:highlight w:val="yellow"/>
              </w:rPr>
            </w:pPr>
            <w:r w:rsidRPr="00B46E19">
              <w:rPr>
                <w:color w:val="002060"/>
                <w:highlight w:val="yellow"/>
              </w:rPr>
              <w:t>11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9F548" w14:textId="77777777" w:rsidR="00B46E19" w:rsidRPr="00D64462" w:rsidRDefault="00B46E19" w:rsidP="002A71B3">
            <w:pPr>
              <w:pStyle w:val="rowtabella0"/>
              <w:rPr>
                <w:color w:val="002060"/>
                <w:highlight w:val="yellow"/>
                <w:lang w:val="es-ES"/>
              </w:rPr>
            </w:pPr>
            <w:r w:rsidRPr="00D64462">
              <w:rPr>
                <w:color w:val="002060"/>
                <w:highlight w:val="yellow"/>
                <w:lang w:val="es-ES"/>
              </w:rPr>
              <w:t>VALMISA FUTSAL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3A932" w14:textId="77777777" w:rsidR="00B46E19" w:rsidRPr="00B46E19" w:rsidRDefault="00B46E19" w:rsidP="002A71B3">
            <w:pPr>
              <w:pStyle w:val="rowtabella0"/>
              <w:rPr>
                <w:color w:val="002060"/>
                <w:highlight w:val="yellow"/>
              </w:rPr>
            </w:pPr>
            <w:r w:rsidRPr="00B46E19">
              <w:rPr>
                <w:color w:val="002060"/>
                <w:highlight w:val="yellow"/>
              </w:rPr>
              <w:t>GNANO 04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E9510" w14:textId="77777777" w:rsidR="00B46E19" w:rsidRPr="001B77AD" w:rsidRDefault="00B46E19" w:rsidP="002A71B3">
            <w:pPr>
              <w:pStyle w:val="rowtabella0"/>
              <w:rPr>
                <w:color w:val="002060"/>
              </w:rPr>
            </w:pPr>
            <w:r w:rsidRPr="001B77AD">
              <w:rPr>
                <w:color w:val="002060"/>
              </w:rPr>
              <w:t>05/04/2024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985F6" w14:textId="77777777" w:rsidR="00B46E19" w:rsidRPr="001B77AD" w:rsidRDefault="00B46E19" w:rsidP="002A71B3">
            <w:pPr>
              <w:pStyle w:val="rowtabella0"/>
              <w:jc w:val="center"/>
              <w:rPr>
                <w:color w:val="002060"/>
              </w:rPr>
            </w:pPr>
            <w:r w:rsidRPr="00B46E19">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537EF" w14:textId="77777777" w:rsidR="00B46E19" w:rsidRPr="001B77AD" w:rsidRDefault="00B46E19" w:rsidP="002A71B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FB88B" w14:textId="77777777" w:rsidR="00B46E19" w:rsidRPr="001B77AD" w:rsidRDefault="00B46E19" w:rsidP="002A71B3">
            <w:pPr>
              <w:rPr>
                <w:color w:val="002060"/>
              </w:rPr>
            </w:pPr>
          </w:p>
        </w:tc>
      </w:tr>
    </w:tbl>
    <w:p w14:paraId="45525DCC" w14:textId="77777777" w:rsidR="00B46E19" w:rsidRPr="001B77AD" w:rsidRDefault="00B46E19" w:rsidP="00B46E19">
      <w:pPr>
        <w:pStyle w:val="breakline"/>
        <w:rPr>
          <w:rFonts w:eastAsiaTheme="minorEastAsia"/>
          <w:color w:val="002060"/>
        </w:rPr>
      </w:pPr>
    </w:p>
    <w:p w14:paraId="03E53B19" w14:textId="77777777" w:rsidR="00B46E19" w:rsidRPr="001B77AD" w:rsidRDefault="00B46E19" w:rsidP="00B46E19">
      <w:pPr>
        <w:pStyle w:val="breakline"/>
        <w:rPr>
          <w:color w:val="002060"/>
        </w:rPr>
      </w:pPr>
    </w:p>
    <w:p w14:paraId="0C18D559" w14:textId="77777777" w:rsidR="00B46E19" w:rsidRPr="001B77AD" w:rsidRDefault="00B46E19" w:rsidP="00B46E19">
      <w:pPr>
        <w:pStyle w:val="titoloprinc0"/>
        <w:rPr>
          <w:color w:val="002060"/>
        </w:rPr>
      </w:pPr>
      <w:r w:rsidRPr="001B77AD">
        <w:rPr>
          <w:color w:val="002060"/>
        </w:rPr>
        <w:t>RISULTATI</w:t>
      </w:r>
    </w:p>
    <w:p w14:paraId="2FBD71B4" w14:textId="77777777" w:rsidR="00B46E19" w:rsidRPr="001B77AD" w:rsidRDefault="00B46E19" w:rsidP="00B46E19">
      <w:pPr>
        <w:pStyle w:val="breakline"/>
        <w:rPr>
          <w:color w:val="002060"/>
        </w:rPr>
      </w:pPr>
    </w:p>
    <w:p w14:paraId="11BFCCFA" w14:textId="77777777" w:rsidR="00B46E19" w:rsidRPr="001B77AD" w:rsidRDefault="00B46E19" w:rsidP="00B46E19">
      <w:pPr>
        <w:pStyle w:val="sottotitolocampionato10"/>
        <w:rPr>
          <w:color w:val="002060"/>
        </w:rPr>
      </w:pPr>
      <w:r w:rsidRPr="001B77AD">
        <w:rPr>
          <w:color w:val="002060"/>
        </w:rPr>
        <w:t>RISULTATI UFFICIALI GARE DEL 22/03/2024</w:t>
      </w:r>
    </w:p>
    <w:p w14:paraId="76FFC417" w14:textId="77777777" w:rsidR="00B46E19" w:rsidRPr="00B46E19" w:rsidRDefault="00B46E19" w:rsidP="00B46E19">
      <w:pPr>
        <w:pStyle w:val="sottotitolocampionato20"/>
        <w:spacing w:before="0" w:beforeAutospacing="0" w:after="0" w:afterAutospacing="0"/>
        <w:rPr>
          <w:rFonts w:ascii="Arial" w:hAnsi="Arial" w:cs="Arial"/>
          <w:color w:val="002060"/>
          <w:sz w:val="20"/>
          <w:szCs w:val="20"/>
        </w:rPr>
      </w:pPr>
      <w:r w:rsidRPr="00B46E19">
        <w:rPr>
          <w:rFonts w:ascii="Arial" w:hAnsi="Arial" w:cs="Arial"/>
          <w:color w:val="002060"/>
          <w:sz w:val="20"/>
          <w:szCs w:val="20"/>
        </w:rPr>
        <w:t>Si trascrivono qui di seguito i risultati ufficiali delle gare disputate</w:t>
      </w:r>
    </w:p>
    <w:p w14:paraId="2C5BDC4D" w14:textId="77777777" w:rsidR="00B46E19" w:rsidRPr="001B77AD" w:rsidRDefault="00B46E19" w:rsidP="00B46E1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46E19" w:rsidRPr="001B77AD" w14:paraId="4CBCCD83" w14:textId="77777777" w:rsidTr="002A71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6E19" w:rsidRPr="001B77AD" w14:paraId="5699E608" w14:textId="77777777" w:rsidTr="002A71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F30A4" w14:textId="77777777" w:rsidR="00B46E19" w:rsidRPr="001B77AD" w:rsidRDefault="00B46E19" w:rsidP="002A71B3">
                  <w:pPr>
                    <w:pStyle w:val="headertabella0"/>
                    <w:rPr>
                      <w:color w:val="002060"/>
                    </w:rPr>
                  </w:pPr>
                  <w:r w:rsidRPr="001B77AD">
                    <w:rPr>
                      <w:color w:val="002060"/>
                    </w:rPr>
                    <w:t>GIRONE A - 10 Giornata - R</w:t>
                  </w:r>
                </w:p>
              </w:tc>
            </w:tr>
            <w:tr w:rsidR="00B46E19" w:rsidRPr="001B77AD" w14:paraId="3812934E" w14:textId="77777777" w:rsidTr="002A71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1AB4AB" w14:textId="77777777" w:rsidR="00B46E19" w:rsidRPr="001B77AD" w:rsidRDefault="00B46E19" w:rsidP="002A71B3">
                  <w:pPr>
                    <w:pStyle w:val="rowtabella0"/>
                    <w:rPr>
                      <w:color w:val="002060"/>
                    </w:rPr>
                  </w:pPr>
                  <w:r w:rsidRPr="001B77AD">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1F650" w14:textId="77777777" w:rsidR="00B46E19" w:rsidRPr="00D64462" w:rsidRDefault="00B46E19" w:rsidP="002A71B3">
                  <w:pPr>
                    <w:pStyle w:val="rowtabella0"/>
                    <w:rPr>
                      <w:color w:val="002060"/>
                      <w:lang w:val="es-ES"/>
                    </w:rPr>
                  </w:pPr>
                  <w:r w:rsidRPr="00D64462">
                    <w:rPr>
                      <w:color w:val="002060"/>
                      <w:lang w:val="es-ES"/>
                    </w:rPr>
                    <w:t>- VALMISA FUTSAL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32E02" w14:textId="77777777" w:rsidR="00B46E19" w:rsidRPr="001B77AD" w:rsidRDefault="00B46E19" w:rsidP="002A71B3">
                  <w:pPr>
                    <w:pStyle w:val="rowtabella0"/>
                    <w:jc w:val="center"/>
                    <w:rPr>
                      <w:color w:val="002060"/>
                    </w:rPr>
                  </w:pPr>
                  <w:r w:rsidRPr="001B77AD">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28DF7D" w14:textId="77777777" w:rsidR="00B46E19" w:rsidRPr="001B77AD" w:rsidRDefault="00B46E19" w:rsidP="002A71B3">
                  <w:pPr>
                    <w:pStyle w:val="rowtabella0"/>
                    <w:jc w:val="center"/>
                    <w:rPr>
                      <w:color w:val="002060"/>
                    </w:rPr>
                  </w:pPr>
                  <w:r w:rsidRPr="001B77AD">
                    <w:rPr>
                      <w:color w:val="002060"/>
                    </w:rPr>
                    <w:t> </w:t>
                  </w:r>
                </w:p>
              </w:tc>
            </w:tr>
            <w:tr w:rsidR="00B46E19" w:rsidRPr="001B77AD" w14:paraId="7F84B3ED"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A9E975" w14:textId="77777777" w:rsidR="00B46E19" w:rsidRPr="001B77AD" w:rsidRDefault="00B46E19" w:rsidP="002A71B3">
                  <w:pPr>
                    <w:pStyle w:val="rowtabella0"/>
                    <w:rPr>
                      <w:color w:val="002060"/>
                    </w:rPr>
                  </w:pPr>
                  <w:r w:rsidRPr="001B77AD">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6E0A58" w14:textId="77777777" w:rsidR="00B46E19" w:rsidRPr="001B77AD" w:rsidRDefault="00B46E19" w:rsidP="002A71B3">
                  <w:pPr>
                    <w:pStyle w:val="rowtabella0"/>
                    <w:rPr>
                      <w:color w:val="002060"/>
                    </w:rPr>
                  </w:pPr>
                  <w:r w:rsidRPr="001B77AD">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8F8778" w14:textId="77777777" w:rsidR="00B46E19" w:rsidRPr="001B77AD" w:rsidRDefault="00B46E19" w:rsidP="002A71B3">
                  <w:pPr>
                    <w:pStyle w:val="rowtabella0"/>
                    <w:jc w:val="center"/>
                    <w:rPr>
                      <w:color w:val="002060"/>
                    </w:rPr>
                  </w:pPr>
                  <w:r w:rsidRPr="001B77A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4CD498" w14:textId="77777777" w:rsidR="00B46E19" w:rsidRPr="001B77AD" w:rsidRDefault="00B46E19" w:rsidP="002A71B3">
                  <w:pPr>
                    <w:pStyle w:val="rowtabella0"/>
                    <w:jc w:val="center"/>
                    <w:rPr>
                      <w:color w:val="002060"/>
                    </w:rPr>
                  </w:pPr>
                  <w:r w:rsidRPr="001B77AD">
                    <w:rPr>
                      <w:color w:val="002060"/>
                    </w:rPr>
                    <w:t> </w:t>
                  </w:r>
                </w:p>
              </w:tc>
            </w:tr>
            <w:tr w:rsidR="00B46E19" w:rsidRPr="001B77AD" w14:paraId="7A24DD8A"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F7986A" w14:textId="77777777" w:rsidR="00B46E19" w:rsidRPr="001B77AD" w:rsidRDefault="00B46E19" w:rsidP="002A71B3">
                  <w:pPr>
                    <w:pStyle w:val="rowtabella0"/>
                    <w:rPr>
                      <w:color w:val="002060"/>
                    </w:rPr>
                  </w:pPr>
                  <w:r w:rsidRPr="001B77AD">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9EE429" w14:textId="77777777" w:rsidR="00B46E19" w:rsidRPr="001B77AD" w:rsidRDefault="00B46E19" w:rsidP="002A71B3">
                  <w:pPr>
                    <w:pStyle w:val="rowtabella0"/>
                    <w:rPr>
                      <w:color w:val="002060"/>
                    </w:rPr>
                  </w:pPr>
                  <w:r w:rsidRPr="001B77AD">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A3E7F0" w14:textId="77777777" w:rsidR="00B46E19" w:rsidRPr="001B77AD" w:rsidRDefault="00B46E19" w:rsidP="002A71B3">
                  <w:pPr>
                    <w:pStyle w:val="rowtabella0"/>
                    <w:jc w:val="center"/>
                    <w:rPr>
                      <w:color w:val="002060"/>
                    </w:rPr>
                  </w:pPr>
                  <w:r w:rsidRPr="001B77A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05C35E" w14:textId="77777777" w:rsidR="00B46E19" w:rsidRPr="001B77AD" w:rsidRDefault="00B46E19" w:rsidP="002A71B3">
                  <w:pPr>
                    <w:pStyle w:val="rowtabella0"/>
                    <w:jc w:val="center"/>
                    <w:rPr>
                      <w:color w:val="002060"/>
                    </w:rPr>
                  </w:pPr>
                  <w:r w:rsidRPr="001B77AD">
                    <w:rPr>
                      <w:color w:val="002060"/>
                    </w:rPr>
                    <w:t> </w:t>
                  </w:r>
                </w:p>
              </w:tc>
            </w:tr>
            <w:tr w:rsidR="00B46E19" w:rsidRPr="001B77AD" w14:paraId="02523E09"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53E2A7" w14:textId="77777777" w:rsidR="00B46E19" w:rsidRPr="001B77AD" w:rsidRDefault="00B46E19" w:rsidP="002A71B3">
                  <w:pPr>
                    <w:pStyle w:val="rowtabella0"/>
                    <w:rPr>
                      <w:color w:val="002060"/>
                    </w:rPr>
                  </w:pPr>
                  <w:r w:rsidRPr="001B77AD">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2B13AE" w14:textId="77777777" w:rsidR="00B46E19" w:rsidRPr="001B77AD" w:rsidRDefault="00B46E19" w:rsidP="002A71B3">
                  <w:pPr>
                    <w:pStyle w:val="rowtabella0"/>
                    <w:rPr>
                      <w:color w:val="002060"/>
                    </w:rPr>
                  </w:pPr>
                  <w:r w:rsidRPr="001B77AD">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9EF385" w14:textId="77777777" w:rsidR="00B46E19" w:rsidRPr="001B77AD" w:rsidRDefault="00B46E19" w:rsidP="002A71B3">
                  <w:pPr>
                    <w:pStyle w:val="rowtabella0"/>
                    <w:jc w:val="center"/>
                    <w:rPr>
                      <w:color w:val="002060"/>
                    </w:rPr>
                  </w:pPr>
                  <w:r w:rsidRPr="001B77A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F11226" w14:textId="77777777" w:rsidR="00B46E19" w:rsidRPr="001B77AD" w:rsidRDefault="00B46E19" w:rsidP="002A71B3">
                  <w:pPr>
                    <w:pStyle w:val="rowtabella0"/>
                    <w:jc w:val="center"/>
                    <w:rPr>
                      <w:color w:val="002060"/>
                    </w:rPr>
                  </w:pPr>
                  <w:r w:rsidRPr="001B77AD">
                    <w:rPr>
                      <w:color w:val="002060"/>
                    </w:rPr>
                    <w:t> </w:t>
                  </w:r>
                </w:p>
              </w:tc>
            </w:tr>
            <w:tr w:rsidR="00B46E19" w:rsidRPr="001B77AD" w14:paraId="2166B481"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22870F" w14:textId="77777777" w:rsidR="00B46E19" w:rsidRPr="001B77AD" w:rsidRDefault="00B46E19" w:rsidP="002A71B3">
                  <w:pPr>
                    <w:pStyle w:val="rowtabella0"/>
                    <w:rPr>
                      <w:color w:val="002060"/>
                    </w:rPr>
                  </w:pPr>
                  <w:r w:rsidRPr="001B77AD">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A40F3C" w14:textId="77777777" w:rsidR="00B46E19" w:rsidRPr="001B77AD" w:rsidRDefault="00B46E19" w:rsidP="002A71B3">
                  <w:pPr>
                    <w:pStyle w:val="rowtabella0"/>
                    <w:rPr>
                      <w:color w:val="002060"/>
                    </w:rPr>
                  </w:pPr>
                  <w:r w:rsidRPr="001B77AD">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E957E5" w14:textId="77777777" w:rsidR="00B46E19" w:rsidRPr="001B77AD" w:rsidRDefault="00B46E19" w:rsidP="002A71B3">
                  <w:pPr>
                    <w:pStyle w:val="rowtabella0"/>
                    <w:jc w:val="center"/>
                    <w:rPr>
                      <w:color w:val="002060"/>
                    </w:rPr>
                  </w:pPr>
                  <w:r w:rsidRPr="001B77AD">
                    <w:rPr>
                      <w:color w:val="002060"/>
                    </w:rPr>
                    <w:t>2 - 12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DDEA00" w14:textId="77777777" w:rsidR="00B46E19" w:rsidRPr="001B77AD" w:rsidRDefault="00B46E19" w:rsidP="002A71B3">
                  <w:pPr>
                    <w:pStyle w:val="rowtabella0"/>
                    <w:jc w:val="center"/>
                    <w:rPr>
                      <w:color w:val="002060"/>
                    </w:rPr>
                  </w:pPr>
                  <w:r w:rsidRPr="001B77AD">
                    <w:rPr>
                      <w:color w:val="002060"/>
                    </w:rPr>
                    <w:t> </w:t>
                  </w:r>
                </w:p>
              </w:tc>
            </w:tr>
            <w:tr w:rsidR="00B46E19" w:rsidRPr="001B77AD" w14:paraId="5C72292A" w14:textId="77777777" w:rsidTr="002A71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277CAC" w14:textId="77777777" w:rsidR="00B46E19" w:rsidRPr="001B77AD" w:rsidRDefault="00B46E19" w:rsidP="002A71B3">
                  <w:pPr>
                    <w:pStyle w:val="rowtabella0"/>
                    <w:rPr>
                      <w:color w:val="002060"/>
                    </w:rPr>
                  </w:pPr>
                  <w:r w:rsidRPr="001B77AD">
                    <w:rPr>
                      <w:color w:val="002060"/>
                    </w:rPr>
                    <w:t>URBINO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E6BB16" w14:textId="77777777" w:rsidR="00B46E19" w:rsidRPr="001B77AD" w:rsidRDefault="00B46E19" w:rsidP="002A71B3">
                  <w:pPr>
                    <w:pStyle w:val="rowtabella0"/>
                    <w:rPr>
                      <w:color w:val="002060"/>
                    </w:rPr>
                  </w:pPr>
                  <w:r w:rsidRPr="001B77AD">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A40458" w14:textId="77777777" w:rsidR="00B46E19" w:rsidRPr="001B77AD" w:rsidRDefault="00B46E19" w:rsidP="002A71B3">
                  <w:pPr>
                    <w:pStyle w:val="rowtabella0"/>
                    <w:jc w:val="center"/>
                    <w:rPr>
                      <w:color w:val="002060"/>
                    </w:rPr>
                  </w:pPr>
                  <w:r w:rsidRPr="001B77AD">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79D81" w14:textId="77777777" w:rsidR="00B46E19" w:rsidRPr="001B77AD" w:rsidRDefault="00B46E19" w:rsidP="002A71B3">
                  <w:pPr>
                    <w:pStyle w:val="rowtabella0"/>
                    <w:jc w:val="center"/>
                    <w:rPr>
                      <w:color w:val="002060"/>
                    </w:rPr>
                  </w:pPr>
                  <w:r w:rsidRPr="001B77AD">
                    <w:rPr>
                      <w:color w:val="002060"/>
                    </w:rPr>
                    <w:t> </w:t>
                  </w:r>
                </w:p>
              </w:tc>
            </w:tr>
          </w:tbl>
          <w:p w14:paraId="22A21F27" w14:textId="77777777" w:rsidR="00B46E19" w:rsidRPr="001B77AD" w:rsidRDefault="00B46E19" w:rsidP="002A71B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6E19" w:rsidRPr="001B77AD" w14:paraId="39742AC8" w14:textId="77777777" w:rsidTr="002A71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1EE6A" w14:textId="77777777" w:rsidR="00B46E19" w:rsidRPr="001B77AD" w:rsidRDefault="00B46E19" w:rsidP="002A71B3">
                  <w:pPr>
                    <w:pStyle w:val="headertabella0"/>
                    <w:rPr>
                      <w:color w:val="002060"/>
                    </w:rPr>
                  </w:pPr>
                  <w:r w:rsidRPr="001B77AD">
                    <w:rPr>
                      <w:color w:val="002060"/>
                    </w:rPr>
                    <w:t>GIRONE B - 10 Giornata - R</w:t>
                  </w:r>
                </w:p>
              </w:tc>
            </w:tr>
            <w:tr w:rsidR="00B46E19" w:rsidRPr="001B77AD" w14:paraId="240D87DA" w14:textId="77777777" w:rsidTr="002A71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99FF11" w14:textId="77777777" w:rsidR="00B46E19" w:rsidRPr="001B77AD" w:rsidRDefault="00B46E19" w:rsidP="002A71B3">
                  <w:pPr>
                    <w:pStyle w:val="rowtabella0"/>
                    <w:rPr>
                      <w:color w:val="002060"/>
                    </w:rPr>
                  </w:pPr>
                  <w:r w:rsidRPr="001B77AD">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B02CD" w14:textId="77777777" w:rsidR="00B46E19" w:rsidRPr="001B77AD" w:rsidRDefault="00B46E19" w:rsidP="002A71B3">
                  <w:pPr>
                    <w:pStyle w:val="rowtabella0"/>
                    <w:rPr>
                      <w:color w:val="002060"/>
                    </w:rPr>
                  </w:pPr>
                  <w:r w:rsidRPr="001B77AD">
                    <w:rPr>
                      <w:color w:val="002060"/>
                    </w:rPr>
                    <w:t>- SANTA MARIA NUOVA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071ADD" w14:textId="77777777" w:rsidR="00B46E19" w:rsidRPr="001B77AD" w:rsidRDefault="00B46E19" w:rsidP="002A71B3">
                  <w:pPr>
                    <w:pStyle w:val="rowtabella0"/>
                    <w:jc w:val="center"/>
                    <w:rPr>
                      <w:color w:val="002060"/>
                    </w:rPr>
                  </w:pPr>
                  <w:r w:rsidRPr="001B77AD">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E4016" w14:textId="77777777" w:rsidR="00B46E19" w:rsidRPr="001B77AD" w:rsidRDefault="00B46E19" w:rsidP="002A71B3">
                  <w:pPr>
                    <w:pStyle w:val="rowtabella0"/>
                    <w:jc w:val="center"/>
                    <w:rPr>
                      <w:color w:val="002060"/>
                    </w:rPr>
                  </w:pPr>
                  <w:r w:rsidRPr="001B77AD">
                    <w:rPr>
                      <w:color w:val="002060"/>
                    </w:rPr>
                    <w:t> </w:t>
                  </w:r>
                </w:p>
              </w:tc>
            </w:tr>
            <w:tr w:rsidR="00B46E19" w:rsidRPr="001B77AD" w14:paraId="4C4D2617"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21736A" w14:textId="77777777" w:rsidR="00B46E19" w:rsidRPr="001B77AD" w:rsidRDefault="00B46E19" w:rsidP="002A71B3">
                  <w:pPr>
                    <w:pStyle w:val="rowtabella0"/>
                    <w:rPr>
                      <w:color w:val="002060"/>
                    </w:rPr>
                  </w:pPr>
                  <w:r w:rsidRPr="001B77AD">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556C58" w14:textId="77777777" w:rsidR="00B46E19" w:rsidRPr="001B77AD" w:rsidRDefault="00B46E19" w:rsidP="002A71B3">
                  <w:pPr>
                    <w:pStyle w:val="rowtabella0"/>
                    <w:rPr>
                      <w:color w:val="002060"/>
                    </w:rPr>
                  </w:pPr>
                  <w:r w:rsidRPr="001B77AD">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2A46B5" w14:textId="77777777" w:rsidR="00B46E19" w:rsidRPr="001B77AD" w:rsidRDefault="00B46E19" w:rsidP="002A71B3">
                  <w:pPr>
                    <w:pStyle w:val="rowtabella0"/>
                    <w:jc w:val="center"/>
                    <w:rPr>
                      <w:color w:val="002060"/>
                    </w:rPr>
                  </w:pPr>
                  <w:r w:rsidRPr="001B77AD">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E76651" w14:textId="77777777" w:rsidR="00B46E19" w:rsidRPr="001B77AD" w:rsidRDefault="00B46E19" w:rsidP="002A71B3">
                  <w:pPr>
                    <w:pStyle w:val="rowtabella0"/>
                    <w:jc w:val="center"/>
                    <w:rPr>
                      <w:color w:val="002060"/>
                    </w:rPr>
                  </w:pPr>
                  <w:r w:rsidRPr="001B77AD">
                    <w:rPr>
                      <w:color w:val="002060"/>
                    </w:rPr>
                    <w:t> </w:t>
                  </w:r>
                </w:p>
              </w:tc>
            </w:tr>
            <w:tr w:rsidR="00B46E19" w:rsidRPr="001B77AD" w14:paraId="402EE377"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BB1314" w14:textId="77777777" w:rsidR="00B46E19" w:rsidRPr="001B77AD" w:rsidRDefault="00B46E19" w:rsidP="002A71B3">
                  <w:pPr>
                    <w:pStyle w:val="rowtabella0"/>
                    <w:rPr>
                      <w:color w:val="002060"/>
                    </w:rPr>
                  </w:pPr>
                  <w:proofErr w:type="gramStart"/>
                  <w:r w:rsidRPr="001B77AD">
                    <w:rPr>
                      <w:color w:val="002060"/>
                    </w:rPr>
                    <w:t>CITTA</w:t>
                  </w:r>
                  <w:proofErr w:type="gramEnd"/>
                  <w:r w:rsidRPr="001B77AD">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D7AE20" w14:textId="77777777" w:rsidR="00B46E19" w:rsidRPr="001B77AD" w:rsidRDefault="00B46E19" w:rsidP="002A71B3">
                  <w:pPr>
                    <w:pStyle w:val="rowtabella0"/>
                    <w:rPr>
                      <w:color w:val="002060"/>
                    </w:rPr>
                  </w:pPr>
                  <w:r w:rsidRPr="001B77AD">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3FBC85" w14:textId="77777777" w:rsidR="00B46E19" w:rsidRPr="001B77AD" w:rsidRDefault="00B46E19" w:rsidP="002A71B3">
                  <w:pPr>
                    <w:pStyle w:val="rowtabella0"/>
                    <w:jc w:val="center"/>
                    <w:rPr>
                      <w:color w:val="002060"/>
                    </w:rPr>
                  </w:pPr>
                  <w:r w:rsidRPr="001B77AD">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300B51" w14:textId="77777777" w:rsidR="00B46E19" w:rsidRPr="001B77AD" w:rsidRDefault="00B46E19" w:rsidP="002A71B3">
                  <w:pPr>
                    <w:pStyle w:val="rowtabella0"/>
                    <w:jc w:val="center"/>
                    <w:rPr>
                      <w:color w:val="002060"/>
                    </w:rPr>
                  </w:pPr>
                  <w:r w:rsidRPr="001B77AD">
                    <w:rPr>
                      <w:color w:val="002060"/>
                    </w:rPr>
                    <w:t> </w:t>
                  </w:r>
                </w:p>
              </w:tc>
            </w:tr>
            <w:tr w:rsidR="00B46E19" w:rsidRPr="001B77AD" w14:paraId="681CEDEC"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D9192E" w14:textId="77777777" w:rsidR="00B46E19" w:rsidRPr="001B77AD" w:rsidRDefault="00B46E19" w:rsidP="002A71B3">
                  <w:pPr>
                    <w:pStyle w:val="rowtabella0"/>
                    <w:rPr>
                      <w:color w:val="002060"/>
                    </w:rPr>
                  </w:pPr>
                  <w:r w:rsidRPr="001B77AD">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A7E874" w14:textId="77777777" w:rsidR="00B46E19" w:rsidRPr="001B77AD" w:rsidRDefault="00B46E19" w:rsidP="002A71B3">
                  <w:pPr>
                    <w:pStyle w:val="rowtabella0"/>
                    <w:rPr>
                      <w:color w:val="002060"/>
                    </w:rPr>
                  </w:pPr>
                  <w:r w:rsidRPr="001B77AD">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8D95D1" w14:textId="77777777" w:rsidR="00B46E19" w:rsidRPr="001B77AD" w:rsidRDefault="00B46E19" w:rsidP="002A71B3">
                  <w:pPr>
                    <w:pStyle w:val="rowtabella0"/>
                    <w:jc w:val="center"/>
                    <w:rPr>
                      <w:color w:val="002060"/>
                    </w:rPr>
                  </w:pPr>
                  <w:r w:rsidRPr="001B77AD">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B92713" w14:textId="77777777" w:rsidR="00B46E19" w:rsidRPr="001B77AD" w:rsidRDefault="00B46E19" w:rsidP="002A71B3">
                  <w:pPr>
                    <w:pStyle w:val="rowtabella0"/>
                    <w:jc w:val="center"/>
                    <w:rPr>
                      <w:color w:val="002060"/>
                    </w:rPr>
                  </w:pPr>
                  <w:r w:rsidRPr="001B77AD">
                    <w:rPr>
                      <w:color w:val="002060"/>
                    </w:rPr>
                    <w:t> </w:t>
                  </w:r>
                </w:p>
              </w:tc>
            </w:tr>
            <w:tr w:rsidR="00B46E19" w:rsidRPr="001B77AD" w14:paraId="7E5939B1"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E077C3" w14:textId="77777777" w:rsidR="00B46E19" w:rsidRPr="001B77AD" w:rsidRDefault="00B46E19" w:rsidP="002A71B3">
                  <w:pPr>
                    <w:pStyle w:val="rowtabella0"/>
                    <w:rPr>
                      <w:color w:val="002060"/>
                    </w:rPr>
                  </w:pPr>
                  <w:r w:rsidRPr="001B77AD">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5F4571" w14:textId="77777777" w:rsidR="00B46E19" w:rsidRPr="001B77AD" w:rsidRDefault="00B46E19" w:rsidP="002A71B3">
                  <w:pPr>
                    <w:pStyle w:val="rowtabella0"/>
                    <w:rPr>
                      <w:color w:val="002060"/>
                    </w:rPr>
                  </w:pPr>
                  <w:r w:rsidRPr="001B77AD">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F7AC1B" w14:textId="77777777" w:rsidR="00B46E19" w:rsidRPr="001B77AD" w:rsidRDefault="00B46E19" w:rsidP="002A71B3">
                  <w:pPr>
                    <w:pStyle w:val="rowtabella0"/>
                    <w:jc w:val="center"/>
                    <w:rPr>
                      <w:color w:val="002060"/>
                    </w:rPr>
                  </w:pPr>
                  <w:r w:rsidRPr="001B77AD">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928085" w14:textId="77777777" w:rsidR="00B46E19" w:rsidRPr="001B77AD" w:rsidRDefault="00B46E19" w:rsidP="002A71B3">
                  <w:pPr>
                    <w:pStyle w:val="rowtabella0"/>
                    <w:jc w:val="center"/>
                    <w:rPr>
                      <w:color w:val="002060"/>
                    </w:rPr>
                  </w:pPr>
                  <w:r w:rsidRPr="001B77AD">
                    <w:rPr>
                      <w:color w:val="002060"/>
                    </w:rPr>
                    <w:t> </w:t>
                  </w:r>
                </w:p>
              </w:tc>
            </w:tr>
            <w:tr w:rsidR="00B46E19" w:rsidRPr="001B77AD" w14:paraId="0865014D"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07312A" w14:textId="77777777" w:rsidR="00B46E19" w:rsidRPr="001B77AD" w:rsidRDefault="00B46E19" w:rsidP="002A71B3">
                  <w:pPr>
                    <w:pStyle w:val="rowtabella0"/>
                    <w:rPr>
                      <w:color w:val="002060"/>
                    </w:rPr>
                  </w:pPr>
                  <w:r w:rsidRPr="001B77AD">
                    <w:rPr>
                      <w:color w:val="002060"/>
                    </w:rPr>
                    <w:t>(1)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F5E774" w14:textId="77777777" w:rsidR="00B46E19" w:rsidRPr="001B77AD" w:rsidRDefault="00B46E19" w:rsidP="002A71B3">
                  <w:pPr>
                    <w:pStyle w:val="rowtabella0"/>
                    <w:rPr>
                      <w:color w:val="002060"/>
                    </w:rPr>
                  </w:pPr>
                  <w:r w:rsidRPr="001B77AD">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BD4D1E" w14:textId="77777777" w:rsidR="00B46E19" w:rsidRPr="001B77AD" w:rsidRDefault="00B46E19" w:rsidP="002A71B3">
                  <w:pPr>
                    <w:pStyle w:val="rowtabella0"/>
                    <w:jc w:val="center"/>
                    <w:rPr>
                      <w:color w:val="002060"/>
                    </w:rPr>
                  </w:pPr>
                  <w:r w:rsidRPr="001B77AD">
                    <w:rPr>
                      <w:color w:val="002060"/>
                    </w:rPr>
                    <w:t>13 - 4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445B06" w14:textId="77777777" w:rsidR="00B46E19" w:rsidRPr="001B77AD" w:rsidRDefault="00B46E19" w:rsidP="002A71B3">
                  <w:pPr>
                    <w:pStyle w:val="rowtabella0"/>
                    <w:jc w:val="center"/>
                    <w:rPr>
                      <w:color w:val="002060"/>
                    </w:rPr>
                  </w:pPr>
                  <w:r w:rsidRPr="001B77AD">
                    <w:rPr>
                      <w:color w:val="002060"/>
                    </w:rPr>
                    <w:t> </w:t>
                  </w:r>
                </w:p>
              </w:tc>
            </w:tr>
            <w:tr w:rsidR="00B46E19" w:rsidRPr="001B77AD" w14:paraId="766B3576" w14:textId="77777777" w:rsidTr="002A71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EF8DDD" w14:textId="77777777" w:rsidR="00B46E19" w:rsidRPr="001B77AD" w:rsidRDefault="00B46E19" w:rsidP="002A71B3">
                  <w:pPr>
                    <w:pStyle w:val="rowtabella0"/>
                    <w:rPr>
                      <w:color w:val="002060"/>
                    </w:rPr>
                  </w:pPr>
                  <w:r w:rsidRPr="001B77AD">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2152C" w14:textId="77777777" w:rsidR="00B46E19" w:rsidRPr="001B77AD" w:rsidRDefault="00B46E19" w:rsidP="002A71B3">
                  <w:pPr>
                    <w:pStyle w:val="rowtabella0"/>
                    <w:rPr>
                      <w:color w:val="002060"/>
                    </w:rPr>
                  </w:pPr>
                  <w:r w:rsidRPr="001B77AD">
                    <w:rPr>
                      <w:color w:val="002060"/>
                    </w:rPr>
                    <w:t>- ANKON NOVA MARMI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33A8A" w14:textId="77777777" w:rsidR="00B46E19" w:rsidRPr="001B77AD" w:rsidRDefault="00B46E19" w:rsidP="002A71B3">
                  <w:pPr>
                    <w:pStyle w:val="rowtabella0"/>
                    <w:jc w:val="center"/>
                    <w:rPr>
                      <w:color w:val="002060"/>
                    </w:rPr>
                  </w:pPr>
                  <w:r w:rsidRPr="001B77AD">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3975DB" w14:textId="77777777" w:rsidR="00B46E19" w:rsidRPr="001B77AD" w:rsidRDefault="00B46E19" w:rsidP="002A71B3">
                  <w:pPr>
                    <w:pStyle w:val="rowtabella0"/>
                    <w:jc w:val="center"/>
                    <w:rPr>
                      <w:color w:val="002060"/>
                    </w:rPr>
                  </w:pPr>
                  <w:r w:rsidRPr="001B77AD">
                    <w:rPr>
                      <w:color w:val="002060"/>
                    </w:rPr>
                    <w:t> </w:t>
                  </w:r>
                </w:p>
              </w:tc>
            </w:tr>
            <w:tr w:rsidR="00B46E19" w:rsidRPr="001B77AD" w14:paraId="2D23C3CE" w14:textId="77777777" w:rsidTr="002A71B3">
              <w:tc>
                <w:tcPr>
                  <w:tcW w:w="4700" w:type="dxa"/>
                  <w:gridSpan w:val="4"/>
                  <w:tcBorders>
                    <w:top w:val="nil"/>
                    <w:left w:val="nil"/>
                    <w:bottom w:val="nil"/>
                    <w:right w:val="nil"/>
                  </w:tcBorders>
                  <w:tcMar>
                    <w:top w:w="20" w:type="dxa"/>
                    <w:left w:w="20" w:type="dxa"/>
                    <w:bottom w:w="20" w:type="dxa"/>
                    <w:right w:w="20" w:type="dxa"/>
                  </w:tcMar>
                  <w:vAlign w:val="center"/>
                  <w:hideMark/>
                </w:tcPr>
                <w:p w14:paraId="09EEE715" w14:textId="77777777" w:rsidR="00B46E19" w:rsidRPr="001B77AD" w:rsidRDefault="00B46E19" w:rsidP="002A71B3">
                  <w:pPr>
                    <w:pStyle w:val="rowtabella0"/>
                    <w:rPr>
                      <w:color w:val="002060"/>
                    </w:rPr>
                  </w:pPr>
                  <w:r w:rsidRPr="001B77AD">
                    <w:rPr>
                      <w:color w:val="002060"/>
                    </w:rPr>
                    <w:t>(1) - disputata il 23/03/2024</w:t>
                  </w:r>
                </w:p>
              </w:tc>
            </w:tr>
          </w:tbl>
          <w:p w14:paraId="501B91FF" w14:textId="77777777" w:rsidR="00B46E19" w:rsidRPr="001B77AD" w:rsidRDefault="00B46E19" w:rsidP="002A71B3">
            <w:pPr>
              <w:rPr>
                <w:color w:val="002060"/>
              </w:rPr>
            </w:pPr>
          </w:p>
        </w:tc>
      </w:tr>
    </w:tbl>
    <w:p w14:paraId="0224E752" w14:textId="77777777" w:rsidR="00B46E19" w:rsidRPr="001B77AD" w:rsidRDefault="00B46E19" w:rsidP="00B46E1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B46E19" w:rsidRPr="001B77AD" w14:paraId="36652FDA" w14:textId="77777777" w:rsidTr="002A71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6E19" w:rsidRPr="001B77AD" w14:paraId="6F3D4A60" w14:textId="77777777" w:rsidTr="002A71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AE843" w14:textId="77777777" w:rsidR="00B46E19" w:rsidRPr="001B77AD" w:rsidRDefault="00B46E19" w:rsidP="002A71B3">
                  <w:pPr>
                    <w:pStyle w:val="headertabella0"/>
                    <w:rPr>
                      <w:color w:val="002060"/>
                    </w:rPr>
                  </w:pPr>
                  <w:r w:rsidRPr="001B77AD">
                    <w:rPr>
                      <w:color w:val="002060"/>
                    </w:rPr>
                    <w:t>GIRONE C - 10 Giornata - R</w:t>
                  </w:r>
                </w:p>
              </w:tc>
            </w:tr>
            <w:tr w:rsidR="00B46E19" w:rsidRPr="001B77AD" w14:paraId="66913D2A" w14:textId="77777777" w:rsidTr="002A71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5B3545" w14:textId="77777777" w:rsidR="00B46E19" w:rsidRPr="001B77AD" w:rsidRDefault="00B46E19" w:rsidP="002A71B3">
                  <w:pPr>
                    <w:pStyle w:val="rowtabella0"/>
                    <w:rPr>
                      <w:color w:val="002060"/>
                    </w:rPr>
                  </w:pPr>
                  <w:r w:rsidRPr="001B77AD">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75D3A" w14:textId="77777777" w:rsidR="00B46E19" w:rsidRPr="001B77AD" w:rsidRDefault="00B46E19" w:rsidP="002A71B3">
                  <w:pPr>
                    <w:pStyle w:val="rowtabella0"/>
                    <w:rPr>
                      <w:color w:val="002060"/>
                    </w:rPr>
                  </w:pPr>
                  <w:r w:rsidRPr="001B77AD">
                    <w:rPr>
                      <w:color w:val="002060"/>
                    </w:rPr>
                    <w:t>- CASTELRAIMONDO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046A5" w14:textId="77777777" w:rsidR="00B46E19" w:rsidRPr="001B77AD" w:rsidRDefault="00B46E19" w:rsidP="002A71B3">
                  <w:pPr>
                    <w:pStyle w:val="rowtabella0"/>
                    <w:jc w:val="center"/>
                    <w:rPr>
                      <w:color w:val="002060"/>
                    </w:rPr>
                  </w:pPr>
                  <w:r w:rsidRPr="001B77AD">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31A35" w14:textId="77777777" w:rsidR="00B46E19" w:rsidRPr="001B77AD" w:rsidRDefault="00B46E19" w:rsidP="002A71B3">
                  <w:pPr>
                    <w:pStyle w:val="rowtabella0"/>
                    <w:jc w:val="center"/>
                    <w:rPr>
                      <w:color w:val="002060"/>
                    </w:rPr>
                  </w:pPr>
                  <w:r w:rsidRPr="001B77AD">
                    <w:rPr>
                      <w:color w:val="002060"/>
                    </w:rPr>
                    <w:t> </w:t>
                  </w:r>
                </w:p>
              </w:tc>
            </w:tr>
            <w:tr w:rsidR="00B46E19" w:rsidRPr="001B77AD" w14:paraId="3DF23AE9"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E47342" w14:textId="77777777" w:rsidR="00B46E19" w:rsidRPr="001B77AD" w:rsidRDefault="00B46E19" w:rsidP="002A71B3">
                  <w:pPr>
                    <w:pStyle w:val="rowtabella0"/>
                    <w:rPr>
                      <w:color w:val="002060"/>
                    </w:rPr>
                  </w:pPr>
                  <w:r w:rsidRPr="001B77AD">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26A69C" w14:textId="77777777" w:rsidR="00B46E19" w:rsidRPr="001B77AD" w:rsidRDefault="00B46E19" w:rsidP="002A71B3">
                  <w:pPr>
                    <w:pStyle w:val="rowtabella0"/>
                    <w:rPr>
                      <w:color w:val="002060"/>
                    </w:rPr>
                  </w:pPr>
                  <w:r w:rsidRPr="001B77A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D27D6C" w14:textId="77777777" w:rsidR="00B46E19" w:rsidRPr="001B77AD" w:rsidRDefault="00B46E19" w:rsidP="002A71B3">
                  <w:pPr>
                    <w:pStyle w:val="rowtabella0"/>
                    <w:jc w:val="center"/>
                    <w:rPr>
                      <w:color w:val="002060"/>
                    </w:rPr>
                  </w:pPr>
                  <w:r w:rsidRPr="001B77AD">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226E67" w14:textId="77777777" w:rsidR="00B46E19" w:rsidRPr="001B77AD" w:rsidRDefault="00B46E19" w:rsidP="002A71B3">
                  <w:pPr>
                    <w:pStyle w:val="rowtabella0"/>
                    <w:jc w:val="center"/>
                    <w:rPr>
                      <w:color w:val="002060"/>
                    </w:rPr>
                  </w:pPr>
                  <w:r w:rsidRPr="001B77AD">
                    <w:rPr>
                      <w:color w:val="002060"/>
                    </w:rPr>
                    <w:t> </w:t>
                  </w:r>
                </w:p>
              </w:tc>
            </w:tr>
            <w:tr w:rsidR="00B46E19" w:rsidRPr="001B77AD" w14:paraId="76C5D488"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CAE027" w14:textId="77777777" w:rsidR="00B46E19" w:rsidRPr="001B77AD" w:rsidRDefault="00B46E19" w:rsidP="002A71B3">
                  <w:pPr>
                    <w:pStyle w:val="rowtabella0"/>
                    <w:rPr>
                      <w:color w:val="002060"/>
                    </w:rPr>
                  </w:pPr>
                  <w:r w:rsidRPr="001B77AD">
                    <w:rPr>
                      <w:color w:val="002060"/>
                    </w:rPr>
                    <w:t>(1) 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05F409" w14:textId="77777777" w:rsidR="00B46E19" w:rsidRPr="001B77AD" w:rsidRDefault="00B46E19" w:rsidP="002A71B3">
                  <w:pPr>
                    <w:pStyle w:val="rowtabella0"/>
                    <w:rPr>
                      <w:color w:val="002060"/>
                    </w:rPr>
                  </w:pPr>
                  <w:r w:rsidRPr="001B77AD">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6FDC21" w14:textId="77777777" w:rsidR="00B46E19" w:rsidRPr="001B77AD" w:rsidRDefault="00B46E19" w:rsidP="002A71B3">
                  <w:pPr>
                    <w:pStyle w:val="rowtabella0"/>
                    <w:jc w:val="center"/>
                    <w:rPr>
                      <w:color w:val="002060"/>
                    </w:rPr>
                  </w:pPr>
                  <w:r w:rsidRPr="001B77A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5CB62D" w14:textId="77777777" w:rsidR="00B46E19" w:rsidRPr="001B77AD" w:rsidRDefault="00B46E19" w:rsidP="002A71B3">
                  <w:pPr>
                    <w:pStyle w:val="rowtabella0"/>
                    <w:jc w:val="center"/>
                    <w:rPr>
                      <w:color w:val="002060"/>
                    </w:rPr>
                  </w:pPr>
                  <w:r w:rsidRPr="001B77AD">
                    <w:rPr>
                      <w:color w:val="002060"/>
                    </w:rPr>
                    <w:t> </w:t>
                  </w:r>
                </w:p>
              </w:tc>
            </w:tr>
            <w:tr w:rsidR="00B46E19" w:rsidRPr="001B77AD" w14:paraId="15E508C2"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774CBC" w14:textId="77777777" w:rsidR="00B46E19" w:rsidRPr="001B77AD" w:rsidRDefault="00B46E19" w:rsidP="002A71B3">
                  <w:pPr>
                    <w:pStyle w:val="rowtabella0"/>
                    <w:rPr>
                      <w:color w:val="002060"/>
                    </w:rPr>
                  </w:pPr>
                  <w:r w:rsidRPr="001B77AD">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C78E5A" w14:textId="77777777" w:rsidR="00B46E19" w:rsidRPr="001B77AD" w:rsidRDefault="00B46E19" w:rsidP="002A71B3">
                  <w:pPr>
                    <w:pStyle w:val="rowtabella0"/>
                    <w:rPr>
                      <w:color w:val="002060"/>
                    </w:rPr>
                  </w:pPr>
                  <w:r w:rsidRPr="001B77AD">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AD0C87" w14:textId="77777777" w:rsidR="00B46E19" w:rsidRPr="001B77AD" w:rsidRDefault="00B46E19" w:rsidP="002A71B3">
                  <w:pPr>
                    <w:pStyle w:val="rowtabella0"/>
                    <w:jc w:val="center"/>
                    <w:rPr>
                      <w:color w:val="002060"/>
                    </w:rPr>
                  </w:pPr>
                  <w:r w:rsidRPr="001B77AD">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C67E38" w14:textId="77777777" w:rsidR="00B46E19" w:rsidRPr="001B77AD" w:rsidRDefault="00B46E19" w:rsidP="002A71B3">
                  <w:pPr>
                    <w:pStyle w:val="rowtabella0"/>
                    <w:jc w:val="center"/>
                    <w:rPr>
                      <w:color w:val="002060"/>
                    </w:rPr>
                  </w:pPr>
                  <w:r w:rsidRPr="001B77AD">
                    <w:rPr>
                      <w:color w:val="002060"/>
                    </w:rPr>
                    <w:t> </w:t>
                  </w:r>
                </w:p>
              </w:tc>
            </w:tr>
            <w:tr w:rsidR="00B46E19" w:rsidRPr="001B77AD" w14:paraId="58C629AE"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8DA8DC" w14:textId="77777777" w:rsidR="00B46E19" w:rsidRPr="001B77AD" w:rsidRDefault="00B46E19" w:rsidP="002A71B3">
                  <w:pPr>
                    <w:pStyle w:val="rowtabella0"/>
                    <w:rPr>
                      <w:color w:val="002060"/>
                    </w:rPr>
                  </w:pPr>
                  <w:r w:rsidRPr="001B77AD">
                    <w:rPr>
                      <w:color w:val="002060"/>
                    </w:rPr>
                    <w:t>(1) VIRTUS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93C41B" w14:textId="77777777" w:rsidR="00B46E19" w:rsidRPr="001B77AD" w:rsidRDefault="00B46E19" w:rsidP="002A71B3">
                  <w:pPr>
                    <w:pStyle w:val="rowtabella0"/>
                    <w:rPr>
                      <w:color w:val="002060"/>
                    </w:rPr>
                  </w:pPr>
                  <w:r w:rsidRPr="001B77AD">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D724E4" w14:textId="77777777" w:rsidR="00B46E19" w:rsidRPr="001B77AD" w:rsidRDefault="00B46E19" w:rsidP="002A71B3">
                  <w:pPr>
                    <w:pStyle w:val="rowtabella0"/>
                    <w:jc w:val="center"/>
                    <w:rPr>
                      <w:color w:val="002060"/>
                    </w:rPr>
                  </w:pPr>
                  <w:r w:rsidRPr="001B77AD">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AEF3A7" w14:textId="77777777" w:rsidR="00B46E19" w:rsidRPr="001B77AD" w:rsidRDefault="00B46E19" w:rsidP="002A71B3">
                  <w:pPr>
                    <w:pStyle w:val="rowtabella0"/>
                    <w:jc w:val="center"/>
                    <w:rPr>
                      <w:color w:val="002060"/>
                    </w:rPr>
                  </w:pPr>
                  <w:r w:rsidRPr="001B77AD">
                    <w:rPr>
                      <w:color w:val="002060"/>
                    </w:rPr>
                    <w:t> </w:t>
                  </w:r>
                </w:p>
              </w:tc>
            </w:tr>
            <w:tr w:rsidR="00B46E19" w:rsidRPr="001B77AD" w14:paraId="21C394A5" w14:textId="77777777" w:rsidTr="002A71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39D426" w14:textId="77777777" w:rsidR="00B46E19" w:rsidRPr="001B77AD" w:rsidRDefault="00B46E19" w:rsidP="002A71B3">
                  <w:pPr>
                    <w:pStyle w:val="rowtabella0"/>
                    <w:rPr>
                      <w:color w:val="002060"/>
                    </w:rPr>
                  </w:pPr>
                  <w:r w:rsidRPr="001B77AD">
                    <w:rPr>
                      <w:color w:val="002060"/>
                    </w:rPr>
                    <w:t>(1) VISSO-ALTONERA CALCIO1970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C8AC6" w14:textId="77777777" w:rsidR="00B46E19" w:rsidRPr="001B77AD" w:rsidRDefault="00B46E19" w:rsidP="002A71B3">
                  <w:pPr>
                    <w:pStyle w:val="rowtabella0"/>
                    <w:rPr>
                      <w:color w:val="002060"/>
                    </w:rPr>
                  </w:pPr>
                  <w:r w:rsidRPr="001B77AD">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B4A704" w14:textId="77777777" w:rsidR="00B46E19" w:rsidRPr="001B77AD" w:rsidRDefault="00B46E19" w:rsidP="002A71B3">
                  <w:pPr>
                    <w:pStyle w:val="rowtabella0"/>
                    <w:jc w:val="center"/>
                    <w:rPr>
                      <w:color w:val="002060"/>
                    </w:rPr>
                  </w:pPr>
                  <w:r w:rsidRPr="001B77AD">
                    <w:rPr>
                      <w:color w:val="002060"/>
                    </w:rPr>
                    <w:t>4 - 8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84387" w14:textId="77777777" w:rsidR="00B46E19" w:rsidRPr="001B77AD" w:rsidRDefault="00B46E19" w:rsidP="002A71B3">
                  <w:pPr>
                    <w:pStyle w:val="rowtabella0"/>
                    <w:jc w:val="center"/>
                    <w:rPr>
                      <w:color w:val="002060"/>
                    </w:rPr>
                  </w:pPr>
                  <w:r w:rsidRPr="001B77AD">
                    <w:rPr>
                      <w:color w:val="002060"/>
                    </w:rPr>
                    <w:t> </w:t>
                  </w:r>
                </w:p>
              </w:tc>
            </w:tr>
            <w:tr w:rsidR="00B46E19" w:rsidRPr="001B77AD" w14:paraId="5C2BFFB6" w14:textId="77777777" w:rsidTr="002A71B3">
              <w:tc>
                <w:tcPr>
                  <w:tcW w:w="4700" w:type="dxa"/>
                  <w:gridSpan w:val="4"/>
                  <w:tcBorders>
                    <w:top w:val="nil"/>
                    <w:left w:val="nil"/>
                    <w:bottom w:val="nil"/>
                    <w:right w:val="nil"/>
                  </w:tcBorders>
                  <w:tcMar>
                    <w:top w:w="20" w:type="dxa"/>
                    <w:left w:w="20" w:type="dxa"/>
                    <w:bottom w:w="20" w:type="dxa"/>
                    <w:right w:w="20" w:type="dxa"/>
                  </w:tcMar>
                  <w:vAlign w:val="center"/>
                  <w:hideMark/>
                </w:tcPr>
                <w:p w14:paraId="672A487E" w14:textId="77777777" w:rsidR="00B46E19" w:rsidRPr="001B77AD" w:rsidRDefault="00B46E19" w:rsidP="002A71B3">
                  <w:pPr>
                    <w:pStyle w:val="rowtabella0"/>
                    <w:rPr>
                      <w:color w:val="002060"/>
                    </w:rPr>
                  </w:pPr>
                  <w:r w:rsidRPr="001B77AD">
                    <w:rPr>
                      <w:color w:val="002060"/>
                    </w:rPr>
                    <w:t>(1) - disputata il 23/03/2024</w:t>
                  </w:r>
                </w:p>
              </w:tc>
            </w:tr>
          </w:tbl>
          <w:p w14:paraId="1EFDBF36" w14:textId="77777777" w:rsidR="00B46E19" w:rsidRPr="001B77AD" w:rsidRDefault="00B46E19" w:rsidP="002A71B3">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6E19" w:rsidRPr="001B77AD" w14:paraId="380BD1B4" w14:textId="77777777" w:rsidTr="002A71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D4925" w14:textId="77777777" w:rsidR="00B46E19" w:rsidRPr="001B77AD" w:rsidRDefault="00B46E19" w:rsidP="002A71B3">
                  <w:pPr>
                    <w:pStyle w:val="headertabella0"/>
                    <w:rPr>
                      <w:color w:val="002060"/>
                    </w:rPr>
                  </w:pPr>
                  <w:r w:rsidRPr="001B77AD">
                    <w:rPr>
                      <w:color w:val="002060"/>
                    </w:rPr>
                    <w:t>GIRONE D - 10 Giornata - R</w:t>
                  </w:r>
                </w:p>
              </w:tc>
            </w:tr>
            <w:tr w:rsidR="00B46E19" w:rsidRPr="001B77AD" w14:paraId="425B006C" w14:textId="77777777" w:rsidTr="002A71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78C83F" w14:textId="77777777" w:rsidR="00B46E19" w:rsidRPr="001B77AD" w:rsidRDefault="00B46E19" w:rsidP="002A71B3">
                  <w:pPr>
                    <w:pStyle w:val="rowtabella0"/>
                    <w:rPr>
                      <w:color w:val="002060"/>
                    </w:rPr>
                  </w:pPr>
                  <w:r w:rsidRPr="001B77AD">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6FB45" w14:textId="77777777" w:rsidR="00B46E19" w:rsidRPr="001B77AD" w:rsidRDefault="00B46E19" w:rsidP="002A71B3">
                  <w:pPr>
                    <w:pStyle w:val="rowtabella0"/>
                    <w:rPr>
                      <w:color w:val="002060"/>
                    </w:rPr>
                  </w:pPr>
                  <w:r w:rsidRPr="001B77AD">
                    <w:rPr>
                      <w:color w:val="002060"/>
                    </w:rPr>
                    <w:t xml:space="preserve">- CALCIO </w:t>
                  </w:r>
                  <w:proofErr w:type="gramStart"/>
                  <w:r w:rsidRPr="001B77AD">
                    <w:rPr>
                      <w:color w:val="002060"/>
                    </w:rPr>
                    <w:t>S.ELPIDIO</w:t>
                  </w:r>
                  <w:proofErr w:type="gramEnd"/>
                  <w:r w:rsidRPr="001B77AD">
                    <w:rPr>
                      <w:color w:val="002060"/>
                    </w:rPr>
                    <w:t xml:space="preserve"> A 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24C7F" w14:textId="77777777" w:rsidR="00B46E19" w:rsidRPr="001B77AD" w:rsidRDefault="00B46E19" w:rsidP="002A71B3">
                  <w:pPr>
                    <w:pStyle w:val="rowtabella0"/>
                    <w:jc w:val="center"/>
                    <w:rPr>
                      <w:color w:val="002060"/>
                    </w:rPr>
                  </w:pPr>
                  <w:r w:rsidRPr="001B77AD">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D9A72" w14:textId="77777777" w:rsidR="00B46E19" w:rsidRPr="001B77AD" w:rsidRDefault="00B46E19" w:rsidP="002A71B3">
                  <w:pPr>
                    <w:pStyle w:val="rowtabella0"/>
                    <w:jc w:val="center"/>
                    <w:rPr>
                      <w:color w:val="002060"/>
                    </w:rPr>
                  </w:pPr>
                  <w:r w:rsidRPr="001B77AD">
                    <w:rPr>
                      <w:color w:val="002060"/>
                    </w:rPr>
                    <w:t> </w:t>
                  </w:r>
                </w:p>
              </w:tc>
            </w:tr>
            <w:tr w:rsidR="00B46E19" w:rsidRPr="001B77AD" w14:paraId="4A44F342"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2C167D" w14:textId="77777777" w:rsidR="00B46E19" w:rsidRPr="001B77AD" w:rsidRDefault="00B46E19" w:rsidP="002A71B3">
                  <w:pPr>
                    <w:pStyle w:val="rowtabella0"/>
                    <w:rPr>
                      <w:color w:val="002060"/>
                    </w:rPr>
                  </w:pPr>
                  <w:r w:rsidRPr="001B77AD">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67786E" w14:textId="77777777" w:rsidR="00B46E19" w:rsidRPr="001B77AD" w:rsidRDefault="00B46E19" w:rsidP="002A71B3">
                  <w:pPr>
                    <w:pStyle w:val="rowtabella0"/>
                    <w:rPr>
                      <w:color w:val="002060"/>
                    </w:rPr>
                  </w:pPr>
                  <w:r w:rsidRPr="001B77AD">
                    <w:rPr>
                      <w:color w:val="002060"/>
                    </w:rPr>
                    <w:t>- BOCA CIVITANOVA 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83BE39" w14:textId="77777777" w:rsidR="00B46E19" w:rsidRPr="001B77AD" w:rsidRDefault="00B46E19" w:rsidP="002A71B3">
                  <w:pPr>
                    <w:pStyle w:val="rowtabella0"/>
                    <w:jc w:val="center"/>
                    <w:rPr>
                      <w:color w:val="002060"/>
                    </w:rPr>
                  </w:pPr>
                  <w:r w:rsidRPr="001B77AD">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255545" w14:textId="77777777" w:rsidR="00B46E19" w:rsidRPr="001B77AD" w:rsidRDefault="00B46E19" w:rsidP="002A71B3">
                  <w:pPr>
                    <w:pStyle w:val="rowtabella0"/>
                    <w:jc w:val="center"/>
                    <w:rPr>
                      <w:color w:val="002060"/>
                    </w:rPr>
                  </w:pPr>
                  <w:r w:rsidRPr="001B77AD">
                    <w:rPr>
                      <w:color w:val="002060"/>
                    </w:rPr>
                    <w:t> </w:t>
                  </w:r>
                </w:p>
              </w:tc>
            </w:tr>
            <w:tr w:rsidR="00B46E19" w:rsidRPr="001B77AD" w14:paraId="3547324D"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3517D9" w14:textId="77777777" w:rsidR="00B46E19" w:rsidRPr="001B77AD" w:rsidRDefault="00B46E19" w:rsidP="002A71B3">
                  <w:pPr>
                    <w:pStyle w:val="rowtabella0"/>
                    <w:rPr>
                      <w:color w:val="002060"/>
                    </w:rPr>
                  </w:pPr>
                  <w:r w:rsidRPr="001B77AD">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E0CDC0" w14:textId="77777777" w:rsidR="00B46E19" w:rsidRPr="001B77AD" w:rsidRDefault="00B46E19" w:rsidP="002A71B3">
                  <w:pPr>
                    <w:pStyle w:val="rowtabella0"/>
                    <w:rPr>
                      <w:color w:val="002060"/>
                    </w:rPr>
                  </w:pPr>
                  <w:r w:rsidRPr="001B77AD">
                    <w:rPr>
                      <w:color w:val="002060"/>
                    </w:rPr>
                    <w:t>- VIS CIVITANOVA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422A80" w14:textId="77777777" w:rsidR="00B46E19" w:rsidRPr="001B77AD" w:rsidRDefault="00B46E19" w:rsidP="002A71B3">
                  <w:pPr>
                    <w:pStyle w:val="rowtabella0"/>
                    <w:jc w:val="center"/>
                    <w:rPr>
                      <w:color w:val="002060"/>
                    </w:rPr>
                  </w:pPr>
                  <w:r w:rsidRPr="001B77AD">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652B9F" w14:textId="77777777" w:rsidR="00B46E19" w:rsidRPr="001B77AD" w:rsidRDefault="00B46E19" w:rsidP="002A71B3">
                  <w:pPr>
                    <w:pStyle w:val="rowtabella0"/>
                    <w:jc w:val="center"/>
                    <w:rPr>
                      <w:color w:val="002060"/>
                    </w:rPr>
                  </w:pPr>
                  <w:r w:rsidRPr="001B77AD">
                    <w:rPr>
                      <w:color w:val="002060"/>
                    </w:rPr>
                    <w:t> </w:t>
                  </w:r>
                </w:p>
              </w:tc>
            </w:tr>
            <w:tr w:rsidR="00B46E19" w:rsidRPr="001B77AD" w14:paraId="73153B69"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618F04" w14:textId="77777777" w:rsidR="00B46E19" w:rsidRPr="001B77AD" w:rsidRDefault="00B46E19" w:rsidP="002A71B3">
                  <w:pPr>
                    <w:pStyle w:val="rowtabella0"/>
                    <w:rPr>
                      <w:color w:val="002060"/>
                    </w:rPr>
                  </w:pPr>
                  <w:r w:rsidRPr="001B77AD">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B8342A" w14:textId="77777777" w:rsidR="00B46E19" w:rsidRPr="001B77AD" w:rsidRDefault="00B46E19" w:rsidP="002A71B3">
                  <w:pPr>
                    <w:pStyle w:val="rowtabella0"/>
                    <w:rPr>
                      <w:color w:val="002060"/>
                    </w:rPr>
                  </w:pPr>
                  <w:r w:rsidRPr="001B77AD">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B6136F" w14:textId="77777777" w:rsidR="00B46E19" w:rsidRPr="001B77AD" w:rsidRDefault="00B46E19" w:rsidP="002A71B3">
                  <w:pPr>
                    <w:pStyle w:val="rowtabella0"/>
                    <w:jc w:val="center"/>
                    <w:rPr>
                      <w:color w:val="002060"/>
                    </w:rPr>
                  </w:pPr>
                  <w:r w:rsidRPr="001B77AD">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1483E9" w14:textId="77777777" w:rsidR="00B46E19" w:rsidRPr="001B77AD" w:rsidRDefault="00B46E19" w:rsidP="002A71B3">
                  <w:pPr>
                    <w:pStyle w:val="rowtabella0"/>
                    <w:jc w:val="center"/>
                    <w:rPr>
                      <w:color w:val="002060"/>
                    </w:rPr>
                  </w:pPr>
                  <w:r w:rsidRPr="001B77AD">
                    <w:rPr>
                      <w:color w:val="002060"/>
                    </w:rPr>
                    <w:t> </w:t>
                  </w:r>
                </w:p>
              </w:tc>
            </w:tr>
            <w:tr w:rsidR="00B46E19" w:rsidRPr="001B77AD" w14:paraId="3D397B53"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952D13" w14:textId="77777777" w:rsidR="00B46E19" w:rsidRPr="001B77AD" w:rsidRDefault="00B46E19" w:rsidP="002A71B3">
                  <w:pPr>
                    <w:pStyle w:val="rowtabella0"/>
                    <w:rPr>
                      <w:color w:val="002060"/>
                    </w:rPr>
                  </w:pPr>
                  <w:r w:rsidRPr="001B77AD">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EEE42E" w14:textId="77777777" w:rsidR="00B46E19" w:rsidRPr="001B77AD" w:rsidRDefault="00B46E19" w:rsidP="002A71B3">
                  <w:pPr>
                    <w:pStyle w:val="rowtabella0"/>
                    <w:rPr>
                      <w:color w:val="002060"/>
                    </w:rPr>
                  </w:pPr>
                  <w:r w:rsidRPr="001B77AD">
                    <w:rPr>
                      <w:color w:val="002060"/>
                    </w:rPr>
                    <w:t>- PIEDIRIPA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B48DFA" w14:textId="77777777" w:rsidR="00B46E19" w:rsidRPr="001B77AD" w:rsidRDefault="00B46E19" w:rsidP="002A71B3">
                  <w:pPr>
                    <w:pStyle w:val="rowtabella0"/>
                    <w:jc w:val="center"/>
                    <w:rPr>
                      <w:color w:val="002060"/>
                    </w:rPr>
                  </w:pPr>
                  <w:r w:rsidRPr="001B77A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B7A4C9" w14:textId="77777777" w:rsidR="00B46E19" w:rsidRPr="001B77AD" w:rsidRDefault="00B46E19" w:rsidP="002A71B3">
                  <w:pPr>
                    <w:pStyle w:val="rowtabella0"/>
                    <w:jc w:val="center"/>
                    <w:rPr>
                      <w:color w:val="002060"/>
                    </w:rPr>
                  </w:pPr>
                  <w:r w:rsidRPr="001B77AD">
                    <w:rPr>
                      <w:color w:val="002060"/>
                    </w:rPr>
                    <w:t> </w:t>
                  </w:r>
                </w:p>
              </w:tc>
            </w:tr>
            <w:tr w:rsidR="00B46E19" w:rsidRPr="001B77AD" w14:paraId="3B298450" w14:textId="77777777" w:rsidTr="002A71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3D03DB" w14:textId="77777777" w:rsidR="00B46E19" w:rsidRPr="001B77AD" w:rsidRDefault="00B46E19" w:rsidP="002A71B3">
                  <w:pPr>
                    <w:pStyle w:val="rowtabella0"/>
                    <w:rPr>
                      <w:color w:val="002060"/>
                    </w:rPr>
                  </w:pPr>
                  <w:r w:rsidRPr="001B77AD">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C9C731" w14:textId="77777777" w:rsidR="00B46E19" w:rsidRPr="001B77AD" w:rsidRDefault="00B46E19" w:rsidP="002A71B3">
                  <w:pPr>
                    <w:pStyle w:val="rowtabella0"/>
                    <w:rPr>
                      <w:color w:val="002060"/>
                    </w:rPr>
                  </w:pPr>
                  <w:r w:rsidRPr="001B77AD">
                    <w:rPr>
                      <w:color w:val="002060"/>
                    </w:rPr>
                    <w:t>- AMATORI STESE 2007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B8C73" w14:textId="77777777" w:rsidR="00B46E19" w:rsidRPr="001B77AD" w:rsidRDefault="00B46E19" w:rsidP="002A71B3">
                  <w:pPr>
                    <w:pStyle w:val="rowtabella0"/>
                    <w:jc w:val="center"/>
                    <w:rPr>
                      <w:color w:val="002060"/>
                    </w:rPr>
                  </w:pPr>
                  <w:r w:rsidRPr="001B77AD">
                    <w:rPr>
                      <w:color w:val="002060"/>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7F61C" w14:textId="77777777" w:rsidR="00B46E19" w:rsidRPr="001B77AD" w:rsidRDefault="00B46E19" w:rsidP="002A71B3">
                  <w:pPr>
                    <w:pStyle w:val="rowtabella0"/>
                    <w:jc w:val="center"/>
                    <w:rPr>
                      <w:color w:val="002060"/>
                    </w:rPr>
                  </w:pPr>
                  <w:r w:rsidRPr="001B77AD">
                    <w:rPr>
                      <w:color w:val="002060"/>
                    </w:rPr>
                    <w:t> </w:t>
                  </w:r>
                </w:p>
              </w:tc>
            </w:tr>
          </w:tbl>
          <w:p w14:paraId="42C5B95E" w14:textId="77777777" w:rsidR="00B46E19" w:rsidRPr="001B77AD" w:rsidRDefault="00B46E19" w:rsidP="002A71B3">
            <w:pPr>
              <w:rPr>
                <w:color w:val="002060"/>
              </w:rPr>
            </w:pPr>
          </w:p>
        </w:tc>
      </w:tr>
    </w:tbl>
    <w:p w14:paraId="62E99CD4" w14:textId="77777777" w:rsidR="00B46E19" w:rsidRPr="001B77AD" w:rsidRDefault="00B46E19" w:rsidP="00B46E19">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46E19" w:rsidRPr="001B77AD" w14:paraId="4DA65B37" w14:textId="77777777" w:rsidTr="002A71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6E19" w:rsidRPr="001B77AD" w14:paraId="21CD09F2" w14:textId="77777777" w:rsidTr="002A71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25AAA" w14:textId="77777777" w:rsidR="00B46E19" w:rsidRPr="001B77AD" w:rsidRDefault="00B46E19" w:rsidP="002A71B3">
                  <w:pPr>
                    <w:pStyle w:val="headertabella0"/>
                    <w:rPr>
                      <w:color w:val="002060"/>
                    </w:rPr>
                  </w:pPr>
                  <w:r w:rsidRPr="001B77AD">
                    <w:rPr>
                      <w:color w:val="002060"/>
                    </w:rPr>
                    <w:t>GIRONE E - 10 Giornata - R</w:t>
                  </w:r>
                </w:p>
              </w:tc>
            </w:tr>
            <w:tr w:rsidR="00B46E19" w:rsidRPr="001B77AD" w14:paraId="466FA839" w14:textId="77777777" w:rsidTr="002A71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0348C1" w14:textId="77777777" w:rsidR="00B46E19" w:rsidRPr="001B77AD" w:rsidRDefault="00B46E19" w:rsidP="002A71B3">
                  <w:pPr>
                    <w:pStyle w:val="rowtabella0"/>
                    <w:rPr>
                      <w:color w:val="002060"/>
                    </w:rPr>
                  </w:pPr>
                  <w:r w:rsidRPr="001B77AD">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0AE4A9" w14:textId="77777777" w:rsidR="00B46E19" w:rsidRPr="001B77AD" w:rsidRDefault="00B46E19" w:rsidP="002A71B3">
                  <w:pPr>
                    <w:pStyle w:val="rowtabella0"/>
                    <w:rPr>
                      <w:color w:val="002060"/>
                    </w:rPr>
                  </w:pPr>
                  <w:r w:rsidRPr="001B77AD">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30B5A" w14:textId="77777777" w:rsidR="00B46E19" w:rsidRPr="001B77AD" w:rsidRDefault="00B46E19" w:rsidP="002A71B3">
                  <w:pPr>
                    <w:pStyle w:val="rowtabella0"/>
                    <w:jc w:val="center"/>
                    <w:rPr>
                      <w:color w:val="002060"/>
                    </w:rPr>
                  </w:pPr>
                  <w:r w:rsidRPr="001B77AD">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73B03" w14:textId="77777777" w:rsidR="00B46E19" w:rsidRPr="001B77AD" w:rsidRDefault="00B46E19" w:rsidP="002A71B3">
                  <w:pPr>
                    <w:pStyle w:val="rowtabella0"/>
                    <w:jc w:val="center"/>
                    <w:rPr>
                      <w:color w:val="002060"/>
                    </w:rPr>
                  </w:pPr>
                  <w:r w:rsidRPr="001B77AD">
                    <w:rPr>
                      <w:color w:val="002060"/>
                    </w:rPr>
                    <w:t> </w:t>
                  </w:r>
                </w:p>
              </w:tc>
            </w:tr>
            <w:tr w:rsidR="00B46E19" w:rsidRPr="001B77AD" w14:paraId="6984FBF2"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956D25" w14:textId="77777777" w:rsidR="00B46E19" w:rsidRPr="001B77AD" w:rsidRDefault="00B46E19" w:rsidP="002A71B3">
                  <w:pPr>
                    <w:pStyle w:val="rowtabella0"/>
                    <w:rPr>
                      <w:color w:val="002060"/>
                    </w:rPr>
                  </w:pPr>
                  <w:r w:rsidRPr="001B77AD">
                    <w:rPr>
                      <w:color w:val="002060"/>
                    </w:rPr>
                    <w:t>AMICI 84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89077F" w14:textId="77777777" w:rsidR="00B46E19" w:rsidRPr="001B77AD" w:rsidRDefault="00B46E19" w:rsidP="002A71B3">
                  <w:pPr>
                    <w:pStyle w:val="rowtabella0"/>
                    <w:rPr>
                      <w:color w:val="002060"/>
                    </w:rPr>
                  </w:pPr>
                  <w:r w:rsidRPr="001B77AD">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F171EC" w14:textId="77777777" w:rsidR="00B46E19" w:rsidRPr="001B77AD" w:rsidRDefault="00B46E19" w:rsidP="002A71B3">
                  <w:pPr>
                    <w:pStyle w:val="rowtabella0"/>
                    <w:jc w:val="center"/>
                    <w:rPr>
                      <w:color w:val="002060"/>
                    </w:rPr>
                  </w:pPr>
                  <w:r w:rsidRPr="001B77AD">
                    <w:rPr>
                      <w:color w:val="002060"/>
                    </w:rPr>
                    <w:t>11 - 3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AC3BF6" w14:textId="77777777" w:rsidR="00B46E19" w:rsidRPr="001B77AD" w:rsidRDefault="00B46E19" w:rsidP="002A71B3">
                  <w:pPr>
                    <w:pStyle w:val="rowtabella0"/>
                    <w:jc w:val="center"/>
                    <w:rPr>
                      <w:color w:val="002060"/>
                    </w:rPr>
                  </w:pPr>
                  <w:r w:rsidRPr="001B77AD">
                    <w:rPr>
                      <w:color w:val="002060"/>
                    </w:rPr>
                    <w:t> </w:t>
                  </w:r>
                </w:p>
              </w:tc>
            </w:tr>
            <w:tr w:rsidR="00B46E19" w:rsidRPr="001B77AD" w14:paraId="4169D8D7"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C259DE" w14:textId="77777777" w:rsidR="00B46E19" w:rsidRPr="001B77AD" w:rsidRDefault="00B46E19" w:rsidP="002A71B3">
                  <w:pPr>
                    <w:pStyle w:val="rowtabella0"/>
                    <w:rPr>
                      <w:color w:val="002060"/>
                    </w:rPr>
                  </w:pPr>
                  <w:r w:rsidRPr="001B77AD">
                    <w:rPr>
                      <w:color w:val="002060"/>
                    </w:rPr>
                    <w:lastRenderedPageBreak/>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FE6328" w14:textId="77777777" w:rsidR="00B46E19" w:rsidRPr="001B77AD" w:rsidRDefault="00B46E19" w:rsidP="002A71B3">
                  <w:pPr>
                    <w:pStyle w:val="rowtabella0"/>
                    <w:rPr>
                      <w:color w:val="002060"/>
                    </w:rPr>
                  </w:pPr>
                  <w:r w:rsidRPr="001B77AD">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2EB047" w14:textId="77777777" w:rsidR="00B46E19" w:rsidRPr="001B77AD" w:rsidRDefault="00B46E19" w:rsidP="002A71B3">
                  <w:pPr>
                    <w:pStyle w:val="rowtabella0"/>
                    <w:jc w:val="center"/>
                    <w:rPr>
                      <w:color w:val="002060"/>
                    </w:rPr>
                  </w:pPr>
                  <w:r w:rsidRPr="001B77AD">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2D56DB" w14:textId="77777777" w:rsidR="00B46E19" w:rsidRPr="001B77AD" w:rsidRDefault="00B46E19" w:rsidP="002A71B3">
                  <w:pPr>
                    <w:pStyle w:val="rowtabella0"/>
                    <w:jc w:val="center"/>
                    <w:rPr>
                      <w:color w:val="002060"/>
                    </w:rPr>
                  </w:pPr>
                  <w:r w:rsidRPr="001B77AD">
                    <w:rPr>
                      <w:color w:val="002060"/>
                    </w:rPr>
                    <w:t> </w:t>
                  </w:r>
                </w:p>
              </w:tc>
            </w:tr>
            <w:tr w:rsidR="00B46E19" w:rsidRPr="001B77AD" w14:paraId="3CDC2E1D"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B07C4F" w14:textId="77777777" w:rsidR="00B46E19" w:rsidRPr="001B77AD" w:rsidRDefault="00B46E19" w:rsidP="002A71B3">
                  <w:pPr>
                    <w:pStyle w:val="rowtabella0"/>
                    <w:rPr>
                      <w:color w:val="002060"/>
                    </w:rPr>
                  </w:pPr>
                  <w:r w:rsidRPr="001B77AD">
                    <w:rPr>
                      <w:color w:val="002060"/>
                    </w:rPr>
                    <w:t>(1) BOCASTRUM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9DB21F" w14:textId="77777777" w:rsidR="00B46E19" w:rsidRPr="001B77AD" w:rsidRDefault="00B46E19" w:rsidP="002A71B3">
                  <w:pPr>
                    <w:pStyle w:val="rowtabella0"/>
                    <w:rPr>
                      <w:color w:val="002060"/>
                    </w:rPr>
                  </w:pPr>
                  <w:r w:rsidRPr="001B77AD">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C73DC8" w14:textId="77777777" w:rsidR="00B46E19" w:rsidRPr="001B77AD" w:rsidRDefault="00B46E19" w:rsidP="002A71B3">
                  <w:pPr>
                    <w:pStyle w:val="rowtabella0"/>
                    <w:jc w:val="center"/>
                    <w:rPr>
                      <w:color w:val="002060"/>
                    </w:rPr>
                  </w:pPr>
                  <w:r w:rsidRPr="001B77AD">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99F86C" w14:textId="77777777" w:rsidR="00B46E19" w:rsidRPr="001B77AD" w:rsidRDefault="00B46E19" w:rsidP="002A71B3">
                  <w:pPr>
                    <w:pStyle w:val="rowtabella0"/>
                    <w:jc w:val="center"/>
                    <w:rPr>
                      <w:color w:val="002060"/>
                    </w:rPr>
                  </w:pPr>
                  <w:r w:rsidRPr="001B77AD">
                    <w:rPr>
                      <w:color w:val="002060"/>
                    </w:rPr>
                    <w:t> </w:t>
                  </w:r>
                </w:p>
              </w:tc>
            </w:tr>
            <w:tr w:rsidR="00B46E19" w:rsidRPr="001B77AD" w14:paraId="60DC0150"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E1D112" w14:textId="77777777" w:rsidR="00B46E19" w:rsidRPr="001B77AD" w:rsidRDefault="00B46E19" w:rsidP="002A71B3">
                  <w:pPr>
                    <w:pStyle w:val="rowtabella0"/>
                    <w:rPr>
                      <w:color w:val="002060"/>
                    </w:rPr>
                  </w:pPr>
                  <w:r w:rsidRPr="001B77AD">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1E84C5" w14:textId="77777777" w:rsidR="00B46E19" w:rsidRPr="001B77AD" w:rsidRDefault="00B46E19" w:rsidP="002A71B3">
                  <w:pPr>
                    <w:pStyle w:val="rowtabella0"/>
                    <w:rPr>
                      <w:color w:val="002060"/>
                    </w:rPr>
                  </w:pPr>
                  <w:r w:rsidRPr="001B77AD">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D83C40" w14:textId="77777777" w:rsidR="00B46E19" w:rsidRPr="001B77AD" w:rsidRDefault="00B46E19" w:rsidP="002A71B3">
                  <w:pPr>
                    <w:pStyle w:val="rowtabella0"/>
                    <w:jc w:val="center"/>
                    <w:rPr>
                      <w:color w:val="002060"/>
                    </w:rPr>
                  </w:pPr>
                  <w:r w:rsidRPr="001B77AD">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8C566A" w14:textId="77777777" w:rsidR="00B46E19" w:rsidRPr="001B77AD" w:rsidRDefault="00B46E19" w:rsidP="002A71B3">
                  <w:pPr>
                    <w:pStyle w:val="rowtabella0"/>
                    <w:jc w:val="center"/>
                    <w:rPr>
                      <w:color w:val="002060"/>
                    </w:rPr>
                  </w:pPr>
                  <w:r w:rsidRPr="001B77AD">
                    <w:rPr>
                      <w:color w:val="002060"/>
                    </w:rPr>
                    <w:t> </w:t>
                  </w:r>
                </w:p>
              </w:tc>
            </w:tr>
            <w:tr w:rsidR="00B46E19" w:rsidRPr="001B77AD" w14:paraId="000D377C"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2B4DF9" w14:textId="77777777" w:rsidR="00B46E19" w:rsidRPr="001B77AD" w:rsidRDefault="00B46E19" w:rsidP="002A71B3">
                  <w:pPr>
                    <w:pStyle w:val="rowtabella0"/>
                    <w:rPr>
                      <w:color w:val="002060"/>
                    </w:rPr>
                  </w:pPr>
                  <w:r w:rsidRPr="001B77AD">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5B4995" w14:textId="77777777" w:rsidR="00B46E19" w:rsidRPr="001B77AD" w:rsidRDefault="00B46E19" w:rsidP="002A71B3">
                  <w:pPr>
                    <w:pStyle w:val="rowtabella0"/>
                    <w:rPr>
                      <w:color w:val="002060"/>
                    </w:rPr>
                  </w:pPr>
                  <w:r w:rsidRPr="001B77AD">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22CA58" w14:textId="77777777" w:rsidR="00B46E19" w:rsidRPr="001B77AD" w:rsidRDefault="00B46E19" w:rsidP="002A71B3">
                  <w:pPr>
                    <w:pStyle w:val="rowtabella0"/>
                    <w:jc w:val="center"/>
                    <w:rPr>
                      <w:color w:val="002060"/>
                    </w:rPr>
                  </w:pPr>
                  <w:r w:rsidRPr="001B77AD">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B97D6A" w14:textId="77777777" w:rsidR="00B46E19" w:rsidRPr="001B77AD" w:rsidRDefault="00B46E19" w:rsidP="002A71B3">
                  <w:pPr>
                    <w:pStyle w:val="rowtabella0"/>
                    <w:jc w:val="center"/>
                    <w:rPr>
                      <w:color w:val="002060"/>
                    </w:rPr>
                  </w:pPr>
                  <w:r w:rsidRPr="001B77AD">
                    <w:rPr>
                      <w:color w:val="002060"/>
                    </w:rPr>
                    <w:t> </w:t>
                  </w:r>
                </w:p>
              </w:tc>
            </w:tr>
            <w:tr w:rsidR="00B46E19" w:rsidRPr="001B77AD" w14:paraId="0564E57A" w14:textId="77777777" w:rsidTr="002A71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1639C9" w14:textId="77777777" w:rsidR="00B46E19" w:rsidRPr="001B77AD" w:rsidRDefault="00B46E19" w:rsidP="002A71B3">
                  <w:pPr>
                    <w:pStyle w:val="rowtabella0"/>
                    <w:rPr>
                      <w:color w:val="002060"/>
                    </w:rPr>
                  </w:pPr>
                  <w:r w:rsidRPr="001B77AD">
                    <w:rPr>
                      <w:color w:val="002060"/>
                    </w:rPr>
                    <w:t>SAMBENEDETTESE BEACH SOCC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38E2A" w14:textId="77777777" w:rsidR="00B46E19" w:rsidRPr="001B77AD" w:rsidRDefault="00B46E19" w:rsidP="002A71B3">
                  <w:pPr>
                    <w:pStyle w:val="rowtabella0"/>
                    <w:rPr>
                      <w:color w:val="002060"/>
                    </w:rPr>
                  </w:pPr>
                  <w:r w:rsidRPr="001B77AD">
                    <w:rPr>
                      <w:color w:val="002060"/>
                    </w:rPr>
                    <w:t>- PICENO UNITED MMX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1C6F5" w14:textId="77777777" w:rsidR="00B46E19" w:rsidRPr="001B77AD" w:rsidRDefault="00B46E19" w:rsidP="002A71B3">
                  <w:pPr>
                    <w:pStyle w:val="rowtabella0"/>
                    <w:jc w:val="center"/>
                    <w:rPr>
                      <w:color w:val="002060"/>
                    </w:rPr>
                  </w:pPr>
                  <w:r w:rsidRPr="001B77AD">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A636B" w14:textId="77777777" w:rsidR="00B46E19" w:rsidRPr="001B77AD" w:rsidRDefault="00B46E19" w:rsidP="002A71B3">
                  <w:pPr>
                    <w:pStyle w:val="rowtabella0"/>
                    <w:jc w:val="center"/>
                    <w:rPr>
                      <w:color w:val="002060"/>
                    </w:rPr>
                  </w:pPr>
                  <w:r w:rsidRPr="001B77AD">
                    <w:rPr>
                      <w:color w:val="002060"/>
                    </w:rPr>
                    <w:t> </w:t>
                  </w:r>
                </w:p>
              </w:tc>
            </w:tr>
            <w:tr w:rsidR="00B46E19" w:rsidRPr="001B77AD" w14:paraId="24B7CB9C" w14:textId="77777777" w:rsidTr="002A71B3">
              <w:tc>
                <w:tcPr>
                  <w:tcW w:w="4700" w:type="dxa"/>
                  <w:gridSpan w:val="4"/>
                  <w:tcBorders>
                    <w:top w:val="nil"/>
                    <w:left w:val="nil"/>
                    <w:bottom w:val="nil"/>
                    <w:right w:val="nil"/>
                  </w:tcBorders>
                  <w:tcMar>
                    <w:top w:w="20" w:type="dxa"/>
                    <w:left w:w="20" w:type="dxa"/>
                    <w:bottom w:w="20" w:type="dxa"/>
                    <w:right w:w="20" w:type="dxa"/>
                  </w:tcMar>
                  <w:vAlign w:val="center"/>
                  <w:hideMark/>
                </w:tcPr>
                <w:p w14:paraId="0AC4387D" w14:textId="77777777" w:rsidR="00B46E19" w:rsidRPr="001B77AD" w:rsidRDefault="00B46E19" w:rsidP="002A71B3">
                  <w:pPr>
                    <w:pStyle w:val="rowtabella0"/>
                    <w:rPr>
                      <w:color w:val="002060"/>
                    </w:rPr>
                  </w:pPr>
                  <w:r w:rsidRPr="001B77AD">
                    <w:rPr>
                      <w:color w:val="002060"/>
                    </w:rPr>
                    <w:t>(1) - disputata il 23/03/2024</w:t>
                  </w:r>
                </w:p>
              </w:tc>
            </w:tr>
          </w:tbl>
          <w:p w14:paraId="3A0ADBFD" w14:textId="77777777" w:rsidR="00B46E19" w:rsidRPr="001B77AD" w:rsidRDefault="00B46E19" w:rsidP="002A71B3">
            <w:pPr>
              <w:rPr>
                <w:color w:val="002060"/>
              </w:rPr>
            </w:pPr>
          </w:p>
        </w:tc>
      </w:tr>
    </w:tbl>
    <w:p w14:paraId="020632D0" w14:textId="77777777" w:rsidR="00B46E19" w:rsidRPr="001B77AD" w:rsidRDefault="00B46E19" w:rsidP="00B46E19">
      <w:pPr>
        <w:pStyle w:val="breakline"/>
        <w:rPr>
          <w:rFonts w:eastAsiaTheme="minorEastAsia"/>
          <w:color w:val="002060"/>
        </w:rPr>
      </w:pPr>
    </w:p>
    <w:p w14:paraId="42D80345" w14:textId="77777777" w:rsidR="00B46E19" w:rsidRPr="001B77AD" w:rsidRDefault="00B46E19" w:rsidP="00B46E19">
      <w:pPr>
        <w:pStyle w:val="breakline"/>
        <w:rPr>
          <w:color w:val="002060"/>
        </w:rPr>
      </w:pPr>
    </w:p>
    <w:p w14:paraId="74024043" w14:textId="77777777" w:rsidR="00B46E19" w:rsidRPr="001B77AD" w:rsidRDefault="00B46E19" w:rsidP="00B46E19">
      <w:pPr>
        <w:pStyle w:val="titoloprinc0"/>
        <w:rPr>
          <w:color w:val="002060"/>
        </w:rPr>
      </w:pPr>
      <w:r w:rsidRPr="001B77AD">
        <w:rPr>
          <w:color w:val="002060"/>
        </w:rPr>
        <w:t>GIUDICE SPORTIVO</w:t>
      </w:r>
    </w:p>
    <w:p w14:paraId="15684526" w14:textId="77777777" w:rsidR="00B46E19" w:rsidRPr="001B77AD" w:rsidRDefault="00B46E19" w:rsidP="00B46E19">
      <w:pPr>
        <w:pStyle w:val="diffida"/>
        <w:rPr>
          <w:color w:val="002060"/>
        </w:rPr>
      </w:pPr>
      <w:r w:rsidRPr="001B77AD">
        <w:rPr>
          <w:color w:val="002060"/>
        </w:rPr>
        <w:t>Il Giudice Sportivo Avv. Agnese Lazzaretti, con l'assistenza del segretario Angelo Castellana, nella seduta del 27/03/2024, ha adottato le decisioni che di seguito integralmente si riportano:</w:t>
      </w:r>
    </w:p>
    <w:p w14:paraId="5C31918E" w14:textId="77777777" w:rsidR="00B46E19" w:rsidRPr="001B77AD" w:rsidRDefault="00B46E19" w:rsidP="00B46E19">
      <w:pPr>
        <w:pStyle w:val="titolo10"/>
        <w:rPr>
          <w:color w:val="002060"/>
        </w:rPr>
      </w:pPr>
      <w:r w:rsidRPr="001B77AD">
        <w:rPr>
          <w:color w:val="002060"/>
        </w:rPr>
        <w:t xml:space="preserve">GARE DEL 22/ 3/2024 </w:t>
      </w:r>
    </w:p>
    <w:p w14:paraId="74A9CAC0" w14:textId="77777777" w:rsidR="00B46E19" w:rsidRPr="001B77AD" w:rsidRDefault="00B46E19" w:rsidP="00B46E19">
      <w:pPr>
        <w:pStyle w:val="titolo7a"/>
        <w:rPr>
          <w:color w:val="002060"/>
        </w:rPr>
      </w:pPr>
      <w:r w:rsidRPr="001B77AD">
        <w:rPr>
          <w:color w:val="002060"/>
        </w:rPr>
        <w:t xml:space="preserve">PROVVEDIMENTI DISCIPLINARI </w:t>
      </w:r>
    </w:p>
    <w:p w14:paraId="30D4239C" w14:textId="77777777" w:rsidR="00B46E19" w:rsidRPr="001B77AD" w:rsidRDefault="00B46E19" w:rsidP="00B46E19">
      <w:pPr>
        <w:pStyle w:val="titolo7b0"/>
        <w:rPr>
          <w:color w:val="002060"/>
        </w:rPr>
      </w:pPr>
      <w:r w:rsidRPr="001B77AD">
        <w:rPr>
          <w:color w:val="002060"/>
        </w:rPr>
        <w:t xml:space="preserve">In base alle risultanze degli atti ufficiali sono state deliberate le seguenti sanzioni disciplinari. </w:t>
      </w:r>
    </w:p>
    <w:p w14:paraId="5566D4E3" w14:textId="77777777" w:rsidR="00B46E19" w:rsidRPr="001B77AD" w:rsidRDefault="00B46E19" w:rsidP="00B46E19">
      <w:pPr>
        <w:pStyle w:val="titolo30"/>
        <w:rPr>
          <w:color w:val="002060"/>
        </w:rPr>
      </w:pPr>
      <w:r w:rsidRPr="001B77AD">
        <w:rPr>
          <w:color w:val="002060"/>
        </w:rPr>
        <w:t xml:space="preserve">SOCIETA' </w:t>
      </w:r>
    </w:p>
    <w:p w14:paraId="6501F1AA" w14:textId="77777777" w:rsidR="00B46E19" w:rsidRPr="001B77AD" w:rsidRDefault="00B46E19" w:rsidP="00B46E19">
      <w:pPr>
        <w:pStyle w:val="titolo20"/>
        <w:rPr>
          <w:color w:val="002060"/>
        </w:rPr>
      </w:pPr>
      <w:r w:rsidRPr="001B77AD">
        <w:rPr>
          <w:color w:val="002060"/>
        </w:rPr>
        <w:t xml:space="preserve">AMMENDA </w:t>
      </w:r>
    </w:p>
    <w:p w14:paraId="16A0E180" w14:textId="77777777" w:rsidR="00B46E19" w:rsidRPr="001B77AD" w:rsidRDefault="00B46E19" w:rsidP="00B46E19">
      <w:pPr>
        <w:pStyle w:val="diffida"/>
        <w:spacing w:before="80" w:beforeAutospacing="0" w:after="40" w:afterAutospacing="0"/>
        <w:jc w:val="left"/>
        <w:rPr>
          <w:color w:val="002060"/>
        </w:rPr>
      </w:pPr>
      <w:r w:rsidRPr="001B77AD">
        <w:rPr>
          <w:color w:val="002060"/>
        </w:rPr>
        <w:t xml:space="preserve">Euro 150,00 GNANO 04 </w:t>
      </w:r>
      <w:r w:rsidRPr="001B77AD">
        <w:rPr>
          <w:color w:val="002060"/>
        </w:rPr>
        <w:br/>
      </w:r>
      <w:proofErr w:type="spellStart"/>
      <w:r w:rsidRPr="001B77AD">
        <w:rPr>
          <w:color w:val="002060"/>
        </w:rPr>
        <w:t>Perchè</w:t>
      </w:r>
      <w:proofErr w:type="spellEnd"/>
      <w:r w:rsidRPr="001B77AD">
        <w:rPr>
          <w:color w:val="002060"/>
        </w:rPr>
        <w:t xml:space="preserve"> un proprio sostenitore entrava in contatto fisico con il direttore di gara senza causare alcuna conseguenza. </w:t>
      </w:r>
    </w:p>
    <w:p w14:paraId="34F79DB4" w14:textId="77777777" w:rsidR="00B46E19" w:rsidRPr="001B77AD" w:rsidRDefault="00B46E19" w:rsidP="00B46E19">
      <w:pPr>
        <w:pStyle w:val="diffida"/>
        <w:spacing w:before="80" w:beforeAutospacing="0" w:after="40" w:afterAutospacing="0"/>
        <w:jc w:val="left"/>
        <w:rPr>
          <w:color w:val="002060"/>
        </w:rPr>
      </w:pPr>
      <w:r w:rsidRPr="001B77AD">
        <w:rPr>
          <w:color w:val="002060"/>
        </w:rPr>
        <w:br/>
        <w:t xml:space="preserve">Euro 100,00 SAMBENEDETTESE BEACH SOCC </w:t>
      </w:r>
      <w:r w:rsidRPr="001B77AD">
        <w:rPr>
          <w:color w:val="002060"/>
        </w:rPr>
        <w:br/>
        <w:t xml:space="preserve">Per avere i propri sostenitori lanciato in campo miccette e petardi senza colpire alcuno. </w:t>
      </w:r>
    </w:p>
    <w:p w14:paraId="1A69D0B1" w14:textId="77777777" w:rsidR="00B46E19" w:rsidRPr="001B77AD" w:rsidRDefault="00B46E19" w:rsidP="00B46E19">
      <w:pPr>
        <w:pStyle w:val="diffida"/>
        <w:spacing w:before="80" w:beforeAutospacing="0" w:after="40" w:afterAutospacing="0"/>
        <w:jc w:val="left"/>
        <w:rPr>
          <w:color w:val="002060"/>
        </w:rPr>
      </w:pPr>
      <w:r w:rsidRPr="001B77AD">
        <w:rPr>
          <w:color w:val="002060"/>
        </w:rPr>
        <w:br/>
        <w:t xml:space="preserve">Euro 80,00 ACQUALAGNA CALCIO C 5 </w:t>
      </w:r>
      <w:r w:rsidRPr="001B77AD">
        <w:rPr>
          <w:color w:val="002060"/>
        </w:rPr>
        <w:br/>
        <w:t>Per comportamento offensivo nei confronti di alcuni giocatori avversa-</w:t>
      </w:r>
      <w:proofErr w:type="spellStart"/>
      <w:r w:rsidRPr="001B77AD">
        <w:rPr>
          <w:color w:val="002060"/>
        </w:rPr>
        <w:t>ri</w:t>
      </w:r>
      <w:proofErr w:type="spellEnd"/>
      <w:r w:rsidRPr="001B77AD">
        <w:rPr>
          <w:color w:val="002060"/>
        </w:rPr>
        <w:t xml:space="preserve">. </w:t>
      </w:r>
    </w:p>
    <w:p w14:paraId="6877E905" w14:textId="77777777" w:rsidR="00B46E19" w:rsidRPr="001B77AD" w:rsidRDefault="00B46E19" w:rsidP="00B46E19">
      <w:pPr>
        <w:pStyle w:val="diffida"/>
        <w:spacing w:before="80" w:beforeAutospacing="0" w:after="40" w:afterAutospacing="0"/>
        <w:jc w:val="left"/>
        <w:rPr>
          <w:color w:val="002060"/>
        </w:rPr>
      </w:pPr>
      <w:r w:rsidRPr="001B77AD">
        <w:rPr>
          <w:color w:val="002060"/>
        </w:rPr>
        <w:br/>
        <w:t xml:space="preserve">Euro 80,00 POL. SPORT COMMUNICATION </w:t>
      </w:r>
      <w:r w:rsidRPr="001B77AD">
        <w:rPr>
          <w:color w:val="002060"/>
        </w:rPr>
        <w:br/>
        <w:t xml:space="preserve">Per comportamento offensivo di un proprio tifoso nei confronti dell'arbitro. </w:t>
      </w:r>
    </w:p>
    <w:p w14:paraId="5B335309" w14:textId="3BCA2C8D" w:rsidR="00B46E19" w:rsidRPr="001B77AD" w:rsidRDefault="00B46E19" w:rsidP="00B46E19">
      <w:pPr>
        <w:pStyle w:val="diffida"/>
        <w:spacing w:before="80" w:beforeAutospacing="0" w:after="40" w:afterAutospacing="0"/>
        <w:jc w:val="left"/>
        <w:rPr>
          <w:color w:val="002060"/>
        </w:rPr>
      </w:pPr>
      <w:r w:rsidRPr="001B77AD">
        <w:rPr>
          <w:color w:val="002060"/>
        </w:rPr>
        <w:br/>
        <w:t xml:space="preserve">Euro 80,00 URBANIA CALCIO </w:t>
      </w:r>
      <w:r w:rsidRPr="001B77AD">
        <w:rPr>
          <w:color w:val="002060"/>
        </w:rPr>
        <w:br/>
        <w:t xml:space="preserve">Per comportamento offensivo del proprio pubblico verso il direttore di gara e per aver un proprio tifoso raggiunto l'arbitro negli spogliatoi al fine di insultarlo. </w:t>
      </w:r>
    </w:p>
    <w:p w14:paraId="5B056186" w14:textId="77777777" w:rsidR="00B46E19" w:rsidRPr="001B77AD" w:rsidRDefault="00B46E19" w:rsidP="00B46E19">
      <w:pPr>
        <w:pStyle w:val="diffida"/>
        <w:spacing w:before="80" w:beforeAutospacing="0" w:after="40" w:afterAutospacing="0"/>
        <w:jc w:val="left"/>
        <w:rPr>
          <w:color w:val="002060"/>
        </w:rPr>
      </w:pPr>
      <w:r w:rsidRPr="001B77AD">
        <w:rPr>
          <w:color w:val="002060"/>
        </w:rPr>
        <w:br/>
        <w:t xml:space="preserve">Euro 30,00 CIARNIN </w:t>
      </w:r>
      <w:r w:rsidRPr="001B77AD">
        <w:rPr>
          <w:color w:val="002060"/>
        </w:rPr>
        <w:br/>
        <w:t xml:space="preserve">Per aver permesso ad un tifoso avversario di arrivare sino agli spogliatoi per insultare l'arbitro. </w:t>
      </w:r>
    </w:p>
    <w:p w14:paraId="787B490A" w14:textId="77777777" w:rsidR="00B46E19" w:rsidRPr="001B77AD" w:rsidRDefault="00B46E19" w:rsidP="00B46E19">
      <w:pPr>
        <w:pStyle w:val="titolo30"/>
        <w:rPr>
          <w:color w:val="002060"/>
        </w:rPr>
      </w:pPr>
      <w:r w:rsidRPr="001B77AD">
        <w:rPr>
          <w:color w:val="002060"/>
        </w:rPr>
        <w:t xml:space="preserve">DIRIGENTI </w:t>
      </w:r>
    </w:p>
    <w:p w14:paraId="2CADEC09" w14:textId="77777777" w:rsidR="00B46E19" w:rsidRPr="001B77AD" w:rsidRDefault="00B46E19" w:rsidP="00B46E19">
      <w:pPr>
        <w:pStyle w:val="titolo20"/>
        <w:rPr>
          <w:color w:val="002060"/>
        </w:rPr>
      </w:pPr>
      <w:r w:rsidRPr="001B77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5418EE05" w14:textId="77777777" w:rsidTr="002A71B3">
        <w:tc>
          <w:tcPr>
            <w:tcW w:w="2200" w:type="dxa"/>
            <w:tcMar>
              <w:top w:w="20" w:type="dxa"/>
              <w:left w:w="20" w:type="dxa"/>
              <w:bottom w:w="20" w:type="dxa"/>
              <w:right w:w="20" w:type="dxa"/>
            </w:tcMar>
            <w:vAlign w:val="center"/>
            <w:hideMark/>
          </w:tcPr>
          <w:p w14:paraId="2744E239" w14:textId="77777777" w:rsidR="00B46E19" w:rsidRPr="001B77AD" w:rsidRDefault="00B46E19" w:rsidP="002A71B3">
            <w:pPr>
              <w:pStyle w:val="movimento"/>
              <w:rPr>
                <w:color w:val="002060"/>
              </w:rPr>
            </w:pPr>
            <w:r w:rsidRPr="001B77AD">
              <w:rPr>
                <w:color w:val="002060"/>
              </w:rPr>
              <w:t>CAPRIOTTI CRISTIANO</w:t>
            </w:r>
          </w:p>
        </w:tc>
        <w:tc>
          <w:tcPr>
            <w:tcW w:w="2200" w:type="dxa"/>
            <w:tcMar>
              <w:top w:w="20" w:type="dxa"/>
              <w:left w:w="20" w:type="dxa"/>
              <w:bottom w:w="20" w:type="dxa"/>
              <w:right w:w="20" w:type="dxa"/>
            </w:tcMar>
            <w:vAlign w:val="center"/>
            <w:hideMark/>
          </w:tcPr>
          <w:p w14:paraId="18A76D17" w14:textId="77777777" w:rsidR="00B46E19" w:rsidRPr="001B77AD" w:rsidRDefault="00B46E19" w:rsidP="002A71B3">
            <w:pPr>
              <w:pStyle w:val="movimento2"/>
              <w:rPr>
                <w:color w:val="002060"/>
              </w:rPr>
            </w:pPr>
            <w:r w:rsidRPr="001B77AD">
              <w:rPr>
                <w:color w:val="002060"/>
              </w:rPr>
              <w:t xml:space="preserve">(SAMBENEDETTESE BEACH SOCC) </w:t>
            </w:r>
          </w:p>
        </w:tc>
        <w:tc>
          <w:tcPr>
            <w:tcW w:w="800" w:type="dxa"/>
            <w:tcMar>
              <w:top w:w="20" w:type="dxa"/>
              <w:left w:w="20" w:type="dxa"/>
              <w:bottom w:w="20" w:type="dxa"/>
              <w:right w:w="20" w:type="dxa"/>
            </w:tcMar>
            <w:vAlign w:val="center"/>
            <w:hideMark/>
          </w:tcPr>
          <w:p w14:paraId="6A10D0A9"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221E446"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93F1518" w14:textId="77777777" w:rsidR="00B46E19" w:rsidRPr="001B77AD" w:rsidRDefault="00B46E19" w:rsidP="002A71B3">
            <w:pPr>
              <w:pStyle w:val="movimento2"/>
              <w:rPr>
                <w:color w:val="002060"/>
              </w:rPr>
            </w:pPr>
            <w:r w:rsidRPr="001B77AD">
              <w:rPr>
                <w:color w:val="002060"/>
              </w:rPr>
              <w:t> </w:t>
            </w:r>
          </w:p>
        </w:tc>
      </w:tr>
    </w:tbl>
    <w:p w14:paraId="5B700769" w14:textId="77777777" w:rsidR="00B46E19" w:rsidRPr="001B77AD" w:rsidRDefault="00B46E19" w:rsidP="00B46E19">
      <w:pPr>
        <w:pStyle w:val="titolo30"/>
        <w:rPr>
          <w:rFonts w:eastAsiaTheme="minorEastAsia"/>
          <w:color w:val="002060"/>
        </w:rPr>
      </w:pPr>
      <w:r w:rsidRPr="001B77AD">
        <w:rPr>
          <w:color w:val="002060"/>
        </w:rPr>
        <w:t xml:space="preserve">ALLENATORI </w:t>
      </w:r>
    </w:p>
    <w:p w14:paraId="73D93FED" w14:textId="77777777" w:rsidR="00B46E19" w:rsidRPr="001B77AD" w:rsidRDefault="00B46E19" w:rsidP="00B46E19">
      <w:pPr>
        <w:pStyle w:val="titolo20"/>
        <w:rPr>
          <w:color w:val="002060"/>
        </w:rPr>
      </w:pPr>
      <w:r w:rsidRPr="001B77AD">
        <w:rPr>
          <w:color w:val="002060"/>
        </w:rPr>
        <w:t xml:space="preserve">SQUALIFICA FINO AL 24/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D64462" w14:paraId="7427284A" w14:textId="77777777" w:rsidTr="002A71B3">
        <w:tc>
          <w:tcPr>
            <w:tcW w:w="2200" w:type="dxa"/>
            <w:tcMar>
              <w:top w:w="20" w:type="dxa"/>
              <w:left w:w="20" w:type="dxa"/>
              <w:bottom w:w="20" w:type="dxa"/>
              <w:right w:w="20" w:type="dxa"/>
            </w:tcMar>
            <w:vAlign w:val="center"/>
            <w:hideMark/>
          </w:tcPr>
          <w:p w14:paraId="70765FCE" w14:textId="77777777" w:rsidR="00B46E19" w:rsidRPr="001B77AD" w:rsidRDefault="00B46E19" w:rsidP="002A71B3">
            <w:pPr>
              <w:pStyle w:val="movimento"/>
              <w:rPr>
                <w:color w:val="002060"/>
              </w:rPr>
            </w:pPr>
            <w:r w:rsidRPr="001B77AD">
              <w:rPr>
                <w:color w:val="002060"/>
              </w:rPr>
              <w:t>SANTARELLI CRISTIAN</w:t>
            </w:r>
          </w:p>
        </w:tc>
        <w:tc>
          <w:tcPr>
            <w:tcW w:w="2200" w:type="dxa"/>
            <w:tcMar>
              <w:top w:w="20" w:type="dxa"/>
              <w:left w:w="20" w:type="dxa"/>
              <w:bottom w:w="20" w:type="dxa"/>
              <w:right w:w="20" w:type="dxa"/>
            </w:tcMar>
            <w:vAlign w:val="center"/>
            <w:hideMark/>
          </w:tcPr>
          <w:p w14:paraId="084653A8" w14:textId="77777777" w:rsidR="00B46E19" w:rsidRPr="00D64462" w:rsidRDefault="00B46E19" w:rsidP="002A71B3">
            <w:pPr>
              <w:pStyle w:val="movimento2"/>
              <w:rPr>
                <w:color w:val="002060"/>
                <w:lang w:val="es-ES"/>
              </w:rPr>
            </w:pPr>
            <w:r w:rsidRPr="00D64462">
              <w:rPr>
                <w:color w:val="002060"/>
                <w:lang w:val="es-ES"/>
              </w:rPr>
              <w:t xml:space="preserve">(VALMISA FUTSAL A.S.D.) </w:t>
            </w:r>
          </w:p>
        </w:tc>
        <w:tc>
          <w:tcPr>
            <w:tcW w:w="800" w:type="dxa"/>
            <w:tcMar>
              <w:top w:w="20" w:type="dxa"/>
              <w:left w:w="20" w:type="dxa"/>
              <w:bottom w:w="20" w:type="dxa"/>
              <w:right w:w="20" w:type="dxa"/>
            </w:tcMar>
            <w:vAlign w:val="center"/>
            <w:hideMark/>
          </w:tcPr>
          <w:p w14:paraId="0D040437" w14:textId="77777777" w:rsidR="00B46E19" w:rsidRPr="00D64462" w:rsidRDefault="00B46E19" w:rsidP="002A71B3">
            <w:pPr>
              <w:pStyle w:val="movimento"/>
              <w:rPr>
                <w:color w:val="002060"/>
                <w:lang w:val="es-ES"/>
              </w:rPr>
            </w:pPr>
            <w:r w:rsidRPr="00D64462">
              <w:rPr>
                <w:color w:val="002060"/>
                <w:lang w:val="es-ES"/>
              </w:rPr>
              <w:t> </w:t>
            </w:r>
          </w:p>
        </w:tc>
        <w:tc>
          <w:tcPr>
            <w:tcW w:w="2200" w:type="dxa"/>
            <w:tcMar>
              <w:top w:w="20" w:type="dxa"/>
              <w:left w:w="20" w:type="dxa"/>
              <w:bottom w:w="20" w:type="dxa"/>
              <w:right w:w="20" w:type="dxa"/>
            </w:tcMar>
            <w:vAlign w:val="center"/>
            <w:hideMark/>
          </w:tcPr>
          <w:p w14:paraId="6E225D96" w14:textId="77777777" w:rsidR="00B46E19" w:rsidRPr="00D64462" w:rsidRDefault="00B46E19" w:rsidP="002A71B3">
            <w:pPr>
              <w:pStyle w:val="movimento"/>
              <w:rPr>
                <w:color w:val="002060"/>
                <w:lang w:val="es-ES"/>
              </w:rPr>
            </w:pPr>
            <w:r w:rsidRPr="00D64462">
              <w:rPr>
                <w:color w:val="002060"/>
                <w:lang w:val="es-ES"/>
              </w:rPr>
              <w:t> </w:t>
            </w:r>
          </w:p>
        </w:tc>
        <w:tc>
          <w:tcPr>
            <w:tcW w:w="2200" w:type="dxa"/>
            <w:tcMar>
              <w:top w:w="20" w:type="dxa"/>
              <w:left w:w="20" w:type="dxa"/>
              <w:bottom w:w="20" w:type="dxa"/>
              <w:right w:w="20" w:type="dxa"/>
            </w:tcMar>
            <w:vAlign w:val="center"/>
            <w:hideMark/>
          </w:tcPr>
          <w:p w14:paraId="376D38C1" w14:textId="77777777" w:rsidR="00B46E19" w:rsidRPr="00D64462" w:rsidRDefault="00B46E19" w:rsidP="002A71B3">
            <w:pPr>
              <w:pStyle w:val="movimento2"/>
              <w:rPr>
                <w:color w:val="002060"/>
                <w:lang w:val="es-ES"/>
              </w:rPr>
            </w:pPr>
            <w:r w:rsidRPr="00D64462">
              <w:rPr>
                <w:color w:val="002060"/>
                <w:lang w:val="es-ES"/>
              </w:rPr>
              <w:t> </w:t>
            </w:r>
          </w:p>
        </w:tc>
      </w:tr>
    </w:tbl>
    <w:p w14:paraId="1D419978" w14:textId="75621C93" w:rsidR="00B46E19" w:rsidRPr="001B77AD" w:rsidRDefault="00B46E19" w:rsidP="00B46E19">
      <w:pPr>
        <w:pStyle w:val="diffida"/>
        <w:spacing w:before="80" w:beforeAutospacing="0" w:after="40" w:afterAutospacing="0"/>
        <w:jc w:val="left"/>
        <w:rPr>
          <w:rFonts w:eastAsiaTheme="minorEastAsia"/>
          <w:color w:val="002060"/>
        </w:rPr>
      </w:pPr>
      <w:r w:rsidRPr="001B77AD">
        <w:rPr>
          <w:color w:val="002060"/>
        </w:rPr>
        <w:t>Per comportamento irriguardoso verso l'arbitro.</w:t>
      </w:r>
      <w:r w:rsidR="0020499B">
        <w:rPr>
          <w:color w:val="002060"/>
        </w:rPr>
        <w:t xml:space="preserve"> </w:t>
      </w:r>
      <w:r w:rsidRPr="001B77AD">
        <w:rPr>
          <w:color w:val="002060"/>
        </w:rPr>
        <w:t xml:space="preserve">Allontanato. </w:t>
      </w:r>
    </w:p>
    <w:p w14:paraId="78A94A5C" w14:textId="77777777" w:rsidR="00B46E19" w:rsidRPr="001B77AD" w:rsidRDefault="00B46E19" w:rsidP="00B46E19">
      <w:pPr>
        <w:pStyle w:val="titolo20"/>
        <w:rPr>
          <w:color w:val="002060"/>
        </w:rPr>
      </w:pPr>
      <w:r w:rsidRPr="001B77AD">
        <w:rPr>
          <w:color w:val="002060"/>
        </w:rPr>
        <w:t xml:space="preserve">SQUALIFICA FINO AL 10/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2116E997" w14:textId="77777777" w:rsidTr="002A71B3">
        <w:tc>
          <w:tcPr>
            <w:tcW w:w="2200" w:type="dxa"/>
            <w:tcMar>
              <w:top w:w="20" w:type="dxa"/>
              <w:left w:w="20" w:type="dxa"/>
              <w:bottom w:w="20" w:type="dxa"/>
              <w:right w:w="20" w:type="dxa"/>
            </w:tcMar>
            <w:vAlign w:val="center"/>
            <w:hideMark/>
          </w:tcPr>
          <w:p w14:paraId="1196AD5A" w14:textId="77777777" w:rsidR="00B46E19" w:rsidRPr="001B77AD" w:rsidRDefault="00B46E19" w:rsidP="002A71B3">
            <w:pPr>
              <w:pStyle w:val="movimento"/>
              <w:rPr>
                <w:color w:val="002060"/>
              </w:rPr>
            </w:pPr>
            <w:r w:rsidRPr="001B77AD">
              <w:rPr>
                <w:color w:val="002060"/>
              </w:rPr>
              <w:t>STRONATI DIEGO</w:t>
            </w:r>
          </w:p>
        </w:tc>
        <w:tc>
          <w:tcPr>
            <w:tcW w:w="2200" w:type="dxa"/>
            <w:tcMar>
              <w:top w:w="20" w:type="dxa"/>
              <w:left w:w="20" w:type="dxa"/>
              <w:bottom w:w="20" w:type="dxa"/>
              <w:right w:w="20" w:type="dxa"/>
            </w:tcMar>
            <w:vAlign w:val="center"/>
            <w:hideMark/>
          </w:tcPr>
          <w:p w14:paraId="5C8507F9" w14:textId="77777777" w:rsidR="00B46E19" w:rsidRPr="001B77AD" w:rsidRDefault="00B46E19" w:rsidP="002A71B3">
            <w:pPr>
              <w:pStyle w:val="movimento2"/>
              <w:rPr>
                <w:color w:val="002060"/>
              </w:rPr>
            </w:pPr>
            <w:r w:rsidRPr="001B77AD">
              <w:rPr>
                <w:color w:val="002060"/>
              </w:rPr>
              <w:t xml:space="preserve">(VIRTUS AURORA C5) </w:t>
            </w:r>
          </w:p>
        </w:tc>
        <w:tc>
          <w:tcPr>
            <w:tcW w:w="800" w:type="dxa"/>
            <w:tcMar>
              <w:top w:w="20" w:type="dxa"/>
              <w:left w:w="20" w:type="dxa"/>
              <w:bottom w:w="20" w:type="dxa"/>
              <w:right w:w="20" w:type="dxa"/>
            </w:tcMar>
            <w:vAlign w:val="center"/>
            <w:hideMark/>
          </w:tcPr>
          <w:p w14:paraId="768FB0B9"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17B9E2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E6FC649" w14:textId="77777777" w:rsidR="00B46E19" w:rsidRPr="001B77AD" w:rsidRDefault="00B46E19" w:rsidP="002A71B3">
            <w:pPr>
              <w:pStyle w:val="movimento2"/>
              <w:rPr>
                <w:color w:val="002060"/>
              </w:rPr>
            </w:pPr>
            <w:r w:rsidRPr="001B77AD">
              <w:rPr>
                <w:color w:val="002060"/>
              </w:rPr>
              <w:t> </w:t>
            </w:r>
          </w:p>
        </w:tc>
      </w:tr>
    </w:tbl>
    <w:p w14:paraId="070C09AB" w14:textId="77777777" w:rsidR="00B46E19" w:rsidRPr="001B77AD" w:rsidRDefault="00B46E19" w:rsidP="00B46E19">
      <w:pPr>
        <w:pStyle w:val="diffida"/>
        <w:spacing w:before="80" w:beforeAutospacing="0" w:after="40" w:afterAutospacing="0"/>
        <w:jc w:val="left"/>
        <w:rPr>
          <w:rFonts w:eastAsiaTheme="minorEastAsia"/>
          <w:color w:val="002060"/>
        </w:rPr>
      </w:pPr>
      <w:r w:rsidRPr="001B77AD">
        <w:rPr>
          <w:color w:val="002060"/>
        </w:rPr>
        <w:lastRenderedPageBreak/>
        <w:t xml:space="preserve">per comportamento irriguardoso nei confronti di un calciatore avversario. Allontanato. </w:t>
      </w:r>
    </w:p>
    <w:p w14:paraId="73DBA75B" w14:textId="77777777" w:rsidR="00B46E19" w:rsidRPr="001B77AD" w:rsidRDefault="00B46E19" w:rsidP="00B46E19">
      <w:pPr>
        <w:pStyle w:val="titolo20"/>
        <w:rPr>
          <w:color w:val="002060"/>
        </w:rPr>
      </w:pPr>
      <w:r w:rsidRPr="001B77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5956F4FC" w14:textId="77777777" w:rsidTr="002A71B3">
        <w:tc>
          <w:tcPr>
            <w:tcW w:w="2200" w:type="dxa"/>
            <w:tcMar>
              <w:top w:w="20" w:type="dxa"/>
              <w:left w:w="20" w:type="dxa"/>
              <w:bottom w:w="20" w:type="dxa"/>
              <w:right w:w="20" w:type="dxa"/>
            </w:tcMar>
            <w:vAlign w:val="center"/>
            <w:hideMark/>
          </w:tcPr>
          <w:p w14:paraId="4CB03DC7" w14:textId="77777777" w:rsidR="00B46E19" w:rsidRPr="001B77AD" w:rsidRDefault="00B46E19" w:rsidP="002A71B3">
            <w:pPr>
              <w:pStyle w:val="movimento"/>
              <w:rPr>
                <w:color w:val="002060"/>
              </w:rPr>
            </w:pPr>
            <w:r w:rsidRPr="001B77AD">
              <w:rPr>
                <w:color w:val="002060"/>
              </w:rPr>
              <w:t>ORSINI ANDREA</w:t>
            </w:r>
          </w:p>
        </w:tc>
        <w:tc>
          <w:tcPr>
            <w:tcW w:w="2200" w:type="dxa"/>
            <w:tcMar>
              <w:top w:w="20" w:type="dxa"/>
              <w:left w:w="20" w:type="dxa"/>
              <w:bottom w:w="20" w:type="dxa"/>
              <w:right w:w="20" w:type="dxa"/>
            </w:tcMar>
            <w:vAlign w:val="center"/>
            <w:hideMark/>
          </w:tcPr>
          <w:p w14:paraId="203ECE8A" w14:textId="77777777" w:rsidR="00B46E19" w:rsidRPr="001B77AD" w:rsidRDefault="00B46E19" w:rsidP="002A71B3">
            <w:pPr>
              <w:pStyle w:val="movimento2"/>
              <w:rPr>
                <w:color w:val="002060"/>
              </w:rPr>
            </w:pPr>
            <w:r w:rsidRPr="001B77AD">
              <w:rPr>
                <w:color w:val="002060"/>
              </w:rPr>
              <w:t xml:space="preserve">(FUTSAL VIRE GEOSISTEM ASD) </w:t>
            </w:r>
          </w:p>
        </w:tc>
        <w:tc>
          <w:tcPr>
            <w:tcW w:w="800" w:type="dxa"/>
            <w:tcMar>
              <w:top w:w="20" w:type="dxa"/>
              <w:left w:w="20" w:type="dxa"/>
              <w:bottom w:w="20" w:type="dxa"/>
              <w:right w:w="20" w:type="dxa"/>
            </w:tcMar>
            <w:vAlign w:val="center"/>
            <w:hideMark/>
          </w:tcPr>
          <w:p w14:paraId="2486566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0AD9831" w14:textId="77777777" w:rsidR="00B46E19" w:rsidRPr="001B77AD" w:rsidRDefault="00B46E19" w:rsidP="002A71B3">
            <w:pPr>
              <w:pStyle w:val="movimento"/>
              <w:rPr>
                <w:color w:val="002060"/>
              </w:rPr>
            </w:pPr>
            <w:r w:rsidRPr="001B77AD">
              <w:rPr>
                <w:color w:val="002060"/>
              </w:rPr>
              <w:t>CAMELA MARIO</w:t>
            </w:r>
          </w:p>
        </w:tc>
        <w:tc>
          <w:tcPr>
            <w:tcW w:w="2200" w:type="dxa"/>
            <w:tcMar>
              <w:top w:w="20" w:type="dxa"/>
              <w:left w:w="20" w:type="dxa"/>
              <w:bottom w:w="20" w:type="dxa"/>
              <w:right w:w="20" w:type="dxa"/>
            </w:tcMar>
            <w:vAlign w:val="center"/>
            <w:hideMark/>
          </w:tcPr>
          <w:p w14:paraId="2EB4636C" w14:textId="77777777" w:rsidR="00B46E19" w:rsidRPr="001B77AD" w:rsidRDefault="00B46E19" w:rsidP="002A71B3">
            <w:pPr>
              <w:pStyle w:val="movimento2"/>
              <w:rPr>
                <w:color w:val="002060"/>
              </w:rPr>
            </w:pPr>
            <w:r w:rsidRPr="001B77AD">
              <w:rPr>
                <w:color w:val="002060"/>
              </w:rPr>
              <w:t xml:space="preserve">(RIPABERARDA) </w:t>
            </w:r>
          </w:p>
        </w:tc>
      </w:tr>
    </w:tbl>
    <w:p w14:paraId="78013DB6" w14:textId="77777777" w:rsidR="00B46E19" w:rsidRPr="001B77AD" w:rsidRDefault="00B46E19" w:rsidP="00B46E19">
      <w:pPr>
        <w:pStyle w:val="titolo20"/>
        <w:rPr>
          <w:rFonts w:eastAsiaTheme="minorEastAsia"/>
          <w:color w:val="002060"/>
        </w:rPr>
      </w:pPr>
      <w:r w:rsidRPr="001B77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D64462" w14:paraId="3D29EAB7" w14:textId="77777777" w:rsidTr="002A71B3">
        <w:tc>
          <w:tcPr>
            <w:tcW w:w="2200" w:type="dxa"/>
            <w:tcMar>
              <w:top w:w="20" w:type="dxa"/>
              <w:left w:w="20" w:type="dxa"/>
              <w:bottom w:w="20" w:type="dxa"/>
              <w:right w:w="20" w:type="dxa"/>
            </w:tcMar>
            <w:vAlign w:val="center"/>
            <w:hideMark/>
          </w:tcPr>
          <w:p w14:paraId="62A96AF9" w14:textId="77777777" w:rsidR="00B46E19" w:rsidRPr="001B77AD" w:rsidRDefault="00B46E19" w:rsidP="002A71B3">
            <w:pPr>
              <w:pStyle w:val="movimento"/>
              <w:rPr>
                <w:color w:val="002060"/>
              </w:rPr>
            </w:pPr>
            <w:r w:rsidRPr="001B77AD">
              <w:rPr>
                <w:color w:val="002060"/>
              </w:rPr>
              <w:t>SANTARELLI CRISTIAN</w:t>
            </w:r>
          </w:p>
        </w:tc>
        <w:tc>
          <w:tcPr>
            <w:tcW w:w="2200" w:type="dxa"/>
            <w:tcMar>
              <w:top w:w="20" w:type="dxa"/>
              <w:left w:w="20" w:type="dxa"/>
              <w:bottom w:w="20" w:type="dxa"/>
              <w:right w:w="20" w:type="dxa"/>
            </w:tcMar>
            <w:vAlign w:val="center"/>
            <w:hideMark/>
          </w:tcPr>
          <w:p w14:paraId="1879B60A" w14:textId="77777777" w:rsidR="00B46E19" w:rsidRPr="00D64462" w:rsidRDefault="00B46E19" w:rsidP="002A71B3">
            <w:pPr>
              <w:pStyle w:val="movimento2"/>
              <w:rPr>
                <w:color w:val="002060"/>
                <w:lang w:val="es-ES"/>
              </w:rPr>
            </w:pPr>
            <w:r w:rsidRPr="00D64462">
              <w:rPr>
                <w:color w:val="002060"/>
                <w:lang w:val="es-ES"/>
              </w:rPr>
              <w:t xml:space="preserve">(VALMISA FUTSAL A.S.D.) </w:t>
            </w:r>
          </w:p>
        </w:tc>
        <w:tc>
          <w:tcPr>
            <w:tcW w:w="800" w:type="dxa"/>
            <w:tcMar>
              <w:top w:w="20" w:type="dxa"/>
              <w:left w:w="20" w:type="dxa"/>
              <w:bottom w:w="20" w:type="dxa"/>
              <w:right w:w="20" w:type="dxa"/>
            </w:tcMar>
            <w:vAlign w:val="center"/>
            <w:hideMark/>
          </w:tcPr>
          <w:p w14:paraId="10496079" w14:textId="77777777" w:rsidR="00B46E19" w:rsidRPr="00D64462" w:rsidRDefault="00B46E19" w:rsidP="002A71B3">
            <w:pPr>
              <w:pStyle w:val="movimento"/>
              <w:rPr>
                <w:color w:val="002060"/>
                <w:lang w:val="es-ES"/>
              </w:rPr>
            </w:pPr>
            <w:r w:rsidRPr="00D64462">
              <w:rPr>
                <w:color w:val="002060"/>
                <w:lang w:val="es-ES"/>
              </w:rPr>
              <w:t> </w:t>
            </w:r>
          </w:p>
        </w:tc>
        <w:tc>
          <w:tcPr>
            <w:tcW w:w="2200" w:type="dxa"/>
            <w:tcMar>
              <w:top w:w="20" w:type="dxa"/>
              <w:left w:w="20" w:type="dxa"/>
              <w:bottom w:w="20" w:type="dxa"/>
              <w:right w:w="20" w:type="dxa"/>
            </w:tcMar>
            <w:vAlign w:val="center"/>
            <w:hideMark/>
          </w:tcPr>
          <w:p w14:paraId="6A06B654" w14:textId="77777777" w:rsidR="00B46E19" w:rsidRPr="00D64462" w:rsidRDefault="00B46E19" w:rsidP="002A71B3">
            <w:pPr>
              <w:pStyle w:val="movimento"/>
              <w:rPr>
                <w:color w:val="002060"/>
                <w:lang w:val="es-ES"/>
              </w:rPr>
            </w:pPr>
            <w:r w:rsidRPr="00D64462">
              <w:rPr>
                <w:color w:val="002060"/>
                <w:lang w:val="es-ES"/>
              </w:rPr>
              <w:t> </w:t>
            </w:r>
          </w:p>
        </w:tc>
        <w:tc>
          <w:tcPr>
            <w:tcW w:w="2200" w:type="dxa"/>
            <w:tcMar>
              <w:top w:w="20" w:type="dxa"/>
              <w:left w:w="20" w:type="dxa"/>
              <w:bottom w:w="20" w:type="dxa"/>
              <w:right w:w="20" w:type="dxa"/>
            </w:tcMar>
            <w:vAlign w:val="center"/>
            <w:hideMark/>
          </w:tcPr>
          <w:p w14:paraId="1E8DB372" w14:textId="77777777" w:rsidR="00B46E19" w:rsidRPr="00D64462" w:rsidRDefault="00B46E19" w:rsidP="002A71B3">
            <w:pPr>
              <w:pStyle w:val="movimento2"/>
              <w:rPr>
                <w:color w:val="002060"/>
                <w:lang w:val="es-ES"/>
              </w:rPr>
            </w:pPr>
            <w:r w:rsidRPr="00D64462">
              <w:rPr>
                <w:color w:val="002060"/>
                <w:lang w:val="es-ES"/>
              </w:rPr>
              <w:t> </w:t>
            </w:r>
          </w:p>
        </w:tc>
      </w:tr>
    </w:tbl>
    <w:p w14:paraId="0C1E4134" w14:textId="77777777" w:rsidR="00B46E19" w:rsidRPr="001B77AD" w:rsidRDefault="00B46E19" w:rsidP="00B46E19">
      <w:pPr>
        <w:pStyle w:val="titolo30"/>
        <w:rPr>
          <w:rFonts w:eastAsiaTheme="minorEastAsia"/>
          <w:color w:val="002060"/>
        </w:rPr>
      </w:pPr>
      <w:r w:rsidRPr="001B77AD">
        <w:rPr>
          <w:color w:val="002060"/>
        </w:rPr>
        <w:t xml:space="preserve">CALCIATORI ESPULSI </w:t>
      </w:r>
    </w:p>
    <w:p w14:paraId="7FB82FBE" w14:textId="77777777" w:rsidR="00B46E19" w:rsidRPr="001B77AD" w:rsidRDefault="00B46E19" w:rsidP="00B46E19">
      <w:pPr>
        <w:pStyle w:val="titolo20"/>
        <w:rPr>
          <w:color w:val="002060"/>
        </w:rPr>
      </w:pPr>
      <w:r w:rsidRPr="001B77AD">
        <w:rPr>
          <w:color w:val="002060"/>
        </w:rPr>
        <w:t xml:space="preserve">SQUALIFICA PER OTTO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D64462" w14:paraId="0ABAC0F6" w14:textId="77777777" w:rsidTr="002A71B3">
        <w:tc>
          <w:tcPr>
            <w:tcW w:w="2200" w:type="dxa"/>
            <w:tcMar>
              <w:top w:w="20" w:type="dxa"/>
              <w:left w:w="20" w:type="dxa"/>
              <w:bottom w:w="20" w:type="dxa"/>
              <w:right w:w="20" w:type="dxa"/>
            </w:tcMar>
            <w:vAlign w:val="center"/>
            <w:hideMark/>
          </w:tcPr>
          <w:p w14:paraId="580C93A4" w14:textId="77777777" w:rsidR="00B46E19" w:rsidRPr="001B77AD" w:rsidRDefault="00B46E19" w:rsidP="002A71B3">
            <w:pPr>
              <w:pStyle w:val="movimento"/>
              <w:rPr>
                <w:color w:val="002060"/>
              </w:rPr>
            </w:pPr>
            <w:r w:rsidRPr="001B77AD">
              <w:rPr>
                <w:color w:val="002060"/>
              </w:rPr>
              <w:t>CAPOMAGI VITTORIO ALBERT</w:t>
            </w:r>
          </w:p>
        </w:tc>
        <w:tc>
          <w:tcPr>
            <w:tcW w:w="2200" w:type="dxa"/>
            <w:tcMar>
              <w:top w:w="20" w:type="dxa"/>
              <w:left w:w="20" w:type="dxa"/>
              <w:bottom w:w="20" w:type="dxa"/>
              <w:right w:w="20" w:type="dxa"/>
            </w:tcMar>
            <w:vAlign w:val="center"/>
            <w:hideMark/>
          </w:tcPr>
          <w:p w14:paraId="7588F216" w14:textId="77777777" w:rsidR="00B46E19" w:rsidRPr="00D64462" w:rsidRDefault="00B46E19" w:rsidP="002A71B3">
            <w:pPr>
              <w:pStyle w:val="movimento2"/>
              <w:rPr>
                <w:color w:val="002060"/>
                <w:lang w:val="es-ES"/>
              </w:rPr>
            </w:pPr>
            <w:r w:rsidRPr="00D64462">
              <w:rPr>
                <w:color w:val="002060"/>
                <w:lang w:val="es-ES"/>
              </w:rPr>
              <w:t xml:space="preserve">(VALMISA FUTSAL A.S.D.) </w:t>
            </w:r>
          </w:p>
        </w:tc>
        <w:tc>
          <w:tcPr>
            <w:tcW w:w="800" w:type="dxa"/>
            <w:tcMar>
              <w:top w:w="20" w:type="dxa"/>
              <w:left w:w="20" w:type="dxa"/>
              <w:bottom w:w="20" w:type="dxa"/>
              <w:right w:w="20" w:type="dxa"/>
            </w:tcMar>
            <w:vAlign w:val="center"/>
            <w:hideMark/>
          </w:tcPr>
          <w:p w14:paraId="21BC2B55" w14:textId="77777777" w:rsidR="00B46E19" w:rsidRPr="00D64462" w:rsidRDefault="00B46E19" w:rsidP="002A71B3">
            <w:pPr>
              <w:pStyle w:val="movimento"/>
              <w:rPr>
                <w:color w:val="002060"/>
                <w:lang w:val="es-ES"/>
              </w:rPr>
            </w:pPr>
            <w:r w:rsidRPr="00D64462">
              <w:rPr>
                <w:color w:val="002060"/>
                <w:lang w:val="es-ES"/>
              </w:rPr>
              <w:t> </w:t>
            </w:r>
          </w:p>
        </w:tc>
        <w:tc>
          <w:tcPr>
            <w:tcW w:w="2200" w:type="dxa"/>
            <w:tcMar>
              <w:top w:w="20" w:type="dxa"/>
              <w:left w:w="20" w:type="dxa"/>
              <w:bottom w:w="20" w:type="dxa"/>
              <w:right w:w="20" w:type="dxa"/>
            </w:tcMar>
            <w:vAlign w:val="center"/>
            <w:hideMark/>
          </w:tcPr>
          <w:p w14:paraId="4AD720BD" w14:textId="77777777" w:rsidR="00B46E19" w:rsidRPr="00D64462" w:rsidRDefault="00B46E19" w:rsidP="002A71B3">
            <w:pPr>
              <w:pStyle w:val="movimento"/>
              <w:rPr>
                <w:color w:val="002060"/>
                <w:lang w:val="es-ES"/>
              </w:rPr>
            </w:pPr>
            <w:r w:rsidRPr="00D64462">
              <w:rPr>
                <w:color w:val="002060"/>
                <w:lang w:val="es-ES"/>
              </w:rPr>
              <w:t> </w:t>
            </w:r>
          </w:p>
        </w:tc>
        <w:tc>
          <w:tcPr>
            <w:tcW w:w="2200" w:type="dxa"/>
            <w:tcMar>
              <w:top w:w="20" w:type="dxa"/>
              <w:left w:w="20" w:type="dxa"/>
              <w:bottom w:w="20" w:type="dxa"/>
              <w:right w:w="20" w:type="dxa"/>
            </w:tcMar>
            <w:vAlign w:val="center"/>
            <w:hideMark/>
          </w:tcPr>
          <w:p w14:paraId="3A0FC9BA" w14:textId="77777777" w:rsidR="00B46E19" w:rsidRPr="00D64462" w:rsidRDefault="00B46E19" w:rsidP="002A71B3">
            <w:pPr>
              <w:pStyle w:val="movimento2"/>
              <w:rPr>
                <w:color w:val="002060"/>
                <w:lang w:val="es-ES"/>
              </w:rPr>
            </w:pPr>
            <w:r w:rsidRPr="00D64462">
              <w:rPr>
                <w:color w:val="002060"/>
                <w:lang w:val="es-ES"/>
              </w:rPr>
              <w:t> </w:t>
            </w:r>
          </w:p>
        </w:tc>
      </w:tr>
    </w:tbl>
    <w:p w14:paraId="39894F6C" w14:textId="77777777" w:rsidR="00B46E19" w:rsidRPr="001B77AD" w:rsidRDefault="00B46E19" w:rsidP="00B46E19">
      <w:pPr>
        <w:pStyle w:val="diffida"/>
        <w:spacing w:before="80" w:beforeAutospacing="0" w:after="40" w:afterAutospacing="0"/>
        <w:jc w:val="left"/>
        <w:rPr>
          <w:rFonts w:eastAsiaTheme="minorEastAsia"/>
          <w:color w:val="002060"/>
        </w:rPr>
      </w:pPr>
      <w:r w:rsidRPr="001B77AD">
        <w:rPr>
          <w:color w:val="002060"/>
        </w:rPr>
        <w:t xml:space="preserve">Per aver integrato la condotta prevista dall'art. 36 comma 1 lett. b) del CGS. </w:t>
      </w:r>
    </w:p>
    <w:p w14:paraId="63B8A299" w14:textId="77777777" w:rsidR="00B46E19" w:rsidRPr="001B77AD" w:rsidRDefault="00B46E19" w:rsidP="00B46E19">
      <w:pPr>
        <w:pStyle w:val="titolo20"/>
        <w:rPr>
          <w:color w:val="002060"/>
        </w:rPr>
      </w:pPr>
      <w:r w:rsidRPr="001B77AD">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63FCA195" w14:textId="77777777" w:rsidTr="002A71B3">
        <w:tc>
          <w:tcPr>
            <w:tcW w:w="2200" w:type="dxa"/>
            <w:tcMar>
              <w:top w:w="20" w:type="dxa"/>
              <w:left w:w="20" w:type="dxa"/>
              <w:bottom w:w="20" w:type="dxa"/>
              <w:right w:w="20" w:type="dxa"/>
            </w:tcMar>
            <w:vAlign w:val="center"/>
            <w:hideMark/>
          </w:tcPr>
          <w:p w14:paraId="3D42A28C" w14:textId="77777777" w:rsidR="00B46E19" w:rsidRPr="001B77AD" w:rsidRDefault="00B46E19" w:rsidP="002A71B3">
            <w:pPr>
              <w:pStyle w:val="movimento"/>
              <w:rPr>
                <w:color w:val="002060"/>
              </w:rPr>
            </w:pPr>
            <w:r w:rsidRPr="001B77AD">
              <w:rPr>
                <w:color w:val="002060"/>
              </w:rPr>
              <w:t>MANCINELLI ALEX</w:t>
            </w:r>
          </w:p>
        </w:tc>
        <w:tc>
          <w:tcPr>
            <w:tcW w:w="2200" w:type="dxa"/>
            <w:tcMar>
              <w:top w:w="20" w:type="dxa"/>
              <w:left w:w="20" w:type="dxa"/>
              <w:bottom w:w="20" w:type="dxa"/>
              <w:right w:w="20" w:type="dxa"/>
            </w:tcMar>
            <w:vAlign w:val="center"/>
            <w:hideMark/>
          </w:tcPr>
          <w:p w14:paraId="40629BF7" w14:textId="77777777" w:rsidR="00B46E19" w:rsidRPr="001B77AD" w:rsidRDefault="00B46E19" w:rsidP="002A71B3">
            <w:pPr>
              <w:pStyle w:val="movimento2"/>
              <w:rPr>
                <w:color w:val="002060"/>
              </w:rPr>
            </w:pPr>
            <w:r w:rsidRPr="001B77AD">
              <w:rPr>
                <w:color w:val="002060"/>
              </w:rPr>
              <w:t xml:space="preserve">(POL. SPORT COMMUNICATION) </w:t>
            </w:r>
          </w:p>
        </w:tc>
        <w:tc>
          <w:tcPr>
            <w:tcW w:w="800" w:type="dxa"/>
            <w:tcMar>
              <w:top w:w="20" w:type="dxa"/>
              <w:left w:w="20" w:type="dxa"/>
              <w:bottom w:w="20" w:type="dxa"/>
              <w:right w:w="20" w:type="dxa"/>
            </w:tcMar>
            <w:vAlign w:val="center"/>
            <w:hideMark/>
          </w:tcPr>
          <w:p w14:paraId="22063B0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41375C0"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9992A67" w14:textId="77777777" w:rsidR="00B46E19" w:rsidRPr="001B77AD" w:rsidRDefault="00B46E19" w:rsidP="002A71B3">
            <w:pPr>
              <w:pStyle w:val="movimento2"/>
              <w:rPr>
                <w:color w:val="002060"/>
              </w:rPr>
            </w:pPr>
            <w:r w:rsidRPr="001B77AD">
              <w:rPr>
                <w:color w:val="002060"/>
              </w:rPr>
              <w:t> </w:t>
            </w:r>
          </w:p>
        </w:tc>
      </w:tr>
    </w:tbl>
    <w:p w14:paraId="6DCFCE1B" w14:textId="77777777" w:rsidR="00B46E19" w:rsidRPr="001B77AD" w:rsidRDefault="00B46E19" w:rsidP="00B46E19">
      <w:pPr>
        <w:pStyle w:val="diffida"/>
        <w:spacing w:before="80" w:beforeAutospacing="0" w:after="40" w:afterAutospacing="0"/>
        <w:jc w:val="left"/>
        <w:rPr>
          <w:rFonts w:eastAsiaTheme="minorEastAsia"/>
          <w:color w:val="002060"/>
        </w:rPr>
      </w:pPr>
      <w:r w:rsidRPr="001B77AD">
        <w:rPr>
          <w:color w:val="002060"/>
        </w:rPr>
        <w:t xml:space="preserve">Per aver integrato la condotta ingiuriosa prevista dal comma 1 </w:t>
      </w:r>
      <w:proofErr w:type="spellStart"/>
      <w:r w:rsidRPr="001B77AD">
        <w:rPr>
          <w:color w:val="002060"/>
        </w:rPr>
        <w:t>lett.a</w:t>
      </w:r>
      <w:proofErr w:type="spellEnd"/>
      <w:r w:rsidRPr="001B77AD">
        <w:rPr>
          <w:color w:val="002060"/>
        </w:rPr>
        <w:t xml:space="preserve">) del CGS </w:t>
      </w:r>
    </w:p>
    <w:p w14:paraId="5822E11C" w14:textId="77777777" w:rsidR="00B46E19" w:rsidRPr="001B77AD" w:rsidRDefault="00B46E19" w:rsidP="00B46E19">
      <w:pPr>
        <w:pStyle w:val="titolo20"/>
        <w:rPr>
          <w:color w:val="002060"/>
        </w:rPr>
      </w:pPr>
      <w:r w:rsidRPr="001B77A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71D9E297" w14:textId="77777777" w:rsidTr="002A71B3">
        <w:tc>
          <w:tcPr>
            <w:tcW w:w="2200" w:type="dxa"/>
            <w:tcMar>
              <w:top w:w="20" w:type="dxa"/>
              <w:left w:w="20" w:type="dxa"/>
              <w:bottom w:w="20" w:type="dxa"/>
              <w:right w:w="20" w:type="dxa"/>
            </w:tcMar>
            <w:vAlign w:val="center"/>
            <w:hideMark/>
          </w:tcPr>
          <w:p w14:paraId="4D22E063" w14:textId="77777777" w:rsidR="00B46E19" w:rsidRPr="001B77AD" w:rsidRDefault="00B46E19" w:rsidP="002A71B3">
            <w:pPr>
              <w:pStyle w:val="movimento"/>
              <w:rPr>
                <w:color w:val="002060"/>
              </w:rPr>
            </w:pPr>
            <w:r w:rsidRPr="001B77AD">
              <w:rPr>
                <w:color w:val="002060"/>
              </w:rPr>
              <w:t>BASILI FEDERICO</w:t>
            </w:r>
          </w:p>
        </w:tc>
        <w:tc>
          <w:tcPr>
            <w:tcW w:w="2200" w:type="dxa"/>
            <w:tcMar>
              <w:top w:w="20" w:type="dxa"/>
              <w:left w:w="20" w:type="dxa"/>
              <w:bottom w:w="20" w:type="dxa"/>
              <w:right w:w="20" w:type="dxa"/>
            </w:tcMar>
            <w:vAlign w:val="center"/>
            <w:hideMark/>
          </w:tcPr>
          <w:p w14:paraId="4E072169" w14:textId="77777777" w:rsidR="00B46E19" w:rsidRPr="001B77AD" w:rsidRDefault="00B46E19" w:rsidP="002A71B3">
            <w:pPr>
              <w:pStyle w:val="movimento2"/>
              <w:rPr>
                <w:color w:val="002060"/>
              </w:rPr>
            </w:pPr>
            <w:r w:rsidRPr="001B77AD">
              <w:rPr>
                <w:color w:val="002060"/>
              </w:rPr>
              <w:t xml:space="preserve">(FROG S CLUB SPORT) </w:t>
            </w:r>
          </w:p>
        </w:tc>
        <w:tc>
          <w:tcPr>
            <w:tcW w:w="800" w:type="dxa"/>
            <w:tcMar>
              <w:top w:w="20" w:type="dxa"/>
              <w:left w:w="20" w:type="dxa"/>
              <w:bottom w:w="20" w:type="dxa"/>
              <w:right w:w="20" w:type="dxa"/>
            </w:tcMar>
            <w:vAlign w:val="center"/>
            <w:hideMark/>
          </w:tcPr>
          <w:p w14:paraId="0299A51F"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B603FEC" w14:textId="77777777" w:rsidR="00B46E19" w:rsidRPr="001B77AD" w:rsidRDefault="00B46E19" w:rsidP="002A71B3">
            <w:pPr>
              <w:pStyle w:val="movimento"/>
              <w:rPr>
                <w:color w:val="002060"/>
              </w:rPr>
            </w:pPr>
            <w:r w:rsidRPr="001B77AD">
              <w:rPr>
                <w:color w:val="002060"/>
              </w:rPr>
              <w:t>NALLI LUCA</w:t>
            </w:r>
          </w:p>
        </w:tc>
        <w:tc>
          <w:tcPr>
            <w:tcW w:w="2200" w:type="dxa"/>
            <w:tcMar>
              <w:top w:w="20" w:type="dxa"/>
              <w:left w:w="20" w:type="dxa"/>
              <w:bottom w:w="20" w:type="dxa"/>
              <w:right w:w="20" w:type="dxa"/>
            </w:tcMar>
            <w:vAlign w:val="center"/>
            <w:hideMark/>
          </w:tcPr>
          <w:p w14:paraId="16811A47" w14:textId="77777777" w:rsidR="00B46E19" w:rsidRPr="001B77AD" w:rsidRDefault="00B46E19" w:rsidP="002A71B3">
            <w:pPr>
              <w:pStyle w:val="movimento2"/>
              <w:rPr>
                <w:color w:val="002060"/>
              </w:rPr>
            </w:pPr>
            <w:r w:rsidRPr="001B77AD">
              <w:rPr>
                <w:color w:val="002060"/>
              </w:rPr>
              <w:t xml:space="preserve">(FUTSAL ANCONA) </w:t>
            </w:r>
          </w:p>
        </w:tc>
      </w:tr>
      <w:tr w:rsidR="00B46E19" w:rsidRPr="00D64462" w14:paraId="4BDE7431" w14:textId="77777777" w:rsidTr="002A71B3">
        <w:tc>
          <w:tcPr>
            <w:tcW w:w="2200" w:type="dxa"/>
            <w:tcMar>
              <w:top w:w="20" w:type="dxa"/>
              <w:left w:w="20" w:type="dxa"/>
              <w:bottom w:w="20" w:type="dxa"/>
              <w:right w:w="20" w:type="dxa"/>
            </w:tcMar>
            <w:vAlign w:val="center"/>
            <w:hideMark/>
          </w:tcPr>
          <w:p w14:paraId="4ED6C207" w14:textId="77777777" w:rsidR="00B46E19" w:rsidRPr="001B77AD" w:rsidRDefault="00B46E19" w:rsidP="002A71B3">
            <w:pPr>
              <w:pStyle w:val="movimento"/>
              <w:rPr>
                <w:color w:val="002060"/>
              </w:rPr>
            </w:pPr>
            <w:r w:rsidRPr="001B77AD">
              <w:rPr>
                <w:color w:val="002060"/>
              </w:rPr>
              <w:t>ALESSANDRONI DIEGO</w:t>
            </w:r>
          </w:p>
        </w:tc>
        <w:tc>
          <w:tcPr>
            <w:tcW w:w="2200" w:type="dxa"/>
            <w:tcMar>
              <w:top w:w="20" w:type="dxa"/>
              <w:left w:w="20" w:type="dxa"/>
              <w:bottom w:w="20" w:type="dxa"/>
              <w:right w:w="20" w:type="dxa"/>
            </w:tcMar>
            <w:vAlign w:val="center"/>
            <w:hideMark/>
          </w:tcPr>
          <w:p w14:paraId="1FDE5419" w14:textId="77777777" w:rsidR="00B46E19" w:rsidRPr="001B77AD" w:rsidRDefault="00B46E19" w:rsidP="002A71B3">
            <w:pPr>
              <w:pStyle w:val="movimento2"/>
              <w:rPr>
                <w:color w:val="002060"/>
              </w:rPr>
            </w:pPr>
            <w:r w:rsidRPr="001B77AD">
              <w:rPr>
                <w:color w:val="002060"/>
              </w:rPr>
              <w:t xml:space="preserve">(URBANIA CALCIO) </w:t>
            </w:r>
          </w:p>
        </w:tc>
        <w:tc>
          <w:tcPr>
            <w:tcW w:w="800" w:type="dxa"/>
            <w:tcMar>
              <w:top w:w="20" w:type="dxa"/>
              <w:left w:w="20" w:type="dxa"/>
              <w:bottom w:w="20" w:type="dxa"/>
              <w:right w:w="20" w:type="dxa"/>
            </w:tcMar>
            <w:vAlign w:val="center"/>
            <w:hideMark/>
          </w:tcPr>
          <w:p w14:paraId="2F4CF67C"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698BDC0" w14:textId="77777777" w:rsidR="00B46E19" w:rsidRPr="001B77AD" w:rsidRDefault="00B46E19" w:rsidP="002A71B3">
            <w:pPr>
              <w:pStyle w:val="movimento"/>
              <w:rPr>
                <w:color w:val="002060"/>
              </w:rPr>
            </w:pPr>
            <w:r w:rsidRPr="001B77AD">
              <w:rPr>
                <w:color w:val="002060"/>
              </w:rPr>
              <w:t>BOLOGNESI MATTEO</w:t>
            </w:r>
          </w:p>
        </w:tc>
        <w:tc>
          <w:tcPr>
            <w:tcW w:w="2200" w:type="dxa"/>
            <w:tcMar>
              <w:top w:w="20" w:type="dxa"/>
              <w:left w:w="20" w:type="dxa"/>
              <w:bottom w:w="20" w:type="dxa"/>
              <w:right w:w="20" w:type="dxa"/>
            </w:tcMar>
            <w:vAlign w:val="center"/>
            <w:hideMark/>
          </w:tcPr>
          <w:p w14:paraId="1CB44C43" w14:textId="77777777" w:rsidR="00B46E19" w:rsidRPr="00D64462" w:rsidRDefault="00B46E19" w:rsidP="002A71B3">
            <w:pPr>
              <w:pStyle w:val="movimento2"/>
              <w:rPr>
                <w:color w:val="002060"/>
                <w:lang w:val="es-ES"/>
              </w:rPr>
            </w:pPr>
            <w:r w:rsidRPr="00D64462">
              <w:rPr>
                <w:color w:val="002060"/>
                <w:lang w:val="es-ES"/>
              </w:rPr>
              <w:t xml:space="preserve">(VALMISA FUTSAL A.S.D.) </w:t>
            </w:r>
          </w:p>
        </w:tc>
      </w:tr>
    </w:tbl>
    <w:p w14:paraId="301C4B14" w14:textId="77777777" w:rsidR="00B46E19" w:rsidRPr="001B77AD" w:rsidRDefault="00B46E19" w:rsidP="00B46E19">
      <w:pPr>
        <w:pStyle w:val="titolo20"/>
        <w:rPr>
          <w:rFonts w:eastAsiaTheme="minorEastAsia"/>
          <w:color w:val="002060"/>
        </w:rPr>
      </w:pPr>
      <w:r w:rsidRPr="001B77A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47F2CF7C" w14:textId="77777777" w:rsidTr="002A71B3">
        <w:tc>
          <w:tcPr>
            <w:tcW w:w="2200" w:type="dxa"/>
            <w:tcMar>
              <w:top w:w="20" w:type="dxa"/>
              <w:left w:w="20" w:type="dxa"/>
              <w:bottom w:w="20" w:type="dxa"/>
              <w:right w:w="20" w:type="dxa"/>
            </w:tcMar>
            <w:vAlign w:val="center"/>
            <w:hideMark/>
          </w:tcPr>
          <w:p w14:paraId="4878F87C" w14:textId="77777777" w:rsidR="00B46E19" w:rsidRPr="001B77AD" w:rsidRDefault="00B46E19" w:rsidP="002A71B3">
            <w:pPr>
              <w:pStyle w:val="movimento"/>
              <w:rPr>
                <w:color w:val="002060"/>
              </w:rPr>
            </w:pPr>
            <w:r w:rsidRPr="001B77AD">
              <w:rPr>
                <w:color w:val="002060"/>
              </w:rPr>
              <w:t>LAZZARI ROBERTO</w:t>
            </w:r>
          </w:p>
        </w:tc>
        <w:tc>
          <w:tcPr>
            <w:tcW w:w="2200" w:type="dxa"/>
            <w:tcMar>
              <w:top w:w="20" w:type="dxa"/>
              <w:left w:w="20" w:type="dxa"/>
              <w:bottom w:w="20" w:type="dxa"/>
              <w:right w:w="20" w:type="dxa"/>
            </w:tcMar>
            <w:vAlign w:val="center"/>
            <w:hideMark/>
          </w:tcPr>
          <w:p w14:paraId="63E18C0E" w14:textId="77777777" w:rsidR="00B46E19" w:rsidRPr="001B77AD" w:rsidRDefault="00B46E19" w:rsidP="002A71B3">
            <w:pPr>
              <w:pStyle w:val="movimento2"/>
              <w:rPr>
                <w:color w:val="002060"/>
              </w:rPr>
            </w:pPr>
            <w:r w:rsidRPr="001B77AD">
              <w:rPr>
                <w:color w:val="002060"/>
              </w:rPr>
              <w:t xml:space="preserve">(ACQUAVIVA CALCIO) </w:t>
            </w:r>
          </w:p>
        </w:tc>
        <w:tc>
          <w:tcPr>
            <w:tcW w:w="800" w:type="dxa"/>
            <w:tcMar>
              <w:top w:w="20" w:type="dxa"/>
              <w:left w:w="20" w:type="dxa"/>
              <w:bottom w:w="20" w:type="dxa"/>
              <w:right w:w="20" w:type="dxa"/>
            </w:tcMar>
            <w:vAlign w:val="center"/>
            <w:hideMark/>
          </w:tcPr>
          <w:p w14:paraId="5EC6DB36"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DD49690" w14:textId="77777777" w:rsidR="00B46E19" w:rsidRPr="001B77AD" w:rsidRDefault="00B46E19" w:rsidP="002A71B3">
            <w:pPr>
              <w:pStyle w:val="movimento"/>
              <w:rPr>
                <w:color w:val="002060"/>
              </w:rPr>
            </w:pPr>
            <w:r w:rsidRPr="001B77AD">
              <w:rPr>
                <w:color w:val="002060"/>
              </w:rPr>
              <w:t>TRANQUILLI SAMUELE</w:t>
            </w:r>
          </w:p>
        </w:tc>
        <w:tc>
          <w:tcPr>
            <w:tcW w:w="2200" w:type="dxa"/>
            <w:tcMar>
              <w:top w:w="20" w:type="dxa"/>
              <w:left w:w="20" w:type="dxa"/>
              <w:bottom w:w="20" w:type="dxa"/>
              <w:right w:w="20" w:type="dxa"/>
            </w:tcMar>
            <w:vAlign w:val="center"/>
            <w:hideMark/>
          </w:tcPr>
          <w:p w14:paraId="2FA0D407" w14:textId="77777777" w:rsidR="00B46E19" w:rsidRPr="001B77AD" w:rsidRDefault="00B46E19" w:rsidP="002A71B3">
            <w:pPr>
              <w:pStyle w:val="movimento2"/>
              <w:rPr>
                <w:color w:val="002060"/>
              </w:rPr>
            </w:pPr>
            <w:r w:rsidRPr="001B77AD">
              <w:rPr>
                <w:color w:val="002060"/>
              </w:rPr>
              <w:t xml:space="preserve">(ACQUAVIVA CALCIO) </w:t>
            </w:r>
          </w:p>
        </w:tc>
      </w:tr>
      <w:tr w:rsidR="00B46E19" w:rsidRPr="001B77AD" w14:paraId="53CC1471" w14:textId="77777777" w:rsidTr="002A71B3">
        <w:tc>
          <w:tcPr>
            <w:tcW w:w="2200" w:type="dxa"/>
            <w:tcMar>
              <w:top w:w="20" w:type="dxa"/>
              <w:left w:w="20" w:type="dxa"/>
              <w:bottom w:w="20" w:type="dxa"/>
              <w:right w:w="20" w:type="dxa"/>
            </w:tcMar>
            <w:vAlign w:val="center"/>
            <w:hideMark/>
          </w:tcPr>
          <w:p w14:paraId="490E91B3" w14:textId="77777777" w:rsidR="00B46E19" w:rsidRPr="001B77AD" w:rsidRDefault="00B46E19" w:rsidP="002A71B3">
            <w:pPr>
              <w:pStyle w:val="movimento"/>
              <w:rPr>
                <w:color w:val="002060"/>
              </w:rPr>
            </w:pPr>
            <w:r w:rsidRPr="001B77AD">
              <w:rPr>
                <w:color w:val="002060"/>
              </w:rPr>
              <w:t>MARVULLE DO NASCIM GABRIEL</w:t>
            </w:r>
          </w:p>
        </w:tc>
        <w:tc>
          <w:tcPr>
            <w:tcW w:w="2200" w:type="dxa"/>
            <w:tcMar>
              <w:top w:w="20" w:type="dxa"/>
              <w:left w:w="20" w:type="dxa"/>
              <w:bottom w:w="20" w:type="dxa"/>
              <w:right w:w="20" w:type="dxa"/>
            </w:tcMar>
            <w:vAlign w:val="center"/>
            <w:hideMark/>
          </w:tcPr>
          <w:p w14:paraId="4EF86F12" w14:textId="77777777" w:rsidR="00B46E19" w:rsidRPr="001B77AD" w:rsidRDefault="00B46E19" w:rsidP="002A71B3">
            <w:pPr>
              <w:pStyle w:val="movimento2"/>
              <w:rPr>
                <w:color w:val="002060"/>
              </w:rPr>
            </w:pPr>
            <w:r w:rsidRPr="001B77AD">
              <w:rPr>
                <w:color w:val="002060"/>
              </w:rPr>
              <w:t xml:space="preserve">(AMATORI STESE 2007 SRL) </w:t>
            </w:r>
          </w:p>
        </w:tc>
        <w:tc>
          <w:tcPr>
            <w:tcW w:w="800" w:type="dxa"/>
            <w:tcMar>
              <w:top w:w="20" w:type="dxa"/>
              <w:left w:w="20" w:type="dxa"/>
              <w:bottom w:w="20" w:type="dxa"/>
              <w:right w:w="20" w:type="dxa"/>
            </w:tcMar>
            <w:vAlign w:val="center"/>
            <w:hideMark/>
          </w:tcPr>
          <w:p w14:paraId="2BC9E6B9"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BA5113C" w14:textId="77777777" w:rsidR="00B46E19" w:rsidRPr="001B77AD" w:rsidRDefault="00B46E19" w:rsidP="002A71B3">
            <w:pPr>
              <w:pStyle w:val="movimento"/>
              <w:rPr>
                <w:color w:val="002060"/>
              </w:rPr>
            </w:pPr>
            <w:r w:rsidRPr="001B77AD">
              <w:rPr>
                <w:color w:val="002060"/>
              </w:rPr>
              <w:t>ISTOC CIPRIAN EUGEN</w:t>
            </w:r>
          </w:p>
        </w:tc>
        <w:tc>
          <w:tcPr>
            <w:tcW w:w="2200" w:type="dxa"/>
            <w:tcMar>
              <w:top w:w="20" w:type="dxa"/>
              <w:left w:w="20" w:type="dxa"/>
              <w:bottom w:w="20" w:type="dxa"/>
              <w:right w:w="20" w:type="dxa"/>
            </w:tcMar>
            <w:vAlign w:val="center"/>
            <w:hideMark/>
          </w:tcPr>
          <w:p w14:paraId="06931653" w14:textId="77777777" w:rsidR="00B46E19" w:rsidRPr="001B77AD" w:rsidRDefault="00B46E19" w:rsidP="002A71B3">
            <w:pPr>
              <w:pStyle w:val="movimento2"/>
              <w:rPr>
                <w:color w:val="002060"/>
              </w:rPr>
            </w:pPr>
            <w:r w:rsidRPr="001B77AD">
              <w:rPr>
                <w:color w:val="002060"/>
              </w:rPr>
              <w:t xml:space="preserve">(MOGLIANESE) </w:t>
            </w:r>
          </w:p>
        </w:tc>
      </w:tr>
      <w:tr w:rsidR="00B46E19" w:rsidRPr="001B77AD" w14:paraId="5C78E5A7" w14:textId="77777777" w:rsidTr="002A71B3">
        <w:tc>
          <w:tcPr>
            <w:tcW w:w="2200" w:type="dxa"/>
            <w:tcMar>
              <w:top w:w="20" w:type="dxa"/>
              <w:left w:w="20" w:type="dxa"/>
              <w:bottom w:w="20" w:type="dxa"/>
              <w:right w:w="20" w:type="dxa"/>
            </w:tcMar>
            <w:vAlign w:val="center"/>
            <w:hideMark/>
          </w:tcPr>
          <w:p w14:paraId="573905EC" w14:textId="77777777" w:rsidR="00B46E19" w:rsidRPr="001B77AD" w:rsidRDefault="00B46E19" w:rsidP="002A71B3">
            <w:pPr>
              <w:pStyle w:val="movimento"/>
              <w:rPr>
                <w:color w:val="002060"/>
              </w:rPr>
            </w:pPr>
            <w:r w:rsidRPr="001B77AD">
              <w:rPr>
                <w:color w:val="002060"/>
              </w:rPr>
              <w:t>TORRESI MATTEO</w:t>
            </w:r>
          </w:p>
        </w:tc>
        <w:tc>
          <w:tcPr>
            <w:tcW w:w="2200" w:type="dxa"/>
            <w:tcMar>
              <w:top w:w="20" w:type="dxa"/>
              <w:left w:w="20" w:type="dxa"/>
              <w:bottom w:w="20" w:type="dxa"/>
              <w:right w:w="20" w:type="dxa"/>
            </w:tcMar>
            <w:vAlign w:val="center"/>
            <w:hideMark/>
          </w:tcPr>
          <w:p w14:paraId="41A50487" w14:textId="77777777" w:rsidR="00B46E19" w:rsidRPr="001B77AD" w:rsidRDefault="00B46E19" w:rsidP="002A71B3">
            <w:pPr>
              <w:pStyle w:val="movimento2"/>
              <w:rPr>
                <w:color w:val="002060"/>
              </w:rPr>
            </w:pPr>
            <w:r w:rsidRPr="001B77AD">
              <w:rPr>
                <w:color w:val="002060"/>
              </w:rPr>
              <w:t xml:space="preserve">(MOGLIANESE) </w:t>
            </w:r>
          </w:p>
        </w:tc>
        <w:tc>
          <w:tcPr>
            <w:tcW w:w="800" w:type="dxa"/>
            <w:tcMar>
              <w:top w:w="20" w:type="dxa"/>
              <w:left w:w="20" w:type="dxa"/>
              <w:bottom w:w="20" w:type="dxa"/>
              <w:right w:w="20" w:type="dxa"/>
            </w:tcMar>
            <w:vAlign w:val="center"/>
            <w:hideMark/>
          </w:tcPr>
          <w:p w14:paraId="72AB880E"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98F7932" w14:textId="77777777" w:rsidR="00B46E19" w:rsidRPr="001B77AD" w:rsidRDefault="00B46E19" w:rsidP="002A71B3">
            <w:pPr>
              <w:pStyle w:val="movimento"/>
              <w:rPr>
                <w:color w:val="002060"/>
              </w:rPr>
            </w:pPr>
            <w:r w:rsidRPr="001B77AD">
              <w:rPr>
                <w:color w:val="002060"/>
              </w:rPr>
              <w:t>ALESSANDRONI FILIPPO</w:t>
            </w:r>
          </w:p>
        </w:tc>
        <w:tc>
          <w:tcPr>
            <w:tcW w:w="2200" w:type="dxa"/>
            <w:tcMar>
              <w:top w:w="20" w:type="dxa"/>
              <w:left w:w="20" w:type="dxa"/>
              <w:bottom w:w="20" w:type="dxa"/>
              <w:right w:w="20" w:type="dxa"/>
            </w:tcMar>
            <w:vAlign w:val="center"/>
            <w:hideMark/>
          </w:tcPr>
          <w:p w14:paraId="50295399" w14:textId="77777777" w:rsidR="00B46E19" w:rsidRPr="001B77AD" w:rsidRDefault="00B46E19" w:rsidP="002A71B3">
            <w:pPr>
              <w:pStyle w:val="movimento2"/>
              <w:rPr>
                <w:color w:val="002060"/>
              </w:rPr>
            </w:pPr>
            <w:r w:rsidRPr="001B77AD">
              <w:rPr>
                <w:color w:val="002060"/>
              </w:rPr>
              <w:t xml:space="preserve">(URBANIA CALCIO) </w:t>
            </w:r>
          </w:p>
        </w:tc>
      </w:tr>
      <w:tr w:rsidR="00B46E19" w:rsidRPr="001B77AD" w14:paraId="22FA3EB9" w14:textId="77777777" w:rsidTr="002A71B3">
        <w:tc>
          <w:tcPr>
            <w:tcW w:w="2200" w:type="dxa"/>
            <w:tcMar>
              <w:top w:w="20" w:type="dxa"/>
              <w:left w:w="20" w:type="dxa"/>
              <w:bottom w:w="20" w:type="dxa"/>
              <w:right w:w="20" w:type="dxa"/>
            </w:tcMar>
            <w:vAlign w:val="center"/>
            <w:hideMark/>
          </w:tcPr>
          <w:p w14:paraId="250F260A" w14:textId="77777777" w:rsidR="00B46E19" w:rsidRPr="001B77AD" w:rsidRDefault="00B46E19" w:rsidP="002A71B3">
            <w:pPr>
              <w:pStyle w:val="movimento"/>
              <w:rPr>
                <w:color w:val="002060"/>
              </w:rPr>
            </w:pPr>
            <w:r w:rsidRPr="001B77AD">
              <w:rPr>
                <w:color w:val="002060"/>
              </w:rPr>
              <w:t>SARRECCHIA TOMMASO</w:t>
            </w:r>
          </w:p>
        </w:tc>
        <w:tc>
          <w:tcPr>
            <w:tcW w:w="2200" w:type="dxa"/>
            <w:tcMar>
              <w:top w:w="20" w:type="dxa"/>
              <w:left w:w="20" w:type="dxa"/>
              <w:bottom w:w="20" w:type="dxa"/>
              <w:right w:w="20" w:type="dxa"/>
            </w:tcMar>
            <w:vAlign w:val="center"/>
            <w:hideMark/>
          </w:tcPr>
          <w:p w14:paraId="51331676" w14:textId="77777777" w:rsidR="00B46E19" w:rsidRPr="001B77AD" w:rsidRDefault="00B46E19" w:rsidP="002A71B3">
            <w:pPr>
              <w:pStyle w:val="movimento2"/>
              <w:rPr>
                <w:color w:val="002060"/>
              </w:rPr>
            </w:pPr>
            <w:r w:rsidRPr="001B77AD">
              <w:rPr>
                <w:color w:val="002060"/>
              </w:rPr>
              <w:t xml:space="preserve">(URBINO CALCIO A 5) </w:t>
            </w:r>
          </w:p>
        </w:tc>
        <w:tc>
          <w:tcPr>
            <w:tcW w:w="800" w:type="dxa"/>
            <w:tcMar>
              <w:top w:w="20" w:type="dxa"/>
              <w:left w:w="20" w:type="dxa"/>
              <w:bottom w:w="20" w:type="dxa"/>
              <w:right w:w="20" w:type="dxa"/>
            </w:tcMar>
            <w:vAlign w:val="center"/>
            <w:hideMark/>
          </w:tcPr>
          <w:p w14:paraId="2FF19BF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2F9FAB2" w14:textId="77777777" w:rsidR="00B46E19" w:rsidRPr="001B77AD" w:rsidRDefault="00B46E19" w:rsidP="002A71B3">
            <w:pPr>
              <w:pStyle w:val="movimento"/>
              <w:rPr>
                <w:color w:val="002060"/>
              </w:rPr>
            </w:pPr>
            <w:r w:rsidRPr="001B77AD">
              <w:rPr>
                <w:color w:val="002060"/>
              </w:rPr>
              <w:t>CASTAGNA ERIK ESTEBAN</w:t>
            </w:r>
          </w:p>
        </w:tc>
        <w:tc>
          <w:tcPr>
            <w:tcW w:w="2200" w:type="dxa"/>
            <w:tcMar>
              <w:top w:w="20" w:type="dxa"/>
              <w:left w:w="20" w:type="dxa"/>
              <w:bottom w:w="20" w:type="dxa"/>
              <w:right w:w="20" w:type="dxa"/>
            </w:tcMar>
            <w:vAlign w:val="center"/>
            <w:hideMark/>
          </w:tcPr>
          <w:p w14:paraId="2B136AF0" w14:textId="77777777" w:rsidR="00B46E19" w:rsidRPr="001B77AD" w:rsidRDefault="00B46E19" w:rsidP="002A71B3">
            <w:pPr>
              <w:pStyle w:val="movimento2"/>
              <w:rPr>
                <w:color w:val="002060"/>
              </w:rPr>
            </w:pPr>
            <w:r w:rsidRPr="001B77AD">
              <w:rPr>
                <w:color w:val="002060"/>
              </w:rPr>
              <w:t xml:space="preserve">(VIS CIVITANOVA) </w:t>
            </w:r>
          </w:p>
        </w:tc>
      </w:tr>
    </w:tbl>
    <w:p w14:paraId="75450842" w14:textId="77777777" w:rsidR="00B46E19" w:rsidRPr="001B77AD" w:rsidRDefault="00B46E19" w:rsidP="00B46E19">
      <w:pPr>
        <w:pStyle w:val="titolo30"/>
        <w:rPr>
          <w:rFonts w:eastAsiaTheme="minorEastAsia"/>
          <w:color w:val="002060"/>
        </w:rPr>
      </w:pPr>
      <w:r w:rsidRPr="001B77AD">
        <w:rPr>
          <w:color w:val="002060"/>
        </w:rPr>
        <w:t xml:space="preserve">CALCIATORI NON ESPULSI </w:t>
      </w:r>
    </w:p>
    <w:p w14:paraId="745ACFFF" w14:textId="77777777" w:rsidR="00B46E19" w:rsidRPr="001B77AD" w:rsidRDefault="00B46E19" w:rsidP="00B46E19">
      <w:pPr>
        <w:pStyle w:val="titolo20"/>
        <w:rPr>
          <w:color w:val="002060"/>
        </w:rPr>
      </w:pPr>
      <w:r w:rsidRPr="001B77A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0398E896" w14:textId="77777777" w:rsidTr="002A71B3">
        <w:tc>
          <w:tcPr>
            <w:tcW w:w="2200" w:type="dxa"/>
            <w:tcMar>
              <w:top w:w="20" w:type="dxa"/>
              <w:left w:w="20" w:type="dxa"/>
              <w:bottom w:w="20" w:type="dxa"/>
              <w:right w:w="20" w:type="dxa"/>
            </w:tcMar>
            <w:vAlign w:val="center"/>
            <w:hideMark/>
          </w:tcPr>
          <w:p w14:paraId="5AEA6BF0" w14:textId="77777777" w:rsidR="00B46E19" w:rsidRPr="001B77AD" w:rsidRDefault="00B46E19" w:rsidP="002A71B3">
            <w:pPr>
              <w:pStyle w:val="movimento"/>
              <w:rPr>
                <w:color w:val="002060"/>
              </w:rPr>
            </w:pPr>
            <w:r w:rsidRPr="001B77AD">
              <w:rPr>
                <w:color w:val="002060"/>
              </w:rPr>
              <w:t>BARTOLACCI GABRIELE</w:t>
            </w:r>
          </w:p>
        </w:tc>
        <w:tc>
          <w:tcPr>
            <w:tcW w:w="2200" w:type="dxa"/>
            <w:tcMar>
              <w:top w:w="20" w:type="dxa"/>
              <w:left w:w="20" w:type="dxa"/>
              <w:bottom w:w="20" w:type="dxa"/>
              <w:right w:w="20" w:type="dxa"/>
            </w:tcMar>
            <w:vAlign w:val="center"/>
            <w:hideMark/>
          </w:tcPr>
          <w:p w14:paraId="6E3BAB3B" w14:textId="77777777" w:rsidR="00B46E19" w:rsidRPr="001B77AD" w:rsidRDefault="00B46E19" w:rsidP="002A71B3">
            <w:pPr>
              <w:pStyle w:val="movimento2"/>
              <w:rPr>
                <w:color w:val="002060"/>
              </w:rPr>
            </w:pPr>
            <w:r w:rsidRPr="001B77AD">
              <w:rPr>
                <w:color w:val="002060"/>
              </w:rPr>
              <w:t xml:space="preserve">(CIARNIN) </w:t>
            </w:r>
          </w:p>
        </w:tc>
        <w:tc>
          <w:tcPr>
            <w:tcW w:w="800" w:type="dxa"/>
            <w:tcMar>
              <w:top w:w="20" w:type="dxa"/>
              <w:left w:w="20" w:type="dxa"/>
              <w:bottom w:w="20" w:type="dxa"/>
              <w:right w:w="20" w:type="dxa"/>
            </w:tcMar>
            <w:vAlign w:val="center"/>
            <w:hideMark/>
          </w:tcPr>
          <w:p w14:paraId="0224D67F"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A457484" w14:textId="77777777" w:rsidR="00B46E19" w:rsidRPr="001B77AD" w:rsidRDefault="00B46E19" w:rsidP="002A71B3">
            <w:pPr>
              <w:pStyle w:val="movimento"/>
              <w:rPr>
                <w:color w:val="002060"/>
              </w:rPr>
            </w:pPr>
            <w:r w:rsidRPr="001B77AD">
              <w:rPr>
                <w:color w:val="002060"/>
              </w:rPr>
              <w:t>MOSCA NICOLO</w:t>
            </w:r>
          </w:p>
        </w:tc>
        <w:tc>
          <w:tcPr>
            <w:tcW w:w="2200" w:type="dxa"/>
            <w:tcMar>
              <w:top w:w="20" w:type="dxa"/>
              <w:left w:w="20" w:type="dxa"/>
              <w:bottom w:w="20" w:type="dxa"/>
              <w:right w:w="20" w:type="dxa"/>
            </w:tcMar>
            <w:vAlign w:val="center"/>
            <w:hideMark/>
          </w:tcPr>
          <w:p w14:paraId="3593D681" w14:textId="77777777" w:rsidR="00B46E19" w:rsidRPr="001B77AD" w:rsidRDefault="00B46E19" w:rsidP="002A71B3">
            <w:pPr>
              <w:pStyle w:val="movimento2"/>
              <w:rPr>
                <w:color w:val="002060"/>
              </w:rPr>
            </w:pPr>
            <w:r w:rsidRPr="001B77AD">
              <w:rPr>
                <w:color w:val="002060"/>
              </w:rPr>
              <w:t xml:space="preserve">(FUTSAL ANCONA) </w:t>
            </w:r>
          </w:p>
        </w:tc>
      </w:tr>
      <w:tr w:rsidR="00B46E19" w:rsidRPr="001B77AD" w14:paraId="2C698739" w14:textId="77777777" w:rsidTr="002A71B3">
        <w:tc>
          <w:tcPr>
            <w:tcW w:w="2200" w:type="dxa"/>
            <w:tcMar>
              <w:top w:w="20" w:type="dxa"/>
              <w:left w:w="20" w:type="dxa"/>
              <w:bottom w:w="20" w:type="dxa"/>
              <w:right w:w="20" w:type="dxa"/>
            </w:tcMar>
            <w:vAlign w:val="center"/>
            <w:hideMark/>
          </w:tcPr>
          <w:p w14:paraId="1C1F6E2E" w14:textId="77777777" w:rsidR="00B46E19" w:rsidRPr="001B77AD" w:rsidRDefault="00B46E19" w:rsidP="002A71B3">
            <w:pPr>
              <w:pStyle w:val="movimento"/>
              <w:rPr>
                <w:color w:val="002060"/>
              </w:rPr>
            </w:pPr>
            <w:r w:rsidRPr="001B77AD">
              <w:rPr>
                <w:color w:val="002060"/>
              </w:rPr>
              <w:t>PETROCCHI MARCELLO</w:t>
            </w:r>
          </w:p>
        </w:tc>
        <w:tc>
          <w:tcPr>
            <w:tcW w:w="2200" w:type="dxa"/>
            <w:tcMar>
              <w:top w:w="20" w:type="dxa"/>
              <w:left w:w="20" w:type="dxa"/>
              <w:bottom w:w="20" w:type="dxa"/>
              <w:right w:w="20" w:type="dxa"/>
            </w:tcMar>
            <w:vAlign w:val="center"/>
            <w:hideMark/>
          </w:tcPr>
          <w:p w14:paraId="7CD28A36" w14:textId="77777777" w:rsidR="00B46E19" w:rsidRPr="001B77AD" w:rsidRDefault="00B46E19" w:rsidP="002A71B3">
            <w:pPr>
              <w:pStyle w:val="movimento2"/>
              <w:rPr>
                <w:color w:val="002060"/>
              </w:rPr>
            </w:pPr>
            <w:r w:rsidRPr="001B77AD">
              <w:rPr>
                <w:color w:val="002060"/>
              </w:rPr>
              <w:t xml:space="preserve">(SAMBENEDETTESE BEACH SOCC) </w:t>
            </w:r>
          </w:p>
        </w:tc>
        <w:tc>
          <w:tcPr>
            <w:tcW w:w="800" w:type="dxa"/>
            <w:tcMar>
              <w:top w:w="20" w:type="dxa"/>
              <w:left w:w="20" w:type="dxa"/>
              <w:bottom w:w="20" w:type="dxa"/>
              <w:right w:w="20" w:type="dxa"/>
            </w:tcMar>
            <w:vAlign w:val="center"/>
            <w:hideMark/>
          </w:tcPr>
          <w:p w14:paraId="340D3FF7"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B5BB46E" w14:textId="77777777" w:rsidR="00B46E19" w:rsidRPr="001B77AD" w:rsidRDefault="00B46E19" w:rsidP="002A71B3">
            <w:pPr>
              <w:pStyle w:val="movimento"/>
              <w:rPr>
                <w:color w:val="002060"/>
              </w:rPr>
            </w:pPr>
            <w:r w:rsidRPr="001B77AD">
              <w:rPr>
                <w:color w:val="002060"/>
              </w:rPr>
              <w:t>NARDINI ANDREA</w:t>
            </w:r>
          </w:p>
        </w:tc>
        <w:tc>
          <w:tcPr>
            <w:tcW w:w="2200" w:type="dxa"/>
            <w:tcMar>
              <w:top w:w="20" w:type="dxa"/>
              <w:left w:w="20" w:type="dxa"/>
              <w:bottom w:w="20" w:type="dxa"/>
              <w:right w:w="20" w:type="dxa"/>
            </w:tcMar>
            <w:vAlign w:val="center"/>
            <w:hideMark/>
          </w:tcPr>
          <w:p w14:paraId="0825C7AA" w14:textId="77777777" w:rsidR="00B46E19" w:rsidRPr="001B77AD" w:rsidRDefault="00B46E19" w:rsidP="002A71B3">
            <w:pPr>
              <w:pStyle w:val="movimento2"/>
              <w:rPr>
                <w:color w:val="002060"/>
              </w:rPr>
            </w:pPr>
            <w:r w:rsidRPr="001B77AD">
              <w:rPr>
                <w:color w:val="002060"/>
              </w:rPr>
              <w:t xml:space="preserve">(SPECIAL ONE SPORTING CLUB) </w:t>
            </w:r>
          </w:p>
        </w:tc>
      </w:tr>
      <w:tr w:rsidR="00B46E19" w:rsidRPr="001B77AD" w14:paraId="2332A500" w14:textId="77777777" w:rsidTr="002A71B3">
        <w:tc>
          <w:tcPr>
            <w:tcW w:w="2200" w:type="dxa"/>
            <w:tcMar>
              <w:top w:w="20" w:type="dxa"/>
              <w:left w:w="20" w:type="dxa"/>
              <w:bottom w:w="20" w:type="dxa"/>
              <w:right w:w="20" w:type="dxa"/>
            </w:tcMar>
            <w:vAlign w:val="center"/>
            <w:hideMark/>
          </w:tcPr>
          <w:p w14:paraId="67754D9A" w14:textId="77777777" w:rsidR="00B46E19" w:rsidRPr="001B77AD" w:rsidRDefault="00B46E19" w:rsidP="002A71B3">
            <w:pPr>
              <w:pStyle w:val="movimento"/>
              <w:rPr>
                <w:color w:val="002060"/>
              </w:rPr>
            </w:pPr>
            <w:r w:rsidRPr="001B77AD">
              <w:rPr>
                <w:color w:val="002060"/>
              </w:rPr>
              <w:t>CANNELLA IVAN</w:t>
            </w:r>
          </w:p>
        </w:tc>
        <w:tc>
          <w:tcPr>
            <w:tcW w:w="2200" w:type="dxa"/>
            <w:tcMar>
              <w:top w:w="20" w:type="dxa"/>
              <w:left w:w="20" w:type="dxa"/>
              <w:bottom w:w="20" w:type="dxa"/>
              <w:right w:w="20" w:type="dxa"/>
            </w:tcMar>
            <w:vAlign w:val="center"/>
            <w:hideMark/>
          </w:tcPr>
          <w:p w14:paraId="1A2EFA1E" w14:textId="77777777" w:rsidR="00B46E19" w:rsidRPr="001B77AD" w:rsidRDefault="00B46E19" w:rsidP="002A71B3">
            <w:pPr>
              <w:pStyle w:val="movimento2"/>
              <w:rPr>
                <w:color w:val="002060"/>
              </w:rPr>
            </w:pPr>
            <w:r w:rsidRPr="001B77AD">
              <w:rPr>
                <w:color w:val="002060"/>
              </w:rPr>
              <w:t xml:space="preserve">(SPORTING GROTTAMMARE) </w:t>
            </w:r>
          </w:p>
        </w:tc>
        <w:tc>
          <w:tcPr>
            <w:tcW w:w="800" w:type="dxa"/>
            <w:tcMar>
              <w:top w:w="20" w:type="dxa"/>
              <w:left w:w="20" w:type="dxa"/>
              <w:bottom w:w="20" w:type="dxa"/>
              <w:right w:w="20" w:type="dxa"/>
            </w:tcMar>
            <w:vAlign w:val="center"/>
            <w:hideMark/>
          </w:tcPr>
          <w:p w14:paraId="173E1D54"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44F7DD7B"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3F899D6" w14:textId="77777777" w:rsidR="00B46E19" w:rsidRPr="001B77AD" w:rsidRDefault="00B46E19" w:rsidP="002A71B3">
            <w:pPr>
              <w:pStyle w:val="movimento2"/>
              <w:rPr>
                <w:color w:val="002060"/>
              </w:rPr>
            </w:pPr>
            <w:r w:rsidRPr="001B77AD">
              <w:rPr>
                <w:color w:val="002060"/>
              </w:rPr>
              <w:t> </w:t>
            </w:r>
          </w:p>
        </w:tc>
      </w:tr>
    </w:tbl>
    <w:p w14:paraId="68F0A705" w14:textId="77777777" w:rsidR="00B46E19" w:rsidRPr="001B77AD" w:rsidRDefault="00B46E19" w:rsidP="00B46E19">
      <w:pPr>
        <w:pStyle w:val="titolo20"/>
        <w:rPr>
          <w:rFonts w:eastAsiaTheme="minorEastAsia"/>
          <w:color w:val="002060"/>
        </w:rPr>
      </w:pPr>
      <w:r w:rsidRPr="001B77AD">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78660D9C" w14:textId="77777777" w:rsidTr="002A71B3">
        <w:tc>
          <w:tcPr>
            <w:tcW w:w="2200" w:type="dxa"/>
            <w:tcMar>
              <w:top w:w="20" w:type="dxa"/>
              <w:left w:w="20" w:type="dxa"/>
              <w:bottom w:w="20" w:type="dxa"/>
              <w:right w:w="20" w:type="dxa"/>
            </w:tcMar>
            <w:vAlign w:val="center"/>
            <w:hideMark/>
          </w:tcPr>
          <w:p w14:paraId="73446998" w14:textId="77777777" w:rsidR="00B46E19" w:rsidRPr="001B77AD" w:rsidRDefault="00B46E19" w:rsidP="002A71B3">
            <w:pPr>
              <w:pStyle w:val="movimento"/>
              <w:rPr>
                <w:color w:val="002060"/>
              </w:rPr>
            </w:pPr>
            <w:r w:rsidRPr="001B77AD">
              <w:rPr>
                <w:color w:val="002060"/>
              </w:rPr>
              <w:t>ANGELANI ALESSANDRO</w:t>
            </w:r>
          </w:p>
        </w:tc>
        <w:tc>
          <w:tcPr>
            <w:tcW w:w="2200" w:type="dxa"/>
            <w:tcMar>
              <w:top w:w="20" w:type="dxa"/>
              <w:left w:w="20" w:type="dxa"/>
              <w:bottom w:w="20" w:type="dxa"/>
              <w:right w:w="20" w:type="dxa"/>
            </w:tcMar>
            <w:vAlign w:val="center"/>
            <w:hideMark/>
          </w:tcPr>
          <w:p w14:paraId="2293D2F3" w14:textId="77777777" w:rsidR="00B46E19" w:rsidRPr="001B77AD" w:rsidRDefault="00B46E19" w:rsidP="002A71B3">
            <w:pPr>
              <w:pStyle w:val="movimento2"/>
              <w:rPr>
                <w:color w:val="002060"/>
              </w:rPr>
            </w:pPr>
            <w:r w:rsidRPr="001B77AD">
              <w:rPr>
                <w:color w:val="002060"/>
              </w:rPr>
              <w:t xml:space="preserve">(FUTSAL ANCONA) </w:t>
            </w:r>
          </w:p>
        </w:tc>
        <w:tc>
          <w:tcPr>
            <w:tcW w:w="800" w:type="dxa"/>
            <w:tcMar>
              <w:top w:w="20" w:type="dxa"/>
              <w:left w:w="20" w:type="dxa"/>
              <w:bottom w:w="20" w:type="dxa"/>
              <w:right w:w="20" w:type="dxa"/>
            </w:tcMar>
            <w:vAlign w:val="center"/>
            <w:hideMark/>
          </w:tcPr>
          <w:p w14:paraId="1C1068F4"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C9726B7"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DB51EAA" w14:textId="77777777" w:rsidR="00B46E19" w:rsidRPr="001B77AD" w:rsidRDefault="00B46E19" w:rsidP="002A71B3">
            <w:pPr>
              <w:pStyle w:val="movimento2"/>
              <w:rPr>
                <w:color w:val="002060"/>
              </w:rPr>
            </w:pPr>
            <w:r w:rsidRPr="001B77AD">
              <w:rPr>
                <w:color w:val="002060"/>
              </w:rPr>
              <w:t> </w:t>
            </w:r>
          </w:p>
        </w:tc>
      </w:tr>
    </w:tbl>
    <w:p w14:paraId="7E25202A" w14:textId="77777777" w:rsidR="00B46E19" w:rsidRPr="001B77AD" w:rsidRDefault="00B46E19" w:rsidP="00B46E19">
      <w:pPr>
        <w:pStyle w:val="titolo20"/>
        <w:rPr>
          <w:rFonts w:eastAsiaTheme="minorEastAsia"/>
          <w:color w:val="002060"/>
        </w:rPr>
      </w:pPr>
      <w:r w:rsidRPr="001B77A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48FB0693" w14:textId="77777777" w:rsidTr="002A71B3">
        <w:tc>
          <w:tcPr>
            <w:tcW w:w="2200" w:type="dxa"/>
            <w:tcMar>
              <w:top w:w="20" w:type="dxa"/>
              <w:left w:w="20" w:type="dxa"/>
              <w:bottom w:w="20" w:type="dxa"/>
              <w:right w:w="20" w:type="dxa"/>
            </w:tcMar>
            <w:vAlign w:val="center"/>
            <w:hideMark/>
          </w:tcPr>
          <w:p w14:paraId="714FED41" w14:textId="77777777" w:rsidR="00B46E19" w:rsidRPr="001B77AD" w:rsidRDefault="00B46E19" w:rsidP="002A71B3">
            <w:pPr>
              <w:pStyle w:val="movimento"/>
              <w:rPr>
                <w:color w:val="002060"/>
              </w:rPr>
            </w:pPr>
            <w:r w:rsidRPr="001B77AD">
              <w:rPr>
                <w:color w:val="002060"/>
              </w:rPr>
              <w:t>BRUNETTI RICCARDO</w:t>
            </w:r>
          </w:p>
        </w:tc>
        <w:tc>
          <w:tcPr>
            <w:tcW w:w="2200" w:type="dxa"/>
            <w:tcMar>
              <w:top w:w="20" w:type="dxa"/>
              <w:left w:w="20" w:type="dxa"/>
              <w:bottom w:w="20" w:type="dxa"/>
              <w:right w:w="20" w:type="dxa"/>
            </w:tcMar>
            <w:vAlign w:val="center"/>
            <w:hideMark/>
          </w:tcPr>
          <w:p w14:paraId="224DDC83" w14:textId="77777777" w:rsidR="00B46E19" w:rsidRPr="001B77AD" w:rsidRDefault="00B46E19" w:rsidP="002A71B3">
            <w:pPr>
              <w:pStyle w:val="movimento2"/>
              <w:rPr>
                <w:color w:val="002060"/>
              </w:rPr>
            </w:pPr>
            <w:r w:rsidRPr="001B77AD">
              <w:rPr>
                <w:color w:val="002060"/>
              </w:rPr>
              <w:t xml:space="preserve">(CIARNIN) </w:t>
            </w:r>
          </w:p>
        </w:tc>
        <w:tc>
          <w:tcPr>
            <w:tcW w:w="800" w:type="dxa"/>
            <w:tcMar>
              <w:top w:w="20" w:type="dxa"/>
              <w:left w:w="20" w:type="dxa"/>
              <w:bottom w:w="20" w:type="dxa"/>
              <w:right w:w="20" w:type="dxa"/>
            </w:tcMar>
            <w:vAlign w:val="center"/>
            <w:hideMark/>
          </w:tcPr>
          <w:p w14:paraId="201157D9"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463D388" w14:textId="77777777" w:rsidR="00B46E19" w:rsidRPr="001B77AD" w:rsidRDefault="00B46E19" w:rsidP="002A71B3">
            <w:pPr>
              <w:pStyle w:val="movimento"/>
              <w:rPr>
                <w:color w:val="002060"/>
              </w:rPr>
            </w:pPr>
            <w:r w:rsidRPr="001B77AD">
              <w:rPr>
                <w:color w:val="002060"/>
              </w:rPr>
              <w:t>BRUFFA GABRIELE</w:t>
            </w:r>
          </w:p>
        </w:tc>
        <w:tc>
          <w:tcPr>
            <w:tcW w:w="2200" w:type="dxa"/>
            <w:tcMar>
              <w:top w:w="20" w:type="dxa"/>
              <w:left w:w="20" w:type="dxa"/>
              <w:bottom w:w="20" w:type="dxa"/>
              <w:right w:w="20" w:type="dxa"/>
            </w:tcMar>
            <w:vAlign w:val="center"/>
            <w:hideMark/>
          </w:tcPr>
          <w:p w14:paraId="14B6EEFC" w14:textId="77777777" w:rsidR="00B46E19" w:rsidRPr="001B77AD" w:rsidRDefault="00B46E19" w:rsidP="002A71B3">
            <w:pPr>
              <w:pStyle w:val="movimento2"/>
              <w:rPr>
                <w:color w:val="002060"/>
              </w:rPr>
            </w:pPr>
            <w:r w:rsidRPr="001B77AD">
              <w:rPr>
                <w:color w:val="002060"/>
              </w:rPr>
              <w:t xml:space="preserve">(FRASASSI C5) </w:t>
            </w:r>
          </w:p>
        </w:tc>
      </w:tr>
      <w:tr w:rsidR="00B46E19" w:rsidRPr="001B77AD" w14:paraId="0BAB0281" w14:textId="77777777" w:rsidTr="002A71B3">
        <w:tc>
          <w:tcPr>
            <w:tcW w:w="2200" w:type="dxa"/>
            <w:tcMar>
              <w:top w:w="20" w:type="dxa"/>
              <w:left w:w="20" w:type="dxa"/>
              <w:bottom w:w="20" w:type="dxa"/>
              <w:right w:w="20" w:type="dxa"/>
            </w:tcMar>
            <w:vAlign w:val="center"/>
            <w:hideMark/>
          </w:tcPr>
          <w:p w14:paraId="613804C0" w14:textId="77777777" w:rsidR="00B46E19" w:rsidRPr="001B77AD" w:rsidRDefault="00B46E19" w:rsidP="002A71B3">
            <w:pPr>
              <w:pStyle w:val="movimento"/>
              <w:rPr>
                <w:color w:val="002060"/>
              </w:rPr>
            </w:pPr>
            <w:r w:rsidRPr="001B77AD">
              <w:rPr>
                <w:color w:val="002060"/>
              </w:rPr>
              <w:t>COACCI ALESSANDRO</w:t>
            </w:r>
          </w:p>
        </w:tc>
        <w:tc>
          <w:tcPr>
            <w:tcW w:w="2200" w:type="dxa"/>
            <w:tcMar>
              <w:top w:w="20" w:type="dxa"/>
              <w:left w:w="20" w:type="dxa"/>
              <w:bottom w:w="20" w:type="dxa"/>
              <w:right w:w="20" w:type="dxa"/>
            </w:tcMar>
            <w:vAlign w:val="center"/>
            <w:hideMark/>
          </w:tcPr>
          <w:p w14:paraId="3D1B214D" w14:textId="77777777" w:rsidR="00B46E19" w:rsidRPr="001B77AD" w:rsidRDefault="00B46E19" w:rsidP="002A71B3">
            <w:pPr>
              <w:pStyle w:val="movimento2"/>
              <w:rPr>
                <w:color w:val="002060"/>
              </w:rPr>
            </w:pPr>
            <w:r w:rsidRPr="001B77AD">
              <w:rPr>
                <w:color w:val="002060"/>
              </w:rPr>
              <w:t xml:space="preserve">(SPECIAL ONE SPORTING CLUB) </w:t>
            </w:r>
          </w:p>
        </w:tc>
        <w:tc>
          <w:tcPr>
            <w:tcW w:w="800" w:type="dxa"/>
            <w:tcMar>
              <w:top w:w="20" w:type="dxa"/>
              <w:left w:w="20" w:type="dxa"/>
              <w:bottom w:w="20" w:type="dxa"/>
              <w:right w:w="20" w:type="dxa"/>
            </w:tcMar>
            <w:vAlign w:val="center"/>
            <w:hideMark/>
          </w:tcPr>
          <w:p w14:paraId="54D961DC"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28C1B6D" w14:textId="77777777" w:rsidR="00B46E19" w:rsidRPr="001B77AD" w:rsidRDefault="00B46E19" w:rsidP="002A71B3">
            <w:pPr>
              <w:pStyle w:val="movimento"/>
              <w:rPr>
                <w:color w:val="002060"/>
              </w:rPr>
            </w:pPr>
            <w:r w:rsidRPr="001B77AD">
              <w:rPr>
                <w:color w:val="002060"/>
              </w:rPr>
              <w:t>DI BERARDINO GIANMARCO</w:t>
            </w:r>
          </w:p>
        </w:tc>
        <w:tc>
          <w:tcPr>
            <w:tcW w:w="2200" w:type="dxa"/>
            <w:tcMar>
              <w:top w:w="20" w:type="dxa"/>
              <w:left w:w="20" w:type="dxa"/>
              <w:bottom w:w="20" w:type="dxa"/>
              <w:right w:w="20" w:type="dxa"/>
            </w:tcMar>
            <w:vAlign w:val="center"/>
            <w:hideMark/>
          </w:tcPr>
          <w:p w14:paraId="4404EAA8" w14:textId="77777777" w:rsidR="00B46E19" w:rsidRPr="001B77AD" w:rsidRDefault="00B46E19" w:rsidP="002A71B3">
            <w:pPr>
              <w:pStyle w:val="movimento2"/>
              <w:rPr>
                <w:color w:val="002060"/>
              </w:rPr>
            </w:pPr>
            <w:r w:rsidRPr="001B77AD">
              <w:rPr>
                <w:color w:val="002060"/>
              </w:rPr>
              <w:t xml:space="preserve">(SPORTING GROTTAMMARE) </w:t>
            </w:r>
          </w:p>
        </w:tc>
      </w:tr>
      <w:tr w:rsidR="00B46E19" w:rsidRPr="001B77AD" w14:paraId="38B348E5" w14:textId="77777777" w:rsidTr="002A71B3">
        <w:tc>
          <w:tcPr>
            <w:tcW w:w="2200" w:type="dxa"/>
            <w:tcMar>
              <w:top w:w="20" w:type="dxa"/>
              <w:left w:w="20" w:type="dxa"/>
              <w:bottom w:w="20" w:type="dxa"/>
              <w:right w:w="20" w:type="dxa"/>
            </w:tcMar>
            <w:vAlign w:val="center"/>
            <w:hideMark/>
          </w:tcPr>
          <w:p w14:paraId="3A8BCFAD" w14:textId="77777777" w:rsidR="00B46E19" w:rsidRPr="001B77AD" w:rsidRDefault="00B46E19" w:rsidP="002A71B3">
            <w:pPr>
              <w:pStyle w:val="movimento"/>
              <w:rPr>
                <w:color w:val="002060"/>
              </w:rPr>
            </w:pPr>
            <w:r w:rsidRPr="001B77AD">
              <w:rPr>
                <w:color w:val="002060"/>
              </w:rPr>
              <w:t>GUERRA ALEX</w:t>
            </w:r>
          </w:p>
        </w:tc>
        <w:tc>
          <w:tcPr>
            <w:tcW w:w="2200" w:type="dxa"/>
            <w:tcMar>
              <w:top w:w="20" w:type="dxa"/>
              <w:left w:w="20" w:type="dxa"/>
              <w:bottom w:w="20" w:type="dxa"/>
              <w:right w:w="20" w:type="dxa"/>
            </w:tcMar>
            <w:vAlign w:val="center"/>
            <w:hideMark/>
          </w:tcPr>
          <w:p w14:paraId="20AAFE42" w14:textId="77777777" w:rsidR="00B46E19" w:rsidRPr="001B77AD" w:rsidRDefault="00B46E19" w:rsidP="002A71B3">
            <w:pPr>
              <w:pStyle w:val="movimento2"/>
              <w:rPr>
                <w:color w:val="002060"/>
              </w:rPr>
            </w:pPr>
            <w:r w:rsidRPr="001B77AD">
              <w:rPr>
                <w:color w:val="002060"/>
              </w:rPr>
              <w:t xml:space="preserve">(VADO C5) </w:t>
            </w:r>
          </w:p>
        </w:tc>
        <w:tc>
          <w:tcPr>
            <w:tcW w:w="800" w:type="dxa"/>
            <w:tcMar>
              <w:top w:w="20" w:type="dxa"/>
              <w:left w:w="20" w:type="dxa"/>
              <w:bottom w:w="20" w:type="dxa"/>
              <w:right w:w="20" w:type="dxa"/>
            </w:tcMar>
            <w:vAlign w:val="center"/>
            <w:hideMark/>
          </w:tcPr>
          <w:p w14:paraId="5AE8FEB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780C365"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1D4B868" w14:textId="77777777" w:rsidR="00B46E19" w:rsidRPr="001B77AD" w:rsidRDefault="00B46E19" w:rsidP="002A71B3">
            <w:pPr>
              <w:pStyle w:val="movimento2"/>
              <w:rPr>
                <w:color w:val="002060"/>
              </w:rPr>
            </w:pPr>
            <w:r w:rsidRPr="001B77AD">
              <w:rPr>
                <w:color w:val="002060"/>
              </w:rPr>
              <w:t> </w:t>
            </w:r>
          </w:p>
        </w:tc>
      </w:tr>
    </w:tbl>
    <w:p w14:paraId="51004E3C" w14:textId="77777777" w:rsidR="00B46E19" w:rsidRPr="001B77AD" w:rsidRDefault="00B46E19" w:rsidP="00B46E19">
      <w:pPr>
        <w:pStyle w:val="titolo20"/>
        <w:rPr>
          <w:rFonts w:eastAsiaTheme="minorEastAsia"/>
          <w:color w:val="002060"/>
        </w:rPr>
      </w:pPr>
      <w:r w:rsidRPr="001B77AD">
        <w:rPr>
          <w:color w:val="002060"/>
        </w:rPr>
        <w:t xml:space="preserve">AMMONIZIONE (XII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16499A25" w14:textId="77777777" w:rsidTr="002A71B3">
        <w:tc>
          <w:tcPr>
            <w:tcW w:w="2200" w:type="dxa"/>
            <w:tcMar>
              <w:top w:w="20" w:type="dxa"/>
              <w:left w:w="20" w:type="dxa"/>
              <w:bottom w:w="20" w:type="dxa"/>
              <w:right w:w="20" w:type="dxa"/>
            </w:tcMar>
            <w:vAlign w:val="center"/>
            <w:hideMark/>
          </w:tcPr>
          <w:p w14:paraId="13C633DC" w14:textId="77777777" w:rsidR="00B46E19" w:rsidRPr="001B77AD" w:rsidRDefault="00B46E19" w:rsidP="002A71B3">
            <w:pPr>
              <w:pStyle w:val="movimento"/>
              <w:rPr>
                <w:color w:val="002060"/>
              </w:rPr>
            </w:pPr>
            <w:r w:rsidRPr="001B77AD">
              <w:rPr>
                <w:color w:val="002060"/>
              </w:rPr>
              <w:t>SILVESTRI MASSIMILIANO</w:t>
            </w:r>
          </w:p>
        </w:tc>
        <w:tc>
          <w:tcPr>
            <w:tcW w:w="2200" w:type="dxa"/>
            <w:tcMar>
              <w:top w:w="20" w:type="dxa"/>
              <w:left w:w="20" w:type="dxa"/>
              <w:bottom w:w="20" w:type="dxa"/>
              <w:right w:w="20" w:type="dxa"/>
            </w:tcMar>
            <w:vAlign w:val="center"/>
            <w:hideMark/>
          </w:tcPr>
          <w:p w14:paraId="35C02D27" w14:textId="77777777" w:rsidR="00B46E19" w:rsidRPr="001B77AD" w:rsidRDefault="00B46E19" w:rsidP="002A71B3">
            <w:pPr>
              <w:pStyle w:val="movimento2"/>
              <w:rPr>
                <w:color w:val="002060"/>
              </w:rPr>
            </w:pPr>
            <w:r w:rsidRPr="001B77AD">
              <w:rPr>
                <w:color w:val="002060"/>
              </w:rPr>
              <w:t xml:space="preserve">(ATLETICO ASCOLI 2000) </w:t>
            </w:r>
          </w:p>
        </w:tc>
        <w:tc>
          <w:tcPr>
            <w:tcW w:w="800" w:type="dxa"/>
            <w:tcMar>
              <w:top w:w="20" w:type="dxa"/>
              <w:left w:w="20" w:type="dxa"/>
              <w:bottom w:w="20" w:type="dxa"/>
              <w:right w:w="20" w:type="dxa"/>
            </w:tcMar>
            <w:vAlign w:val="center"/>
            <w:hideMark/>
          </w:tcPr>
          <w:p w14:paraId="28910DC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FCA789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581F965" w14:textId="77777777" w:rsidR="00B46E19" w:rsidRPr="001B77AD" w:rsidRDefault="00B46E19" w:rsidP="002A71B3">
            <w:pPr>
              <w:pStyle w:val="movimento2"/>
              <w:rPr>
                <w:color w:val="002060"/>
              </w:rPr>
            </w:pPr>
            <w:r w:rsidRPr="001B77AD">
              <w:rPr>
                <w:color w:val="002060"/>
              </w:rPr>
              <w:t> </w:t>
            </w:r>
          </w:p>
        </w:tc>
      </w:tr>
    </w:tbl>
    <w:p w14:paraId="20AB3A10" w14:textId="77777777" w:rsidR="00B46E19" w:rsidRPr="001B77AD" w:rsidRDefault="00B46E19" w:rsidP="00B46E19">
      <w:pPr>
        <w:pStyle w:val="titolo20"/>
        <w:rPr>
          <w:rFonts w:eastAsiaTheme="minorEastAsia"/>
          <w:color w:val="002060"/>
        </w:rPr>
      </w:pPr>
      <w:r w:rsidRPr="001B77AD">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4DB6CA69" w14:textId="77777777" w:rsidTr="002A71B3">
        <w:tc>
          <w:tcPr>
            <w:tcW w:w="2200" w:type="dxa"/>
            <w:tcMar>
              <w:top w:w="20" w:type="dxa"/>
              <w:left w:w="20" w:type="dxa"/>
              <w:bottom w:w="20" w:type="dxa"/>
              <w:right w:w="20" w:type="dxa"/>
            </w:tcMar>
            <w:vAlign w:val="center"/>
            <w:hideMark/>
          </w:tcPr>
          <w:p w14:paraId="63DF2943" w14:textId="77777777" w:rsidR="00B46E19" w:rsidRPr="001B77AD" w:rsidRDefault="00B46E19" w:rsidP="002A71B3">
            <w:pPr>
              <w:pStyle w:val="movimento"/>
              <w:rPr>
                <w:color w:val="002060"/>
              </w:rPr>
            </w:pPr>
            <w:r w:rsidRPr="001B77AD">
              <w:rPr>
                <w:color w:val="002060"/>
              </w:rPr>
              <w:lastRenderedPageBreak/>
              <w:t>FRATESI SIMONE</w:t>
            </w:r>
          </w:p>
        </w:tc>
        <w:tc>
          <w:tcPr>
            <w:tcW w:w="2200" w:type="dxa"/>
            <w:tcMar>
              <w:top w:w="20" w:type="dxa"/>
              <w:left w:w="20" w:type="dxa"/>
              <w:bottom w:w="20" w:type="dxa"/>
              <w:right w:w="20" w:type="dxa"/>
            </w:tcMar>
            <w:vAlign w:val="center"/>
            <w:hideMark/>
          </w:tcPr>
          <w:p w14:paraId="033EEB0D" w14:textId="77777777" w:rsidR="00B46E19" w:rsidRPr="001B77AD" w:rsidRDefault="00B46E19" w:rsidP="002A71B3">
            <w:pPr>
              <w:pStyle w:val="movimento2"/>
              <w:rPr>
                <w:color w:val="002060"/>
              </w:rPr>
            </w:pPr>
            <w:r w:rsidRPr="001B77AD">
              <w:rPr>
                <w:color w:val="002060"/>
              </w:rPr>
              <w:t xml:space="preserve">(MONTECCHIO SPORT) </w:t>
            </w:r>
          </w:p>
        </w:tc>
        <w:tc>
          <w:tcPr>
            <w:tcW w:w="800" w:type="dxa"/>
            <w:tcMar>
              <w:top w:w="20" w:type="dxa"/>
              <w:left w:w="20" w:type="dxa"/>
              <w:bottom w:w="20" w:type="dxa"/>
              <w:right w:w="20" w:type="dxa"/>
            </w:tcMar>
            <w:vAlign w:val="center"/>
            <w:hideMark/>
          </w:tcPr>
          <w:p w14:paraId="1FCC00EE"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04C6E92"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F3ACC27" w14:textId="77777777" w:rsidR="00B46E19" w:rsidRPr="001B77AD" w:rsidRDefault="00B46E19" w:rsidP="002A71B3">
            <w:pPr>
              <w:pStyle w:val="movimento2"/>
              <w:rPr>
                <w:color w:val="002060"/>
              </w:rPr>
            </w:pPr>
            <w:r w:rsidRPr="001B77AD">
              <w:rPr>
                <w:color w:val="002060"/>
              </w:rPr>
              <w:t> </w:t>
            </w:r>
          </w:p>
        </w:tc>
      </w:tr>
    </w:tbl>
    <w:p w14:paraId="787FFA9A" w14:textId="77777777" w:rsidR="00B46E19" w:rsidRPr="001B77AD" w:rsidRDefault="00B46E19" w:rsidP="00B46E19">
      <w:pPr>
        <w:pStyle w:val="titolo20"/>
        <w:rPr>
          <w:rFonts w:eastAsiaTheme="minorEastAsia"/>
          <w:color w:val="002060"/>
        </w:rPr>
      </w:pPr>
      <w:r w:rsidRPr="001B77A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6A321CC7" w14:textId="77777777" w:rsidTr="002A71B3">
        <w:tc>
          <w:tcPr>
            <w:tcW w:w="2200" w:type="dxa"/>
            <w:tcMar>
              <w:top w:w="20" w:type="dxa"/>
              <w:left w:w="20" w:type="dxa"/>
              <w:bottom w:w="20" w:type="dxa"/>
              <w:right w:w="20" w:type="dxa"/>
            </w:tcMar>
            <w:vAlign w:val="center"/>
            <w:hideMark/>
          </w:tcPr>
          <w:p w14:paraId="60BDEBB1" w14:textId="77777777" w:rsidR="00B46E19" w:rsidRPr="001B77AD" w:rsidRDefault="00B46E19" w:rsidP="002A71B3">
            <w:pPr>
              <w:pStyle w:val="movimento"/>
              <w:rPr>
                <w:color w:val="002060"/>
              </w:rPr>
            </w:pPr>
            <w:r w:rsidRPr="001B77AD">
              <w:rPr>
                <w:color w:val="002060"/>
              </w:rPr>
              <w:t>RAMUNDO PIGNASECCA MARCO</w:t>
            </w:r>
          </w:p>
        </w:tc>
        <w:tc>
          <w:tcPr>
            <w:tcW w:w="2200" w:type="dxa"/>
            <w:tcMar>
              <w:top w:w="20" w:type="dxa"/>
              <w:left w:w="20" w:type="dxa"/>
              <w:bottom w:w="20" w:type="dxa"/>
              <w:right w:w="20" w:type="dxa"/>
            </w:tcMar>
            <w:vAlign w:val="center"/>
            <w:hideMark/>
          </w:tcPr>
          <w:p w14:paraId="7107C7FB" w14:textId="77777777" w:rsidR="00B46E19" w:rsidRPr="001B77AD" w:rsidRDefault="00B46E19" w:rsidP="002A71B3">
            <w:pPr>
              <w:pStyle w:val="movimento2"/>
              <w:rPr>
                <w:color w:val="002060"/>
              </w:rPr>
            </w:pPr>
            <w:r w:rsidRPr="001B77AD">
              <w:rPr>
                <w:color w:val="002060"/>
              </w:rPr>
              <w:t xml:space="preserve">(POL. SPORT COMMUNICATION) </w:t>
            </w:r>
          </w:p>
        </w:tc>
        <w:tc>
          <w:tcPr>
            <w:tcW w:w="800" w:type="dxa"/>
            <w:tcMar>
              <w:top w:w="20" w:type="dxa"/>
              <w:left w:w="20" w:type="dxa"/>
              <w:bottom w:w="20" w:type="dxa"/>
              <w:right w:w="20" w:type="dxa"/>
            </w:tcMar>
            <w:vAlign w:val="center"/>
            <w:hideMark/>
          </w:tcPr>
          <w:p w14:paraId="528FCA7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158033C" w14:textId="77777777" w:rsidR="00B46E19" w:rsidRPr="001B77AD" w:rsidRDefault="00B46E19" w:rsidP="002A71B3">
            <w:pPr>
              <w:pStyle w:val="movimento"/>
              <w:rPr>
                <w:color w:val="002060"/>
              </w:rPr>
            </w:pPr>
            <w:r w:rsidRPr="001B77AD">
              <w:rPr>
                <w:color w:val="002060"/>
              </w:rPr>
              <w:t>LUCHIZOLA MATIAS GASTON</w:t>
            </w:r>
          </w:p>
        </w:tc>
        <w:tc>
          <w:tcPr>
            <w:tcW w:w="2200" w:type="dxa"/>
            <w:tcMar>
              <w:top w:w="20" w:type="dxa"/>
              <w:left w:w="20" w:type="dxa"/>
              <w:bottom w:w="20" w:type="dxa"/>
              <w:right w:w="20" w:type="dxa"/>
            </w:tcMar>
            <w:vAlign w:val="center"/>
            <w:hideMark/>
          </w:tcPr>
          <w:p w14:paraId="58810F3B" w14:textId="77777777" w:rsidR="00B46E19" w:rsidRPr="001B77AD" w:rsidRDefault="00B46E19" w:rsidP="002A71B3">
            <w:pPr>
              <w:pStyle w:val="movimento2"/>
              <w:rPr>
                <w:color w:val="002060"/>
              </w:rPr>
            </w:pPr>
            <w:r w:rsidRPr="001B77AD">
              <w:rPr>
                <w:color w:val="002060"/>
              </w:rPr>
              <w:t xml:space="preserve">(SPORTING GROTTAMMARE) </w:t>
            </w:r>
          </w:p>
        </w:tc>
      </w:tr>
      <w:tr w:rsidR="00B46E19" w:rsidRPr="00D64462" w14:paraId="54774381" w14:textId="77777777" w:rsidTr="002A71B3">
        <w:tc>
          <w:tcPr>
            <w:tcW w:w="2200" w:type="dxa"/>
            <w:tcMar>
              <w:top w:w="20" w:type="dxa"/>
              <w:left w:w="20" w:type="dxa"/>
              <w:bottom w:w="20" w:type="dxa"/>
              <w:right w:w="20" w:type="dxa"/>
            </w:tcMar>
            <w:vAlign w:val="center"/>
            <w:hideMark/>
          </w:tcPr>
          <w:p w14:paraId="1F86F009" w14:textId="77777777" w:rsidR="00B46E19" w:rsidRPr="001B77AD" w:rsidRDefault="00B46E19" w:rsidP="002A71B3">
            <w:pPr>
              <w:pStyle w:val="movimento"/>
              <w:rPr>
                <w:color w:val="002060"/>
              </w:rPr>
            </w:pPr>
            <w:r w:rsidRPr="001B77AD">
              <w:rPr>
                <w:color w:val="002060"/>
              </w:rPr>
              <w:t>MONCERI MATTIA</w:t>
            </w:r>
          </w:p>
        </w:tc>
        <w:tc>
          <w:tcPr>
            <w:tcW w:w="2200" w:type="dxa"/>
            <w:tcMar>
              <w:top w:w="20" w:type="dxa"/>
              <w:left w:w="20" w:type="dxa"/>
              <w:bottom w:w="20" w:type="dxa"/>
              <w:right w:w="20" w:type="dxa"/>
            </w:tcMar>
            <w:vAlign w:val="center"/>
            <w:hideMark/>
          </w:tcPr>
          <w:p w14:paraId="16B358C5" w14:textId="77777777" w:rsidR="00B46E19" w:rsidRPr="001B77AD" w:rsidRDefault="00B46E19" w:rsidP="002A71B3">
            <w:pPr>
              <w:pStyle w:val="movimento2"/>
              <w:rPr>
                <w:color w:val="002060"/>
              </w:rPr>
            </w:pPr>
            <w:r w:rsidRPr="001B77AD">
              <w:rPr>
                <w:color w:val="002060"/>
              </w:rPr>
              <w:t xml:space="preserve">(URBINO CALCIO A 5) </w:t>
            </w:r>
          </w:p>
        </w:tc>
        <w:tc>
          <w:tcPr>
            <w:tcW w:w="800" w:type="dxa"/>
            <w:tcMar>
              <w:top w:w="20" w:type="dxa"/>
              <w:left w:w="20" w:type="dxa"/>
              <w:bottom w:w="20" w:type="dxa"/>
              <w:right w:w="20" w:type="dxa"/>
            </w:tcMar>
            <w:vAlign w:val="center"/>
            <w:hideMark/>
          </w:tcPr>
          <w:p w14:paraId="79614CB0"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4C7F4F3" w14:textId="77777777" w:rsidR="00B46E19" w:rsidRPr="001B77AD" w:rsidRDefault="00B46E19" w:rsidP="002A71B3">
            <w:pPr>
              <w:pStyle w:val="movimento"/>
              <w:rPr>
                <w:color w:val="002060"/>
              </w:rPr>
            </w:pPr>
            <w:r w:rsidRPr="001B77AD">
              <w:rPr>
                <w:color w:val="002060"/>
              </w:rPr>
              <w:t>FIORDELMONDO DENIS</w:t>
            </w:r>
          </w:p>
        </w:tc>
        <w:tc>
          <w:tcPr>
            <w:tcW w:w="2200" w:type="dxa"/>
            <w:tcMar>
              <w:top w:w="20" w:type="dxa"/>
              <w:left w:w="20" w:type="dxa"/>
              <w:bottom w:w="20" w:type="dxa"/>
              <w:right w:w="20" w:type="dxa"/>
            </w:tcMar>
            <w:vAlign w:val="center"/>
            <w:hideMark/>
          </w:tcPr>
          <w:p w14:paraId="260CCF3E" w14:textId="77777777" w:rsidR="00B46E19" w:rsidRPr="00D64462" w:rsidRDefault="00B46E19" w:rsidP="002A71B3">
            <w:pPr>
              <w:pStyle w:val="movimento2"/>
              <w:rPr>
                <w:color w:val="002060"/>
                <w:lang w:val="es-ES"/>
              </w:rPr>
            </w:pPr>
            <w:r w:rsidRPr="00D64462">
              <w:rPr>
                <w:color w:val="002060"/>
                <w:lang w:val="es-ES"/>
              </w:rPr>
              <w:t xml:space="preserve">(VALMISA FUTSAL A.S.D.) </w:t>
            </w:r>
          </w:p>
        </w:tc>
      </w:tr>
    </w:tbl>
    <w:p w14:paraId="7E659EBA" w14:textId="77777777" w:rsidR="00B46E19" w:rsidRPr="001B77AD" w:rsidRDefault="00B46E19" w:rsidP="00B46E19">
      <w:pPr>
        <w:pStyle w:val="titolo20"/>
        <w:rPr>
          <w:rFonts w:eastAsiaTheme="minorEastAsia"/>
          <w:color w:val="002060"/>
        </w:rPr>
      </w:pPr>
      <w:r w:rsidRPr="001B77A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7BF60A69" w14:textId="77777777" w:rsidTr="002A71B3">
        <w:tc>
          <w:tcPr>
            <w:tcW w:w="2200" w:type="dxa"/>
            <w:tcMar>
              <w:top w:w="20" w:type="dxa"/>
              <w:left w:w="20" w:type="dxa"/>
              <w:bottom w:w="20" w:type="dxa"/>
              <w:right w:w="20" w:type="dxa"/>
            </w:tcMar>
            <w:vAlign w:val="center"/>
            <w:hideMark/>
          </w:tcPr>
          <w:p w14:paraId="1B8730DF" w14:textId="77777777" w:rsidR="00B46E19" w:rsidRPr="001B77AD" w:rsidRDefault="00B46E19" w:rsidP="002A71B3">
            <w:pPr>
              <w:pStyle w:val="movimento"/>
              <w:rPr>
                <w:color w:val="002060"/>
              </w:rPr>
            </w:pPr>
            <w:r w:rsidRPr="001B77AD">
              <w:rPr>
                <w:color w:val="002060"/>
              </w:rPr>
              <w:t>COLITTI EMANUELE</w:t>
            </w:r>
          </w:p>
        </w:tc>
        <w:tc>
          <w:tcPr>
            <w:tcW w:w="2200" w:type="dxa"/>
            <w:tcMar>
              <w:top w:w="20" w:type="dxa"/>
              <w:left w:w="20" w:type="dxa"/>
              <w:bottom w:w="20" w:type="dxa"/>
              <w:right w:w="20" w:type="dxa"/>
            </w:tcMar>
            <w:vAlign w:val="center"/>
            <w:hideMark/>
          </w:tcPr>
          <w:p w14:paraId="2C6A92AF" w14:textId="77777777" w:rsidR="00B46E19" w:rsidRPr="001B77AD" w:rsidRDefault="00B46E19" w:rsidP="002A71B3">
            <w:pPr>
              <w:pStyle w:val="movimento2"/>
              <w:rPr>
                <w:color w:val="002060"/>
              </w:rPr>
            </w:pPr>
            <w:r w:rsidRPr="001B77AD">
              <w:rPr>
                <w:color w:val="002060"/>
              </w:rPr>
              <w:t xml:space="preserve">(FUTSAL L.C.) </w:t>
            </w:r>
          </w:p>
        </w:tc>
        <w:tc>
          <w:tcPr>
            <w:tcW w:w="800" w:type="dxa"/>
            <w:tcMar>
              <w:top w:w="20" w:type="dxa"/>
              <w:left w:w="20" w:type="dxa"/>
              <w:bottom w:w="20" w:type="dxa"/>
              <w:right w:w="20" w:type="dxa"/>
            </w:tcMar>
            <w:vAlign w:val="center"/>
            <w:hideMark/>
          </w:tcPr>
          <w:p w14:paraId="0F8A1BD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405ADFE5" w14:textId="77777777" w:rsidR="00B46E19" w:rsidRPr="001B77AD" w:rsidRDefault="00B46E19" w:rsidP="002A71B3">
            <w:pPr>
              <w:pStyle w:val="movimento"/>
              <w:rPr>
                <w:color w:val="002060"/>
              </w:rPr>
            </w:pPr>
            <w:r w:rsidRPr="001B77AD">
              <w:rPr>
                <w:color w:val="002060"/>
              </w:rPr>
              <w:t>MANCINELLI ALEX</w:t>
            </w:r>
          </w:p>
        </w:tc>
        <w:tc>
          <w:tcPr>
            <w:tcW w:w="2200" w:type="dxa"/>
            <w:tcMar>
              <w:top w:w="20" w:type="dxa"/>
              <w:left w:w="20" w:type="dxa"/>
              <w:bottom w:w="20" w:type="dxa"/>
              <w:right w:w="20" w:type="dxa"/>
            </w:tcMar>
            <w:vAlign w:val="center"/>
            <w:hideMark/>
          </w:tcPr>
          <w:p w14:paraId="794C3765" w14:textId="77777777" w:rsidR="00B46E19" w:rsidRPr="001B77AD" w:rsidRDefault="00B46E19" w:rsidP="002A71B3">
            <w:pPr>
              <w:pStyle w:val="movimento2"/>
              <w:rPr>
                <w:color w:val="002060"/>
              </w:rPr>
            </w:pPr>
            <w:r w:rsidRPr="001B77AD">
              <w:rPr>
                <w:color w:val="002060"/>
              </w:rPr>
              <w:t xml:space="preserve">(POL. SPORT COMMUNICATION) </w:t>
            </w:r>
          </w:p>
        </w:tc>
      </w:tr>
      <w:tr w:rsidR="00B46E19" w:rsidRPr="001B77AD" w14:paraId="1115D599" w14:textId="77777777" w:rsidTr="002A71B3">
        <w:tc>
          <w:tcPr>
            <w:tcW w:w="2200" w:type="dxa"/>
            <w:tcMar>
              <w:top w:w="20" w:type="dxa"/>
              <w:left w:w="20" w:type="dxa"/>
              <w:bottom w:w="20" w:type="dxa"/>
              <w:right w:w="20" w:type="dxa"/>
            </w:tcMar>
            <w:vAlign w:val="center"/>
            <w:hideMark/>
          </w:tcPr>
          <w:p w14:paraId="28FA4D91" w14:textId="77777777" w:rsidR="00B46E19" w:rsidRPr="001B77AD" w:rsidRDefault="00B46E19" w:rsidP="002A71B3">
            <w:pPr>
              <w:pStyle w:val="movimento"/>
              <w:rPr>
                <w:color w:val="002060"/>
              </w:rPr>
            </w:pPr>
            <w:r w:rsidRPr="001B77AD">
              <w:rPr>
                <w:color w:val="002060"/>
              </w:rPr>
              <w:t>STACCHIOTTI MATTIA</w:t>
            </w:r>
          </w:p>
        </w:tc>
        <w:tc>
          <w:tcPr>
            <w:tcW w:w="2200" w:type="dxa"/>
            <w:tcMar>
              <w:top w:w="20" w:type="dxa"/>
              <w:left w:w="20" w:type="dxa"/>
              <w:bottom w:w="20" w:type="dxa"/>
              <w:right w:w="20" w:type="dxa"/>
            </w:tcMar>
            <w:vAlign w:val="center"/>
            <w:hideMark/>
          </w:tcPr>
          <w:p w14:paraId="257E6B0D" w14:textId="77777777" w:rsidR="00B46E19" w:rsidRPr="001B77AD" w:rsidRDefault="00B46E19" w:rsidP="002A71B3">
            <w:pPr>
              <w:pStyle w:val="movimento2"/>
              <w:rPr>
                <w:color w:val="002060"/>
              </w:rPr>
            </w:pPr>
            <w:r w:rsidRPr="001B77AD">
              <w:rPr>
                <w:color w:val="002060"/>
              </w:rPr>
              <w:t xml:space="preserve">(POLVERIGI C5) </w:t>
            </w:r>
          </w:p>
        </w:tc>
        <w:tc>
          <w:tcPr>
            <w:tcW w:w="800" w:type="dxa"/>
            <w:tcMar>
              <w:top w:w="20" w:type="dxa"/>
              <w:left w:w="20" w:type="dxa"/>
              <w:bottom w:w="20" w:type="dxa"/>
              <w:right w:w="20" w:type="dxa"/>
            </w:tcMar>
            <w:vAlign w:val="center"/>
            <w:hideMark/>
          </w:tcPr>
          <w:p w14:paraId="7DDD8E1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7A1D7CF" w14:textId="77777777" w:rsidR="00B46E19" w:rsidRPr="001B77AD" w:rsidRDefault="00B46E19" w:rsidP="002A71B3">
            <w:pPr>
              <w:pStyle w:val="movimento"/>
              <w:rPr>
                <w:color w:val="002060"/>
              </w:rPr>
            </w:pPr>
            <w:r w:rsidRPr="001B77AD">
              <w:rPr>
                <w:color w:val="002060"/>
              </w:rPr>
              <w:t>MINARDI MATTEO</w:t>
            </w:r>
          </w:p>
        </w:tc>
        <w:tc>
          <w:tcPr>
            <w:tcW w:w="2200" w:type="dxa"/>
            <w:tcMar>
              <w:top w:w="20" w:type="dxa"/>
              <w:left w:w="20" w:type="dxa"/>
              <w:bottom w:w="20" w:type="dxa"/>
              <w:right w:w="20" w:type="dxa"/>
            </w:tcMar>
            <w:vAlign w:val="center"/>
            <w:hideMark/>
          </w:tcPr>
          <w:p w14:paraId="56E101FB" w14:textId="77777777" w:rsidR="00B46E19" w:rsidRPr="001B77AD" w:rsidRDefault="00B46E19" w:rsidP="002A71B3">
            <w:pPr>
              <w:pStyle w:val="movimento2"/>
              <w:rPr>
                <w:color w:val="002060"/>
              </w:rPr>
            </w:pPr>
            <w:r w:rsidRPr="001B77AD">
              <w:rPr>
                <w:color w:val="002060"/>
              </w:rPr>
              <w:t xml:space="preserve">(SPECIAL ONE SPORTING CLUB) </w:t>
            </w:r>
          </w:p>
        </w:tc>
      </w:tr>
      <w:tr w:rsidR="00B46E19" w:rsidRPr="001B77AD" w14:paraId="1B0B6027" w14:textId="77777777" w:rsidTr="002A71B3">
        <w:tc>
          <w:tcPr>
            <w:tcW w:w="2200" w:type="dxa"/>
            <w:tcMar>
              <w:top w:w="20" w:type="dxa"/>
              <w:left w:w="20" w:type="dxa"/>
              <w:bottom w:w="20" w:type="dxa"/>
              <w:right w:w="20" w:type="dxa"/>
            </w:tcMar>
            <w:vAlign w:val="center"/>
            <w:hideMark/>
          </w:tcPr>
          <w:p w14:paraId="0DB01924" w14:textId="77777777" w:rsidR="00B46E19" w:rsidRPr="001B77AD" w:rsidRDefault="00B46E19" w:rsidP="002A71B3">
            <w:pPr>
              <w:pStyle w:val="movimento"/>
              <w:rPr>
                <w:color w:val="002060"/>
              </w:rPr>
            </w:pPr>
            <w:r w:rsidRPr="001B77AD">
              <w:rPr>
                <w:color w:val="002060"/>
              </w:rPr>
              <w:t>EGIDI EMANUELE</w:t>
            </w:r>
          </w:p>
        </w:tc>
        <w:tc>
          <w:tcPr>
            <w:tcW w:w="2200" w:type="dxa"/>
            <w:tcMar>
              <w:top w:w="20" w:type="dxa"/>
              <w:left w:w="20" w:type="dxa"/>
              <w:bottom w:w="20" w:type="dxa"/>
              <w:right w:w="20" w:type="dxa"/>
            </w:tcMar>
            <w:vAlign w:val="center"/>
            <w:hideMark/>
          </w:tcPr>
          <w:p w14:paraId="37C1234A" w14:textId="77777777" w:rsidR="00B46E19" w:rsidRPr="001B77AD" w:rsidRDefault="00B46E19" w:rsidP="002A71B3">
            <w:pPr>
              <w:pStyle w:val="movimento2"/>
              <w:rPr>
                <w:color w:val="002060"/>
              </w:rPr>
            </w:pPr>
            <w:r w:rsidRPr="001B77AD">
              <w:rPr>
                <w:color w:val="002060"/>
              </w:rPr>
              <w:t xml:space="preserve">(SPORTING GROTTAMMARE) </w:t>
            </w:r>
          </w:p>
        </w:tc>
        <w:tc>
          <w:tcPr>
            <w:tcW w:w="800" w:type="dxa"/>
            <w:tcMar>
              <w:top w:w="20" w:type="dxa"/>
              <w:left w:w="20" w:type="dxa"/>
              <w:bottom w:w="20" w:type="dxa"/>
              <w:right w:w="20" w:type="dxa"/>
            </w:tcMar>
            <w:vAlign w:val="center"/>
            <w:hideMark/>
          </w:tcPr>
          <w:p w14:paraId="0773A3FB"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A667C58" w14:textId="77777777" w:rsidR="00B46E19" w:rsidRPr="001B77AD" w:rsidRDefault="00B46E19" w:rsidP="002A71B3">
            <w:pPr>
              <w:pStyle w:val="movimento"/>
              <w:rPr>
                <w:color w:val="002060"/>
              </w:rPr>
            </w:pPr>
            <w:r w:rsidRPr="001B77AD">
              <w:rPr>
                <w:color w:val="002060"/>
              </w:rPr>
              <w:t>BRACCIONI CESARE</w:t>
            </w:r>
          </w:p>
        </w:tc>
        <w:tc>
          <w:tcPr>
            <w:tcW w:w="2200" w:type="dxa"/>
            <w:tcMar>
              <w:top w:w="20" w:type="dxa"/>
              <w:left w:w="20" w:type="dxa"/>
              <w:bottom w:w="20" w:type="dxa"/>
              <w:right w:w="20" w:type="dxa"/>
            </w:tcMar>
            <w:vAlign w:val="center"/>
            <w:hideMark/>
          </w:tcPr>
          <w:p w14:paraId="48BD2398" w14:textId="77777777" w:rsidR="00B46E19" w:rsidRPr="001B77AD" w:rsidRDefault="00B46E19" w:rsidP="002A71B3">
            <w:pPr>
              <w:pStyle w:val="movimento2"/>
              <w:rPr>
                <w:color w:val="002060"/>
              </w:rPr>
            </w:pPr>
            <w:r w:rsidRPr="001B77AD">
              <w:rPr>
                <w:color w:val="002060"/>
              </w:rPr>
              <w:t xml:space="preserve">(URBANIA CALCIO) </w:t>
            </w:r>
          </w:p>
        </w:tc>
      </w:tr>
      <w:tr w:rsidR="00B46E19" w:rsidRPr="00D64462" w14:paraId="2806E265" w14:textId="77777777" w:rsidTr="002A71B3">
        <w:tc>
          <w:tcPr>
            <w:tcW w:w="2200" w:type="dxa"/>
            <w:tcMar>
              <w:top w:w="20" w:type="dxa"/>
              <w:left w:w="20" w:type="dxa"/>
              <w:bottom w:w="20" w:type="dxa"/>
              <w:right w:w="20" w:type="dxa"/>
            </w:tcMar>
            <w:vAlign w:val="center"/>
            <w:hideMark/>
          </w:tcPr>
          <w:p w14:paraId="1E747B28" w14:textId="77777777" w:rsidR="00B46E19" w:rsidRPr="001B77AD" w:rsidRDefault="00B46E19" w:rsidP="002A71B3">
            <w:pPr>
              <w:pStyle w:val="movimento"/>
              <w:rPr>
                <w:color w:val="002060"/>
              </w:rPr>
            </w:pPr>
            <w:r w:rsidRPr="001B77AD">
              <w:rPr>
                <w:color w:val="002060"/>
              </w:rPr>
              <w:t>AMATORI MATHIAS</w:t>
            </w:r>
          </w:p>
        </w:tc>
        <w:tc>
          <w:tcPr>
            <w:tcW w:w="2200" w:type="dxa"/>
            <w:tcMar>
              <w:top w:w="20" w:type="dxa"/>
              <w:left w:w="20" w:type="dxa"/>
              <w:bottom w:w="20" w:type="dxa"/>
              <w:right w:w="20" w:type="dxa"/>
            </w:tcMar>
            <w:vAlign w:val="center"/>
            <w:hideMark/>
          </w:tcPr>
          <w:p w14:paraId="75A56FD7" w14:textId="77777777" w:rsidR="00B46E19" w:rsidRPr="001B77AD" w:rsidRDefault="00B46E19" w:rsidP="002A71B3">
            <w:pPr>
              <w:pStyle w:val="movimento2"/>
              <w:rPr>
                <w:color w:val="002060"/>
              </w:rPr>
            </w:pPr>
            <w:r w:rsidRPr="001B77AD">
              <w:rPr>
                <w:color w:val="002060"/>
              </w:rPr>
              <w:t xml:space="preserve">(VADO C5) </w:t>
            </w:r>
          </w:p>
        </w:tc>
        <w:tc>
          <w:tcPr>
            <w:tcW w:w="800" w:type="dxa"/>
            <w:tcMar>
              <w:top w:w="20" w:type="dxa"/>
              <w:left w:w="20" w:type="dxa"/>
              <w:bottom w:w="20" w:type="dxa"/>
              <w:right w:w="20" w:type="dxa"/>
            </w:tcMar>
            <w:vAlign w:val="center"/>
            <w:hideMark/>
          </w:tcPr>
          <w:p w14:paraId="66C081CA"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24017CD" w14:textId="77777777" w:rsidR="00B46E19" w:rsidRPr="001B77AD" w:rsidRDefault="00B46E19" w:rsidP="002A71B3">
            <w:pPr>
              <w:pStyle w:val="movimento"/>
              <w:rPr>
                <w:color w:val="002060"/>
              </w:rPr>
            </w:pPr>
            <w:r w:rsidRPr="001B77AD">
              <w:rPr>
                <w:color w:val="002060"/>
              </w:rPr>
              <w:t>VESPRINI ALEX</w:t>
            </w:r>
          </w:p>
        </w:tc>
        <w:tc>
          <w:tcPr>
            <w:tcW w:w="2200" w:type="dxa"/>
            <w:tcMar>
              <w:top w:w="20" w:type="dxa"/>
              <w:left w:w="20" w:type="dxa"/>
              <w:bottom w:w="20" w:type="dxa"/>
              <w:right w:w="20" w:type="dxa"/>
            </w:tcMar>
            <w:vAlign w:val="center"/>
            <w:hideMark/>
          </w:tcPr>
          <w:p w14:paraId="6FDDB8C9" w14:textId="77777777" w:rsidR="00B46E19" w:rsidRPr="00D64462" w:rsidRDefault="00B46E19" w:rsidP="002A71B3">
            <w:pPr>
              <w:pStyle w:val="movimento2"/>
              <w:rPr>
                <w:color w:val="002060"/>
                <w:lang w:val="es-ES"/>
              </w:rPr>
            </w:pPr>
            <w:r w:rsidRPr="00D64462">
              <w:rPr>
                <w:color w:val="002060"/>
                <w:lang w:val="es-ES"/>
              </w:rPr>
              <w:t xml:space="preserve">(VALMISA FUTSAL A.S.D.) </w:t>
            </w:r>
          </w:p>
        </w:tc>
      </w:tr>
      <w:tr w:rsidR="00B46E19" w:rsidRPr="001B77AD" w14:paraId="44160E26" w14:textId="77777777" w:rsidTr="002A71B3">
        <w:tc>
          <w:tcPr>
            <w:tcW w:w="2200" w:type="dxa"/>
            <w:tcMar>
              <w:top w:w="20" w:type="dxa"/>
              <w:left w:w="20" w:type="dxa"/>
              <w:bottom w:w="20" w:type="dxa"/>
              <w:right w:w="20" w:type="dxa"/>
            </w:tcMar>
            <w:vAlign w:val="center"/>
            <w:hideMark/>
          </w:tcPr>
          <w:p w14:paraId="2B281256" w14:textId="77777777" w:rsidR="00B46E19" w:rsidRPr="001B77AD" w:rsidRDefault="00B46E19" w:rsidP="002A71B3">
            <w:pPr>
              <w:pStyle w:val="movimento"/>
              <w:rPr>
                <w:color w:val="002060"/>
              </w:rPr>
            </w:pPr>
            <w:r w:rsidRPr="001B77AD">
              <w:rPr>
                <w:color w:val="002060"/>
              </w:rPr>
              <w:t>TABOUBI KALIL</w:t>
            </w:r>
          </w:p>
        </w:tc>
        <w:tc>
          <w:tcPr>
            <w:tcW w:w="2200" w:type="dxa"/>
            <w:tcMar>
              <w:top w:w="20" w:type="dxa"/>
              <w:left w:w="20" w:type="dxa"/>
              <w:bottom w:w="20" w:type="dxa"/>
              <w:right w:w="20" w:type="dxa"/>
            </w:tcMar>
            <w:vAlign w:val="center"/>
            <w:hideMark/>
          </w:tcPr>
          <w:p w14:paraId="3B543852" w14:textId="77777777" w:rsidR="00B46E19" w:rsidRPr="001B77AD" w:rsidRDefault="00B46E19" w:rsidP="002A71B3">
            <w:pPr>
              <w:pStyle w:val="movimento2"/>
              <w:rPr>
                <w:color w:val="002060"/>
              </w:rPr>
            </w:pPr>
            <w:r w:rsidRPr="001B77AD">
              <w:rPr>
                <w:color w:val="002060"/>
              </w:rPr>
              <w:t xml:space="preserve">(VIRTUS AURORA C5) </w:t>
            </w:r>
          </w:p>
        </w:tc>
        <w:tc>
          <w:tcPr>
            <w:tcW w:w="800" w:type="dxa"/>
            <w:tcMar>
              <w:top w:w="20" w:type="dxa"/>
              <w:left w:w="20" w:type="dxa"/>
              <w:bottom w:w="20" w:type="dxa"/>
              <w:right w:w="20" w:type="dxa"/>
            </w:tcMar>
            <w:vAlign w:val="center"/>
            <w:hideMark/>
          </w:tcPr>
          <w:p w14:paraId="29017BC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8F660E7"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EF04F10" w14:textId="77777777" w:rsidR="00B46E19" w:rsidRPr="001B77AD" w:rsidRDefault="00B46E19" w:rsidP="002A71B3">
            <w:pPr>
              <w:pStyle w:val="movimento2"/>
              <w:rPr>
                <w:color w:val="002060"/>
              </w:rPr>
            </w:pPr>
            <w:r w:rsidRPr="001B77AD">
              <w:rPr>
                <w:color w:val="002060"/>
              </w:rPr>
              <w:t> </w:t>
            </w:r>
          </w:p>
        </w:tc>
      </w:tr>
    </w:tbl>
    <w:p w14:paraId="1D29B2E1" w14:textId="77777777" w:rsidR="00B46E19" w:rsidRPr="001B77AD" w:rsidRDefault="00B46E19" w:rsidP="00B46E19">
      <w:pPr>
        <w:pStyle w:val="titolo20"/>
        <w:rPr>
          <w:rFonts w:eastAsiaTheme="minorEastAsia"/>
          <w:color w:val="002060"/>
        </w:rPr>
      </w:pPr>
      <w:r w:rsidRPr="001B77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639784E2" w14:textId="77777777" w:rsidTr="002A71B3">
        <w:tc>
          <w:tcPr>
            <w:tcW w:w="2200" w:type="dxa"/>
            <w:tcMar>
              <w:top w:w="20" w:type="dxa"/>
              <w:left w:w="20" w:type="dxa"/>
              <w:bottom w:w="20" w:type="dxa"/>
              <w:right w:w="20" w:type="dxa"/>
            </w:tcMar>
            <w:vAlign w:val="center"/>
            <w:hideMark/>
          </w:tcPr>
          <w:p w14:paraId="63C02ADE" w14:textId="77777777" w:rsidR="00B46E19" w:rsidRPr="001B77AD" w:rsidRDefault="00B46E19" w:rsidP="002A71B3">
            <w:pPr>
              <w:pStyle w:val="movimento"/>
              <w:rPr>
                <w:color w:val="002060"/>
              </w:rPr>
            </w:pPr>
            <w:r w:rsidRPr="001B77AD">
              <w:rPr>
                <w:color w:val="002060"/>
              </w:rPr>
              <w:t>LUCIANI MATTEO</w:t>
            </w:r>
          </w:p>
        </w:tc>
        <w:tc>
          <w:tcPr>
            <w:tcW w:w="2200" w:type="dxa"/>
            <w:tcMar>
              <w:top w:w="20" w:type="dxa"/>
              <w:left w:w="20" w:type="dxa"/>
              <w:bottom w:w="20" w:type="dxa"/>
              <w:right w:w="20" w:type="dxa"/>
            </w:tcMar>
            <w:vAlign w:val="center"/>
            <w:hideMark/>
          </w:tcPr>
          <w:p w14:paraId="5E396B47" w14:textId="77777777" w:rsidR="00B46E19" w:rsidRPr="001B77AD" w:rsidRDefault="00B46E19" w:rsidP="002A71B3">
            <w:pPr>
              <w:pStyle w:val="movimento2"/>
              <w:rPr>
                <w:color w:val="002060"/>
              </w:rPr>
            </w:pPr>
            <w:r w:rsidRPr="001B77AD">
              <w:rPr>
                <w:color w:val="002060"/>
              </w:rPr>
              <w:t xml:space="preserve">(AMATORI STESE 2007 SRL) </w:t>
            </w:r>
          </w:p>
        </w:tc>
        <w:tc>
          <w:tcPr>
            <w:tcW w:w="800" w:type="dxa"/>
            <w:tcMar>
              <w:top w:w="20" w:type="dxa"/>
              <w:left w:w="20" w:type="dxa"/>
              <w:bottom w:w="20" w:type="dxa"/>
              <w:right w:w="20" w:type="dxa"/>
            </w:tcMar>
            <w:vAlign w:val="center"/>
            <w:hideMark/>
          </w:tcPr>
          <w:p w14:paraId="5BD55A75"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2FC2847" w14:textId="77777777" w:rsidR="00B46E19" w:rsidRPr="001B77AD" w:rsidRDefault="00B46E19" w:rsidP="002A71B3">
            <w:pPr>
              <w:pStyle w:val="movimento"/>
              <w:rPr>
                <w:color w:val="002060"/>
              </w:rPr>
            </w:pPr>
            <w:r w:rsidRPr="001B77AD">
              <w:rPr>
                <w:color w:val="002060"/>
              </w:rPr>
              <w:t>RASTELLI MIRKO</w:t>
            </w:r>
          </w:p>
        </w:tc>
        <w:tc>
          <w:tcPr>
            <w:tcW w:w="2200" w:type="dxa"/>
            <w:tcMar>
              <w:top w:w="20" w:type="dxa"/>
              <w:left w:w="20" w:type="dxa"/>
              <w:bottom w:w="20" w:type="dxa"/>
              <w:right w:w="20" w:type="dxa"/>
            </w:tcMar>
            <w:vAlign w:val="center"/>
            <w:hideMark/>
          </w:tcPr>
          <w:p w14:paraId="3EA1E33E" w14:textId="77777777" w:rsidR="00B46E19" w:rsidRPr="001B77AD" w:rsidRDefault="00B46E19" w:rsidP="002A71B3">
            <w:pPr>
              <w:pStyle w:val="movimento2"/>
              <w:rPr>
                <w:color w:val="002060"/>
              </w:rPr>
            </w:pPr>
            <w:r w:rsidRPr="001B77AD">
              <w:rPr>
                <w:color w:val="002060"/>
              </w:rPr>
              <w:t xml:space="preserve">(CALCIO </w:t>
            </w:r>
            <w:proofErr w:type="gramStart"/>
            <w:r w:rsidRPr="001B77AD">
              <w:rPr>
                <w:color w:val="002060"/>
              </w:rPr>
              <w:t>S.ELPIDIO</w:t>
            </w:r>
            <w:proofErr w:type="gramEnd"/>
            <w:r w:rsidRPr="001B77AD">
              <w:rPr>
                <w:color w:val="002060"/>
              </w:rPr>
              <w:t xml:space="preserve"> A MARE) </w:t>
            </w:r>
          </w:p>
        </w:tc>
      </w:tr>
      <w:tr w:rsidR="00B46E19" w:rsidRPr="001B77AD" w14:paraId="2ADC9624" w14:textId="77777777" w:rsidTr="002A71B3">
        <w:tc>
          <w:tcPr>
            <w:tcW w:w="2200" w:type="dxa"/>
            <w:tcMar>
              <w:top w:w="20" w:type="dxa"/>
              <w:left w:w="20" w:type="dxa"/>
              <w:bottom w:w="20" w:type="dxa"/>
              <w:right w:w="20" w:type="dxa"/>
            </w:tcMar>
            <w:vAlign w:val="center"/>
            <w:hideMark/>
          </w:tcPr>
          <w:p w14:paraId="46D1B741" w14:textId="77777777" w:rsidR="00B46E19" w:rsidRPr="001B77AD" w:rsidRDefault="00B46E19" w:rsidP="002A71B3">
            <w:pPr>
              <w:pStyle w:val="movimento"/>
              <w:rPr>
                <w:color w:val="002060"/>
              </w:rPr>
            </w:pPr>
            <w:r w:rsidRPr="001B77AD">
              <w:rPr>
                <w:color w:val="002060"/>
              </w:rPr>
              <w:t>GIRONACCI EMANUELE</w:t>
            </w:r>
          </w:p>
        </w:tc>
        <w:tc>
          <w:tcPr>
            <w:tcW w:w="2200" w:type="dxa"/>
            <w:tcMar>
              <w:top w:w="20" w:type="dxa"/>
              <w:left w:w="20" w:type="dxa"/>
              <w:bottom w:w="20" w:type="dxa"/>
              <w:right w:w="20" w:type="dxa"/>
            </w:tcMar>
            <w:vAlign w:val="center"/>
            <w:hideMark/>
          </w:tcPr>
          <w:p w14:paraId="76701AB1" w14:textId="77777777" w:rsidR="00B46E19" w:rsidRPr="001B77AD" w:rsidRDefault="00B46E19" w:rsidP="002A71B3">
            <w:pPr>
              <w:pStyle w:val="movimento2"/>
              <w:rPr>
                <w:color w:val="002060"/>
              </w:rPr>
            </w:pPr>
            <w:r w:rsidRPr="001B77AD">
              <w:rPr>
                <w:color w:val="002060"/>
              </w:rPr>
              <w:t xml:space="preserve">(CAPODARCO CASABIANCA C5) </w:t>
            </w:r>
          </w:p>
        </w:tc>
        <w:tc>
          <w:tcPr>
            <w:tcW w:w="800" w:type="dxa"/>
            <w:tcMar>
              <w:top w:w="20" w:type="dxa"/>
              <w:left w:w="20" w:type="dxa"/>
              <w:bottom w:w="20" w:type="dxa"/>
              <w:right w:w="20" w:type="dxa"/>
            </w:tcMar>
            <w:vAlign w:val="center"/>
            <w:hideMark/>
          </w:tcPr>
          <w:p w14:paraId="45BCEF96"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C402DEC" w14:textId="77777777" w:rsidR="00B46E19" w:rsidRPr="001B77AD" w:rsidRDefault="00B46E19" w:rsidP="002A71B3">
            <w:pPr>
              <w:pStyle w:val="movimento"/>
              <w:rPr>
                <w:color w:val="002060"/>
              </w:rPr>
            </w:pPr>
            <w:r w:rsidRPr="001B77AD">
              <w:rPr>
                <w:color w:val="002060"/>
              </w:rPr>
              <w:t>KECI ENEA</w:t>
            </w:r>
          </w:p>
        </w:tc>
        <w:tc>
          <w:tcPr>
            <w:tcW w:w="2200" w:type="dxa"/>
            <w:tcMar>
              <w:top w:w="20" w:type="dxa"/>
              <w:left w:w="20" w:type="dxa"/>
              <w:bottom w:w="20" w:type="dxa"/>
              <w:right w:w="20" w:type="dxa"/>
            </w:tcMar>
            <w:vAlign w:val="center"/>
            <w:hideMark/>
          </w:tcPr>
          <w:p w14:paraId="452EAE2C" w14:textId="77777777" w:rsidR="00B46E19" w:rsidRPr="001B77AD" w:rsidRDefault="00B46E19" w:rsidP="002A71B3">
            <w:pPr>
              <w:pStyle w:val="movimento2"/>
              <w:rPr>
                <w:color w:val="002060"/>
              </w:rPr>
            </w:pPr>
            <w:r w:rsidRPr="001B77AD">
              <w:rPr>
                <w:color w:val="002060"/>
              </w:rPr>
              <w:t xml:space="preserve">(CAPODARCO CASABIANCA C5) </w:t>
            </w:r>
          </w:p>
        </w:tc>
      </w:tr>
      <w:tr w:rsidR="00B46E19" w:rsidRPr="001B77AD" w14:paraId="048507AE" w14:textId="77777777" w:rsidTr="002A71B3">
        <w:tc>
          <w:tcPr>
            <w:tcW w:w="2200" w:type="dxa"/>
            <w:tcMar>
              <w:top w:w="20" w:type="dxa"/>
              <w:left w:w="20" w:type="dxa"/>
              <w:bottom w:w="20" w:type="dxa"/>
              <w:right w:w="20" w:type="dxa"/>
            </w:tcMar>
            <w:vAlign w:val="center"/>
            <w:hideMark/>
          </w:tcPr>
          <w:p w14:paraId="6B78B9D8" w14:textId="77777777" w:rsidR="00B46E19" w:rsidRPr="001B77AD" w:rsidRDefault="00B46E19" w:rsidP="002A71B3">
            <w:pPr>
              <w:pStyle w:val="movimento"/>
              <w:rPr>
                <w:color w:val="002060"/>
              </w:rPr>
            </w:pPr>
            <w:r w:rsidRPr="001B77AD">
              <w:rPr>
                <w:color w:val="002060"/>
              </w:rPr>
              <w:t>PARTEMI ALESSANDRO</w:t>
            </w:r>
          </w:p>
        </w:tc>
        <w:tc>
          <w:tcPr>
            <w:tcW w:w="2200" w:type="dxa"/>
            <w:tcMar>
              <w:top w:w="20" w:type="dxa"/>
              <w:left w:w="20" w:type="dxa"/>
              <w:bottom w:w="20" w:type="dxa"/>
              <w:right w:w="20" w:type="dxa"/>
            </w:tcMar>
            <w:vAlign w:val="center"/>
            <w:hideMark/>
          </w:tcPr>
          <w:p w14:paraId="117E7A59" w14:textId="77777777" w:rsidR="00B46E19" w:rsidRPr="001B77AD" w:rsidRDefault="00B46E19" w:rsidP="002A71B3">
            <w:pPr>
              <w:pStyle w:val="movimento2"/>
              <w:rPr>
                <w:color w:val="002060"/>
              </w:rPr>
            </w:pPr>
            <w:r w:rsidRPr="001B77AD">
              <w:rPr>
                <w:color w:val="002060"/>
              </w:rPr>
              <w:t xml:space="preserve">(CSI MONTEFIORE) </w:t>
            </w:r>
          </w:p>
        </w:tc>
        <w:tc>
          <w:tcPr>
            <w:tcW w:w="800" w:type="dxa"/>
            <w:tcMar>
              <w:top w:w="20" w:type="dxa"/>
              <w:left w:w="20" w:type="dxa"/>
              <w:bottom w:w="20" w:type="dxa"/>
              <w:right w:w="20" w:type="dxa"/>
            </w:tcMar>
            <w:vAlign w:val="center"/>
            <w:hideMark/>
          </w:tcPr>
          <w:p w14:paraId="3C286AF2"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59B8BBF" w14:textId="77777777" w:rsidR="00B46E19" w:rsidRPr="001B77AD" w:rsidRDefault="00B46E19" w:rsidP="002A71B3">
            <w:pPr>
              <w:pStyle w:val="movimento"/>
              <w:rPr>
                <w:color w:val="002060"/>
              </w:rPr>
            </w:pPr>
            <w:r w:rsidRPr="001B77AD">
              <w:rPr>
                <w:color w:val="002060"/>
              </w:rPr>
              <w:t>BUCCARELLI DARIO</w:t>
            </w:r>
          </w:p>
        </w:tc>
        <w:tc>
          <w:tcPr>
            <w:tcW w:w="2200" w:type="dxa"/>
            <w:tcMar>
              <w:top w:w="20" w:type="dxa"/>
              <w:left w:w="20" w:type="dxa"/>
              <w:bottom w:w="20" w:type="dxa"/>
              <w:right w:w="20" w:type="dxa"/>
            </w:tcMar>
            <w:vAlign w:val="center"/>
            <w:hideMark/>
          </w:tcPr>
          <w:p w14:paraId="6B4D0350" w14:textId="77777777" w:rsidR="00B46E19" w:rsidRPr="001B77AD" w:rsidRDefault="00B46E19" w:rsidP="002A71B3">
            <w:pPr>
              <w:pStyle w:val="movimento2"/>
              <w:rPr>
                <w:color w:val="002060"/>
              </w:rPr>
            </w:pPr>
            <w:r w:rsidRPr="001B77AD">
              <w:rPr>
                <w:color w:val="002060"/>
              </w:rPr>
              <w:t xml:space="preserve">(FFJ CALCIO A 5) </w:t>
            </w:r>
          </w:p>
        </w:tc>
      </w:tr>
      <w:tr w:rsidR="00B46E19" w:rsidRPr="001B77AD" w14:paraId="7DFE0C3F" w14:textId="77777777" w:rsidTr="002A71B3">
        <w:tc>
          <w:tcPr>
            <w:tcW w:w="2200" w:type="dxa"/>
            <w:tcMar>
              <w:top w:w="20" w:type="dxa"/>
              <w:left w:w="20" w:type="dxa"/>
              <w:bottom w:w="20" w:type="dxa"/>
              <w:right w:w="20" w:type="dxa"/>
            </w:tcMar>
            <w:vAlign w:val="center"/>
            <w:hideMark/>
          </w:tcPr>
          <w:p w14:paraId="7E845C2C" w14:textId="77777777" w:rsidR="00B46E19" w:rsidRPr="001B77AD" w:rsidRDefault="00B46E19" w:rsidP="002A71B3">
            <w:pPr>
              <w:pStyle w:val="movimento"/>
              <w:rPr>
                <w:color w:val="002060"/>
              </w:rPr>
            </w:pPr>
            <w:r w:rsidRPr="001B77AD">
              <w:rPr>
                <w:color w:val="002060"/>
              </w:rPr>
              <w:t>TARLI PAOLO</w:t>
            </w:r>
          </w:p>
        </w:tc>
        <w:tc>
          <w:tcPr>
            <w:tcW w:w="2200" w:type="dxa"/>
            <w:tcMar>
              <w:top w:w="20" w:type="dxa"/>
              <w:left w:w="20" w:type="dxa"/>
              <w:bottom w:w="20" w:type="dxa"/>
              <w:right w:w="20" w:type="dxa"/>
            </w:tcMar>
            <w:vAlign w:val="center"/>
            <w:hideMark/>
          </w:tcPr>
          <w:p w14:paraId="36D10C81" w14:textId="77777777" w:rsidR="00B46E19" w:rsidRPr="001B77AD" w:rsidRDefault="00B46E19" w:rsidP="002A71B3">
            <w:pPr>
              <w:pStyle w:val="movimento2"/>
              <w:rPr>
                <w:color w:val="002060"/>
              </w:rPr>
            </w:pPr>
            <w:r w:rsidRPr="001B77AD">
              <w:rPr>
                <w:color w:val="002060"/>
              </w:rPr>
              <w:t xml:space="preserve">(FUTSAL VIRE GEOSISTEM ASD) </w:t>
            </w:r>
          </w:p>
        </w:tc>
        <w:tc>
          <w:tcPr>
            <w:tcW w:w="800" w:type="dxa"/>
            <w:tcMar>
              <w:top w:w="20" w:type="dxa"/>
              <w:left w:w="20" w:type="dxa"/>
              <w:bottom w:w="20" w:type="dxa"/>
              <w:right w:w="20" w:type="dxa"/>
            </w:tcMar>
            <w:vAlign w:val="center"/>
            <w:hideMark/>
          </w:tcPr>
          <w:p w14:paraId="0CD988E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065F02B" w14:textId="77777777" w:rsidR="00B46E19" w:rsidRPr="001B77AD" w:rsidRDefault="00B46E19" w:rsidP="002A71B3">
            <w:pPr>
              <w:pStyle w:val="movimento"/>
              <w:rPr>
                <w:color w:val="002060"/>
              </w:rPr>
            </w:pPr>
            <w:r w:rsidRPr="001B77AD">
              <w:rPr>
                <w:color w:val="002060"/>
              </w:rPr>
              <w:t>PACIONI PAOLO</w:t>
            </w:r>
          </w:p>
        </w:tc>
        <w:tc>
          <w:tcPr>
            <w:tcW w:w="2200" w:type="dxa"/>
            <w:tcMar>
              <w:top w:w="20" w:type="dxa"/>
              <w:left w:w="20" w:type="dxa"/>
              <w:bottom w:w="20" w:type="dxa"/>
              <w:right w:w="20" w:type="dxa"/>
            </w:tcMar>
            <w:vAlign w:val="center"/>
            <w:hideMark/>
          </w:tcPr>
          <w:p w14:paraId="31BB6AD4" w14:textId="77777777" w:rsidR="00B46E19" w:rsidRPr="001B77AD" w:rsidRDefault="00B46E19" w:rsidP="002A71B3">
            <w:pPr>
              <w:pStyle w:val="movimento2"/>
              <w:rPr>
                <w:color w:val="002060"/>
              </w:rPr>
            </w:pPr>
            <w:r w:rsidRPr="001B77AD">
              <w:rPr>
                <w:color w:val="002060"/>
              </w:rPr>
              <w:t xml:space="preserve">(PICENO UNITED MMX A R.L.) </w:t>
            </w:r>
          </w:p>
        </w:tc>
      </w:tr>
      <w:tr w:rsidR="00B46E19" w:rsidRPr="001B77AD" w14:paraId="59739A86" w14:textId="77777777" w:rsidTr="002A71B3">
        <w:tc>
          <w:tcPr>
            <w:tcW w:w="2200" w:type="dxa"/>
            <w:tcMar>
              <w:top w:w="20" w:type="dxa"/>
              <w:left w:w="20" w:type="dxa"/>
              <w:bottom w:w="20" w:type="dxa"/>
              <w:right w:w="20" w:type="dxa"/>
            </w:tcMar>
            <w:vAlign w:val="center"/>
            <w:hideMark/>
          </w:tcPr>
          <w:p w14:paraId="1628C6CC" w14:textId="77777777" w:rsidR="00B46E19" w:rsidRPr="001B77AD" w:rsidRDefault="00B46E19" w:rsidP="002A71B3">
            <w:pPr>
              <w:pStyle w:val="movimento"/>
              <w:rPr>
                <w:color w:val="002060"/>
              </w:rPr>
            </w:pPr>
            <w:r w:rsidRPr="001B77AD">
              <w:rPr>
                <w:color w:val="002060"/>
              </w:rPr>
              <w:t>SPINOZZI WILLIAM</w:t>
            </w:r>
          </w:p>
        </w:tc>
        <w:tc>
          <w:tcPr>
            <w:tcW w:w="2200" w:type="dxa"/>
            <w:tcMar>
              <w:top w:w="20" w:type="dxa"/>
              <w:left w:w="20" w:type="dxa"/>
              <w:bottom w:w="20" w:type="dxa"/>
              <w:right w:w="20" w:type="dxa"/>
            </w:tcMar>
            <w:vAlign w:val="center"/>
            <w:hideMark/>
          </w:tcPr>
          <w:p w14:paraId="355F47F7" w14:textId="77777777" w:rsidR="00B46E19" w:rsidRPr="001B77AD" w:rsidRDefault="00B46E19" w:rsidP="002A71B3">
            <w:pPr>
              <w:pStyle w:val="movimento2"/>
              <w:rPr>
                <w:color w:val="002060"/>
              </w:rPr>
            </w:pPr>
            <w:r w:rsidRPr="001B77AD">
              <w:rPr>
                <w:color w:val="002060"/>
              </w:rPr>
              <w:t xml:space="preserve">(RIVIERA DELLE PALME) </w:t>
            </w:r>
          </w:p>
        </w:tc>
        <w:tc>
          <w:tcPr>
            <w:tcW w:w="800" w:type="dxa"/>
            <w:tcMar>
              <w:top w:w="20" w:type="dxa"/>
              <w:left w:w="20" w:type="dxa"/>
              <w:bottom w:w="20" w:type="dxa"/>
              <w:right w:w="20" w:type="dxa"/>
            </w:tcMar>
            <w:vAlign w:val="center"/>
            <w:hideMark/>
          </w:tcPr>
          <w:p w14:paraId="2358AFF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C644DE9" w14:textId="77777777" w:rsidR="00B46E19" w:rsidRPr="001B77AD" w:rsidRDefault="00B46E19" w:rsidP="002A71B3">
            <w:pPr>
              <w:pStyle w:val="movimento"/>
              <w:rPr>
                <w:color w:val="002060"/>
              </w:rPr>
            </w:pPr>
            <w:r w:rsidRPr="001B77AD">
              <w:rPr>
                <w:color w:val="002060"/>
              </w:rPr>
              <w:t>EUSEBI MATTIA</w:t>
            </w:r>
          </w:p>
        </w:tc>
        <w:tc>
          <w:tcPr>
            <w:tcW w:w="2200" w:type="dxa"/>
            <w:tcMar>
              <w:top w:w="20" w:type="dxa"/>
              <w:left w:w="20" w:type="dxa"/>
              <w:bottom w:w="20" w:type="dxa"/>
              <w:right w:w="20" w:type="dxa"/>
            </w:tcMar>
            <w:vAlign w:val="center"/>
            <w:hideMark/>
          </w:tcPr>
          <w:p w14:paraId="4F0DA4AF" w14:textId="77777777" w:rsidR="00B46E19" w:rsidRPr="001B77AD" w:rsidRDefault="00B46E19" w:rsidP="002A71B3">
            <w:pPr>
              <w:pStyle w:val="movimento2"/>
              <w:rPr>
                <w:color w:val="002060"/>
              </w:rPr>
            </w:pPr>
            <w:r w:rsidRPr="001B77AD">
              <w:rPr>
                <w:color w:val="002060"/>
              </w:rPr>
              <w:t xml:space="preserve">(SPECIAL ONE SPORTING CLUB) </w:t>
            </w:r>
          </w:p>
        </w:tc>
      </w:tr>
      <w:tr w:rsidR="00B46E19" w:rsidRPr="00D64462" w14:paraId="20456708" w14:textId="77777777" w:rsidTr="002A71B3">
        <w:tc>
          <w:tcPr>
            <w:tcW w:w="2200" w:type="dxa"/>
            <w:tcMar>
              <w:top w:w="20" w:type="dxa"/>
              <w:left w:w="20" w:type="dxa"/>
              <w:bottom w:w="20" w:type="dxa"/>
              <w:right w:w="20" w:type="dxa"/>
            </w:tcMar>
            <w:vAlign w:val="center"/>
            <w:hideMark/>
          </w:tcPr>
          <w:p w14:paraId="42FBF56D" w14:textId="77777777" w:rsidR="00B46E19" w:rsidRPr="001B77AD" w:rsidRDefault="00B46E19" w:rsidP="002A71B3">
            <w:pPr>
              <w:pStyle w:val="movimento"/>
              <w:rPr>
                <w:color w:val="002060"/>
              </w:rPr>
            </w:pPr>
            <w:r w:rsidRPr="001B77AD">
              <w:rPr>
                <w:color w:val="002060"/>
              </w:rPr>
              <w:t>UGOCCIONI STEFANO</w:t>
            </w:r>
          </w:p>
        </w:tc>
        <w:tc>
          <w:tcPr>
            <w:tcW w:w="2200" w:type="dxa"/>
            <w:tcMar>
              <w:top w:w="20" w:type="dxa"/>
              <w:left w:w="20" w:type="dxa"/>
              <w:bottom w:w="20" w:type="dxa"/>
              <w:right w:w="20" w:type="dxa"/>
            </w:tcMar>
            <w:vAlign w:val="center"/>
            <w:hideMark/>
          </w:tcPr>
          <w:p w14:paraId="57031BE8" w14:textId="77777777" w:rsidR="00B46E19" w:rsidRPr="001B77AD" w:rsidRDefault="00B46E19" w:rsidP="002A71B3">
            <w:pPr>
              <w:pStyle w:val="movimento2"/>
              <w:rPr>
                <w:color w:val="002060"/>
              </w:rPr>
            </w:pPr>
            <w:r w:rsidRPr="001B77AD">
              <w:rPr>
                <w:color w:val="002060"/>
              </w:rPr>
              <w:t xml:space="preserve">(URBINO CALCIO A 5) </w:t>
            </w:r>
          </w:p>
        </w:tc>
        <w:tc>
          <w:tcPr>
            <w:tcW w:w="800" w:type="dxa"/>
            <w:tcMar>
              <w:top w:w="20" w:type="dxa"/>
              <w:left w:w="20" w:type="dxa"/>
              <w:bottom w:w="20" w:type="dxa"/>
              <w:right w:w="20" w:type="dxa"/>
            </w:tcMar>
            <w:vAlign w:val="center"/>
            <w:hideMark/>
          </w:tcPr>
          <w:p w14:paraId="2D526DCC"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4E4AEEC5" w14:textId="77777777" w:rsidR="00B46E19" w:rsidRPr="001B77AD" w:rsidRDefault="00B46E19" w:rsidP="002A71B3">
            <w:pPr>
              <w:pStyle w:val="movimento"/>
              <w:rPr>
                <w:color w:val="002060"/>
              </w:rPr>
            </w:pPr>
            <w:r w:rsidRPr="001B77AD">
              <w:rPr>
                <w:color w:val="002060"/>
              </w:rPr>
              <w:t>BELLAGAMBA ALESSANDRO</w:t>
            </w:r>
          </w:p>
        </w:tc>
        <w:tc>
          <w:tcPr>
            <w:tcW w:w="2200" w:type="dxa"/>
            <w:tcMar>
              <w:top w:w="20" w:type="dxa"/>
              <w:left w:w="20" w:type="dxa"/>
              <w:bottom w:w="20" w:type="dxa"/>
              <w:right w:w="20" w:type="dxa"/>
            </w:tcMar>
            <w:vAlign w:val="center"/>
            <w:hideMark/>
          </w:tcPr>
          <w:p w14:paraId="2BB6D63B" w14:textId="77777777" w:rsidR="00B46E19" w:rsidRPr="00D64462" w:rsidRDefault="00B46E19" w:rsidP="002A71B3">
            <w:pPr>
              <w:pStyle w:val="movimento2"/>
              <w:rPr>
                <w:color w:val="002060"/>
                <w:lang w:val="es-ES"/>
              </w:rPr>
            </w:pPr>
            <w:r w:rsidRPr="00D64462">
              <w:rPr>
                <w:color w:val="002060"/>
                <w:lang w:val="es-ES"/>
              </w:rPr>
              <w:t xml:space="preserve">(VALMISA FUTSAL A.S.D.) </w:t>
            </w:r>
          </w:p>
        </w:tc>
      </w:tr>
    </w:tbl>
    <w:p w14:paraId="218E7054" w14:textId="77777777" w:rsidR="00B46E19" w:rsidRPr="001B77AD" w:rsidRDefault="00B46E19" w:rsidP="00B46E19">
      <w:pPr>
        <w:pStyle w:val="titolo20"/>
        <w:rPr>
          <w:rFonts w:eastAsiaTheme="minorEastAsia"/>
          <w:color w:val="002060"/>
        </w:rPr>
      </w:pPr>
      <w:r w:rsidRPr="001B77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0BD53B04" w14:textId="77777777" w:rsidTr="002A71B3">
        <w:tc>
          <w:tcPr>
            <w:tcW w:w="2200" w:type="dxa"/>
            <w:tcMar>
              <w:top w:w="20" w:type="dxa"/>
              <w:left w:w="20" w:type="dxa"/>
              <w:bottom w:w="20" w:type="dxa"/>
              <w:right w:w="20" w:type="dxa"/>
            </w:tcMar>
            <w:vAlign w:val="center"/>
            <w:hideMark/>
          </w:tcPr>
          <w:p w14:paraId="707818DC" w14:textId="77777777" w:rsidR="00B46E19" w:rsidRPr="001B77AD" w:rsidRDefault="00B46E19" w:rsidP="002A71B3">
            <w:pPr>
              <w:pStyle w:val="movimento"/>
              <w:rPr>
                <w:color w:val="002060"/>
              </w:rPr>
            </w:pPr>
            <w:r w:rsidRPr="001B77AD">
              <w:rPr>
                <w:color w:val="002060"/>
              </w:rPr>
              <w:t>PETRONE DAVIDE</w:t>
            </w:r>
          </w:p>
        </w:tc>
        <w:tc>
          <w:tcPr>
            <w:tcW w:w="2200" w:type="dxa"/>
            <w:tcMar>
              <w:top w:w="20" w:type="dxa"/>
              <w:left w:w="20" w:type="dxa"/>
              <w:bottom w:w="20" w:type="dxa"/>
              <w:right w:w="20" w:type="dxa"/>
            </w:tcMar>
            <w:vAlign w:val="center"/>
            <w:hideMark/>
          </w:tcPr>
          <w:p w14:paraId="4A5EA1AA" w14:textId="77777777" w:rsidR="00B46E19" w:rsidRPr="001B77AD" w:rsidRDefault="00B46E19" w:rsidP="002A71B3">
            <w:pPr>
              <w:pStyle w:val="movimento2"/>
              <w:rPr>
                <w:color w:val="002060"/>
              </w:rPr>
            </w:pPr>
            <w:r w:rsidRPr="001B77AD">
              <w:rPr>
                <w:color w:val="002060"/>
              </w:rPr>
              <w:t xml:space="preserve">(FABRIANO CALCIO A 5 2023) </w:t>
            </w:r>
          </w:p>
        </w:tc>
        <w:tc>
          <w:tcPr>
            <w:tcW w:w="800" w:type="dxa"/>
            <w:tcMar>
              <w:top w:w="20" w:type="dxa"/>
              <w:left w:w="20" w:type="dxa"/>
              <w:bottom w:w="20" w:type="dxa"/>
              <w:right w:w="20" w:type="dxa"/>
            </w:tcMar>
            <w:vAlign w:val="center"/>
            <w:hideMark/>
          </w:tcPr>
          <w:p w14:paraId="2B6CC66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70460D9" w14:textId="77777777" w:rsidR="00B46E19" w:rsidRPr="001B77AD" w:rsidRDefault="00B46E19" w:rsidP="002A71B3">
            <w:pPr>
              <w:pStyle w:val="movimento"/>
              <w:rPr>
                <w:color w:val="002060"/>
              </w:rPr>
            </w:pPr>
            <w:r w:rsidRPr="001B77AD">
              <w:rPr>
                <w:color w:val="002060"/>
              </w:rPr>
              <w:t>WOSTOWIEC FABIO</w:t>
            </w:r>
          </w:p>
        </w:tc>
        <w:tc>
          <w:tcPr>
            <w:tcW w:w="2200" w:type="dxa"/>
            <w:tcMar>
              <w:top w:w="20" w:type="dxa"/>
              <w:left w:w="20" w:type="dxa"/>
              <w:bottom w:w="20" w:type="dxa"/>
              <w:right w:w="20" w:type="dxa"/>
            </w:tcMar>
            <w:vAlign w:val="center"/>
            <w:hideMark/>
          </w:tcPr>
          <w:p w14:paraId="4E0408DF" w14:textId="77777777" w:rsidR="00B46E19" w:rsidRPr="001B77AD" w:rsidRDefault="00B46E19" w:rsidP="002A71B3">
            <w:pPr>
              <w:pStyle w:val="movimento2"/>
              <w:rPr>
                <w:color w:val="002060"/>
              </w:rPr>
            </w:pPr>
            <w:r w:rsidRPr="001B77AD">
              <w:rPr>
                <w:color w:val="002060"/>
              </w:rPr>
              <w:t xml:space="preserve">(PICENO UNITED MMX A R.L.) </w:t>
            </w:r>
          </w:p>
        </w:tc>
      </w:tr>
      <w:tr w:rsidR="00B46E19" w:rsidRPr="001B77AD" w14:paraId="6BA966CD" w14:textId="77777777" w:rsidTr="002A71B3">
        <w:tc>
          <w:tcPr>
            <w:tcW w:w="2200" w:type="dxa"/>
            <w:tcMar>
              <w:top w:w="20" w:type="dxa"/>
              <w:left w:w="20" w:type="dxa"/>
              <w:bottom w:w="20" w:type="dxa"/>
              <w:right w:w="20" w:type="dxa"/>
            </w:tcMar>
            <w:vAlign w:val="center"/>
            <w:hideMark/>
          </w:tcPr>
          <w:p w14:paraId="0E45C06E" w14:textId="77777777" w:rsidR="00B46E19" w:rsidRPr="001B77AD" w:rsidRDefault="00B46E19" w:rsidP="002A71B3">
            <w:pPr>
              <w:pStyle w:val="movimento"/>
              <w:rPr>
                <w:color w:val="002060"/>
              </w:rPr>
            </w:pPr>
            <w:r w:rsidRPr="001B77AD">
              <w:rPr>
                <w:color w:val="002060"/>
              </w:rPr>
              <w:t>TALOZZI ALESSANDRO</w:t>
            </w:r>
          </w:p>
        </w:tc>
        <w:tc>
          <w:tcPr>
            <w:tcW w:w="2200" w:type="dxa"/>
            <w:tcMar>
              <w:top w:w="20" w:type="dxa"/>
              <w:left w:w="20" w:type="dxa"/>
              <w:bottom w:w="20" w:type="dxa"/>
              <w:right w:w="20" w:type="dxa"/>
            </w:tcMar>
            <w:vAlign w:val="center"/>
            <w:hideMark/>
          </w:tcPr>
          <w:p w14:paraId="24F3E360" w14:textId="77777777" w:rsidR="00B46E19" w:rsidRPr="001B77AD" w:rsidRDefault="00B46E19" w:rsidP="002A71B3">
            <w:pPr>
              <w:pStyle w:val="movimento2"/>
              <w:rPr>
                <w:color w:val="002060"/>
              </w:rPr>
            </w:pPr>
            <w:r w:rsidRPr="001B77AD">
              <w:rPr>
                <w:color w:val="002060"/>
              </w:rPr>
              <w:t xml:space="preserve">(URBANIA CALCIO) </w:t>
            </w:r>
          </w:p>
        </w:tc>
        <w:tc>
          <w:tcPr>
            <w:tcW w:w="800" w:type="dxa"/>
            <w:tcMar>
              <w:top w:w="20" w:type="dxa"/>
              <w:left w:w="20" w:type="dxa"/>
              <w:bottom w:w="20" w:type="dxa"/>
              <w:right w:w="20" w:type="dxa"/>
            </w:tcMar>
            <w:vAlign w:val="center"/>
            <w:hideMark/>
          </w:tcPr>
          <w:p w14:paraId="3B66A22E"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B68A36A"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851F825" w14:textId="77777777" w:rsidR="00B46E19" w:rsidRPr="001B77AD" w:rsidRDefault="00B46E19" w:rsidP="002A71B3">
            <w:pPr>
              <w:pStyle w:val="movimento2"/>
              <w:rPr>
                <w:color w:val="002060"/>
              </w:rPr>
            </w:pPr>
            <w:r w:rsidRPr="001B77AD">
              <w:rPr>
                <w:color w:val="002060"/>
              </w:rPr>
              <w:t> </w:t>
            </w:r>
          </w:p>
        </w:tc>
      </w:tr>
    </w:tbl>
    <w:p w14:paraId="5CD9ABA0" w14:textId="77777777" w:rsidR="00B46E19" w:rsidRPr="001B77AD" w:rsidRDefault="00B46E19" w:rsidP="00B46E19">
      <w:pPr>
        <w:pStyle w:val="titolo10"/>
        <w:rPr>
          <w:rFonts w:eastAsiaTheme="minorEastAsia"/>
          <w:color w:val="002060"/>
        </w:rPr>
      </w:pPr>
      <w:r w:rsidRPr="001B77AD">
        <w:rPr>
          <w:color w:val="002060"/>
        </w:rPr>
        <w:t xml:space="preserve">GARE DEL 23/ 3/2024 </w:t>
      </w:r>
    </w:p>
    <w:p w14:paraId="2599FB5C" w14:textId="77777777" w:rsidR="00B46E19" w:rsidRPr="001B77AD" w:rsidRDefault="00B46E19" w:rsidP="00B46E19">
      <w:pPr>
        <w:pStyle w:val="titolo7a"/>
        <w:rPr>
          <w:color w:val="002060"/>
        </w:rPr>
      </w:pPr>
      <w:r w:rsidRPr="001B77AD">
        <w:rPr>
          <w:color w:val="002060"/>
        </w:rPr>
        <w:t xml:space="preserve">PROVVEDIMENTI DISCIPLINARI </w:t>
      </w:r>
    </w:p>
    <w:p w14:paraId="1F4CB0EC" w14:textId="77777777" w:rsidR="00B46E19" w:rsidRPr="001B77AD" w:rsidRDefault="00B46E19" w:rsidP="00B46E19">
      <w:pPr>
        <w:pStyle w:val="titolo7b0"/>
        <w:rPr>
          <w:color w:val="002060"/>
        </w:rPr>
      </w:pPr>
      <w:r w:rsidRPr="001B77AD">
        <w:rPr>
          <w:color w:val="002060"/>
        </w:rPr>
        <w:t xml:space="preserve">In base alle risultanze degli atti ufficiali sono state deliberate le seguenti sanzioni disciplinari. </w:t>
      </w:r>
    </w:p>
    <w:p w14:paraId="5C2BFF8F" w14:textId="77777777" w:rsidR="00B46E19" w:rsidRPr="001B77AD" w:rsidRDefault="00B46E19" w:rsidP="00B46E19">
      <w:pPr>
        <w:pStyle w:val="titolo30"/>
        <w:rPr>
          <w:color w:val="002060"/>
        </w:rPr>
      </w:pPr>
      <w:r w:rsidRPr="001B77AD">
        <w:rPr>
          <w:color w:val="002060"/>
        </w:rPr>
        <w:t xml:space="preserve">ALLENATORI </w:t>
      </w:r>
    </w:p>
    <w:p w14:paraId="1EF80923" w14:textId="77777777" w:rsidR="00B46E19" w:rsidRPr="001B77AD" w:rsidRDefault="00B46E19" w:rsidP="00B46E19">
      <w:pPr>
        <w:pStyle w:val="titolo20"/>
        <w:rPr>
          <w:color w:val="002060"/>
        </w:rPr>
      </w:pPr>
      <w:r w:rsidRPr="001B77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4B931487" w14:textId="77777777" w:rsidTr="002A71B3">
        <w:tc>
          <w:tcPr>
            <w:tcW w:w="2200" w:type="dxa"/>
            <w:tcMar>
              <w:top w:w="20" w:type="dxa"/>
              <w:left w:w="20" w:type="dxa"/>
              <w:bottom w:w="20" w:type="dxa"/>
              <w:right w:w="20" w:type="dxa"/>
            </w:tcMar>
            <w:vAlign w:val="center"/>
            <w:hideMark/>
          </w:tcPr>
          <w:p w14:paraId="2C8344AE" w14:textId="77777777" w:rsidR="00B46E19" w:rsidRPr="001B77AD" w:rsidRDefault="00B46E19" w:rsidP="002A71B3">
            <w:pPr>
              <w:pStyle w:val="movimento"/>
              <w:rPr>
                <w:color w:val="002060"/>
              </w:rPr>
            </w:pPr>
            <w:r w:rsidRPr="001B77AD">
              <w:rPr>
                <w:color w:val="002060"/>
              </w:rPr>
              <w:t>FALSETTI FABIO</w:t>
            </w:r>
          </w:p>
        </w:tc>
        <w:tc>
          <w:tcPr>
            <w:tcW w:w="2200" w:type="dxa"/>
            <w:tcMar>
              <w:top w:w="20" w:type="dxa"/>
              <w:left w:w="20" w:type="dxa"/>
              <w:bottom w:w="20" w:type="dxa"/>
              <w:right w:w="20" w:type="dxa"/>
            </w:tcMar>
            <w:vAlign w:val="center"/>
            <w:hideMark/>
          </w:tcPr>
          <w:p w14:paraId="42EE8D32" w14:textId="77777777" w:rsidR="00B46E19" w:rsidRPr="001B77AD" w:rsidRDefault="00B46E19" w:rsidP="002A71B3">
            <w:pPr>
              <w:pStyle w:val="movimento2"/>
              <w:rPr>
                <w:color w:val="002060"/>
              </w:rPr>
            </w:pPr>
            <w:r w:rsidRPr="001B77AD">
              <w:rPr>
                <w:color w:val="002060"/>
              </w:rPr>
              <w:t xml:space="preserve">(C.U.S. CAMERINO A.S.D.) </w:t>
            </w:r>
          </w:p>
        </w:tc>
        <w:tc>
          <w:tcPr>
            <w:tcW w:w="800" w:type="dxa"/>
            <w:tcMar>
              <w:top w:w="20" w:type="dxa"/>
              <w:left w:w="20" w:type="dxa"/>
              <w:bottom w:w="20" w:type="dxa"/>
              <w:right w:w="20" w:type="dxa"/>
            </w:tcMar>
            <w:vAlign w:val="center"/>
            <w:hideMark/>
          </w:tcPr>
          <w:p w14:paraId="54AB83AA"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2E6FC0E"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2608320" w14:textId="77777777" w:rsidR="00B46E19" w:rsidRPr="001B77AD" w:rsidRDefault="00B46E19" w:rsidP="002A71B3">
            <w:pPr>
              <w:pStyle w:val="movimento2"/>
              <w:rPr>
                <w:color w:val="002060"/>
              </w:rPr>
            </w:pPr>
            <w:r w:rsidRPr="001B77AD">
              <w:rPr>
                <w:color w:val="002060"/>
              </w:rPr>
              <w:t> </w:t>
            </w:r>
          </w:p>
        </w:tc>
      </w:tr>
    </w:tbl>
    <w:p w14:paraId="648757D5" w14:textId="77777777" w:rsidR="00B46E19" w:rsidRPr="001B77AD" w:rsidRDefault="00B46E19" w:rsidP="00B46E19">
      <w:pPr>
        <w:pStyle w:val="titolo30"/>
        <w:rPr>
          <w:rFonts w:eastAsiaTheme="minorEastAsia"/>
          <w:color w:val="002060"/>
        </w:rPr>
      </w:pPr>
      <w:r w:rsidRPr="001B77AD">
        <w:rPr>
          <w:color w:val="002060"/>
        </w:rPr>
        <w:t xml:space="preserve">CALCIATORI ESPULSI </w:t>
      </w:r>
    </w:p>
    <w:p w14:paraId="37418096" w14:textId="77777777" w:rsidR="00B46E19" w:rsidRPr="001B77AD" w:rsidRDefault="00B46E19" w:rsidP="00B46E19">
      <w:pPr>
        <w:pStyle w:val="titolo20"/>
        <w:rPr>
          <w:color w:val="002060"/>
        </w:rPr>
      </w:pPr>
      <w:r w:rsidRPr="001B77AD">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7F82104F" w14:textId="77777777" w:rsidTr="002A71B3">
        <w:tc>
          <w:tcPr>
            <w:tcW w:w="2200" w:type="dxa"/>
            <w:tcMar>
              <w:top w:w="20" w:type="dxa"/>
              <w:left w:w="20" w:type="dxa"/>
              <w:bottom w:w="20" w:type="dxa"/>
              <w:right w:w="20" w:type="dxa"/>
            </w:tcMar>
            <w:vAlign w:val="center"/>
            <w:hideMark/>
          </w:tcPr>
          <w:p w14:paraId="66EEDE25" w14:textId="77777777" w:rsidR="00B46E19" w:rsidRPr="001B77AD" w:rsidRDefault="00B46E19" w:rsidP="002A71B3">
            <w:pPr>
              <w:pStyle w:val="movimento"/>
              <w:rPr>
                <w:color w:val="002060"/>
              </w:rPr>
            </w:pPr>
            <w:r w:rsidRPr="001B77AD">
              <w:rPr>
                <w:color w:val="002060"/>
              </w:rPr>
              <w:t>MONTENERI ANGELO</w:t>
            </w:r>
          </w:p>
        </w:tc>
        <w:tc>
          <w:tcPr>
            <w:tcW w:w="2200" w:type="dxa"/>
            <w:tcMar>
              <w:top w:w="20" w:type="dxa"/>
              <w:left w:w="20" w:type="dxa"/>
              <w:bottom w:w="20" w:type="dxa"/>
              <w:right w:w="20" w:type="dxa"/>
            </w:tcMar>
            <w:vAlign w:val="center"/>
            <w:hideMark/>
          </w:tcPr>
          <w:p w14:paraId="74CD219B" w14:textId="77777777" w:rsidR="00B46E19" w:rsidRPr="001B77AD" w:rsidRDefault="00B46E19" w:rsidP="002A71B3">
            <w:pPr>
              <w:pStyle w:val="movimento2"/>
              <w:rPr>
                <w:color w:val="002060"/>
              </w:rPr>
            </w:pPr>
            <w:r w:rsidRPr="001B77AD">
              <w:rPr>
                <w:color w:val="002060"/>
              </w:rPr>
              <w:t xml:space="preserve">(FIUMINATA) </w:t>
            </w:r>
          </w:p>
        </w:tc>
        <w:tc>
          <w:tcPr>
            <w:tcW w:w="800" w:type="dxa"/>
            <w:tcMar>
              <w:top w:w="20" w:type="dxa"/>
              <w:left w:w="20" w:type="dxa"/>
              <w:bottom w:w="20" w:type="dxa"/>
              <w:right w:w="20" w:type="dxa"/>
            </w:tcMar>
            <w:vAlign w:val="center"/>
            <w:hideMark/>
          </w:tcPr>
          <w:p w14:paraId="7C8F3449"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CD5D3D3"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22C1081" w14:textId="77777777" w:rsidR="00B46E19" w:rsidRPr="001B77AD" w:rsidRDefault="00B46E19" w:rsidP="002A71B3">
            <w:pPr>
              <w:pStyle w:val="movimento2"/>
              <w:rPr>
                <w:color w:val="002060"/>
              </w:rPr>
            </w:pPr>
            <w:r w:rsidRPr="001B77AD">
              <w:rPr>
                <w:color w:val="002060"/>
              </w:rPr>
              <w:t> </w:t>
            </w:r>
          </w:p>
        </w:tc>
      </w:tr>
    </w:tbl>
    <w:p w14:paraId="3BB892AC" w14:textId="77777777" w:rsidR="00B46E19" w:rsidRPr="001B77AD" w:rsidRDefault="00B46E19" w:rsidP="00B46E19">
      <w:pPr>
        <w:pStyle w:val="diffida"/>
        <w:spacing w:before="80" w:beforeAutospacing="0" w:after="40" w:afterAutospacing="0"/>
        <w:jc w:val="left"/>
        <w:rPr>
          <w:rFonts w:eastAsiaTheme="minorEastAsia"/>
          <w:color w:val="002060"/>
        </w:rPr>
      </w:pPr>
      <w:r w:rsidRPr="001B77AD">
        <w:rPr>
          <w:color w:val="002060"/>
        </w:rPr>
        <w:t xml:space="preserve">Per aver integrato la condotta prevista dall'art. 36 comma 1 lett. a) del CGS. </w:t>
      </w:r>
    </w:p>
    <w:p w14:paraId="32DFA095" w14:textId="77777777" w:rsidR="00B46E19" w:rsidRPr="001B77AD" w:rsidRDefault="00B46E19" w:rsidP="00B46E19">
      <w:pPr>
        <w:pStyle w:val="titolo20"/>
        <w:rPr>
          <w:color w:val="002060"/>
        </w:rPr>
      </w:pPr>
      <w:r w:rsidRPr="001B77A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7EA38645" w14:textId="77777777" w:rsidTr="002A71B3">
        <w:tc>
          <w:tcPr>
            <w:tcW w:w="2200" w:type="dxa"/>
            <w:tcMar>
              <w:top w:w="20" w:type="dxa"/>
              <w:left w:w="20" w:type="dxa"/>
              <w:bottom w:w="20" w:type="dxa"/>
              <w:right w:w="20" w:type="dxa"/>
            </w:tcMar>
            <w:vAlign w:val="center"/>
            <w:hideMark/>
          </w:tcPr>
          <w:p w14:paraId="482054A3" w14:textId="77777777" w:rsidR="00B46E19" w:rsidRPr="001B77AD" w:rsidRDefault="00B46E19" w:rsidP="002A71B3">
            <w:pPr>
              <w:pStyle w:val="movimento"/>
              <w:rPr>
                <w:color w:val="002060"/>
              </w:rPr>
            </w:pPr>
            <w:r w:rsidRPr="001B77AD">
              <w:rPr>
                <w:color w:val="002060"/>
              </w:rPr>
              <w:t>TRILLINI FILIPPO</w:t>
            </w:r>
          </w:p>
        </w:tc>
        <w:tc>
          <w:tcPr>
            <w:tcW w:w="2200" w:type="dxa"/>
            <w:tcMar>
              <w:top w:w="20" w:type="dxa"/>
              <w:left w:w="20" w:type="dxa"/>
              <w:bottom w:w="20" w:type="dxa"/>
              <w:right w:w="20" w:type="dxa"/>
            </w:tcMar>
            <w:vAlign w:val="center"/>
            <w:hideMark/>
          </w:tcPr>
          <w:p w14:paraId="1B5BC942" w14:textId="77777777" w:rsidR="00B46E19" w:rsidRPr="001B77AD" w:rsidRDefault="00B46E19" w:rsidP="002A71B3">
            <w:pPr>
              <w:pStyle w:val="movimento2"/>
              <w:rPr>
                <w:color w:val="002060"/>
              </w:rPr>
            </w:pPr>
            <w:r w:rsidRPr="001B77AD">
              <w:rPr>
                <w:color w:val="002060"/>
              </w:rPr>
              <w:t xml:space="preserve">(VALLESINA) </w:t>
            </w:r>
          </w:p>
        </w:tc>
        <w:tc>
          <w:tcPr>
            <w:tcW w:w="800" w:type="dxa"/>
            <w:tcMar>
              <w:top w:w="20" w:type="dxa"/>
              <w:left w:w="20" w:type="dxa"/>
              <w:bottom w:w="20" w:type="dxa"/>
              <w:right w:w="20" w:type="dxa"/>
            </w:tcMar>
            <w:vAlign w:val="center"/>
            <w:hideMark/>
          </w:tcPr>
          <w:p w14:paraId="2B44ACD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4A8637E"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4AFD9E02" w14:textId="77777777" w:rsidR="00B46E19" w:rsidRPr="001B77AD" w:rsidRDefault="00B46E19" w:rsidP="002A71B3">
            <w:pPr>
              <w:pStyle w:val="movimento2"/>
              <w:rPr>
                <w:color w:val="002060"/>
              </w:rPr>
            </w:pPr>
            <w:r w:rsidRPr="001B77AD">
              <w:rPr>
                <w:color w:val="002060"/>
              </w:rPr>
              <w:t> </w:t>
            </w:r>
          </w:p>
        </w:tc>
      </w:tr>
    </w:tbl>
    <w:p w14:paraId="6262F336" w14:textId="77777777" w:rsidR="00B46E19" w:rsidRPr="001B77AD" w:rsidRDefault="00B46E19" w:rsidP="00B46E19">
      <w:pPr>
        <w:pStyle w:val="titolo30"/>
        <w:rPr>
          <w:rFonts w:eastAsiaTheme="minorEastAsia"/>
          <w:color w:val="002060"/>
        </w:rPr>
      </w:pPr>
      <w:r w:rsidRPr="001B77AD">
        <w:rPr>
          <w:color w:val="002060"/>
        </w:rPr>
        <w:t xml:space="preserve">CALCIATORI NON ESPULSI </w:t>
      </w:r>
    </w:p>
    <w:p w14:paraId="0919390F" w14:textId="77777777" w:rsidR="00B46E19" w:rsidRPr="001B77AD" w:rsidRDefault="00B46E19" w:rsidP="00B46E19">
      <w:pPr>
        <w:pStyle w:val="titolo20"/>
        <w:rPr>
          <w:color w:val="002060"/>
        </w:rPr>
      </w:pPr>
      <w:r w:rsidRPr="001B77A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76979CE7" w14:textId="77777777" w:rsidTr="002A71B3">
        <w:tc>
          <w:tcPr>
            <w:tcW w:w="2200" w:type="dxa"/>
            <w:tcMar>
              <w:top w:w="20" w:type="dxa"/>
              <w:left w:w="20" w:type="dxa"/>
              <w:bottom w:w="20" w:type="dxa"/>
              <w:right w:w="20" w:type="dxa"/>
            </w:tcMar>
            <w:vAlign w:val="center"/>
            <w:hideMark/>
          </w:tcPr>
          <w:p w14:paraId="27AEB125" w14:textId="77777777" w:rsidR="00B46E19" w:rsidRPr="001B77AD" w:rsidRDefault="00B46E19" w:rsidP="002A71B3">
            <w:pPr>
              <w:pStyle w:val="movimento"/>
              <w:rPr>
                <w:color w:val="002060"/>
              </w:rPr>
            </w:pPr>
            <w:r w:rsidRPr="001B77AD">
              <w:rPr>
                <w:color w:val="002060"/>
              </w:rPr>
              <w:t>LORENZETTI LUCA</w:t>
            </w:r>
          </w:p>
        </w:tc>
        <w:tc>
          <w:tcPr>
            <w:tcW w:w="2200" w:type="dxa"/>
            <w:tcMar>
              <w:top w:w="20" w:type="dxa"/>
              <w:left w:w="20" w:type="dxa"/>
              <w:bottom w:w="20" w:type="dxa"/>
              <w:right w:w="20" w:type="dxa"/>
            </w:tcMar>
            <w:vAlign w:val="center"/>
            <w:hideMark/>
          </w:tcPr>
          <w:p w14:paraId="73CE90DC" w14:textId="77777777" w:rsidR="00B46E19" w:rsidRPr="001B77AD" w:rsidRDefault="00B46E19" w:rsidP="002A71B3">
            <w:pPr>
              <w:pStyle w:val="movimento2"/>
              <w:rPr>
                <w:color w:val="002060"/>
              </w:rPr>
            </w:pPr>
            <w:r w:rsidRPr="001B77AD">
              <w:rPr>
                <w:color w:val="002060"/>
              </w:rPr>
              <w:t xml:space="preserve">(ANGELI) </w:t>
            </w:r>
          </w:p>
        </w:tc>
        <w:tc>
          <w:tcPr>
            <w:tcW w:w="800" w:type="dxa"/>
            <w:tcMar>
              <w:top w:w="20" w:type="dxa"/>
              <w:left w:w="20" w:type="dxa"/>
              <w:bottom w:w="20" w:type="dxa"/>
              <w:right w:w="20" w:type="dxa"/>
            </w:tcMar>
            <w:vAlign w:val="center"/>
            <w:hideMark/>
          </w:tcPr>
          <w:p w14:paraId="56983F82"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9C9342C" w14:textId="77777777" w:rsidR="00B46E19" w:rsidRPr="001B77AD" w:rsidRDefault="00B46E19" w:rsidP="002A71B3">
            <w:pPr>
              <w:pStyle w:val="movimento"/>
              <w:rPr>
                <w:color w:val="002060"/>
              </w:rPr>
            </w:pPr>
            <w:r w:rsidRPr="001B77AD">
              <w:rPr>
                <w:color w:val="002060"/>
              </w:rPr>
              <w:t>VINGIONE TOMMASO</w:t>
            </w:r>
          </w:p>
        </w:tc>
        <w:tc>
          <w:tcPr>
            <w:tcW w:w="2200" w:type="dxa"/>
            <w:tcMar>
              <w:top w:w="20" w:type="dxa"/>
              <w:left w:w="20" w:type="dxa"/>
              <w:bottom w:w="20" w:type="dxa"/>
              <w:right w:w="20" w:type="dxa"/>
            </w:tcMar>
            <w:vAlign w:val="center"/>
            <w:hideMark/>
          </w:tcPr>
          <w:p w14:paraId="26E33C93" w14:textId="77777777" w:rsidR="00B46E19" w:rsidRPr="001B77AD" w:rsidRDefault="00B46E19" w:rsidP="002A71B3">
            <w:pPr>
              <w:pStyle w:val="movimento2"/>
              <w:rPr>
                <w:color w:val="002060"/>
              </w:rPr>
            </w:pPr>
            <w:r w:rsidRPr="001B77AD">
              <w:rPr>
                <w:color w:val="002060"/>
              </w:rPr>
              <w:t xml:space="preserve">(C.U.S. CAMERINO A.S.D.) </w:t>
            </w:r>
          </w:p>
        </w:tc>
      </w:tr>
    </w:tbl>
    <w:p w14:paraId="316B5164" w14:textId="77777777" w:rsidR="00B46E19" w:rsidRPr="001B77AD" w:rsidRDefault="00B46E19" w:rsidP="00B46E19">
      <w:pPr>
        <w:pStyle w:val="titolo20"/>
        <w:rPr>
          <w:rFonts w:eastAsiaTheme="minorEastAsia"/>
          <w:color w:val="002060"/>
        </w:rPr>
      </w:pPr>
      <w:r w:rsidRPr="001B77A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0B16E4AA" w14:textId="77777777" w:rsidTr="002A71B3">
        <w:tc>
          <w:tcPr>
            <w:tcW w:w="2200" w:type="dxa"/>
            <w:tcMar>
              <w:top w:w="20" w:type="dxa"/>
              <w:left w:w="20" w:type="dxa"/>
              <w:bottom w:w="20" w:type="dxa"/>
              <w:right w:w="20" w:type="dxa"/>
            </w:tcMar>
            <w:vAlign w:val="center"/>
            <w:hideMark/>
          </w:tcPr>
          <w:p w14:paraId="7D1E2C63" w14:textId="77777777" w:rsidR="00B46E19" w:rsidRPr="001B77AD" w:rsidRDefault="00B46E19" w:rsidP="002A71B3">
            <w:pPr>
              <w:pStyle w:val="movimento"/>
              <w:rPr>
                <w:color w:val="002060"/>
              </w:rPr>
            </w:pPr>
            <w:r w:rsidRPr="001B77AD">
              <w:rPr>
                <w:color w:val="002060"/>
              </w:rPr>
              <w:lastRenderedPageBreak/>
              <w:t>STAFFOLANI SIMONE</w:t>
            </w:r>
          </w:p>
        </w:tc>
        <w:tc>
          <w:tcPr>
            <w:tcW w:w="2200" w:type="dxa"/>
            <w:tcMar>
              <w:top w:w="20" w:type="dxa"/>
              <w:left w:w="20" w:type="dxa"/>
              <w:bottom w:w="20" w:type="dxa"/>
              <w:right w:w="20" w:type="dxa"/>
            </w:tcMar>
            <w:vAlign w:val="center"/>
            <w:hideMark/>
          </w:tcPr>
          <w:p w14:paraId="0999C19D" w14:textId="77777777" w:rsidR="00B46E19" w:rsidRPr="001B77AD" w:rsidRDefault="00B46E19" w:rsidP="002A71B3">
            <w:pPr>
              <w:pStyle w:val="movimento2"/>
              <w:rPr>
                <w:color w:val="002060"/>
              </w:rPr>
            </w:pPr>
            <w:r w:rsidRPr="001B77AD">
              <w:rPr>
                <w:color w:val="002060"/>
              </w:rPr>
              <w:t xml:space="preserve">(CASTELRAIMONDO CALCIO A 5) </w:t>
            </w:r>
          </w:p>
        </w:tc>
        <w:tc>
          <w:tcPr>
            <w:tcW w:w="800" w:type="dxa"/>
            <w:tcMar>
              <w:top w:w="20" w:type="dxa"/>
              <w:left w:w="20" w:type="dxa"/>
              <w:bottom w:w="20" w:type="dxa"/>
              <w:right w:w="20" w:type="dxa"/>
            </w:tcMar>
            <w:vAlign w:val="center"/>
            <w:hideMark/>
          </w:tcPr>
          <w:p w14:paraId="6AA54A06"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215A58A"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37C8568" w14:textId="77777777" w:rsidR="00B46E19" w:rsidRPr="001B77AD" w:rsidRDefault="00B46E19" w:rsidP="002A71B3">
            <w:pPr>
              <w:pStyle w:val="movimento2"/>
              <w:rPr>
                <w:color w:val="002060"/>
              </w:rPr>
            </w:pPr>
            <w:r w:rsidRPr="001B77AD">
              <w:rPr>
                <w:color w:val="002060"/>
              </w:rPr>
              <w:t> </w:t>
            </w:r>
          </w:p>
        </w:tc>
      </w:tr>
    </w:tbl>
    <w:p w14:paraId="084F073B" w14:textId="77777777" w:rsidR="00B46E19" w:rsidRPr="001B77AD" w:rsidRDefault="00B46E19" w:rsidP="00B46E19">
      <w:pPr>
        <w:pStyle w:val="titolo20"/>
        <w:rPr>
          <w:rFonts w:eastAsiaTheme="minorEastAsia"/>
          <w:color w:val="002060"/>
        </w:rPr>
      </w:pPr>
      <w:r w:rsidRPr="001B77AD">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1732F377" w14:textId="77777777" w:rsidTr="002A71B3">
        <w:tc>
          <w:tcPr>
            <w:tcW w:w="2200" w:type="dxa"/>
            <w:tcMar>
              <w:top w:w="20" w:type="dxa"/>
              <w:left w:w="20" w:type="dxa"/>
              <w:bottom w:w="20" w:type="dxa"/>
              <w:right w:w="20" w:type="dxa"/>
            </w:tcMar>
            <w:vAlign w:val="center"/>
            <w:hideMark/>
          </w:tcPr>
          <w:p w14:paraId="5AD5221F" w14:textId="77777777" w:rsidR="00B46E19" w:rsidRPr="001B77AD" w:rsidRDefault="00B46E19" w:rsidP="002A71B3">
            <w:pPr>
              <w:pStyle w:val="movimento"/>
              <w:rPr>
                <w:color w:val="002060"/>
              </w:rPr>
            </w:pPr>
            <w:r w:rsidRPr="001B77AD">
              <w:rPr>
                <w:color w:val="002060"/>
              </w:rPr>
              <w:t>CASAROLA ANDREA</w:t>
            </w:r>
          </w:p>
        </w:tc>
        <w:tc>
          <w:tcPr>
            <w:tcW w:w="2200" w:type="dxa"/>
            <w:tcMar>
              <w:top w:w="20" w:type="dxa"/>
              <w:left w:w="20" w:type="dxa"/>
              <w:bottom w:w="20" w:type="dxa"/>
              <w:right w:w="20" w:type="dxa"/>
            </w:tcMar>
            <w:vAlign w:val="center"/>
            <w:hideMark/>
          </w:tcPr>
          <w:p w14:paraId="3D8AE83D" w14:textId="77777777" w:rsidR="00B46E19" w:rsidRPr="001B77AD" w:rsidRDefault="00B46E19" w:rsidP="002A71B3">
            <w:pPr>
              <w:pStyle w:val="movimento2"/>
              <w:rPr>
                <w:color w:val="002060"/>
              </w:rPr>
            </w:pPr>
            <w:r w:rsidRPr="001B77AD">
              <w:rPr>
                <w:color w:val="002060"/>
              </w:rPr>
              <w:t xml:space="preserve">(CASENUOVE) </w:t>
            </w:r>
          </w:p>
        </w:tc>
        <w:tc>
          <w:tcPr>
            <w:tcW w:w="800" w:type="dxa"/>
            <w:tcMar>
              <w:top w:w="20" w:type="dxa"/>
              <w:left w:w="20" w:type="dxa"/>
              <w:bottom w:w="20" w:type="dxa"/>
              <w:right w:w="20" w:type="dxa"/>
            </w:tcMar>
            <w:vAlign w:val="center"/>
            <w:hideMark/>
          </w:tcPr>
          <w:p w14:paraId="14FC31FF"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A16C234" w14:textId="77777777" w:rsidR="00B46E19" w:rsidRPr="001B77AD" w:rsidRDefault="00B46E19" w:rsidP="002A71B3">
            <w:pPr>
              <w:pStyle w:val="movimento"/>
              <w:rPr>
                <w:color w:val="002060"/>
              </w:rPr>
            </w:pPr>
            <w:r w:rsidRPr="001B77AD">
              <w:rPr>
                <w:color w:val="002060"/>
              </w:rPr>
              <w:t>CORNELL PABLO</w:t>
            </w:r>
          </w:p>
        </w:tc>
        <w:tc>
          <w:tcPr>
            <w:tcW w:w="2200" w:type="dxa"/>
            <w:tcMar>
              <w:top w:w="20" w:type="dxa"/>
              <w:left w:w="20" w:type="dxa"/>
              <w:bottom w:w="20" w:type="dxa"/>
              <w:right w:w="20" w:type="dxa"/>
            </w:tcMar>
            <w:vAlign w:val="center"/>
            <w:hideMark/>
          </w:tcPr>
          <w:p w14:paraId="46251211" w14:textId="77777777" w:rsidR="00B46E19" w:rsidRPr="001B77AD" w:rsidRDefault="00B46E19" w:rsidP="002A71B3">
            <w:pPr>
              <w:pStyle w:val="movimento2"/>
              <w:rPr>
                <w:color w:val="002060"/>
              </w:rPr>
            </w:pPr>
            <w:r w:rsidRPr="001B77AD">
              <w:rPr>
                <w:color w:val="002060"/>
              </w:rPr>
              <w:t xml:space="preserve">(FOLGORE CASTELRAIMONDO) </w:t>
            </w:r>
          </w:p>
        </w:tc>
      </w:tr>
    </w:tbl>
    <w:p w14:paraId="18B2D52E" w14:textId="77777777" w:rsidR="00B46E19" w:rsidRPr="001B77AD" w:rsidRDefault="00B46E19" w:rsidP="00B46E19">
      <w:pPr>
        <w:pStyle w:val="titolo20"/>
        <w:rPr>
          <w:rFonts w:eastAsiaTheme="minorEastAsia"/>
          <w:color w:val="002060"/>
        </w:rPr>
      </w:pPr>
      <w:r w:rsidRPr="001B77A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1C002C33" w14:textId="77777777" w:rsidTr="002A71B3">
        <w:tc>
          <w:tcPr>
            <w:tcW w:w="2200" w:type="dxa"/>
            <w:tcMar>
              <w:top w:w="20" w:type="dxa"/>
              <w:left w:w="20" w:type="dxa"/>
              <w:bottom w:w="20" w:type="dxa"/>
              <w:right w:w="20" w:type="dxa"/>
            </w:tcMar>
            <w:vAlign w:val="center"/>
            <w:hideMark/>
          </w:tcPr>
          <w:p w14:paraId="1FA8FAFD" w14:textId="77777777" w:rsidR="00B46E19" w:rsidRPr="001B77AD" w:rsidRDefault="00B46E19" w:rsidP="002A71B3">
            <w:pPr>
              <w:pStyle w:val="movimento"/>
              <w:rPr>
                <w:color w:val="002060"/>
              </w:rPr>
            </w:pPr>
            <w:r w:rsidRPr="001B77AD">
              <w:rPr>
                <w:color w:val="002060"/>
              </w:rPr>
              <w:t>PUPILLI MARCO</w:t>
            </w:r>
          </w:p>
        </w:tc>
        <w:tc>
          <w:tcPr>
            <w:tcW w:w="2200" w:type="dxa"/>
            <w:tcMar>
              <w:top w:w="20" w:type="dxa"/>
              <w:left w:w="20" w:type="dxa"/>
              <w:bottom w:w="20" w:type="dxa"/>
              <w:right w:w="20" w:type="dxa"/>
            </w:tcMar>
            <w:vAlign w:val="center"/>
            <w:hideMark/>
          </w:tcPr>
          <w:p w14:paraId="30B17502" w14:textId="77777777" w:rsidR="00B46E19" w:rsidRPr="001B77AD" w:rsidRDefault="00B46E19" w:rsidP="002A71B3">
            <w:pPr>
              <w:pStyle w:val="movimento2"/>
              <w:rPr>
                <w:color w:val="002060"/>
              </w:rPr>
            </w:pPr>
            <w:r w:rsidRPr="001B77AD">
              <w:rPr>
                <w:color w:val="002060"/>
              </w:rPr>
              <w:t xml:space="preserve">(FOLGORE CASTELRAIMONDO) </w:t>
            </w:r>
          </w:p>
        </w:tc>
        <w:tc>
          <w:tcPr>
            <w:tcW w:w="800" w:type="dxa"/>
            <w:tcMar>
              <w:top w:w="20" w:type="dxa"/>
              <w:left w:w="20" w:type="dxa"/>
              <w:bottom w:w="20" w:type="dxa"/>
              <w:right w:w="20" w:type="dxa"/>
            </w:tcMar>
            <w:vAlign w:val="center"/>
            <w:hideMark/>
          </w:tcPr>
          <w:p w14:paraId="22E290F0"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8DF1E67"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29E3FBE" w14:textId="77777777" w:rsidR="00B46E19" w:rsidRPr="001B77AD" w:rsidRDefault="00B46E19" w:rsidP="002A71B3">
            <w:pPr>
              <w:pStyle w:val="movimento2"/>
              <w:rPr>
                <w:color w:val="002060"/>
              </w:rPr>
            </w:pPr>
            <w:r w:rsidRPr="001B77AD">
              <w:rPr>
                <w:color w:val="002060"/>
              </w:rPr>
              <w:t> </w:t>
            </w:r>
          </w:p>
        </w:tc>
      </w:tr>
    </w:tbl>
    <w:p w14:paraId="4DAC61A4" w14:textId="77777777" w:rsidR="00B46E19" w:rsidRPr="001B77AD" w:rsidRDefault="00B46E19" w:rsidP="00B46E19">
      <w:pPr>
        <w:pStyle w:val="titolo20"/>
        <w:rPr>
          <w:rFonts w:eastAsiaTheme="minorEastAsia"/>
          <w:color w:val="002060"/>
        </w:rPr>
      </w:pPr>
      <w:r w:rsidRPr="001B77A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372DA875" w14:textId="77777777" w:rsidTr="002A71B3">
        <w:tc>
          <w:tcPr>
            <w:tcW w:w="2200" w:type="dxa"/>
            <w:tcMar>
              <w:top w:w="20" w:type="dxa"/>
              <w:left w:w="20" w:type="dxa"/>
              <w:bottom w:w="20" w:type="dxa"/>
              <w:right w:w="20" w:type="dxa"/>
            </w:tcMar>
            <w:vAlign w:val="center"/>
            <w:hideMark/>
          </w:tcPr>
          <w:p w14:paraId="692AA47F" w14:textId="77777777" w:rsidR="00B46E19" w:rsidRPr="001B77AD" w:rsidRDefault="00B46E19" w:rsidP="002A71B3">
            <w:pPr>
              <w:pStyle w:val="movimento"/>
              <w:rPr>
                <w:color w:val="002060"/>
              </w:rPr>
            </w:pPr>
            <w:r w:rsidRPr="001B77AD">
              <w:rPr>
                <w:color w:val="002060"/>
              </w:rPr>
              <w:t>BONCI LEONARDO</w:t>
            </w:r>
          </w:p>
        </w:tc>
        <w:tc>
          <w:tcPr>
            <w:tcW w:w="2200" w:type="dxa"/>
            <w:tcMar>
              <w:top w:w="20" w:type="dxa"/>
              <w:left w:w="20" w:type="dxa"/>
              <w:bottom w:w="20" w:type="dxa"/>
              <w:right w:w="20" w:type="dxa"/>
            </w:tcMar>
            <w:vAlign w:val="center"/>
            <w:hideMark/>
          </w:tcPr>
          <w:p w14:paraId="23F586C3" w14:textId="77777777" w:rsidR="00B46E19" w:rsidRPr="001B77AD" w:rsidRDefault="00B46E19" w:rsidP="002A71B3">
            <w:pPr>
              <w:pStyle w:val="movimento2"/>
              <w:rPr>
                <w:color w:val="002060"/>
              </w:rPr>
            </w:pPr>
            <w:r w:rsidRPr="001B77AD">
              <w:rPr>
                <w:color w:val="002060"/>
              </w:rPr>
              <w:t xml:space="preserve">(SERRALTA) </w:t>
            </w:r>
          </w:p>
        </w:tc>
        <w:tc>
          <w:tcPr>
            <w:tcW w:w="800" w:type="dxa"/>
            <w:tcMar>
              <w:top w:w="20" w:type="dxa"/>
              <w:left w:w="20" w:type="dxa"/>
              <w:bottom w:w="20" w:type="dxa"/>
              <w:right w:w="20" w:type="dxa"/>
            </w:tcMar>
            <w:vAlign w:val="center"/>
            <w:hideMark/>
          </w:tcPr>
          <w:p w14:paraId="1D3FAC87"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ECA67AC"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5F806E8" w14:textId="77777777" w:rsidR="00B46E19" w:rsidRPr="001B77AD" w:rsidRDefault="00B46E19" w:rsidP="002A71B3">
            <w:pPr>
              <w:pStyle w:val="movimento2"/>
              <w:rPr>
                <w:color w:val="002060"/>
              </w:rPr>
            </w:pPr>
            <w:r w:rsidRPr="001B77AD">
              <w:rPr>
                <w:color w:val="002060"/>
              </w:rPr>
              <w:t> </w:t>
            </w:r>
          </w:p>
        </w:tc>
      </w:tr>
    </w:tbl>
    <w:p w14:paraId="6DA4507D" w14:textId="77777777" w:rsidR="00B46E19" w:rsidRPr="001B77AD" w:rsidRDefault="00B46E19" w:rsidP="00B46E19">
      <w:pPr>
        <w:pStyle w:val="titolo20"/>
        <w:rPr>
          <w:rFonts w:eastAsiaTheme="minorEastAsia"/>
          <w:color w:val="002060"/>
        </w:rPr>
      </w:pPr>
      <w:r w:rsidRPr="001B77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7EAACCEB" w14:textId="77777777" w:rsidTr="002A71B3">
        <w:tc>
          <w:tcPr>
            <w:tcW w:w="2200" w:type="dxa"/>
            <w:tcMar>
              <w:top w:w="20" w:type="dxa"/>
              <w:left w:w="20" w:type="dxa"/>
              <w:bottom w:w="20" w:type="dxa"/>
              <w:right w:w="20" w:type="dxa"/>
            </w:tcMar>
            <w:vAlign w:val="center"/>
            <w:hideMark/>
          </w:tcPr>
          <w:p w14:paraId="53B0D042" w14:textId="77777777" w:rsidR="00B46E19" w:rsidRPr="001B77AD" w:rsidRDefault="00B46E19" w:rsidP="002A71B3">
            <w:pPr>
              <w:pStyle w:val="movimento"/>
              <w:rPr>
                <w:color w:val="002060"/>
              </w:rPr>
            </w:pPr>
            <w:r w:rsidRPr="001B77AD">
              <w:rPr>
                <w:color w:val="002060"/>
              </w:rPr>
              <w:t>CIAVATTINI FILIPPO</w:t>
            </w:r>
          </w:p>
        </w:tc>
        <w:tc>
          <w:tcPr>
            <w:tcW w:w="2200" w:type="dxa"/>
            <w:tcMar>
              <w:top w:w="20" w:type="dxa"/>
              <w:left w:w="20" w:type="dxa"/>
              <w:bottom w:w="20" w:type="dxa"/>
              <w:right w:w="20" w:type="dxa"/>
            </w:tcMar>
            <w:vAlign w:val="center"/>
            <w:hideMark/>
          </w:tcPr>
          <w:p w14:paraId="41324FC4" w14:textId="77777777" w:rsidR="00B46E19" w:rsidRPr="001B77AD" w:rsidRDefault="00B46E19" w:rsidP="002A71B3">
            <w:pPr>
              <w:pStyle w:val="movimento2"/>
              <w:rPr>
                <w:color w:val="002060"/>
              </w:rPr>
            </w:pPr>
            <w:r w:rsidRPr="001B77AD">
              <w:rPr>
                <w:color w:val="002060"/>
              </w:rPr>
              <w:t xml:space="preserve">(C.U.S. CAMERINO A.S.D.) </w:t>
            </w:r>
          </w:p>
        </w:tc>
        <w:tc>
          <w:tcPr>
            <w:tcW w:w="800" w:type="dxa"/>
            <w:tcMar>
              <w:top w:w="20" w:type="dxa"/>
              <w:left w:w="20" w:type="dxa"/>
              <w:bottom w:w="20" w:type="dxa"/>
              <w:right w:w="20" w:type="dxa"/>
            </w:tcMar>
            <w:vAlign w:val="center"/>
            <w:hideMark/>
          </w:tcPr>
          <w:p w14:paraId="422AD93C"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0DCB422" w14:textId="77777777" w:rsidR="00B46E19" w:rsidRPr="001B77AD" w:rsidRDefault="00B46E19" w:rsidP="002A71B3">
            <w:pPr>
              <w:pStyle w:val="movimento"/>
              <w:rPr>
                <w:color w:val="002060"/>
              </w:rPr>
            </w:pPr>
            <w:r w:rsidRPr="001B77AD">
              <w:rPr>
                <w:color w:val="002060"/>
              </w:rPr>
              <w:t>FERMANELLI LORENZO</w:t>
            </w:r>
          </w:p>
        </w:tc>
        <w:tc>
          <w:tcPr>
            <w:tcW w:w="2200" w:type="dxa"/>
            <w:tcMar>
              <w:top w:w="20" w:type="dxa"/>
              <w:left w:w="20" w:type="dxa"/>
              <w:bottom w:w="20" w:type="dxa"/>
              <w:right w:w="20" w:type="dxa"/>
            </w:tcMar>
            <w:vAlign w:val="center"/>
            <w:hideMark/>
          </w:tcPr>
          <w:p w14:paraId="2DF72DF5" w14:textId="77777777" w:rsidR="00B46E19" w:rsidRPr="001B77AD" w:rsidRDefault="00B46E19" w:rsidP="002A71B3">
            <w:pPr>
              <w:pStyle w:val="movimento2"/>
              <w:rPr>
                <w:color w:val="002060"/>
              </w:rPr>
            </w:pPr>
            <w:r w:rsidRPr="001B77AD">
              <w:rPr>
                <w:color w:val="002060"/>
              </w:rPr>
              <w:t xml:space="preserve">(CANTINE RIUNITE CSI) </w:t>
            </w:r>
          </w:p>
        </w:tc>
      </w:tr>
      <w:tr w:rsidR="00B46E19" w:rsidRPr="001B77AD" w14:paraId="605F7CBE" w14:textId="77777777" w:rsidTr="002A71B3">
        <w:tc>
          <w:tcPr>
            <w:tcW w:w="2200" w:type="dxa"/>
            <w:tcMar>
              <w:top w:w="20" w:type="dxa"/>
              <w:left w:w="20" w:type="dxa"/>
              <w:bottom w:w="20" w:type="dxa"/>
              <w:right w:w="20" w:type="dxa"/>
            </w:tcMar>
            <w:vAlign w:val="center"/>
            <w:hideMark/>
          </w:tcPr>
          <w:p w14:paraId="7984528F" w14:textId="77777777" w:rsidR="00B46E19" w:rsidRPr="001B77AD" w:rsidRDefault="00B46E19" w:rsidP="002A71B3">
            <w:pPr>
              <w:pStyle w:val="movimento"/>
              <w:rPr>
                <w:color w:val="002060"/>
              </w:rPr>
            </w:pPr>
            <w:r w:rsidRPr="001B77AD">
              <w:rPr>
                <w:color w:val="002060"/>
              </w:rPr>
              <w:t>PROCACCINI ELIA</w:t>
            </w:r>
          </w:p>
        </w:tc>
        <w:tc>
          <w:tcPr>
            <w:tcW w:w="2200" w:type="dxa"/>
            <w:tcMar>
              <w:top w:w="20" w:type="dxa"/>
              <w:left w:w="20" w:type="dxa"/>
              <w:bottom w:w="20" w:type="dxa"/>
              <w:right w:w="20" w:type="dxa"/>
            </w:tcMar>
            <w:vAlign w:val="center"/>
            <w:hideMark/>
          </w:tcPr>
          <w:p w14:paraId="646031DB" w14:textId="77777777" w:rsidR="00B46E19" w:rsidRPr="001B77AD" w:rsidRDefault="00B46E19" w:rsidP="002A71B3">
            <w:pPr>
              <w:pStyle w:val="movimento2"/>
              <w:rPr>
                <w:color w:val="002060"/>
              </w:rPr>
            </w:pPr>
            <w:r w:rsidRPr="001B77AD">
              <w:rPr>
                <w:color w:val="002060"/>
              </w:rPr>
              <w:t xml:space="preserve">(FOLGORE CASTELRAIMONDO) </w:t>
            </w:r>
          </w:p>
        </w:tc>
        <w:tc>
          <w:tcPr>
            <w:tcW w:w="800" w:type="dxa"/>
            <w:tcMar>
              <w:top w:w="20" w:type="dxa"/>
              <w:left w:w="20" w:type="dxa"/>
              <w:bottom w:w="20" w:type="dxa"/>
              <w:right w:w="20" w:type="dxa"/>
            </w:tcMar>
            <w:vAlign w:val="center"/>
            <w:hideMark/>
          </w:tcPr>
          <w:p w14:paraId="59658CC7"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7D68F8D" w14:textId="77777777" w:rsidR="00B46E19" w:rsidRPr="001B77AD" w:rsidRDefault="00B46E19" w:rsidP="002A71B3">
            <w:pPr>
              <w:pStyle w:val="movimento"/>
              <w:rPr>
                <w:color w:val="002060"/>
              </w:rPr>
            </w:pPr>
            <w:r w:rsidRPr="001B77AD">
              <w:rPr>
                <w:color w:val="002060"/>
              </w:rPr>
              <w:t>ANANIA DAVIDE</w:t>
            </w:r>
          </w:p>
        </w:tc>
        <w:tc>
          <w:tcPr>
            <w:tcW w:w="2200" w:type="dxa"/>
            <w:tcMar>
              <w:top w:w="20" w:type="dxa"/>
              <w:left w:w="20" w:type="dxa"/>
              <w:bottom w:w="20" w:type="dxa"/>
              <w:right w:w="20" w:type="dxa"/>
            </w:tcMar>
            <w:vAlign w:val="center"/>
            <w:hideMark/>
          </w:tcPr>
          <w:p w14:paraId="6D4DE538" w14:textId="77777777" w:rsidR="00B46E19" w:rsidRPr="001B77AD" w:rsidRDefault="00B46E19" w:rsidP="002A71B3">
            <w:pPr>
              <w:pStyle w:val="movimento2"/>
              <w:rPr>
                <w:color w:val="002060"/>
              </w:rPr>
            </w:pPr>
            <w:r w:rsidRPr="001B77AD">
              <w:rPr>
                <w:color w:val="002060"/>
              </w:rPr>
              <w:t xml:space="preserve">(GLS DORICA AN.UR) </w:t>
            </w:r>
          </w:p>
        </w:tc>
      </w:tr>
    </w:tbl>
    <w:p w14:paraId="4A417856" w14:textId="77777777" w:rsidR="00B46E19" w:rsidRPr="001B77AD" w:rsidRDefault="00B46E19" w:rsidP="00B46E19">
      <w:pPr>
        <w:pStyle w:val="titolo20"/>
        <w:rPr>
          <w:rFonts w:eastAsiaTheme="minorEastAsia"/>
          <w:color w:val="002060"/>
        </w:rPr>
      </w:pPr>
      <w:r w:rsidRPr="001B77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65A91057" w14:textId="77777777" w:rsidTr="002A71B3">
        <w:tc>
          <w:tcPr>
            <w:tcW w:w="2200" w:type="dxa"/>
            <w:tcMar>
              <w:top w:w="20" w:type="dxa"/>
              <w:left w:w="20" w:type="dxa"/>
              <w:bottom w:w="20" w:type="dxa"/>
              <w:right w:w="20" w:type="dxa"/>
            </w:tcMar>
            <w:vAlign w:val="center"/>
            <w:hideMark/>
          </w:tcPr>
          <w:p w14:paraId="4CB269FC" w14:textId="77777777" w:rsidR="00B46E19" w:rsidRPr="001B77AD" w:rsidRDefault="00B46E19" w:rsidP="002A71B3">
            <w:pPr>
              <w:pStyle w:val="movimento"/>
              <w:rPr>
                <w:color w:val="002060"/>
              </w:rPr>
            </w:pPr>
            <w:r w:rsidRPr="001B77AD">
              <w:rPr>
                <w:color w:val="002060"/>
              </w:rPr>
              <w:t>CERIONI GABRIELE</w:t>
            </w:r>
          </w:p>
        </w:tc>
        <w:tc>
          <w:tcPr>
            <w:tcW w:w="2200" w:type="dxa"/>
            <w:tcMar>
              <w:top w:w="20" w:type="dxa"/>
              <w:left w:w="20" w:type="dxa"/>
              <w:bottom w:w="20" w:type="dxa"/>
              <w:right w:w="20" w:type="dxa"/>
            </w:tcMar>
            <w:vAlign w:val="center"/>
            <w:hideMark/>
          </w:tcPr>
          <w:p w14:paraId="7398D437" w14:textId="77777777" w:rsidR="00B46E19" w:rsidRPr="001B77AD" w:rsidRDefault="00B46E19" w:rsidP="002A71B3">
            <w:pPr>
              <w:pStyle w:val="movimento2"/>
              <w:rPr>
                <w:color w:val="002060"/>
              </w:rPr>
            </w:pPr>
            <w:r w:rsidRPr="001B77AD">
              <w:rPr>
                <w:color w:val="002060"/>
              </w:rPr>
              <w:t xml:space="preserve">(ANGELI) </w:t>
            </w:r>
          </w:p>
        </w:tc>
        <w:tc>
          <w:tcPr>
            <w:tcW w:w="800" w:type="dxa"/>
            <w:tcMar>
              <w:top w:w="20" w:type="dxa"/>
              <w:left w:w="20" w:type="dxa"/>
              <w:bottom w:w="20" w:type="dxa"/>
              <w:right w:w="20" w:type="dxa"/>
            </w:tcMar>
            <w:vAlign w:val="center"/>
            <w:hideMark/>
          </w:tcPr>
          <w:p w14:paraId="491242DB"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C9BB595" w14:textId="77777777" w:rsidR="00B46E19" w:rsidRPr="001B77AD" w:rsidRDefault="00B46E19" w:rsidP="002A71B3">
            <w:pPr>
              <w:pStyle w:val="movimento"/>
              <w:rPr>
                <w:color w:val="002060"/>
              </w:rPr>
            </w:pPr>
            <w:r w:rsidRPr="001B77AD">
              <w:rPr>
                <w:color w:val="002060"/>
              </w:rPr>
              <w:t>BRACHETTA LORENZO</w:t>
            </w:r>
          </w:p>
        </w:tc>
        <w:tc>
          <w:tcPr>
            <w:tcW w:w="2200" w:type="dxa"/>
            <w:tcMar>
              <w:top w:w="20" w:type="dxa"/>
              <w:left w:w="20" w:type="dxa"/>
              <w:bottom w:w="20" w:type="dxa"/>
              <w:right w:w="20" w:type="dxa"/>
            </w:tcMar>
            <w:vAlign w:val="center"/>
            <w:hideMark/>
          </w:tcPr>
          <w:p w14:paraId="5C91EFCA" w14:textId="77777777" w:rsidR="00B46E19" w:rsidRPr="001B77AD" w:rsidRDefault="00B46E19" w:rsidP="002A71B3">
            <w:pPr>
              <w:pStyle w:val="movimento2"/>
              <w:rPr>
                <w:color w:val="002060"/>
              </w:rPr>
            </w:pPr>
            <w:r w:rsidRPr="001B77AD">
              <w:rPr>
                <w:color w:val="002060"/>
              </w:rPr>
              <w:t xml:space="preserve">(FOLGORE CASTELRAIMONDO) </w:t>
            </w:r>
          </w:p>
        </w:tc>
      </w:tr>
      <w:tr w:rsidR="00B46E19" w:rsidRPr="001B77AD" w14:paraId="6853BDE7" w14:textId="77777777" w:rsidTr="002A71B3">
        <w:tc>
          <w:tcPr>
            <w:tcW w:w="2200" w:type="dxa"/>
            <w:tcMar>
              <w:top w:w="20" w:type="dxa"/>
              <w:left w:w="20" w:type="dxa"/>
              <w:bottom w:w="20" w:type="dxa"/>
              <w:right w:w="20" w:type="dxa"/>
            </w:tcMar>
            <w:vAlign w:val="center"/>
            <w:hideMark/>
          </w:tcPr>
          <w:p w14:paraId="21E4D264" w14:textId="77777777" w:rsidR="00B46E19" w:rsidRPr="001B77AD" w:rsidRDefault="00B46E19" w:rsidP="002A71B3">
            <w:pPr>
              <w:pStyle w:val="movimento"/>
              <w:rPr>
                <w:color w:val="002060"/>
              </w:rPr>
            </w:pPr>
            <w:r w:rsidRPr="001B77AD">
              <w:rPr>
                <w:color w:val="002060"/>
              </w:rPr>
              <w:t>FILIPPONI MARCO</w:t>
            </w:r>
          </w:p>
        </w:tc>
        <w:tc>
          <w:tcPr>
            <w:tcW w:w="2200" w:type="dxa"/>
            <w:tcMar>
              <w:top w:w="20" w:type="dxa"/>
              <w:left w:w="20" w:type="dxa"/>
              <w:bottom w:w="20" w:type="dxa"/>
              <w:right w:w="20" w:type="dxa"/>
            </w:tcMar>
            <w:vAlign w:val="center"/>
            <w:hideMark/>
          </w:tcPr>
          <w:p w14:paraId="626818AC" w14:textId="77777777" w:rsidR="00B46E19" w:rsidRPr="001B77AD" w:rsidRDefault="00B46E19" w:rsidP="002A71B3">
            <w:pPr>
              <w:pStyle w:val="movimento2"/>
              <w:rPr>
                <w:color w:val="002060"/>
              </w:rPr>
            </w:pPr>
            <w:r w:rsidRPr="001B77AD">
              <w:rPr>
                <w:color w:val="002060"/>
              </w:rPr>
              <w:t xml:space="preserve">(VALLESINA) </w:t>
            </w:r>
          </w:p>
        </w:tc>
        <w:tc>
          <w:tcPr>
            <w:tcW w:w="800" w:type="dxa"/>
            <w:tcMar>
              <w:top w:w="20" w:type="dxa"/>
              <w:left w:w="20" w:type="dxa"/>
              <w:bottom w:w="20" w:type="dxa"/>
              <w:right w:w="20" w:type="dxa"/>
            </w:tcMar>
            <w:vAlign w:val="center"/>
            <w:hideMark/>
          </w:tcPr>
          <w:p w14:paraId="4E87703A"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CE93092"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8F9202A" w14:textId="77777777" w:rsidR="00B46E19" w:rsidRPr="001B77AD" w:rsidRDefault="00B46E19" w:rsidP="002A71B3">
            <w:pPr>
              <w:pStyle w:val="movimento2"/>
              <w:rPr>
                <w:color w:val="002060"/>
              </w:rPr>
            </w:pPr>
            <w:r w:rsidRPr="001B77AD">
              <w:rPr>
                <w:color w:val="002060"/>
              </w:rPr>
              <w:t> </w:t>
            </w:r>
          </w:p>
        </w:tc>
      </w:tr>
    </w:tbl>
    <w:p w14:paraId="6FA92E2B" w14:textId="77777777" w:rsidR="00B46E19" w:rsidRDefault="00B46E19" w:rsidP="00B46E19">
      <w:pPr>
        <w:pStyle w:val="breakline"/>
        <w:rPr>
          <w:color w:val="002060"/>
        </w:rPr>
      </w:pPr>
    </w:p>
    <w:p w14:paraId="485D0D00" w14:textId="77777777" w:rsidR="00B46E19" w:rsidRPr="007178EC" w:rsidRDefault="00B46E19" w:rsidP="00B46E19">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34C889B3" w14:textId="77777777" w:rsidR="00B46E19" w:rsidRPr="007178EC" w:rsidRDefault="00B46E19" w:rsidP="00B46E19">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0C57638F" w14:textId="77777777" w:rsidR="00B46E19" w:rsidRPr="001B77AD" w:rsidRDefault="00B46E19" w:rsidP="00B46E19">
      <w:pPr>
        <w:pStyle w:val="breakline"/>
        <w:rPr>
          <w:rFonts w:eastAsiaTheme="minorEastAsia"/>
          <w:color w:val="002060"/>
        </w:rPr>
      </w:pPr>
    </w:p>
    <w:p w14:paraId="0F931C06" w14:textId="77777777" w:rsidR="00B46E19" w:rsidRPr="001B77AD" w:rsidRDefault="00B46E19" w:rsidP="00B46E19">
      <w:pPr>
        <w:pStyle w:val="titoloprinc0"/>
        <w:rPr>
          <w:color w:val="002060"/>
        </w:rPr>
      </w:pPr>
      <w:r w:rsidRPr="001B77AD">
        <w:rPr>
          <w:color w:val="002060"/>
        </w:rPr>
        <w:t>CLASSIFICA</w:t>
      </w:r>
    </w:p>
    <w:p w14:paraId="19A6D911" w14:textId="77777777" w:rsidR="00B46E19" w:rsidRPr="001B77AD" w:rsidRDefault="00B46E19" w:rsidP="00B46E19">
      <w:pPr>
        <w:pStyle w:val="breakline"/>
        <w:rPr>
          <w:color w:val="002060"/>
        </w:rPr>
      </w:pPr>
    </w:p>
    <w:p w14:paraId="30E20E35" w14:textId="77777777" w:rsidR="00B46E19" w:rsidRPr="001B77AD" w:rsidRDefault="00B46E19" w:rsidP="00B46E19">
      <w:pPr>
        <w:pStyle w:val="breakline"/>
        <w:rPr>
          <w:color w:val="002060"/>
        </w:rPr>
      </w:pPr>
    </w:p>
    <w:p w14:paraId="6B47E776" w14:textId="77777777" w:rsidR="00B46E19" w:rsidRPr="001B77AD" w:rsidRDefault="00B46E19" w:rsidP="00B46E19">
      <w:pPr>
        <w:pStyle w:val="sottotitolocampionato10"/>
        <w:rPr>
          <w:color w:val="002060"/>
        </w:rPr>
      </w:pPr>
      <w:r w:rsidRPr="001B77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E19" w:rsidRPr="001B77AD" w14:paraId="230FACB3" w14:textId="77777777" w:rsidTr="002A71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77C66" w14:textId="77777777" w:rsidR="00B46E19" w:rsidRPr="001B77AD" w:rsidRDefault="00B46E19" w:rsidP="002A71B3">
            <w:pPr>
              <w:pStyle w:val="headertabella0"/>
              <w:rPr>
                <w:color w:val="002060"/>
              </w:rPr>
            </w:pPr>
            <w:r w:rsidRPr="001B77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C2980" w14:textId="77777777" w:rsidR="00B46E19" w:rsidRPr="001B77AD" w:rsidRDefault="00B46E19" w:rsidP="002A71B3">
            <w:pPr>
              <w:pStyle w:val="headertabella0"/>
              <w:rPr>
                <w:color w:val="002060"/>
              </w:rPr>
            </w:pPr>
            <w:r w:rsidRPr="001B77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0E22C" w14:textId="77777777" w:rsidR="00B46E19" w:rsidRPr="001B77AD" w:rsidRDefault="00B46E19" w:rsidP="002A71B3">
            <w:pPr>
              <w:pStyle w:val="headertabella0"/>
              <w:rPr>
                <w:color w:val="002060"/>
              </w:rPr>
            </w:pPr>
            <w:r w:rsidRPr="001B77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1A78C" w14:textId="77777777" w:rsidR="00B46E19" w:rsidRPr="001B77AD" w:rsidRDefault="00B46E19" w:rsidP="002A71B3">
            <w:pPr>
              <w:pStyle w:val="headertabella0"/>
              <w:rPr>
                <w:color w:val="002060"/>
              </w:rPr>
            </w:pPr>
            <w:r w:rsidRPr="001B77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57F7A" w14:textId="77777777" w:rsidR="00B46E19" w:rsidRPr="001B77AD" w:rsidRDefault="00B46E19" w:rsidP="002A71B3">
            <w:pPr>
              <w:pStyle w:val="headertabella0"/>
              <w:rPr>
                <w:color w:val="002060"/>
              </w:rPr>
            </w:pPr>
            <w:r w:rsidRPr="001B77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82817" w14:textId="77777777" w:rsidR="00B46E19" w:rsidRPr="001B77AD" w:rsidRDefault="00B46E19" w:rsidP="002A71B3">
            <w:pPr>
              <w:pStyle w:val="headertabella0"/>
              <w:rPr>
                <w:color w:val="002060"/>
              </w:rPr>
            </w:pPr>
            <w:r w:rsidRPr="001B77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6B9BE" w14:textId="77777777" w:rsidR="00B46E19" w:rsidRPr="001B77AD" w:rsidRDefault="00B46E19" w:rsidP="002A71B3">
            <w:pPr>
              <w:pStyle w:val="headertabella0"/>
              <w:rPr>
                <w:color w:val="002060"/>
              </w:rPr>
            </w:pPr>
            <w:r w:rsidRPr="001B77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0A17D" w14:textId="77777777" w:rsidR="00B46E19" w:rsidRPr="001B77AD" w:rsidRDefault="00B46E19" w:rsidP="002A71B3">
            <w:pPr>
              <w:pStyle w:val="headertabella0"/>
              <w:rPr>
                <w:color w:val="002060"/>
              </w:rPr>
            </w:pPr>
            <w:r w:rsidRPr="001B77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025BB" w14:textId="77777777" w:rsidR="00B46E19" w:rsidRPr="001B77AD" w:rsidRDefault="00B46E19" w:rsidP="002A71B3">
            <w:pPr>
              <w:pStyle w:val="headertabella0"/>
              <w:rPr>
                <w:color w:val="002060"/>
              </w:rPr>
            </w:pPr>
            <w:r w:rsidRPr="001B77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4514D" w14:textId="77777777" w:rsidR="00B46E19" w:rsidRPr="001B77AD" w:rsidRDefault="00B46E19" w:rsidP="002A71B3">
            <w:pPr>
              <w:pStyle w:val="headertabella0"/>
              <w:rPr>
                <w:color w:val="002060"/>
              </w:rPr>
            </w:pPr>
            <w:r w:rsidRPr="001B77AD">
              <w:rPr>
                <w:color w:val="002060"/>
              </w:rPr>
              <w:t>PE</w:t>
            </w:r>
          </w:p>
        </w:tc>
      </w:tr>
      <w:tr w:rsidR="00B46E19" w:rsidRPr="001B77AD" w14:paraId="006B5E12" w14:textId="77777777" w:rsidTr="002A71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610B92" w14:textId="77777777" w:rsidR="00B46E19" w:rsidRPr="001B77AD" w:rsidRDefault="00B46E19" w:rsidP="002A71B3">
            <w:pPr>
              <w:pStyle w:val="rowtabella0"/>
              <w:rPr>
                <w:color w:val="002060"/>
              </w:rPr>
            </w:pPr>
            <w:r w:rsidRPr="001B77AD">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5B0E3" w14:textId="77777777" w:rsidR="00B46E19" w:rsidRPr="001B77AD" w:rsidRDefault="00B46E19" w:rsidP="002A71B3">
            <w:pPr>
              <w:pStyle w:val="rowtabella0"/>
              <w:jc w:val="center"/>
              <w:rPr>
                <w:color w:val="002060"/>
              </w:rPr>
            </w:pPr>
            <w:r w:rsidRPr="001B77A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CDEF" w14:textId="77777777" w:rsidR="00B46E19" w:rsidRPr="001B77AD" w:rsidRDefault="00B46E19" w:rsidP="002A71B3">
            <w:pPr>
              <w:pStyle w:val="rowtabella0"/>
              <w:jc w:val="center"/>
              <w:rPr>
                <w:color w:val="002060"/>
              </w:rPr>
            </w:pPr>
            <w:r w:rsidRPr="001B77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F8A8"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F0CA9"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5A21B"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8E989" w14:textId="77777777" w:rsidR="00B46E19" w:rsidRPr="001B77AD" w:rsidRDefault="00B46E19" w:rsidP="002A71B3">
            <w:pPr>
              <w:pStyle w:val="rowtabella0"/>
              <w:jc w:val="center"/>
              <w:rPr>
                <w:color w:val="002060"/>
              </w:rPr>
            </w:pPr>
            <w:r w:rsidRPr="001B77AD">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3ECD5" w14:textId="77777777" w:rsidR="00B46E19" w:rsidRPr="001B77AD" w:rsidRDefault="00B46E19" w:rsidP="002A71B3">
            <w:pPr>
              <w:pStyle w:val="rowtabella0"/>
              <w:jc w:val="center"/>
              <w:rPr>
                <w:color w:val="002060"/>
              </w:rPr>
            </w:pPr>
            <w:r w:rsidRPr="001B77A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18CD6" w14:textId="77777777" w:rsidR="00B46E19" w:rsidRPr="001B77AD" w:rsidRDefault="00B46E19" w:rsidP="002A71B3">
            <w:pPr>
              <w:pStyle w:val="rowtabella0"/>
              <w:jc w:val="center"/>
              <w:rPr>
                <w:color w:val="002060"/>
              </w:rPr>
            </w:pPr>
            <w:r w:rsidRPr="001B77A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4AD5A" w14:textId="77777777" w:rsidR="00B46E19" w:rsidRPr="001B77AD" w:rsidRDefault="00B46E19" w:rsidP="002A71B3">
            <w:pPr>
              <w:pStyle w:val="rowtabella0"/>
              <w:jc w:val="center"/>
              <w:rPr>
                <w:color w:val="002060"/>
              </w:rPr>
            </w:pPr>
            <w:r w:rsidRPr="001B77AD">
              <w:rPr>
                <w:color w:val="002060"/>
              </w:rPr>
              <w:t>0</w:t>
            </w:r>
          </w:p>
        </w:tc>
      </w:tr>
      <w:tr w:rsidR="00B46E19" w:rsidRPr="001B77AD" w14:paraId="73D4866A"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47C22" w14:textId="77777777" w:rsidR="00B46E19" w:rsidRPr="001B77AD" w:rsidRDefault="00B46E19" w:rsidP="002A71B3">
            <w:pPr>
              <w:pStyle w:val="rowtabella0"/>
              <w:rPr>
                <w:color w:val="002060"/>
              </w:rPr>
            </w:pPr>
            <w:r w:rsidRPr="001B77AD">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AE28A" w14:textId="77777777" w:rsidR="00B46E19" w:rsidRPr="001B77AD" w:rsidRDefault="00B46E19" w:rsidP="002A71B3">
            <w:pPr>
              <w:pStyle w:val="rowtabella0"/>
              <w:jc w:val="center"/>
              <w:rPr>
                <w:color w:val="002060"/>
              </w:rPr>
            </w:pPr>
            <w:r w:rsidRPr="001B77A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1CAB2" w14:textId="77777777" w:rsidR="00B46E19" w:rsidRPr="001B77AD" w:rsidRDefault="00B46E19" w:rsidP="002A71B3">
            <w:pPr>
              <w:pStyle w:val="rowtabella0"/>
              <w:jc w:val="center"/>
              <w:rPr>
                <w:color w:val="002060"/>
              </w:rPr>
            </w:pPr>
            <w:r w:rsidRPr="001B77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9E8F4"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ADC2"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8D281"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06F55" w14:textId="77777777" w:rsidR="00B46E19" w:rsidRPr="001B77AD" w:rsidRDefault="00B46E19" w:rsidP="002A71B3">
            <w:pPr>
              <w:pStyle w:val="rowtabella0"/>
              <w:jc w:val="center"/>
              <w:rPr>
                <w:color w:val="002060"/>
              </w:rPr>
            </w:pPr>
            <w:r w:rsidRPr="001B77AD">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C133A" w14:textId="77777777" w:rsidR="00B46E19" w:rsidRPr="001B77AD" w:rsidRDefault="00B46E19" w:rsidP="002A71B3">
            <w:pPr>
              <w:pStyle w:val="rowtabella0"/>
              <w:jc w:val="center"/>
              <w:rPr>
                <w:color w:val="002060"/>
              </w:rPr>
            </w:pPr>
            <w:r w:rsidRPr="001B77A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A81F1" w14:textId="77777777" w:rsidR="00B46E19" w:rsidRPr="001B77AD" w:rsidRDefault="00B46E19" w:rsidP="002A71B3">
            <w:pPr>
              <w:pStyle w:val="rowtabella0"/>
              <w:jc w:val="center"/>
              <w:rPr>
                <w:color w:val="002060"/>
              </w:rPr>
            </w:pPr>
            <w:r w:rsidRPr="001B77A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7EDA5" w14:textId="77777777" w:rsidR="00B46E19" w:rsidRPr="001B77AD" w:rsidRDefault="00B46E19" w:rsidP="002A71B3">
            <w:pPr>
              <w:pStyle w:val="rowtabella0"/>
              <w:jc w:val="center"/>
              <w:rPr>
                <w:color w:val="002060"/>
              </w:rPr>
            </w:pPr>
            <w:r w:rsidRPr="001B77AD">
              <w:rPr>
                <w:color w:val="002060"/>
              </w:rPr>
              <w:t>0</w:t>
            </w:r>
          </w:p>
        </w:tc>
      </w:tr>
      <w:tr w:rsidR="00B46E19" w:rsidRPr="001B77AD" w14:paraId="6079432E"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35888B" w14:textId="77777777" w:rsidR="00B46E19" w:rsidRPr="001B77AD" w:rsidRDefault="00B46E19" w:rsidP="002A71B3">
            <w:pPr>
              <w:pStyle w:val="rowtabella0"/>
              <w:rPr>
                <w:color w:val="002060"/>
              </w:rPr>
            </w:pPr>
            <w:r w:rsidRPr="001B77AD">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4216E" w14:textId="77777777" w:rsidR="00B46E19" w:rsidRPr="001B77AD" w:rsidRDefault="00B46E19" w:rsidP="002A71B3">
            <w:pPr>
              <w:pStyle w:val="rowtabella0"/>
              <w:jc w:val="center"/>
              <w:rPr>
                <w:color w:val="002060"/>
              </w:rPr>
            </w:pPr>
            <w:r w:rsidRPr="001B77A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31FC5"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6CC38"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5395E"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68764"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4E2AA" w14:textId="77777777" w:rsidR="00B46E19" w:rsidRPr="001B77AD" w:rsidRDefault="00B46E19" w:rsidP="002A71B3">
            <w:pPr>
              <w:pStyle w:val="rowtabella0"/>
              <w:jc w:val="center"/>
              <w:rPr>
                <w:color w:val="002060"/>
              </w:rPr>
            </w:pPr>
            <w:r w:rsidRPr="001B77A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87DB5" w14:textId="77777777" w:rsidR="00B46E19" w:rsidRPr="001B77AD" w:rsidRDefault="00B46E19" w:rsidP="002A71B3">
            <w:pPr>
              <w:pStyle w:val="rowtabella0"/>
              <w:jc w:val="center"/>
              <w:rPr>
                <w:color w:val="002060"/>
              </w:rPr>
            </w:pPr>
            <w:r w:rsidRPr="001B77A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5C74" w14:textId="77777777" w:rsidR="00B46E19" w:rsidRPr="001B77AD" w:rsidRDefault="00B46E19" w:rsidP="002A71B3">
            <w:pPr>
              <w:pStyle w:val="rowtabella0"/>
              <w:jc w:val="center"/>
              <w:rPr>
                <w:color w:val="002060"/>
              </w:rPr>
            </w:pPr>
            <w:r w:rsidRPr="001B77A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67D7F" w14:textId="77777777" w:rsidR="00B46E19" w:rsidRPr="001B77AD" w:rsidRDefault="00B46E19" w:rsidP="002A71B3">
            <w:pPr>
              <w:pStyle w:val="rowtabella0"/>
              <w:jc w:val="center"/>
              <w:rPr>
                <w:color w:val="002060"/>
              </w:rPr>
            </w:pPr>
            <w:r w:rsidRPr="001B77AD">
              <w:rPr>
                <w:color w:val="002060"/>
              </w:rPr>
              <w:t>0</w:t>
            </w:r>
          </w:p>
        </w:tc>
      </w:tr>
      <w:tr w:rsidR="00B46E19" w:rsidRPr="001B77AD" w14:paraId="60B48E7C"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337F2" w14:textId="77777777" w:rsidR="00B46E19" w:rsidRPr="001B77AD" w:rsidRDefault="00B46E19" w:rsidP="002A71B3">
            <w:pPr>
              <w:pStyle w:val="rowtabella0"/>
              <w:rPr>
                <w:color w:val="002060"/>
              </w:rPr>
            </w:pPr>
            <w:r w:rsidRPr="001B77AD">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5F889" w14:textId="77777777" w:rsidR="00B46E19" w:rsidRPr="001B77AD" w:rsidRDefault="00B46E19" w:rsidP="002A71B3">
            <w:pPr>
              <w:pStyle w:val="rowtabella0"/>
              <w:jc w:val="center"/>
              <w:rPr>
                <w:color w:val="002060"/>
              </w:rPr>
            </w:pPr>
            <w:r w:rsidRPr="001B77A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C6D66"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D9C6C"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6C82E"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A6A98"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839E9" w14:textId="77777777" w:rsidR="00B46E19" w:rsidRPr="001B77AD" w:rsidRDefault="00B46E19" w:rsidP="002A71B3">
            <w:pPr>
              <w:pStyle w:val="rowtabella0"/>
              <w:jc w:val="center"/>
              <w:rPr>
                <w:color w:val="002060"/>
              </w:rPr>
            </w:pPr>
            <w:r w:rsidRPr="001B77AD">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280AD" w14:textId="77777777" w:rsidR="00B46E19" w:rsidRPr="001B77AD" w:rsidRDefault="00B46E19" w:rsidP="002A71B3">
            <w:pPr>
              <w:pStyle w:val="rowtabella0"/>
              <w:jc w:val="center"/>
              <w:rPr>
                <w:color w:val="002060"/>
              </w:rPr>
            </w:pPr>
            <w:r w:rsidRPr="001B77A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F4F4D" w14:textId="77777777" w:rsidR="00B46E19" w:rsidRPr="001B77AD" w:rsidRDefault="00B46E19" w:rsidP="002A71B3">
            <w:pPr>
              <w:pStyle w:val="rowtabella0"/>
              <w:jc w:val="center"/>
              <w:rPr>
                <w:color w:val="002060"/>
              </w:rPr>
            </w:pPr>
            <w:r w:rsidRPr="001B77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230BC" w14:textId="77777777" w:rsidR="00B46E19" w:rsidRPr="001B77AD" w:rsidRDefault="00B46E19" w:rsidP="002A71B3">
            <w:pPr>
              <w:pStyle w:val="rowtabella0"/>
              <w:jc w:val="center"/>
              <w:rPr>
                <w:color w:val="002060"/>
              </w:rPr>
            </w:pPr>
            <w:r w:rsidRPr="001B77AD">
              <w:rPr>
                <w:color w:val="002060"/>
              </w:rPr>
              <w:t>0</w:t>
            </w:r>
          </w:p>
        </w:tc>
      </w:tr>
      <w:tr w:rsidR="00B46E19" w:rsidRPr="001B77AD" w14:paraId="1291CB86"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B245C" w14:textId="77777777" w:rsidR="00B46E19" w:rsidRPr="001B77AD" w:rsidRDefault="00B46E19" w:rsidP="002A71B3">
            <w:pPr>
              <w:pStyle w:val="rowtabella0"/>
              <w:rPr>
                <w:color w:val="002060"/>
              </w:rPr>
            </w:pPr>
            <w:r w:rsidRPr="001B77AD">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E93D2" w14:textId="77777777" w:rsidR="00B46E19" w:rsidRPr="001B77AD" w:rsidRDefault="00B46E19" w:rsidP="002A71B3">
            <w:pPr>
              <w:pStyle w:val="rowtabella0"/>
              <w:jc w:val="center"/>
              <w:rPr>
                <w:color w:val="002060"/>
              </w:rPr>
            </w:pPr>
            <w:r w:rsidRPr="001B77A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9B42E"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24132"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BF801"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5F3DD"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93348" w14:textId="77777777" w:rsidR="00B46E19" w:rsidRPr="001B77AD" w:rsidRDefault="00B46E19" w:rsidP="002A71B3">
            <w:pPr>
              <w:pStyle w:val="rowtabella0"/>
              <w:jc w:val="center"/>
              <w:rPr>
                <w:color w:val="002060"/>
              </w:rPr>
            </w:pPr>
            <w:r w:rsidRPr="001B77A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154BB" w14:textId="77777777" w:rsidR="00B46E19" w:rsidRPr="001B77AD" w:rsidRDefault="00B46E19" w:rsidP="002A71B3">
            <w:pPr>
              <w:pStyle w:val="rowtabella0"/>
              <w:jc w:val="center"/>
              <w:rPr>
                <w:color w:val="002060"/>
              </w:rPr>
            </w:pPr>
            <w:r w:rsidRPr="001B77A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C6247" w14:textId="77777777" w:rsidR="00B46E19" w:rsidRPr="001B77AD" w:rsidRDefault="00B46E19" w:rsidP="002A71B3">
            <w:pPr>
              <w:pStyle w:val="rowtabella0"/>
              <w:jc w:val="center"/>
              <w:rPr>
                <w:color w:val="002060"/>
              </w:rPr>
            </w:pPr>
            <w:r w:rsidRPr="001B77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F730" w14:textId="77777777" w:rsidR="00B46E19" w:rsidRPr="001B77AD" w:rsidRDefault="00B46E19" w:rsidP="002A71B3">
            <w:pPr>
              <w:pStyle w:val="rowtabella0"/>
              <w:jc w:val="center"/>
              <w:rPr>
                <w:color w:val="002060"/>
              </w:rPr>
            </w:pPr>
            <w:r w:rsidRPr="001B77AD">
              <w:rPr>
                <w:color w:val="002060"/>
              </w:rPr>
              <w:t>0</w:t>
            </w:r>
          </w:p>
        </w:tc>
      </w:tr>
      <w:tr w:rsidR="00B46E19" w:rsidRPr="001B77AD" w14:paraId="2212620A"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399A69" w14:textId="77777777" w:rsidR="00B46E19" w:rsidRPr="001B77AD" w:rsidRDefault="00B46E19" w:rsidP="002A71B3">
            <w:pPr>
              <w:pStyle w:val="rowtabella0"/>
              <w:rPr>
                <w:color w:val="002060"/>
              </w:rPr>
            </w:pPr>
            <w:r w:rsidRPr="001B77AD">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599F8" w14:textId="77777777" w:rsidR="00B46E19" w:rsidRPr="001B77AD" w:rsidRDefault="00B46E19" w:rsidP="002A71B3">
            <w:pPr>
              <w:pStyle w:val="rowtabella0"/>
              <w:jc w:val="center"/>
              <w:rPr>
                <w:color w:val="002060"/>
              </w:rPr>
            </w:pPr>
            <w:r w:rsidRPr="001B77A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08142"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835D"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B7515"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7687E"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76A7" w14:textId="77777777" w:rsidR="00B46E19" w:rsidRPr="001B77AD" w:rsidRDefault="00B46E19" w:rsidP="002A71B3">
            <w:pPr>
              <w:pStyle w:val="rowtabella0"/>
              <w:jc w:val="center"/>
              <w:rPr>
                <w:color w:val="002060"/>
              </w:rPr>
            </w:pPr>
            <w:r w:rsidRPr="001B77A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4A616" w14:textId="77777777" w:rsidR="00B46E19" w:rsidRPr="001B77AD" w:rsidRDefault="00B46E19" w:rsidP="002A71B3">
            <w:pPr>
              <w:pStyle w:val="rowtabella0"/>
              <w:jc w:val="center"/>
              <w:rPr>
                <w:color w:val="002060"/>
              </w:rPr>
            </w:pPr>
            <w:r w:rsidRPr="001B77A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43D10" w14:textId="77777777" w:rsidR="00B46E19" w:rsidRPr="001B77AD" w:rsidRDefault="00B46E19" w:rsidP="002A71B3">
            <w:pPr>
              <w:pStyle w:val="rowtabella0"/>
              <w:jc w:val="center"/>
              <w:rPr>
                <w:color w:val="002060"/>
              </w:rPr>
            </w:pPr>
            <w:r w:rsidRPr="001B77A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74297" w14:textId="77777777" w:rsidR="00B46E19" w:rsidRPr="001B77AD" w:rsidRDefault="00B46E19" w:rsidP="002A71B3">
            <w:pPr>
              <w:pStyle w:val="rowtabella0"/>
              <w:jc w:val="center"/>
              <w:rPr>
                <w:color w:val="002060"/>
              </w:rPr>
            </w:pPr>
            <w:r w:rsidRPr="001B77AD">
              <w:rPr>
                <w:color w:val="002060"/>
              </w:rPr>
              <w:t>0</w:t>
            </w:r>
          </w:p>
        </w:tc>
      </w:tr>
      <w:tr w:rsidR="00B46E19" w:rsidRPr="001B77AD" w14:paraId="2AD51C01"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47E28A" w14:textId="77777777" w:rsidR="00B46E19" w:rsidRPr="00D64462" w:rsidRDefault="00B46E19" w:rsidP="002A71B3">
            <w:pPr>
              <w:pStyle w:val="rowtabella0"/>
              <w:rPr>
                <w:color w:val="002060"/>
                <w:lang w:val="es-ES"/>
              </w:rPr>
            </w:pPr>
            <w:r w:rsidRPr="00D64462">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A97DA" w14:textId="77777777" w:rsidR="00B46E19" w:rsidRPr="001B77AD" w:rsidRDefault="00B46E19" w:rsidP="002A71B3">
            <w:pPr>
              <w:pStyle w:val="rowtabella0"/>
              <w:jc w:val="center"/>
              <w:rPr>
                <w:color w:val="002060"/>
              </w:rPr>
            </w:pPr>
            <w:r w:rsidRPr="001B77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09097"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7B737"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C81F7"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29110"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CC5C" w14:textId="77777777" w:rsidR="00B46E19" w:rsidRPr="001B77AD" w:rsidRDefault="00B46E19" w:rsidP="002A71B3">
            <w:pPr>
              <w:pStyle w:val="rowtabella0"/>
              <w:jc w:val="center"/>
              <w:rPr>
                <w:color w:val="002060"/>
              </w:rPr>
            </w:pPr>
            <w:r w:rsidRPr="001B77A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3AC14" w14:textId="77777777" w:rsidR="00B46E19" w:rsidRPr="001B77AD" w:rsidRDefault="00B46E19" w:rsidP="002A71B3">
            <w:pPr>
              <w:pStyle w:val="rowtabella0"/>
              <w:jc w:val="center"/>
              <w:rPr>
                <w:color w:val="002060"/>
              </w:rPr>
            </w:pPr>
            <w:r w:rsidRPr="001B77A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D601E"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D4B78" w14:textId="77777777" w:rsidR="00B46E19" w:rsidRPr="001B77AD" w:rsidRDefault="00B46E19" w:rsidP="002A71B3">
            <w:pPr>
              <w:pStyle w:val="rowtabella0"/>
              <w:jc w:val="center"/>
              <w:rPr>
                <w:color w:val="002060"/>
              </w:rPr>
            </w:pPr>
            <w:r w:rsidRPr="001B77AD">
              <w:rPr>
                <w:color w:val="002060"/>
              </w:rPr>
              <w:t>0</w:t>
            </w:r>
          </w:p>
        </w:tc>
      </w:tr>
      <w:tr w:rsidR="00B46E19" w:rsidRPr="001B77AD" w14:paraId="421C6970"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00AEF" w14:textId="77777777" w:rsidR="00B46E19" w:rsidRPr="001B77AD" w:rsidRDefault="00B46E19" w:rsidP="002A71B3">
            <w:pPr>
              <w:pStyle w:val="rowtabella0"/>
              <w:rPr>
                <w:color w:val="002060"/>
              </w:rPr>
            </w:pPr>
            <w:r w:rsidRPr="001B77AD">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051FC" w14:textId="77777777" w:rsidR="00B46E19" w:rsidRPr="001B77AD" w:rsidRDefault="00B46E19" w:rsidP="002A71B3">
            <w:pPr>
              <w:pStyle w:val="rowtabella0"/>
              <w:jc w:val="center"/>
              <w:rPr>
                <w:color w:val="002060"/>
              </w:rPr>
            </w:pPr>
            <w:r w:rsidRPr="001B77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5FE3E"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79E97"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BC952"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706B0"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854BF" w14:textId="77777777" w:rsidR="00B46E19" w:rsidRPr="001B77AD" w:rsidRDefault="00B46E19" w:rsidP="002A71B3">
            <w:pPr>
              <w:pStyle w:val="rowtabella0"/>
              <w:jc w:val="center"/>
              <w:rPr>
                <w:color w:val="002060"/>
              </w:rPr>
            </w:pPr>
            <w:r w:rsidRPr="001B77A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EFD0" w14:textId="77777777" w:rsidR="00B46E19" w:rsidRPr="001B77AD" w:rsidRDefault="00B46E19" w:rsidP="002A71B3">
            <w:pPr>
              <w:pStyle w:val="rowtabella0"/>
              <w:jc w:val="center"/>
              <w:rPr>
                <w:color w:val="002060"/>
              </w:rPr>
            </w:pPr>
            <w:r w:rsidRPr="001B77A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7E2E5"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826FC" w14:textId="77777777" w:rsidR="00B46E19" w:rsidRPr="001B77AD" w:rsidRDefault="00B46E19" w:rsidP="002A71B3">
            <w:pPr>
              <w:pStyle w:val="rowtabella0"/>
              <w:jc w:val="center"/>
              <w:rPr>
                <w:color w:val="002060"/>
              </w:rPr>
            </w:pPr>
            <w:r w:rsidRPr="001B77AD">
              <w:rPr>
                <w:color w:val="002060"/>
              </w:rPr>
              <w:t>0</w:t>
            </w:r>
          </w:p>
        </w:tc>
      </w:tr>
      <w:tr w:rsidR="00B46E19" w:rsidRPr="001B77AD" w14:paraId="7F74294C"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05CA00" w14:textId="77777777" w:rsidR="00B46E19" w:rsidRPr="001B77AD" w:rsidRDefault="00B46E19" w:rsidP="002A71B3">
            <w:pPr>
              <w:pStyle w:val="rowtabella0"/>
              <w:rPr>
                <w:color w:val="002060"/>
              </w:rPr>
            </w:pPr>
            <w:r w:rsidRPr="001B77AD">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33373" w14:textId="77777777" w:rsidR="00B46E19" w:rsidRPr="001B77AD" w:rsidRDefault="00B46E19" w:rsidP="002A71B3">
            <w:pPr>
              <w:pStyle w:val="rowtabella0"/>
              <w:jc w:val="center"/>
              <w:rPr>
                <w:color w:val="002060"/>
              </w:rPr>
            </w:pPr>
            <w:r w:rsidRPr="001B77A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8744"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6EFEE"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4817"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D70E5"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0F986" w14:textId="77777777" w:rsidR="00B46E19" w:rsidRPr="001B77AD" w:rsidRDefault="00B46E19" w:rsidP="002A71B3">
            <w:pPr>
              <w:pStyle w:val="rowtabella0"/>
              <w:jc w:val="center"/>
              <w:rPr>
                <w:color w:val="002060"/>
              </w:rPr>
            </w:pPr>
            <w:r w:rsidRPr="001B77A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7EF1" w14:textId="77777777" w:rsidR="00B46E19" w:rsidRPr="001B77AD" w:rsidRDefault="00B46E19" w:rsidP="002A71B3">
            <w:pPr>
              <w:pStyle w:val="rowtabella0"/>
              <w:jc w:val="center"/>
              <w:rPr>
                <w:color w:val="002060"/>
              </w:rPr>
            </w:pPr>
            <w:r w:rsidRPr="001B77A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C7BA"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E2528" w14:textId="77777777" w:rsidR="00B46E19" w:rsidRPr="001B77AD" w:rsidRDefault="00B46E19" w:rsidP="002A71B3">
            <w:pPr>
              <w:pStyle w:val="rowtabella0"/>
              <w:jc w:val="center"/>
              <w:rPr>
                <w:color w:val="002060"/>
              </w:rPr>
            </w:pPr>
            <w:r w:rsidRPr="001B77AD">
              <w:rPr>
                <w:color w:val="002060"/>
              </w:rPr>
              <w:t>0</w:t>
            </w:r>
          </w:p>
        </w:tc>
      </w:tr>
      <w:tr w:rsidR="00B46E19" w:rsidRPr="001B77AD" w14:paraId="2387D850"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614A8A" w14:textId="77777777" w:rsidR="00B46E19" w:rsidRPr="001B77AD" w:rsidRDefault="00B46E19" w:rsidP="002A71B3">
            <w:pPr>
              <w:pStyle w:val="rowtabella0"/>
              <w:rPr>
                <w:color w:val="002060"/>
                <w:lang w:val="en-US"/>
              </w:rPr>
            </w:pPr>
            <w:r w:rsidRPr="001B77AD">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54DCC"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677C2"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D0FA3"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C8F7"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3832B"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C07DA" w14:textId="77777777" w:rsidR="00B46E19" w:rsidRPr="001B77AD" w:rsidRDefault="00B46E19" w:rsidP="002A71B3">
            <w:pPr>
              <w:pStyle w:val="rowtabella0"/>
              <w:jc w:val="center"/>
              <w:rPr>
                <w:color w:val="002060"/>
              </w:rPr>
            </w:pPr>
            <w:r w:rsidRPr="001B77A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5FA27" w14:textId="77777777" w:rsidR="00B46E19" w:rsidRPr="001B77AD" w:rsidRDefault="00B46E19" w:rsidP="002A71B3">
            <w:pPr>
              <w:pStyle w:val="rowtabella0"/>
              <w:jc w:val="center"/>
              <w:rPr>
                <w:color w:val="002060"/>
              </w:rPr>
            </w:pPr>
            <w:r w:rsidRPr="001B77A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AA0B5"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40103" w14:textId="77777777" w:rsidR="00B46E19" w:rsidRPr="001B77AD" w:rsidRDefault="00B46E19" w:rsidP="002A71B3">
            <w:pPr>
              <w:pStyle w:val="rowtabella0"/>
              <w:jc w:val="center"/>
              <w:rPr>
                <w:color w:val="002060"/>
              </w:rPr>
            </w:pPr>
            <w:r w:rsidRPr="001B77AD">
              <w:rPr>
                <w:color w:val="002060"/>
              </w:rPr>
              <w:t>0</w:t>
            </w:r>
          </w:p>
        </w:tc>
      </w:tr>
      <w:tr w:rsidR="00B46E19" w:rsidRPr="001B77AD" w14:paraId="6065C271"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2313B" w14:textId="77777777" w:rsidR="00B46E19" w:rsidRPr="001B77AD" w:rsidRDefault="00B46E19" w:rsidP="002A71B3">
            <w:pPr>
              <w:pStyle w:val="rowtabella0"/>
              <w:rPr>
                <w:color w:val="002060"/>
              </w:rPr>
            </w:pPr>
            <w:r w:rsidRPr="001B77A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778CD" w14:textId="77777777" w:rsidR="00B46E19" w:rsidRPr="001B77AD" w:rsidRDefault="00B46E19" w:rsidP="002A71B3">
            <w:pPr>
              <w:pStyle w:val="rowtabella0"/>
              <w:jc w:val="center"/>
              <w:rPr>
                <w:color w:val="002060"/>
              </w:rPr>
            </w:pPr>
            <w:r w:rsidRPr="001B77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23E8C" w14:textId="77777777" w:rsidR="00B46E19" w:rsidRPr="001B77AD" w:rsidRDefault="00B46E19" w:rsidP="002A71B3">
            <w:pPr>
              <w:pStyle w:val="rowtabella0"/>
              <w:jc w:val="center"/>
              <w:rPr>
                <w:color w:val="002060"/>
              </w:rPr>
            </w:pPr>
            <w:r w:rsidRPr="001B77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62DE4"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B6409"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98FCC"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E7FEB" w14:textId="77777777" w:rsidR="00B46E19" w:rsidRPr="001B77AD" w:rsidRDefault="00B46E19" w:rsidP="002A71B3">
            <w:pPr>
              <w:pStyle w:val="rowtabella0"/>
              <w:jc w:val="center"/>
              <w:rPr>
                <w:color w:val="002060"/>
              </w:rPr>
            </w:pPr>
            <w:r w:rsidRPr="001B77A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E290C" w14:textId="77777777" w:rsidR="00B46E19" w:rsidRPr="001B77AD" w:rsidRDefault="00B46E19" w:rsidP="002A71B3">
            <w:pPr>
              <w:pStyle w:val="rowtabella0"/>
              <w:jc w:val="center"/>
              <w:rPr>
                <w:color w:val="002060"/>
              </w:rPr>
            </w:pPr>
            <w:r w:rsidRPr="001B77AD">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808E"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5C790" w14:textId="77777777" w:rsidR="00B46E19" w:rsidRPr="001B77AD" w:rsidRDefault="00B46E19" w:rsidP="002A71B3">
            <w:pPr>
              <w:pStyle w:val="rowtabella0"/>
              <w:jc w:val="center"/>
              <w:rPr>
                <w:color w:val="002060"/>
              </w:rPr>
            </w:pPr>
            <w:r w:rsidRPr="001B77AD">
              <w:rPr>
                <w:color w:val="002060"/>
              </w:rPr>
              <w:t>0</w:t>
            </w:r>
          </w:p>
        </w:tc>
      </w:tr>
      <w:tr w:rsidR="00B46E19" w:rsidRPr="001B77AD" w14:paraId="61CA6E54"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E14ECE" w14:textId="77777777" w:rsidR="00B46E19" w:rsidRPr="001B77AD" w:rsidRDefault="00B46E19" w:rsidP="002A71B3">
            <w:pPr>
              <w:pStyle w:val="rowtabella0"/>
              <w:rPr>
                <w:color w:val="002060"/>
              </w:rPr>
            </w:pPr>
            <w:r w:rsidRPr="001B77AD">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901EF"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C2A81"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77A4B"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B6A83"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1E036"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32912" w14:textId="77777777" w:rsidR="00B46E19" w:rsidRPr="001B77AD" w:rsidRDefault="00B46E19" w:rsidP="002A71B3">
            <w:pPr>
              <w:pStyle w:val="rowtabella0"/>
              <w:jc w:val="center"/>
              <w:rPr>
                <w:color w:val="002060"/>
              </w:rPr>
            </w:pPr>
            <w:r w:rsidRPr="001B77A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6CE2" w14:textId="77777777" w:rsidR="00B46E19" w:rsidRPr="001B77AD" w:rsidRDefault="00B46E19" w:rsidP="002A71B3">
            <w:pPr>
              <w:pStyle w:val="rowtabella0"/>
              <w:jc w:val="center"/>
              <w:rPr>
                <w:color w:val="002060"/>
              </w:rPr>
            </w:pPr>
            <w:r w:rsidRPr="001B77AD">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CEFAC"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35D98" w14:textId="77777777" w:rsidR="00B46E19" w:rsidRPr="001B77AD" w:rsidRDefault="00B46E19" w:rsidP="002A71B3">
            <w:pPr>
              <w:pStyle w:val="rowtabella0"/>
              <w:jc w:val="center"/>
              <w:rPr>
                <w:color w:val="002060"/>
              </w:rPr>
            </w:pPr>
            <w:r w:rsidRPr="001B77AD">
              <w:rPr>
                <w:color w:val="002060"/>
              </w:rPr>
              <w:t>0</w:t>
            </w:r>
          </w:p>
        </w:tc>
      </w:tr>
      <w:tr w:rsidR="00B46E19" w:rsidRPr="001B77AD" w14:paraId="66BDAF9A" w14:textId="77777777" w:rsidTr="002A71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F76BC0" w14:textId="77777777" w:rsidR="00B46E19" w:rsidRPr="00D64462" w:rsidRDefault="00B46E19" w:rsidP="002A71B3">
            <w:pPr>
              <w:pStyle w:val="rowtabella0"/>
              <w:rPr>
                <w:color w:val="002060"/>
                <w:lang w:val="es-ES"/>
              </w:rPr>
            </w:pPr>
            <w:r w:rsidRPr="00D64462">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D796C"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7E174"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0E1FB"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A0E90"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D5C84"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30240" w14:textId="77777777" w:rsidR="00B46E19" w:rsidRPr="001B77AD" w:rsidRDefault="00B46E19" w:rsidP="002A71B3">
            <w:pPr>
              <w:pStyle w:val="rowtabella0"/>
              <w:jc w:val="center"/>
              <w:rPr>
                <w:color w:val="002060"/>
              </w:rPr>
            </w:pPr>
            <w:r w:rsidRPr="001B77A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A4A55" w14:textId="77777777" w:rsidR="00B46E19" w:rsidRPr="001B77AD" w:rsidRDefault="00B46E19" w:rsidP="002A71B3">
            <w:pPr>
              <w:pStyle w:val="rowtabella0"/>
              <w:jc w:val="center"/>
              <w:rPr>
                <w:color w:val="002060"/>
              </w:rPr>
            </w:pPr>
            <w:r w:rsidRPr="001B77AD">
              <w:rPr>
                <w:color w:val="002060"/>
              </w:rPr>
              <w:t>239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28D1A" w14:textId="77777777" w:rsidR="00B46E19" w:rsidRPr="001B77AD" w:rsidRDefault="00B46E19" w:rsidP="002A71B3">
            <w:pPr>
              <w:pStyle w:val="rowtabella0"/>
              <w:jc w:val="center"/>
              <w:rPr>
                <w:color w:val="002060"/>
              </w:rPr>
            </w:pPr>
            <w:r w:rsidRPr="001B77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BD958" w14:textId="77777777" w:rsidR="00B46E19" w:rsidRPr="001B77AD" w:rsidRDefault="00B46E19" w:rsidP="002A71B3">
            <w:pPr>
              <w:pStyle w:val="rowtabella0"/>
              <w:jc w:val="center"/>
              <w:rPr>
                <w:color w:val="002060"/>
              </w:rPr>
            </w:pPr>
            <w:r w:rsidRPr="001B77AD">
              <w:rPr>
                <w:color w:val="002060"/>
              </w:rPr>
              <w:t>0</w:t>
            </w:r>
          </w:p>
        </w:tc>
      </w:tr>
    </w:tbl>
    <w:p w14:paraId="16068E59" w14:textId="77777777" w:rsidR="00B46E19" w:rsidRPr="001B77AD" w:rsidRDefault="00B46E19" w:rsidP="00B46E19">
      <w:pPr>
        <w:pStyle w:val="breakline"/>
        <w:rPr>
          <w:rFonts w:eastAsiaTheme="minorEastAsia"/>
          <w:color w:val="002060"/>
        </w:rPr>
      </w:pPr>
    </w:p>
    <w:p w14:paraId="148FB949" w14:textId="77777777" w:rsidR="00B46E19" w:rsidRPr="001B77AD" w:rsidRDefault="00B46E19" w:rsidP="00B46E19">
      <w:pPr>
        <w:pStyle w:val="breakline"/>
        <w:rPr>
          <w:color w:val="002060"/>
        </w:rPr>
      </w:pPr>
    </w:p>
    <w:p w14:paraId="68C3EDE6" w14:textId="77777777" w:rsidR="00B46E19" w:rsidRPr="001B77AD" w:rsidRDefault="00B46E19" w:rsidP="00B46E19">
      <w:pPr>
        <w:pStyle w:val="sottotitolocampionato10"/>
        <w:rPr>
          <w:color w:val="002060"/>
        </w:rPr>
      </w:pPr>
      <w:r w:rsidRPr="001B77A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E19" w:rsidRPr="001B77AD" w14:paraId="201E6C99" w14:textId="77777777" w:rsidTr="002A71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A7C3A" w14:textId="77777777" w:rsidR="00B46E19" w:rsidRPr="001B77AD" w:rsidRDefault="00B46E19" w:rsidP="002A71B3">
            <w:pPr>
              <w:pStyle w:val="headertabella0"/>
              <w:rPr>
                <w:color w:val="002060"/>
              </w:rPr>
            </w:pPr>
            <w:r w:rsidRPr="001B77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C9796" w14:textId="77777777" w:rsidR="00B46E19" w:rsidRPr="001B77AD" w:rsidRDefault="00B46E19" w:rsidP="002A71B3">
            <w:pPr>
              <w:pStyle w:val="headertabella0"/>
              <w:rPr>
                <w:color w:val="002060"/>
              </w:rPr>
            </w:pPr>
            <w:r w:rsidRPr="001B77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01927" w14:textId="77777777" w:rsidR="00B46E19" w:rsidRPr="001B77AD" w:rsidRDefault="00B46E19" w:rsidP="002A71B3">
            <w:pPr>
              <w:pStyle w:val="headertabella0"/>
              <w:rPr>
                <w:color w:val="002060"/>
              </w:rPr>
            </w:pPr>
            <w:r w:rsidRPr="001B77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1C7D5" w14:textId="77777777" w:rsidR="00B46E19" w:rsidRPr="001B77AD" w:rsidRDefault="00B46E19" w:rsidP="002A71B3">
            <w:pPr>
              <w:pStyle w:val="headertabella0"/>
              <w:rPr>
                <w:color w:val="002060"/>
              </w:rPr>
            </w:pPr>
            <w:r w:rsidRPr="001B77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C07FA" w14:textId="77777777" w:rsidR="00B46E19" w:rsidRPr="001B77AD" w:rsidRDefault="00B46E19" w:rsidP="002A71B3">
            <w:pPr>
              <w:pStyle w:val="headertabella0"/>
              <w:rPr>
                <w:color w:val="002060"/>
              </w:rPr>
            </w:pPr>
            <w:r w:rsidRPr="001B77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AD43E" w14:textId="77777777" w:rsidR="00B46E19" w:rsidRPr="001B77AD" w:rsidRDefault="00B46E19" w:rsidP="002A71B3">
            <w:pPr>
              <w:pStyle w:val="headertabella0"/>
              <w:rPr>
                <w:color w:val="002060"/>
              </w:rPr>
            </w:pPr>
            <w:r w:rsidRPr="001B77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D20E0" w14:textId="77777777" w:rsidR="00B46E19" w:rsidRPr="001B77AD" w:rsidRDefault="00B46E19" w:rsidP="002A71B3">
            <w:pPr>
              <w:pStyle w:val="headertabella0"/>
              <w:rPr>
                <w:color w:val="002060"/>
              </w:rPr>
            </w:pPr>
            <w:r w:rsidRPr="001B77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2D663" w14:textId="77777777" w:rsidR="00B46E19" w:rsidRPr="001B77AD" w:rsidRDefault="00B46E19" w:rsidP="002A71B3">
            <w:pPr>
              <w:pStyle w:val="headertabella0"/>
              <w:rPr>
                <w:color w:val="002060"/>
              </w:rPr>
            </w:pPr>
            <w:r w:rsidRPr="001B77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789D5" w14:textId="77777777" w:rsidR="00B46E19" w:rsidRPr="001B77AD" w:rsidRDefault="00B46E19" w:rsidP="002A71B3">
            <w:pPr>
              <w:pStyle w:val="headertabella0"/>
              <w:rPr>
                <w:color w:val="002060"/>
              </w:rPr>
            </w:pPr>
            <w:r w:rsidRPr="001B77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F5938" w14:textId="77777777" w:rsidR="00B46E19" w:rsidRPr="001B77AD" w:rsidRDefault="00B46E19" w:rsidP="002A71B3">
            <w:pPr>
              <w:pStyle w:val="headertabella0"/>
              <w:rPr>
                <w:color w:val="002060"/>
              </w:rPr>
            </w:pPr>
            <w:r w:rsidRPr="001B77AD">
              <w:rPr>
                <w:color w:val="002060"/>
              </w:rPr>
              <w:t>PE</w:t>
            </w:r>
          </w:p>
        </w:tc>
      </w:tr>
      <w:tr w:rsidR="00B46E19" w:rsidRPr="001B77AD" w14:paraId="41DE9FF4" w14:textId="77777777" w:rsidTr="002A71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38E659" w14:textId="77777777" w:rsidR="00B46E19" w:rsidRPr="001B77AD" w:rsidRDefault="00B46E19" w:rsidP="002A71B3">
            <w:pPr>
              <w:pStyle w:val="rowtabella0"/>
              <w:rPr>
                <w:color w:val="002060"/>
              </w:rPr>
            </w:pPr>
            <w:r w:rsidRPr="001B77AD">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9CA17" w14:textId="77777777" w:rsidR="00B46E19" w:rsidRPr="001B77AD" w:rsidRDefault="00B46E19" w:rsidP="002A71B3">
            <w:pPr>
              <w:pStyle w:val="rowtabella0"/>
              <w:jc w:val="center"/>
              <w:rPr>
                <w:color w:val="002060"/>
              </w:rPr>
            </w:pPr>
            <w:r w:rsidRPr="001B77A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A7B18"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11E09"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A22B3"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0849"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4E1DE" w14:textId="77777777" w:rsidR="00B46E19" w:rsidRPr="001B77AD" w:rsidRDefault="00B46E19" w:rsidP="002A71B3">
            <w:pPr>
              <w:pStyle w:val="rowtabella0"/>
              <w:jc w:val="center"/>
              <w:rPr>
                <w:color w:val="002060"/>
              </w:rPr>
            </w:pPr>
            <w:r w:rsidRPr="001B77AD">
              <w:rPr>
                <w:color w:val="002060"/>
              </w:rPr>
              <w:t>134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9B32D" w14:textId="77777777" w:rsidR="00B46E19" w:rsidRPr="001B77AD" w:rsidRDefault="00B46E19" w:rsidP="002A71B3">
            <w:pPr>
              <w:pStyle w:val="rowtabella0"/>
              <w:jc w:val="center"/>
              <w:rPr>
                <w:color w:val="002060"/>
              </w:rPr>
            </w:pPr>
            <w:r w:rsidRPr="001B77A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BA1AA" w14:textId="77777777" w:rsidR="00B46E19" w:rsidRPr="001B77AD" w:rsidRDefault="00B46E19" w:rsidP="002A71B3">
            <w:pPr>
              <w:pStyle w:val="rowtabella0"/>
              <w:jc w:val="center"/>
              <w:rPr>
                <w:color w:val="002060"/>
              </w:rPr>
            </w:pPr>
            <w:r w:rsidRPr="001B77A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5A1D8" w14:textId="77777777" w:rsidR="00B46E19" w:rsidRPr="001B77AD" w:rsidRDefault="00B46E19" w:rsidP="002A71B3">
            <w:pPr>
              <w:pStyle w:val="rowtabella0"/>
              <w:jc w:val="center"/>
              <w:rPr>
                <w:color w:val="002060"/>
              </w:rPr>
            </w:pPr>
            <w:r w:rsidRPr="001B77AD">
              <w:rPr>
                <w:color w:val="002060"/>
              </w:rPr>
              <w:t>0</w:t>
            </w:r>
          </w:p>
        </w:tc>
      </w:tr>
      <w:tr w:rsidR="00B46E19" w:rsidRPr="001B77AD" w14:paraId="490E2D59"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B2E3B" w14:textId="77777777" w:rsidR="00B46E19" w:rsidRPr="001B77AD" w:rsidRDefault="00B46E19" w:rsidP="002A71B3">
            <w:pPr>
              <w:pStyle w:val="rowtabella0"/>
              <w:rPr>
                <w:color w:val="002060"/>
              </w:rPr>
            </w:pPr>
            <w:r w:rsidRPr="001B77AD">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5811" w14:textId="77777777" w:rsidR="00B46E19" w:rsidRPr="001B77AD" w:rsidRDefault="00B46E19" w:rsidP="002A71B3">
            <w:pPr>
              <w:pStyle w:val="rowtabella0"/>
              <w:jc w:val="center"/>
              <w:rPr>
                <w:color w:val="002060"/>
              </w:rPr>
            </w:pPr>
            <w:r w:rsidRPr="001B77A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4345C"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95907" w14:textId="77777777" w:rsidR="00B46E19" w:rsidRPr="001B77AD" w:rsidRDefault="00B46E19" w:rsidP="002A71B3">
            <w:pPr>
              <w:pStyle w:val="rowtabella0"/>
              <w:jc w:val="center"/>
              <w:rPr>
                <w:color w:val="002060"/>
              </w:rPr>
            </w:pPr>
            <w:r w:rsidRPr="001B77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56CF"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400F1"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4EACD" w14:textId="77777777" w:rsidR="00B46E19" w:rsidRPr="001B77AD" w:rsidRDefault="00B46E19" w:rsidP="002A71B3">
            <w:pPr>
              <w:pStyle w:val="rowtabella0"/>
              <w:jc w:val="center"/>
              <w:rPr>
                <w:color w:val="002060"/>
              </w:rPr>
            </w:pPr>
            <w:r w:rsidRPr="001B77AD">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09EBA" w14:textId="77777777" w:rsidR="00B46E19" w:rsidRPr="001B77AD" w:rsidRDefault="00B46E19" w:rsidP="002A71B3">
            <w:pPr>
              <w:pStyle w:val="rowtabella0"/>
              <w:jc w:val="center"/>
              <w:rPr>
                <w:color w:val="002060"/>
              </w:rPr>
            </w:pPr>
            <w:r w:rsidRPr="001B77A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620C3" w14:textId="77777777" w:rsidR="00B46E19" w:rsidRPr="001B77AD" w:rsidRDefault="00B46E19" w:rsidP="002A71B3">
            <w:pPr>
              <w:pStyle w:val="rowtabella0"/>
              <w:jc w:val="center"/>
              <w:rPr>
                <w:color w:val="002060"/>
              </w:rPr>
            </w:pPr>
            <w:r w:rsidRPr="001B77A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38E7D" w14:textId="77777777" w:rsidR="00B46E19" w:rsidRPr="001B77AD" w:rsidRDefault="00B46E19" w:rsidP="002A71B3">
            <w:pPr>
              <w:pStyle w:val="rowtabella0"/>
              <w:jc w:val="center"/>
              <w:rPr>
                <w:color w:val="002060"/>
              </w:rPr>
            </w:pPr>
            <w:r w:rsidRPr="001B77AD">
              <w:rPr>
                <w:color w:val="002060"/>
              </w:rPr>
              <w:t>0</w:t>
            </w:r>
          </w:p>
        </w:tc>
      </w:tr>
      <w:tr w:rsidR="00B46E19" w:rsidRPr="001B77AD" w14:paraId="7A658FDA"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EE844D" w14:textId="77777777" w:rsidR="00B46E19" w:rsidRPr="001B77AD" w:rsidRDefault="00B46E19" w:rsidP="002A71B3">
            <w:pPr>
              <w:pStyle w:val="rowtabella0"/>
              <w:rPr>
                <w:color w:val="002060"/>
              </w:rPr>
            </w:pPr>
            <w:r w:rsidRPr="001B77AD">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65710" w14:textId="77777777" w:rsidR="00B46E19" w:rsidRPr="001B77AD" w:rsidRDefault="00B46E19" w:rsidP="002A71B3">
            <w:pPr>
              <w:pStyle w:val="rowtabella0"/>
              <w:jc w:val="center"/>
              <w:rPr>
                <w:color w:val="002060"/>
              </w:rPr>
            </w:pPr>
            <w:r w:rsidRPr="001B77A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D987"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EC48"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C50A2"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E45D2"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96394" w14:textId="77777777" w:rsidR="00B46E19" w:rsidRPr="001B77AD" w:rsidRDefault="00B46E19" w:rsidP="002A71B3">
            <w:pPr>
              <w:pStyle w:val="rowtabella0"/>
              <w:jc w:val="center"/>
              <w:rPr>
                <w:color w:val="002060"/>
              </w:rPr>
            </w:pPr>
            <w:r w:rsidRPr="001B77AD">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DF9E2" w14:textId="77777777" w:rsidR="00B46E19" w:rsidRPr="001B77AD" w:rsidRDefault="00B46E19" w:rsidP="002A71B3">
            <w:pPr>
              <w:pStyle w:val="rowtabella0"/>
              <w:jc w:val="center"/>
              <w:rPr>
                <w:color w:val="002060"/>
              </w:rPr>
            </w:pPr>
            <w:r w:rsidRPr="001B77A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83A21" w14:textId="77777777" w:rsidR="00B46E19" w:rsidRPr="001B77AD" w:rsidRDefault="00B46E19" w:rsidP="002A71B3">
            <w:pPr>
              <w:pStyle w:val="rowtabella0"/>
              <w:jc w:val="center"/>
              <w:rPr>
                <w:color w:val="002060"/>
              </w:rPr>
            </w:pPr>
            <w:r w:rsidRPr="001B77A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AD477" w14:textId="77777777" w:rsidR="00B46E19" w:rsidRPr="001B77AD" w:rsidRDefault="00B46E19" w:rsidP="002A71B3">
            <w:pPr>
              <w:pStyle w:val="rowtabella0"/>
              <w:jc w:val="center"/>
              <w:rPr>
                <w:color w:val="002060"/>
              </w:rPr>
            </w:pPr>
            <w:r w:rsidRPr="001B77AD">
              <w:rPr>
                <w:color w:val="002060"/>
              </w:rPr>
              <w:t>0</w:t>
            </w:r>
          </w:p>
        </w:tc>
      </w:tr>
      <w:tr w:rsidR="00B46E19" w:rsidRPr="001B77AD" w14:paraId="11846AD0"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4C87FF" w14:textId="77777777" w:rsidR="00B46E19" w:rsidRPr="001B77AD" w:rsidRDefault="00B46E19" w:rsidP="002A71B3">
            <w:pPr>
              <w:pStyle w:val="rowtabella0"/>
              <w:rPr>
                <w:color w:val="002060"/>
              </w:rPr>
            </w:pPr>
            <w:r w:rsidRPr="001B77AD">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A12F0" w14:textId="77777777" w:rsidR="00B46E19" w:rsidRPr="001B77AD" w:rsidRDefault="00B46E19" w:rsidP="002A71B3">
            <w:pPr>
              <w:pStyle w:val="rowtabella0"/>
              <w:jc w:val="center"/>
              <w:rPr>
                <w:color w:val="002060"/>
              </w:rPr>
            </w:pPr>
            <w:r w:rsidRPr="001B77A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537BD"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80A21"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95DDE"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EB3C"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7319D" w14:textId="77777777" w:rsidR="00B46E19" w:rsidRPr="001B77AD" w:rsidRDefault="00B46E19" w:rsidP="002A71B3">
            <w:pPr>
              <w:pStyle w:val="rowtabella0"/>
              <w:jc w:val="center"/>
              <w:rPr>
                <w:color w:val="002060"/>
              </w:rPr>
            </w:pPr>
            <w:r w:rsidRPr="001B77A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7458C" w14:textId="77777777" w:rsidR="00B46E19" w:rsidRPr="001B77AD" w:rsidRDefault="00B46E19" w:rsidP="002A71B3">
            <w:pPr>
              <w:pStyle w:val="rowtabella0"/>
              <w:jc w:val="center"/>
              <w:rPr>
                <w:color w:val="002060"/>
              </w:rPr>
            </w:pPr>
            <w:r w:rsidRPr="001B77A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41342"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38724" w14:textId="77777777" w:rsidR="00B46E19" w:rsidRPr="001B77AD" w:rsidRDefault="00B46E19" w:rsidP="002A71B3">
            <w:pPr>
              <w:pStyle w:val="rowtabella0"/>
              <w:jc w:val="center"/>
              <w:rPr>
                <w:color w:val="002060"/>
              </w:rPr>
            </w:pPr>
            <w:r w:rsidRPr="001B77AD">
              <w:rPr>
                <w:color w:val="002060"/>
              </w:rPr>
              <w:t>0</w:t>
            </w:r>
          </w:p>
        </w:tc>
      </w:tr>
      <w:tr w:rsidR="00B46E19" w:rsidRPr="001B77AD" w14:paraId="2A38279C"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02756C" w14:textId="77777777" w:rsidR="00B46E19" w:rsidRPr="001B77AD" w:rsidRDefault="00B46E19" w:rsidP="002A71B3">
            <w:pPr>
              <w:pStyle w:val="rowtabella0"/>
              <w:rPr>
                <w:color w:val="002060"/>
              </w:rPr>
            </w:pPr>
            <w:r w:rsidRPr="001B77A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F6B21" w14:textId="77777777" w:rsidR="00B46E19" w:rsidRPr="001B77AD" w:rsidRDefault="00B46E19" w:rsidP="002A71B3">
            <w:pPr>
              <w:pStyle w:val="rowtabella0"/>
              <w:jc w:val="center"/>
              <w:rPr>
                <w:color w:val="002060"/>
              </w:rPr>
            </w:pPr>
            <w:r w:rsidRPr="001B77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DA1FB"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C27F3"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5623A"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39D1"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4CC3C" w14:textId="77777777" w:rsidR="00B46E19" w:rsidRPr="001B77AD" w:rsidRDefault="00B46E19" w:rsidP="002A71B3">
            <w:pPr>
              <w:pStyle w:val="rowtabella0"/>
              <w:jc w:val="center"/>
              <w:rPr>
                <w:color w:val="002060"/>
              </w:rPr>
            </w:pPr>
            <w:r w:rsidRPr="001B77A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BF450" w14:textId="77777777" w:rsidR="00B46E19" w:rsidRPr="001B77AD" w:rsidRDefault="00B46E19" w:rsidP="002A71B3">
            <w:pPr>
              <w:pStyle w:val="rowtabella0"/>
              <w:jc w:val="center"/>
              <w:rPr>
                <w:color w:val="002060"/>
              </w:rPr>
            </w:pPr>
            <w:r w:rsidRPr="001B77A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64B9"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CE7DE" w14:textId="77777777" w:rsidR="00B46E19" w:rsidRPr="001B77AD" w:rsidRDefault="00B46E19" w:rsidP="002A71B3">
            <w:pPr>
              <w:pStyle w:val="rowtabella0"/>
              <w:jc w:val="center"/>
              <w:rPr>
                <w:color w:val="002060"/>
              </w:rPr>
            </w:pPr>
            <w:r w:rsidRPr="001B77AD">
              <w:rPr>
                <w:color w:val="002060"/>
              </w:rPr>
              <w:t>0</w:t>
            </w:r>
          </w:p>
        </w:tc>
      </w:tr>
      <w:tr w:rsidR="00B46E19" w:rsidRPr="001B77AD" w14:paraId="22F0C365"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45E2B" w14:textId="77777777" w:rsidR="00B46E19" w:rsidRPr="001B77AD" w:rsidRDefault="00B46E19" w:rsidP="002A71B3">
            <w:pPr>
              <w:pStyle w:val="rowtabella0"/>
              <w:rPr>
                <w:color w:val="002060"/>
              </w:rPr>
            </w:pPr>
            <w:r w:rsidRPr="001B77AD">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70F0" w14:textId="77777777" w:rsidR="00B46E19" w:rsidRPr="001B77AD" w:rsidRDefault="00B46E19" w:rsidP="002A71B3">
            <w:pPr>
              <w:pStyle w:val="rowtabella0"/>
              <w:jc w:val="center"/>
              <w:rPr>
                <w:color w:val="002060"/>
              </w:rPr>
            </w:pPr>
            <w:r w:rsidRPr="001B77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26E72"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DB4A"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0717D"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E8673"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8D2E7" w14:textId="77777777" w:rsidR="00B46E19" w:rsidRPr="001B77AD" w:rsidRDefault="00B46E19" w:rsidP="002A71B3">
            <w:pPr>
              <w:pStyle w:val="rowtabella0"/>
              <w:jc w:val="center"/>
              <w:rPr>
                <w:color w:val="002060"/>
              </w:rPr>
            </w:pPr>
            <w:r w:rsidRPr="001B77A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FC74D" w14:textId="77777777" w:rsidR="00B46E19" w:rsidRPr="001B77AD" w:rsidRDefault="00B46E19" w:rsidP="002A71B3">
            <w:pPr>
              <w:pStyle w:val="rowtabella0"/>
              <w:jc w:val="center"/>
              <w:rPr>
                <w:color w:val="002060"/>
              </w:rPr>
            </w:pPr>
            <w:r w:rsidRPr="001B77A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DB794"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8841A" w14:textId="77777777" w:rsidR="00B46E19" w:rsidRPr="001B77AD" w:rsidRDefault="00B46E19" w:rsidP="002A71B3">
            <w:pPr>
              <w:pStyle w:val="rowtabella0"/>
              <w:jc w:val="center"/>
              <w:rPr>
                <w:color w:val="002060"/>
              </w:rPr>
            </w:pPr>
            <w:r w:rsidRPr="001B77AD">
              <w:rPr>
                <w:color w:val="002060"/>
              </w:rPr>
              <w:t>0</w:t>
            </w:r>
          </w:p>
        </w:tc>
      </w:tr>
      <w:tr w:rsidR="00B46E19" w:rsidRPr="001B77AD" w14:paraId="639BE605"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4CD64" w14:textId="77777777" w:rsidR="00B46E19" w:rsidRPr="001B77AD" w:rsidRDefault="00B46E19" w:rsidP="002A71B3">
            <w:pPr>
              <w:pStyle w:val="rowtabella0"/>
              <w:rPr>
                <w:color w:val="002060"/>
              </w:rPr>
            </w:pPr>
            <w:r w:rsidRPr="001B77AD">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824AF" w14:textId="77777777" w:rsidR="00B46E19" w:rsidRPr="001B77AD" w:rsidRDefault="00B46E19" w:rsidP="002A71B3">
            <w:pPr>
              <w:pStyle w:val="rowtabella0"/>
              <w:jc w:val="center"/>
              <w:rPr>
                <w:color w:val="002060"/>
              </w:rPr>
            </w:pPr>
            <w:r w:rsidRPr="001B77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41FA0"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DECA0"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BBC79"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A3BA8"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F83BB" w14:textId="77777777" w:rsidR="00B46E19" w:rsidRPr="001B77AD" w:rsidRDefault="00B46E19" w:rsidP="002A71B3">
            <w:pPr>
              <w:pStyle w:val="rowtabella0"/>
              <w:jc w:val="center"/>
              <w:rPr>
                <w:color w:val="002060"/>
              </w:rPr>
            </w:pPr>
            <w:r w:rsidRPr="001B77A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D85C3" w14:textId="77777777" w:rsidR="00B46E19" w:rsidRPr="001B77AD" w:rsidRDefault="00B46E19" w:rsidP="002A71B3">
            <w:pPr>
              <w:pStyle w:val="rowtabella0"/>
              <w:jc w:val="center"/>
              <w:rPr>
                <w:color w:val="002060"/>
              </w:rPr>
            </w:pPr>
            <w:r w:rsidRPr="001B77A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141BD"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3B678" w14:textId="77777777" w:rsidR="00B46E19" w:rsidRPr="001B77AD" w:rsidRDefault="00B46E19" w:rsidP="002A71B3">
            <w:pPr>
              <w:pStyle w:val="rowtabella0"/>
              <w:jc w:val="center"/>
              <w:rPr>
                <w:color w:val="002060"/>
              </w:rPr>
            </w:pPr>
            <w:r w:rsidRPr="001B77AD">
              <w:rPr>
                <w:color w:val="002060"/>
              </w:rPr>
              <w:t>0</w:t>
            </w:r>
          </w:p>
        </w:tc>
      </w:tr>
      <w:tr w:rsidR="00B46E19" w:rsidRPr="001B77AD" w14:paraId="7B26CF66"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43225" w14:textId="77777777" w:rsidR="00B46E19" w:rsidRPr="001B77AD" w:rsidRDefault="00B46E19" w:rsidP="002A71B3">
            <w:pPr>
              <w:pStyle w:val="rowtabella0"/>
              <w:rPr>
                <w:color w:val="002060"/>
              </w:rPr>
            </w:pPr>
            <w:r w:rsidRPr="001B77AD">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49799" w14:textId="77777777" w:rsidR="00B46E19" w:rsidRPr="001B77AD" w:rsidRDefault="00B46E19" w:rsidP="002A71B3">
            <w:pPr>
              <w:pStyle w:val="rowtabella0"/>
              <w:jc w:val="center"/>
              <w:rPr>
                <w:color w:val="002060"/>
              </w:rPr>
            </w:pPr>
            <w:r w:rsidRPr="001B77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8A0A0"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6DE03"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E24B"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42D7"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62C04" w14:textId="77777777" w:rsidR="00B46E19" w:rsidRPr="001B77AD" w:rsidRDefault="00B46E19" w:rsidP="002A71B3">
            <w:pPr>
              <w:pStyle w:val="rowtabella0"/>
              <w:jc w:val="center"/>
              <w:rPr>
                <w:color w:val="002060"/>
              </w:rPr>
            </w:pPr>
            <w:r w:rsidRPr="001B77A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35D4F" w14:textId="77777777" w:rsidR="00B46E19" w:rsidRPr="001B77AD" w:rsidRDefault="00B46E19" w:rsidP="002A71B3">
            <w:pPr>
              <w:pStyle w:val="rowtabella0"/>
              <w:jc w:val="center"/>
              <w:rPr>
                <w:color w:val="002060"/>
              </w:rPr>
            </w:pPr>
            <w:r w:rsidRPr="001B77A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F80F6"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30800" w14:textId="77777777" w:rsidR="00B46E19" w:rsidRPr="001B77AD" w:rsidRDefault="00B46E19" w:rsidP="002A71B3">
            <w:pPr>
              <w:pStyle w:val="rowtabella0"/>
              <w:jc w:val="center"/>
              <w:rPr>
                <w:color w:val="002060"/>
              </w:rPr>
            </w:pPr>
            <w:r w:rsidRPr="001B77AD">
              <w:rPr>
                <w:color w:val="002060"/>
              </w:rPr>
              <w:t>0</w:t>
            </w:r>
          </w:p>
        </w:tc>
      </w:tr>
      <w:tr w:rsidR="00B46E19" w:rsidRPr="001B77AD" w14:paraId="147B412D"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F6F5F" w14:textId="77777777" w:rsidR="00B46E19" w:rsidRPr="001B77AD" w:rsidRDefault="00B46E19" w:rsidP="002A71B3">
            <w:pPr>
              <w:pStyle w:val="rowtabella0"/>
              <w:rPr>
                <w:color w:val="002060"/>
              </w:rPr>
            </w:pPr>
            <w:r w:rsidRPr="001B77AD">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057F7" w14:textId="77777777" w:rsidR="00B46E19" w:rsidRPr="001B77AD" w:rsidRDefault="00B46E19" w:rsidP="002A71B3">
            <w:pPr>
              <w:pStyle w:val="rowtabella0"/>
              <w:jc w:val="center"/>
              <w:rPr>
                <w:color w:val="002060"/>
              </w:rPr>
            </w:pPr>
            <w:r w:rsidRPr="001B77A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B915F"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4C00E"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8AB0E"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72D5A"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39370" w14:textId="77777777" w:rsidR="00B46E19" w:rsidRPr="001B77AD" w:rsidRDefault="00B46E19" w:rsidP="002A71B3">
            <w:pPr>
              <w:pStyle w:val="rowtabella0"/>
              <w:jc w:val="center"/>
              <w:rPr>
                <w:color w:val="002060"/>
              </w:rPr>
            </w:pPr>
            <w:r w:rsidRPr="001B77A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BFCF0" w14:textId="77777777" w:rsidR="00B46E19" w:rsidRPr="001B77AD" w:rsidRDefault="00B46E19" w:rsidP="002A71B3">
            <w:pPr>
              <w:pStyle w:val="rowtabella0"/>
              <w:jc w:val="center"/>
              <w:rPr>
                <w:color w:val="002060"/>
              </w:rPr>
            </w:pPr>
            <w:r w:rsidRPr="001B77AD">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36772"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4353D" w14:textId="77777777" w:rsidR="00B46E19" w:rsidRPr="001B77AD" w:rsidRDefault="00B46E19" w:rsidP="002A71B3">
            <w:pPr>
              <w:pStyle w:val="rowtabella0"/>
              <w:jc w:val="center"/>
              <w:rPr>
                <w:color w:val="002060"/>
              </w:rPr>
            </w:pPr>
            <w:r w:rsidRPr="001B77AD">
              <w:rPr>
                <w:color w:val="002060"/>
              </w:rPr>
              <w:t>0</w:t>
            </w:r>
          </w:p>
        </w:tc>
      </w:tr>
      <w:tr w:rsidR="00B46E19" w:rsidRPr="001B77AD" w14:paraId="3D6DB4C1"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010EC" w14:textId="77777777" w:rsidR="00B46E19" w:rsidRPr="001B77AD" w:rsidRDefault="00B46E19" w:rsidP="002A71B3">
            <w:pPr>
              <w:pStyle w:val="rowtabella0"/>
              <w:rPr>
                <w:color w:val="002060"/>
              </w:rPr>
            </w:pPr>
            <w:r w:rsidRPr="001B77AD">
              <w:rPr>
                <w:color w:val="002060"/>
              </w:rPr>
              <w:t xml:space="preserve">A.S.D. </w:t>
            </w:r>
            <w:proofErr w:type="gramStart"/>
            <w:r w:rsidRPr="001B77AD">
              <w:rPr>
                <w:color w:val="002060"/>
              </w:rPr>
              <w:t>CITTA</w:t>
            </w:r>
            <w:proofErr w:type="gramEnd"/>
            <w:r w:rsidRPr="001B77AD">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602B3" w14:textId="77777777" w:rsidR="00B46E19" w:rsidRPr="001B77AD" w:rsidRDefault="00B46E19" w:rsidP="002A71B3">
            <w:pPr>
              <w:pStyle w:val="rowtabella0"/>
              <w:jc w:val="center"/>
              <w:rPr>
                <w:color w:val="002060"/>
              </w:rPr>
            </w:pPr>
            <w:r w:rsidRPr="001B77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28C7B"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42367"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EDC4A"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5F3B9"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3EF2E" w14:textId="77777777" w:rsidR="00B46E19" w:rsidRPr="001B77AD" w:rsidRDefault="00B46E19" w:rsidP="002A71B3">
            <w:pPr>
              <w:pStyle w:val="rowtabella0"/>
              <w:jc w:val="center"/>
              <w:rPr>
                <w:color w:val="002060"/>
              </w:rPr>
            </w:pPr>
            <w:r w:rsidRPr="001B77A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6BA2" w14:textId="77777777" w:rsidR="00B46E19" w:rsidRPr="001B77AD" w:rsidRDefault="00B46E19" w:rsidP="002A71B3">
            <w:pPr>
              <w:pStyle w:val="rowtabella0"/>
              <w:jc w:val="center"/>
              <w:rPr>
                <w:color w:val="002060"/>
              </w:rPr>
            </w:pPr>
            <w:r w:rsidRPr="001B77AD">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D2155" w14:textId="77777777" w:rsidR="00B46E19" w:rsidRPr="001B77AD" w:rsidRDefault="00B46E19" w:rsidP="002A71B3">
            <w:pPr>
              <w:pStyle w:val="rowtabella0"/>
              <w:jc w:val="center"/>
              <w:rPr>
                <w:color w:val="002060"/>
              </w:rPr>
            </w:pPr>
            <w:r w:rsidRPr="001B77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4A0E9" w14:textId="77777777" w:rsidR="00B46E19" w:rsidRPr="001B77AD" w:rsidRDefault="00B46E19" w:rsidP="002A71B3">
            <w:pPr>
              <w:pStyle w:val="rowtabella0"/>
              <w:jc w:val="center"/>
              <w:rPr>
                <w:color w:val="002060"/>
              </w:rPr>
            </w:pPr>
            <w:r w:rsidRPr="001B77AD">
              <w:rPr>
                <w:color w:val="002060"/>
              </w:rPr>
              <w:t>0</w:t>
            </w:r>
          </w:p>
        </w:tc>
      </w:tr>
      <w:tr w:rsidR="00B46E19" w:rsidRPr="001B77AD" w14:paraId="2555F915"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C2D1A" w14:textId="77777777" w:rsidR="00B46E19" w:rsidRPr="00D64462" w:rsidRDefault="00B46E19" w:rsidP="002A71B3">
            <w:pPr>
              <w:pStyle w:val="rowtabella0"/>
              <w:rPr>
                <w:color w:val="002060"/>
                <w:lang w:val="es-ES"/>
              </w:rPr>
            </w:pPr>
            <w:r w:rsidRPr="00D64462">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01E2" w14:textId="77777777" w:rsidR="00B46E19" w:rsidRPr="001B77AD" w:rsidRDefault="00B46E19" w:rsidP="002A71B3">
            <w:pPr>
              <w:pStyle w:val="rowtabella0"/>
              <w:jc w:val="center"/>
              <w:rPr>
                <w:color w:val="002060"/>
              </w:rPr>
            </w:pPr>
            <w:r w:rsidRPr="001B77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400DC"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1D5E1"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71067"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CF60B"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7C76F" w14:textId="77777777" w:rsidR="00B46E19" w:rsidRPr="001B77AD" w:rsidRDefault="00B46E19" w:rsidP="002A71B3">
            <w:pPr>
              <w:pStyle w:val="rowtabella0"/>
              <w:jc w:val="center"/>
              <w:rPr>
                <w:color w:val="002060"/>
              </w:rPr>
            </w:pPr>
            <w:r w:rsidRPr="001B77A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AB316" w14:textId="77777777" w:rsidR="00B46E19" w:rsidRPr="001B77AD" w:rsidRDefault="00B46E19" w:rsidP="002A71B3">
            <w:pPr>
              <w:pStyle w:val="rowtabella0"/>
              <w:jc w:val="center"/>
              <w:rPr>
                <w:color w:val="002060"/>
              </w:rPr>
            </w:pPr>
            <w:r w:rsidRPr="001B77A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50A98" w14:textId="77777777" w:rsidR="00B46E19" w:rsidRPr="001B77AD" w:rsidRDefault="00B46E19" w:rsidP="002A71B3">
            <w:pPr>
              <w:pStyle w:val="rowtabella0"/>
              <w:jc w:val="center"/>
              <w:rPr>
                <w:color w:val="002060"/>
              </w:rPr>
            </w:pPr>
            <w:r w:rsidRPr="001B77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1428" w14:textId="77777777" w:rsidR="00B46E19" w:rsidRPr="001B77AD" w:rsidRDefault="00B46E19" w:rsidP="002A71B3">
            <w:pPr>
              <w:pStyle w:val="rowtabella0"/>
              <w:jc w:val="center"/>
              <w:rPr>
                <w:color w:val="002060"/>
              </w:rPr>
            </w:pPr>
            <w:r w:rsidRPr="001B77AD">
              <w:rPr>
                <w:color w:val="002060"/>
              </w:rPr>
              <w:t>0</w:t>
            </w:r>
          </w:p>
        </w:tc>
      </w:tr>
      <w:tr w:rsidR="00B46E19" w:rsidRPr="001B77AD" w14:paraId="36E91A5E"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41657B" w14:textId="77777777" w:rsidR="00B46E19" w:rsidRPr="001B77AD" w:rsidRDefault="00B46E19" w:rsidP="002A71B3">
            <w:pPr>
              <w:pStyle w:val="rowtabella0"/>
              <w:rPr>
                <w:color w:val="002060"/>
              </w:rPr>
            </w:pPr>
            <w:r w:rsidRPr="001B77AD">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F0B21" w14:textId="77777777" w:rsidR="00B46E19" w:rsidRPr="001B77AD" w:rsidRDefault="00B46E19" w:rsidP="002A71B3">
            <w:pPr>
              <w:pStyle w:val="rowtabella0"/>
              <w:jc w:val="center"/>
              <w:rPr>
                <w:color w:val="002060"/>
              </w:rPr>
            </w:pPr>
            <w:r w:rsidRPr="001B77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ADD1C"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5922"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53EA6"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14338" w14:textId="77777777" w:rsidR="00B46E19" w:rsidRPr="001B77AD" w:rsidRDefault="00B46E19" w:rsidP="002A71B3">
            <w:pPr>
              <w:pStyle w:val="rowtabella0"/>
              <w:jc w:val="center"/>
              <w:rPr>
                <w:color w:val="002060"/>
              </w:rPr>
            </w:pPr>
            <w:r w:rsidRPr="001B77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C77D0" w14:textId="77777777" w:rsidR="00B46E19" w:rsidRPr="001B77AD" w:rsidRDefault="00B46E19" w:rsidP="002A71B3">
            <w:pPr>
              <w:pStyle w:val="rowtabella0"/>
              <w:jc w:val="center"/>
              <w:rPr>
                <w:color w:val="002060"/>
              </w:rPr>
            </w:pPr>
            <w:r w:rsidRPr="001B77A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3070" w14:textId="77777777" w:rsidR="00B46E19" w:rsidRPr="001B77AD" w:rsidRDefault="00B46E19" w:rsidP="002A71B3">
            <w:pPr>
              <w:pStyle w:val="rowtabella0"/>
              <w:jc w:val="center"/>
              <w:rPr>
                <w:color w:val="002060"/>
              </w:rPr>
            </w:pPr>
            <w:r w:rsidRPr="001B77AD">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83CA2" w14:textId="77777777" w:rsidR="00B46E19" w:rsidRPr="001B77AD" w:rsidRDefault="00B46E19" w:rsidP="002A71B3">
            <w:pPr>
              <w:pStyle w:val="rowtabella0"/>
              <w:jc w:val="center"/>
              <w:rPr>
                <w:color w:val="002060"/>
              </w:rPr>
            </w:pPr>
            <w:r w:rsidRPr="001B77A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B0E1D" w14:textId="77777777" w:rsidR="00B46E19" w:rsidRPr="001B77AD" w:rsidRDefault="00B46E19" w:rsidP="002A71B3">
            <w:pPr>
              <w:pStyle w:val="rowtabella0"/>
              <w:jc w:val="center"/>
              <w:rPr>
                <w:color w:val="002060"/>
              </w:rPr>
            </w:pPr>
            <w:r w:rsidRPr="001B77AD">
              <w:rPr>
                <w:color w:val="002060"/>
              </w:rPr>
              <w:t>0</w:t>
            </w:r>
          </w:p>
        </w:tc>
      </w:tr>
      <w:tr w:rsidR="00B46E19" w:rsidRPr="001B77AD" w14:paraId="0C4E0800"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56BF4" w14:textId="77777777" w:rsidR="00B46E19" w:rsidRPr="001B77AD" w:rsidRDefault="00B46E19" w:rsidP="002A71B3">
            <w:pPr>
              <w:pStyle w:val="rowtabella0"/>
              <w:rPr>
                <w:color w:val="002060"/>
                <w:lang w:val="en-US"/>
              </w:rPr>
            </w:pPr>
            <w:r w:rsidRPr="001B77AD">
              <w:rPr>
                <w:color w:val="002060"/>
                <w:lang w:val="en-U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B4763"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E48F9"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27883"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5FD53"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43AC8"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FFE92" w14:textId="77777777" w:rsidR="00B46E19" w:rsidRPr="001B77AD" w:rsidRDefault="00B46E19" w:rsidP="002A71B3">
            <w:pPr>
              <w:pStyle w:val="rowtabella0"/>
              <w:jc w:val="center"/>
              <w:rPr>
                <w:color w:val="002060"/>
              </w:rPr>
            </w:pPr>
            <w:r w:rsidRPr="001B77A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600E1" w14:textId="77777777" w:rsidR="00B46E19" w:rsidRPr="001B77AD" w:rsidRDefault="00B46E19" w:rsidP="002A71B3">
            <w:pPr>
              <w:pStyle w:val="rowtabella0"/>
              <w:jc w:val="center"/>
              <w:rPr>
                <w:color w:val="002060"/>
              </w:rPr>
            </w:pPr>
            <w:r w:rsidRPr="001B77A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C8969" w14:textId="77777777" w:rsidR="00B46E19" w:rsidRPr="001B77AD" w:rsidRDefault="00B46E19" w:rsidP="002A71B3">
            <w:pPr>
              <w:pStyle w:val="rowtabella0"/>
              <w:jc w:val="center"/>
              <w:rPr>
                <w:color w:val="002060"/>
              </w:rPr>
            </w:pPr>
            <w:r w:rsidRPr="001B77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5A88" w14:textId="77777777" w:rsidR="00B46E19" w:rsidRPr="001B77AD" w:rsidRDefault="00B46E19" w:rsidP="002A71B3">
            <w:pPr>
              <w:pStyle w:val="rowtabella0"/>
              <w:jc w:val="center"/>
              <w:rPr>
                <w:color w:val="002060"/>
              </w:rPr>
            </w:pPr>
            <w:r w:rsidRPr="001B77AD">
              <w:rPr>
                <w:color w:val="002060"/>
              </w:rPr>
              <w:t>0</w:t>
            </w:r>
          </w:p>
        </w:tc>
      </w:tr>
      <w:tr w:rsidR="00B46E19" w:rsidRPr="001B77AD" w14:paraId="09B5C3A2" w14:textId="77777777" w:rsidTr="002A71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958D64" w14:textId="77777777" w:rsidR="00B46E19" w:rsidRPr="001B77AD" w:rsidRDefault="00B46E19" w:rsidP="002A71B3">
            <w:pPr>
              <w:pStyle w:val="rowtabella0"/>
              <w:rPr>
                <w:color w:val="002060"/>
              </w:rPr>
            </w:pPr>
            <w:r w:rsidRPr="001B77AD">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014F"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4EE39"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3AEDC"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829EE"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5A9D" w14:textId="77777777" w:rsidR="00B46E19" w:rsidRPr="001B77AD" w:rsidRDefault="00B46E19" w:rsidP="002A71B3">
            <w:pPr>
              <w:pStyle w:val="rowtabella0"/>
              <w:jc w:val="center"/>
              <w:rPr>
                <w:color w:val="002060"/>
              </w:rPr>
            </w:pPr>
            <w:r w:rsidRPr="001B77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19FE" w14:textId="77777777" w:rsidR="00B46E19" w:rsidRPr="001B77AD" w:rsidRDefault="00B46E19" w:rsidP="002A71B3">
            <w:pPr>
              <w:pStyle w:val="rowtabella0"/>
              <w:jc w:val="center"/>
              <w:rPr>
                <w:color w:val="002060"/>
              </w:rPr>
            </w:pPr>
            <w:r w:rsidRPr="001B77A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400C2" w14:textId="77777777" w:rsidR="00B46E19" w:rsidRPr="001B77AD" w:rsidRDefault="00B46E19" w:rsidP="002A71B3">
            <w:pPr>
              <w:pStyle w:val="rowtabella0"/>
              <w:jc w:val="center"/>
              <w:rPr>
                <w:color w:val="002060"/>
              </w:rPr>
            </w:pPr>
            <w:r w:rsidRPr="001B77AD">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E0A5D" w14:textId="77777777" w:rsidR="00B46E19" w:rsidRPr="001B77AD" w:rsidRDefault="00B46E19" w:rsidP="002A71B3">
            <w:pPr>
              <w:pStyle w:val="rowtabella0"/>
              <w:jc w:val="center"/>
              <w:rPr>
                <w:color w:val="002060"/>
              </w:rPr>
            </w:pPr>
            <w:r w:rsidRPr="001B77A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05D3C" w14:textId="77777777" w:rsidR="00B46E19" w:rsidRPr="001B77AD" w:rsidRDefault="00B46E19" w:rsidP="002A71B3">
            <w:pPr>
              <w:pStyle w:val="rowtabella0"/>
              <w:jc w:val="center"/>
              <w:rPr>
                <w:color w:val="002060"/>
              </w:rPr>
            </w:pPr>
            <w:r w:rsidRPr="001B77AD">
              <w:rPr>
                <w:color w:val="002060"/>
              </w:rPr>
              <w:t>0</w:t>
            </w:r>
          </w:p>
        </w:tc>
      </w:tr>
    </w:tbl>
    <w:p w14:paraId="1D1EC2A5" w14:textId="77777777" w:rsidR="00B46E19" w:rsidRPr="001B77AD" w:rsidRDefault="00B46E19" w:rsidP="00B46E19">
      <w:pPr>
        <w:pStyle w:val="breakline"/>
        <w:rPr>
          <w:rFonts w:eastAsiaTheme="minorEastAsia"/>
          <w:color w:val="002060"/>
        </w:rPr>
      </w:pPr>
    </w:p>
    <w:p w14:paraId="401DEE89" w14:textId="77777777" w:rsidR="00B46E19" w:rsidRPr="001B77AD" w:rsidRDefault="00B46E19" w:rsidP="00B46E19">
      <w:pPr>
        <w:pStyle w:val="breakline"/>
        <w:rPr>
          <w:color w:val="002060"/>
        </w:rPr>
      </w:pPr>
    </w:p>
    <w:p w14:paraId="5754D942" w14:textId="77777777" w:rsidR="00B46E19" w:rsidRPr="001B77AD" w:rsidRDefault="00B46E19" w:rsidP="00B46E19">
      <w:pPr>
        <w:pStyle w:val="sottotitolocampionato10"/>
        <w:rPr>
          <w:color w:val="002060"/>
        </w:rPr>
      </w:pPr>
      <w:r w:rsidRPr="001B77A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E19" w:rsidRPr="001B77AD" w14:paraId="72A8E11F" w14:textId="77777777" w:rsidTr="002A71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F8A7F" w14:textId="77777777" w:rsidR="00B46E19" w:rsidRPr="001B77AD" w:rsidRDefault="00B46E19" w:rsidP="002A71B3">
            <w:pPr>
              <w:pStyle w:val="headertabella0"/>
              <w:rPr>
                <w:color w:val="002060"/>
              </w:rPr>
            </w:pPr>
            <w:r w:rsidRPr="001B77AD">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11BF3" w14:textId="77777777" w:rsidR="00B46E19" w:rsidRPr="001B77AD" w:rsidRDefault="00B46E19" w:rsidP="002A71B3">
            <w:pPr>
              <w:pStyle w:val="headertabella0"/>
              <w:rPr>
                <w:color w:val="002060"/>
              </w:rPr>
            </w:pPr>
            <w:r w:rsidRPr="001B77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A362F" w14:textId="77777777" w:rsidR="00B46E19" w:rsidRPr="001B77AD" w:rsidRDefault="00B46E19" w:rsidP="002A71B3">
            <w:pPr>
              <w:pStyle w:val="headertabella0"/>
              <w:rPr>
                <w:color w:val="002060"/>
              </w:rPr>
            </w:pPr>
            <w:r w:rsidRPr="001B77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D7B20" w14:textId="77777777" w:rsidR="00B46E19" w:rsidRPr="001B77AD" w:rsidRDefault="00B46E19" w:rsidP="002A71B3">
            <w:pPr>
              <w:pStyle w:val="headertabella0"/>
              <w:rPr>
                <w:color w:val="002060"/>
              </w:rPr>
            </w:pPr>
            <w:r w:rsidRPr="001B77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92A21" w14:textId="77777777" w:rsidR="00B46E19" w:rsidRPr="001B77AD" w:rsidRDefault="00B46E19" w:rsidP="002A71B3">
            <w:pPr>
              <w:pStyle w:val="headertabella0"/>
              <w:rPr>
                <w:color w:val="002060"/>
              </w:rPr>
            </w:pPr>
            <w:r w:rsidRPr="001B77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213F8" w14:textId="77777777" w:rsidR="00B46E19" w:rsidRPr="001B77AD" w:rsidRDefault="00B46E19" w:rsidP="002A71B3">
            <w:pPr>
              <w:pStyle w:val="headertabella0"/>
              <w:rPr>
                <w:color w:val="002060"/>
              </w:rPr>
            </w:pPr>
            <w:r w:rsidRPr="001B77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51C15" w14:textId="77777777" w:rsidR="00B46E19" w:rsidRPr="001B77AD" w:rsidRDefault="00B46E19" w:rsidP="002A71B3">
            <w:pPr>
              <w:pStyle w:val="headertabella0"/>
              <w:rPr>
                <w:color w:val="002060"/>
              </w:rPr>
            </w:pPr>
            <w:r w:rsidRPr="001B77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34FBC" w14:textId="77777777" w:rsidR="00B46E19" w:rsidRPr="001B77AD" w:rsidRDefault="00B46E19" w:rsidP="002A71B3">
            <w:pPr>
              <w:pStyle w:val="headertabella0"/>
              <w:rPr>
                <w:color w:val="002060"/>
              </w:rPr>
            </w:pPr>
            <w:r w:rsidRPr="001B77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6ADBE" w14:textId="77777777" w:rsidR="00B46E19" w:rsidRPr="001B77AD" w:rsidRDefault="00B46E19" w:rsidP="002A71B3">
            <w:pPr>
              <w:pStyle w:val="headertabella0"/>
              <w:rPr>
                <w:color w:val="002060"/>
              </w:rPr>
            </w:pPr>
            <w:r w:rsidRPr="001B77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4590B" w14:textId="77777777" w:rsidR="00B46E19" w:rsidRPr="001B77AD" w:rsidRDefault="00B46E19" w:rsidP="002A71B3">
            <w:pPr>
              <w:pStyle w:val="headertabella0"/>
              <w:rPr>
                <w:color w:val="002060"/>
              </w:rPr>
            </w:pPr>
            <w:r w:rsidRPr="001B77AD">
              <w:rPr>
                <w:color w:val="002060"/>
              </w:rPr>
              <w:t>PE</w:t>
            </w:r>
          </w:p>
        </w:tc>
      </w:tr>
      <w:tr w:rsidR="00B46E19" w:rsidRPr="001B77AD" w14:paraId="12D4C944" w14:textId="77777777" w:rsidTr="002A71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D15234" w14:textId="77777777" w:rsidR="00B46E19" w:rsidRPr="001B77AD" w:rsidRDefault="00B46E19" w:rsidP="002A71B3">
            <w:pPr>
              <w:pStyle w:val="rowtabella0"/>
              <w:rPr>
                <w:color w:val="002060"/>
              </w:rPr>
            </w:pPr>
            <w:r w:rsidRPr="001B77AD">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B7D1E" w14:textId="77777777" w:rsidR="00B46E19" w:rsidRPr="001B77AD" w:rsidRDefault="00B46E19" w:rsidP="002A71B3">
            <w:pPr>
              <w:pStyle w:val="rowtabella0"/>
              <w:jc w:val="center"/>
              <w:rPr>
                <w:color w:val="002060"/>
              </w:rPr>
            </w:pPr>
            <w:r w:rsidRPr="001B77A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BB4C7" w14:textId="77777777" w:rsidR="00B46E19" w:rsidRPr="001B77AD" w:rsidRDefault="00B46E19" w:rsidP="002A71B3">
            <w:pPr>
              <w:pStyle w:val="rowtabella0"/>
              <w:jc w:val="center"/>
              <w:rPr>
                <w:color w:val="002060"/>
              </w:rPr>
            </w:pPr>
            <w:r w:rsidRPr="001B77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2F7B4"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5A42E"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87937"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FA2A" w14:textId="77777777" w:rsidR="00B46E19" w:rsidRPr="001B77AD" w:rsidRDefault="00B46E19" w:rsidP="002A71B3">
            <w:pPr>
              <w:pStyle w:val="rowtabella0"/>
              <w:jc w:val="center"/>
              <w:rPr>
                <w:color w:val="002060"/>
              </w:rPr>
            </w:pPr>
            <w:r w:rsidRPr="001B77AD">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FE629" w14:textId="77777777" w:rsidR="00B46E19" w:rsidRPr="001B77AD" w:rsidRDefault="00B46E19" w:rsidP="002A71B3">
            <w:pPr>
              <w:pStyle w:val="rowtabella0"/>
              <w:jc w:val="center"/>
              <w:rPr>
                <w:color w:val="002060"/>
              </w:rPr>
            </w:pPr>
            <w:r w:rsidRPr="001B77A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A8FB" w14:textId="77777777" w:rsidR="00B46E19" w:rsidRPr="001B77AD" w:rsidRDefault="00B46E19" w:rsidP="002A71B3">
            <w:pPr>
              <w:pStyle w:val="rowtabella0"/>
              <w:jc w:val="center"/>
              <w:rPr>
                <w:color w:val="002060"/>
              </w:rPr>
            </w:pPr>
            <w:r w:rsidRPr="001B77A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88936" w14:textId="77777777" w:rsidR="00B46E19" w:rsidRPr="001B77AD" w:rsidRDefault="00B46E19" w:rsidP="002A71B3">
            <w:pPr>
              <w:pStyle w:val="rowtabella0"/>
              <w:jc w:val="center"/>
              <w:rPr>
                <w:color w:val="002060"/>
              </w:rPr>
            </w:pPr>
            <w:r w:rsidRPr="001B77AD">
              <w:rPr>
                <w:color w:val="002060"/>
              </w:rPr>
              <w:t>0</w:t>
            </w:r>
          </w:p>
        </w:tc>
      </w:tr>
      <w:tr w:rsidR="00B46E19" w:rsidRPr="001B77AD" w14:paraId="351D8C35"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9F7B8" w14:textId="77777777" w:rsidR="00B46E19" w:rsidRPr="001B77AD" w:rsidRDefault="00B46E19" w:rsidP="002A71B3">
            <w:pPr>
              <w:pStyle w:val="rowtabella0"/>
              <w:rPr>
                <w:color w:val="002060"/>
              </w:rPr>
            </w:pPr>
            <w:r w:rsidRPr="001B77AD">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1024B" w14:textId="77777777" w:rsidR="00B46E19" w:rsidRPr="001B77AD" w:rsidRDefault="00B46E19" w:rsidP="002A71B3">
            <w:pPr>
              <w:pStyle w:val="rowtabella0"/>
              <w:jc w:val="center"/>
              <w:rPr>
                <w:color w:val="002060"/>
              </w:rPr>
            </w:pPr>
            <w:r w:rsidRPr="001B77A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1D6C7"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980D7" w14:textId="77777777" w:rsidR="00B46E19" w:rsidRPr="001B77AD" w:rsidRDefault="00B46E19" w:rsidP="002A71B3">
            <w:pPr>
              <w:pStyle w:val="rowtabella0"/>
              <w:jc w:val="center"/>
              <w:rPr>
                <w:color w:val="002060"/>
              </w:rPr>
            </w:pPr>
            <w:r w:rsidRPr="001B77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064FD"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F102F"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C9F7B" w14:textId="77777777" w:rsidR="00B46E19" w:rsidRPr="001B77AD" w:rsidRDefault="00B46E19" w:rsidP="002A71B3">
            <w:pPr>
              <w:pStyle w:val="rowtabella0"/>
              <w:jc w:val="center"/>
              <w:rPr>
                <w:color w:val="002060"/>
              </w:rPr>
            </w:pPr>
            <w:r w:rsidRPr="001B77A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F2BAB" w14:textId="77777777" w:rsidR="00B46E19" w:rsidRPr="001B77AD" w:rsidRDefault="00B46E19" w:rsidP="002A71B3">
            <w:pPr>
              <w:pStyle w:val="rowtabella0"/>
              <w:jc w:val="center"/>
              <w:rPr>
                <w:color w:val="002060"/>
              </w:rPr>
            </w:pPr>
            <w:r w:rsidRPr="001B77A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B0DE0" w14:textId="77777777" w:rsidR="00B46E19" w:rsidRPr="001B77AD" w:rsidRDefault="00B46E19" w:rsidP="002A71B3">
            <w:pPr>
              <w:pStyle w:val="rowtabella0"/>
              <w:jc w:val="center"/>
              <w:rPr>
                <w:color w:val="002060"/>
              </w:rPr>
            </w:pPr>
            <w:r w:rsidRPr="001B77A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FFA2D" w14:textId="77777777" w:rsidR="00B46E19" w:rsidRPr="001B77AD" w:rsidRDefault="00B46E19" w:rsidP="002A71B3">
            <w:pPr>
              <w:pStyle w:val="rowtabella0"/>
              <w:jc w:val="center"/>
              <w:rPr>
                <w:color w:val="002060"/>
              </w:rPr>
            </w:pPr>
            <w:r w:rsidRPr="001B77AD">
              <w:rPr>
                <w:color w:val="002060"/>
              </w:rPr>
              <w:t>0</w:t>
            </w:r>
          </w:p>
        </w:tc>
      </w:tr>
      <w:tr w:rsidR="00B46E19" w:rsidRPr="001B77AD" w14:paraId="34F9D571"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988A78" w14:textId="77777777" w:rsidR="00B46E19" w:rsidRPr="001B77AD" w:rsidRDefault="00B46E19" w:rsidP="002A71B3">
            <w:pPr>
              <w:pStyle w:val="rowtabella0"/>
              <w:rPr>
                <w:color w:val="002060"/>
              </w:rPr>
            </w:pPr>
            <w:r w:rsidRPr="001B77AD">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506CA" w14:textId="77777777" w:rsidR="00B46E19" w:rsidRPr="001B77AD" w:rsidRDefault="00B46E19" w:rsidP="002A71B3">
            <w:pPr>
              <w:pStyle w:val="rowtabella0"/>
              <w:jc w:val="center"/>
              <w:rPr>
                <w:color w:val="002060"/>
              </w:rPr>
            </w:pPr>
            <w:r w:rsidRPr="001B77A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2747B"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B91AF"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E234"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2DA01"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22E9B" w14:textId="77777777" w:rsidR="00B46E19" w:rsidRPr="001B77AD" w:rsidRDefault="00B46E19" w:rsidP="002A71B3">
            <w:pPr>
              <w:pStyle w:val="rowtabella0"/>
              <w:jc w:val="center"/>
              <w:rPr>
                <w:color w:val="002060"/>
              </w:rPr>
            </w:pPr>
            <w:r w:rsidRPr="001B77AD">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2CCC5" w14:textId="77777777" w:rsidR="00B46E19" w:rsidRPr="001B77AD" w:rsidRDefault="00B46E19" w:rsidP="002A71B3">
            <w:pPr>
              <w:pStyle w:val="rowtabella0"/>
              <w:jc w:val="center"/>
              <w:rPr>
                <w:color w:val="002060"/>
              </w:rPr>
            </w:pPr>
            <w:r w:rsidRPr="001B77A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80F3" w14:textId="77777777" w:rsidR="00B46E19" w:rsidRPr="001B77AD" w:rsidRDefault="00B46E19" w:rsidP="002A71B3">
            <w:pPr>
              <w:pStyle w:val="rowtabella0"/>
              <w:jc w:val="center"/>
              <w:rPr>
                <w:color w:val="002060"/>
              </w:rPr>
            </w:pPr>
            <w:r w:rsidRPr="001B77A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DCCE3" w14:textId="77777777" w:rsidR="00B46E19" w:rsidRPr="001B77AD" w:rsidRDefault="00B46E19" w:rsidP="002A71B3">
            <w:pPr>
              <w:pStyle w:val="rowtabella0"/>
              <w:jc w:val="center"/>
              <w:rPr>
                <w:color w:val="002060"/>
              </w:rPr>
            </w:pPr>
            <w:r w:rsidRPr="001B77AD">
              <w:rPr>
                <w:color w:val="002060"/>
              </w:rPr>
              <w:t>0</w:t>
            </w:r>
          </w:p>
        </w:tc>
      </w:tr>
      <w:tr w:rsidR="00B46E19" w:rsidRPr="001B77AD" w14:paraId="1AB6CB3C"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E13A2" w14:textId="77777777" w:rsidR="00B46E19" w:rsidRPr="001B77AD" w:rsidRDefault="00B46E19" w:rsidP="002A71B3">
            <w:pPr>
              <w:pStyle w:val="rowtabella0"/>
              <w:rPr>
                <w:color w:val="002060"/>
              </w:rPr>
            </w:pPr>
            <w:r w:rsidRPr="001B77AD">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27E9" w14:textId="77777777" w:rsidR="00B46E19" w:rsidRPr="001B77AD" w:rsidRDefault="00B46E19" w:rsidP="002A71B3">
            <w:pPr>
              <w:pStyle w:val="rowtabella0"/>
              <w:jc w:val="center"/>
              <w:rPr>
                <w:color w:val="002060"/>
              </w:rPr>
            </w:pPr>
            <w:r w:rsidRPr="001B77A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BEB70" w14:textId="77777777" w:rsidR="00B46E19" w:rsidRPr="001B77AD" w:rsidRDefault="00B46E19" w:rsidP="002A71B3">
            <w:pPr>
              <w:pStyle w:val="rowtabella0"/>
              <w:jc w:val="center"/>
              <w:rPr>
                <w:color w:val="002060"/>
              </w:rPr>
            </w:pPr>
            <w:r w:rsidRPr="001B77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400B3"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CB23"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CDE26"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328E1" w14:textId="77777777" w:rsidR="00B46E19" w:rsidRPr="001B77AD" w:rsidRDefault="00B46E19" w:rsidP="002A71B3">
            <w:pPr>
              <w:pStyle w:val="rowtabella0"/>
              <w:jc w:val="center"/>
              <w:rPr>
                <w:color w:val="002060"/>
              </w:rPr>
            </w:pPr>
            <w:r w:rsidRPr="001B77AD">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407C0" w14:textId="77777777" w:rsidR="00B46E19" w:rsidRPr="001B77AD" w:rsidRDefault="00B46E19" w:rsidP="002A71B3">
            <w:pPr>
              <w:pStyle w:val="rowtabella0"/>
              <w:jc w:val="center"/>
              <w:rPr>
                <w:color w:val="002060"/>
              </w:rPr>
            </w:pPr>
            <w:r w:rsidRPr="001B77A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9F337" w14:textId="77777777" w:rsidR="00B46E19" w:rsidRPr="001B77AD" w:rsidRDefault="00B46E19" w:rsidP="002A71B3">
            <w:pPr>
              <w:pStyle w:val="rowtabella0"/>
              <w:jc w:val="center"/>
              <w:rPr>
                <w:color w:val="002060"/>
              </w:rPr>
            </w:pPr>
            <w:r w:rsidRPr="001B77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4741A" w14:textId="77777777" w:rsidR="00B46E19" w:rsidRPr="001B77AD" w:rsidRDefault="00B46E19" w:rsidP="002A71B3">
            <w:pPr>
              <w:pStyle w:val="rowtabella0"/>
              <w:jc w:val="center"/>
              <w:rPr>
                <w:color w:val="002060"/>
              </w:rPr>
            </w:pPr>
            <w:r w:rsidRPr="001B77AD">
              <w:rPr>
                <w:color w:val="002060"/>
              </w:rPr>
              <w:t>0</w:t>
            </w:r>
          </w:p>
        </w:tc>
      </w:tr>
      <w:tr w:rsidR="00B46E19" w:rsidRPr="001B77AD" w14:paraId="2D82510F"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9F82B4" w14:textId="77777777" w:rsidR="00B46E19" w:rsidRPr="001B77AD" w:rsidRDefault="00B46E19" w:rsidP="002A71B3">
            <w:pPr>
              <w:pStyle w:val="rowtabella0"/>
              <w:rPr>
                <w:color w:val="002060"/>
              </w:rPr>
            </w:pPr>
            <w:r w:rsidRPr="001B77A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61F4A" w14:textId="77777777" w:rsidR="00B46E19" w:rsidRPr="001B77AD" w:rsidRDefault="00B46E19" w:rsidP="002A71B3">
            <w:pPr>
              <w:pStyle w:val="rowtabella0"/>
              <w:jc w:val="center"/>
              <w:rPr>
                <w:color w:val="002060"/>
              </w:rPr>
            </w:pPr>
            <w:r w:rsidRPr="001B77A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22F0"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2EDA"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169F"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98CB"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8514" w14:textId="77777777" w:rsidR="00B46E19" w:rsidRPr="001B77AD" w:rsidRDefault="00B46E19" w:rsidP="002A71B3">
            <w:pPr>
              <w:pStyle w:val="rowtabella0"/>
              <w:jc w:val="center"/>
              <w:rPr>
                <w:color w:val="002060"/>
              </w:rPr>
            </w:pPr>
            <w:r w:rsidRPr="001B77AD">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A283B" w14:textId="77777777" w:rsidR="00B46E19" w:rsidRPr="001B77AD" w:rsidRDefault="00B46E19" w:rsidP="002A71B3">
            <w:pPr>
              <w:pStyle w:val="rowtabella0"/>
              <w:jc w:val="center"/>
              <w:rPr>
                <w:color w:val="002060"/>
              </w:rPr>
            </w:pPr>
            <w:r w:rsidRPr="001B77A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642B6" w14:textId="77777777" w:rsidR="00B46E19" w:rsidRPr="001B77AD" w:rsidRDefault="00B46E19" w:rsidP="002A71B3">
            <w:pPr>
              <w:pStyle w:val="rowtabella0"/>
              <w:jc w:val="center"/>
              <w:rPr>
                <w:color w:val="002060"/>
              </w:rPr>
            </w:pPr>
            <w:r w:rsidRPr="001B77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33CE" w14:textId="77777777" w:rsidR="00B46E19" w:rsidRPr="001B77AD" w:rsidRDefault="00B46E19" w:rsidP="002A71B3">
            <w:pPr>
              <w:pStyle w:val="rowtabella0"/>
              <w:jc w:val="center"/>
              <w:rPr>
                <w:color w:val="002060"/>
              </w:rPr>
            </w:pPr>
            <w:r w:rsidRPr="001B77AD">
              <w:rPr>
                <w:color w:val="002060"/>
              </w:rPr>
              <w:t>0</w:t>
            </w:r>
          </w:p>
        </w:tc>
      </w:tr>
      <w:tr w:rsidR="00B46E19" w:rsidRPr="001B77AD" w14:paraId="12CBF5F7"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C8383" w14:textId="77777777" w:rsidR="00B46E19" w:rsidRPr="001B77AD" w:rsidRDefault="00B46E19" w:rsidP="002A71B3">
            <w:pPr>
              <w:pStyle w:val="rowtabella0"/>
              <w:rPr>
                <w:color w:val="002060"/>
              </w:rPr>
            </w:pPr>
            <w:r w:rsidRPr="001B77AD">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E3B58" w14:textId="77777777" w:rsidR="00B46E19" w:rsidRPr="001B77AD" w:rsidRDefault="00B46E19" w:rsidP="002A71B3">
            <w:pPr>
              <w:pStyle w:val="rowtabella0"/>
              <w:jc w:val="center"/>
              <w:rPr>
                <w:color w:val="002060"/>
              </w:rPr>
            </w:pPr>
            <w:r w:rsidRPr="001B77A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75119"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EF36A"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D0059"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3442D"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5720" w14:textId="77777777" w:rsidR="00B46E19" w:rsidRPr="001B77AD" w:rsidRDefault="00B46E19" w:rsidP="002A71B3">
            <w:pPr>
              <w:pStyle w:val="rowtabella0"/>
              <w:jc w:val="center"/>
              <w:rPr>
                <w:color w:val="002060"/>
              </w:rPr>
            </w:pPr>
            <w:r w:rsidRPr="001B77AD">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A4C4D" w14:textId="77777777" w:rsidR="00B46E19" w:rsidRPr="001B77AD" w:rsidRDefault="00B46E19" w:rsidP="002A71B3">
            <w:pPr>
              <w:pStyle w:val="rowtabella0"/>
              <w:jc w:val="center"/>
              <w:rPr>
                <w:color w:val="002060"/>
              </w:rPr>
            </w:pPr>
            <w:r w:rsidRPr="001B77A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E1278"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76008" w14:textId="77777777" w:rsidR="00B46E19" w:rsidRPr="001B77AD" w:rsidRDefault="00B46E19" w:rsidP="002A71B3">
            <w:pPr>
              <w:pStyle w:val="rowtabella0"/>
              <w:jc w:val="center"/>
              <w:rPr>
                <w:color w:val="002060"/>
              </w:rPr>
            </w:pPr>
            <w:r w:rsidRPr="001B77AD">
              <w:rPr>
                <w:color w:val="002060"/>
              </w:rPr>
              <w:t>0</w:t>
            </w:r>
          </w:p>
        </w:tc>
      </w:tr>
      <w:tr w:rsidR="00B46E19" w:rsidRPr="001B77AD" w14:paraId="3B1286A5"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7BD27" w14:textId="77777777" w:rsidR="00B46E19" w:rsidRPr="001B77AD" w:rsidRDefault="00B46E19" w:rsidP="002A71B3">
            <w:pPr>
              <w:pStyle w:val="rowtabella0"/>
              <w:rPr>
                <w:color w:val="002060"/>
              </w:rPr>
            </w:pPr>
            <w:r w:rsidRPr="001B77AD">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05263" w14:textId="77777777" w:rsidR="00B46E19" w:rsidRPr="001B77AD" w:rsidRDefault="00B46E19" w:rsidP="002A71B3">
            <w:pPr>
              <w:pStyle w:val="rowtabella0"/>
              <w:jc w:val="center"/>
              <w:rPr>
                <w:color w:val="002060"/>
              </w:rPr>
            </w:pPr>
            <w:r w:rsidRPr="001B77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9C46"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EA19"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96B31"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213C9"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DEFD1" w14:textId="77777777" w:rsidR="00B46E19" w:rsidRPr="001B77AD" w:rsidRDefault="00B46E19" w:rsidP="002A71B3">
            <w:pPr>
              <w:pStyle w:val="rowtabella0"/>
              <w:jc w:val="center"/>
              <w:rPr>
                <w:color w:val="002060"/>
              </w:rPr>
            </w:pPr>
            <w:r w:rsidRPr="001B77A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6110B" w14:textId="77777777" w:rsidR="00B46E19" w:rsidRPr="001B77AD" w:rsidRDefault="00B46E19" w:rsidP="002A71B3">
            <w:pPr>
              <w:pStyle w:val="rowtabella0"/>
              <w:jc w:val="center"/>
              <w:rPr>
                <w:color w:val="002060"/>
              </w:rPr>
            </w:pPr>
            <w:r w:rsidRPr="001B77A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8D752"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9363D" w14:textId="77777777" w:rsidR="00B46E19" w:rsidRPr="001B77AD" w:rsidRDefault="00B46E19" w:rsidP="002A71B3">
            <w:pPr>
              <w:pStyle w:val="rowtabella0"/>
              <w:jc w:val="center"/>
              <w:rPr>
                <w:color w:val="002060"/>
              </w:rPr>
            </w:pPr>
            <w:r w:rsidRPr="001B77AD">
              <w:rPr>
                <w:color w:val="002060"/>
              </w:rPr>
              <w:t>0</w:t>
            </w:r>
          </w:p>
        </w:tc>
      </w:tr>
      <w:tr w:rsidR="00B46E19" w:rsidRPr="001B77AD" w14:paraId="14E45B39"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44287" w14:textId="77777777" w:rsidR="00B46E19" w:rsidRPr="001B77AD" w:rsidRDefault="00B46E19" w:rsidP="002A71B3">
            <w:pPr>
              <w:pStyle w:val="rowtabella0"/>
              <w:rPr>
                <w:color w:val="002060"/>
              </w:rPr>
            </w:pPr>
            <w:r w:rsidRPr="001B77AD">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9260A" w14:textId="77777777" w:rsidR="00B46E19" w:rsidRPr="001B77AD" w:rsidRDefault="00B46E19" w:rsidP="002A71B3">
            <w:pPr>
              <w:pStyle w:val="rowtabella0"/>
              <w:jc w:val="center"/>
              <w:rPr>
                <w:color w:val="002060"/>
              </w:rPr>
            </w:pPr>
            <w:r w:rsidRPr="001B77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4FDCF"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9E688"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E4D2"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180B"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729F9" w14:textId="77777777" w:rsidR="00B46E19" w:rsidRPr="001B77AD" w:rsidRDefault="00B46E19" w:rsidP="002A71B3">
            <w:pPr>
              <w:pStyle w:val="rowtabella0"/>
              <w:jc w:val="center"/>
              <w:rPr>
                <w:color w:val="002060"/>
              </w:rPr>
            </w:pPr>
            <w:r w:rsidRPr="001B77A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21657" w14:textId="77777777" w:rsidR="00B46E19" w:rsidRPr="001B77AD" w:rsidRDefault="00B46E19" w:rsidP="002A71B3">
            <w:pPr>
              <w:pStyle w:val="rowtabella0"/>
              <w:jc w:val="center"/>
              <w:rPr>
                <w:color w:val="002060"/>
              </w:rPr>
            </w:pPr>
            <w:r w:rsidRPr="001B77A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FDC1F"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C8D44" w14:textId="77777777" w:rsidR="00B46E19" w:rsidRPr="001B77AD" w:rsidRDefault="00B46E19" w:rsidP="002A71B3">
            <w:pPr>
              <w:pStyle w:val="rowtabella0"/>
              <w:jc w:val="center"/>
              <w:rPr>
                <w:color w:val="002060"/>
              </w:rPr>
            </w:pPr>
            <w:r w:rsidRPr="001B77AD">
              <w:rPr>
                <w:color w:val="002060"/>
              </w:rPr>
              <w:t>0</w:t>
            </w:r>
          </w:p>
        </w:tc>
      </w:tr>
      <w:tr w:rsidR="00B46E19" w:rsidRPr="001B77AD" w14:paraId="42CDBDEA"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C544E" w14:textId="77777777" w:rsidR="00B46E19" w:rsidRPr="001B77AD" w:rsidRDefault="00B46E19" w:rsidP="002A71B3">
            <w:pPr>
              <w:pStyle w:val="rowtabella0"/>
              <w:rPr>
                <w:color w:val="002060"/>
              </w:rPr>
            </w:pPr>
            <w:r w:rsidRPr="001B77AD">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AE975"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B2563" w14:textId="77777777" w:rsidR="00B46E19" w:rsidRPr="001B77AD" w:rsidRDefault="00B46E19" w:rsidP="002A71B3">
            <w:pPr>
              <w:pStyle w:val="rowtabella0"/>
              <w:jc w:val="center"/>
              <w:rPr>
                <w:color w:val="002060"/>
              </w:rPr>
            </w:pPr>
            <w:r w:rsidRPr="001B77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638C7"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D271F"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2C1C6"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0D040" w14:textId="77777777" w:rsidR="00B46E19" w:rsidRPr="001B77AD" w:rsidRDefault="00B46E19" w:rsidP="002A71B3">
            <w:pPr>
              <w:pStyle w:val="rowtabella0"/>
              <w:jc w:val="center"/>
              <w:rPr>
                <w:color w:val="002060"/>
              </w:rPr>
            </w:pPr>
            <w:r w:rsidRPr="001B77A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202E3" w14:textId="77777777" w:rsidR="00B46E19" w:rsidRPr="001B77AD" w:rsidRDefault="00B46E19" w:rsidP="002A71B3">
            <w:pPr>
              <w:pStyle w:val="rowtabella0"/>
              <w:jc w:val="center"/>
              <w:rPr>
                <w:color w:val="002060"/>
              </w:rPr>
            </w:pPr>
            <w:r w:rsidRPr="001B77AD">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59DED" w14:textId="77777777" w:rsidR="00B46E19" w:rsidRPr="001B77AD" w:rsidRDefault="00B46E19" w:rsidP="002A71B3">
            <w:pPr>
              <w:pStyle w:val="rowtabella0"/>
              <w:jc w:val="center"/>
              <w:rPr>
                <w:color w:val="002060"/>
              </w:rPr>
            </w:pPr>
            <w:r w:rsidRPr="001B77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8504F" w14:textId="77777777" w:rsidR="00B46E19" w:rsidRPr="001B77AD" w:rsidRDefault="00B46E19" w:rsidP="002A71B3">
            <w:pPr>
              <w:pStyle w:val="rowtabella0"/>
              <w:jc w:val="center"/>
              <w:rPr>
                <w:color w:val="002060"/>
              </w:rPr>
            </w:pPr>
            <w:r w:rsidRPr="001B77AD">
              <w:rPr>
                <w:color w:val="002060"/>
              </w:rPr>
              <w:t>0</w:t>
            </w:r>
          </w:p>
        </w:tc>
      </w:tr>
      <w:tr w:rsidR="00B46E19" w:rsidRPr="001B77AD" w14:paraId="7A111E68"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BA454" w14:textId="77777777" w:rsidR="00B46E19" w:rsidRPr="001B77AD" w:rsidRDefault="00B46E19" w:rsidP="002A71B3">
            <w:pPr>
              <w:pStyle w:val="rowtabella0"/>
              <w:rPr>
                <w:color w:val="002060"/>
              </w:rPr>
            </w:pPr>
            <w:r w:rsidRPr="001B77A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C210D"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CD734"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9385"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046E8"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D1A34"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3A9E" w14:textId="77777777" w:rsidR="00B46E19" w:rsidRPr="001B77AD" w:rsidRDefault="00B46E19" w:rsidP="002A71B3">
            <w:pPr>
              <w:pStyle w:val="rowtabella0"/>
              <w:jc w:val="center"/>
              <w:rPr>
                <w:color w:val="002060"/>
              </w:rPr>
            </w:pPr>
            <w:r w:rsidRPr="001B77A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CB7CE" w14:textId="77777777" w:rsidR="00B46E19" w:rsidRPr="001B77AD" w:rsidRDefault="00B46E19" w:rsidP="002A71B3">
            <w:pPr>
              <w:pStyle w:val="rowtabella0"/>
              <w:jc w:val="center"/>
              <w:rPr>
                <w:color w:val="002060"/>
              </w:rPr>
            </w:pPr>
            <w:r w:rsidRPr="001B77AD">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45624" w14:textId="77777777" w:rsidR="00B46E19" w:rsidRPr="001B77AD" w:rsidRDefault="00B46E19" w:rsidP="002A71B3">
            <w:pPr>
              <w:pStyle w:val="rowtabella0"/>
              <w:jc w:val="center"/>
              <w:rPr>
                <w:color w:val="002060"/>
              </w:rPr>
            </w:pPr>
            <w:r w:rsidRPr="001B77A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98A09" w14:textId="77777777" w:rsidR="00B46E19" w:rsidRPr="001B77AD" w:rsidRDefault="00B46E19" w:rsidP="002A71B3">
            <w:pPr>
              <w:pStyle w:val="rowtabella0"/>
              <w:jc w:val="center"/>
              <w:rPr>
                <w:color w:val="002060"/>
              </w:rPr>
            </w:pPr>
            <w:r w:rsidRPr="001B77AD">
              <w:rPr>
                <w:color w:val="002060"/>
              </w:rPr>
              <w:t>0</w:t>
            </w:r>
          </w:p>
        </w:tc>
      </w:tr>
      <w:tr w:rsidR="00B46E19" w:rsidRPr="001B77AD" w14:paraId="75FFF896"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88340" w14:textId="77777777" w:rsidR="00B46E19" w:rsidRPr="001B77AD" w:rsidRDefault="00B46E19" w:rsidP="002A71B3">
            <w:pPr>
              <w:pStyle w:val="rowtabella0"/>
              <w:rPr>
                <w:color w:val="002060"/>
              </w:rPr>
            </w:pPr>
            <w:r w:rsidRPr="001B77AD">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017AD"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91134"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5CB10"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F01E"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7776E"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8A35" w14:textId="77777777" w:rsidR="00B46E19" w:rsidRPr="001B77AD" w:rsidRDefault="00B46E19" w:rsidP="002A71B3">
            <w:pPr>
              <w:pStyle w:val="rowtabella0"/>
              <w:jc w:val="center"/>
              <w:rPr>
                <w:color w:val="002060"/>
              </w:rPr>
            </w:pPr>
            <w:r w:rsidRPr="001B77A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BE587" w14:textId="77777777" w:rsidR="00B46E19" w:rsidRPr="001B77AD" w:rsidRDefault="00B46E19" w:rsidP="002A71B3">
            <w:pPr>
              <w:pStyle w:val="rowtabella0"/>
              <w:jc w:val="center"/>
              <w:rPr>
                <w:color w:val="002060"/>
              </w:rPr>
            </w:pPr>
            <w:r w:rsidRPr="001B77AD">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13075" w14:textId="77777777" w:rsidR="00B46E19" w:rsidRPr="001B77AD" w:rsidRDefault="00B46E19" w:rsidP="002A71B3">
            <w:pPr>
              <w:pStyle w:val="rowtabella0"/>
              <w:jc w:val="center"/>
              <w:rPr>
                <w:color w:val="002060"/>
              </w:rPr>
            </w:pPr>
            <w:r w:rsidRPr="001B77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CA5C2" w14:textId="77777777" w:rsidR="00B46E19" w:rsidRPr="001B77AD" w:rsidRDefault="00B46E19" w:rsidP="002A71B3">
            <w:pPr>
              <w:pStyle w:val="rowtabella0"/>
              <w:jc w:val="center"/>
              <w:rPr>
                <w:color w:val="002060"/>
              </w:rPr>
            </w:pPr>
            <w:r w:rsidRPr="001B77AD">
              <w:rPr>
                <w:color w:val="002060"/>
              </w:rPr>
              <w:t>0</w:t>
            </w:r>
          </w:p>
        </w:tc>
      </w:tr>
      <w:tr w:rsidR="00B46E19" w:rsidRPr="001B77AD" w14:paraId="27287DC5"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08F18" w14:textId="77777777" w:rsidR="00B46E19" w:rsidRPr="001B77AD" w:rsidRDefault="00B46E19" w:rsidP="002A71B3">
            <w:pPr>
              <w:pStyle w:val="rowtabella0"/>
              <w:rPr>
                <w:color w:val="002060"/>
              </w:rPr>
            </w:pPr>
            <w:r w:rsidRPr="001B77AD">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E8E9E"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229D3"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B691B"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C0866"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17DB"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F0E7E" w14:textId="77777777" w:rsidR="00B46E19" w:rsidRPr="001B77AD" w:rsidRDefault="00B46E19" w:rsidP="002A71B3">
            <w:pPr>
              <w:pStyle w:val="rowtabella0"/>
              <w:jc w:val="center"/>
              <w:rPr>
                <w:color w:val="002060"/>
              </w:rPr>
            </w:pPr>
            <w:r w:rsidRPr="001B77A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BBAD5" w14:textId="77777777" w:rsidR="00B46E19" w:rsidRPr="001B77AD" w:rsidRDefault="00B46E19" w:rsidP="002A71B3">
            <w:pPr>
              <w:pStyle w:val="rowtabella0"/>
              <w:jc w:val="center"/>
              <w:rPr>
                <w:color w:val="002060"/>
              </w:rPr>
            </w:pPr>
            <w:r w:rsidRPr="001B77AD">
              <w:rPr>
                <w:color w:val="002060"/>
              </w:rPr>
              <w:t>133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B6D06" w14:textId="77777777" w:rsidR="00B46E19" w:rsidRPr="001B77AD" w:rsidRDefault="00B46E19" w:rsidP="002A71B3">
            <w:pPr>
              <w:pStyle w:val="rowtabella0"/>
              <w:jc w:val="center"/>
              <w:rPr>
                <w:color w:val="002060"/>
              </w:rPr>
            </w:pPr>
            <w:r w:rsidRPr="001B77A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24B89" w14:textId="77777777" w:rsidR="00B46E19" w:rsidRPr="001B77AD" w:rsidRDefault="00B46E19" w:rsidP="002A71B3">
            <w:pPr>
              <w:pStyle w:val="rowtabella0"/>
              <w:jc w:val="center"/>
              <w:rPr>
                <w:color w:val="002060"/>
              </w:rPr>
            </w:pPr>
            <w:r w:rsidRPr="001B77AD">
              <w:rPr>
                <w:color w:val="002060"/>
              </w:rPr>
              <w:t>0</w:t>
            </w:r>
          </w:p>
        </w:tc>
      </w:tr>
      <w:tr w:rsidR="00B46E19" w:rsidRPr="001B77AD" w14:paraId="483EE95E" w14:textId="77777777" w:rsidTr="002A71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6DAE7B" w14:textId="77777777" w:rsidR="00B46E19" w:rsidRPr="001B77AD" w:rsidRDefault="00B46E19" w:rsidP="002A71B3">
            <w:pPr>
              <w:pStyle w:val="rowtabella0"/>
              <w:rPr>
                <w:color w:val="002060"/>
              </w:rPr>
            </w:pPr>
            <w:r w:rsidRPr="001B77AD">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B7C34"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8905D"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FF79"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3ADEF"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46FA9" w14:textId="77777777" w:rsidR="00B46E19" w:rsidRPr="001B77AD" w:rsidRDefault="00B46E19" w:rsidP="002A71B3">
            <w:pPr>
              <w:pStyle w:val="rowtabella0"/>
              <w:jc w:val="center"/>
              <w:rPr>
                <w:color w:val="002060"/>
              </w:rPr>
            </w:pPr>
            <w:r w:rsidRPr="001B77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C64F7" w14:textId="77777777" w:rsidR="00B46E19" w:rsidRPr="001B77AD" w:rsidRDefault="00B46E19" w:rsidP="002A71B3">
            <w:pPr>
              <w:pStyle w:val="rowtabella0"/>
              <w:jc w:val="center"/>
              <w:rPr>
                <w:color w:val="002060"/>
              </w:rPr>
            </w:pPr>
            <w:r w:rsidRPr="001B77A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9FE8B" w14:textId="77777777" w:rsidR="00B46E19" w:rsidRPr="001B77AD" w:rsidRDefault="00B46E19" w:rsidP="002A71B3">
            <w:pPr>
              <w:pStyle w:val="rowtabella0"/>
              <w:jc w:val="center"/>
              <w:rPr>
                <w:color w:val="002060"/>
              </w:rPr>
            </w:pPr>
            <w:r w:rsidRPr="001B77AD">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6F7C8" w14:textId="77777777" w:rsidR="00B46E19" w:rsidRPr="001B77AD" w:rsidRDefault="00B46E19" w:rsidP="002A71B3">
            <w:pPr>
              <w:pStyle w:val="rowtabella0"/>
              <w:jc w:val="center"/>
              <w:rPr>
                <w:color w:val="002060"/>
              </w:rPr>
            </w:pPr>
            <w:r w:rsidRPr="001B77A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C92F7" w14:textId="77777777" w:rsidR="00B46E19" w:rsidRPr="001B77AD" w:rsidRDefault="00B46E19" w:rsidP="002A71B3">
            <w:pPr>
              <w:pStyle w:val="rowtabella0"/>
              <w:jc w:val="center"/>
              <w:rPr>
                <w:color w:val="002060"/>
              </w:rPr>
            </w:pPr>
            <w:r w:rsidRPr="001B77AD">
              <w:rPr>
                <w:color w:val="002060"/>
              </w:rPr>
              <w:t>0</w:t>
            </w:r>
          </w:p>
        </w:tc>
      </w:tr>
    </w:tbl>
    <w:p w14:paraId="308B9A9C" w14:textId="77777777" w:rsidR="00B46E19" w:rsidRPr="001B77AD" w:rsidRDefault="00B46E19" w:rsidP="00B46E19">
      <w:pPr>
        <w:pStyle w:val="breakline"/>
        <w:rPr>
          <w:rFonts w:eastAsiaTheme="minorEastAsia"/>
          <w:color w:val="002060"/>
        </w:rPr>
      </w:pPr>
    </w:p>
    <w:p w14:paraId="76B715E1" w14:textId="77777777" w:rsidR="00B46E19" w:rsidRPr="001B77AD" w:rsidRDefault="00B46E19" w:rsidP="00B46E19">
      <w:pPr>
        <w:pStyle w:val="breakline"/>
        <w:rPr>
          <w:color w:val="002060"/>
        </w:rPr>
      </w:pPr>
    </w:p>
    <w:p w14:paraId="68CF5651" w14:textId="77777777" w:rsidR="00B46E19" w:rsidRPr="001B77AD" w:rsidRDefault="00B46E19" w:rsidP="00B46E19">
      <w:pPr>
        <w:pStyle w:val="sottotitolocampionato10"/>
        <w:rPr>
          <w:color w:val="002060"/>
        </w:rPr>
      </w:pPr>
      <w:r w:rsidRPr="001B77AD">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E19" w:rsidRPr="001B77AD" w14:paraId="6F7E6EAC" w14:textId="77777777" w:rsidTr="002A71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F4BBF" w14:textId="77777777" w:rsidR="00B46E19" w:rsidRPr="001B77AD" w:rsidRDefault="00B46E19" w:rsidP="002A71B3">
            <w:pPr>
              <w:pStyle w:val="headertabella0"/>
              <w:rPr>
                <w:color w:val="002060"/>
              </w:rPr>
            </w:pPr>
            <w:r w:rsidRPr="001B77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9D4ED" w14:textId="77777777" w:rsidR="00B46E19" w:rsidRPr="001B77AD" w:rsidRDefault="00B46E19" w:rsidP="002A71B3">
            <w:pPr>
              <w:pStyle w:val="headertabella0"/>
              <w:rPr>
                <w:color w:val="002060"/>
              </w:rPr>
            </w:pPr>
            <w:r w:rsidRPr="001B77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A495D" w14:textId="77777777" w:rsidR="00B46E19" w:rsidRPr="001B77AD" w:rsidRDefault="00B46E19" w:rsidP="002A71B3">
            <w:pPr>
              <w:pStyle w:val="headertabella0"/>
              <w:rPr>
                <w:color w:val="002060"/>
              </w:rPr>
            </w:pPr>
            <w:r w:rsidRPr="001B77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D3047" w14:textId="77777777" w:rsidR="00B46E19" w:rsidRPr="001B77AD" w:rsidRDefault="00B46E19" w:rsidP="002A71B3">
            <w:pPr>
              <w:pStyle w:val="headertabella0"/>
              <w:rPr>
                <w:color w:val="002060"/>
              </w:rPr>
            </w:pPr>
            <w:r w:rsidRPr="001B77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1F62C" w14:textId="77777777" w:rsidR="00B46E19" w:rsidRPr="001B77AD" w:rsidRDefault="00B46E19" w:rsidP="002A71B3">
            <w:pPr>
              <w:pStyle w:val="headertabella0"/>
              <w:rPr>
                <w:color w:val="002060"/>
              </w:rPr>
            </w:pPr>
            <w:r w:rsidRPr="001B77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DE2C8" w14:textId="77777777" w:rsidR="00B46E19" w:rsidRPr="001B77AD" w:rsidRDefault="00B46E19" w:rsidP="002A71B3">
            <w:pPr>
              <w:pStyle w:val="headertabella0"/>
              <w:rPr>
                <w:color w:val="002060"/>
              </w:rPr>
            </w:pPr>
            <w:r w:rsidRPr="001B77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1E29B" w14:textId="77777777" w:rsidR="00B46E19" w:rsidRPr="001B77AD" w:rsidRDefault="00B46E19" w:rsidP="002A71B3">
            <w:pPr>
              <w:pStyle w:val="headertabella0"/>
              <w:rPr>
                <w:color w:val="002060"/>
              </w:rPr>
            </w:pPr>
            <w:r w:rsidRPr="001B77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F26E2" w14:textId="77777777" w:rsidR="00B46E19" w:rsidRPr="001B77AD" w:rsidRDefault="00B46E19" w:rsidP="002A71B3">
            <w:pPr>
              <w:pStyle w:val="headertabella0"/>
              <w:rPr>
                <w:color w:val="002060"/>
              </w:rPr>
            </w:pPr>
            <w:r w:rsidRPr="001B77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36606" w14:textId="77777777" w:rsidR="00B46E19" w:rsidRPr="001B77AD" w:rsidRDefault="00B46E19" w:rsidP="002A71B3">
            <w:pPr>
              <w:pStyle w:val="headertabella0"/>
              <w:rPr>
                <w:color w:val="002060"/>
              </w:rPr>
            </w:pPr>
            <w:r w:rsidRPr="001B77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DB750" w14:textId="77777777" w:rsidR="00B46E19" w:rsidRPr="001B77AD" w:rsidRDefault="00B46E19" w:rsidP="002A71B3">
            <w:pPr>
              <w:pStyle w:val="headertabella0"/>
              <w:rPr>
                <w:color w:val="002060"/>
              </w:rPr>
            </w:pPr>
            <w:r w:rsidRPr="001B77AD">
              <w:rPr>
                <w:color w:val="002060"/>
              </w:rPr>
              <w:t>PE</w:t>
            </w:r>
          </w:p>
        </w:tc>
      </w:tr>
      <w:tr w:rsidR="00B46E19" w:rsidRPr="001B77AD" w14:paraId="2BB97E0D" w14:textId="77777777" w:rsidTr="002A71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68AB01" w14:textId="77777777" w:rsidR="00B46E19" w:rsidRPr="001B77AD" w:rsidRDefault="00B46E19" w:rsidP="002A71B3">
            <w:pPr>
              <w:pStyle w:val="rowtabella0"/>
              <w:rPr>
                <w:color w:val="002060"/>
                <w:lang w:val="en-US"/>
              </w:rPr>
            </w:pPr>
            <w:r w:rsidRPr="001B77AD">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51C35" w14:textId="77777777" w:rsidR="00B46E19" w:rsidRPr="001B77AD" w:rsidRDefault="00B46E19" w:rsidP="002A71B3">
            <w:pPr>
              <w:pStyle w:val="rowtabella0"/>
              <w:jc w:val="center"/>
              <w:rPr>
                <w:color w:val="002060"/>
              </w:rPr>
            </w:pPr>
            <w:r w:rsidRPr="001B77A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7E4BC" w14:textId="77777777" w:rsidR="00B46E19" w:rsidRPr="001B77AD" w:rsidRDefault="00B46E19" w:rsidP="002A71B3">
            <w:pPr>
              <w:pStyle w:val="rowtabella0"/>
              <w:jc w:val="center"/>
              <w:rPr>
                <w:color w:val="002060"/>
              </w:rPr>
            </w:pPr>
            <w:r w:rsidRPr="001B77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EE514"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6EF81"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F0D64"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93E3" w14:textId="77777777" w:rsidR="00B46E19" w:rsidRPr="001B77AD" w:rsidRDefault="00B46E19" w:rsidP="002A71B3">
            <w:pPr>
              <w:pStyle w:val="rowtabella0"/>
              <w:jc w:val="center"/>
              <w:rPr>
                <w:color w:val="002060"/>
              </w:rPr>
            </w:pPr>
            <w:r w:rsidRPr="001B77AD">
              <w:rPr>
                <w:color w:val="002060"/>
              </w:rPr>
              <w:t>138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34E25" w14:textId="77777777" w:rsidR="00B46E19" w:rsidRPr="001B77AD" w:rsidRDefault="00B46E19" w:rsidP="002A71B3">
            <w:pPr>
              <w:pStyle w:val="rowtabella0"/>
              <w:jc w:val="center"/>
              <w:rPr>
                <w:color w:val="002060"/>
              </w:rPr>
            </w:pPr>
            <w:r w:rsidRPr="001B77A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9C3C0" w14:textId="77777777" w:rsidR="00B46E19" w:rsidRPr="001B77AD" w:rsidRDefault="00B46E19" w:rsidP="002A71B3">
            <w:pPr>
              <w:pStyle w:val="rowtabella0"/>
              <w:jc w:val="center"/>
              <w:rPr>
                <w:color w:val="002060"/>
              </w:rPr>
            </w:pPr>
            <w:r w:rsidRPr="001B77A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75C37" w14:textId="77777777" w:rsidR="00B46E19" w:rsidRPr="001B77AD" w:rsidRDefault="00B46E19" w:rsidP="002A71B3">
            <w:pPr>
              <w:pStyle w:val="rowtabella0"/>
              <w:jc w:val="center"/>
              <w:rPr>
                <w:color w:val="002060"/>
              </w:rPr>
            </w:pPr>
            <w:r w:rsidRPr="001B77AD">
              <w:rPr>
                <w:color w:val="002060"/>
              </w:rPr>
              <w:t>0</w:t>
            </w:r>
          </w:p>
        </w:tc>
      </w:tr>
      <w:tr w:rsidR="00B46E19" w:rsidRPr="001B77AD" w14:paraId="6681F179"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58AEC" w14:textId="77777777" w:rsidR="00B46E19" w:rsidRPr="001B77AD" w:rsidRDefault="00B46E19" w:rsidP="002A71B3">
            <w:pPr>
              <w:pStyle w:val="rowtabella0"/>
              <w:rPr>
                <w:color w:val="002060"/>
              </w:rPr>
            </w:pPr>
            <w:r w:rsidRPr="001B77AD">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F3D2C" w14:textId="77777777" w:rsidR="00B46E19" w:rsidRPr="001B77AD" w:rsidRDefault="00B46E19" w:rsidP="002A71B3">
            <w:pPr>
              <w:pStyle w:val="rowtabella0"/>
              <w:jc w:val="center"/>
              <w:rPr>
                <w:color w:val="002060"/>
              </w:rPr>
            </w:pPr>
            <w:r w:rsidRPr="001B77A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ABF17"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1A3BC"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316A0"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BBDB"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EC88E" w14:textId="77777777" w:rsidR="00B46E19" w:rsidRPr="001B77AD" w:rsidRDefault="00B46E19" w:rsidP="002A71B3">
            <w:pPr>
              <w:pStyle w:val="rowtabella0"/>
              <w:jc w:val="center"/>
              <w:rPr>
                <w:color w:val="002060"/>
              </w:rPr>
            </w:pPr>
            <w:r w:rsidRPr="001B77AD">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0BD23" w14:textId="77777777" w:rsidR="00B46E19" w:rsidRPr="001B77AD" w:rsidRDefault="00B46E19" w:rsidP="002A71B3">
            <w:pPr>
              <w:pStyle w:val="rowtabella0"/>
              <w:jc w:val="center"/>
              <w:rPr>
                <w:color w:val="002060"/>
              </w:rPr>
            </w:pPr>
            <w:r w:rsidRPr="001B77A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C17B" w14:textId="77777777" w:rsidR="00B46E19" w:rsidRPr="001B77AD" w:rsidRDefault="00B46E19" w:rsidP="002A71B3">
            <w:pPr>
              <w:pStyle w:val="rowtabella0"/>
              <w:jc w:val="center"/>
              <w:rPr>
                <w:color w:val="002060"/>
              </w:rPr>
            </w:pPr>
            <w:r w:rsidRPr="001B77A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F5663" w14:textId="77777777" w:rsidR="00B46E19" w:rsidRPr="001B77AD" w:rsidRDefault="00B46E19" w:rsidP="002A71B3">
            <w:pPr>
              <w:pStyle w:val="rowtabella0"/>
              <w:jc w:val="center"/>
              <w:rPr>
                <w:color w:val="002060"/>
              </w:rPr>
            </w:pPr>
            <w:r w:rsidRPr="001B77AD">
              <w:rPr>
                <w:color w:val="002060"/>
              </w:rPr>
              <w:t>0</w:t>
            </w:r>
          </w:p>
        </w:tc>
      </w:tr>
      <w:tr w:rsidR="00B46E19" w:rsidRPr="001B77AD" w14:paraId="556317D7"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19A32C" w14:textId="77777777" w:rsidR="00B46E19" w:rsidRPr="001B77AD" w:rsidRDefault="00B46E19" w:rsidP="002A71B3">
            <w:pPr>
              <w:pStyle w:val="rowtabella0"/>
              <w:rPr>
                <w:color w:val="002060"/>
              </w:rPr>
            </w:pPr>
            <w:r w:rsidRPr="001B77AD">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59E42" w14:textId="77777777" w:rsidR="00B46E19" w:rsidRPr="001B77AD" w:rsidRDefault="00B46E19" w:rsidP="002A71B3">
            <w:pPr>
              <w:pStyle w:val="rowtabella0"/>
              <w:jc w:val="center"/>
              <w:rPr>
                <w:color w:val="002060"/>
              </w:rPr>
            </w:pPr>
            <w:r w:rsidRPr="001B77A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2A90"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E8EF5"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3321"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968EF"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B5AB0" w14:textId="77777777" w:rsidR="00B46E19" w:rsidRPr="001B77AD" w:rsidRDefault="00B46E19" w:rsidP="002A71B3">
            <w:pPr>
              <w:pStyle w:val="rowtabella0"/>
              <w:jc w:val="center"/>
              <w:rPr>
                <w:color w:val="002060"/>
              </w:rPr>
            </w:pPr>
            <w:r w:rsidRPr="001B77A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DED1" w14:textId="77777777" w:rsidR="00B46E19" w:rsidRPr="001B77AD" w:rsidRDefault="00B46E19" w:rsidP="002A71B3">
            <w:pPr>
              <w:pStyle w:val="rowtabella0"/>
              <w:jc w:val="center"/>
              <w:rPr>
                <w:color w:val="002060"/>
              </w:rPr>
            </w:pPr>
            <w:r w:rsidRPr="001B77A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AD058" w14:textId="77777777" w:rsidR="00B46E19" w:rsidRPr="001B77AD" w:rsidRDefault="00B46E19" w:rsidP="002A71B3">
            <w:pPr>
              <w:pStyle w:val="rowtabella0"/>
              <w:jc w:val="center"/>
              <w:rPr>
                <w:color w:val="002060"/>
              </w:rPr>
            </w:pPr>
            <w:r w:rsidRPr="001B77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78055" w14:textId="77777777" w:rsidR="00B46E19" w:rsidRPr="001B77AD" w:rsidRDefault="00B46E19" w:rsidP="002A71B3">
            <w:pPr>
              <w:pStyle w:val="rowtabella0"/>
              <w:jc w:val="center"/>
              <w:rPr>
                <w:color w:val="002060"/>
              </w:rPr>
            </w:pPr>
            <w:r w:rsidRPr="001B77AD">
              <w:rPr>
                <w:color w:val="002060"/>
              </w:rPr>
              <w:t>0</w:t>
            </w:r>
          </w:p>
        </w:tc>
      </w:tr>
      <w:tr w:rsidR="00B46E19" w:rsidRPr="001B77AD" w14:paraId="03264804"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968093" w14:textId="77777777" w:rsidR="00B46E19" w:rsidRPr="001B77AD" w:rsidRDefault="00B46E19" w:rsidP="002A71B3">
            <w:pPr>
              <w:pStyle w:val="rowtabella0"/>
              <w:rPr>
                <w:color w:val="002060"/>
              </w:rPr>
            </w:pPr>
            <w:r w:rsidRPr="001B77AD">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F6FB5" w14:textId="77777777" w:rsidR="00B46E19" w:rsidRPr="001B77AD" w:rsidRDefault="00B46E19" w:rsidP="002A71B3">
            <w:pPr>
              <w:pStyle w:val="rowtabella0"/>
              <w:jc w:val="center"/>
              <w:rPr>
                <w:color w:val="002060"/>
              </w:rPr>
            </w:pPr>
            <w:r w:rsidRPr="001B77A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D203B"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A8175"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0919"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C246"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BC822" w14:textId="77777777" w:rsidR="00B46E19" w:rsidRPr="001B77AD" w:rsidRDefault="00B46E19" w:rsidP="002A71B3">
            <w:pPr>
              <w:pStyle w:val="rowtabella0"/>
              <w:jc w:val="center"/>
              <w:rPr>
                <w:color w:val="002060"/>
              </w:rPr>
            </w:pPr>
            <w:r w:rsidRPr="001B77A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96584" w14:textId="77777777" w:rsidR="00B46E19" w:rsidRPr="001B77AD" w:rsidRDefault="00B46E19" w:rsidP="002A71B3">
            <w:pPr>
              <w:pStyle w:val="rowtabella0"/>
              <w:jc w:val="center"/>
              <w:rPr>
                <w:color w:val="002060"/>
              </w:rPr>
            </w:pPr>
            <w:r w:rsidRPr="001B77A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85663"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70136" w14:textId="77777777" w:rsidR="00B46E19" w:rsidRPr="001B77AD" w:rsidRDefault="00B46E19" w:rsidP="002A71B3">
            <w:pPr>
              <w:pStyle w:val="rowtabella0"/>
              <w:jc w:val="center"/>
              <w:rPr>
                <w:color w:val="002060"/>
              </w:rPr>
            </w:pPr>
            <w:r w:rsidRPr="001B77AD">
              <w:rPr>
                <w:color w:val="002060"/>
              </w:rPr>
              <w:t>0</w:t>
            </w:r>
          </w:p>
        </w:tc>
      </w:tr>
      <w:tr w:rsidR="00B46E19" w:rsidRPr="001B77AD" w14:paraId="17424BE9"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A57B4C" w14:textId="77777777" w:rsidR="00B46E19" w:rsidRPr="001B77AD" w:rsidRDefault="00B46E19" w:rsidP="002A71B3">
            <w:pPr>
              <w:pStyle w:val="rowtabella0"/>
              <w:rPr>
                <w:color w:val="002060"/>
              </w:rPr>
            </w:pPr>
            <w:r w:rsidRPr="001B77AD">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7F524" w14:textId="77777777" w:rsidR="00B46E19" w:rsidRPr="001B77AD" w:rsidRDefault="00B46E19" w:rsidP="002A71B3">
            <w:pPr>
              <w:pStyle w:val="rowtabella0"/>
              <w:jc w:val="center"/>
              <w:rPr>
                <w:color w:val="002060"/>
              </w:rPr>
            </w:pPr>
            <w:r w:rsidRPr="001B77A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5173" w14:textId="77777777" w:rsidR="00B46E19" w:rsidRPr="001B77AD" w:rsidRDefault="00B46E19" w:rsidP="002A71B3">
            <w:pPr>
              <w:pStyle w:val="rowtabella0"/>
              <w:jc w:val="center"/>
              <w:rPr>
                <w:color w:val="002060"/>
              </w:rPr>
            </w:pPr>
            <w:r w:rsidRPr="001B77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58DC7"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D05CD"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462A3"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8E6E7" w14:textId="77777777" w:rsidR="00B46E19" w:rsidRPr="001B77AD" w:rsidRDefault="00B46E19" w:rsidP="002A71B3">
            <w:pPr>
              <w:pStyle w:val="rowtabella0"/>
              <w:jc w:val="center"/>
              <w:rPr>
                <w:color w:val="002060"/>
              </w:rPr>
            </w:pPr>
            <w:r w:rsidRPr="001B77A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EDDAB" w14:textId="77777777" w:rsidR="00B46E19" w:rsidRPr="001B77AD" w:rsidRDefault="00B46E19" w:rsidP="002A71B3">
            <w:pPr>
              <w:pStyle w:val="rowtabella0"/>
              <w:jc w:val="center"/>
              <w:rPr>
                <w:color w:val="002060"/>
              </w:rPr>
            </w:pPr>
            <w:r w:rsidRPr="001B77A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ADA56"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700B1" w14:textId="77777777" w:rsidR="00B46E19" w:rsidRPr="001B77AD" w:rsidRDefault="00B46E19" w:rsidP="002A71B3">
            <w:pPr>
              <w:pStyle w:val="rowtabella0"/>
              <w:jc w:val="center"/>
              <w:rPr>
                <w:color w:val="002060"/>
              </w:rPr>
            </w:pPr>
            <w:r w:rsidRPr="001B77AD">
              <w:rPr>
                <w:color w:val="002060"/>
              </w:rPr>
              <w:t>0</w:t>
            </w:r>
          </w:p>
        </w:tc>
      </w:tr>
      <w:tr w:rsidR="00B46E19" w:rsidRPr="001B77AD" w14:paraId="628BE0E4"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66F9AA" w14:textId="77777777" w:rsidR="00B46E19" w:rsidRPr="001B77AD" w:rsidRDefault="00B46E19" w:rsidP="002A71B3">
            <w:pPr>
              <w:pStyle w:val="rowtabella0"/>
              <w:rPr>
                <w:color w:val="002060"/>
              </w:rPr>
            </w:pPr>
            <w:r w:rsidRPr="001B77AD">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4EEA9" w14:textId="77777777" w:rsidR="00B46E19" w:rsidRPr="001B77AD" w:rsidRDefault="00B46E19" w:rsidP="002A71B3">
            <w:pPr>
              <w:pStyle w:val="rowtabella0"/>
              <w:jc w:val="center"/>
              <w:rPr>
                <w:color w:val="002060"/>
              </w:rPr>
            </w:pPr>
            <w:r w:rsidRPr="001B77A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4A58F"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02276"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6D598"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020F"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4CB1E" w14:textId="77777777" w:rsidR="00B46E19" w:rsidRPr="001B77AD" w:rsidRDefault="00B46E19" w:rsidP="002A71B3">
            <w:pPr>
              <w:pStyle w:val="rowtabella0"/>
              <w:jc w:val="center"/>
              <w:rPr>
                <w:color w:val="002060"/>
              </w:rPr>
            </w:pPr>
            <w:r w:rsidRPr="001B77A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13DA7" w14:textId="77777777" w:rsidR="00B46E19" w:rsidRPr="001B77AD" w:rsidRDefault="00B46E19" w:rsidP="002A71B3">
            <w:pPr>
              <w:pStyle w:val="rowtabella0"/>
              <w:jc w:val="center"/>
              <w:rPr>
                <w:color w:val="002060"/>
              </w:rPr>
            </w:pPr>
            <w:r w:rsidRPr="001B77A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6FDE4"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705F1" w14:textId="77777777" w:rsidR="00B46E19" w:rsidRPr="001B77AD" w:rsidRDefault="00B46E19" w:rsidP="002A71B3">
            <w:pPr>
              <w:pStyle w:val="rowtabella0"/>
              <w:jc w:val="center"/>
              <w:rPr>
                <w:color w:val="002060"/>
              </w:rPr>
            </w:pPr>
            <w:r w:rsidRPr="001B77AD">
              <w:rPr>
                <w:color w:val="002060"/>
              </w:rPr>
              <w:t>0</w:t>
            </w:r>
          </w:p>
        </w:tc>
      </w:tr>
      <w:tr w:rsidR="00B46E19" w:rsidRPr="001B77AD" w14:paraId="2D94948D"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3F6BB6" w14:textId="77777777" w:rsidR="00B46E19" w:rsidRPr="001B77AD" w:rsidRDefault="00B46E19" w:rsidP="002A71B3">
            <w:pPr>
              <w:pStyle w:val="rowtabella0"/>
              <w:rPr>
                <w:color w:val="002060"/>
              </w:rPr>
            </w:pPr>
            <w:r w:rsidRPr="001B77AD">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3F9A3" w14:textId="77777777" w:rsidR="00B46E19" w:rsidRPr="001B77AD" w:rsidRDefault="00B46E19" w:rsidP="002A71B3">
            <w:pPr>
              <w:pStyle w:val="rowtabella0"/>
              <w:jc w:val="center"/>
              <w:rPr>
                <w:color w:val="002060"/>
              </w:rPr>
            </w:pPr>
            <w:r w:rsidRPr="001B77A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CB7DD"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63DFF"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55FFD"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04C84"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45B77" w14:textId="77777777" w:rsidR="00B46E19" w:rsidRPr="001B77AD" w:rsidRDefault="00B46E19" w:rsidP="002A71B3">
            <w:pPr>
              <w:pStyle w:val="rowtabella0"/>
              <w:jc w:val="center"/>
              <w:rPr>
                <w:color w:val="002060"/>
              </w:rPr>
            </w:pPr>
            <w:r w:rsidRPr="001B77A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B335" w14:textId="77777777" w:rsidR="00B46E19" w:rsidRPr="001B77AD" w:rsidRDefault="00B46E19" w:rsidP="002A71B3">
            <w:pPr>
              <w:pStyle w:val="rowtabella0"/>
              <w:jc w:val="center"/>
              <w:rPr>
                <w:color w:val="002060"/>
              </w:rPr>
            </w:pPr>
            <w:r w:rsidRPr="001B77A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BCF7"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618DD" w14:textId="77777777" w:rsidR="00B46E19" w:rsidRPr="001B77AD" w:rsidRDefault="00B46E19" w:rsidP="002A71B3">
            <w:pPr>
              <w:pStyle w:val="rowtabella0"/>
              <w:jc w:val="center"/>
              <w:rPr>
                <w:color w:val="002060"/>
              </w:rPr>
            </w:pPr>
            <w:r w:rsidRPr="001B77AD">
              <w:rPr>
                <w:color w:val="002060"/>
              </w:rPr>
              <w:t>0</w:t>
            </w:r>
          </w:p>
        </w:tc>
      </w:tr>
      <w:tr w:rsidR="00B46E19" w:rsidRPr="001B77AD" w14:paraId="5EE22876"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13BCE4" w14:textId="77777777" w:rsidR="00B46E19" w:rsidRPr="001B77AD" w:rsidRDefault="00B46E19" w:rsidP="002A71B3">
            <w:pPr>
              <w:pStyle w:val="rowtabella0"/>
              <w:rPr>
                <w:color w:val="002060"/>
                <w:lang w:val="en-US"/>
              </w:rPr>
            </w:pPr>
            <w:r w:rsidRPr="001B77AD">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49BC" w14:textId="77777777" w:rsidR="00B46E19" w:rsidRPr="001B77AD" w:rsidRDefault="00B46E19" w:rsidP="002A71B3">
            <w:pPr>
              <w:pStyle w:val="rowtabella0"/>
              <w:jc w:val="center"/>
              <w:rPr>
                <w:color w:val="002060"/>
              </w:rPr>
            </w:pPr>
            <w:r w:rsidRPr="001B77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39DCB"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94F2F"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FA120"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54DC6"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5763A" w14:textId="77777777" w:rsidR="00B46E19" w:rsidRPr="001B77AD" w:rsidRDefault="00B46E19" w:rsidP="002A71B3">
            <w:pPr>
              <w:pStyle w:val="rowtabella0"/>
              <w:jc w:val="center"/>
              <w:rPr>
                <w:color w:val="002060"/>
              </w:rPr>
            </w:pPr>
            <w:r w:rsidRPr="001B77AD">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56BFC" w14:textId="77777777" w:rsidR="00B46E19" w:rsidRPr="001B77AD" w:rsidRDefault="00B46E19" w:rsidP="002A71B3">
            <w:pPr>
              <w:pStyle w:val="rowtabella0"/>
              <w:jc w:val="center"/>
              <w:rPr>
                <w:color w:val="002060"/>
              </w:rPr>
            </w:pPr>
            <w:r w:rsidRPr="001B77A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C5F03"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5E655" w14:textId="77777777" w:rsidR="00B46E19" w:rsidRPr="001B77AD" w:rsidRDefault="00B46E19" w:rsidP="002A71B3">
            <w:pPr>
              <w:pStyle w:val="rowtabella0"/>
              <w:jc w:val="center"/>
              <w:rPr>
                <w:color w:val="002060"/>
              </w:rPr>
            </w:pPr>
            <w:r w:rsidRPr="001B77AD">
              <w:rPr>
                <w:color w:val="002060"/>
              </w:rPr>
              <w:t>0</w:t>
            </w:r>
          </w:p>
        </w:tc>
      </w:tr>
      <w:tr w:rsidR="00B46E19" w:rsidRPr="001B77AD" w14:paraId="5E674C36"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7320D" w14:textId="77777777" w:rsidR="00B46E19" w:rsidRPr="001B77AD" w:rsidRDefault="00B46E19" w:rsidP="002A71B3">
            <w:pPr>
              <w:pStyle w:val="rowtabella0"/>
              <w:rPr>
                <w:color w:val="002060"/>
              </w:rPr>
            </w:pPr>
            <w:r w:rsidRPr="001B77AD">
              <w:rPr>
                <w:color w:val="002060"/>
              </w:rPr>
              <w:t xml:space="preserve">A.S.D. CALCIO </w:t>
            </w:r>
            <w:proofErr w:type="gramStart"/>
            <w:r w:rsidRPr="001B77AD">
              <w:rPr>
                <w:color w:val="002060"/>
              </w:rPr>
              <w:t>S.ELPIDIO</w:t>
            </w:r>
            <w:proofErr w:type="gramEnd"/>
            <w:r w:rsidRPr="001B77AD">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7E7E0" w14:textId="77777777" w:rsidR="00B46E19" w:rsidRPr="001B77AD" w:rsidRDefault="00B46E19" w:rsidP="002A71B3">
            <w:pPr>
              <w:pStyle w:val="rowtabella0"/>
              <w:jc w:val="center"/>
              <w:rPr>
                <w:color w:val="002060"/>
              </w:rPr>
            </w:pPr>
            <w:r w:rsidRPr="001B77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5D55"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4615F"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824AC"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3A5EF"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1BEA7" w14:textId="77777777" w:rsidR="00B46E19" w:rsidRPr="001B77AD" w:rsidRDefault="00B46E19" w:rsidP="002A71B3">
            <w:pPr>
              <w:pStyle w:val="rowtabella0"/>
              <w:jc w:val="center"/>
              <w:rPr>
                <w:color w:val="002060"/>
              </w:rPr>
            </w:pPr>
            <w:r w:rsidRPr="001B77A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BFE2F" w14:textId="77777777" w:rsidR="00B46E19" w:rsidRPr="001B77AD" w:rsidRDefault="00B46E19" w:rsidP="002A71B3">
            <w:pPr>
              <w:pStyle w:val="rowtabella0"/>
              <w:jc w:val="center"/>
              <w:rPr>
                <w:color w:val="002060"/>
              </w:rPr>
            </w:pPr>
            <w:r w:rsidRPr="001B77AD">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33208"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3865" w14:textId="77777777" w:rsidR="00B46E19" w:rsidRPr="001B77AD" w:rsidRDefault="00B46E19" w:rsidP="002A71B3">
            <w:pPr>
              <w:pStyle w:val="rowtabella0"/>
              <w:jc w:val="center"/>
              <w:rPr>
                <w:color w:val="002060"/>
              </w:rPr>
            </w:pPr>
            <w:r w:rsidRPr="001B77AD">
              <w:rPr>
                <w:color w:val="002060"/>
              </w:rPr>
              <w:t>0</w:t>
            </w:r>
          </w:p>
        </w:tc>
      </w:tr>
      <w:tr w:rsidR="00B46E19" w:rsidRPr="001B77AD" w14:paraId="43924D96"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3A56F" w14:textId="77777777" w:rsidR="00B46E19" w:rsidRPr="001B77AD" w:rsidRDefault="00B46E19" w:rsidP="002A71B3">
            <w:pPr>
              <w:pStyle w:val="rowtabella0"/>
              <w:rPr>
                <w:color w:val="002060"/>
              </w:rPr>
            </w:pPr>
            <w:r w:rsidRPr="001B77AD">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E69CB"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D5BC1" w14:textId="77777777" w:rsidR="00B46E19" w:rsidRPr="001B77AD" w:rsidRDefault="00B46E19" w:rsidP="002A71B3">
            <w:pPr>
              <w:pStyle w:val="rowtabella0"/>
              <w:jc w:val="center"/>
              <w:rPr>
                <w:color w:val="002060"/>
              </w:rPr>
            </w:pPr>
            <w:r w:rsidRPr="001B77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5A7C4"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2144C"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17875" w14:textId="77777777" w:rsidR="00B46E19" w:rsidRPr="001B77AD" w:rsidRDefault="00B46E19" w:rsidP="002A71B3">
            <w:pPr>
              <w:pStyle w:val="rowtabella0"/>
              <w:jc w:val="center"/>
              <w:rPr>
                <w:color w:val="002060"/>
              </w:rPr>
            </w:pPr>
            <w:r w:rsidRPr="001B77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6F9F7" w14:textId="77777777" w:rsidR="00B46E19" w:rsidRPr="001B77AD" w:rsidRDefault="00B46E19" w:rsidP="002A71B3">
            <w:pPr>
              <w:pStyle w:val="rowtabella0"/>
              <w:jc w:val="center"/>
              <w:rPr>
                <w:color w:val="002060"/>
              </w:rPr>
            </w:pPr>
            <w:r w:rsidRPr="001B77A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744A" w14:textId="77777777" w:rsidR="00B46E19" w:rsidRPr="001B77AD" w:rsidRDefault="00B46E19" w:rsidP="002A71B3">
            <w:pPr>
              <w:pStyle w:val="rowtabella0"/>
              <w:jc w:val="center"/>
              <w:rPr>
                <w:color w:val="002060"/>
              </w:rPr>
            </w:pPr>
            <w:r w:rsidRPr="001B77AD">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A0296"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22E2E" w14:textId="77777777" w:rsidR="00B46E19" w:rsidRPr="001B77AD" w:rsidRDefault="00B46E19" w:rsidP="002A71B3">
            <w:pPr>
              <w:pStyle w:val="rowtabella0"/>
              <w:jc w:val="center"/>
              <w:rPr>
                <w:color w:val="002060"/>
              </w:rPr>
            </w:pPr>
            <w:r w:rsidRPr="001B77AD">
              <w:rPr>
                <w:color w:val="002060"/>
              </w:rPr>
              <w:t>0</w:t>
            </w:r>
          </w:p>
        </w:tc>
      </w:tr>
      <w:tr w:rsidR="00B46E19" w:rsidRPr="001B77AD" w14:paraId="179EFD1F"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75A24" w14:textId="77777777" w:rsidR="00B46E19" w:rsidRPr="001B77AD" w:rsidRDefault="00B46E19" w:rsidP="002A71B3">
            <w:pPr>
              <w:pStyle w:val="rowtabella0"/>
              <w:rPr>
                <w:color w:val="002060"/>
                <w:lang w:val="en-US"/>
              </w:rPr>
            </w:pPr>
            <w:r w:rsidRPr="001B77AD">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A1170" w14:textId="77777777" w:rsidR="00B46E19" w:rsidRPr="001B77AD" w:rsidRDefault="00B46E19" w:rsidP="002A71B3">
            <w:pPr>
              <w:pStyle w:val="rowtabella0"/>
              <w:jc w:val="center"/>
              <w:rPr>
                <w:color w:val="002060"/>
              </w:rPr>
            </w:pPr>
            <w:r w:rsidRPr="001B77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BC0EB"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B8EF"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78030"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DA9B3"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40008" w14:textId="77777777" w:rsidR="00B46E19" w:rsidRPr="001B77AD" w:rsidRDefault="00B46E19" w:rsidP="002A71B3">
            <w:pPr>
              <w:pStyle w:val="rowtabella0"/>
              <w:jc w:val="center"/>
              <w:rPr>
                <w:color w:val="002060"/>
              </w:rPr>
            </w:pPr>
            <w:r w:rsidRPr="001B77A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2221A" w14:textId="77777777" w:rsidR="00B46E19" w:rsidRPr="001B77AD" w:rsidRDefault="00B46E19" w:rsidP="002A71B3">
            <w:pPr>
              <w:pStyle w:val="rowtabella0"/>
              <w:jc w:val="center"/>
              <w:rPr>
                <w:color w:val="002060"/>
              </w:rPr>
            </w:pPr>
            <w:r w:rsidRPr="001B77AD">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30834" w14:textId="77777777" w:rsidR="00B46E19" w:rsidRPr="001B77AD" w:rsidRDefault="00B46E19" w:rsidP="002A71B3">
            <w:pPr>
              <w:pStyle w:val="rowtabella0"/>
              <w:jc w:val="center"/>
              <w:rPr>
                <w:color w:val="002060"/>
              </w:rPr>
            </w:pPr>
            <w:r w:rsidRPr="001B77A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E74AD" w14:textId="77777777" w:rsidR="00B46E19" w:rsidRPr="001B77AD" w:rsidRDefault="00B46E19" w:rsidP="002A71B3">
            <w:pPr>
              <w:pStyle w:val="rowtabella0"/>
              <w:jc w:val="center"/>
              <w:rPr>
                <w:color w:val="002060"/>
              </w:rPr>
            </w:pPr>
            <w:r w:rsidRPr="001B77AD">
              <w:rPr>
                <w:color w:val="002060"/>
              </w:rPr>
              <w:t>0</w:t>
            </w:r>
          </w:p>
        </w:tc>
      </w:tr>
      <w:tr w:rsidR="00B46E19" w:rsidRPr="001B77AD" w14:paraId="553F7F7E"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153DF" w14:textId="77777777" w:rsidR="00B46E19" w:rsidRPr="001B77AD" w:rsidRDefault="00B46E19" w:rsidP="002A71B3">
            <w:pPr>
              <w:pStyle w:val="rowtabella0"/>
              <w:rPr>
                <w:color w:val="002060"/>
                <w:lang w:val="en-US"/>
              </w:rPr>
            </w:pPr>
            <w:r w:rsidRPr="001B77AD">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B6209"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CCCF"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FD5C"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99C4C"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DC56"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AA914" w14:textId="77777777" w:rsidR="00B46E19" w:rsidRPr="001B77AD" w:rsidRDefault="00B46E19" w:rsidP="002A71B3">
            <w:pPr>
              <w:pStyle w:val="rowtabella0"/>
              <w:jc w:val="center"/>
              <w:rPr>
                <w:color w:val="002060"/>
              </w:rPr>
            </w:pPr>
            <w:r w:rsidRPr="001B77A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55C4C" w14:textId="77777777" w:rsidR="00B46E19" w:rsidRPr="001B77AD" w:rsidRDefault="00B46E19" w:rsidP="002A71B3">
            <w:pPr>
              <w:pStyle w:val="rowtabella0"/>
              <w:jc w:val="center"/>
              <w:rPr>
                <w:color w:val="002060"/>
              </w:rPr>
            </w:pPr>
            <w:r w:rsidRPr="001B77A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2CF83" w14:textId="77777777" w:rsidR="00B46E19" w:rsidRPr="001B77AD" w:rsidRDefault="00B46E19" w:rsidP="002A71B3">
            <w:pPr>
              <w:pStyle w:val="rowtabella0"/>
              <w:jc w:val="center"/>
              <w:rPr>
                <w:color w:val="002060"/>
              </w:rPr>
            </w:pPr>
            <w:r w:rsidRPr="001B77A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FB0D3" w14:textId="77777777" w:rsidR="00B46E19" w:rsidRPr="001B77AD" w:rsidRDefault="00B46E19" w:rsidP="002A71B3">
            <w:pPr>
              <w:pStyle w:val="rowtabella0"/>
              <w:jc w:val="center"/>
              <w:rPr>
                <w:color w:val="002060"/>
              </w:rPr>
            </w:pPr>
            <w:r w:rsidRPr="001B77AD">
              <w:rPr>
                <w:color w:val="002060"/>
              </w:rPr>
              <w:t>0</w:t>
            </w:r>
          </w:p>
        </w:tc>
      </w:tr>
      <w:tr w:rsidR="00B46E19" w:rsidRPr="001B77AD" w14:paraId="26549BF8" w14:textId="77777777" w:rsidTr="002A71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0AF3BF" w14:textId="77777777" w:rsidR="00B46E19" w:rsidRPr="001B77AD" w:rsidRDefault="00B46E19" w:rsidP="002A71B3">
            <w:pPr>
              <w:pStyle w:val="rowtabella0"/>
              <w:rPr>
                <w:color w:val="002060"/>
              </w:rPr>
            </w:pPr>
            <w:r w:rsidRPr="001B77AD">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59A3D"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AE451"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5A37C"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D9E65"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25412"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0060A" w14:textId="77777777" w:rsidR="00B46E19" w:rsidRPr="001B77AD" w:rsidRDefault="00B46E19" w:rsidP="002A71B3">
            <w:pPr>
              <w:pStyle w:val="rowtabella0"/>
              <w:jc w:val="center"/>
              <w:rPr>
                <w:color w:val="002060"/>
              </w:rPr>
            </w:pPr>
            <w:r w:rsidRPr="001B77A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47CC3" w14:textId="77777777" w:rsidR="00B46E19" w:rsidRPr="001B77AD" w:rsidRDefault="00B46E19" w:rsidP="002A71B3">
            <w:pPr>
              <w:pStyle w:val="rowtabella0"/>
              <w:jc w:val="center"/>
              <w:rPr>
                <w:color w:val="002060"/>
              </w:rPr>
            </w:pPr>
            <w:r w:rsidRPr="001B77AD">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2F11F" w14:textId="77777777" w:rsidR="00B46E19" w:rsidRPr="001B77AD" w:rsidRDefault="00B46E19" w:rsidP="002A71B3">
            <w:pPr>
              <w:pStyle w:val="rowtabella0"/>
              <w:jc w:val="center"/>
              <w:rPr>
                <w:color w:val="002060"/>
              </w:rPr>
            </w:pPr>
            <w:r w:rsidRPr="001B77A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91984" w14:textId="77777777" w:rsidR="00B46E19" w:rsidRPr="001B77AD" w:rsidRDefault="00B46E19" w:rsidP="002A71B3">
            <w:pPr>
              <w:pStyle w:val="rowtabella0"/>
              <w:jc w:val="center"/>
              <w:rPr>
                <w:color w:val="002060"/>
              </w:rPr>
            </w:pPr>
            <w:r w:rsidRPr="001B77AD">
              <w:rPr>
                <w:color w:val="002060"/>
              </w:rPr>
              <w:t>0</w:t>
            </w:r>
          </w:p>
        </w:tc>
      </w:tr>
    </w:tbl>
    <w:p w14:paraId="16F049B8" w14:textId="77777777" w:rsidR="00B46E19" w:rsidRPr="001B77AD" w:rsidRDefault="00B46E19" w:rsidP="00B46E19">
      <w:pPr>
        <w:pStyle w:val="breakline"/>
        <w:rPr>
          <w:rFonts w:eastAsiaTheme="minorEastAsia"/>
          <w:color w:val="002060"/>
        </w:rPr>
      </w:pPr>
    </w:p>
    <w:p w14:paraId="1B48DC68" w14:textId="77777777" w:rsidR="00B46E19" w:rsidRPr="001B77AD" w:rsidRDefault="00B46E19" w:rsidP="00B46E19">
      <w:pPr>
        <w:pStyle w:val="breakline"/>
        <w:rPr>
          <w:color w:val="002060"/>
        </w:rPr>
      </w:pPr>
    </w:p>
    <w:p w14:paraId="553C3CF9" w14:textId="77777777" w:rsidR="00B46E19" w:rsidRPr="001B77AD" w:rsidRDefault="00B46E19" w:rsidP="00B46E19">
      <w:pPr>
        <w:pStyle w:val="sottotitolocampionato10"/>
        <w:rPr>
          <w:color w:val="002060"/>
        </w:rPr>
      </w:pPr>
      <w:r w:rsidRPr="001B77AD">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E19" w:rsidRPr="001B77AD" w14:paraId="413CC35E" w14:textId="77777777" w:rsidTr="002A71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C0955" w14:textId="77777777" w:rsidR="00B46E19" w:rsidRPr="001B77AD" w:rsidRDefault="00B46E19" w:rsidP="002A71B3">
            <w:pPr>
              <w:pStyle w:val="headertabella0"/>
              <w:rPr>
                <w:color w:val="002060"/>
              </w:rPr>
            </w:pPr>
            <w:r w:rsidRPr="001B77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EB26F" w14:textId="77777777" w:rsidR="00B46E19" w:rsidRPr="001B77AD" w:rsidRDefault="00B46E19" w:rsidP="002A71B3">
            <w:pPr>
              <w:pStyle w:val="headertabella0"/>
              <w:rPr>
                <w:color w:val="002060"/>
              </w:rPr>
            </w:pPr>
            <w:r w:rsidRPr="001B77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01AC6" w14:textId="77777777" w:rsidR="00B46E19" w:rsidRPr="001B77AD" w:rsidRDefault="00B46E19" w:rsidP="002A71B3">
            <w:pPr>
              <w:pStyle w:val="headertabella0"/>
              <w:rPr>
                <w:color w:val="002060"/>
              </w:rPr>
            </w:pPr>
            <w:r w:rsidRPr="001B77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01598" w14:textId="77777777" w:rsidR="00B46E19" w:rsidRPr="001B77AD" w:rsidRDefault="00B46E19" w:rsidP="002A71B3">
            <w:pPr>
              <w:pStyle w:val="headertabella0"/>
              <w:rPr>
                <w:color w:val="002060"/>
              </w:rPr>
            </w:pPr>
            <w:r w:rsidRPr="001B77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91EC5" w14:textId="77777777" w:rsidR="00B46E19" w:rsidRPr="001B77AD" w:rsidRDefault="00B46E19" w:rsidP="002A71B3">
            <w:pPr>
              <w:pStyle w:val="headertabella0"/>
              <w:rPr>
                <w:color w:val="002060"/>
              </w:rPr>
            </w:pPr>
            <w:r w:rsidRPr="001B77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E2808" w14:textId="77777777" w:rsidR="00B46E19" w:rsidRPr="001B77AD" w:rsidRDefault="00B46E19" w:rsidP="002A71B3">
            <w:pPr>
              <w:pStyle w:val="headertabella0"/>
              <w:rPr>
                <w:color w:val="002060"/>
              </w:rPr>
            </w:pPr>
            <w:r w:rsidRPr="001B77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2AB26" w14:textId="77777777" w:rsidR="00B46E19" w:rsidRPr="001B77AD" w:rsidRDefault="00B46E19" w:rsidP="002A71B3">
            <w:pPr>
              <w:pStyle w:val="headertabella0"/>
              <w:rPr>
                <w:color w:val="002060"/>
              </w:rPr>
            </w:pPr>
            <w:r w:rsidRPr="001B77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CAE8B" w14:textId="77777777" w:rsidR="00B46E19" w:rsidRPr="001B77AD" w:rsidRDefault="00B46E19" w:rsidP="002A71B3">
            <w:pPr>
              <w:pStyle w:val="headertabella0"/>
              <w:rPr>
                <w:color w:val="002060"/>
              </w:rPr>
            </w:pPr>
            <w:r w:rsidRPr="001B77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0C6E4" w14:textId="77777777" w:rsidR="00B46E19" w:rsidRPr="001B77AD" w:rsidRDefault="00B46E19" w:rsidP="002A71B3">
            <w:pPr>
              <w:pStyle w:val="headertabella0"/>
              <w:rPr>
                <w:color w:val="002060"/>
              </w:rPr>
            </w:pPr>
            <w:r w:rsidRPr="001B77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ADBBE" w14:textId="77777777" w:rsidR="00B46E19" w:rsidRPr="001B77AD" w:rsidRDefault="00B46E19" w:rsidP="002A71B3">
            <w:pPr>
              <w:pStyle w:val="headertabella0"/>
              <w:rPr>
                <w:color w:val="002060"/>
              </w:rPr>
            </w:pPr>
            <w:r w:rsidRPr="001B77AD">
              <w:rPr>
                <w:color w:val="002060"/>
              </w:rPr>
              <w:t>PE</w:t>
            </w:r>
          </w:p>
        </w:tc>
      </w:tr>
      <w:tr w:rsidR="00B46E19" w:rsidRPr="001B77AD" w14:paraId="6409F77D" w14:textId="77777777" w:rsidTr="002A71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1FC198" w14:textId="77777777" w:rsidR="00B46E19" w:rsidRPr="001B77AD" w:rsidRDefault="00B46E19" w:rsidP="002A71B3">
            <w:pPr>
              <w:pStyle w:val="rowtabella0"/>
              <w:rPr>
                <w:color w:val="002060"/>
                <w:lang w:val="en-US"/>
              </w:rPr>
            </w:pPr>
            <w:r w:rsidRPr="001B77AD">
              <w:rPr>
                <w:color w:val="002060"/>
                <w:lang w:val="en-US"/>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2C9E7" w14:textId="77777777" w:rsidR="00B46E19" w:rsidRPr="001B77AD" w:rsidRDefault="00B46E19" w:rsidP="002A71B3">
            <w:pPr>
              <w:pStyle w:val="rowtabella0"/>
              <w:jc w:val="center"/>
              <w:rPr>
                <w:color w:val="002060"/>
              </w:rPr>
            </w:pPr>
            <w:r w:rsidRPr="001B77A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842AF"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3345F" w14:textId="77777777" w:rsidR="00B46E19" w:rsidRPr="001B77AD" w:rsidRDefault="00B46E19" w:rsidP="002A71B3">
            <w:pPr>
              <w:pStyle w:val="rowtabella0"/>
              <w:jc w:val="center"/>
              <w:rPr>
                <w:color w:val="002060"/>
              </w:rPr>
            </w:pPr>
            <w:r w:rsidRPr="001B77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D2A01"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14E31"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181F2" w14:textId="77777777" w:rsidR="00B46E19" w:rsidRPr="001B77AD" w:rsidRDefault="00B46E19" w:rsidP="002A71B3">
            <w:pPr>
              <w:pStyle w:val="rowtabella0"/>
              <w:jc w:val="center"/>
              <w:rPr>
                <w:color w:val="002060"/>
              </w:rPr>
            </w:pPr>
            <w:r w:rsidRPr="001B77AD">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2FA14" w14:textId="77777777" w:rsidR="00B46E19" w:rsidRPr="001B77AD" w:rsidRDefault="00B46E19" w:rsidP="002A71B3">
            <w:pPr>
              <w:pStyle w:val="rowtabella0"/>
              <w:jc w:val="center"/>
              <w:rPr>
                <w:color w:val="002060"/>
              </w:rPr>
            </w:pPr>
            <w:r w:rsidRPr="001B77A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0B0F2" w14:textId="77777777" w:rsidR="00B46E19" w:rsidRPr="001B77AD" w:rsidRDefault="00B46E19" w:rsidP="002A71B3">
            <w:pPr>
              <w:pStyle w:val="rowtabella0"/>
              <w:jc w:val="center"/>
              <w:rPr>
                <w:color w:val="002060"/>
              </w:rPr>
            </w:pPr>
            <w:r w:rsidRPr="001B77AD">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13278" w14:textId="77777777" w:rsidR="00B46E19" w:rsidRPr="001B77AD" w:rsidRDefault="00B46E19" w:rsidP="002A71B3">
            <w:pPr>
              <w:pStyle w:val="rowtabella0"/>
              <w:jc w:val="center"/>
              <w:rPr>
                <w:color w:val="002060"/>
              </w:rPr>
            </w:pPr>
            <w:r w:rsidRPr="001B77AD">
              <w:rPr>
                <w:color w:val="002060"/>
              </w:rPr>
              <w:t>0</w:t>
            </w:r>
          </w:p>
        </w:tc>
      </w:tr>
      <w:tr w:rsidR="00B46E19" w:rsidRPr="001B77AD" w14:paraId="02E145E0"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6864B4" w14:textId="77777777" w:rsidR="00B46E19" w:rsidRPr="001B77AD" w:rsidRDefault="00B46E19" w:rsidP="002A71B3">
            <w:pPr>
              <w:pStyle w:val="rowtabella0"/>
              <w:rPr>
                <w:color w:val="002060"/>
                <w:lang w:val="en-US"/>
              </w:rPr>
            </w:pPr>
            <w:r w:rsidRPr="001B77AD">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C359D" w14:textId="77777777" w:rsidR="00B46E19" w:rsidRPr="001B77AD" w:rsidRDefault="00B46E19" w:rsidP="002A71B3">
            <w:pPr>
              <w:pStyle w:val="rowtabella0"/>
              <w:jc w:val="center"/>
              <w:rPr>
                <w:color w:val="002060"/>
              </w:rPr>
            </w:pPr>
            <w:r w:rsidRPr="001B77A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BB59"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D3414" w14:textId="77777777" w:rsidR="00B46E19" w:rsidRPr="001B77AD" w:rsidRDefault="00B46E19" w:rsidP="002A71B3">
            <w:pPr>
              <w:pStyle w:val="rowtabella0"/>
              <w:jc w:val="center"/>
              <w:rPr>
                <w:color w:val="002060"/>
              </w:rPr>
            </w:pPr>
            <w:r w:rsidRPr="001B77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3A8BA"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A9A8"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573CF" w14:textId="77777777" w:rsidR="00B46E19" w:rsidRPr="001B77AD" w:rsidRDefault="00B46E19" w:rsidP="002A71B3">
            <w:pPr>
              <w:pStyle w:val="rowtabella0"/>
              <w:jc w:val="center"/>
              <w:rPr>
                <w:color w:val="002060"/>
              </w:rPr>
            </w:pPr>
            <w:r w:rsidRPr="001B77AD">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CDFA" w14:textId="77777777" w:rsidR="00B46E19" w:rsidRPr="001B77AD" w:rsidRDefault="00B46E19" w:rsidP="002A71B3">
            <w:pPr>
              <w:pStyle w:val="rowtabella0"/>
              <w:jc w:val="center"/>
              <w:rPr>
                <w:color w:val="002060"/>
              </w:rPr>
            </w:pPr>
            <w:r w:rsidRPr="001B77A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2BA5F" w14:textId="77777777" w:rsidR="00B46E19" w:rsidRPr="001B77AD" w:rsidRDefault="00B46E19" w:rsidP="002A71B3">
            <w:pPr>
              <w:pStyle w:val="rowtabella0"/>
              <w:jc w:val="center"/>
              <w:rPr>
                <w:color w:val="002060"/>
              </w:rPr>
            </w:pPr>
            <w:r w:rsidRPr="001B77A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4C474" w14:textId="77777777" w:rsidR="00B46E19" w:rsidRPr="001B77AD" w:rsidRDefault="00B46E19" w:rsidP="002A71B3">
            <w:pPr>
              <w:pStyle w:val="rowtabella0"/>
              <w:jc w:val="center"/>
              <w:rPr>
                <w:color w:val="002060"/>
              </w:rPr>
            </w:pPr>
            <w:r w:rsidRPr="001B77AD">
              <w:rPr>
                <w:color w:val="002060"/>
              </w:rPr>
              <w:t>0</w:t>
            </w:r>
          </w:p>
        </w:tc>
      </w:tr>
      <w:tr w:rsidR="00B46E19" w:rsidRPr="001B77AD" w14:paraId="4956FB8E"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24A8A" w14:textId="77777777" w:rsidR="00B46E19" w:rsidRPr="001B77AD" w:rsidRDefault="00B46E19" w:rsidP="002A71B3">
            <w:pPr>
              <w:pStyle w:val="rowtabella0"/>
              <w:rPr>
                <w:color w:val="002060"/>
              </w:rPr>
            </w:pPr>
            <w:r w:rsidRPr="001B77A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25165" w14:textId="77777777" w:rsidR="00B46E19" w:rsidRPr="001B77AD" w:rsidRDefault="00B46E19" w:rsidP="002A71B3">
            <w:pPr>
              <w:pStyle w:val="rowtabella0"/>
              <w:jc w:val="center"/>
              <w:rPr>
                <w:color w:val="002060"/>
              </w:rPr>
            </w:pPr>
            <w:r w:rsidRPr="001B77A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9888D"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8628A" w14:textId="77777777" w:rsidR="00B46E19" w:rsidRPr="001B77AD" w:rsidRDefault="00B46E19" w:rsidP="002A71B3">
            <w:pPr>
              <w:pStyle w:val="rowtabella0"/>
              <w:jc w:val="center"/>
              <w:rPr>
                <w:color w:val="002060"/>
              </w:rPr>
            </w:pPr>
            <w:r w:rsidRPr="001B77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90F64"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03F34"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5797F" w14:textId="77777777" w:rsidR="00B46E19" w:rsidRPr="001B77AD" w:rsidRDefault="00B46E19" w:rsidP="002A71B3">
            <w:pPr>
              <w:pStyle w:val="rowtabella0"/>
              <w:jc w:val="center"/>
              <w:rPr>
                <w:color w:val="002060"/>
              </w:rPr>
            </w:pPr>
            <w:r w:rsidRPr="001B77AD">
              <w:rPr>
                <w:color w:val="002060"/>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2BB2E" w14:textId="77777777" w:rsidR="00B46E19" w:rsidRPr="001B77AD" w:rsidRDefault="00B46E19" w:rsidP="002A71B3">
            <w:pPr>
              <w:pStyle w:val="rowtabella0"/>
              <w:jc w:val="center"/>
              <w:rPr>
                <w:color w:val="002060"/>
              </w:rPr>
            </w:pPr>
            <w:r w:rsidRPr="001B77A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3967B" w14:textId="77777777" w:rsidR="00B46E19" w:rsidRPr="001B77AD" w:rsidRDefault="00B46E19" w:rsidP="002A71B3">
            <w:pPr>
              <w:pStyle w:val="rowtabella0"/>
              <w:jc w:val="center"/>
              <w:rPr>
                <w:color w:val="002060"/>
              </w:rPr>
            </w:pPr>
            <w:r w:rsidRPr="001B77AD">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8ABA" w14:textId="77777777" w:rsidR="00B46E19" w:rsidRPr="001B77AD" w:rsidRDefault="00B46E19" w:rsidP="002A71B3">
            <w:pPr>
              <w:pStyle w:val="rowtabella0"/>
              <w:jc w:val="center"/>
              <w:rPr>
                <w:color w:val="002060"/>
              </w:rPr>
            </w:pPr>
            <w:r w:rsidRPr="001B77AD">
              <w:rPr>
                <w:color w:val="002060"/>
              </w:rPr>
              <w:t>0</w:t>
            </w:r>
          </w:p>
        </w:tc>
      </w:tr>
      <w:tr w:rsidR="00B46E19" w:rsidRPr="001B77AD" w14:paraId="083B026D"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FD50CD" w14:textId="77777777" w:rsidR="00B46E19" w:rsidRPr="001B77AD" w:rsidRDefault="00B46E19" w:rsidP="002A71B3">
            <w:pPr>
              <w:pStyle w:val="rowtabella0"/>
              <w:rPr>
                <w:color w:val="002060"/>
              </w:rPr>
            </w:pPr>
            <w:r w:rsidRPr="001B77AD">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196A0" w14:textId="77777777" w:rsidR="00B46E19" w:rsidRPr="001B77AD" w:rsidRDefault="00B46E19" w:rsidP="002A71B3">
            <w:pPr>
              <w:pStyle w:val="rowtabella0"/>
              <w:jc w:val="center"/>
              <w:rPr>
                <w:color w:val="002060"/>
              </w:rPr>
            </w:pPr>
            <w:r w:rsidRPr="001B77A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C3CE9"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986BF"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30789"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C474"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1420D" w14:textId="77777777" w:rsidR="00B46E19" w:rsidRPr="001B77AD" w:rsidRDefault="00B46E19" w:rsidP="002A71B3">
            <w:pPr>
              <w:pStyle w:val="rowtabella0"/>
              <w:jc w:val="center"/>
              <w:rPr>
                <w:color w:val="002060"/>
              </w:rPr>
            </w:pPr>
            <w:r w:rsidRPr="001B77A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FB123" w14:textId="77777777" w:rsidR="00B46E19" w:rsidRPr="001B77AD" w:rsidRDefault="00B46E19" w:rsidP="002A71B3">
            <w:pPr>
              <w:pStyle w:val="rowtabella0"/>
              <w:jc w:val="center"/>
              <w:rPr>
                <w:color w:val="002060"/>
              </w:rPr>
            </w:pPr>
            <w:r w:rsidRPr="001B77A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B38F9"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7735" w14:textId="77777777" w:rsidR="00B46E19" w:rsidRPr="001B77AD" w:rsidRDefault="00B46E19" w:rsidP="002A71B3">
            <w:pPr>
              <w:pStyle w:val="rowtabella0"/>
              <w:jc w:val="center"/>
              <w:rPr>
                <w:color w:val="002060"/>
              </w:rPr>
            </w:pPr>
            <w:r w:rsidRPr="001B77AD">
              <w:rPr>
                <w:color w:val="002060"/>
              </w:rPr>
              <w:t>0</w:t>
            </w:r>
          </w:p>
        </w:tc>
      </w:tr>
      <w:tr w:rsidR="00B46E19" w:rsidRPr="001B77AD" w14:paraId="675C2C45"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D8BEBA" w14:textId="77777777" w:rsidR="00B46E19" w:rsidRPr="001B77AD" w:rsidRDefault="00B46E19" w:rsidP="002A71B3">
            <w:pPr>
              <w:pStyle w:val="rowtabella0"/>
              <w:rPr>
                <w:color w:val="002060"/>
              </w:rPr>
            </w:pPr>
            <w:r w:rsidRPr="001B77AD">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C913" w14:textId="77777777" w:rsidR="00B46E19" w:rsidRPr="001B77AD" w:rsidRDefault="00B46E19" w:rsidP="002A71B3">
            <w:pPr>
              <w:pStyle w:val="rowtabella0"/>
              <w:jc w:val="center"/>
              <w:rPr>
                <w:color w:val="002060"/>
              </w:rPr>
            </w:pPr>
            <w:r w:rsidRPr="001B77A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3C023"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EB736"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76ACF"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5906"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8FC25" w14:textId="77777777" w:rsidR="00B46E19" w:rsidRPr="001B77AD" w:rsidRDefault="00B46E19" w:rsidP="002A71B3">
            <w:pPr>
              <w:pStyle w:val="rowtabella0"/>
              <w:jc w:val="center"/>
              <w:rPr>
                <w:color w:val="002060"/>
              </w:rPr>
            </w:pPr>
            <w:r w:rsidRPr="001B77A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DDD6D" w14:textId="77777777" w:rsidR="00B46E19" w:rsidRPr="001B77AD" w:rsidRDefault="00B46E19" w:rsidP="002A71B3">
            <w:pPr>
              <w:pStyle w:val="rowtabella0"/>
              <w:jc w:val="center"/>
              <w:rPr>
                <w:color w:val="002060"/>
              </w:rPr>
            </w:pPr>
            <w:r w:rsidRPr="001B77A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46B1A" w14:textId="77777777" w:rsidR="00B46E19" w:rsidRPr="001B77AD" w:rsidRDefault="00B46E19" w:rsidP="002A71B3">
            <w:pPr>
              <w:pStyle w:val="rowtabella0"/>
              <w:jc w:val="center"/>
              <w:rPr>
                <w:color w:val="002060"/>
              </w:rPr>
            </w:pPr>
            <w:r w:rsidRPr="001B77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D8962" w14:textId="77777777" w:rsidR="00B46E19" w:rsidRPr="001B77AD" w:rsidRDefault="00B46E19" w:rsidP="002A71B3">
            <w:pPr>
              <w:pStyle w:val="rowtabella0"/>
              <w:jc w:val="center"/>
              <w:rPr>
                <w:color w:val="002060"/>
              </w:rPr>
            </w:pPr>
            <w:r w:rsidRPr="001B77AD">
              <w:rPr>
                <w:color w:val="002060"/>
              </w:rPr>
              <w:t>0</w:t>
            </w:r>
          </w:p>
        </w:tc>
      </w:tr>
      <w:tr w:rsidR="00B46E19" w:rsidRPr="001B77AD" w14:paraId="29B793B7"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B51B2" w14:textId="77777777" w:rsidR="00B46E19" w:rsidRPr="001B77AD" w:rsidRDefault="00B46E19" w:rsidP="002A71B3">
            <w:pPr>
              <w:pStyle w:val="rowtabella0"/>
              <w:rPr>
                <w:color w:val="002060"/>
              </w:rPr>
            </w:pPr>
            <w:r w:rsidRPr="001B77AD">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9F274" w14:textId="77777777" w:rsidR="00B46E19" w:rsidRPr="001B77AD" w:rsidRDefault="00B46E19" w:rsidP="002A71B3">
            <w:pPr>
              <w:pStyle w:val="rowtabella0"/>
              <w:jc w:val="center"/>
              <w:rPr>
                <w:color w:val="002060"/>
              </w:rPr>
            </w:pPr>
            <w:r w:rsidRPr="001B77A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72F59"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02FB0"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26247"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13AFF"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1367B" w14:textId="77777777" w:rsidR="00B46E19" w:rsidRPr="001B77AD" w:rsidRDefault="00B46E19" w:rsidP="002A71B3">
            <w:pPr>
              <w:pStyle w:val="rowtabella0"/>
              <w:jc w:val="center"/>
              <w:rPr>
                <w:color w:val="002060"/>
              </w:rPr>
            </w:pPr>
            <w:r w:rsidRPr="001B77A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F176" w14:textId="77777777" w:rsidR="00B46E19" w:rsidRPr="001B77AD" w:rsidRDefault="00B46E19" w:rsidP="002A71B3">
            <w:pPr>
              <w:pStyle w:val="rowtabella0"/>
              <w:jc w:val="center"/>
              <w:rPr>
                <w:color w:val="002060"/>
              </w:rPr>
            </w:pPr>
            <w:r w:rsidRPr="001B77A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218B"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BDFD" w14:textId="77777777" w:rsidR="00B46E19" w:rsidRPr="001B77AD" w:rsidRDefault="00B46E19" w:rsidP="002A71B3">
            <w:pPr>
              <w:pStyle w:val="rowtabella0"/>
              <w:jc w:val="center"/>
              <w:rPr>
                <w:color w:val="002060"/>
              </w:rPr>
            </w:pPr>
            <w:r w:rsidRPr="001B77AD">
              <w:rPr>
                <w:color w:val="002060"/>
              </w:rPr>
              <w:t>0</w:t>
            </w:r>
          </w:p>
        </w:tc>
      </w:tr>
      <w:tr w:rsidR="00B46E19" w:rsidRPr="001B77AD" w14:paraId="2F400DAA"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A9040" w14:textId="77777777" w:rsidR="00B46E19" w:rsidRPr="001B77AD" w:rsidRDefault="00B46E19" w:rsidP="002A71B3">
            <w:pPr>
              <w:pStyle w:val="rowtabella0"/>
              <w:rPr>
                <w:color w:val="002060"/>
              </w:rPr>
            </w:pPr>
            <w:r w:rsidRPr="001B77AD">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A6A3" w14:textId="77777777" w:rsidR="00B46E19" w:rsidRPr="001B77AD" w:rsidRDefault="00B46E19" w:rsidP="002A71B3">
            <w:pPr>
              <w:pStyle w:val="rowtabella0"/>
              <w:jc w:val="center"/>
              <w:rPr>
                <w:color w:val="002060"/>
              </w:rPr>
            </w:pPr>
            <w:r w:rsidRPr="001B77A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1AEAF"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3687"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3D9C4"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636CD"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14763" w14:textId="77777777" w:rsidR="00B46E19" w:rsidRPr="001B77AD" w:rsidRDefault="00B46E19" w:rsidP="002A71B3">
            <w:pPr>
              <w:pStyle w:val="rowtabella0"/>
              <w:jc w:val="center"/>
              <w:rPr>
                <w:color w:val="002060"/>
              </w:rPr>
            </w:pPr>
            <w:r w:rsidRPr="001B77AD">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C96E8" w14:textId="77777777" w:rsidR="00B46E19" w:rsidRPr="001B77AD" w:rsidRDefault="00B46E19" w:rsidP="002A71B3">
            <w:pPr>
              <w:pStyle w:val="rowtabella0"/>
              <w:jc w:val="center"/>
              <w:rPr>
                <w:color w:val="002060"/>
              </w:rPr>
            </w:pPr>
            <w:r w:rsidRPr="001B77AD">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5F203"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2B9D" w14:textId="77777777" w:rsidR="00B46E19" w:rsidRPr="001B77AD" w:rsidRDefault="00B46E19" w:rsidP="002A71B3">
            <w:pPr>
              <w:pStyle w:val="rowtabella0"/>
              <w:jc w:val="center"/>
              <w:rPr>
                <w:color w:val="002060"/>
              </w:rPr>
            </w:pPr>
            <w:r w:rsidRPr="001B77AD">
              <w:rPr>
                <w:color w:val="002060"/>
              </w:rPr>
              <w:t>0</w:t>
            </w:r>
          </w:p>
        </w:tc>
      </w:tr>
      <w:tr w:rsidR="00B46E19" w:rsidRPr="001B77AD" w14:paraId="035BB87A"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8EE40" w14:textId="77777777" w:rsidR="00B46E19" w:rsidRPr="001B77AD" w:rsidRDefault="00B46E19" w:rsidP="002A71B3">
            <w:pPr>
              <w:pStyle w:val="rowtabella0"/>
              <w:rPr>
                <w:color w:val="002060"/>
              </w:rPr>
            </w:pPr>
            <w:r w:rsidRPr="001B77AD">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8EFA2" w14:textId="77777777" w:rsidR="00B46E19" w:rsidRPr="001B77AD" w:rsidRDefault="00B46E19" w:rsidP="002A71B3">
            <w:pPr>
              <w:pStyle w:val="rowtabella0"/>
              <w:jc w:val="center"/>
              <w:rPr>
                <w:color w:val="002060"/>
              </w:rPr>
            </w:pPr>
            <w:r w:rsidRPr="001B77A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DE04A"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22078"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46E2A"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3218B"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A94B5" w14:textId="77777777" w:rsidR="00B46E19" w:rsidRPr="001B77AD" w:rsidRDefault="00B46E19" w:rsidP="002A71B3">
            <w:pPr>
              <w:pStyle w:val="rowtabella0"/>
              <w:jc w:val="center"/>
              <w:rPr>
                <w:color w:val="002060"/>
              </w:rPr>
            </w:pPr>
            <w:r w:rsidRPr="001B77AD">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7BAF9" w14:textId="77777777" w:rsidR="00B46E19" w:rsidRPr="001B77AD" w:rsidRDefault="00B46E19" w:rsidP="002A71B3">
            <w:pPr>
              <w:pStyle w:val="rowtabella0"/>
              <w:jc w:val="center"/>
              <w:rPr>
                <w:color w:val="002060"/>
              </w:rPr>
            </w:pPr>
            <w:r w:rsidRPr="001B77AD">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A66B"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9270C" w14:textId="77777777" w:rsidR="00B46E19" w:rsidRPr="001B77AD" w:rsidRDefault="00B46E19" w:rsidP="002A71B3">
            <w:pPr>
              <w:pStyle w:val="rowtabella0"/>
              <w:jc w:val="center"/>
              <w:rPr>
                <w:color w:val="002060"/>
              </w:rPr>
            </w:pPr>
            <w:r w:rsidRPr="001B77AD">
              <w:rPr>
                <w:color w:val="002060"/>
              </w:rPr>
              <w:t>0</w:t>
            </w:r>
          </w:p>
        </w:tc>
      </w:tr>
      <w:tr w:rsidR="00B46E19" w:rsidRPr="001B77AD" w14:paraId="15F60F9B"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C0CDE0" w14:textId="77777777" w:rsidR="00B46E19" w:rsidRPr="001B77AD" w:rsidRDefault="00B46E19" w:rsidP="002A71B3">
            <w:pPr>
              <w:pStyle w:val="rowtabella0"/>
              <w:rPr>
                <w:color w:val="002060"/>
              </w:rPr>
            </w:pPr>
            <w:r w:rsidRPr="001B77AD">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F500" w14:textId="77777777" w:rsidR="00B46E19" w:rsidRPr="001B77AD" w:rsidRDefault="00B46E19" w:rsidP="002A71B3">
            <w:pPr>
              <w:pStyle w:val="rowtabella0"/>
              <w:jc w:val="center"/>
              <w:rPr>
                <w:color w:val="002060"/>
              </w:rPr>
            </w:pPr>
            <w:r w:rsidRPr="001B77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1C6C2"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2DE70"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C3FFD"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F8375"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30255" w14:textId="77777777" w:rsidR="00B46E19" w:rsidRPr="001B77AD" w:rsidRDefault="00B46E19" w:rsidP="002A71B3">
            <w:pPr>
              <w:pStyle w:val="rowtabella0"/>
              <w:jc w:val="center"/>
              <w:rPr>
                <w:color w:val="002060"/>
              </w:rPr>
            </w:pPr>
            <w:r w:rsidRPr="001B77A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671F" w14:textId="77777777" w:rsidR="00B46E19" w:rsidRPr="001B77AD" w:rsidRDefault="00B46E19" w:rsidP="002A71B3">
            <w:pPr>
              <w:pStyle w:val="rowtabella0"/>
              <w:jc w:val="center"/>
              <w:rPr>
                <w:color w:val="002060"/>
              </w:rPr>
            </w:pPr>
            <w:r w:rsidRPr="001B77A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9EDFF"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C3264" w14:textId="77777777" w:rsidR="00B46E19" w:rsidRPr="001B77AD" w:rsidRDefault="00B46E19" w:rsidP="002A71B3">
            <w:pPr>
              <w:pStyle w:val="rowtabella0"/>
              <w:jc w:val="center"/>
              <w:rPr>
                <w:color w:val="002060"/>
              </w:rPr>
            </w:pPr>
            <w:r w:rsidRPr="001B77AD">
              <w:rPr>
                <w:color w:val="002060"/>
              </w:rPr>
              <w:t>0</w:t>
            </w:r>
          </w:p>
        </w:tc>
      </w:tr>
      <w:tr w:rsidR="00B46E19" w:rsidRPr="001B77AD" w14:paraId="27150BE7"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168A8" w14:textId="77777777" w:rsidR="00B46E19" w:rsidRPr="001B77AD" w:rsidRDefault="00B46E19" w:rsidP="002A71B3">
            <w:pPr>
              <w:pStyle w:val="rowtabella0"/>
              <w:rPr>
                <w:color w:val="002060"/>
              </w:rPr>
            </w:pPr>
            <w:r w:rsidRPr="001B77A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8A31C" w14:textId="77777777" w:rsidR="00B46E19" w:rsidRPr="001B77AD" w:rsidRDefault="00B46E19" w:rsidP="002A71B3">
            <w:pPr>
              <w:pStyle w:val="rowtabella0"/>
              <w:jc w:val="center"/>
              <w:rPr>
                <w:color w:val="002060"/>
              </w:rPr>
            </w:pPr>
            <w:r w:rsidRPr="001B77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65E36"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90CD2"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D878B"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59C44"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8A797" w14:textId="77777777" w:rsidR="00B46E19" w:rsidRPr="001B77AD" w:rsidRDefault="00B46E19" w:rsidP="002A71B3">
            <w:pPr>
              <w:pStyle w:val="rowtabella0"/>
              <w:jc w:val="center"/>
              <w:rPr>
                <w:color w:val="002060"/>
              </w:rPr>
            </w:pPr>
            <w:r w:rsidRPr="001B77A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24DF8" w14:textId="77777777" w:rsidR="00B46E19" w:rsidRPr="001B77AD" w:rsidRDefault="00B46E19" w:rsidP="002A71B3">
            <w:pPr>
              <w:pStyle w:val="rowtabella0"/>
              <w:jc w:val="center"/>
              <w:rPr>
                <w:color w:val="002060"/>
              </w:rPr>
            </w:pPr>
            <w:r w:rsidRPr="001B77A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5F9F0"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233AA" w14:textId="77777777" w:rsidR="00B46E19" w:rsidRPr="001B77AD" w:rsidRDefault="00B46E19" w:rsidP="002A71B3">
            <w:pPr>
              <w:pStyle w:val="rowtabella0"/>
              <w:jc w:val="center"/>
              <w:rPr>
                <w:color w:val="002060"/>
              </w:rPr>
            </w:pPr>
            <w:r w:rsidRPr="001B77AD">
              <w:rPr>
                <w:color w:val="002060"/>
              </w:rPr>
              <w:t>0</w:t>
            </w:r>
          </w:p>
        </w:tc>
      </w:tr>
      <w:tr w:rsidR="00B46E19" w:rsidRPr="001B77AD" w14:paraId="139DA51E"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765C3B" w14:textId="77777777" w:rsidR="00B46E19" w:rsidRPr="001B77AD" w:rsidRDefault="00B46E19" w:rsidP="002A71B3">
            <w:pPr>
              <w:pStyle w:val="rowtabella0"/>
              <w:rPr>
                <w:color w:val="002060"/>
                <w:lang w:val="en-US"/>
              </w:rPr>
            </w:pPr>
            <w:r w:rsidRPr="001B77AD">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D2FED"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497E7"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435AF"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C6053"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843C3"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C9A75" w14:textId="77777777" w:rsidR="00B46E19" w:rsidRPr="001B77AD" w:rsidRDefault="00B46E19" w:rsidP="002A71B3">
            <w:pPr>
              <w:pStyle w:val="rowtabella0"/>
              <w:jc w:val="center"/>
              <w:rPr>
                <w:color w:val="002060"/>
              </w:rPr>
            </w:pPr>
            <w:r w:rsidRPr="001B77A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E55D7" w14:textId="77777777" w:rsidR="00B46E19" w:rsidRPr="001B77AD" w:rsidRDefault="00B46E19" w:rsidP="002A71B3">
            <w:pPr>
              <w:pStyle w:val="rowtabella0"/>
              <w:jc w:val="center"/>
              <w:rPr>
                <w:color w:val="002060"/>
              </w:rPr>
            </w:pPr>
            <w:r w:rsidRPr="001B77AD">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0030E" w14:textId="77777777" w:rsidR="00B46E19" w:rsidRPr="001B77AD" w:rsidRDefault="00B46E19" w:rsidP="002A71B3">
            <w:pPr>
              <w:pStyle w:val="rowtabella0"/>
              <w:jc w:val="center"/>
              <w:rPr>
                <w:color w:val="002060"/>
              </w:rPr>
            </w:pPr>
            <w:r w:rsidRPr="001B77A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203EF" w14:textId="77777777" w:rsidR="00B46E19" w:rsidRPr="001B77AD" w:rsidRDefault="00B46E19" w:rsidP="002A71B3">
            <w:pPr>
              <w:pStyle w:val="rowtabella0"/>
              <w:jc w:val="center"/>
              <w:rPr>
                <w:color w:val="002060"/>
              </w:rPr>
            </w:pPr>
            <w:r w:rsidRPr="001B77AD">
              <w:rPr>
                <w:color w:val="002060"/>
              </w:rPr>
              <w:t>0</w:t>
            </w:r>
          </w:p>
        </w:tc>
      </w:tr>
      <w:tr w:rsidR="00B46E19" w:rsidRPr="001B77AD" w14:paraId="398C5CF9"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D439B4" w14:textId="77777777" w:rsidR="00B46E19" w:rsidRPr="001B77AD" w:rsidRDefault="00B46E19" w:rsidP="002A71B3">
            <w:pPr>
              <w:pStyle w:val="rowtabella0"/>
              <w:rPr>
                <w:color w:val="002060"/>
                <w:lang w:val="en-US"/>
              </w:rPr>
            </w:pPr>
            <w:r w:rsidRPr="001B77AD">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68501"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976AB"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A48E6"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B8408"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51700" w14:textId="77777777" w:rsidR="00B46E19" w:rsidRPr="001B77AD" w:rsidRDefault="00B46E19" w:rsidP="002A71B3">
            <w:pPr>
              <w:pStyle w:val="rowtabella0"/>
              <w:jc w:val="center"/>
              <w:rPr>
                <w:color w:val="002060"/>
              </w:rPr>
            </w:pPr>
            <w:r w:rsidRPr="001B77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2AA5" w14:textId="77777777" w:rsidR="00B46E19" w:rsidRPr="001B77AD" w:rsidRDefault="00B46E19" w:rsidP="002A71B3">
            <w:pPr>
              <w:pStyle w:val="rowtabella0"/>
              <w:jc w:val="center"/>
              <w:rPr>
                <w:color w:val="002060"/>
              </w:rPr>
            </w:pPr>
            <w:r w:rsidRPr="001B77A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FF5F" w14:textId="77777777" w:rsidR="00B46E19" w:rsidRPr="001B77AD" w:rsidRDefault="00B46E19" w:rsidP="002A71B3">
            <w:pPr>
              <w:pStyle w:val="rowtabella0"/>
              <w:jc w:val="center"/>
              <w:rPr>
                <w:color w:val="002060"/>
              </w:rPr>
            </w:pPr>
            <w:r w:rsidRPr="001B77AD">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83B3" w14:textId="77777777" w:rsidR="00B46E19" w:rsidRPr="001B77AD" w:rsidRDefault="00B46E19" w:rsidP="002A71B3">
            <w:pPr>
              <w:pStyle w:val="rowtabella0"/>
              <w:jc w:val="center"/>
              <w:rPr>
                <w:color w:val="002060"/>
              </w:rPr>
            </w:pPr>
            <w:r w:rsidRPr="001B77A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65FF7" w14:textId="77777777" w:rsidR="00B46E19" w:rsidRPr="001B77AD" w:rsidRDefault="00B46E19" w:rsidP="002A71B3">
            <w:pPr>
              <w:pStyle w:val="rowtabella0"/>
              <w:jc w:val="center"/>
              <w:rPr>
                <w:color w:val="002060"/>
              </w:rPr>
            </w:pPr>
            <w:r w:rsidRPr="001B77AD">
              <w:rPr>
                <w:color w:val="002060"/>
              </w:rPr>
              <w:t>0</w:t>
            </w:r>
          </w:p>
        </w:tc>
      </w:tr>
      <w:tr w:rsidR="00B46E19" w:rsidRPr="001B77AD" w14:paraId="58F3FF60"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D798EB" w14:textId="77777777" w:rsidR="00B46E19" w:rsidRPr="001B77AD" w:rsidRDefault="00B46E19" w:rsidP="002A71B3">
            <w:pPr>
              <w:pStyle w:val="rowtabella0"/>
              <w:rPr>
                <w:color w:val="002060"/>
              </w:rPr>
            </w:pPr>
            <w:r w:rsidRPr="001B77AD">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24EC1"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24B7"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1822E"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C08BC"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7EEF6" w14:textId="77777777" w:rsidR="00B46E19" w:rsidRPr="001B77AD" w:rsidRDefault="00B46E19" w:rsidP="002A71B3">
            <w:pPr>
              <w:pStyle w:val="rowtabella0"/>
              <w:jc w:val="center"/>
              <w:rPr>
                <w:color w:val="002060"/>
              </w:rPr>
            </w:pPr>
            <w:r w:rsidRPr="001B77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24F6" w14:textId="77777777" w:rsidR="00B46E19" w:rsidRPr="001B77AD" w:rsidRDefault="00B46E19" w:rsidP="002A71B3">
            <w:pPr>
              <w:pStyle w:val="rowtabella0"/>
              <w:jc w:val="center"/>
              <w:rPr>
                <w:color w:val="002060"/>
              </w:rPr>
            </w:pPr>
            <w:r w:rsidRPr="001B77A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EA27" w14:textId="77777777" w:rsidR="00B46E19" w:rsidRPr="001B77AD" w:rsidRDefault="00B46E19" w:rsidP="002A71B3">
            <w:pPr>
              <w:pStyle w:val="rowtabella0"/>
              <w:jc w:val="center"/>
              <w:rPr>
                <w:color w:val="002060"/>
              </w:rPr>
            </w:pPr>
            <w:r w:rsidRPr="001B77AD">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0AC85" w14:textId="77777777" w:rsidR="00B46E19" w:rsidRPr="001B77AD" w:rsidRDefault="00B46E19" w:rsidP="002A71B3">
            <w:pPr>
              <w:pStyle w:val="rowtabella0"/>
              <w:jc w:val="center"/>
              <w:rPr>
                <w:color w:val="002060"/>
              </w:rPr>
            </w:pPr>
            <w:r w:rsidRPr="001B77A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70F54" w14:textId="77777777" w:rsidR="00B46E19" w:rsidRPr="001B77AD" w:rsidRDefault="00B46E19" w:rsidP="002A71B3">
            <w:pPr>
              <w:pStyle w:val="rowtabella0"/>
              <w:jc w:val="center"/>
              <w:rPr>
                <w:color w:val="002060"/>
              </w:rPr>
            </w:pPr>
            <w:r w:rsidRPr="001B77AD">
              <w:rPr>
                <w:color w:val="002060"/>
              </w:rPr>
              <w:t>0</w:t>
            </w:r>
          </w:p>
        </w:tc>
      </w:tr>
      <w:tr w:rsidR="00B46E19" w:rsidRPr="001B77AD" w14:paraId="3FF5AD91" w14:textId="77777777" w:rsidTr="002A71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98FB5D" w14:textId="77777777" w:rsidR="00B46E19" w:rsidRPr="001B77AD" w:rsidRDefault="00B46E19" w:rsidP="002A71B3">
            <w:pPr>
              <w:pStyle w:val="rowtabella0"/>
              <w:rPr>
                <w:color w:val="002060"/>
              </w:rPr>
            </w:pPr>
            <w:r w:rsidRPr="001B77AD">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FF16E"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DF037"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52CFF"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C0343"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5E5E5" w14:textId="77777777" w:rsidR="00B46E19" w:rsidRPr="001B77AD" w:rsidRDefault="00B46E19" w:rsidP="002A71B3">
            <w:pPr>
              <w:pStyle w:val="rowtabella0"/>
              <w:jc w:val="center"/>
              <w:rPr>
                <w:color w:val="002060"/>
              </w:rPr>
            </w:pPr>
            <w:r w:rsidRPr="001B77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8A1C" w14:textId="77777777" w:rsidR="00B46E19" w:rsidRPr="001B77AD" w:rsidRDefault="00B46E19" w:rsidP="002A71B3">
            <w:pPr>
              <w:pStyle w:val="rowtabella0"/>
              <w:jc w:val="center"/>
              <w:rPr>
                <w:color w:val="002060"/>
              </w:rPr>
            </w:pPr>
            <w:r w:rsidRPr="001B77A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C4131" w14:textId="77777777" w:rsidR="00B46E19" w:rsidRPr="001B77AD" w:rsidRDefault="00B46E19" w:rsidP="002A71B3">
            <w:pPr>
              <w:pStyle w:val="rowtabella0"/>
              <w:jc w:val="center"/>
              <w:rPr>
                <w:color w:val="002060"/>
              </w:rPr>
            </w:pPr>
            <w:r w:rsidRPr="001B77AD">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DD9A7" w14:textId="77777777" w:rsidR="00B46E19" w:rsidRPr="001B77AD" w:rsidRDefault="00B46E19" w:rsidP="002A71B3">
            <w:pPr>
              <w:pStyle w:val="rowtabella0"/>
              <w:jc w:val="center"/>
              <w:rPr>
                <w:color w:val="002060"/>
              </w:rPr>
            </w:pPr>
            <w:r w:rsidRPr="001B77A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3C83E" w14:textId="77777777" w:rsidR="00B46E19" w:rsidRPr="001B77AD" w:rsidRDefault="00B46E19" w:rsidP="002A71B3">
            <w:pPr>
              <w:pStyle w:val="rowtabella0"/>
              <w:jc w:val="center"/>
              <w:rPr>
                <w:color w:val="002060"/>
              </w:rPr>
            </w:pPr>
            <w:r w:rsidRPr="001B77AD">
              <w:rPr>
                <w:color w:val="002060"/>
              </w:rPr>
              <w:t>0</w:t>
            </w:r>
          </w:p>
        </w:tc>
      </w:tr>
    </w:tbl>
    <w:p w14:paraId="4F10729C" w14:textId="77777777" w:rsidR="00B46E19" w:rsidRDefault="00B46E19" w:rsidP="00B46E19">
      <w:pPr>
        <w:pStyle w:val="breakline"/>
        <w:rPr>
          <w:rFonts w:eastAsiaTheme="minorEastAsia"/>
          <w:color w:val="002060"/>
        </w:rPr>
      </w:pPr>
    </w:p>
    <w:p w14:paraId="53F51AE0" w14:textId="6CF9CD9F" w:rsidR="00B46E19" w:rsidRPr="001B77AD" w:rsidRDefault="00B46E19" w:rsidP="00B46E19">
      <w:pPr>
        <w:pStyle w:val="titoloprinc0"/>
        <w:rPr>
          <w:color w:val="002060"/>
        </w:rPr>
      </w:pPr>
      <w:r>
        <w:rPr>
          <w:color w:val="002060"/>
        </w:rPr>
        <w:t>PROGRAMMA GARE</w:t>
      </w:r>
    </w:p>
    <w:p w14:paraId="23A38A15" w14:textId="77777777" w:rsidR="00B46E19" w:rsidRDefault="00B46E19" w:rsidP="00B46E19">
      <w:pPr>
        <w:pStyle w:val="breakline"/>
        <w:rPr>
          <w:rFonts w:eastAsiaTheme="minorEastAsia"/>
          <w:color w:val="002060"/>
        </w:rPr>
      </w:pPr>
    </w:p>
    <w:p w14:paraId="5D713E53" w14:textId="77777777" w:rsidR="0020499B" w:rsidRPr="00AB37BA" w:rsidRDefault="0020499B" w:rsidP="0020499B">
      <w:pPr>
        <w:pStyle w:val="sottotitolocampionato10"/>
        <w:rPr>
          <w:color w:val="002060"/>
        </w:rPr>
      </w:pPr>
      <w:r w:rsidRPr="00AB37BA">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0"/>
        <w:gridCol w:w="385"/>
        <w:gridCol w:w="898"/>
        <w:gridCol w:w="1192"/>
        <w:gridCol w:w="1562"/>
        <w:gridCol w:w="1546"/>
      </w:tblGrid>
      <w:tr w:rsidR="0020499B" w:rsidRPr="00AB37BA" w14:paraId="0A6356BD" w14:textId="77777777" w:rsidTr="002A71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0E352" w14:textId="77777777" w:rsidR="0020499B" w:rsidRPr="00AB37BA" w:rsidRDefault="0020499B" w:rsidP="002A71B3">
            <w:pPr>
              <w:pStyle w:val="headertabella0"/>
              <w:rPr>
                <w:color w:val="002060"/>
              </w:rPr>
            </w:pPr>
            <w:r w:rsidRPr="00AB37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DB394" w14:textId="77777777" w:rsidR="0020499B" w:rsidRPr="00AB37BA" w:rsidRDefault="0020499B" w:rsidP="002A71B3">
            <w:pPr>
              <w:pStyle w:val="headertabella0"/>
              <w:rPr>
                <w:color w:val="002060"/>
              </w:rPr>
            </w:pPr>
            <w:r w:rsidRPr="00AB37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F1917" w14:textId="77777777" w:rsidR="0020499B" w:rsidRPr="00AB37BA" w:rsidRDefault="0020499B" w:rsidP="002A71B3">
            <w:pPr>
              <w:pStyle w:val="headertabella0"/>
              <w:rPr>
                <w:color w:val="002060"/>
              </w:rPr>
            </w:pPr>
            <w:r w:rsidRPr="00AB37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28FF2" w14:textId="77777777" w:rsidR="0020499B" w:rsidRPr="00AB37BA" w:rsidRDefault="0020499B" w:rsidP="002A71B3">
            <w:pPr>
              <w:pStyle w:val="headertabella0"/>
              <w:rPr>
                <w:color w:val="002060"/>
              </w:rPr>
            </w:pPr>
            <w:r w:rsidRPr="00AB37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93C35" w14:textId="77777777" w:rsidR="0020499B" w:rsidRPr="00AB37BA" w:rsidRDefault="0020499B" w:rsidP="002A71B3">
            <w:pPr>
              <w:pStyle w:val="headertabella0"/>
              <w:rPr>
                <w:color w:val="002060"/>
              </w:rPr>
            </w:pPr>
            <w:r w:rsidRPr="00AB37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7C2DB" w14:textId="77777777" w:rsidR="0020499B" w:rsidRPr="00AB37BA" w:rsidRDefault="0020499B" w:rsidP="002A71B3">
            <w:pPr>
              <w:pStyle w:val="headertabella0"/>
              <w:rPr>
                <w:color w:val="002060"/>
              </w:rPr>
            </w:pPr>
            <w:proofErr w:type="spellStart"/>
            <w:r w:rsidRPr="00AB37BA">
              <w:rPr>
                <w:color w:val="002060"/>
              </w:rPr>
              <w:t>Localita'</w:t>
            </w:r>
            <w:proofErr w:type="spellEnd"/>
            <w:r w:rsidRPr="00AB37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AF9F0" w14:textId="77777777" w:rsidR="0020499B" w:rsidRPr="00AB37BA" w:rsidRDefault="0020499B" w:rsidP="002A71B3">
            <w:pPr>
              <w:pStyle w:val="headertabella0"/>
              <w:rPr>
                <w:color w:val="002060"/>
              </w:rPr>
            </w:pPr>
            <w:r w:rsidRPr="00AB37BA">
              <w:rPr>
                <w:color w:val="002060"/>
              </w:rPr>
              <w:t>Indirizzo Impianto</w:t>
            </w:r>
          </w:p>
        </w:tc>
      </w:tr>
      <w:tr w:rsidR="0020499B" w:rsidRPr="00AB37BA" w14:paraId="23EAE3BF" w14:textId="77777777" w:rsidTr="002A71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034F61" w14:textId="77777777" w:rsidR="0020499B" w:rsidRPr="00D64462" w:rsidRDefault="0020499B" w:rsidP="002A71B3">
            <w:pPr>
              <w:pStyle w:val="rowtabella0"/>
              <w:rPr>
                <w:color w:val="002060"/>
                <w:lang w:val="es-ES"/>
              </w:rPr>
            </w:pPr>
            <w:r w:rsidRPr="00D64462">
              <w:rPr>
                <w:color w:val="002060"/>
                <w:lang w:val="es-ES"/>
              </w:rPr>
              <w:t>VALMISA FUTSAL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8F0FD" w14:textId="77777777" w:rsidR="0020499B" w:rsidRPr="00AB37BA" w:rsidRDefault="0020499B" w:rsidP="002A71B3">
            <w:pPr>
              <w:pStyle w:val="rowtabella0"/>
              <w:rPr>
                <w:color w:val="002060"/>
              </w:rPr>
            </w:pPr>
            <w:r w:rsidRPr="00AB37BA">
              <w:rPr>
                <w:color w:val="002060"/>
              </w:rPr>
              <w:t>GNANO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1EEF5" w14:textId="77777777" w:rsidR="0020499B" w:rsidRPr="00AB37BA" w:rsidRDefault="0020499B" w:rsidP="002A71B3">
            <w:pPr>
              <w:pStyle w:val="rowtabella0"/>
              <w:jc w:val="center"/>
              <w:rPr>
                <w:color w:val="002060"/>
              </w:rPr>
            </w:pPr>
            <w:r w:rsidRPr="00AB37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08E6B3" w14:textId="77777777" w:rsidR="0020499B" w:rsidRPr="00AB37BA" w:rsidRDefault="0020499B" w:rsidP="002A71B3">
            <w:pPr>
              <w:pStyle w:val="rowtabella0"/>
              <w:rPr>
                <w:color w:val="002060"/>
              </w:rPr>
            </w:pPr>
            <w:r w:rsidRPr="00AB37BA">
              <w:rPr>
                <w:color w:val="002060"/>
              </w:rPr>
              <w:t>03/04/2024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7359F" w14:textId="77777777" w:rsidR="0020499B" w:rsidRPr="00AB37BA" w:rsidRDefault="0020499B" w:rsidP="002A71B3">
            <w:pPr>
              <w:pStyle w:val="rowtabella0"/>
              <w:rPr>
                <w:color w:val="002060"/>
              </w:rPr>
            </w:pPr>
            <w:r w:rsidRPr="00AB37BA">
              <w:rPr>
                <w:color w:val="002060"/>
              </w:rPr>
              <w:t>5017 PALLONE GEODETICO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0F161" w14:textId="77777777" w:rsidR="0020499B" w:rsidRPr="00AB37BA" w:rsidRDefault="0020499B" w:rsidP="002A71B3">
            <w:pPr>
              <w:pStyle w:val="rowtabella0"/>
              <w:rPr>
                <w:color w:val="002060"/>
              </w:rPr>
            </w:pPr>
            <w:r w:rsidRPr="00AB37BA">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8B6D5" w14:textId="77777777" w:rsidR="0020499B" w:rsidRPr="00AB37BA" w:rsidRDefault="0020499B" w:rsidP="002A71B3">
            <w:pPr>
              <w:pStyle w:val="rowtabella0"/>
              <w:rPr>
                <w:color w:val="002060"/>
              </w:rPr>
            </w:pPr>
            <w:r w:rsidRPr="00AB37BA">
              <w:rPr>
                <w:color w:val="002060"/>
              </w:rPr>
              <w:t>VIA CELLINI, 13</w:t>
            </w:r>
          </w:p>
        </w:tc>
      </w:tr>
      <w:tr w:rsidR="0020499B" w:rsidRPr="00AB37BA" w14:paraId="257D333B"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2FCC1D" w14:textId="77777777" w:rsidR="0020499B" w:rsidRPr="00AB37BA" w:rsidRDefault="0020499B" w:rsidP="002A71B3">
            <w:pPr>
              <w:pStyle w:val="rowtabella0"/>
              <w:rPr>
                <w:color w:val="002060"/>
              </w:rPr>
            </w:pPr>
            <w:r w:rsidRPr="00AB37BA">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B63115" w14:textId="77777777" w:rsidR="0020499B" w:rsidRPr="00AB37BA" w:rsidRDefault="0020499B" w:rsidP="002A71B3">
            <w:pPr>
              <w:pStyle w:val="rowtabella0"/>
              <w:rPr>
                <w:color w:val="002060"/>
              </w:rPr>
            </w:pPr>
            <w:r w:rsidRPr="00AB37BA">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859D1E"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E93AFF" w14:textId="77777777" w:rsidR="0020499B" w:rsidRPr="00AB37BA" w:rsidRDefault="0020499B" w:rsidP="002A71B3">
            <w:pPr>
              <w:pStyle w:val="rowtabella0"/>
              <w:rPr>
                <w:color w:val="002060"/>
              </w:rPr>
            </w:pPr>
            <w:r w:rsidRPr="00AB37BA">
              <w:rPr>
                <w:color w:val="002060"/>
              </w:rPr>
              <w:t>05/04/2024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894432" w14:textId="77777777" w:rsidR="0020499B" w:rsidRPr="00AB37BA" w:rsidRDefault="0020499B" w:rsidP="002A71B3">
            <w:pPr>
              <w:pStyle w:val="rowtabella0"/>
              <w:rPr>
                <w:color w:val="002060"/>
              </w:rPr>
            </w:pPr>
            <w:r w:rsidRPr="00AB37BA">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09F9CC" w14:textId="77777777" w:rsidR="0020499B" w:rsidRPr="00AB37BA" w:rsidRDefault="0020499B" w:rsidP="002A71B3">
            <w:pPr>
              <w:pStyle w:val="rowtabella0"/>
              <w:rPr>
                <w:color w:val="002060"/>
              </w:rPr>
            </w:pPr>
            <w:r w:rsidRPr="00AB37BA">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C0D376" w14:textId="77777777" w:rsidR="0020499B" w:rsidRPr="00AB37BA" w:rsidRDefault="0020499B" w:rsidP="002A71B3">
            <w:pPr>
              <w:pStyle w:val="rowtabella0"/>
              <w:rPr>
                <w:color w:val="002060"/>
              </w:rPr>
            </w:pPr>
            <w:r w:rsidRPr="00AB37BA">
              <w:rPr>
                <w:color w:val="002060"/>
              </w:rPr>
              <w:t>VIA GIOVANNI XXIII</w:t>
            </w:r>
          </w:p>
        </w:tc>
      </w:tr>
      <w:tr w:rsidR="0020499B" w:rsidRPr="00AB37BA" w14:paraId="1C01ADC2"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231E59" w14:textId="77777777" w:rsidR="0020499B" w:rsidRPr="00AB37BA" w:rsidRDefault="0020499B" w:rsidP="002A71B3">
            <w:pPr>
              <w:pStyle w:val="rowtabella0"/>
              <w:rPr>
                <w:color w:val="002060"/>
              </w:rPr>
            </w:pPr>
            <w:r w:rsidRPr="00AB37BA">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5013DA" w14:textId="77777777" w:rsidR="0020499B" w:rsidRPr="00AB37BA" w:rsidRDefault="0020499B" w:rsidP="002A71B3">
            <w:pPr>
              <w:pStyle w:val="rowtabella0"/>
              <w:rPr>
                <w:color w:val="002060"/>
              </w:rPr>
            </w:pPr>
            <w:r w:rsidRPr="00AB37BA">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164BAA"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619ED0" w14:textId="77777777" w:rsidR="0020499B" w:rsidRPr="00AB37BA" w:rsidRDefault="0020499B" w:rsidP="002A71B3">
            <w:pPr>
              <w:pStyle w:val="rowtabella0"/>
              <w:rPr>
                <w:color w:val="002060"/>
              </w:rPr>
            </w:pPr>
            <w:r w:rsidRPr="00AB37BA">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16542D" w14:textId="77777777" w:rsidR="0020499B" w:rsidRPr="00AB37BA" w:rsidRDefault="0020499B" w:rsidP="002A71B3">
            <w:pPr>
              <w:pStyle w:val="rowtabella0"/>
              <w:rPr>
                <w:color w:val="002060"/>
              </w:rPr>
            </w:pPr>
            <w:r w:rsidRPr="00AB37BA">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A8082F" w14:textId="77777777" w:rsidR="0020499B" w:rsidRPr="00AB37BA" w:rsidRDefault="0020499B" w:rsidP="002A71B3">
            <w:pPr>
              <w:pStyle w:val="rowtabella0"/>
              <w:rPr>
                <w:color w:val="002060"/>
              </w:rPr>
            </w:pPr>
            <w:r w:rsidRPr="00AB37BA">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4EB1A4" w14:textId="77777777" w:rsidR="0020499B" w:rsidRPr="00AB37BA" w:rsidRDefault="0020499B" w:rsidP="002A71B3">
            <w:pPr>
              <w:pStyle w:val="rowtabella0"/>
              <w:rPr>
                <w:color w:val="002060"/>
              </w:rPr>
            </w:pPr>
            <w:r w:rsidRPr="00AB37BA">
              <w:rPr>
                <w:color w:val="002060"/>
              </w:rPr>
              <w:t>VIA ROMA, SNC</w:t>
            </w:r>
          </w:p>
        </w:tc>
      </w:tr>
      <w:tr w:rsidR="0020499B" w:rsidRPr="00AB37BA" w14:paraId="35EB6D41"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73A267" w14:textId="77777777" w:rsidR="0020499B" w:rsidRPr="00AB37BA" w:rsidRDefault="0020499B" w:rsidP="002A71B3">
            <w:pPr>
              <w:pStyle w:val="rowtabella0"/>
              <w:rPr>
                <w:color w:val="002060"/>
              </w:rPr>
            </w:pPr>
            <w:r w:rsidRPr="00AB37BA">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2A025C" w14:textId="77777777" w:rsidR="0020499B" w:rsidRPr="00AB37BA" w:rsidRDefault="0020499B" w:rsidP="002A71B3">
            <w:pPr>
              <w:pStyle w:val="rowtabella0"/>
              <w:rPr>
                <w:color w:val="002060"/>
              </w:rPr>
            </w:pPr>
            <w:r w:rsidRPr="00AB37BA">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A9856C"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705FC4" w14:textId="77777777" w:rsidR="0020499B" w:rsidRPr="00AB37BA" w:rsidRDefault="0020499B" w:rsidP="002A71B3">
            <w:pPr>
              <w:pStyle w:val="rowtabella0"/>
              <w:rPr>
                <w:color w:val="002060"/>
              </w:rPr>
            </w:pPr>
            <w:r w:rsidRPr="00AB37BA">
              <w:rPr>
                <w:color w:val="002060"/>
              </w:rPr>
              <w:t>05/04/2024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16D2BF" w14:textId="77777777" w:rsidR="0020499B" w:rsidRPr="00AB37BA" w:rsidRDefault="0020499B" w:rsidP="002A71B3">
            <w:pPr>
              <w:pStyle w:val="rowtabella0"/>
              <w:rPr>
                <w:color w:val="002060"/>
              </w:rPr>
            </w:pPr>
            <w:r w:rsidRPr="00AB37BA">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9FBC7C" w14:textId="77777777" w:rsidR="0020499B" w:rsidRPr="00AB37BA" w:rsidRDefault="0020499B" w:rsidP="002A71B3">
            <w:pPr>
              <w:pStyle w:val="rowtabella0"/>
              <w:rPr>
                <w:color w:val="002060"/>
              </w:rPr>
            </w:pPr>
            <w:r w:rsidRPr="00AB37BA">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0EA561" w14:textId="77777777" w:rsidR="0020499B" w:rsidRPr="00AB37BA" w:rsidRDefault="0020499B" w:rsidP="002A71B3">
            <w:pPr>
              <w:pStyle w:val="rowtabella0"/>
              <w:rPr>
                <w:color w:val="002060"/>
              </w:rPr>
            </w:pPr>
            <w:r w:rsidRPr="00AB37BA">
              <w:rPr>
                <w:color w:val="002060"/>
              </w:rPr>
              <w:t>VIA DEI PIOPPI 2</w:t>
            </w:r>
          </w:p>
        </w:tc>
      </w:tr>
      <w:tr w:rsidR="0020499B" w:rsidRPr="00AB37BA" w14:paraId="403337E3"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CB2990" w14:textId="77777777" w:rsidR="0020499B" w:rsidRPr="00AB37BA" w:rsidRDefault="0020499B" w:rsidP="002A71B3">
            <w:pPr>
              <w:pStyle w:val="rowtabella0"/>
              <w:rPr>
                <w:color w:val="002060"/>
              </w:rPr>
            </w:pPr>
            <w:r w:rsidRPr="00AB37BA">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062FB6" w14:textId="77777777" w:rsidR="0020499B" w:rsidRPr="00AB37BA" w:rsidRDefault="0020499B" w:rsidP="002A71B3">
            <w:pPr>
              <w:pStyle w:val="rowtabella0"/>
              <w:rPr>
                <w:color w:val="002060"/>
              </w:rPr>
            </w:pPr>
            <w:r w:rsidRPr="00AB37BA">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612E03"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2EFB35" w14:textId="77777777" w:rsidR="0020499B" w:rsidRPr="00AB37BA" w:rsidRDefault="0020499B" w:rsidP="002A71B3">
            <w:pPr>
              <w:pStyle w:val="rowtabella0"/>
              <w:rPr>
                <w:color w:val="002060"/>
              </w:rPr>
            </w:pPr>
            <w:r w:rsidRPr="00AB37BA">
              <w:rPr>
                <w:color w:val="002060"/>
              </w:rPr>
              <w:t>05/04/2024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682374" w14:textId="77777777" w:rsidR="0020499B" w:rsidRPr="00AB37BA" w:rsidRDefault="0020499B" w:rsidP="002A71B3">
            <w:pPr>
              <w:pStyle w:val="rowtabella0"/>
              <w:rPr>
                <w:color w:val="002060"/>
              </w:rPr>
            </w:pPr>
            <w:r w:rsidRPr="00AB37BA">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24F515" w14:textId="77777777" w:rsidR="0020499B" w:rsidRPr="00AB37BA" w:rsidRDefault="0020499B" w:rsidP="002A71B3">
            <w:pPr>
              <w:pStyle w:val="rowtabella0"/>
              <w:rPr>
                <w:color w:val="002060"/>
              </w:rPr>
            </w:pPr>
            <w:r w:rsidRPr="00AB37BA">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DAD53D" w14:textId="77777777" w:rsidR="0020499B" w:rsidRPr="00AB37BA" w:rsidRDefault="0020499B" w:rsidP="002A71B3">
            <w:pPr>
              <w:pStyle w:val="rowtabella0"/>
              <w:rPr>
                <w:color w:val="002060"/>
              </w:rPr>
            </w:pPr>
            <w:r w:rsidRPr="00AB37BA">
              <w:rPr>
                <w:color w:val="002060"/>
              </w:rPr>
              <w:t>VIA CAMPO SPORTIVO</w:t>
            </w:r>
          </w:p>
        </w:tc>
      </w:tr>
      <w:tr w:rsidR="0020499B" w:rsidRPr="00AB37BA" w14:paraId="0017D0D5" w14:textId="77777777" w:rsidTr="002A71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F3D82F" w14:textId="77777777" w:rsidR="0020499B" w:rsidRPr="00AB37BA" w:rsidRDefault="0020499B" w:rsidP="002A71B3">
            <w:pPr>
              <w:pStyle w:val="rowtabella0"/>
              <w:rPr>
                <w:color w:val="002060"/>
              </w:rPr>
            </w:pPr>
            <w:r w:rsidRPr="00AB37BA">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938F3" w14:textId="77777777" w:rsidR="0020499B" w:rsidRPr="00AB37BA" w:rsidRDefault="0020499B" w:rsidP="002A71B3">
            <w:pPr>
              <w:pStyle w:val="rowtabella0"/>
              <w:rPr>
                <w:color w:val="002060"/>
              </w:rPr>
            </w:pPr>
            <w:r w:rsidRPr="00AB37BA">
              <w:rPr>
                <w:color w:val="002060"/>
              </w:rPr>
              <w:t>CIARNIN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CA8CC1"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86B716" w14:textId="77777777" w:rsidR="0020499B" w:rsidRPr="00AB37BA" w:rsidRDefault="0020499B" w:rsidP="002A71B3">
            <w:pPr>
              <w:pStyle w:val="rowtabella0"/>
              <w:rPr>
                <w:color w:val="002060"/>
              </w:rPr>
            </w:pPr>
            <w:r w:rsidRPr="00AB37BA">
              <w:rPr>
                <w:color w:val="002060"/>
              </w:rPr>
              <w:t>06/04/2024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A7AD7" w14:textId="77777777" w:rsidR="0020499B" w:rsidRPr="00AB37BA" w:rsidRDefault="0020499B" w:rsidP="002A71B3">
            <w:pPr>
              <w:pStyle w:val="rowtabella0"/>
              <w:rPr>
                <w:color w:val="002060"/>
              </w:rPr>
            </w:pPr>
            <w:r w:rsidRPr="00AB37BA">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77E9F" w14:textId="77777777" w:rsidR="0020499B" w:rsidRPr="00AB37BA" w:rsidRDefault="0020499B" w:rsidP="002A71B3">
            <w:pPr>
              <w:pStyle w:val="rowtabella0"/>
              <w:rPr>
                <w:color w:val="002060"/>
              </w:rPr>
            </w:pPr>
            <w:r w:rsidRPr="00AB37BA">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815E9E" w14:textId="77777777" w:rsidR="0020499B" w:rsidRPr="00AB37BA" w:rsidRDefault="0020499B" w:rsidP="002A71B3">
            <w:pPr>
              <w:pStyle w:val="rowtabella0"/>
              <w:rPr>
                <w:color w:val="002060"/>
              </w:rPr>
            </w:pPr>
            <w:r w:rsidRPr="00AB37BA">
              <w:rPr>
                <w:color w:val="002060"/>
              </w:rPr>
              <w:t>VIA MOLINELLO</w:t>
            </w:r>
          </w:p>
        </w:tc>
      </w:tr>
    </w:tbl>
    <w:p w14:paraId="2CB33167" w14:textId="77777777" w:rsidR="0020499B" w:rsidRPr="00AB37BA" w:rsidRDefault="0020499B" w:rsidP="0020499B">
      <w:pPr>
        <w:pStyle w:val="breakline"/>
        <w:rPr>
          <w:rFonts w:eastAsiaTheme="minorEastAsia"/>
          <w:color w:val="002060"/>
        </w:rPr>
      </w:pPr>
    </w:p>
    <w:p w14:paraId="717B14D5" w14:textId="77777777" w:rsidR="0020499B" w:rsidRPr="00AB37BA" w:rsidRDefault="0020499B" w:rsidP="0020499B">
      <w:pPr>
        <w:pStyle w:val="breakline"/>
        <w:rPr>
          <w:color w:val="002060"/>
        </w:rPr>
      </w:pPr>
    </w:p>
    <w:p w14:paraId="19DB23BF" w14:textId="77777777" w:rsidR="0020499B" w:rsidRPr="00AB37BA" w:rsidRDefault="0020499B" w:rsidP="0020499B">
      <w:pPr>
        <w:pStyle w:val="breakline"/>
        <w:rPr>
          <w:color w:val="002060"/>
        </w:rPr>
      </w:pPr>
    </w:p>
    <w:p w14:paraId="06F70D50" w14:textId="77777777" w:rsidR="0020499B" w:rsidRPr="00AB37BA" w:rsidRDefault="0020499B" w:rsidP="0020499B">
      <w:pPr>
        <w:pStyle w:val="sottotitolocampionato10"/>
        <w:rPr>
          <w:color w:val="002060"/>
        </w:rPr>
      </w:pPr>
      <w:r w:rsidRPr="00AB37BA">
        <w:rPr>
          <w:color w:val="002060"/>
        </w:rPr>
        <w:t>GIRONE B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92"/>
        <w:gridCol w:w="1548"/>
        <w:gridCol w:w="1552"/>
      </w:tblGrid>
      <w:tr w:rsidR="0020499B" w:rsidRPr="00AB37BA" w14:paraId="5140BB43" w14:textId="77777777" w:rsidTr="002A71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66F02" w14:textId="77777777" w:rsidR="0020499B" w:rsidRPr="00AB37BA" w:rsidRDefault="0020499B" w:rsidP="002A71B3">
            <w:pPr>
              <w:pStyle w:val="headertabella0"/>
              <w:rPr>
                <w:color w:val="002060"/>
              </w:rPr>
            </w:pPr>
            <w:r w:rsidRPr="00AB37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D7B5E" w14:textId="77777777" w:rsidR="0020499B" w:rsidRPr="00AB37BA" w:rsidRDefault="0020499B" w:rsidP="002A71B3">
            <w:pPr>
              <w:pStyle w:val="headertabella0"/>
              <w:rPr>
                <w:color w:val="002060"/>
              </w:rPr>
            </w:pPr>
            <w:r w:rsidRPr="00AB37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27E3F" w14:textId="77777777" w:rsidR="0020499B" w:rsidRPr="00AB37BA" w:rsidRDefault="0020499B" w:rsidP="002A71B3">
            <w:pPr>
              <w:pStyle w:val="headertabella0"/>
              <w:rPr>
                <w:color w:val="002060"/>
              </w:rPr>
            </w:pPr>
            <w:r w:rsidRPr="00AB37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1FA19" w14:textId="77777777" w:rsidR="0020499B" w:rsidRPr="00AB37BA" w:rsidRDefault="0020499B" w:rsidP="002A71B3">
            <w:pPr>
              <w:pStyle w:val="headertabella0"/>
              <w:rPr>
                <w:color w:val="002060"/>
              </w:rPr>
            </w:pPr>
            <w:r w:rsidRPr="00AB37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4684D" w14:textId="77777777" w:rsidR="0020499B" w:rsidRPr="00AB37BA" w:rsidRDefault="0020499B" w:rsidP="002A71B3">
            <w:pPr>
              <w:pStyle w:val="headertabella0"/>
              <w:rPr>
                <w:color w:val="002060"/>
              </w:rPr>
            </w:pPr>
            <w:r w:rsidRPr="00AB37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215EE" w14:textId="77777777" w:rsidR="0020499B" w:rsidRPr="00AB37BA" w:rsidRDefault="0020499B" w:rsidP="002A71B3">
            <w:pPr>
              <w:pStyle w:val="headertabella0"/>
              <w:rPr>
                <w:color w:val="002060"/>
              </w:rPr>
            </w:pPr>
            <w:proofErr w:type="spellStart"/>
            <w:r w:rsidRPr="00AB37BA">
              <w:rPr>
                <w:color w:val="002060"/>
              </w:rPr>
              <w:t>Localita'</w:t>
            </w:r>
            <w:proofErr w:type="spellEnd"/>
            <w:r w:rsidRPr="00AB37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041FF" w14:textId="77777777" w:rsidR="0020499B" w:rsidRPr="00AB37BA" w:rsidRDefault="0020499B" w:rsidP="002A71B3">
            <w:pPr>
              <w:pStyle w:val="headertabella0"/>
              <w:rPr>
                <w:color w:val="002060"/>
              </w:rPr>
            </w:pPr>
            <w:r w:rsidRPr="00AB37BA">
              <w:rPr>
                <w:color w:val="002060"/>
              </w:rPr>
              <w:t>Indirizzo Impianto</w:t>
            </w:r>
          </w:p>
        </w:tc>
      </w:tr>
      <w:tr w:rsidR="0020499B" w:rsidRPr="00AB37BA" w14:paraId="0742CD73" w14:textId="77777777" w:rsidTr="002A71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5CDB46" w14:textId="77777777" w:rsidR="0020499B" w:rsidRPr="00AB37BA" w:rsidRDefault="0020499B" w:rsidP="002A71B3">
            <w:pPr>
              <w:pStyle w:val="rowtabella0"/>
              <w:rPr>
                <w:color w:val="002060"/>
              </w:rPr>
            </w:pPr>
            <w:r w:rsidRPr="00AB37BA">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4CF6A" w14:textId="77777777" w:rsidR="0020499B" w:rsidRPr="00AB37BA" w:rsidRDefault="0020499B" w:rsidP="002A71B3">
            <w:pPr>
              <w:pStyle w:val="rowtabella0"/>
              <w:rPr>
                <w:color w:val="002060"/>
              </w:rPr>
            </w:pPr>
            <w:r w:rsidRPr="00AB37BA">
              <w:rPr>
                <w:color w:val="002060"/>
              </w:rPr>
              <w:t>VIRTUS AURORA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A5FE2E" w14:textId="77777777" w:rsidR="0020499B" w:rsidRPr="00AB37BA" w:rsidRDefault="0020499B" w:rsidP="002A71B3">
            <w:pPr>
              <w:pStyle w:val="rowtabella0"/>
              <w:jc w:val="center"/>
              <w:rPr>
                <w:color w:val="002060"/>
              </w:rPr>
            </w:pPr>
            <w:r w:rsidRPr="00AB37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5217A" w14:textId="77777777" w:rsidR="0020499B" w:rsidRPr="00AB37BA" w:rsidRDefault="0020499B" w:rsidP="002A71B3">
            <w:pPr>
              <w:pStyle w:val="rowtabella0"/>
              <w:rPr>
                <w:color w:val="002060"/>
              </w:rPr>
            </w:pPr>
            <w:r w:rsidRPr="00AB37BA">
              <w:rPr>
                <w:color w:val="002060"/>
              </w:rPr>
              <w:t>05/04/2024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B1F50E" w14:textId="77777777" w:rsidR="0020499B" w:rsidRPr="00AB37BA" w:rsidRDefault="0020499B" w:rsidP="002A71B3">
            <w:pPr>
              <w:pStyle w:val="rowtabella0"/>
              <w:rPr>
                <w:color w:val="002060"/>
              </w:rPr>
            </w:pPr>
            <w:r w:rsidRPr="00AB37BA">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2C240" w14:textId="77777777" w:rsidR="0020499B" w:rsidRPr="00AB37BA" w:rsidRDefault="0020499B" w:rsidP="002A71B3">
            <w:pPr>
              <w:pStyle w:val="rowtabella0"/>
              <w:rPr>
                <w:color w:val="002060"/>
              </w:rPr>
            </w:pPr>
            <w:r w:rsidRPr="00AB37BA">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2D284" w14:textId="77777777" w:rsidR="0020499B" w:rsidRPr="00AB37BA" w:rsidRDefault="0020499B" w:rsidP="002A71B3">
            <w:pPr>
              <w:pStyle w:val="rowtabella0"/>
              <w:rPr>
                <w:color w:val="002060"/>
              </w:rPr>
            </w:pPr>
            <w:r w:rsidRPr="00AB37BA">
              <w:rPr>
                <w:color w:val="002060"/>
              </w:rPr>
              <w:t>CONTRADA DEL POZZO</w:t>
            </w:r>
          </w:p>
        </w:tc>
      </w:tr>
      <w:tr w:rsidR="0020499B" w:rsidRPr="00AB37BA" w14:paraId="79AFD66F"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D070CC" w14:textId="77777777" w:rsidR="0020499B" w:rsidRPr="00AB37BA" w:rsidRDefault="0020499B" w:rsidP="002A71B3">
            <w:pPr>
              <w:pStyle w:val="rowtabella0"/>
              <w:rPr>
                <w:color w:val="002060"/>
              </w:rPr>
            </w:pPr>
            <w:r w:rsidRPr="00AB37BA">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84088A" w14:textId="77777777" w:rsidR="0020499B" w:rsidRPr="00AB37BA" w:rsidRDefault="0020499B" w:rsidP="002A71B3">
            <w:pPr>
              <w:pStyle w:val="rowtabella0"/>
              <w:rPr>
                <w:color w:val="002060"/>
              </w:rPr>
            </w:pPr>
            <w:r w:rsidRPr="00AB37BA">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488C71"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40C3FC" w14:textId="77777777" w:rsidR="0020499B" w:rsidRPr="00AB37BA" w:rsidRDefault="0020499B" w:rsidP="002A71B3">
            <w:pPr>
              <w:pStyle w:val="rowtabella0"/>
              <w:rPr>
                <w:color w:val="002060"/>
              </w:rPr>
            </w:pPr>
            <w:r w:rsidRPr="00AB37BA">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AB7AD5" w14:textId="77777777" w:rsidR="0020499B" w:rsidRPr="00AB37BA" w:rsidRDefault="0020499B" w:rsidP="002A71B3">
            <w:pPr>
              <w:pStyle w:val="rowtabella0"/>
              <w:rPr>
                <w:color w:val="002060"/>
              </w:rPr>
            </w:pPr>
            <w:r w:rsidRPr="00AB37BA">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940084" w14:textId="77777777" w:rsidR="0020499B" w:rsidRPr="00AB37BA" w:rsidRDefault="0020499B" w:rsidP="002A71B3">
            <w:pPr>
              <w:pStyle w:val="rowtabella0"/>
              <w:rPr>
                <w:color w:val="002060"/>
              </w:rPr>
            </w:pPr>
            <w:r w:rsidRPr="00AB37B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E49834" w14:textId="77777777" w:rsidR="0020499B" w:rsidRPr="00AB37BA" w:rsidRDefault="0020499B" w:rsidP="002A71B3">
            <w:pPr>
              <w:pStyle w:val="rowtabella0"/>
              <w:rPr>
                <w:color w:val="002060"/>
              </w:rPr>
            </w:pPr>
            <w:r w:rsidRPr="00AB37BA">
              <w:rPr>
                <w:color w:val="002060"/>
              </w:rPr>
              <w:t xml:space="preserve">VIA CARPEGNA-VIA M.TE </w:t>
            </w:r>
            <w:proofErr w:type="gramStart"/>
            <w:r w:rsidRPr="00AB37BA">
              <w:rPr>
                <w:color w:val="002060"/>
              </w:rPr>
              <w:t>S.VICINO</w:t>
            </w:r>
            <w:proofErr w:type="gramEnd"/>
          </w:p>
        </w:tc>
      </w:tr>
      <w:tr w:rsidR="0020499B" w:rsidRPr="00AB37BA" w14:paraId="31965731"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C24E77" w14:textId="77777777" w:rsidR="0020499B" w:rsidRPr="00AB37BA" w:rsidRDefault="0020499B" w:rsidP="002A71B3">
            <w:pPr>
              <w:pStyle w:val="rowtabella0"/>
              <w:rPr>
                <w:color w:val="002060"/>
              </w:rPr>
            </w:pPr>
            <w:r w:rsidRPr="00AB37BA">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492C08" w14:textId="77777777" w:rsidR="0020499B" w:rsidRPr="00AB37BA" w:rsidRDefault="0020499B" w:rsidP="002A71B3">
            <w:pPr>
              <w:pStyle w:val="rowtabella0"/>
              <w:rPr>
                <w:color w:val="002060"/>
              </w:rPr>
            </w:pPr>
            <w:r w:rsidRPr="00AB37BA">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2B11F6"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5CE926" w14:textId="77777777" w:rsidR="0020499B" w:rsidRPr="00AB37BA" w:rsidRDefault="0020499B" w:rsidP="002A71B3">
            <w:pPr>
              <w:pStyle w:val="rowtabella0"/>
              <w:rPr>
                <w:color w:val="002060"/>
              </w:rPr>
            </w:pPr>
            <w:r w:rsidRPr="00AB37BA">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694E63" w14:textId="77777777" w:rsidR="0020499B" w:rsidRPr="00AB37BA" w:rsidRDefault="0020499B" w:rsidP="002A71B3">
            <w:pPr>
              <w:pStyle w:val="rowtabella0"/>
              <w:rPr>
                <w:color w:val="002060"/>
              </w:rPr>
            </w:pPr>
            <w:r w:rsidRPr="00AB37BA">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F12845" w14:textId="77777777" w:rsidR="0020499B" w:rsidRPr="00AB37BA" w:rsidRDefault="0020499B" w:rsidP="002A71B3">
            <w:pPr>
              <w:pStyle w:val="rowtabella0"/>
              <w:rPr>
                <w:color w:val="002060"/>
              </w:rPr>
            </w:pPr>
            <w:r w:rsidRPr="00AB37BA">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A2C617" w14:textId="77777777" w:rsidR="0020499B" w:rsidRPr="00AB37BA" w:rsidRDefault="0020499B" w:rsidP="002A71B3">
            <w:pPr>
              <w:pStyle w:val="rowtabella0"/>
              <w:rPr>
                <w:color w:val="002060"/>
              </w:rPr>
            </w:pPr>
            <w:r w:rsidRPr="00AB37BA">
              <w:rPr>
                <w:color w:val="002060"/>
              </w:rPr>
              <w:t>VIA GAETANO RAVAGLI</w:t>
            </w:r>
          </w:p>
        </w:tc>
      </w:tr>
      <w:tr w:rsidR="0020499B" w:rsidRPr="00AB37BA" w14:paraId="0309920A"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9BCFC9" w14:textId="77777777" w:rsidR="0020499B" w:rsidRPr="00AB37BA" w:rsidRDefault="0020499B" w:rsidP="002A71B3">
            <w:pPr>
              <w:pStyle w:val="rowtabella0"/>
              <w:rPr>
                <w:color w:val="002060"/>
              </w:rPr>
            </w:pPr>
            <w:r w:rsidRPr="00AB37BA">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7F3BD1" w14:textId="77777777" w:rsidR="0020499B" w:rsidRPr="00AB37BA" w:rsidRDefault="0020499B" w:rsidP="002A71B3">
            <w:pPr>
              <w:pStyle w:val="rowtabella0"/>
              <w:rPr>
                <w:color w:val="002060"/>
              </w:rPr>
            </w:pPr>
            <w:r w:rsidRPr="00AB37BA">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26AD0B"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C98352" w14:textId="77777777" w:rsidR="0020499B" w:rsidRPr="00AB37BA" w:rsidRDefault="0020499B" w:rsidP="002A71B3">
            <w:pPr>
              <w:pStyle w:val="rowtabella0"/>
              <w:rPr>
                <w:color w:val="002060"/>
              </w:rPr>
            </w:pPr>
            <w:r w:rsidRPr="00AB37BA">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BFB23C" w14:textId="77777777" w:rsidR="0020499B" w:rsidRPr="00AB37BA" w:rsidRDefault="0020499B" w:rsidP="002A71B3">
            <w:pPr>
              <w:pStyle w:val="rowtabella0"/>
              <w:rPr>
                <w:color w:val="002060"/>
              </w:rPr>
            </w:pPr>
            <w:r w:rsidRPr="00AB37BA">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2592A5" w14:textId="77777777" w:rsidR="0020499B" w:rsidRPr="00AB37BA" w:rsidRDefault="0020499B" w:rsidP="002A71B3">
            <w:pPr>
              <w:pStyle w:val="rowtabella0"/>
              <w:rPr>
                <w:color w:val="002060"/>
              </w:rPr>
            </w:pPr>
            <w:r w:rsidRPr="00AB37BA">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779E88" w14:textId="77777777" w:rsidR="0020499B" w:rsidRPr="00AB37BA" w:rsidRDefault="0020499B" w:rsidP="002A71B3">
            <w:pPr>
              <w:pStyle w:val="rowtabella0"/>
              <w:rPr>
                <w:color w:val="002060"/>
              </w:rPr>
            </w:pPr>
            <w:r w:rsidRPr="00AB37BA">
              <w:rPr>
                <w:color w:val="002060"/>
              </w:rPr>
              <w:t>VIA DEI TESSITORI</w:t>
            </w:r>
          </w:p>
        </w:tc>
      </w:tr>
      <w:tr w:rsidR="0020499B" w:rsidRPr="00AB37BA" w14:paraId="04922C26"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3439D0" w14:textId="77777777" w:rsidR="0020499B" w:rsidRPr="00AB37BA" w:rsidRDefault="0020499B" w:rsidP="002A71B3">
            <w:pPr>
              <w:pStyle w:val="rowtabella0"/>
              <w:rPr>
                <w:color w:val="002060"/>
              </w:rPr>
            </w:pPr>
            <w:r w:rsidRPr="00AB37BA">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9AB289" w14:textId="77777777" w:rsidR="0020499B" w:rsidRPr="00AB37BA" w:rsidRDefault="0020499B" w:rsidP="002A71B3">
            <w:pPr>
              <w:pStyle w:val="rowtabella0"/>
              <w:rPr>
                <w:color w:val="002060"/>
              </w:rPr>
            </w:pPr>
            <w:r w:rsidRPr="00AB37BA">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C017AC"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58FC85" w14:textId="77777777" w:rsidR="0020499B" w:rsidRPr="00AB37BA" w:rsidRDefault="0020499B" w:rsidP="002A71B3">
            <w:pPr>
              <w:pStyle w:val="rowtabella0"/>
              <w:rPr>
                <w:color w:val="002060"/>
              </w:rPr>
            </w:pPr>
            <w:r w:rsidRPr="00AB37BA">
              <w:rPr>
                <w:color w:val="002060"/>
              </w:rPr>
              <w:t>06/04/2024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DC6EC2" w14:textId="77777777" w:rsidR="0020499B" w:rsidRPr="00AB37BA" w:rsidRDefault="0020499B" w:rsidP="002A71B3">
            <w:pPr>
              <w:pStyle w:val="rowtabella0"/>
              <w:rPr>
                <w:color w:val="002060"/>
              </w:rPr>
            </w:pPr>
            <w:r w:rsidRPr="00AB37BA">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91C672" w14:textId="77777777" w:rsidR="0020499B" w:rsidRPr="00AB37BA" w:rsidRDefault="0020499B" w:rsidP="002A71B3">
            <w:pPr>
              <w:pStyle w:val="rowtabella0"/>
              <w:rPr>
                <w:color w:val="002060"/>
              </w:rPr>
            </w:pPr>
            <w:r w:rsidRPr="00AB37B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76BF35" w14:textId="77777777" w:rsidR="0020499B" w:rsidRPr="00AB37BA" w:rsidRDefault="0020499B" w:rsidP="002A71B3">
            <w:pPr>
              <w:pStyle w:val="rowtabella0"/>
              <w:rPr>
                <w:color w:val="002060"/>
              </w:rPr>
            </w:pPr>
            <w:r w:rsidRPr="00AB37BA">
              <w:rPr>
                <w:color w:val="002060"/>
              </w:rPr>
              <w:t>LOCALITA' NONTESICURO</w:t>
            </w:r>
          </w:p>
        </w:tc>
      </w:tr>
      <w:tr w:rsidR="0020499B" w:rsidRPr="00AB37BA" w14:paraId="5ACBBCA6"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B463C0" w14:textId="77777777" w:rsidR="0020499B" w:rsidRPr="00AB37BA" w:rsidRDefault="0020499B" w:rsidP="002A71B3">
            <w:pPr>
              <w:pStyle w:val="rowtabella0"/>
              <w:rPr>
                <w:color w:val="002060"/>
              </w:rPr>
            </w:pPr>
            <w:r w:rsidRPr="00AB37BA">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63B491" w14:textId="77777777" w:rsidR="0020499B" w:rsidRPr="00AB37BA" w:rsidRDefault="0020499B" w:rsidP="002A71B3">
            <w:pPr>
              <w:pStyle w:val="rowtabella0"/>
              <w:rPr>
                <w:color w:val="002060"/>
              </w:rPr>
            </w:pPr>
            <w:r w:rsidRPr="00AB37BA">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12BCDF"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E49893" w14:textId="77777777" w:rsidR="0020499B" w:rsidRPr="00AB37BA" w:rsidRDefault="0020499B" w:rsidP="002A71B3">
            <w:pPr>
              <w:pStyle w:val="rowtabella0"/>
              <w:rPr>
                <w:color w:val="002060"/>
              </w:rPr>
            </w:pPr>
            <w:r w:rsidRPr="00AB37BA">
              <w:rPr>
                <w:color w:val="002060"/>
              </w:rPr>
              <w:t>06/04/2024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BDEB02" w14:textId="77777777" w:rsidR="0020499B" w:rsidRPr="00AB37BA" w:rsidRDefault="0020499B" w:rsidP="002A71B3">
            <w:pPr>
              <w:pStyle w:val="rowtabella0"/>
              <w:rPr>
                <w:color w:val="002060"/>
              </w:rPr>
            </w:pPr>
            <w:r w:rsidRPr="00AB37BA">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EDA0FC" w14:textId="77777777" w:rsidR="0020499B" w:rsidRPr="00AB37BA" w:rsidRDefault="0020499B" w:rsidP="002A71B3">
            <w:pPr>
              <w:pStyle w:val="rowtabella0"/>
              <w:rPr>
                <w:color w:val="002060"/>
              </w:rPr>
            </w:pPr>
            <w:r w:rsidRPr="00AB37BA">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45EE18" w14:textId="77777777" w:rsidR="0020499B" w:rsidRPr="00AB37BA" w:rsidRDefault="0020499B" w:rsidP="002A71B3">
            <w:pPr>
              <w:pStyle w:val="rowtabella0"/>
              <w:rPr>
                <w:color w:val="002060"/>
              </w:rPr>
            </w:pPr>
            <w:r w:rsidRPr="00AB37BA">
              <w:rPr>
                <w:color w:val="002060"/>
              </w:rPr>
              <w:t>VIA FONTE ANTICA 6</w:t>
            </w:r>
          </w:p>
        </w:tc>
      </w:tr>
      <w:tr w:rsidR="0020499B" w:rsidRPr="00AB37BA" w14:paraId="7A91A8D4" w14:textId="77777777" w:rsidTr="002A71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111368" w14:textId="77777777" w:rsidR="0020499B" w:rsidRPr="00AB37BA" w:rsidRDefault="0020499B" w:rsidP="002A71B3">
            <w:pPr>
              <w:pStyle w:val="rowtabella0"/>
              <w:rPr>
                <w:color w:val="002060"/>
              </w:rPr>
            </w:pPr>
            <w:r w:rsidRPr="00AB37BA">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2543A" w14:textId="77777777" w:rsidR="0020499B" w:rsidRPr="00AB37BA" w:rsidRDefault="0020499B" w:rsidP="002A71B3">
            <w:pPr>
              <w:pStyle w:val="rowtabella0"/>
              <w:rPr>
                <w:color w:val="002060"/>
              </w:rPr>
            </w:pPr>
            <w:proofErr w:type="gramStart"/>
            <w:r w:rsidRPr="00AB37BA">
              <w:rPr>
                <w:color w:val="002060"/>
              </w:rPr>
              <w:t>CITTA</w:t>
            </w:r>
            <w:proofErr w:type="gramEnd"/>
            <w:r w:rsidRPr="00AB37BA">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5E793"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1B636" w14:textId="77777777" w:rsidR="0020499B" w:rsidRPr="00AB37BA" w:rsidRDefault="0020499B" w:rsidP="002A71B3">
            <w:pPr>
              <w:pStyle w:val="rowtabella0"/>
              <w:rPr>
                <w:color w:val="002060"/>
              </w:rPr>
            </w:pPr>
            <w:r w:rsidRPr="00AB37BA">
              <w:rPr>
                <w:color w:val="002060"/>
              </w:rPr>
              <w:t>06/04/2024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081E37" w14:textId="77777777" w:rsidR="0020499B" w:rsidRPr="00AB37BA" w:rsidRDefault="0020499B" w:rsidP="002A71B3">
            <w:pPr>
              <w:pStyle w:val="rowtabella0"/>
              <w:rPr>
                <w:color w:val="002060"/>
              </w:rPr>
            </w:pPr>
            <w:r w:rsidRPr="00AB37BA">
              <w:rPr>
                <w:color w:val="002060"/>
              </w:rPr>
              <w:t>5047 PALLONE GEODETICO "</w:t>
            </w:r>
            <w:proofErr w:type="gramStart"/>
            <w:r w:rsidRPr="00AB37BA">
              <w:rPr>
                <w:color w:val="002060"/>
              </w:rPr>
              <w:t>L.PAPINI</w:t>
            </w:r>
            <w:proofErr w:type="gramEnd"/>
            <w:r w:rsidRPr="00AB37B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7C13B3" w14:textId="77777777" w:rsidR="0020499B" w:rsidRPr="00AB37BA" w:rsidRDefault="0020499B" w:rsidP="002A71B3">
            <w:pPr>
              <w:pStyle w:val="rowtabella0"/>
              <w:rPr>
                <w:color w:val="002060"/>
              </w:rPr>
            </w:pPr>
            <w:r w:rsidRPr="00AB37B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C8D33" w14:textId="77777777" w:rsidR="0020499B" w:rsidRPr="00AB37BA" w:rsidRDefault="0020499B" w:rsidP="002A71B3">
            <w:pPr>
              <w:pStyle w:val="rowtabella0"/>
              <w:rPr>
                <w:color w:val="002060"/>
              </w:rPr>
            </w:pPr>
            <w:r w:rsidRPr="00AB37BA">
              <w:rPr>
                <w:color w:val="002060"/>
              </w:rPr>
              <w:t>VIA ESINO 122 TORRETTE</w:t>
            </w:r>
          </w:p>
        </w:tc>
      </w:tr>
    </w:tbl>
    <w:p w14:paraId="4106BBE9" w14:textId="77777777" w:rsidR="0020499B" w:rsidRPr="00AB37BA" w:rsidRDefault="0020499B" w:rsidP="0020499B">
      <w:pPr>
        <w:pStyle w:val="breakline"/>
        <w:rPr>
          <w:rFonts w:eastAsiaTheme="minorEastAsia"/>
          <w:color w:val="002060"/>
        </w:rPr>
      </w:pPr>
    </w:p>
    <w:p w14:paraId="3A63ACE4" w14:textId="77777777" w:rsidR="0020499B" w:rsidRPr="00AB37BA" w:rsidRDefault="0020499B" w:rsidP="0020499B">
      <w:pPr>
        <w:pStyle w:val="breakline"/>
        <w:rPr>
          <w:color w:val="002060"/>
        </w:rPr>
      </w:pPr>
    </w:p>
    <w:p w14:paraId="1CEC791A" w14:textId="77777777" w:rsidR="0020499B" w:rsidRPr="00AB37BA" w:rsidRDefault="0020499B" w:rsidP="0020499B">
      <w:pPr>
        <w:pStyle w:val="breakline"/>
        <w:rPr>
          <w:color w:val="002060"/>
        </w:rPr>
      </w:pPr>
    </w:p>
    <w:p w14:paraId="36EE9EDB" w14:textId="77777777" w:rsidR="0020499B" w:rsidRPr="00AB37BA" w:rsidRDefault="0020499B" w:rsidP="0020499B">
      <w:pPr>
        <w:pStyle w:val="sottotitolocampionato10"/>
        <w:rPr>
          <w:color w:val="002060"/>
        </w:rPr>
      </w:pPr>
      <w:r w:rsidRPr="00AB37BA">
        <w:rPr>
          <w:color w:val="002060"/>
        </w:rPr>
        <w:t>GIRONE C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20499B" w:rsidRPr="00AB37BA" w14:paraId="7DE71E6D" w14:textId="77777777" w:rsidTr="002A71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510B2D" w14:textId="77777777" w:rsidR="0020499B" w:rsidRPr="00AB37BA" w:rsidRDefault="0020499B" w:rsidP="002A71B3">
            <w:pPr>
              <w:pStyle w:val="headertabella0"/>
              <w:rPr>
                <w:color w:val="002060"/>
              </w:rPr>
            </w:pPr>
            <w:r w:rsidRPr="00AB37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6B275" w14:textId="77777777" w:rsidR="0020499B" w:rsidRPr="00AB37BA" w:rsidRDefault="0020499B" w:rsidP="002A71B3">
            <w:pPr>
              <w:pStyle w:val="headertabella0"/>
              <w:rPr>
                <w:color w:val="002060"/>
              </w:rPr>
            </w:pPr>
            <w:r w:rsidRPr="00AB37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92F1C" w14:textId="77777777" w:rsidR="0020499B" w:rsidRPr="00AB37BA" w:rsidRDefault="0020499B" w:rsidP="002A71B3">
            <w:pPr>
              <w:pStyle w:val="headertabella0"/>
              <w:rPr>
                <w:color w:val="002060"/>
              </w:rPr>
            </w:pPr>
            <w:r w:rsidRPr="00AB37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121B6" w14:textId="77777777" w:rsidR="0020499B" w:rsidRPr="00AB37BA" w:rsidRDefault="0020499B" w:rsidP="002A71B3">
            <w:pPr>
              <w:pStyle w:val="headertabella0"/>
              <w:rPr>
                <w:color w:val="002060"/>
              </w:rPr>
            </w:pPr>
            <w:r w:rsidRPr="00AB37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7031C" w14:textId="77777777" w:rsidR="0020499B" w:rsidRPr="00AB37BA" w:rsidRDefault="0020499B" w:rsidP="002A71B3">
            <w:pPr>
              <w:pStyle w:val="headertabella0"/>
              <w:rPr>
                <w:color w:val="002060"/>
              </w:rPr>
            </w:pPr>
            <w:r w:rsidRPr="00AB37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F014B" w14:textId="77777777" w:rsidR="0020499B" w:rsidRPr="00AB37BA" w:rsidRDefault="0020499B" w:rsidP="002A71B3">
            <w:pPr>
              <w:pStyle w:val="headertabella0"/>
              <w:rPr>
                <w:color w:val="002060"/>
              </w:rPr>
            </w:pPr>
            <w:proofErr w:type="spellStart"/>
            <w:r w:rsidRPr="00AB37BA">
              <w:rPr>
                <w:color w:val="002060"/>
              </w:rPr>
              <w:t>Localita'</w:t>
            </w:r>
            <w:proofErr w:type="spellEnd"/>
            <w:r w:rsidRPr="00AB37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175F6" w14:textId="77777777" w:rsidR="0020499B" w:rsidRPr="00AB37BA" w:rsidRDefault="0020499B" w:rsidP="002A71B3">
            <w:pPr>
              <w:pStyle w:val="headertabella0"/>
              <w:rPr>
                <w:color w:val="002060"/>
              </w:rPr>
            </w:pPr>
            <w:r w:rsidRPr="00AB37BA">
              <w:rPr>
                <w:color w:val="002060"/>
              </w:rPr>
              <w:t>Indirizzo Impianto</w:t>
            </w:r>
          </w:p>
        </w:tc>
      </w:tr>
      <w:tr w:rsidR="0020499B" w:rsidRPr="00AB37BA" w14:paraId="62A38BC3" w14:textId="77777777" w:rsidTr="002A71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87476A" w14:textId="77777777" w:rsidR="0020499B" w:rsidRPr="00AB37BA" w:rsidRDefault="0020499B" w:rsidP="002A71B3">
            <w:pPr>
              <w:pStyle w:val="rowtabella0"/>
              <w:rPr>
                <w:color w:val="002060"/>
              </w:rPr>
            </w:pPr>
            <w:r w:rsidRPr="00AB37BA">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B8540" w14:textId="77777777" w:rsidR="0020499B" w:rsidRPr="00AB37BA" w:rsidRDefault="0020499B" w:rsidP="002A71B3">
            <w:pPr>
              <w:pStyle w:val="rowtabella0"/>
              <w:rPr>
                <w:color w:val="002060"/>
              </w:rPr>
            </w:pPr>
            <w:r w:rsidRPr="00AB37BA">
              <w:rPr>
                <w:color w:val="002060"/>
              </w:rPr>
              <w:t>VISSO-ALTONERA CALCIO1970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C3B6A0" w14:textId="77777777" w:rsidR="0020499B" w:rsidRPr="00AB37BA" w:rsidRDefault="0020499B" w:rsidP="002A71B3">
            <w:pPr>
              <w:pStyle w:val="rowtabella0"/>
              <w:jc w:val="center"/>
              <w:rPr>
                <w:color w:val="002060"/>
              </w:rPr>
            </w:pPr>
            <w:r w:rsidRPr="00AB37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1F1D0" w14:textId="77777777" w:rsidR="0020499B" w:rsidRPr="00AB37BA" w:rsidRDefault="0020499B" w:rsidP="002A71B3">
            <w:pPr>
              <w:pStyle w:val="rowtabella0"/>
              <w:rPr>
                <w:color w:val="002060"/>
              </w:rPr>
            </w:pPr>
            <w:r w:rsidRPr="00AB37BA">
              <w:rPr>
                <w:color w:val="002060"/>
              </w:rPr>
              <w:t>05/04/2024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6A2AA" w14:textId="77777777" w:rsidR="0020499B" w:rsidRPr="00AB37BA" w:rsidRDefault="0020499B" w:rsidP="002A71B3">
            <w:pPr>
              <w:pStyle w:val="rowtabella0"/>
              <w:rPr>
                <w:color w:val="002060"/>
              </w:rPr>
            </w:pPr>
            <w:r w:rsidRPr="00AB37BA">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FB0F06" w14:textId="77777777" w:rsidR="0020499B" w:rsidRPr="00AB37BA" w:rsidRDefault="0020499B" w:rsidP="002A71B3">
            <w:pPr>
              <w:pStyle w:val="rowtabella0"/>
              <w:rPr>
                <w:color w:val="002060"/>
              </w:rPr>
            </w:pPr>
            <w:r w:rsidRPr="00AB37BA">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C4D05" w14:textId="77777777" w:rsidR="0020499B" w:rsidRPr="00AB37BA" w:rsidRDefault="0020499B" w:rsidP="002A71B3">
            <w:pPr>
              <w:pStyle w:val="rowtabella0"/>
              <w:rPr>
                <w:color w:val="002060"/>
              </w:rPr>
            </w:pPr>
            <w:r w:rsidRPr="00AB37BA">
              <w:rPr>
                <w:color w:val="002060"/>
              </w:rPr>
              <w:t>LOCALITA' LE CALVIE</w:t>
            </w:r>
          </w:p>
        </w:tc>
      </w:tr>
      <w:tr w:rsidR="0020499B" w:rsidRPr="00AB37BA" w14:paraId="6A39FE76"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35949A" w14:textId="77777777" w:rsidR="0020499B" w:rsidRPr="00AB37BA" w:rsidRDefault="0020499B" w:rsidP="002A71B3">
            <w:pPr>
              <w:pStyle w:val="rowtabella0"/>
              <w:rPr>
                <w:color w:val="002060"/>
              </w:rPr>
            </w:pPr>
            <w:r w:rsidRPr="00AB37BA">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92ACD7" w14:textId="77777777" w:rsidR="0020499B" w:rsidRPr="00AB37BA" w:rsidRDefault="0020499B" w:rsidP="002A71B3">
            <w:pPr>
              <w:pStyle w:val="rowtabella0"/>
              <w:rPr>
                <w:color w:val="002060"/>
              </w:rPr>
            </w:pPr>
            <w:r w:rsidRPr="00AB37BA">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FD863B"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133BE7"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EE0F25" w14:textId="77777777" w:rsidR="0020499B" w:rsidRPr="00AB37BA" w:rsidRDefault="0020499B" w:rsidP="002A71B3">
            <w:pPr>
              <w:pStyle w:val="rowtabella0"/>
              <w:rPr>
                <w:color w:val="002060"/>
              </w:rPr>
            </w:pPr>
            <w:r w:rsidRPr="00AB37BA">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C7CC98" w14:textId="77777777" w:rsidR="0020499B" w:rsidRPr="00AB37BA" w:rsidRDefault="0020499B" w:rsidP="002A71B3">
            <w:pPr>
              <w:pStyle w:val="rowtabella0"/>
              <w:rPr>
                <w:color w:val="002060"/>
              </w:rPr>
            </w:pPr>
            <w:r w:rsidRPr="00AB37B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00A801" w14:textId="77777777" w:rsidR="0020499B" w:rsidRPr="00AB37BA" w:rsidRDefault="0020499B" w:rsidP="002A71B3">
            <w:pPr>
              <w:pStyle w:val="rowtabella0"/>
              <w:rPr>
                <w:color w:val="002060"/>
              </w:rPr>
            </w:pPr>
            <w:r w:rsidRPr="00AB37BA">
              <w:rPr>
                <w:color w:val="002060"/>
              </w:rPr>
              <w:t>VIA DELLA REPUBBLICA</w:t>
            </w:r>
          </w:p>
        </w:tc>
      </w:tr>
      <w:tr w:rsidR="0020499B" w:rsidRPr="00AB37BA" w14:paraId="7A5D1B68"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E3D560" w14:textId="77777777" w:rsidR="0020499B" w:rsidRPr="00AB37BA" w:rsidRDefault="0020499B" w:rsidP="002A71B3">
            <w:pPr>
              <w:pStyle w:val="rowtabella0"/>
              <w:rPr>
                <w:color w:val="002060"/>
              </w:rPr>
            </w:pPr>
            <w:r w:rsidRPr="00AB37BA">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7D9BEB" w14:textId="77777777" w:rsidR="0020499B" w:rsidRPr="00AB37BA" w:rsidRDefault="0020499B" w:rsidP="002A71B3">
            <w:pPr>
              <w:pStyle w:val="rowtabella0"/>
              <w:rPr>
                <w:color w:val="002060"/>
              </w:rPr>
            </w:pPr>
            <w:r w:rsidRPr="00AB37BA">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D34A42"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D48F2E" w14:textId="77777777" w:rsidR="0020499B" w:rsidRPr="00AB37BA" w:rsidRDefault="0020499B" w:rsidP="002A71B3">
            <w:pPr>
              <w:pStyle w:val="rowtabella0"/>
              <w:rPr>
                <w:color w:val="002060"/>
              </w:rPr>
            </w:pPr>
            <w:r w:rsidRPr="00AB37BA">
              <w:rPr>
                <w:color w:val="002060"/>
              </w:rPr>
              <w:t>05/04/2024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85C34F" w14:textId="77777777" w:rsidR="0020499B" w:rsidRPr="00AB37BA" w:rsidRDefault="0020499B" w:rsidP="002A71B3">
            <w:pPr>
              <w:pStyle w:val="rowtabella0"/>
              <w:rPr>
                <w:color w:val="002060"/>
              </w:rPr>
            </w:pPr>
            <w:r w:rsidRPr="00AB37BA">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A2813E" w14:textId="77777777" w:rsidR="0020499B" w:rsidRPr="00AB37BA" w:rsidRDefault="0020499B" w:rsidP="002A71B3">
            <w:pPr>
              <w:pStyle w:val="rowtabella0"/>
              <w:rPr>
                <w:color w:val="002060"/>
              </w:rPr>
            </w:pPr>
            <w:r w:rsidRPr="00AB37BA">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4515AB" w14:textId="77777777" w:rsidR="0020499B" w:rsidRPr="00AB37BA" w:rsidRDefault="0020499B" w:rsidP="002A71B3">
            <w:pPr>
              <w:pStyle w:val="rowtabella0"/>
              <w:rPr>
                <w:color w:val="002060"/>
              </w:rPr>
            </w:pPr>
            <w:r w:rsidRPr="00AB37BA">
              <w:rPr>
                <w:color w:val="002060"/>
              </w:rPr>
              <w:t>LOC. PIÈ DI GUALDO</w:t>
            </w:r>
          </w:p>
        </w:tc>
      </w:tr>
      <w:tr w:rsidR="0020499B" w:rsidRPr="00AB37BA" w14:paraId="2D0BB76D"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F16043" w14:textId="77777777" w:rsidR="0020499B" w:rsidRPr="00AB37BA" w:rsidRDefault="0020499B" w:rsidP="002A71B3">
            <w:pPr>
              <w:pStyle w:val="rowtabella0"/>
              <w:rPr>
                <w:color w:val="002060"/>
              </w:rPr>
            </w:pPr>
            <w:r w:rsidRPr="00AB37BA">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06D15E" w14:textId="77777777" w:rsidR="0020499B" w:rsidRPr="00AB37BA" w:rsidRDefault="0020499B" w:rsidP="002A71B3">
            <w:pPr>
              <w:pStyle w:val="rowtabella0"/>
              <w:rPr>
                <w:color w:val="002060"/>
              </w:rPr>
            </w:pPr>
            <w:r w:rsidRPr="00AB37BA">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9AD39F"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B557C0" w14:textId="77777777" w:rsidR="0020499B" w:rsidRPr="00AB37BA" w:rsidRDefault="0020499B" w:rsidP="002A71B3">
            <w:pPr>
              <w:pStyle w:val="rowtabella0"/>
              <w:rPr>
                <w:color w:val="002060"/>
              </w:rPr>
            </w:pPr>
            <w:r w:rsidRPr="00AB37BA">
              <w:rPr>
                <w:color w:val="002060"/>
              </w:rPr>
              <w:t>05/04/2024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F42431" w14:textId="77777777" w:rsidR="0020499B" w:rsidRPr="00AB37BA" w:rsidRDefault="0020499B" w:rsidP="002A71B3">
            <w:pPr>
              <w:pStyle w:val="rowtabella0"/>
              <w:rPr>
                <w:color w:val="002060"/>
              </w:rPr>
            </w:pPr>
            <w:r w:rsidRPr="00AB37BA">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1D0B32" w14:textId="77777777" w:rsidR="0020499B" w:rsidRPr="00AB37BA" w:rsidRDefault="0020499B" w:rsidP="002A71B3">
            <w:pPr>
              <w:pStyle w:val="rowtabella0"/>
              <w:rPr>
                <w:color w:val="002060"/>
              </w:rPr>
            </w:pPr>
            <w:r w:rsidRPr="00AB37BA">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435B20" w14:textId="77777777" w:rsidR="0020499B" w:rsidRPr="00AB37BA" w:rsidRDefault="0020499B" w:rsidP="002A71B3">
            <w:pPr>
              <w:pStyle w:val="rowtabella0"/>
              <w:rPr>
                <w:color w:val="002060"/>
              </w:rPr>
            </w:pPr>
            <w:r w:rsidRPr="00AB37BA">
              <w:rPr>
                <w:color w:val="002060"/>
              </w:rPr>
              <w:t>VIALE MAZZINI</w:t>
            </w:r>
          </w:p>
        </w:tc>
      </w:tr>
      <w:tr w:rsidR="0020499B" w:rsidRPr="00AB37BA" w14:paraId="70E7F6BD"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8895D5" w14:textId="77777777" w:rsidR="0020499B" w:rsidRPr="00AB37BA" w:rsidRDefault="0020499B" w:rsidP="002A71B3">
            <w:pPr>
              <w:pStyle w:val="rowtabella0"/>
              <w:rPr>
                <w:color w:val="002060"/>
              </w:rPr>
            </w:pPr>
            <w:r w:rsidRPr="00AB37BA">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E8DFEC" w14:textId="77777777" w:rsidR="0020499B" w:rsidRPr="00AB37BA" w:rsidRDefault="0020499B" w:rsidP="002A71B3">
            <w:pPr>
              <w:pStyle w:val="rowtabella0"/>
              <w:rPr>
                <w:color w:val="002060"/>
              </w:rPr>
            </w:pPr>
            <w:r w:rsidRPr="00AB37BA">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E34EE1"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55E807" w14:textId="77777777" w:rsidR="0020499B" w:rsidRPr="00AB37BA" w:rsidRDefault="0020499B" w:rsidP="002A71B3">
            <w:pPr>
              <w:pStyle w:val="rowtabella0"/>
              <w:rPr>
                <w:color w:val="002060"/>
              </w:rPr>
            </w:pPr>
            <w:r w:rsidRPr="00AB37BA">
              <w:rPr>
                <w:color w:val="002060"/>
              </w:rPr>
              <w:t>06/04/2024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B329AA" w14:textId="77777777" w:rsidR="0020499B" w:rsidRPr="00AB37BA" w:rsidRDefault="0020499B" w:rsidP="002A71B3">
            <w:pPr>
              <w:pStyle w:val="rowtabella0"/>
              <w:rPr>
                <w:color w:val="002060"/>
              </w:rPr>
            </w:pPr>
            <w:r w:rsidRPr="00AB37BA">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521F6C" w14:textId="77777777" w:rsidR="0020499B" w:rsidRPr="00AB37BA" w:rsidRDefault="0020499B" w:rsidP="002A71B3">
            <w:pPr>
              <w:pStyle w:val="rowtabella0"/>
              <w:rPr>
                <w:color w:val="002060"/>
              </w:rPr>
            </w:pPr>
            <w:r w:rsidRPr="00AB37BA">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8C42B6" w14:textId="77777777" w:rsidR="0020499B" w:rsidRPr="00AB37BA" w:rsidRDefault="0020499B" w:rsidP="002A71B3">
            <w:pPr>
              <w:pStyle w:val="rowtabella0"/>
              <w:rPr>
                <w:color w:val="002060"/>
              </w:rPr>
            </w:pPr>
            <w:r w:rsidRPr="00AB37BA">
              <w:rPr>
                <w:color w:val="002060"/>
              </w:rPr>
              <w:t>VIA GRAMSCI-VIA FEGGIANI</w:t>
            </w:r>
          </w:p>
        </w:tc>
      </w:tr>
      <w:tr w:rsidR="0020499B" w:rsidRPr="00AB37BA" w14:paraId="3C88EA87" w14:textId="77777777" w:rsidTr="002A71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F19A76" w14:textId="77777777" w:rsidR="0020499B" w:rsidRPr="00AB37BA" w:rsidRDefault="0020499B" w:rsidP="002A71B3">
            <w:pPr>
              <w:pStyle w:val="rowtabella0"/>
              <w:rPr>
                <w:color w:val="002060"/>
              </w:rPr>
            </w:pPr>
            <w:r w:rsidRPr="00AB37BA">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BF66A1" w14:textId="77777777" w:rsidR="0020499B" w:rsidRPr="00AB37BA" w:rsidRDefault="0020499B" w:rsidP="002A71B3">
            <w:pPr>
              <w:pStyle w:val="rowtabella0"/>
              <w:rPr>
                <w:color w:val="002060"/>
              </w:rPr>
            </w:pPr>
            <w:r w:rsidRPr="00AB37BA">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0E616"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7AB4A" w14:textId="77777777" w:rsidR="0020499B" w:rsidRPr="00AB37BA" w:rsidRDefault="0020499B" w:rsidP="002A71B3">
            <w:pPr>
              <w:pStyle w:val="rowtabella0"/>
              <w:rPr>
                <w:color w:val="002060"/>
              </w:rPr>
            </w:pPr>
            <w:r w:rsidRPr="00AB37BA">
              <w:rPr>
                <w:color w:val="002060"/>
              </w:rPr>
              <w:t>06/04/2024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312CB" w14:textId="77777777" w:rsidR="0020499B" w:rsidRPr="00AB37BA" w:rsidRDefault="0020499B" w:rsidP="002A71B3">
            <w:pPr>
              <w:pStyle w:val="rowtabella0"/>
              <w:rPr>
                <w:color w:val="002060"/>
              </w:rPr>
            </w:pPr>
            <w:r w:rsidRPr="00AB37BA">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4D895" w14:textId="77777777" w:rsidR="0020499B" w:rsidRPr="00AB37BA" w:rsidRDefault="0020499B" w:rsidP="002A71B3">
            <w:pPr>
              <w:pStyle w:val="rowtabella0"/>
              <w:rPr>
                <w:color w:val="002060"/>
              </w:rPr>
            </w:pPr>
            <w:r w:rsidRPr="00AB37BA">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56FA6" w14:textId="77777777" w:rsidR="0020499B" w:rsidRPr="00AB37BA" w:rsidRDefault="0020499B" w:rsidP="002A71B3">
            <w:pPr>
              <w:pStyle w:val="rowtabella0"/>
              <w:rPr>
                <w:color w:val="002060"/>
              </w:rPr>
            </w:pPr>
            <w:r w:rsidRPr="00AB37BA">
              <w:rPr>
                <w:color w:val="002060"/>
              </w:rPr>
              <w:t>VIA SAN SERGIO FZ. GROTTACCIA</w:t>
            </w:r>
          </w:p>
        </w:tc>
      </w:tr>
    </w:tbl>
    <w:p w14:paraId="6B9A11DC" w14:textId="77777777" w:rsidR="0020499B" w:rsidRPr="00AB37BA" w:rsidRDefault="0020499B" w:rsidP="0020499B">
      <w:pPr>
        <w:pStyle w:val="breakline"/>
        <w:rPr>
          <w:rFonts w:eastAsiaTheme="minorEastAsia"/>
          <w:color w:val="002060"/>
        </w:rPr>
      </w:pPr>
    </w:p>
    <w:p w14:paraId="10AC1671" w14:textId="77777777" w:rsidR="0020499B" w:rsidRPr="00AB37BA" w:rsidRDefault="0020499B" w:rsidP="0020499B">
      <w:pPr>
        <w:pStyle w:val="breakline"/>
        <w:rPr>
          <w:color w:val="002060"/>
        </w:rPr>
      </w:pPr>
    </w:p>
    <w:p w14:paraId="34E5A7B8" w14:textId="77777777" w:rsidR="0020499B" w:rsidRPr="00AB37BA" w:rsidRDefault="0020499B" w:rsidP="0020499B">
      <w:pPr>
        <w:pStyle w:val="breakline"/>
        <w:rPr>
          <w:color w:val="002060"/>
        </w:rPr>
      </w:pPr>
    </w:p>
    <w:p w14:paraId="6960204C" w14:textId="77777777" w:rsidR="0020499B" w:rsidRPr="00AB37BA" w:rsidRDefault="0020499B" w:rsidP="0020499B">
      <w:pPr>
        <w:pStyle w:val="sottotitolocampionato10"/>
        <w:rPr>
          <w:color w:val="002060"/>
        </w:rPr>
      </w:pPr>
      <w:r w:rsidRPr="00AB37BA">
        <w:rPr>
          <w:color w:val="002060"/>
        </w:rPr>
        <w:t>GIRONE D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2"/>
        <w:gridCol w:w="385"/>
        <w:gridCol w:w="898"/>
        <w:gridCol w:w="1198"/>
        <w:gridCol w:w="1558"/>
        <w:gridCol w:w="1541"/>
      </w:tblGrid>
      <w:tr w:rsidR="0020499B" w:rsidRPr="00AB37BA" w14:paraId="27C0C862" w14:textId="77777777" w:rsidTr="002A71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3F760" w14:textId="77777777" w:rsidR="0020499B" w:rsidRPr="00AB37BA" w:rsidRDefault="0020499B" w:rsidP="002A71B3">
            <w:pPr>
              <w:pStyle w:val="headertabella0"/>
              <w:rPr>
                <w:color w:val="002060"/>
              </w:rPr>
            </w:pPr>
            <w:r w:rsidRPr="00AB37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5E9B4" w14:textId="77777777" w:rsidR="0020499B" w:rsidRPr="00AB37BA" w:rsidRDefault="0020499B" w:rsidP="002A71B3">
            <w:pPr>
              <w:pStyle w:val="headertabella0"/>
              <w:rPr>
                <w:color w:val="002060"/>
              </w:rPr>
            </w:pPr>
            <w:r w:rsidRPr="00AB37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37156" w14:textId="77777777" w:rsidR="0020499B" w:rsidRPr="00AB37BA" w:rsidRDefault="0020499B" w:rsidP="002A71B3">
            <w:pPr>
              <w:pStyle w:val="headertabella0"/>
              <w:rPr>
                <w:color w:val="002060"/>
              </w:rPr>
            </w:pPr>
            <w:r w:rsidRPr="00AB37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FCD02" w14:textId="77777777" w:rsidR="0020499B" w:rsidRPr="00AB37BA" w:rsidRDefault="0020499B" w:rsidP="002A71B3">
            <w:pPr>
              <w:pStyle w:val="headertabella0"/>
              <w:rPr>
                <w:color w:val="002060"/>
              </w:rPr>
            </w:pPr>
            <w:r w:rsidRPr="00AB37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87443" w14:textId="77777777" w:rsidR="0020499B" w:rsidRPr="00AB37BA" w:rsidRDefault="0020499B" w:rsidP="002A71B3">
            <w:pPr>
              <w:pStyle w:val="headertabella0"/>
              <w:rPr>
                <w:color w:val="002060"/>
              </w:rPr>
            </w:pPr>
            <w:r w:rsidRPr="00AB37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0DA1A" w14:textId="77777777" w:rsidR="0020499B" w:rsidRPr="00AB37BA" w:rsidRDefault="0020499B" w:rsidP="002A71B3">
            <w:pPr>
              <w:pStyle w:val="headertabella0"/>
              <w:rPr>
                <w:color w:val="002060"/>
              </w:rPr>
            </w:pPr>
            <w:proofErr w:type="spellStart"/>
            <w:r w:rsidRPr="00AB37BA">
              <w:rPr>
                <w:color w:val="002060"/>
              </w:rPr>
              <w:t>Localita'</w:t>
            </w:r>
            <w:proofErr w:type="spellEnd"/>
            <w:r w:rsidRPr="00AB37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BD96C" w14:textId="77777777" w:rsidR="0020499B" w:rsidRPr="00AB37BA" w:rsidRDefault="0020499B" w:rsidP="002A71B3">
            <w:pPr>
              <w:pStyle w:val="headertabella0"/>
              <w:rPr>
                <w:color w:val="002060"/>
              </w:rPr>
            </w:pPr>
            <w:r w:rsidRPr="00AB37BA">
              <w:rPr>
                <w:color w:val="002060"/>
              </w:rPr>
              <w:t>Indirizzo Impianto</w:t>
            </w:r>
          </w:p>
        </w:tc>
      </w:tr>
      <w:tr w:rsidR="0020499B" w:rsidRPr="00AB37BA" w14:paraId="3A74FDA1" w14:textId="77777777" w:rsidTr="002A71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D425FA" w14:textId="77777777" w:rsidR="0020499B" w:rsidRPr="00AB37BA" w:rsidRDefault="0020499B" w:rsidP="002A71B3">
            <w:pPr>
              <w:pStyle w:val="rowtabella0"/>
              <w:rPr>
                <w:color w:val="002060"/>
              </w:rPr>
            </w:pPr>
            <w:r w:rsidRPr="00AB37BA">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C1C182" w14:textId="77777777" w:rsidR="0020499B" w:rsidRPr="00AB37BA" w:rsidRDefault="0020499B" w:rsidP="002A71B3">
            <w:pPr>
              <w:pStyle w:val="rowtabella0"/>
              <w:rPr>
                <w:color w:val="002060"/>
              </w:rPr>
            </w:pPr>
            <w:r w:rsidRPr="00AB37BA">
              <w:rPr>
                <w:color w:val="002060"/>
              </w:rPr>
              <w:t>FROG S CLUB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98254" w14:textId="77777777" w:rsidR="0020499B" w:rsidRPr="00AB37BA" w:rsidRDefault="0020499B" w:rsidP="002A71B3">
            <w:pPr>
              <w:pStyle w:val="rowtabella0"/>
              <w:jc w:val="center"/>
              <w:rPr>
                <w:color w:val="002060"/>
              </w:rPr>
            </w:pPr>
            <w:r w:rsidRPr="00AB37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98BCA" w14:textId="77777777" w:rsidR="0020499B" w:rsidRPr="00AB37BA" w:rsidRDefault="0020499B" w:rsidP="002A71B3">
            <w:pPr>
              <w:pStyle w:val="rowtabella0"/>
              <w:rPr>
                <w:color w:val="002060"/>
              </w:rPr>
            </w:pPr>
            <w:r w:rsidRPr="00AB37BA">
              <w:rPr>
                <w:color w:val="002060"/>
              </w:rPr>
              <w:t>05/04/2024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46B7F" w14:textId="77777777" w:rsidR="0020499B" w:rsidRPr="00AB37BA" w:rsidRDefault="0020499B" w:rsidP="002A71B3">
            <w:pPr>
              <w:pStyle w:val="rowtabella0"/>
              <w:rPr>
                <w:color w:val="002060"/>
              </w:rPr>
            </w:pPr>
            <w:r w:rsidRPr="00AB37BA">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CB9EE" w14:textId="77777777" w:rsidR="0020499B" w:rsidRPr="00AB37BA" w:rsidRDefault="0020499B" w:rsidP="002A71B3">
            <w:pPr>
              <w:pStyle w:val="rowtabella0"/>
              <w:rPr>
                <w:color w:val="002060"/>
              </w:rPr>
            </w:pPr>
            <w:r w:rsidRPr="00AB37BA">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5E026" w14:textId="77777777" w:rsidR="0020499B" w:rsidRPr="00AB37BA" w:rsidRDefault="0020499B" w:rsidP="002A71B3">
            <w:pPr>
              <w:pStyle w:val="rowtabella0"/>
              <w:rPr>
                <w:color w:val="002060"/>
              </w:rPr>
            </w:pPr>
            <w:r w:rsidRPr="00AB37BA">
              <w:rPr>
                <w:color w:val="002060"/>
              </w:rPr>
              <w:t xml:space="preserve">VIA </w:t>
            </w:r>
            <w:proofErr w:type="gramStart"/>
            <w:r w:rsidRPr="00AB37BA">
              <w:rPr>
                <w:color w:val="002060"/>
              </w:rPr>
              <w:t>B.ROSSI</w:t>
            </w:r>
            <w:proofErr w:type="gramEnd"/>
            <w:r w:rsidRPr="00AB37BA">
              <w:rPr>
                <w:color w:val="002060"/>
              </w:rPr>
              <w:t xml:space="preserve"> SNC</w:t>
            </w:r>
          </w:p>
        </w:tc>
      </w:tr>
      <w:tr w:rsidR="0020499B" w:rsidRPr="00AB37BA" w14:paraId="16DA9EAD"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32CB93" w14:textId="77777777" w:rsidR="0020499B" w:rsidRPr="00AB37BA" w:rsidRDefault="0020499B" w:rsidP="002A71B3">
            <w:pPr>
              <w:pStyle w:val="rowtabella0"/>
              <w:rPr>
                <w:color w:val="002060"/>
              </w:rPr>
            </w:pPr>
            <w:r w:rsidRPr="00AB37BA">
              <w:rPr>
                <w:color w:val="002060"/>
              </w:rPr>
              <w:t>BOCA CIVITANOVA 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B8A82E" w14:textId="77777777" w:rsidR="0020499B" w:rsidRPr="00AB37BA" w:rsidRDefault="0020499B" w:rsidP="002A71B3">
            <w:pPr>
              <w:pStyle w:val="rowtabella0"/>
              <w:rPr>
                <w:color w:val="002060"/>
              </w:rPr>
            </w:pPr>
            <w:r w:rsidRPr="00AB37BA">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18EE7C"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81FBF6" w14:textId="77777777" w:rsidR="0020499B" w:rsidRPr="00AB37BA" w:rsidRDefault="0020499B" w:rsidP="002A71B3">
            <w:pPr>
              <w:pStyle w:val="rowtabella0"/>
              <w:rPr>
                <w:color w:val="002060"/>
              </w:rPr>
            </w:pPr>
            <w:r w:rsidRPr="00AB37BA">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AC024E" w14:textId="77777777" w:rsidR="0020499B" w:rsidRPr="00AB37BA" w:rsidRDefault="0020499B" w:rsidP="002A71B3">
            <w:pPr>
              <w:pStyle w:val="rowtabella0"/>
              <w:rPr>
                <w:color w:val="002060"/>
              </w:rPr>
            </w:pPr>
            <w:r w:rsidRPr="00AB37BA">
              <w:rPr>
                <w:color w:val="002060"/>
              </w:rPr>
              <w:t>5280 TENSOSTRUTTURA S.</w:t>
            </w:r>
            <w:proofErr w:type="gramStart"/>
            <w:r w:rsidRPr="00AB37BA">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E1406E" w14:textId="77777777" w:rsidR="0020499B" w:rsidRPr="00AB37BA" w:rsidRDefault="0020499B" w:rsidP="002A71B3">
            <w:pPr>
              <w:pStyle w:val="rowtabella0"/>
              <w:rPr>
                <w:color w:val="002060"/>
              </w:rPr>
            </w:pPr>
            <w:r w:rsidRPr="00AB37BA">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18A7C" w14:textId="77777777" w:rsidR="0020499B" w:rsidRPr="00AB37BA" w:rsidRDefault="0020499B" w:rsidP="002A71B3">
            <w:pPr>
              <w:pStyle w:val="rowtabella0"/>
              <w:rPr>
                <w:color w:val="002060"/>
              </w:rPr>
            </w:pPr>
            <w:r w:rsidRPr="00AB37BA">
              <w:rPr>
                <w:color w:val="002060"/>
              </w:rPr>
              <w:t>VIA LORENZO LOTTO</w:t>
            </w:r>
          </w:p>
        </w:tc>
      </w:tr>
      <w:tr w:rsidR="0020499B" w:rsidRPr="00AB37BA" w14:paraId="19BBE631"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060E57" w14:textId="77777777" w:rsidR="0020499B" w:rsidRPr="00AB37BA" w:rsidRDefault="0020499B" w:rsidP="002A71B3">
            <w:pPr>
              <w:pStyle w:val="rowtabella0"/>
              <w:rPr>
                <w:color w:val="002060"/>
              </w:rPr>
            </w:pPr>
            <w:r w:rsidRPr="00AB37BA">
              <w:rPr>
                <w:color w:val="002060"/>
              </w:rPr>
              <w:t>C.F. MACERATESE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6101FC" w14:textId="77777777" w:rsidR="0020499B" w:rsidRPr="00AB37BA" w:rsidRDefault="0020499B" w:rsidP="002A71B3">
            <w:pPr>
              <w:pStyle w:val="rowtabella0"/>
              <w:rPr>
                <w:color w:val="002060"/>
              </w:rPr>
            </w:pPr>
            <w:r w:rsidRPr="00AB37BA">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960D57"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8AB8EB" w14:textId="77777777" w:rsidR="0020499B" w:rsidRPr="00AB37BA" w:rsidRDefault="0020499B" w:rsidP="002A71B3">
            <w:pPr>
              <w:pStyle w:val="rowtabella0"/>
              <w:rPr>
                <w:color w:val="002060"/>
              </w:rPr>
            </w:pPr>
            <w:r w:rsidRPr="00AB37BA">
              <w:rPr>
                <w:color w:val="002060"/>
              </w:rPr>
              <w:t>05/04/2024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E4E205" w14:textId="77777777" w:rsidR="0020499B" w:rsidRPr="00AB37BA" w:rsidRDefault="0020499B" w:rsidP="002A71B3">
            <w:pPr>
              <w:pStyle w:val="rowtabella0"/>
              <w:rPr>
                <w:color w:val="002060"/>
              </w:rPr>
            </w:pPr>
            <w:r w:rsidRPr="00AB37BA">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BF9AB5" w14:textId="77777777" w:rsidR="0020499B" w:rsidRPr="00AB37BA" w:rsidRDefault="0020499B" w:rsidP="002A71B3">
            <w:pPr>
              <w:pStyle w:val="rowtabella0"/>
              <w:rPr>
                <w:color w:val="002060"/>
              </w:rPr>
            </w:pPr>
            <w:r w:rsidRPr="00AB37BA">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9ED0C4" w14:textId="77777777" w:rsidR="0020499B" w:rsidRPr="00AB37BA" w:rsidRDefault="0020499B" w:rsidP="002A71B3">
            <w:pPr>
              <w:pStyle w:val="rowtabella0"/>
              <w:rPr>
                <w:color w:val="002060"/>
              </w:rPr>
            </w:pPr>
            <w:r w:rsidRPr="00AB37BA">
              <w:rPr>
                <w:color w:val="002060"/>
              </w:rPr>
              <w:t>VIA VOLTURNO-PIEDIRIPA</w:t>
            </w:r>
          </w:p>
        </w:tc>
      </w:tr>
      <w:tr w:rsidR="0020499B" w:rsidRPr="00AB37BA" w14:paraId="54628337"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7AAA5C" w14:textId="77777777" w:rsidR="0020499B" w:rsidRPr="00AB37BA" w:rsidRDefault="0020499B" w:rsidP="002A71B3">
            <w:pPr>
              <w:pStyle w:val="rowtabella0"/>
              <w:rPr>
                <w:color w:val="002060"/>
              </w:rPr>
            </w:pPr>
            <w:r w:rsidRPr="00AB37BA">
              <w:rPr>
                <w:color w:val="002060"/>
              </w:rPr>
              <w:t xml:space="preserve">CALCIO </w:t>
            </w:r>
            <w:proofErr w:type="gramStart"/>
            <w:r w:rsidRPr="00AB37BA">
              <w:rPr>
                <w:color w:val="002060"/>
              </w:rPr>
              <w:t>S.ELPIDIO</w:t>
            </w:r>
            <w:proofErr w:type="gramEnd"/>
            <w:r w:rsidRPr="00AB37BA">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E66CFA" w14:textId="77777777" w:rsidR="0020499B" w:rsidRPr="00AB37BA" w:rsidRDefault="0020499B" w:rsidP="002A71B3">
            <w:pPr>
              <w:pStyle w:val="rowtabella0"/>
              <w:rPr>
                <w:color w:val="002060"/>
              </w:rPr>
            </w:pPr>
            <w:r w:rsidRPr="00AB37BA">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EF9FB1"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CE204A"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B9B2AB" w14:textId="77777777" w:rsidR="0020499B" w:rsidRPr="00AB37BA" w:rsidRDefault="0020499B" w:rsidP="002A71B3">
            <w:pPr>
              <w:pStyle w:val="rowtabella0"/>
              <w:rPr>
                <w:color w:val="002060"/>
              </w:rPr>
            </w:pPr>
            <w:r w:rsidRPr="00AB37BA">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08004B" w14:textId="77777777" w:rsidR="0020499B" w:rsidRPr="00AB37BA" w:rsidRDefault="0020499B" w:rsidP="002A71B3">
            <w:pPr>
              <w:pStyle w:val="rowtabella0"/>
              <w:rPr>
                <w:color w:val="002060"/>
              </w:rPr>
            </w:pPr>
            <w:r w:rsidRPr="00AB37BA">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002399" w14:textId="77777777" w:rsidR="0020499B" w:rsidRPr="00AB37BA" w:rsidRDefault="0020499B" w:rsidP="002A71B3">
            <w:pPr>
              <w:pStyle w:val="rowtabella0"/>
              <w:rPr>
                <w:color w:val="002060"/>
              </w:rPr>
            </w:pPr>
            <w:r w:rsidRPr="00AB37BA">
              <w:rPr>
                <w:color w:val="002060"/>
              </w:rPr>
              <w:t>VIA CARDUCCI</w:t>
            </w:r>
          </w:p>
        </w:tc>
      </w:tr>
      <w:tr w:rsidR="0020499B" w:rsidRPr="00AB37BA" w14:paraId="15F9AD57"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50BEA1" w14:textId="77777777" w:rsidR="0020499B" w:rsidRPr="00AB37BA" w:rsidRDefault="0020499B" w:rsidP="002A71B3">
            <w:pPr>
              <w:pStyle w:val="rowtabella0"/>
              <w:rPr>
                <w:color w:val="002060"/>
              </w:rPr>
            </w:pPr>
            <w:r w:rsidRPr="00AB37BA">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AE04AC" w14:textId="77777777" w:rsidR="0020499B" w:rsidRPr="00AB37BA" w:rsidRDefault="0020499B" w:rsidP="002A71B3">
            <w:pPr>
              <w:pStyle w:val="rowtabella0"/>
              <w:rPr>
                <w:color w:val="002060"/>
              </w:rPr>
            </w:pPr>
            <w:r w:rsidRPr="00AB37BA">
              <w:rPr>
                <w:color w:val="002060"/>
              </w:rPr>
              <w:t>FUTSAL RECANATI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F620B1"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50D07C"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5B0900" w14:textId="77777777" w:rsidR="0020499B" w:rsidRPr="00AB37BA" w:rsidRDefault="0020499B" w:rsidP="002A71B3">
            <w:pPr>
              <w:pStyle w:val="rowtabella0"/>
              <w:rPr>
                <w:color w:val="002060"/>
              </w:rPr>
            </w:pPr>
            <w:r w:rsidRPr="00AB37BA">
              <w:rPr>
                <w:color w:val="002060"/>
              </w:rPr>
              <w:t>5674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752AD3" w14:textId="77777777" w:rsidR="0020499B" w:rsidRPr="00AB37BA" w:rsidRDefault="0020499B" w:rsidP="002A71B3">
            <w:pPr>
              <w:pStyle w:val="rowtabella0"/>
              <w:rPr>
                <w:color w:val="002060"/>
              </w:rPr>
            </w:pPr>
            <w:r w:rsidRPr="00AB37BA">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F8DB15" w14:textId="77777777" w:rsidR="0020499B" w:rsidRPr="00AB37BA" w:rsidRDefault="0020499B" w:rsidP="002A71B3">
            <w:pPr>
              <w:pStyle w:val="rowtabella0"/>
              <w:rPr>
                <w:color w:val="002060"/>
              </w:rPr>
            </w:pPr>
            <w:r w:rsidRPr="00AB37BA">
              <w:rPr>
                <w:color w:val="002060"/>
              </w:rPr>
              <w:t>VIA MANZONI</w:t>
            </w:r>
          </w:p>
        </w:tc>
      </w:tr>
      <w:tr w:rsidR="0020499B" w:rsidRPr="00AB37BA" w14:paraId="671CF6E3" w14:textId="77777777" w:rsidTr="002A71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7BAE0F" w14:textId="77777777" w:rsidR="0020499B" w:rsidRPr="00AB37BA" w:rsidRDefault="0020499B" w:rsidP="002A71B3">
            <w:pPr>
              <w:pStyle w:val="rowtabella0"/>
              <w:rPr>
                <w:color w:val="002060"/>
              </w:rPr>
            </w:pPr>
            <w:r w:rsidRPr="00AB37BA">
              <w:rPr>
                <w:color w:val="002060"/>
              </w:rPr>
              <w:t>VIS CIVITANOVA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14BEA" w14:textId="77777777" w:rsidR="0020499B" w:rsidRPr="00AB37BA" w:rsidRDefault="0020499B" w:rsidP="002A71B3">
            <w:pPr>
              <w:pStyle w:val="rowtabella0"/>
              <w:rPr>
                <w:color w:val="002060"/>
              </w:rPr>
            </w:pPr>
            <w:r w:rsidRPr="00AB37BA">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A4161"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AD2F8" w14:textId="77777777" w:rsidR="0020499B" w:rsidRPr="00AB37BA" w:rsidRDefault="0020499B" w:rsidP="002A71B3">
            <w:pPr>
              <w:pStyle w:val="rowtabella0"/>
              <w:rPr>
                <w:color w:val="002060"/>
              </w:rPr>
            </w:pPr>
            <w:r w:rsidRPr="00AB37BA">
              <w:rPr>
                <w:color w:val="002060"/>
              </w:rPr>
              <w:t>07/04/2024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C5ECA" w14:textId="77777777" w:rsidR="0020499B" w:rsidRPr="00AB37BA" w:rsidRDefault="0020499B" w:rsidP="002A71B3">
            <w:pPr>
              <w:pStyle w:val="rowtabella0"/>
              <w:rPr>
                <w:color w:val="002060"/>
              </w:rPr>
            </w:pPr>
            <w:r w:rsidRPr="00AB37BA">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D5E67" w14:textId="77777777" w:rsidR="0020499B" w:rsidRPr="00AB37BA" w:rsidRDefault="0020499B" w:rsidP="002A71B3">
            <w:pPr>
              <w:pStyle w:val="rowtabella0"/>
              <w:rPr>
                <w:color w:val="002060"/>
              </w:rPr>
            </w:pPr>
            <w:r w:rsidRPr="00AB37BA">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FB41EC" w14:textId="77777777" w:rsidR="0020499B" w:rsidRPr="00AB37BA" w:rsidRDefault="0020499B" w:rsidP="002A71B3">
            <w:pPr>
              <w:pStyle w:val="rowtabella0"/>
              <w:rPr>
                <w:color w:val="002060"/>
              </w:rPr>
            </w:pPr>
            <w:r w:rsidRPr="00AB37BA">
              <w:rPr>
                <w:color w:val="002060"/>
              </w:rPr>
              <w:t>VIA ALESSANDRO MANZONI</w:t>
            </w:r>
          </w:p>
        </w:tc>
      </w:tr>
    </w:tbl>
    <w:p w14:paraId="5D3861D7" w14:textId="77777777" w:rsidR="0020499B" w:rsidRPr="00AB37BA" w:rsidRDefault="0020499B" w:rsidP="0020499B">
      <w:pPr>
        <w:pStyle w:val="breakline"/>
        <w:rPr>
          <w:rFonts w:eastAsiaTheme="minorEastAsia"/>
          <w:color w:val="002060"/>
        </w:rPr>
      </w:pPr>
    </w:p>
    <w:p w14:paraId="570E6D37" w14:textId="77777777" w:rsidR="0020499B" w:rsidRPr="00AB37BA" w:rsidRDefault="0020499B" w:rsidP="0020499B">
      <w:pPr>
        <w:pStyle w:val="breakline"/>
        <w:rPr>
          <w:color w:val="002060"/>
        </w:rPr>
      </w:pPr>
    </w:p>
    <w:p w14:paraId="5F80B756" w14:textId="77777777" w:rsidR="0020499B" w:rsidRPr="00AB37BA" w:rsidRDefault="0020499B" w:rsidP="0020499B">
      <w:pPr>
        <w:pStyle w:val="breakline"/>
        <w:rPr>
          <w:color w:val="002060"/>
        </w:rPr>
      </w:pPr>
    </w:p>
    <w:p w14:paraId="68064EB5" w14:textId="77777777" w:rsidR="0020499B" w:rsidRPr="00AB37BA" w:rsidRDefault="0020499B" w:rsidP="0020499B">
      <w:pPr>
        <w:pStyle w:val="sottotitolocampionato10"/>
        <w:rPr>
          <w:color w:val="002060"/>
        </w:rPr>
      </w:pPr>
      <w:r w:rsidRPr="00AB37BA">
        <w:rPr>
          <w:color w:val="002060"/>
        </w:rPr>
        <w:t>GIRONE E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2"/>
        <w:gridCol w:w="385"/>
        <w:gridCol w:w="898"/>
        <w:gridCol w:w="1175"/>
        <w:gridCol w:w="1548"/>
        <w:gridCol w:w="1566"/>
      </w:tblGrid>
      <w:tr w:rsidR="0020499B" w:rsidRPr="00AB37BA" w14:paraId="6E6B8750" w14:textId="77777777" w:rsidTr="002A71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6683E" w14:textId="77777777" w:rsidR="0020499B" w:rsidRPr="00AB37BA" w:rsidRDefault="0020499B" w:rsidP="002A71B3">
            <w:pPr>
              <w:pStyle w:val="headertabella0"/>
              <w:rPr>
                <w:color w:val="002060"/>
              </w:rPr>
            </w:pPr>
            <w:r w:rsidRPr="00AB37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A0157" w14:textId="77777777" w:rsidR="0020499B" w:rsidRPr="00AB37BA" w:rsidRDefault="0020499B" w:rsidP="002A71B3">
            <w:pPr>
              <w:pStyle w:val="headertabella0"/>
              <w:rPr>
                <w:color w:val="002060"/>
              </w:rPr>
            </w:pPr>
            <w:r w:rsidRPr="00AB37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2593F" w14:textId="77777777" w:rsidR="0020499B" w:rsidRPr="00AB37BA" w:rsidRDefault="0020499B" w:rsidP="002A71B3">
            <w:pPr>
              <w:pStyle w:val="headertabella0"/>
              <w:rPr>
                <w:color w:val="002060"/>
              </w:rPr>
            </w:pPr>
            <w:r w:rsidRPr="00AB37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69C6D" w14:textId="77777777" w:rsidR="0020499B" w:rsidRPr="00AB37BA" w:rsidRDefault="0020499B" w:rsidP="002A71B3">
            <w:pPr>
              <w:pStyle w:val="headertabella0"/>
              <w:rPr>
                <w:color w:val="002060"/>
              </w:rPr>
            </w:pPr>
            <w:r w:rsidRPr="00AB37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BF9EF" w14:textId="77777777" w:rsidR="0020499B" w:rsidRPr="00AB37BA" w:rsidRDefault="0020499B" w:rsidP="002A71B3">
            <w:pPr>
              <w:pStyle w:val="headertabella0"/>
              <w:rPr>
                <w:color w:val="002060"/>
              </w:rPr>
            </w:pPr>
            <w:r w:rsidRPr="00AB37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014B9" w14:textId="77777777" w:rsidR="0020499B" w:rsidRPr="00AB37BA" w:rsidRDefault="0020499B" w:rsidP="002A71B3">
            <w:pPr>
              <w:pStyle w:val="headertabella0"/>
              <w:rPr>
                <w:color w:val="002060"/>
              </w:rPr>
            </w:pPr>
            <w:proofErr w:type="spellStart"/>
            <w:r w:rsidRPr="00AB37BA">
              <w:rPr>
                <w:color w:val="002060"/>
              </w:rPr>
              <w:t>Localita'</w:t>
            </w:r>
            <w:proofErr w:type="spellEnd"/>
            <w:r w:rsidRPr="00AB37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7E150" w14:textId="77777777" w:rsidR="0020499B" w:rsidRPr="00AB37BA" w:rsidRDefault="0020499B" w:rsidP="002A71B3">
            <w:pPr>
              <w:pStyle w:val="headertabella0"/>
              <w:rPr>
                <w:color w:val="002060"/>
              </w:rPr>
            </w:pPr>
            <w:r w:rsidRPr="00AB37BA">
              <w:rPr>
                <w:color w:val="002060"/>
              </w:rPr>
              <w:t>Indirizzo Impianto</w:t>
            </w:r>
          </w:p>
        </w:tc>
      </w:tr>
      <w:tr w:rsidR="0020499B" w:rsidRPr="00AB37BA" w14:paraId="0F4111B7" w14:textId="77777777" w:rsidTr="002A71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32EC51" w14:textId="77777777" w:rsidR="0020499B" w:rsidRPr="00AB37BA" w:rsidRDefault="0020499B" w:rsidP="002A71B3">
            <w:pPr>
              <w:pStyle w:val="rowtabella0"/>
              <w:rPr>
                <w:color w:val="002060"/>
              </w:rPr>
            </w:pPr>
            <w:r w:rsidRPr="00AB37BA">
              <w:rPr>
                <w:color w:val="002060"/>
              </w:rPr>
              <w:t>ATLETICO ASCOLI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0BAC3" w14:textId="77777777" w:rsidR="0020499B" w:rsidRPr="00AB37BA" w:rsidRDefault="0020499B" w:rsidP="002A71B3">
            <w:pPr>
              <w:pStyle w:val="rowtabella0"/>
              <w:rPr>
                <w:color w:val="002060"/>
              </w:rPr>
            </w:pPr>
            <w:r w:rsidRPr="00AB37BA">
              <w:rPr>
                <w:color w:val="002060"/>
              </w:rPr>
              <w:t>ACQUAVIVA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9B4CB" w14:textId="77777777" w:rsidR="0020499B" w:rsidRPr="00AB37BA" w:rsidRDefault="0020499B" w:rsidP="002A71B3">
            <w:pPr>
              <w:pStyle w:val="rowtabella0"/>
              <w:jc w:val="center"/>
              <w:rPr>
                <w:color w:val="002060"/>
              </w:rPr>
            </w:pPr>
            <w:r w:rsidRPr="00AB37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97D3B" w14:textId="77777777" w:rsidR="0020499B" w:rsidRPr="00AB37BA" w:rsidRDefault="0020499B" w:rsidP="002A71B3">
            <w:pPr>
              <w:pStyle w:val="rowtabella0"/>
              <w:rPr>
                <w:color w:val="002060"/>
              </w:rPr>
            </w:pPr>
            <w:r w:rsidRPr="00AB37BA">
              <w:rPr>
                <w:color w:val="002060"/>
              </w:rPr>
              <w:t>05/04/2024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5FDBA" w14:textId="77777777" w:rsidR="0020499B" w:rsidRPr="00AB37BA" w:rsidRDefault="0020499B" w:rsidP="002A71B3">
            <w:pPr>
              <w:pStyle w:val="rowtabella0"/>
              <w:rPr>
                <w:color w:val="002060"/>
              </w:rPr>
            </w:pPr>
            <w:r w:rsidRPr="00AB37BA">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3925F" w14:textId="77777777" w:rsidR="0020499B" w:rsidRPr="00AB37BA" w:rsidRDefault="0020499B" w:rsidP="002A71B3">
            <w:pPr>
              <w:pStyle w:val="rowtabella0"/>
              <w:rPr>
                <w:color w:val="002060"/>
              </w:rPr>
            </w:pPr>
            <w:r w:rsidRPr="00AB37BA">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03437E" w14:textId="77777777" w:rsidR="0020499B" w:rsidRPr="00AB37BA" w:rsidRDefault="0020499B" w:rsidP="002A71B3">
            <w:pPr>
              <w:pStyle w:val="rowtabella0"/>
              <w:rPr>
                <w:color w:val="002060"/>
              </w:rPr>
            </w:pPr>
            <w:r w:rsidRPr="00AB37BA">
              <w:rPr>
                <w:color w:val="002060"/>
              </w:rPr>
              <w:t xml:space="preserve">LOC.MONTEROCCO VIA </w:t>
            </w:r>
            <w:proofErr w:type="gramStart"/>
            <w:r w:rsidRPr="00AB37BA">
              <w:rPr>
                <w:color w:val="002060"/>
              </w:rPr>
              <w:t>A.MANCINI</w:t>
            </w:r>
            <w:proofErr w:type="gramEnd"/>
          </w:p>
        </w:tc>
      </w:tr>
      <w:tr w:rsidR="0020499B" w:rsidRPr="00AB37BA" w14:paraId="44E62B97"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516442" w14:textId="77777777" w:rsidR="0020499B" w:rsidRPr="00AB37BA" w:rsidRDefault="0020499B" w:rsidP="002A71B3">
            <w:pPr>
              <w:pStyle w:val="rowtabella0"/>
              <w:rPr>
                <w:color w:val="002060"/>
              </w:rPr>
            </w:pPr>
            <w:r w:rsidRPr="00AB37BA">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801C75" w14:textId="77777777" w:rsidR="0020499B" w:rsidRPr="00AB37BA" w:rsidRDefault="0020499B" w:rsidP="002A71B3">
            <w:pPr>
              <w:pStyle w:val="rowtabella0"/>
              <w:rPr>
                <w:color w:val="002060"/>
              </w:rPr>
            </w:pPr>
            <w:r w:rsidRPr="00AB37BA">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D07E3D"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879372" w14:textId="77777777" w:rsidR="0020499B" w:rsidRPr="00AB37BA" w:rsidRDefault="0020499B" w:rsidP="002A71B3">
            <w:pPr>
              <w:pStyle w:val="rowtabella0"/>
              <w:rPr>
                <w:color w:val="002060"/>
              </w:rPr>
            </w:pPr>
            <w:r w:rsidRPr="00AB37BA">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305979" w14:textId="77777777" w:rsidR="0020499B" w:rsidRPr="00AB37BA" w:rsidRDefault="0020499B" w:rsidP="002A71B3">
            <w:pPr>
              <w:pStyle w:val="rowtabella0"/>
              <w:rPr>
                <w:color w:val="002060"/>
              </w:rPr>
            </w:pPr>
            <w:r w:rsidRPr="00AB37BA">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E567BA" w14:textId="77777777" w:rsidR="0020499B" w:rsidRPr="00AB37BA" w:rsidRDefault="0020499B" w:rsidP="002A71B3">
            <w:pPr>
              <w:pStyle w:val="rowtabella0"/>
              <w:rPr>
                <w:color w:val="002060"/>
              </w:rPr>
            </w:pPr>
            <w:r w:rsidRPr="00AB37BA">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C90C36" w14:textId="77777777" w:rsidR="0020499B" w:rsidRPr="00AB37BA" w:rsidRDefault="0020499B" w:rsidP="002A71B3">
            <w:pPr>
              <w:pStyle w:val="rowtabella0"/>
              <w:rPr>
                <w:color w:val="002060"/>
              </w:rPr>
            </w:pPr>
            <w:r w:rsidRPr="00AB37BA">
              <w:rPr>
                <w:color w:val="002060"/>
              </w:rPr>
              <w:t xml:space="preserve">TRAVERSA VIA </w:t>
            </w:r>
            <w:proofErr w:type="gramStart"/>
            <w:r w:rsidRPr="00AB37BA">
              <w:rPr>
                <w:color w:val="002060"/>
              </w:rPr>
              <w:t>U.T</w:t>
            </w:r>
            <w:proofErr w:type="gramEnd"/>
            <w:r w:rsidRPr="00AB37BA">
              <w:rPr>
                <w:color w:val="002060"/>
              </w:rPr>
              <w:t>0MEI</w:t>
            </w:r>
          </w:p>
        </w:tc>
      </w:tr>
      <w:tr w:rsidR="0020499B" w:rsidRPr="00AB37BA" w14:paraId="28E37664"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230DA1" w14:textId="77777777" w:rsidR="0020499B" w:rsidRPr="00AB37BA" w:rsidRDefault="0020499B" w:rsidP="002A71B3">
            <w:pPr>
              <w:pStyle w:val="rowtabella0"/>
              <w:rPr>
                <w:color w:val="002060"/>
              </w:rPr>
            </w:pPr>
            <w:r w:rsidRPr="00AB37BA">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CEC828" w14:textId="77777777" w:rsidR="0020499B" w:rsidRPr="00AB37BA" w:rsidRDefault="0020499B" w:rsidP="002A71B3">
            <w:pPr>
              <w:pStyle w:val="rowtabella0"/>
              <w:rPr>
                <w:color w:val="002060"/>
              </w:rPr>
            </w:pPr>
            <w:r w:rsidRPr="00AB37BA">
              <w:rPr>
                <w:color w:val="002060"/>
              </w:rPr>
              <w:t>AMICI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E18B3D"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A75B6F" w14:textId="77777777" w:rsidR="0020499B" w:rsidRPr="00AB37BA" w:rsidRDefault="0020499B" w:rsidP="002A71B3">
            <w:pPr>
              <w:pStyle w:val="rowtabella0"/>
              <w:rPr>
                <w:color w:val="002060"/>
              </w:rPr>
            </w:pPr>
            <w:r w:rsidRPr="00AB37BA">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6B749C" w14:textId="77777777" w:rsidR="0020499B" w:rsidRPr="00AB37BA" w:rsidRDefault="0020499B" w:rsidP="002A71B3">
            <w:pPr>
              <w:pStyle w:val="rowtabella0"/>
              <w:rPr>
                <w:color w:val="002060"/>
              </w:rPr>
            </w:pPr>
            <w:r w:rsidRPr="00AB37BA">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6562DC" w14:textId="77777777" w:rsidR="0020499B" w:rsidRPr="00AB37BA" w:rsidRDefault="0020499B" w:rsidP="002A71B3">
            <w:pPr>
              <w:pStyle w:val="rowtabella0"/>
              <w:rPr>
                <w:color w:val="002060"/>
              </w:rPr>
            </w:pPr>
            <w:r w:rsidRPr="00AB37BA">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8E51C4" w14:textId="77777777" w:rsidR="0020499B" w:rsidRPr="00AB37BA" w:rsidRDefault="0020499B" w:rsidP="002A71B3">
            <w:pPr>
              <w:pStyle w:val="rowtabella0"/>
              <w:rPr>
                <w:color w:val="002060"/>
              </w:rPr>
            </w:pPr>
            <w:r w:rsidRPr="00AB37BA">
              <w:rPr>
                <w:color w:val="002060"/>
              </w:rPr>
              <w:t>VIA DELL IRIS</w:t>
            </w:r>
          </w:p>
        </w:tc>
      </w:tr>
      <w:tr w:rsidR="0020499B" w:rsidRPr="00AB37BA" w14:paraId="5B3A0157"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4197EC" w14:textId="77777777" w:rsidR="0020499B" w:rsidRPr="00AB37BA" w:rsidRDefault="0020499B" w:rsidP="002A71B3">
            <w:pPr>
              <w:pStyle w:val="rowtabella0"/>
              <w:rPr>
                <w:color w:val="002060"/>
              </w:rPr>
            </w:pPr>
            <w:r w:rsidRPr="00AB37BA">
              <w:rPr>
                <w:color w:val="002060"/>
              </w:rPr>
              <w:lastRenderedPageBreak/>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6E0F0E" w14:textId="77777777" w:rsidR="0020499B" w:rsidRPr="00AB37BA" w:rsidRDefault="0020499B" w:rsidP="002A71B3">
            <w:pPr>
              <w:pStyle w:val="rowtabella0"/>
              <w:rPr>
                <w:color w:val="002060"/>
              </w:rPr>
            </w:pPr>
            <w:r w:rsidRPr="00AB37BA">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444927"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B7386F" w14:textId="77777777" w:rsidR="0020499B" w:rsidRPr="00AB37BA" w:rsidRDefault="0020499B" w:rsidP="002A71B3">
            <w:pPr>
              <w:pStyle w:val="rowtabella0"/>
              <w:rPr>
                <w:color w:val="002060"/>
              </w:rPr>
            </w:pPr>
            <w:r w:rsidRPr="00AB37BA">
              <w:rPr>
                <w:color w:val="002060"/>
              </w:rPr>
              <w:t>05/04/2024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FCB6F1" w14:textId="77777777" w:rsidR="0020499B" w:rsidRPr="00AB37BA" w:rsidRDefault="0020499B" w:rsidP="002A71B3">
            <w:pPr>
              <w:pStyle w:val="rowtabella0"/>
              <w:rPr>
                <w:color w:val="002060"/>
              </w:rPr>
            </w:pPr>
            <w:r w:rsidRPr="00AB37BA">
              <w:rPr>
                <w:color w:val="002060"/>
              </w:rPr>
              <w:t>5670 PALESTRA COMUNALE VANNICOLA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03135E" w14:textId="77777777" w:rsidR="0020499B" w:rsidRPr="00AB37BA" w:rsidRDefault="0020499B" w:rsidP="002A71B3">
            <w:pPr>
              <w:pStyle w:val="rowtabella0"/>
              <w:rPr>
                <w:color w:val="002060"/>
              </w:rPr>
            </w:pPr>
            <w:r w:rsidRPr="00AB37BA">
              <w:rPr>
                <w:color w:val="002060"/>
              </w:rPr>
              <w:t>OFFIDA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0AD27F" w14:textId="77777777" w:rsidR="0020499B" w:rsidRPr="00AB37BA" w:rsidRDefault="0020499B" w:rsidP="002A71B3">
            <w:pPr>
              <w:pStyle w:val="rowtabella0"/>
              <w:rPr>
                <w:color w:val="002060"/>
              </w:rPr>
            </w:pPr>
            <w:r w:rsidRPr="00AB37BA">
              <w:rPr>
                <w:color w:val="002060"/>
              </w:rPr>
              <w:t>VIA MARTIRI DELLA RESISTENZA</w:t>
            </w:r>
          </w:p>
        </w:tc>
      </w:tr>
      <w:tr w:rsidR="0020499B" w:rsidRPr="00AB37BA" w14:paraId="52CE50ED"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525114" w14:textId="77777777" w:rsidR="0020499B" w:rsidRPr="00AB37BA" w:rsidRDefault="0020499B" w:rsidP="002A71B3">
            <w:pPr>
              <w:pStyle w:val="rowtabella0"/>
              <w:rPr>
                <w:color w:val="002060"/>
              </w:rPr>
            </w:pPr>
            <w:r w:rsidRPr="00AB37BA">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FD4A5F" w14:textId="77777777" w:rsidR="0020499B" w:rsidRPr="00AB37BA" w:rsidRDefault="0020499B" w:rsidP="002A71B3">
            <w:pPr>
              <w:pStyle w:val="rowtabella0"/>
              <w:rPr>
                <w:color w:val="002060"/>
              </w:rPr>
            </w:pPr>
            <w:r w:rsidRPr="00AB37BA">
              <w:rPr>
                <w:color w:val="002060"/>
              </w:rPr>
              <w:t>BOCASTRUM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1B241C"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451AEB"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266D8D" w14:textId="77777777" w:rsidR="0020499B" w:rsidRPr="00AB37BA" w:rsidRDefault="0020499B" w:rsidP="002A71B3">
            <w:pPr>
              <w:pStyle w:val="rowtabella0"/>
              <w:rPr>
                <w:color w:val="002060"/>
              </w:rPr>
            </w:pPr>
            <w:r w:rsidRPr="00AB37BA">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45C5AA" w14:textId="77777777" w:rsidR="0020499B" w:rsidRPr="00AB37BA" w:rsidRDefault="0020499B" w:rsidP="002A71B3">
            <w:pPr>
              <w:pStyle w:val="rowtabella0"/>
              <w:rPr>
                <w:color w:val="002060"/>
              </w:rPr>
            </w:pPr>
            <w:r w:rsidRPr="00AB37BA">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BCE5F1" w14:textId="77777777" w:rsidR="0020499B" w:rsidRPr="00AB37BA" w:rsidRDefault="0020499B" w:rsidP="002A71B3">
            <w:pPr>
              <w:pStyle w:val="rowtabella0"/>
              <w:rPr>
                <w:color w:val="002060"/>
              </w:rPr>
            </w:pPr>
            <w:r w:rsidRPr="00AB37BA">
              <w:rPr>
                <w:color w:val="002060"/>
              </w:rPr>
              <w:t>VIA SALVO D'ACQUISTO</w:t>
            </w:r>
          </w:p>
        </w:tc>
      </w:tr>
      <w:tr w:rsidR="0020499B" w:rsidRPr="00AB37BA" w14:paraId="16DC2BF1"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037009" w14:textId="77777777" w:rsidR="0020499B" w:rsidRPr="00AB37BA" w:rsidRDefault="0020499B" w:rsidP="002A71B3">
            <w:pPr>
              <w:pStyle w:val="rowtabella0"/>
              <w:rPr>
                <w:color w:val="002060"/>
              </w:rPr>
            </w:pPr>
            <w:r w:rsidRPr="00AB37BA">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EDDE3D" w14:textId="77777777" w:rsidR="0020499B" w:rsidRPr="00AB37BA" w:rsidRDefault="0020499B" w:rsidP="002A71B3">
            <w:pPr>
              <w:pStyle w:val="rowtabella0"/>
              <w:rPr>
                <w:color w:val="002060"/>
              </w:rPr>
            </w:pPr>
            <w:r w:rsidRPr="00AB37BA">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73A33F"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4AA6F7" w14:textId="77777777" w:rsidR="0020499B" w:rsidRPr="00AB37BA" w:rsidRDefault="0020499B" w:rsidP="002A71B3">
            <w:pPr>
              <w:pStyle w:val="rowtabella0"/>
              <w:rPr>
                <w:color w:val="002060"/>
              </w:rPr>
            </w:pPr>
            <w:r w:rsidRPr="00AB37BA">
              <w:rPr>
                <w:color w:val="002060"/>
              </w:rPr>
              <w:t>05/04/2024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F42DF8" w14:textId="77777777" w:rsidR="0020499B" w:rsidRPr="00AB37BA" w:rsidRDefault="0020499B" w:rsidP="002A71B3">
            <w:pPr>
              <w:pStyle w:val="rowtabella0"/>
              <w:rPr>
                <w:color w:val="002060"/>
              </w:rPr>
            </w:pPr>
            <w:r w:rsidRPr="00AB37BA">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944D93" w14:textId="77777777" w:rsidR="0020499B" w:rsidRPr="00AB37BA" w:rsidRDefault="0020499B" w:rsidP="002A71B3">
            <w:pPr>
              <w:pStyle w:val="rowtabella0"/>
              <w:rPr>
                <w:color w:val="002060"/>
              </w:rPr>
            </w:pPr>
            <w:r w:rsidRPr="00AB37BA">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70C903" w14:textId="77777777" w:rsidR="0020499B" w:rsidRPr="00AB37BA" w:rsidRDefault="0020499B" w:rsidP="002A71B3">
            <w:pPr>
              <w:pStyle w:val="rowtabella0"/>
              <w:rPr>
                <w:color w:val="002060"/>
              </w:rPr>
            </w:pPr>
            <w:r w:rsidRPr="00AB37BA">
              <w:rPr>
                <w:color w:val="002060"/>
              </w:rPr>
              <w:t>VIA SGATTONI - CONTR.RAGNOLA</w:t>
            </w:r>
          </w:p>
        </w:tc>
      </w:tr>
      <w:tr w:rsidR="0020499B" w:rsidRPr="00AB37BA" w14:paraId="417DFF9B" w14:textId="77777777" w:rsidTr="002A71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8E8AB4" w14:textId="77777777" w:rsidR="0020499B" w:rsidRPr="00AB37BA" w:rsidRDefault="0020499B" w:rsidP="002A71B3">
            <w:pPr>
              <w:pStyle w:val="rowtabella0"/>
              <w:rPr>
                <w:color w:val="002060"/>
              </w:rPr>
            </w:pPr>
            <w:r w:rsidRPr="00AB37BA">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BE02D" w14:textId="77777777" w:rsidR="0020499B" w:rsidRPr="00AB37BA" w:rsidRDefault="0020499B" w:rsidP="002A71B3">
            <w:pPr>
              <w:pStyle w:val="rowtabella0"/>
              <w:rPr>
                <w:color w:val="002060"/>
              </w:rPr>
            </w:pPr>
            <w:r w:rsidRPr="00AB37BA">
              <w:rPr>
                <w:color w:val="002060"/>
              </w:rPr>
              <w:t>RIVIERA DELLE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3EE73"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5F6BEC"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C14C7" w14:textId="77777777" w:rsidR="0020499B" w:rsidRPr="00AB37BA" w:rsidRDefault="0020499B" w:rsidP="002A71B3">
            <w:pPr>
              <w:pStyle w:val="rowtabella0"/>
              <w:rPr>
                <w:color w:val="002060"/>
              </w:rPr>
            </w:pPr>
            <w:r w:rsidRPr="00AB37BA">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5DA2D" w14:textId="77777777" w:rsidR="0020499B" w:rsidRPr="00AB37BA" w:rsidRDefault="0020499B" w:rsidP="002A71B3">
            <w:pPr>
              <w:pStyle w:val="rowtabella0"/>
              <w:rPr>
                <w:color w:val="002060"/>
              </w:rPr>
            </w:pPr>
            <w:r w:rsidRPr="00AB37BA">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FDFEB" w14:textId="77777777" w:rsidR="0020499B" w:rsidRPr="00AB37BA" w:rsidRDefault="0020499B" w:rsidP="002A71B3">
            <w:pPr>
              <w:pStyle w:val="rowtabella0"/>
              <w:rPr>
                <w:color w:val="002060"/>
              </w:rPr>
            </w:pPr>
            <w:r w:rsidRPr="00AB37BA">
              <w:rPr>
                <w:color w:val="002060"/>
              </w:rPr>
              <w:t>VIA ADIGE, 35</w:t>
            </w:r>
          </w:p>
        </w:tc>
      </w:tr>
    </w:tbl>
    <w:p w14:paraId="22EF9D46" w14:textId="77777777" w:rsidR="0020499B" w:rsidRPr="001B77AD" w:rsidRDefault="0020499B" w:rsidP="00B46E19">
      <w:pPr>
        <w:pStyle w:val="breakline"/>
        <w:rPr>
          <w:rFonts w:eastAsiaTheme="minorEastAsia"/>
          <w:color w:val="002060"/>
        </w:rPr>
      </w:pPr>
    </w:p>
    <w:p w14:paraId="4509A9D5" w14:textId="77777777" w:rsidR="00B46E19" w:rsidRPr="001B77AD" w:rsidRDefault="00B46E19" w:rsidP="00B46E19">
      <w:pPr>
        <w:pStyle w:val="breakline"/>
        <w:rPr>
          <w:color w:val="002060"/>
        </w:rPr>
      </w:pPr>
    </w:p>
    <w:p w14:paraId="1EC51E15" w14:textId="77777777" w:rsidR="00B46E19" w:rsidRPr="001B77AD" w:rsidRDefault="00B46E19" w:rsidP="00B46E19">
      <w:pPr>
        <w:pStyle w:val="titolocampionato0"/>
        <w:shd w:val="clear" w:color="auto" w:fill="CCCCCC"/>
        <w:spacing w:before="80" w:after="40"/>
        <w:rPr>
          <w:color w:val="002060"/>
        </w:rPr>
      </w:pPr>
      <w:r w:rsidRPr="001B77AD">
        <w:rPr>
          <w:color w:val="002060"/>
        </w:rPr>
        <w:t>REGIONALE CALCIO A 5 FEMMINILE</w:t>
      </w:r>
    </w:p>
    <w:p w14:paraId="0B1FCCF8" w14:textId="77777777" w:rsidR="00B46E19" w:rsidRPr="001B77AD" w:rsidRDefault="00B46E19" w:rsidP="00B46E19">
      <w:pPr>
        <w:pStyle w:val="titoloprinc0"/>
        <w:rPr>
          <w:color w:val="002060"/>
        </w:rPr>
      </w:pPr>
      <w:r w:rsidRPr="001B77AD">
        <w:rPr>
          <w:color w:val="002060"/>
        </w:rPr>
        <w:t>RISULTATI</w:t>
      </w:r>
    </w:p>
    <w:p w14:paraId="5E07088E" w14:textId="77777777" w:rsidR="00B46E19" w:rsidRPr="001B77AD" w:rsidRDefault="00B46E19" w:rsidP="00B46E19">
      <w:pPr>
        <w:pStyle w:val="breakline"/>
        <w:rPr>
          <w:color w:val="002060"/>
        </w:rPr>
      </w:pPr>
    </w:p>
    <w:p w14:paraId="4EE00DD8" w14:textId="77777777" w:rsidR="00B46E19" w:rsidRPr="001B77AD" w:rsidRDefault="00B46E19" w:rsidP="00B46E19">
      <w:pPr>
        <w:pStyle w:val="sottotitolocampionato10"/>
        <w:rPr>
          <w:color w:val="002060"/>
        </w:rPr>
      </w:pPr>
      <w:r w:rsidRPr="001B77AD">
        <w:rPr>
          <w:color w:val="002060"/>
        </w:rPr>
        <w:t>RISULTATI UFFICIALI GARE DEL 23/03/2024</w:t>
      </w:r>
    </w:p>
    <w:p w14:paraId="4D12994C" w14:textId="77777777" w:rsidR="00B46E19" w:rsidRPr="00B46E19" w:rsidRDefault="00B46E19" w:rsidP="00B46E19">
      <w:pPr>
        <w:pStyle w:val="sottotitolocampionato20"/>
        <w:spacing w:before="0" w:beforeAutospacing="0" w:after="0" w:afterAutospacing="0"/>
        <w:rPr>
          <w:rFonts w:ascii="Arial" w:hAnsi="Arial" w:cs="Arial"/>
          <w:color w:val="002060"/>
          <w:sz w:val="20"/>
          <w:szCs w:val="20"/>
        </w:rPr>
      </w:pPr>
      <w:r w:rsidRPr="00B46E19">
        <w:rPr>
          <w:rFonts w:ascii="Arial" w:hAnsi="Arial" w:cs="Arial"/>
          <w:color w:val="002060"/>
          <w:sz w:val="20"/>
          <w:szCs w:val="20"/>
        </w:rPr>
        <w:t>Si trascrivono qui di seguito i risultati ufficiali delle gare disputate</w:t>
      </w:r>
    </w:p>
    <w:p w14:paraId="3E3ED401" w14:textId="77777777" w:rsidR="00B46E19" w:rsidRPr="001B77AD" w:rsidRDefault="00B46E19" w:rsidP="00B46E1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46E19" w:rsidRPr="001B77AD" w14:paraId="700B2D45" w14:textId="77777777" w:rsidTr="002A71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6E19" w:rsidRPr="001B77AD" w14:paraId="4C387E75" w14:textId="77777777" w:rsidTr="002A71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80EB2" w14:textId="77777777" w:rsidR="00B46E19" w:rsidRPr="001B77AD" w:rsidRDefault="00B46E19" w:rsidP="002A71B3">
                  <w:pPr>
                    <w:pStyle w:val="headertabella0"/>
                    <w:rPr>
                      <w:color w:val="002060"/>
                    </w:rPr>
                  </w:pPr>
                  <w:r w:rsidRPr="001B77AD">
                    <w:rPr>
                      <w:color w:val="002060"/>
                    </w:rPr>
                    <w:t>GIRONE A - 10 Giornata - R</w:t>
                  </w:r>
                </w:p>
              </w:tc>
            </w:tr>
            <w:tr w:rsidR="00B46E19" w:rsidRPr="001B77AD" w14:paraId="3932C719" w14:textId="77777777" w:rsidTr="002A71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582665" w14:textId="77777777" w:rsidR="00B46E19" w:rsidRPr="001B77AD" w:rsidRDefault="00B46E19" w:rsidP="002A71B3">
                  <w:pPr>
                    <w:pStyle w:val="rowtabella0"/>
                    <w:rPr>
                      <w:color w:val="002060"/>
                    </w:rPr>
                  </w:pPr>
                  <w:r w:rsidRPr="001B77AD">
                    <w:rPr>
                      <w:color w:val="002060"/>
                    </w:rPr>
                    <w:t>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5CD02" w14:textId="77777777" w:rsidR="00B46E19" w:rsidRPr="001B77AD" w:rsidRDefault="00B46E19" w:rsidP="002A71B3">
                  <w:pPr>
                    <w:pStyle w:val="rowtabella0"/>
                    <w:rPr>
                      <w:color w:val="002060"/>
                    </w:rPr>
                  </w:pPr>
                  <w:r w:rsidRPr="001B77AD">
                    <w:rPr>
                      <w:color w:val="002060"/>
                    </w:rPr>
                    <w:t>- ASD KAPPABI POTENZAPICENA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670CF" w14:textId="77777777" w:rsidR="00B46E19" w:rsidRPr="001B77AD" w:rsidRDefault="00B46E19" w:rsidP="002A71B3">
                  <w:pPr>
                    <w:pStyle w:val="rowtabella0"/>
                    <w:jc w:val="center"/>
                    <w:rPr>
                      <w:color w:val="002060"/>
                    </w:rPr>
                  </w:pPr>
                  <w:r w:rsidRPr="001B77AD">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2A00C" w14:textId="77777777" w:rsidR="00B46E19" w:rsidRPr="001B77AD" w:rsidRDefault="00B46E19" w:rsidP="002A71B3">
                  <w:pPr>
                    <w:pStyle w:val="rowtabella0"/>
                    <w:jc w:val="center"/>
                    <w:rPr>
                      <w:color w:val="002060"/>
                    </w:rPr>
                  </w:pPr>
                  <w:r w:rsidRPr="001B77AD">
                    <w:rPr>
                      <w:color w:val="002060"/>
                    </w:rPr>
                    <w:t> </w:t>
                  </w:r>
                </w:p>
              </w:tc>
            </w:tr>
            <w:tr w:rsidR="00B46E19" w:rsidRPr="001B77AD" w14:paraId="17A672FD"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0CE2A5" w14:textId="77777777" w:rsidR="00B46E19" w:rsidRPr="001B77AD" w:rsidRDefault="00B46E19" w:rsidP="002A71B3">
                  <w:pPr>
                    <w:pStyle w:val="rowtabella0"/>
                    <w:rPr>
                      <w:color w:val="002060"/>
                    </w:rPr>
                  </w:pPr>
                  <w:r w:rsidRPr="001B77AD">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5FC89B" w14:textId="77777777" w:rsidR="00B46E19" w:rsidRPr="001B77AD" w:rsidRDefault="00B46E19" w:rsidP="002A71B3">
                  <w:pPr>
                    <w:pStyle w:val="rowtabella0"/>
                    <w:rPr>
                      <w:color w:val="002060"/>
                    </w:rPr>
                  </w:pPr>
                  <w:r w:rsidRPr="001B77AD">
                    <w:rPr>
                      <w:color w:val="002060"/>
                    </w:rPr>
                    <w:t>- SANTANGIOLESE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9FB51C" w14:textId="77777777" w:rsidR="00B46E19" w:rsidRPr="001B77AD" w:rsidRDefault="00B46E19" w:rsidP="002A71B3">
                  <w:pPr>
                    <w:pStyle w:val="rowtabella0"/>
                    <w:jc w:val="center"/>
                    <w:rPr>
                      <w:color w:val="002060"/>
                    </w:rPr>
                  </w:pPr>
                  <w:r w:rsidRPr="001B77AD">
                    <w:rPr>
                      <w:color w:val="002060"/>
                    </w:rPr>
                    <w:t>11 - 3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F39BA2" w14:textId="77777777" w:rsidR="00B46E19" w:rsidRPr="001B77AD" w:rsidRDefault="00B46E19" w:rsidP="002A71B3">
                  <w:pPr>
                    <w:pStyle w:val="rowtabella0"/>
                    <w:jc w:val="center"/>
                    <w:rPr>
                      <w:color w:val="002060"/>
                    </w:rPr>
                  </w:pPr>
                  <w:r w:rsidRPr="001B77AD">
                    <w:rPr>
                      <w:color w:val="002060"/>
                    </w:rPr>
                    <w:t> </w:t>
                  </w:r>
                </w:p>
              </w:tc>
            </w:tr>
            <w:tr w:rsidR="00B46E19" w:rsidRPr="001B77AD" w14:paraId="4958D7C0"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962548" w14:textId="77777777" w:rsidR="00B46E19" w:rsidRPr="001B77AD" w:rsidRDefault="00B46E19" w:rsidP="002A71B3">
                  <w:pPr>
                    <w:pStyle w:val="rowtabella0"/>
                    <w:rPr>
                      <w:color w:val="002060"/>
                    </w:rPr>
                  </w:pPr>
                  <w:r w:rsidRPr="001B77AD">
                    <w:rPr>
                      <w:color w:val="002060"/>
                    </w:rPr>
                    <w:t>(1) 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211F0A" w14:textId="77777777" w:rsidR="00B46E19" w:rsidRPr="001B77AD" w:rsidRDefault="00B46E19" w:rsidP="002A71B3">
                  <w:pPr>
                    <w:pStyle w:val="rowtabella0"/>
                    <w:rPr>
                      <w:color w:val="002060"/>
                    </w:rPr>
                  </w:pPr>
                  <w:r w:rsidRPr="001B77AD">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B07AFB" w14:textId="77777777" w:rsidR="00B46E19" w:rsidRPr="001B77AD" w:rsidRDefault="00B46E19" w:rsidP="002A71B3">
                  <w:pPr>
                    <w:pStyle w:val="rowtabella0"/>
                    <w:jc w:val="center"/>
                    <w:rPr>
                      <w:color w:val="002060"/>
                    </w:rPr>
                  </w:pPr>
                  <w:r w:rsidRPr="001B77AD">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6AB96F" w14:textId="77777777" w:rsidR="00B46E19" w:rsidRPr="001B77AD" w:rsidRDefault="00B46E19" w:rsidP="002A71B3">
                  <w:pPr>
                    <w:pStyle w:val="rowtabella0"/>
                    <w:jc w:val="center"/>
                    <w:rPr>
                      <w:color w:val="002060"/>
                    </w:rPr>
                  </w:pPr>
                  <w:r w:rsidRPr="001B77AD">
                    <w:rPr>
                      <w:color w:val="002060"/>
                    </w:rPr>
                    <w:t> </w:t>
                  </w:r>
                </w:p>
              </w:tc>
            </w:tr>
            <w:tr w:rsidR="00B46E19" w:rsidRPr="001B77AD" w14:paraId="0AA5EC3A"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59C779" w14:textId="77777777" w:rsidR="00B46E19" w:rsidRPr="001B77AD" w:rsidRDefault="00B46E19" w:rsidP="002A71B3">
                  <w:pPr>
                    <w:pStyle w:val="rowtabella0"/>
                    <w:rPr>
                      <w:color w:val="002060"/>
                    </w:rPr>
                  </w:pPr>
                  <w:r w:rsidRPr="001B77AD">
                    <w:rPr>
                      <w:color w:val="002060"/>
                    </w:rPr>
                    <w:t>(1) 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466E49" w14:textId="77777777" w:rsidR="00B46E19" w:rsidRPr="001B77AD" w:rsidRDefault="00B46E19" w:rsidP="002A71B3">
                  <w:pPr>
                    <w:pStyle w:val="rowtabella0"/>
                    <w:rPr>
                      <w:color w:val="002060"/>
                    </w:rPr>
                  </w:pPr>
                  <w:r w:rsidRPr="001B77AD">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01ADC8" w14:textId="77777777" w:rsidR="00B46E19" w:rsidRPr="001B77AD" w:rsidRDefault="00B46E19" w:rsidP="002A71B3">
                  <w:pPr>
                    <w:pStyle w:val="rowtabella0"/>
                    <w:jc w:val="center"/>
                    <w:rPr>
                      <w:color w:val="002060"/>
                    </w:rPr>
                  </w:pPr>
                  <w:r w:rsidRPr="001B77A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747B2B" w14:textId="77777777" w:rsidR="00B46E19" w:rsidRPr="001B77AD" w:rsidRDefault="00B46E19" w:rsidP="002A71B3">
                  <w:pPr>
                    <w:pStyle w:val="rowtabella0"/>
                    <w:jc w:val="center"/>
                    <w:rPr>
                      <w:color w:val="002060"/>
                    </w:rPr>
                  </w:pPr>
                  <w:r w:rsidRPr="001B77AD">
                    <w:rPr>
                      <w:color w:val="002060"/>
                    </w:rPr>
                    <w:t> </w:t>
                  </w:r>
                </w:p>
              </w:tc>
            </w:tr>
            <w:tr w:rsidR="00B46E19" w:rsidRPr="001B77AD" w14:paraId="1341D407"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642B1D" w14:textId="77777777" w:rsidR="00B46E19" w:rsidRPr="001B77AD" w:rsidRDefault="00B46E19" w:rsidP="002A71B3">
                  <w:pPr>
                    <w:pStyle w:val="rowtabella0"/>
                    <w:rPr>
                      <w:color w:val="002060"/>
                    </w:rPr>
                  </w:pPr>
                  <w:r w:rsidRPr="001B77AD">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D6BA4D" w14:textId="77777777" w:rsidR="00B46E19" w:rsidRPr="001B77AD" w:rsidRDefault="00B46E19" w:rsidP="002A71B3">
                  <w:pPr>
                    <w:pStyle w:val="rowtabella0"/>
                    <w:rPr>
                      <w:color w:val="002060"/>
                    </w:rPr>
                  </w:pPr>
                  <w:r w:rsidRPr="001B77AD">
                    <w:rPr>
                      <w:color w:val="002060"/>
                    </w:rPr>
                    <w:t>- POL. KAIROS 3 MONTI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B5C961" w14:textId="77777777" w:rsidR="00B46E19" w:rsidRPr="001B77AD" w:rsidRDefault="00B46E19" w:rsidP="002A71B3">
                  <w:pPr>
                    <w:pStyle w:val="rowtabella0"/>
                    <w:jc w:val="center"/>
                    <w:rPr>
                      <w:color w:val="002060"/>
                    </w:rPr>
                  </w:pPr>
                  <w:r w:rsidRPr="001B77AD">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FB6AED" w14:textId="77777777" w:rsidR="00B46E19" w:rsidRPr="001B77AD" w:rsidRDefault="00B46E19" w:rsidP="002A71B3">
                  <w:pPr>
                    <w:pStyle w:val="rowtabella0"/>
                    <w:jc w:val="center"/>
                    <w:rPr>
                      <w:color w:val="002060"/>
                    </w:rPr>
                  </w:pPr>
                  <w:r w:rsidRPr="001B77AD">
                    <w:rPr>
                      <w:color w:val="002060"/>
                    </w:rPr>
                    <w:t> </w:t>
                  </w:r>
                </w:p>
              </w:tc>
            </w:tr>
            <w:tr w:rsidR="00B46E19" w:rsidRPr="001B77AD" w14:paraId="3F68F812" w14:textId="77777777" w:rsidTr="002A71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6FC06C" w14:textId="77777777" w:rsidR="00B46E19" w:rsidRPr="001B77AD" w:rsidRDefault="00B46E19" w:rsidP="002A71B3">
                  <w:pPr>
                    <w:pStyle w:val="rowtabella0"/>
                    <w:rPr>
                      <w:color w:val="002060"/>
                    </w:rPr>
                  </w:pPr>
                  <w:r w:rsidRPr="001B77AD">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5CBB2" w14:textId="77777777" w:rsidR="00B46E19" w:rsidRPr="001B77AD" w:rsidRDefault="00B46E19" w:rsidP="002A71B3">
                  <w:pPr>
                    <w:pStyle w:val="rowtabella0"/>
                    <w:rPr>
                      <w:color w:val="002060"/>
                    </w:rPr>
                  </w:pPr>
                  <w:r w:rsidRPr="001B77AD">
                    <w:rPr>
                      <w:color w:val="002060"/>
                    </w:rPr>
                    <w:t>- GRADARA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44B0C" w14:textId="77777777" w:rsidR="00B46E19" w:rsidRPr="001B77AD" w:rsidRDefault="00B46E19" w:rsidP="002A71B3">
                  <w:pPr>
                    <w:pStyle w:val="rowtabella0"/>
                    <w:jc w:val="center"/>
                    <w:rPr>
                      <w:color w:val="002060"/>
                    </w:rPr>
                  </w:pPr>
                  <w:r w:rsidRPr="001B77AD">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FEDF7" w14:textId="77777777" w:rsidR="00B46E19" w:rsidRPr="001B77AD" w:rsidRDefault="00B46E19" w:rsidP="002A71B3">
                  <w:pPr>
                    <w:pStyle w:val="rowtabella0"/>
                    <w:jc w:val="center"/>
                    <w:rPr>
                      <w:color w:val="002060"/>
                    </w:rPr>
                  </w:pPr>
                  <w:r w:rsidRPr="001B77AD">
                    <w:rPr>
                      <w:color w:val="002060"/>
                    </w:rPr>
                    <w:t> </w:t>
                  </w:r>
                </w:p>
              </w:tc>
            </w:tr>
            <w:tr w:rsidR="00B46E19" w:rsidRPr="001B77AD" w14:paraId="0BB63553" w14:textId="77777777" w:rsidTr="002A71B3">
              <w:tc>
                <w:tcPr>
                  <w:tcW w:w="4700" w:type="dxa"/>
                  <w:gridSpan w:val="4"/>
                  <w:tcBorders>
                    <w:top w:val="nil"/>
                    <w:left w:val="nil"/>
                    <w:bottom w:val="nil"/>
                    <w:right w:val="nil"/>
                  </w:tcBorders>
                  <w:tcMar>
                    <w:top w:w="20" w:type="dxa"/>
                    <w:left w:w="20" w:type="dxa"/>
                    <w:bottom w:w="20" w:type="dxa"/>
                    <w:right w:w="20" w:type="dxa"/>
                  </w:tcMar>
                  <w:vAlign w:val="center"/>
                  <w:hideMark/>
                </w:tcPr>
                <w:p w14:paraId="39018E20" w14:textId="77777777" w:rsidR="00B46E19" w:rsidRPr="001B77AD" w:rsidRDefault="00B46E19" w:rsidP="002A71B3">
                  <w:pPr>
                    <w:pStyle w:val="rowtabella0"/>
                    <w:rPr>
                      <w:color w:val="002060"/>
                    </w:rPr>
                  </w:pPr>
                  <w:r w:rsidRPr="001B77AD">
                    <w:rPr>
                      <w:color w:val="002060"/>
                    </w:rPr>
                    <w:t>(1) - disputata il 22/03/2024</w:t>
                  </w:r>
                </w:p>
              </w:tc>
            </w:tr>
          </w:tbl>
          <w:p w14:paraId="68286081" w14:textId="77777777" w:rsidR="00B46E19" w:rsidRPr="001B77AD" w:rsidRDefault="00B46E19" w:rsidP="002A71B3">
            <w:pPr>
              <w:rPr>
                <w:color w:val="002060"/>
              </w:rPr>
            </w:pPr>
          </w:p>
        </w:tc>
      </w:tr>
    </w:tbl>
    <w:p w14:paraId="77D4AC4B" w14:textId="77777777" w:rsidR="00B46E19" w:rsidRPr="001B77AD" w:rsidRDefault="00B46E19" w:rsidP="00B46E19">
      <w:pPr>
        <w:pStyle w:val="breakline"/>
        <w:rPr>
          <w:rFonts w:eastAsiaTheme="minorEastAsia"/>
          <w:color w:val="002060"/>
        </w:rPr>
      </w:pPr>
    </w:p>
    <w:p w14:paraId="34E2BFBE" w14:textId="77777777" w:rsidR="00B46E19" w:rsidRPr="001B77AD" w:rsidRDefault="00B46E19" w:rsidP="00B46E19">
      <w:pPr>
        <w:pStyle w:val="breakline"/>
        <w:rPr>
          <w:color w:val="002060"/>
        </w:rPr>
      </w:pPr>
    </w:p>
    <w:p w14:paraId="79E2B7A8" w14:textId="77777777" w:rsidR="00B46E19" w:rsidRPr="001B77AD" w:rsidRDefault="00B46E19" w:rsidP="00B46E19">
      <w:pPr>
        <w:pStyle w:val="titoloprinc0"/>
        <w:rPr>
          <w:color w:val="002060"/>
        </w:rPr>
      </w:pPr>
      <w:r w:rsidRPr="001B77AD">
        <w:rPr>
          <w:color w:val="002060"/>
        </w:rPr>
        <w:t>GIUDICE SPORTIVO</w:t>
      </w:r>
    </w:p>
    <w:p w14:paraId="09ACADDB" w14:textId="77777777" w:rsidR="00B46E19" w:rsidRPr="001B77AD" w:rsidRDefault="00B46E19" w:rsidP="00B46E19">
      <w:pPr>
        <w:pStyle w:val="diffida"/>
        <w:rPr>
          <w:color w:val="002060"/>
        </w:rPr>
      </w:pPr>
      <w:r w:rsidRPr="001B77AD">
        <w:rPr>
          <w:color w:val="002060"/>
        </w:rPr>
        <w:t>Il Giudice Sportivo Avv. Agnese Lazzaretti, con l'assistenza del segretario Angelo Castellana, nella seduta del 27/03/2024, ha adottato le decisioni che di seguito integralmente si riportano:</w:t>
      </w:r>
    </w:p>
    <w:p w14:paraId="40966DEB" w14:textId="77777777" w:rsidR="00B46E19" w:rsidRPr="001B77AD" w:rsidRDefault="00B46E19" w:rsidP="00B46E19">
      <w:pPr>
        <w:pStyle w:val="titolo10"/>
        <w:rPr>
          <w:color w:val="002060"/>
        </w:rPr>
      </w:pPr>
      <w:r w:rsidRPr="001B77AD">
        <w:rPr>
          <w:color w:val="002060"/>
        </w:rPr>
        <w:t xml:space="preserve">GARE DEL 22/ 3/2024 </w:t>
      </w:r>
    </w:p>
    <w:p w14:paraId="6603B586" w14:textId="77777777" w:rsidR="00B46E19" w:rsidRPr="001B77AD" w:rsidRDefault="00B46E19" w:rsidP="00B46E19">
      <w:pPr>
        <w:pStyle w:val="titolo7a"/>
        <w:rPr>
          <w:color w:val="002060"/>
        </w:rPr>
      </w:pPr>
      <w:r w:rsidRPr="001B77AD">
        <w:rPr>
          <w:color w:val="002060"/>
        </w:rPr>
        <w:t xml:space="preserve">PROVVEDIMENTI DISCIPLINARI </w:t>
      </w:r>
    </w:p>
    <w:p w14:paraId="3757B7C3" w14:textId="77777777" w:rsidR="00B46E19" w:rsidRPr="001B77AD" w:rsidRDefault="00B46E19" w:rsidP="00B46E19">
      <w:pPr>
        <w:pStyle w:val="titolo7b0"/>
        <w:rPr>
          <w:color w:val="002060"/>
        </w:rPr>
      </w:pPr>
      <w:r w:rsidRPr="001B77AD">
        <w:rPr>
          <w:color w:val="002060"/>
        </w:rPr>
        <w:t xml:space="preserve">In base alle risultanze degli atti ufficiali sono state deliberate le seguenti sanzioni disciplinari. </w:t>
      </w:r>
    </w:p>
    <w:p w14:paraId="3B3184C3" w14:textId="77777777" w:rsidR="00B46E19" w:rsidRPr="001B77AD" w:rsidRDefault="00B46E19" w:rsidP="00B46E19">
      <w:pPr>
        <w:pStyle w:val="titolo30"/>
        <w:rPr>
          <w:color w:val="002060"/>
        </w:rPr>
      </w:pPr>
      <w:r w:rsidRPr="001B77AD">
        <w:rPr>
          <w:color w:val="002060"/>
        </w:rPr>
        <w:t xml:space="preserve">SOCIETA' </w:t>
      </w:r>
    </w:p>
    <w:p w14:paraId="75BF0D45" w14:textId="77777777" w:rsidR="00B46E19" w:rsidRPr="001B77AD" w:rsidRDefault="00B46E19" w:rsidP="00B46E19">
      <w:pPr>
        <w:pStyle w:val="titolo20"/>
        <w:rPr>
          <w:color w:val="002060"/>
        </w:rPr>
      </w:pPr>
      <w:r w:rsidRPr="001B77AD">
        <w:rPr>
          <w:color w:val="002060"/>
        </w:rPr>
        <w:t xml:space="preserve">AMMENDA </w:t>
      </w:r>
    </w:p>
    <w:p w14:paraId="3D6D0781" w14:textId="77777777" w:rsidR="00B46E19" w:rsidRPr="001B77AD" w:rsidRDefault="00B46E19" w:rsidP="00B46E19">
      <w:pPr>
        <w:pStyle w:val="diffida"/>
        <w:spacing w:before="80" w:beforeAutospacing="0" w:after="40" w:afterAutospacing="0"/>
        <w:jc w:val="left"/>
        <w:rPr>
          <w:color w:val="002060"/>
        </w:rPr>
      </w:pPr>
      <w:r w:rsidRPr="001B77AD">
        <w:rPr>
          <w:color w:val="002060"/>
        </w:rPr>
        <w:t xml:space="preserve">Euro 50,00 GROTTESE A.S.D. </w:t>
      </w:r>
      <w:r w:rsidRPr="001B77AD">
        <w:rPr>
          <w:color w:val="002060"/>
        </w:rPr>
        <w:br/>
        <w:t xml:space="preserve">Per essere lo spogliatoio dell'arbitro privo di chiusura. </w:t>
      </w:r>
    </w:p>
    <w:p w14:paraId="1AC5A806" w14:textId="77777777" w:rsidR="00B46E19" w:rsidRPr="001B77AD" w:rsidRDefault="00B46E19" w:rsidP="00B46E19">
      <w:pPr>
        <w:pStyle w:val="titolo30"/>
        <w:rPr>
          <w:color w:val="002060"/>
        </w:rPr>
      </w:pPr>
      <w:r w:rsidRPr="001B77AD">
        <w:rPr>
          <w:color w:val="002060"/>
        </w:rPr>
        <w:t xml:space="preserve">CALCIATORI NON ESPULSI </w:t>
      </w:r>
    </w:p>
    <w:p w14:paraId="2BCB9E96" w14:textId="77777777" w:rsidR="00B46E19" w:rsidRPr="001B77AD" w:rsidRDefault="00B46E19" w:rsidP="00B46E19">
      <w:pPr>
        <w:pStyle w:val="titolo20"/>
        <w:rPr>
          <w:color w:val="002060"/>
        </w:rPr>
      </w:pPr>
      <w:r w:rsidRPr="001B77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0C038B53" w14:textId="77777777" w:rsidTr="002A71B3">
        <w:tc>
          <w:tcPr>
            <w:tcW w:w="2200" w:type="dxa"/>
            <w:tcMar>
              <w:top w:w="20" w:type="dxa"/>
              <w:left w:w="20" w:type="dxa"/>
              <w:bottom w:w="20" w:type="dxa"/>
              <w:right w:w="20" w:type="dxa"/>
            </w:tcMar>
            <w:vAlign w:val="center"/>
            <w:hideMark/>
          </w:tcPr>
          <w:p w14:paraId="3D8FA102" w14:textId="77777777" w:rsidR="00B46E19" w:rsidRPr="001B77AD" w:rsidRDefault="00B46E19" w:rsidP="002A71B3">
            <w:pPr>
              <w:pStyle w:val="movimento"/>
              <w:rPr>
                <w:color w:val="002060"/>
              </w:rPr>
            </w:pPr>
            <w:r w:rsidRPr="001B77AD">
              <w:rPr>
                <w:color w:val="002060"/>
              </w:rPr>
              <w:t>PASSAMONTI GIULIA</w:t>
            </w:r>
          </w:p>
        </w:tc>
        <w:tc>
          <w:tcPr>
            <w:tcW w:w="2200" w:type="dxa"/>
            <w:tcMar>
              <w:top w:w="20" w:type="dxa"/>
              <w:left w:w="20" w:type="dxa"/>
              <w:bottom w:w="20" w:type="dxa"/>
              <w:right w:w="20" w:type="dxa"/>
            </w:tcMar>
            <w:vAlign w:val="center"/>
            <w:hideMark/>
          </w:tcPr>
          <w:p w14:paraId="4A208C43" w14:textId="77777777" w:rsidR="00B46E19" w:rsidRPr="001B77AD" w:rsidRDefault="00B46E19" w:rsidP="002A71B3">
            <w:pPr>
              <w:pStyle w:val="movimento2"/>
              <w:rPr>
                <w:color w:val="002060"/>
              </w:rPr>
            </w:pPr>
            <w:r w:rsidRPr="001B77AD">
              <w:rPr>
                <w:color w:val="002060"/>
              </w:rPr>
              <w:t xml:space="preserve">(GROTTESE A.S.D.) </w:t>
            </w:r>
          </w:p>
        </w:tc>
        <w:tc>
          <w:tcPr>
            <w:tcW w:w="800" w:type="dxa"/>
            <w:tcMar>
              <w:top w:w="20" w:type="dxa"/>
              <w:left w:w="20" w:type="dxa"/>
              <w:bottom w:w="20" w:type="dxa"/>
              <w:right w:w="20" w:type="dxa"/>
            </w:tcMar>
            <w:vAlign w:val="center"/>
            <w:hideMark/>
          </w:tcPr>
          <w:p w14:paraId="5DB1CB91"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8DB62BB" w14:textId="77777777" w:rsidR="00B46E19" w:rsidRPr="001B77AD" w:rsidRDefault="00B46E19" w:rsidP="002A71B3">
            <w:pPr>
              <w:pStyle w:val="movimento"/>
              <w:rPr>
                <w:color w:val="002060"/>
              </w:rPr>
            </w:pPr>
            <w:r w:rsidRPr="001B77AD">
              <w:rPr>
                <w:color w:val="002060"/>
              </w:rPr>
              <w:t>NICOLINI MARTA</w:t>
            </w:r>
          </w:p>
        </w:tc>
        <w:tc>
          <w:tcPr>
            <w:tcW w:w="2200" w:type="dxa"/>
            <w:tcMar>
              <w:top w:w="20" w:type="dxa"/>
              <w:left w:w="20" w:type="dxa"/>
              <w:bottom w:w="20" w:type="dxa"/>
              <w:right w:w="20" w:type="dxa"/>
            </w:tcMar>
            <w:vAlign w:val="center"/>
            <w:hideMark/>
          </w:tcPr>
          <w:p w14:paraId="6367465F" w14:textId="77777777" w:rsidR="00B46E19" w:rsidRPr="001B77AD" w:rsidRDefault="00B46E19" w:rsidP="002A71B3">
            <w:pPr>
              <w:pStyle w:val="movimento2"/>
              <w:rPr>
                <w:color w:val="002060"/>
              </w:rPr>
            </w:pPr>
            <w:r w:rsidRPr="001B77AD">
              <w:rPr>
                <w:color w:val="002060"/>
              </w:rPr>
              <w:t xml:space="preserve">(POTENZA PICENA) </w:t>
            </w:r>
          </w:p>
        </w:tc>
      </w:tr>
    </w:tbl>
    <w:p w14:paraId="7F049656" w14:textId="77777777" w:rsidR="00B46E19" w:rsidRPr="001B77AD" w:rsidRDefault="00B46E19" w:rsidP="00B46E19">
      <w:pPr>
        <w:pStyle w:val="titolo10"/>
        <w:rPr>
          <w:rFonts w:eastAsiaTheme="minorEastAsia"/>
          <w:color w:val="002060"/>
        </w:rPr>
      </w:pPr>
      <w:r w:rsidRPr="001B77AD">
        <w:rPr>
          <w:color w:val="002060"/>
        </w:rPr>
        <w:t xml:space="preserve">GARE DEL 23/ 3/2024 </w:t>
      </w:r>
    </w:p>
    <w:p w14:paraId="6E08615E" w14:textId="77777777" w:rsidR="00B46E19" w:rsidRPr="001B77AD" w:rsidRDefault="00B46E19" w:rsidP="00B46E19">
      <w:pPr>
        <w:pStyle w:val="titolo7a"/>
        <w:rPr>
          <w:color w:val="002060"/>
        </w:rPr>
      </w:pPr>
      <w:r w:rsidRPr="001B77AD">
        <w:rPr>
          <w:color w:val="002060"/>
        </w:rPr>
        <w:t xml:space="preserve">PROVVEDIMENTI DISCIPLINARI </w:t>
      </w:r>
    </w:p>
    <w:p w14:paraId="528C445D" w14:textId="77777777" w:rsidR="00B46E19" w:rsidRPr="001B77AD" w:rsidRDefault="00B46E19" w:rsidP="00B46E19">
      <w:pPr>
        <w:pStyle w:val="titolo7b0"/>
        <w:rPr>
          <w:color w:val="002060"/>
        </w:rPr>
      </w:pPr>
      <w:r w:rsidRPr="001B77AD">
        <w:rPr>
          <w:color w:val="002060"/>
        </w:rPr>
        <w:t xml:space="preserve">In base alle risultanze degli atti ufficiali sono state deliberate le seguenti sanzioni disciplinari. </w:t>
      </w:r>
    </w:p>
    <w:p w14:paraId="6A278F4E" w14:textId="77777777" w:rsidR="00B46E19" w:rsidRPr="001B77AD" w:rsidRDefault="00B46E19" w:rsidP="00B46E19">
      <w:pPr>
        <w:pStyle w:val="titolo30"/>
        <w:rPr>
          <w:color w:val="002060"/>
        </w:rPr>
      </w:pPr>
      <w:r w:rsidRPr="001B77AD">
        <w:rPr>
          <w:color w:val="002060"/>
        </w:rPr>
        <w:t xml:space="preserve">CALCIATORI NON ESPULSI </w:t>
      </w:r>
    </w:p>
    <w:p w14:paraId="0AB19648" w14:textId="77777777" w:rsidR="00B46E19" w:rsidRPr="001B77AD" w:rsidRDefault="00B46E19" w:rsidP="00B46E19">
      <w:pPr>
        <w:pStyle w:val="titolo20"/>
        <w:rPr>
          <w:color w:val="002060"/>
        </w:rPr>
      </w:pPr>
      <w:r w:rsidRPr="001B77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61654562" w14:textId="77777777" w:rsidTr="002A71B3">
        <w:tc>
          <w:tcPr>
            <w:tcW w:w="2200" w:type="dxa"/>
            <w:tcMar>
              <w:top w:w="20" w:type="dxa"/>
              <w:left w:w="20" w:type="dxa"/>
              <w:bottom w:w="20" w:type="dxa"/>
              <w:right w:w="20" w:type="dxa"/>
            </w:tcMar>
            <w:vAlign w:val="center"/>
            <w:hideMark/>
          </w:tcPr>
          <w:p w14:paraId="59DEEDB2" w14:textId="77777777" w:rsidR="00B46E19" w:rsidRPr="001B77AD" w:rsidRDefault="00B46E19" w:rsidP="002A71B3">
            <w:pPr>
              <w:pStyle w:val="movimento"/>
              <w:rPr>
                <w:color w:val="002060"/>
              </w:rPr>
            </w:pPr>
            <w:r w:rsidRPr="001B77AD">
              <w:rPr>
                <w:color w:val="002060"/>
              </w:rPr>
              <w:t>OREGLIO ALESSANDRA ROSA</w:t>
            </w:r>
          </w:p>
        </w:tc>
        <w:tc>
          <w:tcPr>
            <w:tcW w:w="2200" w:type="dxa"/>
            <w:tcMar>
              <w:top w:w="20" w:type="dxa"/>
              <w:left w:w="20" w:type="dxa"/>
              <w:bottom w:w="20" w:type="dxa"/>
              <w:right w:w="20" w:type="dxa"/>
            </w:tcMar>
            <w:vAlign w:val="center"/>
            <w:hideMark/>
          </w:tcPr>
          <w:p w14:paraId="58519F94" w14:textId="77777777" w:rsidR="00B46E19" w:rsidRPr="001B77AD" w:rsidRDefault="00B46E19" w:rsidP="002A71B3">
            <w:pPr>
              <w:pStyle w:val="movimento2"/>
              <w:rPr>
                <w:color w:val="002060"/>
              </w:rPr>
            </w:pPr>
            <w:r w:rsidRPr="001B77AD">
              <w:rPr>
                <w:color w:val="002060"/>
              </w:rPr>
              <w:t xml:space="preserve">(SANTA MARIA APPARENTE) </w:t>
            </w:r>
          </w:p>
        </w:tc>
        <w:tc>
          <w:tcPr>
            <w:tcW w:w="800" w:type="dxa"/>
            <w:tcMar>
              <w:top w:w="20" w:type="dxa"/>
              <w:left w:w="20" w:type="dxa"/>
              <w:bottom w:w="20" w:type="dxa"/>
              <w:right w:w="20" w:type="dxa"/>
            </w:tcMar>
            <w:vAlign w:val="center"/>
            <w:hideMark/>
          </w:tcPr>
          <w:p w14:paraId="4E63C968"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532700C"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B017152" w14:textId="77777777" w:rsidR="00B46E19" w:rsidRPr="001B77AD" w:rsidRDefault="00B46E19" w:rsidP="002A71B3">
            <w:pPr>
              <w:pStyle w:val="movimento2"/>
              <w:rPr>
                <w:color w:val="002060"/>
              </w:rPr>
            </w:pPr>
            <w:r w:rsidRPr="001B77AD">
              <w:rPr>
                <w:color w:val="002060"/>
              </w:rPr>
              <w:t> </w:t>
            </w:r>
          </w:p>
        </w:tc>
      </w:tr>
    </w:tbl>
    <w:p w14:paraId="05239E57" w14:textId="77777777" w:rsidR="00B46E19" w:rsidRPr="001B77AD" w:rsidRDefault="00B46E19" w:rsidP="00B46E19">
      <w:pPr>
        <w:pStyle w:val="titolo20"/>
        <w:rPr>
          <w:rFonts w:eastAsiaTheme="minorEastAsia"/>
          <w:color w:val="002060"/>
        </w:rPr>
      </w:pPr>
      <w:r w:rsidRPr="001B77AD">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62B50C50" w14:textId="77777777" w:rsidTr="002A71B3">
        <w:tc>
          <w:tcPr>
            <w:tcW w:w="2200" w:type="dxa"/>
            <w:tcMar>
              <w:top w:w="20" w:type="dxa"/>
              <w:left w:w="20" w:type="dxa"/>
              <w:bottom w:w="20" w:type="dxa"/>
              <w:right w:w="20" w:type="dxa"/>
            </w:tcMar>
            <w:vAlign w:val="center"/>
            <w:hideMark/>
          </w:tcPr>
          <w:p w14:paraId="427E2BFF" w14:textId="77777777" w:rsidR="00B46E19" w:rsidRPr="001B77AD" w:rsidRDefault="00B46E19" w:rsidP="002A71B3">
            <w:pPr>
              <w:pStyle w:val="movimento"/>
              <w:rPr>
                <w:color w:val="002060"/>
              </w:rPr>
            </w:pPr>
            <w:r w:rsidRPr="001B77AD">
              <w:rPr>
                <w:color w:val="002060"/>
              </w:rPr>
              <w:t>MOGLIE MICHELA</w:t>
            </w:r>
          </w:p>
        </w:tc>
        <w:tc>
          <w:tcPr>
            <w:tcW w:w="2200" w:type="dxa"/>
            <w:tcMar>
              <w:top w:w="20" w:type="dxa"/>
              <w:left w:w="20" w:type="dxa"/>
              <w:bottom w:w="20" w:type="dxa"/>
              <w:right w:w="20" w:type="dxa"/>
            </w:tcMar>
            <w:vAlign w:val="center"/>
            <w:hideMark/>
          </w:tcPr>
          <w:p w14:paraId="7D6ABEE8" w14:textId="77777777" w:rsidR="00B46E19" w:rsidRPr="001B77AD" w:rsidRDefault="00B46E19" w:rsidP="002A71B3">
            <w:pPr>
              <w:pStyle w:val="movimento2"/>
              <w:rPr>
                <w:color w:val="002060"/>
              </w:rPr>
            </w:pPr>
            <w:r w:rsidRPr="001B77AD">
              <w:rPr>
                <w:color w:val="002060"/>
              </w:rPr>
              <w:t xml:space="preserve">(ASD KAPPABI POTENZAPICENA) </w:t>
            </w:r>
          </w:p>
        </w:tc>
        <w:tc>
          <w:tcPr>
            <w:tcW w:w="800" w:type="dxa"/>
            <w:tcMar>
              <w:top w:w="20" w:type="dxa"/>
              <w:left w:w="20" w:type="dxa"/>
              <w:bottom w:w="20" w:type="dxa"/>
              <w:right w:w="20" w:type="dxa"/>
            </w:tcMar>
            <w:vAlign w:val="center"/>
            <w:hideMark/>
          </w:tcPr>
          <w:p w14:paraId="032AD25B"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CD49B24"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35082C2" w14:textId="77777777" w:rsidR="00B46E19" w:rsidRPr="001B77AD" w:rsidRDefault="00B46E19" w:rsidP="002A71B3">
            <w:pPr>
              <w:pStyle w:val="movimento2"/>
              <w:rPr>
                <w:color w:val="002060"/>
              </w:rPr>
            </w:pPr>
            <w:r w:rsidRPr="001B77AD">
              <w:rPr>
                <w:color w:val="002060"/>
              </w:rPr>
              <w:t> </w:t>
            </w:r>
          </w:p>
        </w:tc>
      </w:tr>
    </w:tbl>
    <w:p w14:paraId="56A64FF9" w14:textId="77777777" w:rsidR="00B46E19" w:rsidRDefault="00B46E19" w:rsidP="00B46E19">
      <w:pPr>
        <w:pStyle w:val="breakline"/>
        <w:rPr>
          <w:color w:val="002060"/>
        </w:rPr>
      </w:pPr>
    </w:p>
    <w:p w14:paraId="4556E769" w14:textId="77777777" w:rsidR="00B46E19" w:rsidRPr="007178EC" w:rsidRDefault="00B46E19" w:rsidP="00B46E19">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31F88CD3" w14:textId="77777777" w:rsidR="00B46E19" w:rsidRPr="007178EC" w:rsidRDefault="00B46E19" w:rsidP="00B46E19">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273F40C9" w14:textId="77777777" w:rsidR="00B46E19" w:rsidRPr="001B77AD" w:rsidRDefault="00B46E19" w:rsidP="00B46E19">
      <w:pPr>
        <w:pStyle w:val="breakline"/>
        <w:rPr>
          <w:rFonts w:eastAsiaTheme="minorEastAsia"/>
          <w:color w:val="002060"/>
        </w:rPr>
      </w:pPr>
    </w:p>
    <w:p w14:paraId="40A53975" w14:textId="77777777" w:rsidR="00B46E19" w:rsidRPr="001B77AD" w:rsidRDefault="00B46E19" w:rsidP="00B46E19">
      <w:pPr>
        <w:pStyle w:val="titoloprinc0"/>
        <w:rPr>
          <w:color w:val="002060"/>
        </w:rPr>
      </w:pPr>
      <w:r w:rsidRPr="001B77AD">
        <w:rPr>
          <w:color w:val="002060"/>
        </w:rPr>
        <w:t>CLASSIFICA</w:t>
      </w:r>
    </w:p>
    <w:p w14:paraId="1D9A2090" w14:textId="77777777" w:rsidR="00B46E19" w:rsidRPr="001B77AD" w:rsidRDefault="00B46E19" w:rsidP="00B46E19">
      <w:pPr>
        <w:pStyle w:val="breakline"/>
        <w:rPr>
          <w:color w:val="002060"/>
        </w:rPr>
      </w:pPr>
    </w:p>
    <w:p w14:paraId="3CDFECBC" w14:textId="77777777" w:rsidR="00B46E19" w:rsidRPr="001B77AD" w:rsidRDefault="00B46E19" w:rsidP="00B46E19">
      <w:pPr>
        <w:pStyle w:val="breakline"/>
        <w:rPr>
          <w:color w:val="002060"/>
        </w:rPr>
      </w:pPr>
    </w:p>
    <w:p w14:paraId="7589B984" w14:textId="77777777" w:rsidR="00B46E19" w:rsidRPr="001B77AD" w:rsidRDefault="00B46E19" w:rsidP="00B46E19">
      <w:pPr>
        <w:pStyle w:val="sottotitolocampionato10"/>
        <w:rPr>
          <w:color w:val="002060"/>
        </w:rPr>
      </w:pPr>
      <w:r w:rsidRPr="001B77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E19" w:rsidRPr="001B77AD" w14:paraId="6F68908D" w14:textId="77777777" w:rsidTr="002A71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EF942" w14:textId="77777777" w:rsidR="00B46E19" w:rsidRPr="001B77AD" w:rsidRDefault="00B46E19" w:rsidP="002A71B3">
            <w:pPr>
              <w:pStyle w:val="headertabella0"/>
              <w:rPr>
                <w:color w:val="002060"/>
              </w:rPr>
            </w:pPr>
            <w:r w:rsidRPr="001B77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D4001" w14:textId="77777777" w:rsidR="00B46E19" w:rsidRPr="001B77AD" w:rsidRDefault="00B46E19" w:rsidP="002A71B3">
            <w:pPr>
              <w:pStyle w:val="headertabella0"/>
              <w:rPr>
                <w:color w:val="002060"/>
              </w:rPr>
            </w:pPr>
            <w:r w:rsidRPr="001B77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D36D5" w14:textId="77777777" w:rsidR="00B46E19" w:rsidRPr="001B77AD" w:rsidRDefault="00B46E19" w:rsidP="002A71B3">
            <w:pPr>
              <w:pStyle w:val="headertabella0"/>
              <w:rPr>
                <w:color w:val="002060"/>
              </w:rPr>
            </w:pPr>
            <w:r w:rsidRPr="001B77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D8CBB" w14:textId="77777777" w:rsidR="00B46E19" w:rsidRPr="001B77AD" w:rsidRDefault="00B46E19" w:rsidP="002A71B3">
            <w:pPr>
              <w:pStyle w:val="headertabella0"/>
              <w:rPr>
                <w:color w:val="002060"/>
              </w:rPr>
            </w:pPr>
            <w:r w:rsidRPr="001B77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CA572" w14:textId="77777777" w:rsidR="00B46E19" w:rsidRPr="001B77AD" w:rsidRDefault="00B46E19" w:rsidP="002A71B3">
            <w:pPr>
              <w:pStyle w:val="headertabella0"/>
              <w:rPr>
                <w:color w:val="002060"/>
              </w:rPr>
            </w:pPr>
            <w:r w:rsidRPr="001B77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3D325" w14:textId="77777777" w:rsidR="00B46E19" w:rsidRPr="001B77AD" w:rsidRDefault="00B46E19" w:rsidP="002A71B3">
            <w:pPr>
              <w:pStyle w:val="headertabella0"/>
              <w:rPr>
                <w:color w:val="002060"/>
              </w:rPr>
            </w:pPr>
            <w:r w:rsidRPr="001B77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7E5EB" w14:textId="77777777" w:rsidR="00B46E19" w:rsidRPr="001B77AD" w:rsidRDefault="00B46E19" w:rsidP="002A71B3">
            <w:pPr>
              <w:pStyle w:val="headertabella0"/>
              <w:rPr>
                <w:color w:val="002060"/>
              </w:rPr>
            </w:pPr>
            <w:r w:rsidRPr="001B77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C3A0B" w14:textId="77777777" w:rsidR="00B46E19" w:rsidRPr="001B77AD" w:rsidRDefault="00B46E19" w:rsidP="002A71B3">
            <w:pPr>
              <w:pStyle w:val="headertabella0"/>
              <w:rPr>
                <w:color w:val="002060"/>
              </w:rPr>
            </w:pPr>
            <w:r w:rsidRPr="001B77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B9163" w14:textId="77777777" w:rsidR="00B46E19" w:rsidRPr="001B77AD" w:rsidRDefault="00B46E19" w:rsidP="002A71B3">
            <w:pPr>
              <w:pStyle w:val="headertabella0"/>
              <w:rPr>
                <w:color w:val="002060"/>
              </w:rPr>
            </w:pPr>
            <w:r w:rsidRPr="001B77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55130" w14:textId="77777777" w:rsidR="00B46E19" w:rsidRPr="001B77AD" w:rsidRDefault="00B46E19" w:rsidP="002A71B3">
            <w:pPr>
              <w:pStyle w:val="headertabella0"/>
              <w:rPr>
                <w:color w:val="002060"/>
              </w:rPr>
            </w:pPr>
            <w:r w:rsidRPr="001B77AD">
              <w:rPr>
                <w:color w:val="002060"/>
              </w:rPr>
              <w:t>PE</w:t>
            </w:r>
          </w:p>
        </w:tc>
      </w:tr>
      <w:tr w:rsidR="00B46E19" w:rsidRPr="001B77AD" w14:paraId="0E7E8E5D" w14:textId="77777777" w:rsidTr="002A71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7E6391" w14:textId="77777777" w:rsidR="00B46E19" w:rsidRPr="001B77AD" w:rsidRDefault="00B46E19" w:rsidP="002A71B3">
            <w:pPr>
              <w:pStyle w:val="rowtabella0"/>
              <w:rPr>
                <w:color w:val="002060"/>
              </w:rPr>
            </w:pPr>
            <w:r w:rsidRPr="001B77AD">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E6C59" w14:textId="77777777" w:rsidR="00B46E19" w:rsidRPr="001B77AD" w:rsidRDefault="00B46E19" w:rsidP="002A71B3">
            <w:pPr>
              <w:pStyle w:val="rowtabella0"/>
              <w:jc w:val="center"/>
              <w:rPr>
                <w:color w:val="002060"/>
              </w:rPr>
            </w:pPr>
            <w:r w:rsidRPr="001B77A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F4E6D"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07900"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EC0D4"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857F6"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35521" w14:textId="77777777" w:rsidR="00B46E19" w:rsidRPr="001B77AD" w:rsidRDefault="00B46E19" w:rsidP="002A71B3">
            <w:pPr>
              <w:pStyle w:val="rowtabella0"/>
              <w:jc w:val="center"/>
              <w:rPr>
                <w:color w:val="002060"/>
              </w:rPr>
            </w:pPr>
            <w:r w:rsidRPr="001B77AD">
              <w:rPr>
                <w:color w:val="002060"/>
              </w:rPr>
              <w:t>153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A7E1"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65B39" w14:textId="77777777" w:rsidR="00B46E19" w:rsidRPr="001B77AD" w:rsidRDefault="00B46E19" w:rsidP="002A71B3">
            <w:pPr>
              <w:pStyle w:val="rowtabella0"/>
              <w:jc w:val="center"/>
              <w:rPr>
                <w:color w:val="002060"/>
              </w:rPr>
            </w:pPr>
            <w:r w:rsidRPr="001B77AD">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6768B" w14:textId="77777777" w:rsidR="00B46E19" w:rsidRPr="001B77AD" w:rsidRDefault="00B46E19" w:rsidP="002A71B3">
            <w:pPr>
              <w:pStyle w:val="rowtabella0"/>
              <w:jc w:val="center"/>
              <w:rPr>
                <w:color w:val="002060"/>
              </w:rPr>
            </w:pPr>
            <w:r w:rsidRPr="001B77AD">
              <w:rPr>
                <w:color w:val="002060"/>
              </w:rPr>
              <w:t>0</w:t>
            </w:r>
          </w:p>
        </w:tc>
      </w:tr>
      <w:tr w:rsidR="00B46E19" w:rsidRPr="001B77AD" w14:paraId="13214522"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282D6D" w14:textId="77777777" w:rsidR="00B46E19" w:rsidRPr="001B77AD" w:rsidRDefault="00B46E19" w:rsidP="002A71B3">
            <w:pPr>
              <w:pStyle w:val="rowtabella0"/>
              <w:rPr>
                <w:color w:val="002060"/>
              </w:rPr>
            </w:pPr>
            <w:r w:rsidRPr="001B77AD">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6572" w14:textId="77777777" w:rsidR="00B46E19" w:rsidRPr="001B77AD" w:rsidRDefault="00B46E19" w:rsidP="002A71B3">
            <w:pPr>
              <w:pStyle w:val="rowtabella0"/>
              <w:jc w:val="center"/>
              <w:rPr>
                <w:color w:val="002060"/>
              </w:rPr>
            </w:pPr>
            <w:r w:rsidRPr="001B77A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9EC2"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231DF"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01719"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2E0D0"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7762" w14:textId="77777777" w:rsidR="00B46E19" w:rsidRPr="001B77AD" w:rsidRDefault="00B46E19" w:rsidP="002A71B3">
            <w:pPr>
              <w:pStyle w:val="rowtabella0"/>
              <w:jc w:val="center"/>
              <w:rPr>
                <w:color w:val="002060"/>
              </w:rPr>
            </w:pPr>
            <w:r w:rsidRPr="001B77A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BD30E" w14:textId="77777777" w:rsidR="00B46E19" w:rsidRPr="001B77AD" w:rsidRDefault="00B46E19" w:rsidP="002A71B3">
            <w:pPr>
              <w:pStyle w:val="rowtabella0"/>
              <w:jc w:val="center"/>
              <w:rPr>
                <w:color w:val="002060"/>
              </w:rPr>
            </w:pPr>
            <w:r w:rsidRPr="001B77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C7BA8" w14:textId="77777777" w:rsidR="00B46E19" w:rsidRPr="001B77AD" w:rsidRDefault="00B46E19" w:rsidP="002A71B3">
            <w:pPr>
              <w:pStyle w:val="rowtabella0"/>
              <w:jc w:val="center"/>
              <w:rPr>
                <w:color w:val="002060"/>
              </w:rPr>
            </w:pPr>
            <w:r w:rsidRPr="001B77A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9F04" w14:textId="77777777" w:rsidR="00B46E19" w:rsidRPr="001B77AD" w:rsidRDefault="00B46E19" w:rsidP="002A71B3">
            <w:pPr>
              <w:pStyle w:val="rowtabella0"/>
              <w:jc w:val="center"/>
              <w:rPr>
                <w:color w:val="002060"/>
              </w:rPr>
            </w:pPr>
            <w:r w:rsidRPr="001B77AD">
              <w:rPr>
                <w:color w:val="002060"/>
              </w:rPr>
              <w:t>0</w:t>
            </w:r>
          </w:p>
        </w:tc>
      </w:tr>
      <w:tr w:rsidR="00B46E19" w:rsidRPr="001B77AD" w14:paraId="2AF5581E"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65D34F" w14:textId="77777777" w:rsidR="00B46E19" w:rsidRPr="001B77AD" w:rsidRDefault="00B46E19" w:rsidP="002A71B3">
            <w:pPr>
              <w:pStyle w:val="rowtabella0"/>
              <w:rPr>
                <w:color w:val="002060"/>
              </w:rPr>
            </w:pPr>
            <w:r w:rsidRPr="001B77A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8731D" w14:textId="77777777" w:rsidR="00B46E19" w:rsidRPr="001B77AD" w:rsidRDefault="00B46E19" w:rsidP="002A71B3">
            <w:pPr>
              <w:pStyle w:val="rowtabella0"/>
              <w:jc w:val="center"/>
              <w:rPr>
                <w:color w:val="002060"/>
              </w:rPr>
            </w:pPr>
            <w:r w:rsidRPr="001B77A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EB49"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41DC"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275F4"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F419"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8307C" w14:textId="77777777" w:rsidR="00B46E19" w:rsidRPr="001B77AD" w:rsidRDefault="00B46E19" w:rsidP="002A71B3">
            <w:pPr>
              <w:pStyle w:val="rowtabella0"/>
              <w:jc w:val="center"/>
              <w:rPr>
                <w:color w:val="002060"/>
              </w:rPr>
            </w:pPr>
            <w:r w:rsidRPr="001B77AD">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8D0E1" w14:textId="77777777" w:rsidR="00B46E19" w:rsidRPr="001B77AD" w:rsidRDefault="00B46E19" w:rsidP="002A71B3">
            <w:pPr>
              <w:pStyle w:val="rowtabella0"/>
              <w:jc w:val="center"/>
              <w:rPr>
                <w:color w:val="002060"/>
              </w:rPr>
            </w:pPr>
            <w:r w:rsidRPr="001B77A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F452" w14:textId="77777777" w:rsidR="00B46E19" w:rsidRPr="001B77AD" w:rsidRDefault="00B46E19" w:rsidP="002A71B3">
            <w:pPr>
              <w:pStyle w:val="rowtabella0"/>
              <w:jc w:val="center"/>
              <w:rPr>
                <w:color w:val="002060"/>
              </w:rPr>
            </w:pPr>
            <w:r w:rsidRPr="001B77A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CA8D" w14:textId="77777777" w:rsidR="00B46E19" w:rsidRPr="001B77AD" w:rsidRDefault="00B46E19" w:rsidP="002A71B3">
            <w:pPr>
              <w:pStyle w:val="rowtabella0"/>
              <w:jc w:val="center"/>
              <w:rPr>
                <w:color w:val="002060"/>
              </w:rPr>
            </w:pPr>
            <w:r w:rsidRPr="001B77AD">
              <w:rPr>
                <w:color w:val="002060"/>
              </w:rPr>
              <w:t>0</w:t>
            </w:r>
          </w:p>
        </w:tc>
      </w:tr>
      <w:tr w:rsidR="00B46E19" w:rsidRPr="001B77AD" w14:paraId="34209FD3"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24906" w14:textId="77777777" w:rsidR="00B46E19" w:rsidRPr="001B77AD" w:rsidRDefault="00B46E19" w:rsidP="002A71B3">
            <w:pPr>
              <w:pStyle w:val="rowtabella0"/>
              <w:rPr>
                <w:color w:val="002060"/>
              </w:rPr>
            </w:pPr>
            <w:r w:rsidRPr="001B77AD">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821A8" w14:textId="77777777" w:rsidR="00B46E19" w:rsidRPr="001B77AD" w:rsidRDefault="00B46E19" w:rsidP="002A71B3">
            <w:pPr>
              <w:pStyle w:val="rowtabella0"/>
              <w:jc w:val="center"/>
              <w:rPr>
                <w:color w:val="002060"/>
              </w:rPr>
            </w:pPr>
            <w:r w:rsidRPr="001B77A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FDF87"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F3268"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D9D10"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F747D"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494AF" w14:textId="77777777" w:rsidR="00B46E19" w:rsidRPr="001B77AD" w:rsidRDefault="00B46E19" w:rsidP="002A71B3">
            <w:pPr>
              <w:pStyle w:val="rowtabella0"/>
              <w:jc w:val="center"/>
              <w:rPr>
                <w:color w:val="002060"/>
              </w:rPr>
            </w:pPr>
            <w:r w:rsidRPr="001B77AD">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8DD08" w14:textId="77777777" w:rsidR="00B46E19" w:rsidRPr="001B77AD" w:rsidRDefault="00B46E19" w:rsidP="002A71B3">
            <w:pPr>
              <w:pStyle w:val="rowtabella0"/>
              <w:jc w:val="center"/>
              <w:rPr>
                <w:color w:val="002060"/>
              </w:rPr>
            </w:pPr>
            <w:r w:rsidRPr="001B77A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4657A" w14:textId="77777777" w:rsidR="00B46E19" w:rsidRPr="001B77AD" w:rsidRDefault="00B46E19" w:rsidP="002A71B3">
            <w:pPr>
              <w:pStyle w:val="rowtabella0"/>
              <w:jc w:val="center"/>
              <w:rPr>
                <w:color w:val="002060"/>
              </w:rPr>
            </w:pPr>
            <w:r w:rsidRPr="001B77A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F6FA" w14:textId="77777777" w:rsidR="00B46E19" w:rsidRPr="001B77AD" w:rsidRDefault="00B46E19" w:rsidP="002A71B3">
            <w:pPr>
              <w:pStyle w:val="rowtabella0"/>
              <w:jc w:val="center"/>
              <w:rPr>
                <w:color w:val="002060"/>
              </w:rPr>
            </w:pPr>
            <w:r w:rsidRPr="001B77AD">
              <w:rPr>
                <w:color w:val="002060"/>
              </w:rPr>
              <w:t>0</w:t>
            </w:r>
          </w:p>
        </w:tc>
      </w:tr>
      <w:tr w:rsidR="00B46E19" w:rsidRPr="001B77AD" w14:paraId="5E63A808"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A034AC" w14:textId="77777777" w:rsidR="00B46E19" w:rsidRPr="001B77AD" w:rsidRDefault="00B46E19" w:rsidP="002A71B3">
            <w:pPr>
              <w:pStyle w:val="rowtabella0"/>
              <w:rPr>
                <w:color w:val="002060"/>
              </w:rPr>
            </w:pPr>
            <w:r w:rsidRPr="001B77A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18E37" w14:textId="77777777" w:rsidR="00B46E19" w:rsidRPr="001B77AD" w:rsidRDefault="00B46E19" w:rsidP="002A71B3">
            <w:pPr>
              <w:pStyle w:val="rowtabella0"/>
              <w:jc w:val="center"/>
              <w:rPr>
                <w:color w:val="002060"/>
              </w:rPr>
            </w:pPr>
            <w:r w:rsidRPr="001B77A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9A4C1" w14:textId="77777777" w:rsidR="00B46E19" w:rsidRPr="001B77AD" w:rsidRDefault="00B46E19" w:rsidP="002A71B3">
            <w:pPr>
              <w:pStyle w:val="rowtabella0"/>
              <w:jc w:val="center"/>
              <w:rPr>
                <w:color w:val="002060"/>
              </w:rPr>
            </w:pPr>
            <w:r w:rsidRPr="001B77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2529C"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803FD"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DC82C"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4E97F" w14:textId="77777777" w:rsidR="00B46E19" w:rsidRPr="001B77AD" w:rsidRDefault="00B46E19" w:rsidP="002A71B3">
            <w:pPr>
              <w:pStyle w:val="rowtabella0"/>
              <w:jc w:val="center"/>
              <w:rPr>
                <w:color w:val="002060"/>
              </w:rPr>
            </w:pPr>
            <w:r w:rsidRPr="001B77A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78BE" w14:textId="77777777" w:rsidR="00B46E19" w:rsidRPr="001B77AD" w:rsidRDefault="00B46E19" w:rsidP="002A71B3">
            <w:pPr>
              <w:pStyle w:val="rowtabella0"/>
              <w:jc w:val="center"/>
              <w:rPr>
                <w:color w:val="002060"/>
              </w:rPr>
            </w:pPr>
            <w:r w:rsidRPr="001B77A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ACF10"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681EF" w14:textId="77777777" w:rsidR="00B46E19" w:rsidRPr="001B77AD" w:rsidRDefault="00B46E19" w:rsidP="002A71B3">
            <w:pPr>
              <w:pStyle w:val="rowtabella0"/>
              <w:jc w:val="center"/>
              <w:rPr>
                <w:color w:val="002060"/>
              </w:rPr>
            </w:pPr>
            <w:r w:rsidRPr="001B77AD">
              <w:rPr>
                <w:color w:val="002060"/>
              </w:rPr>
              <w:t>0</w:t>
            </w:r>
          </w:p>
        </w:tc>
      </w:tr>
      <w:tr w:rsidR="00B46E19" w:rsidRPr="001B77AD" w14:paraId="3BC3DEDC"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321EA3" w14:textId="77777777" w:rsidR="00B46E19" w:rsidRPr="001B77AD" w:rsidRDefault="00B46E19" w:rsidP="002A71B3">
            <w:pPr>
              <w:pStyle w:val="rowtabella0"/>
              <w:rPr>
                <w:color w:val="002060"/>
              </w:rPr>
            </w:pPr>
            <w:r w:rsidRPr="001B77AD">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E23FE" w14:textId="77777777" w:rsidR="00B46E19" w:rsidRPr="001B77AD" w:rsidRDefault="00B46E19" w:rsidP="002A71B3">
            <w:pPr>
              <w:pStyle w:val="rowtabella0"/>
              <w:jc w:val="center"/>
              <w:rPr>
                <w:color w:val="002060"/>
              </w:rPr>
            </w:pPr>
            <w:r w:rsidRPr="001B77A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77368"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33619"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F2456"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ED7B"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0534A" w14:textId="77777777" w:rsidR="00B46E19" w:rsidRPr="001B77AD" w:rsidRDefault="00B46E19" w:rsidP="002A71B3">
            <w:pPr>
              <w:pStyle w:val="rowtabella0"/>
              <w:jc w:val="center"/>
              <w:rPr>
                <w:color w:val="002060"/>
              </w:rPr>
            </w:pPr>
            <w:r w:rsidRPr="001B77AD">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7FBEC" w14:textId="77777777" w:rsidR="00B46E19" w:rsidRPr="001B77AD" w:rsidRDefault="00B46E19" w:rsidP="002A71B3">
            <w:pPr>
              <w:pStyle w:val="rowtabella0"/>
              <w:jc w:val="center"/>
              <w:rPr>
                <w:color w:val="002060"/>
              </w:rPr>
            </w:pPr>
            <w:r w:rsidRPr="001B77A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75DB" w14:textId="77777777" w:rsidR="00B46E19" w:rsidRPr="001B77AD" w:rsidRDefault="00B46E19" w:rsidP="002A71B3">
            <w:pPr>
              <w:pStyle w:val="rowtabella0"/>
              <w:jc w:val="center"/>
              <w:rPr>
                <w:color w:val="002060"/>
              </w:rPr>
            </w:pPr>
            <w:r w:rsidRPr="001B77A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E4CC4" w14:textId="77777777" w:rsidR="00B46E19" w:rsidRPr="001B77AD" w:rsidRDefault="00B46E19" w:rsidP="002A71B3">
            <w:pPr>
              <w:pStyle w:val="rowtabella0"/>
              <w:jc w:val="center"/>
              <w:rPr>
                <w:color w:val="002060"/>
              </w:rPr>
            </w:pPr>
            <w:r w:rsidRPr="001B77AD">
              <w:rPr>
                <w:color w:val="002060"/>
              </w:rPr>
              <w:t>0</w:t>
            </w:r>
          </w:p>
        </w:tc>
      </w:tr>
      <w:tr w:rsidR="00B46E19" w:rsidRPr="001B77AD" w14:paraId="425EC86D"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4967B9" w14:textId="77777777" w:rsidR="00B46E19" w:rsidRPr="001B77AD" w:rsidRDefault="00B46E19" w:rsidP="002A71B3">
            <w:pPr>
              <w:pStyle w:val="rowtabella0"/>
              <w:rPr>
                <w:color w:val="002060"/>
              </w:rPr>
            </w:pPr>
            <w:r w:rsidRPr="001B77AD">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D212F" w14:textId="77777777" w:rsidR="00B46E19" w:rsidRPr="001B77AD" w:rsidRDefault="00B46E19" w:rsidP="002A71B3">
            <w:pPr>
              <w:pStyle w:val="rowtabella0"/>
              <w:jc w:val="center"/>
              <w:rPr>
                <w:color w:val="002060"/>
              </w:rPr>
            </w:pPr>
            <w:r w:rsidRPr="001B77A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F0761"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DF17"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D60CE"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78471"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D970" w14:textId="77777777" w:rsidR="00B46E19" w:rsidRPr="001B77AD" w:rsidRDefault="00B46E19" w:rsidP="002A71B3">
            <w:pPr>
              <w:pStyle w:val="rowtabella0"/>
              <w:jc w:val="center"/>
              <w:rPr>
                <w:color w:val="002060"/>
              </w:rPr>
            </w:pPr>
            <w:r w:rsidRPr="001B77A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2773B" w14:textId="77777777" w:rsidR="00B46E19" w:rsidRPr="001B77AD" w:rsidRDefault="00B46E19" w:rsidP="002A71B3">
            <w:pPr>
              <w:pStyle w:val="rowtabella0"/>
              <w:jc w:val="center"/>
              <w:rPr>
                <w:color w:val="002060"/>
              </w:rPr>
            </w:pPr>
            <w:r w:rsidRPr="001B77A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4C83C"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2694F" w14:textId="77777777" w:rsidR="00B46E19" w:rsidRPr="001B77AD" w:rsidRDefault="00B46E19" w:rsidP="002A71B3">
            <w:pPr>
              <w:pStyle w:val="rowtabella0"/>
              <w:jc w:val="center"/>
              <w:rPr>
                <w:color w:val="002060"/>
              </w:rPr>
            </w:pPr>
            <w:r w:rsidRPr="001B77AD">
              <w:rPr>
                <w:color w:val="002060"/>
              </w:rPr>
              <w:t>0</w:t>
            </w:r>
          </w:p>
        </w:tc>
      </w:tr>
      <w:tr w:rsidR="00B46E19" w:rsidRPr="001B77AD" w14:paraId="317A480E"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3BD770" w14:textId="77777777" w:rsidR="00B46E19" w:rsidRPr="001B77AD" w:rsidRDefault="00B46E19" w:rsidP="002A71B3">
            <w:pPr>
              <w:pStyle w:val="rowtabella0"/>
              <w:rPr>
                <w:color w:val="002060"/>
              </w:rPr>
            </w:pPr>
            <w:r w:rsidRPr="001B77AD">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4B55D" w14:textId="77777777" w:rsidR="00B46E19" w:rsidRPr="001B77AD" w:rsidRDefault="00B46E19" w:rsidP="002A71B3">
            <w:pPr>
              <w:pStyle w:val="rowtabella0"/>
              <w:jc w:val="center"/>
              <w:rPr>
                <w:color w:val="002060"/>
              </w:rPr>
            </w:pPr>
            <w:r w:rsidRPr="001B77A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E63CF"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7F0C9"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4123"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A7B0"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122F" w14:textId="77777777" w:rsidR="00B46E19" w:rsidRPr="001B77AD" w:rsidRDefault="00B46E19" w:rsidP="002A71B3">
            <w:pPr>
              <w:pStyle w:val="rowtabella0"/>
              <w:jc w:val="center"/>
              <w:rPr>
                <w:color w:val="002060"/>
              </w:rPr>
            </w:pPr>
            <w:r w:rsidRPr="001B77A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469AA" w14:textId="77777777" w:rsidR="00B46E19" w:rsidRPr="001B77AD" w:rsidRDefault="00B46E19" w:rsidP="002A71B3">
            <w:pPr>
              <w:pStyle w:val="rowtabella0"/>
              <w:jc w:val="center"/>
              <w:rPr>
                <w:color w:val="002060"/>
              </w:rPr>
            </w:pPr>
            <w:r w:rsidRPr="001B77A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A1BB"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77041" w14:textId="77777777" w:rsidR="00B46E19" w:rsidRPr="001B77AD" w:rsidRDefault="00B46E19" w:rsidP="002A71B3">
            <w:pPr>
              <w:pStyle w:val="rowtabella0"/>
              <w:jc w:val="center"/>
              <w:rPr>
                <w:color w:val="002060"/>
              </w:rPr>
            </w:pPr>
            <w:r w:rsidRPr="001B77AD">
              <w:rPr>
                <w:color w:val="002060"/>
              </w:rPr>
              <w:t>0</w:t>
            </w:r>
          </w:p>
        </w:tc>
      </w:tr>
      <w:tr w:rsidR="00B46E19" w:rsidRPr="001B77AD" w14:paraId="735E9377"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AFDC7" w14:textId="77777777" w:rsidR="00B46E19" w:rsidRPr="001B77AD" w:rsidRDefault="00B46E19" w:rsidP="002A71B3">
            <w:pPr>
              <w:pStyle w:val="rowtabella0"/>
              <w:rPr>
                <w:color w:val="002060"/>
              </w:rPr>
            </w:pPr>
            <w:r w:rsidRPr="001B77AD">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69A13" w14:textId="77777777" w:rsidR="00B46E19" w:rsidRPr="001B77AD" w:rsidRDefault="00B46E19" w:rsidP="002A71B3">
            <w:pPr>
              <w:pStyle w:val="rowtabella0"/>
              <w:jc w:val="center"/>
              <w:rPr>
                <w:color w:val="002060"/>
              </w:rPr>
            </w:pPr>
            <w:r w:rsidRPr="001B77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1C27D" w14:textId="77777777" w:rsidR="00B46E19" w:rsidRPr="001B77AD" w:rsidRDefault="00B46E19" w:rsidP="002A71B3">
            <w:pPr>
              <w:pStyle w:val="rowtabella0"/>
              <w:jc w:val="center"/>
              <w:rPr>
                <w:color w:val="002060"/>
              </w:rPr>
            </w:pPr>
            <w:r w:rsidRPr="001B77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F0B5A"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62A6"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C43F6"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7FD0C" w14:textId="77777777" w:rsidR="00B46E19" w:rsidRPr="001B77AD" w:rsidRDefault="00B46E19" w:rsidP="002A71B3">
            <w:pPr>
              <w:pStyle w:val="rowtabella0"/>
              <w:jc w:val="center"/>
              <w:rPr>
                <w:color w:val="002060"/>
              </w:rPr>
            </w:pPr>
            <w:r w:rsidRPr="001B77A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3968B" w14:textId="77777777" w:rsidR="00B46E19" w:rsidRPr="001B77AD" w:rsidRDefault="00B46E19" w:rsidP="002A71B3">
            <w:pPr>
              <w:pStyle w:val="rowtabella0"/>
              <w:jc w:val="center"/>
              <w:rPr>
                <w:color w:val="002060"/>
              </w:rPr>
            </w:pPr>
            <w:r w:rsidRPr="001B77A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1C87" w14:textId="77777777" w:rsidR="00B46E19" w:rsidRPr="001B77AD" w:rsidRDefault="00B46E19" w:rsidP="002A71B3">
            <w:pPr>
              <w:pStyle w:val="rowtabella0"/>
              <w:jc w:val="center"/>
              <w:rPr>
                <w:color w:val="002060"/>
              </w:rPr>
            </w:pPr>
            <w:r w:rsidRPr="001B77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A2C33" w14:textId="77777777" w:rsidR="00B46E19" w:rsidRPr="001B77AD" w:rsidRDefault="00B46E19" w:rsidP="002A71B3">
            <w:pPr>
              <w:pStyle w:val="rowtabella0"/>
              <w:jc w:val="center"/>
              <w:rPr>
                <w:color w:val="002060"/>
              </w:rPr>
            </w:pPr>
            <w:r w:rsidRPr="001B77AD">
              <w:rPr>
                <w:color w:val="002060"/>
              </w:rPr>
              <w:t>0</w:t>
            </w:r>
          </w:p>
        </w:tc>
      </w:tr>
      <w:tr w:rsidR="00B46E19" w:rsidRPr="001B77AD" w14:paraId="75CF613C"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4C2E80" w14:textId="77777777" w:rsidR="00B46E19" w:rsidRPr="001B77AD" w:rsidRDefault="00B46E19" w:rsidP="002A71B3">
            <w:pPr>
              <w:pStyle w:val="rowtabella0"/>
              <w:rPr>
                <w:color w:val="002060"/>
              </w:rPr>
            </w:pPr>
            <w:r w:rsidRPr="001B77AD">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9821" w14:textId="77777777" w:rsidR="00B46E19" w:rsidRPr="001B77AD" w:rsidRDefault="00B46E19" w:rsidP="002A71B3">
            <w:pPr>
              <w:pStyle w:val="rowtabella0"/>
              <w:jc w:val="center"/>
              <w:rPr>
                <w:color w:val="002060"/>
              </w:rPr>
            </w:pPr>
            <w:r w:rsidRPr="001B77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8E33B"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245F2"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223F6"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8668"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32F28" w14:textId="77777777" w:rsidR="00B46E19" w:rsidRPr="001B77AD" w:rsidRDefault="00B46E19" w:rsidP="002A71B3">
            <w:pPr>
              <w:pStyle w:val="rowtabella0"/>
              <w:jc w:val="center"/>
              <w:rPr>
                <w:color w:val="002060"/>
              </w:rPr>
            </w:pPr>
            <w:r w:rsidRPr="001B77A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4D02D" w14:textId="77777777" w:rsidR="00B46E19" w:rsidRPr="001B77AD" w:rsidRDefault="00B46E19" w:rsidP="002A71B3">
            <w:pPr>
              <w:pStyle w:val="rowtabella0"/>
              <w:jc w:val="center"/>
              <w:rPr>
                <w:color w:val="002060"/>
              </w:rPr>
            </w:pPr>
            <w:r w:rsidRPr="001B77A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2FC21" w14:textId="77777777" w:rsidR="00B46E19" w:rsidRPr="001B77AD" w:rsidRDefault="00B46E19" w:rsidP="002A71B3">
            <w:pPr>
              <w:pStyle w:val="rowtabella0"/>
              <w:jc w:val="center"/>
              <w:rPr>
                <w:color w:val="002060"/>
              </w:rPr>
            </w:pPr>
            <w:r w:rsidRPr="001B77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5727" w14:textId="77777777" w:rsidR="00B46E19" w:rsidRPr="001B77AD" w:rsidRDefault="00B46E19" w:rsidP="002A71B3">
            <w:pPr>
              <w:pStyle w:val="rowtabella0"/>
              <w:jc w:val="center"/>
              <w:rPr>
                <w:color w:val="002060"/>
              </w:rPr>
            </w:pPr>
            <w:r w:rsidRPr="001B77AD">
              <w:rPr>
                <w:color w:val="002060"/>
              </w:rPr>
              <w:t>0</w:t>
            </w:r>
          </w:p>
        </w:tc>
      </w:tr>
      <w:tr w:rsidR="00B46E19" w:rsidRPr="001B77AD" w14:paraId="2BB1A832"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2347B" w14:textId="77777777" w:rsidR="00B46E19" w:rsidRPr="001B77AD" w:rsidRDefault="00B46E19" w:rsidP="002A71B3">
            <w:pPr>
              <w:pStyle w:val="rowtabella0"/>
              <w:rPr>
                <w:color w:val="002060"/>
              </w:rPr>
            </w:pPr>
            <w:r w:rsidRPr="001B77AD">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42BED"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5E363" w14:textId="77777777" w:rsidR="00B46E19" w:rsidRPr="001B77AD" w:rsidRDefault="00B46E19" w:rsidP="002A71B3">
            <w:pPr>
              <w:pStyle w:val="rowtabella0"/>
              <w:jc w:val="center"/>
              <w:rPr>
                <w:color w:val="002060"/>
              </w:rPr>
            </w:pPr>
            <w:r w:rsidRPr="001B77A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120F7"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A4898"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FD726"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D7DCE" w14:textId="77777777" w:rsidR="00B46E19" w:rsidRPr="001B77AD" w:rsidRDefault="00B46E19" w:rsidP="002A71B3">
            <w:pPr>
              <w:pStyle w:val="rowtabella0"/>
              <w:jc w:val="center"/>
              <w:rPr>
                <w:color w:val="002060"/>
              </w:rPr>
            </w:pPr>
            <w:r w:rsidRPr="001B77A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04019" w14:textId="77777777" w:rsidR="00B46E19" w:rsidRPr="001B77AD" w:rsidRDefault="00B46E19" w:rsidP="002A71B3">
            <w:pPr>
              <w:pStyle w:val="rowtabella0"/>
              <w:jc w:val="center"/>
              <w:rPr>
                <w:color w:val="002060"/>
              </w:rPr>
            </w:pPr>
            <w:r w:rsidRPr="001B77AD">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7C717" w14:textId="77777777" w:rsidR="00B46E19" w:rsidRPr="001B77AD" w:rsidRDefault="00B46E19" w:rsidP="002A71B3">
            <w:pPr>
              <w:pStyle w:val="rowtabella0"/>
              <w:jc w:val="center"/>
              <w:rPr>
                <w:color w:val="002060"/>
              </w:rPr>
            </w:pPr>
            <w:r w:rsidRPr="001B77A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862F" w14:textId="77777777" w:rsidR="00B46E19" w:rsidRPr="001B77AD" w:rsidRDefault="00B46E19" w:rsidP="002A71B3">
            <w:pPr>
              <w:pStyle w:val="rowtabella0"/>
              <w:jc w:val="center"/>
              <w:rPr>
                <w:color w:val="002060"/>
              </w:rPr>
            </w:pPr>
            <w:r w:rsidRPr="001B77AD">
              <w:rPr>
                <w:color w:val="002060"/>
              </w:rPr>
              <w:t>0</w:t>
            </w:r>
          </w:p>
        </w:tc>
      </w:tr>
      <w:tr w:rsidR="00B46E19" w:rsidRPr="001B77AD" w14:paraId="74953C39"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E4806" w14:textId="77777777" w:rsidR="00B46E19" w:rsidRPr="001B77AD" w:rsidRDefault="00B46E19" w:rsidP="002A71B3">
            <w:pPr>
              <w:pStyle w:val="rowtabella0"/>
              <w:rPr>
                <w:color w:val="002060"/>
              </w:rPr>
            </w:pPr>
            <w:r w:rsidRPr="001B77AD">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E016B"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94DA6"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4A2BC"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3E06F"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5EFDE" w14:textId="77777777" w:rsidR="00B46E19" w:rsidRPr="001B77AD" w:rsidRDefault="00B46E19" w:rsidP="002A71B3">
            <w:pPr>
              <w:pStyle w:val="rowtabella0"/>
              <w:jc w:val="center"/>
              <w:rPr>
                <w:color w:val="002060"/>
              </w:rPr>
            </w:pPr>
            <w:r w:rsidRPr="001B77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006EA" w14:textId="77777777" w:rsidR="00B46E19" w:rsidRPr="001B77AD" w:rsidRDefault="00B46E19" w:rsidP="002A71B3">
            <w:pPr>
              <w:pStyle w:val="rowtabella0"/>
              <w:jc w:val="center"/>
              <w:rPr>
                <w:color w:val="002060"/>
              </w:rPr>
            </w:pPr>
            <w:r w:rsidRPr="001B77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63517" w14:textId="77777777" w:rsidR="00B46E19" w:rsidRPr="001B77AD" w:rsidRDefault="00B46E19" w:rsidP="002A71B3">
            <w:pPr>
              <w:pStyle w:val="rowtabella0"/>
              <w:jc w:val="center"/>
              <w:rPr>
                <w:color w:val="002060"/>
              </w:rPr>
            </w:pPr>
            <w:r w:rsidRPr="001B77AD">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FBDBF" w14:textId="77777777" w:rsidR="00B46E19" w:rsidRPr="001B77AD" w:rsidRDefault="00B46E19" w:rsidP="002A71B3">
            <w:pPr>
              <w:pStyle w:val="rowtabella0"/>
              <w:jc w:val="center"/>
              <w:rPr>
                <w:color w:val="002060"/>
              </w:rPr>
            </w:pPr>
            <w:r w:rsidRPr="001B77A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F351B" w14:textId="77777777" w:rsidR="00B46E19" w:rsidRPr="001B77AD" w:rsidRDefault="00B46E19" w:rsidP="002A71B3">
            <w:pPr>
              <w:pStyle w:val="rowtabella0"/>
              <w:jc w:val="center"/>
              <w:rPr>
                <w:color w:val="002060"/>
              </w:rPr>
            </w:pPr>
            <w:r w:rsidRPr="001B77AD">
              <w:rPr>
                <w:color w:val="002060"/>
              </w:rPr>
              <w:t>0</w:t>
            </w:r>
          </w:p>
        </w:tc>
      </w:tr>
      <w:tr w:rsidR="00B46E19" w:rsidRPr="001B77AD" w14:paraId="603BFC33" w14:textId="77777777" w:rsidTr="002A71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345ACF" w14:textId="77777777" w:rsidR="00B46E19" w:rsidRPr="001B77AD" w:rsidRDefault="00B46E19" w:rsidP="002A71B3">
            <w:pPr>
              <w:pStyle w:val="rowtabella0"/>
              <w:rPr>
                <w:color w:val="002060"/>
              </w:rPr>
            </w:pPr>
            <w:r w:rsidRPr="001B77AD">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C73AB"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E3100"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AAA95"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F1150"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7F537" w14:textId="77777777" w:rsidR="00B46E19" w:rsidRPr="001B77AD" w:rsidRDefault="00B46E19" w:rsidP="002A71B3">
            <w:pPr>
              <w:pStyle w:val="rowtabella0"/>
              <w:jc w:val="center"/>
              <w:rPr>
                <w:color w:val="002060"/>
              </w:rPr>
            </w:pPr>
            <w:r w:rsidRPr="001B77A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71FF1" w14:textId="77777777" w:rsidR="00B46E19" w:rsidRPr="001B77AD" w:rsidRDefault="00B46E19" w:rsidP="002A71B3">
            <w:pPr>
              <w:pStyle w:val="rowtabella0"/>
              <w:jc w:val="center"/>
              <w:rPr>
                <w:color w:val="002060"/>
              </w:rPr>
            </w:pPr>
            <w:r w:rsidRPr="001B77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115AD" w14:textId="77777777" w:rsidR="00B46E19" w:rsidRPr="001B77AD" w:rsidRDefault="00B46E19" w:rsidP="002A71B3">
            <w:pPr>
              <w:pStyle w:val="rowtabella0"/>
              <w:jc w:val="center"/>
              <w:rPr>
                <w:color w:val="002060"/>
              </w:rPr>
            </w:pPr>
            <w:r w:rsidRPr="001B77AD">
              <w:rPr>
                <w:color w:val="002060"/>
              </w:rPr>
              <w:t>215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95F60" w14:textId="77777777" w:rsidR="00B46E19" w:rsidRPr="001B77AD" w:rsidRDefault="00B46E19" w:rsidP="002A71B3">
            <w:pPr>
              <w:pStyle w:val="rowtabella0"/>
              <w:jc w:val="center"/>
              <w:rPr>
                <w:color w:val="002060"/>
              </w:rPr>
            </w:pPr>
            <w:r w:rsidRPr="001B77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8AF7" w14:textId="77777777" w:rsidR="00B46E19" w:rsidRPr="001B77AD" w:rsidRDefault="00B46E19" w:rsidP="002A71B3">
            <w:pPr>
              <w:pStyle w:val="rowtabella0"/>
              <w:jc w:val="center"/>
              <w:rPr>
                <w:color w:val="002060"/>
              </w:rPr>
            </w:pPr>
            <w:r w:rsidRPr="001B77AD">
              <w:rPr>
                <w:color w:val="002060"/>
              </w:rPr>
              <w:t>1</w:t>
            </w:r>
          </w:p>
        </w:tc>
      </w:tr>
    </w:tbl>
    <w:p w14:paraId="784709EA" w14:textId="77777777" w:rsidR="00B46E19" w:rsidRPr="001B77AD" w:rsidRDefault="00B46E19" w:rsidP="00B46E19">
      <w:pPr>
        <w:pStyle w:val="breakline"/>
        <w:rPr>
          <w:rFonts w:eastAsiaTheme="minorEastAsia"/>
          <w:color w:val="002060"/>
        </w:rPr>
      </w:pPr>
    </w:p>
    <w:p w14:paraId="4B34EBEF" w14:textId="5F501BDD" w:rsidR="00B46E19" w:rsidRPr="001B77AD" w:rsidRDefault="00B46E19" w:rsidP="00B46E19">
      <w:pPr>
        <w:pStyle w:val="titoloprinc0"/>
        <w:rPr>
          <w:color w:val="002060"/>
        </w:rPr>
      </w:pPr>
      <w:r>
        <w:rPr>
          <w:color w:val="002060"/>
        </w:rPr>
        <w:t>PROGRAMMA GARE</w:t>
      </w:r>
    </w:p>
    <w:p w14:paraId="58544A98" w14:textId="77777777" w:rsidR="00B46E19" w:rsidRPr="001B77AD" w:rsidRDefault="00B46E19" w:rsidP="00B46E19">
      <w:pPr>
        <w:pStyle w:val="breakline"/>
        <w:rPr>
          <w:color w:val="002060"/>
        </w:rPr>
      </w:pPr>
    </w:p>
    <w:p w14:paraId="57813AB3" w14:textId="77777777" w:rsidR="0020499B" w:rsidRPr="00AB37BA" w:rsidRDefault="0020499B" w:rsidP="0020499B">
      <w:pPr>
        <w:pStyle w:val="sottotitolocampionato10"/>
        <w:rPr>
          <w:color w:val="002060"/>
        </w:rPr>
      </w:pPr>
      <w:r w:rsidRPr="00AB37BA">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5"/>
        <w:gridCol w:w="385"/>
        <w:gridCol w:w="898"/>
        <w:gridCol w:w="1177"/>
        <w:gridCol w:w="1551"/>
        <w:gridCol w:w="1548"/>
      </w:tblGrid>
      <w:tr w:rsidR="0020499B" w:rsidRPr="00AB37BA" w14:paraId="18CA8403" w14:textId="77777777" w:rsidTr="002A71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5D9D8" w14:textId="77777777" w:rsidR="0020499B" w:rsidRPr="00AB37BA" w:rsidRDefault="0020499B" w:rsidP="002A71B3">
            <w:pPr>
              <w:pStyle w:val="headertabella0"/>
              <w:rPr>
                <w:color w:val="002060"/>
              </w:rPr>
            </w:pPr>
            <w:r w:rsidRPr="00AB37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2EDC3" w14:textId="77777777" w:rsidR="0020499B" w:rsidRPr="00AB37BA" w:rsidRDefault="0020499B" w:rsidP="002A71B3">
            <w:pPr>
              <w:pStyle w:val="headertabella0"/>
              <w:rPr>
                <w:color w:val="002060"/>
              </w:rPr>
            </w:pPr>
            <w:r w:rsidRPr="00AB37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837D1" w14:textId="77777777" w:rsidR="0020499B" w:rsidRPr="00AB37BA" w:rsidRDefault="0020499B" w:rsidP="002A71B3">
            <w:pPr>
              <w:pStyle w:val="headertabella0"/>
              <w:rPr>
                <w:color w:val="002060"/>
              </w:rPr>
            </w:pPr>
            <w:r w:rsidRPr="00AB37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22EEF" w14:textId="77777777" w:rsidR="0020499B" w:rsidRPr="00AB37BA" w:rsidRDefault="0020499B" w:rsidP="002A71B3">
            <w:pPr>
              <w:pStyle w:val="headertabella0"/>
              <w:rPr>
                <w:color w:val="002060"/>
              </w:rPr>
            </w:pPr>
            <w:r w:rsidRPr="00AB37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F50C7" w14:textId="77777777" w:rsidR="0020499B" w:rsidRPr="00AB37BA" w:rsidRDefault="0020499B" w:rsidP="002A71B3">
            <w:pPr>
              <w:pStyle w:val="headertabella0"/>
              <w:rPr>
                <w:color w:val="002060"/>
              </w:rPr>
            </w:pPr>
            <w:r w:rsidRPr="00AB37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AC6D8" w14:textId="77777777" w:rsidR="0020499B" w:rsidRPr="00AB37BA" w:rsidRDefault="0020499B" w:rsidP="002A71B3">
            <w:pPr>
              <w:pStyle w:val="headertabella0"/>
              <w:rPr>
                <w:color w:val="002060"/>
              </w:rPr>
            </w:pPr>
            <w:proofErr w:type="spellStart"/>
            <w:r w:rsidRPr="00AB37BA">
              <w:rPr>
                <w:color w:val="002060"/>
              </w:rPr>
              <w:t>Localita'</w:t>
            </w:r>
            <w:proofErr w:type="spellEnd"/>
            <w:r w:rsidRPr="00AB37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B4387" w14:textId="77777777" w:rsidR="0020499B" w:rsidRPr="00AB37BA" w:rsidRDefault="0020499B" w:rsidP="002A71B3">
            <w:pPr>
              <w:pStyle w:val="headertabella0"/>
              <w:rPr>
                <w:color w:val="002060"/>
              </w:rPr>
            </w:pPr>
            <w:r w:rsidRPr="00AB37BA">
              <w:rPr>
                <w:color w:val="002060"/>
              </w:rPr>
              <w:t>Indirizzo Impianto</w:t>
            </w:r>
          </w:p>
        </w:tc>
      </w:tr>
      <w:tr w:rsidR="0020499B" w:rsidRPr="00AB37BA" w14:paraId="54CA5875" w14:textId="77777777" w:rsidTr="002A71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372522" w14:textId="77777777" w:rsidR="0020499B" w:rsidRPr="00AB37BA" w:rsidRDefault="0020499B" w:rsidP="002A71B3">
            <w:pPr>
              <w:pStyle w:val="rowtabella0"/>
              <w:rPr>
                <w:color w:val="002060"/>
              </w:rPr>
            </w:pPr>
            <w:r w:rsidRPr="00AB37BA">
              <w:rPr>
                <w:color w:val="002060"/>
              </w:rPr>
              <w:t>ASD KAPPABI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84C1D" w14:textId="77777777" w:rsidR="0020499B" w:rsidRPr="00AB37BA" w:rsidRDefault="0020499B" w:rsidP="002A71B3">
            <w:pPr>
              <w:pStyle w:val="rowtabella0"/>
              <w:rPr>
                <w:color w:val="002060"/>
              </w:rPr>
            </w:pPr>
            <w:r w:rsidRPr="00AB37BA">
              <w:rPr>
                <w:color w:val="002060"/>
              </w:rPr>
              <w:t>SANTA MARIA APPARENTE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ACC84F" w14:textId="77777777" w:rsidR="0020499B" w:rsidRPr="00AB37BA" w:rsidRDefault="0020499B" w:rsidP="002A71B3">
            <w:pPr>
              <w:pStyle w:val="rowtabella0"/>
              <w:jc w:val="center"/>
              <w:rPr>
                <w:color w:val="002060"/>
              </w:rPr>
            </w:pPr>
            <w:r w:rsidRPr="00AB37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D3506" w14:textId="77777777" w:rsidR="0020499B" w:rsidRPr="00AB37BA" w:rsidRDefault="0020499B" w:rsidP="002A71B3">
            <w:pPr>
              <w:pStyle w:val="rowtabella0"/>
              <w:rPr>
                <w:color w:val="002060"/>
              </w:rPr>
            </w:pPr>
            <w:r w:rsidRPr="00AB37BA">
              <w:rPr>
                <w:color w:val="002060"/>
              </w:rPr>
              <w:t>05/04/2024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7F51B" w14:textId="77777777" w:rsidR="0020499B" w:rsidRPr="00AB37BA" w:rsidRDefault="0020499B" w:rsidP="002A71B3">
            <w:pPr>
              <w:pStyle w:val="rowtabella0"/>
              <w:rPr>
                <w:color w:val="002060"/>
              </w:rPr>
            </w:pPr>
            <w:r w:rsidRPr="00AB37BA">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2E30E" w14:textId="77777777" w:rsidR="0020499B" w:rsidRPr="00AB37BA" w:rsidRDefault="0020499B" w:rsidP="002A71B3">
            <w:pPr>
              <w:pStyle w:val="rowtabella0"/>
              <w:rPr>
                <w:color w:val="002060"/>
              </w:rPr>
            </w:pPr>
            <w:r w:rsidRPr="00AB37BA">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D462F" w14:textId="77777777" w:rsidR="0020499B" w:rsidRPr="00AB37BA" w:rsidRDefault="0020499B" w:rsidP="002A71B3">
            <w:pPr>
              <w:pStyle w:val="rowtabella0"/>
              <w:rPr>
                <w:color w:val="002060"/>
              </w:rPr>
            </w:pPr>
            <w:r w:rsidRPr="00AB37BA">
              <w:rPr>
                <w:color w:val="002060"/>
              </w:rPr>
              <w:t>VIA DELLO SPORT</w:t>
            </w:r>
          </w:p>
        </w:tc>
      </w:tr>
      <w:tr w:rsidR="0020499B" w:rsidRPr="00AB37BA" w14:paraId="621F736C"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B0631B" w14:textId="77777777" w:rsidR="0020499B" w:rsidRPr="00AB37BA" w:rsidRDefault="0020499B" w:rsidP="002A71B3">
            <w:pPr>
              <w:pStyle w:val="rowtabella0"/>
              <w:rPr>
                <w:color w:val="002060"/>
              </w:rPr>
            </w:pPr>
            <w:r w:rsidRPr="00AB37BA">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D70483" w14:textId="77777777" w:rsidR="0020499B" w:rsidRPr="00AB37BA" w:rsidRDefault="0020499B" w:rsidP="002A71B3">
            <w:pPr>
              <w:pStyle w:val="rowtabella0"/>
              <w:rPr>
                <w:color w:val="002060"/>
              </w:rPr>
            </w:pPr>
            <w:r w:rsidRPr="00AB37BA">
              <w:rPr>
                <w:color w:val="002060"/>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D4D940"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9F46E9" w14:textId="77777777" w:rsidR="0020499B" w:rsidRPr="00AB37BA" w:rsidRDefault="0020499B" w:rsidP="002A71B3">
            <w:pPr>
              <w:pStyle w:val="rowtabella0"/>
              <w:rPr>
                <w:color w:val="002060"/>
              </w:rPr>
            </w:pPr>
            <w:r w:rsidRPr="00AB37BA">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70509C" w14:textId="77777777" w:rsidR="0020499B" w:rsidRPr="00AB37BA" w:rsidRDefault="0020499B" w:rsidP="002A71B3">
            <w:pPr>
              <w:pStyle w:val="rowtabella0"/>
              <w:rPr>
                <w:color w:val="002060"/>
              </w:rPr>
            </w:pPr>
            <w:r w:rsidRPr="00AB37BA">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D11CCD" w14:textId="77777777" w:rsidR="0020499B" w:rsidRPr="00AB37BA" w:rsidRDefault="0020499B" w:rsidP="002A71B3">
            <w:pPr>
              <w:pStyle w:val="rowtabella0"/>
              <w:rPr>
                <w:color w:val="002060"/>
              </w:rPr>
            </w:pPr>
            <w:r w:rsidRPr="00AB37BA">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4AE426" w14:textId="77777777" w:rsidR="0020499B" w:rsidRPr="00AB37BA" w:rsidRDefault="0020499B" w:rsidP="002A71B3">
            <w:pPr>
              <w:pStyle w:val="rowtabella0"/>
              <w:rPr>
                <w:color w:val="002060"/>
              </w:rPr>
            </w:pPr>
            <w:r w:rsidRPr="00AB37BA">
              <w:rPr>
                <w:color w:val="002060"/>
              </w:rPr>
              <w:t>VIA ROSSINI</w:t>
            </w:r>
          </w:p>
        </w:tc>
      </w:tr>
      <w:tr w:rsidR="0020499B" w:rsidRPr="00AB37BA" w14:paraId="2E4FCA9E"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9BEC78" w14:textId="77777777" w:rsidR="0020499B" w:rsidRPr="00AB37BA" w:rsidRDefault="0020499B" w:rsidP="002A71B3">
            <w:pPr>
              <w:pStyle w:val="rowtabella0"/>
              <w:rPr>
                <w:color w:val="002060"/>
              </w:rPr>
            </w:pPr>
            <w:r w:rsidRPr="00AB37BA">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CBA98F" w14:textId="77777777" w:rsidR="0020499B" w:rsidRPr="00AB37BA" w:rsidRDefault="0020499B" w:rsidP="002A71B3">
            <w:pPr>
              <w:pStyle w:val="rowtabella0"/>
              <w:rPr>
                <w:color w:val="002060"/>
              </w:rPr>
            </w:pPr>
            <w:r w:rsidRPr="00AB37BA">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34B76E"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6DC0B0" w14:textId="77777777" w:rsidR="0020499B" w:rsidRPr="00AB37BA" w:rsidRDefault="0020499B" w:rsidP="002A71B3">
            <w:pPr>
              <w:pStyle w:val="rowtabella0"/>
              <w:rPr>
                <w:color w:val="002060"/>
              </w:rPr>
            </w:pPr>
            <w:r w:rsidRPr="00AB37BA">
              <w:rPr>
                <w:color w:val="002060"/>
              </w:rPr>
              <w:t>05/04/2024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8615F3" w14:textId="77777777" w:rsidR="0020499B" w:rsidRPr="00AB37BA" w:rsidRDefault="0020499B" w:rsidP="002A71B3">
            <w:pPr>
              <w:pStyle w:val="rowtabella0"/>
              <w:rPr>
                <w:color w:val="002060"/>
              </w:rPr>
            </w:pPr>
            <w:r w:rsidRPr="00AB37BA">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04E869" w14:textId="77777777" w:rsidR="0020499B" w:rsidRPr="00AB37BA" w:rsidRDefault="0020499B" w:rsidP="002A71B3">
            <w:pPr>
              <w:pStyle w:val="rowtabella0"/>
              <w:rPr>
                <w:color w:val="002060"/>
              </w:rPr>
            </w:pPr>
            <w:r w:rsidRPr="00AB37BA">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54FBE1" w14:textId="77777777" w:rsidR="0020499B" w:rsidRPr="00AB37BA" w:rsidRDefault="0020499B" w:rsidP="002A71B3">
            <w:pPr>
              <w:pStyle w:val="rowtabella0"/>
              <w:rPr>
                <w:color w:val="002060"/>
              </w:rPr>
            </w:pPr>
            <w:r w:rsidRPr="00AB37BA">
              <w:rPr>
                <w:color w:val="002060"/>
              </w:rPr>
              <w:t>VIA PIAVE 8</w:t>
            </w:r>
          </w:p>
        </w:tc>
      </w:tr>
      <w:tr w:rsidR="0020499B" w:rsidRPr="00AB37BA" w14:paraId="7C105A9C"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1CEE1C" w14:textId="77777777" w:rsidR="0020499B" w:rsidRPr="00AB37BA" w:rsidRDefault="0020499B" w:rsidP="002A71B3">
            <w:pPr>
              <w:pStyle w:val="rowtabella0"/>
              <w:rPr>
                <w:color w:val="002060"/>
              </w:rPr>
            </w:pPr>
            <w:r w:rsidRPr="00AB37BA">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E7726D" w14:textId="77777777" w:rsidR="0020499B" w:rsidRPr="00AB37BA" w:rsidRDefault="0020499B" w:rsidP="002A71B3">
            <w:pPr>
              <w:pStyle w:val="rowtabella0"/>
              <w:rPr>
                <w:color w:val="002060"/>
              </w:rPr>
            </w:pPr>
            <w:r w:rsidRPr="00AB37BA">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1D99A9"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9CCEF9" w14:textId="77777777" w:rsidR="0020499B" w:rsidRPr="00AB37BA" w:rsidRDefault="0020499B" w:rsidP="002A71B3">
            <w:pPr>
              <w:pStyle w:val="rowtabella0"/>
              <w:rPr>
                <w:color w:val="002060"/>
              </w:rPr>
            </w:pPr>
            <w:r w:rsidRPr="00AB37BA">
              <w:rPr>
                <w:color w:val="002060"/>
              </w:rPr>
              <w:t>05/04/2024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BCF38F" w14:textId="77777777" w:rsidR="0020499B" w:rsidRPr="00AB37BA" w:rsidRDefault="0020499B" w:rsidP="002A71B3">
            <w:pPr>
              <w:pStyle w:val="rowtabella0"/>
              <w:rPr>
                <w:color w:val="002060"/>
              </w:rPr>
            </w:pPr>
            <w:r w:rsidRPr="00AB37BA">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D88B44" w14:textId="77777777" w:rsidR="0020499B" w:rsidRPr="00AB37BA" w:rsidRDefault="0020499B" w:rsidP="002A71B3">
            <w:pPr>
              <w:pStyle w:val="rowtabella0"/>
              <w:rPr>
                <w:color w:val="002060"/>
              </w:rPr>
            </w:pPr>
            <w:r w:rsidRPr="00AB37B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639321" w14:textId="77777777" w:rsidR="0020499B" w:rsidRPr="00AB37BA" w:rsidRDefault="0020499B" w:rsidP="002A71B3">
            <w:pPr>
              <w:pStyle w:val="rowtabella0"/>
              <w:rPr>
                <w:color w:val="002060"/>
              </w:rPr>
            </w:pPr>
            <w:r w:rsidRPr="00AB37BA">
              <w:rPr>
                <w:color w:val="002060"/>
              </w:rPr>
              <w:t>VIA DELLO SPORT</w:t>
            </w:r>
          </w:p>
        </w:tc>
      </w:tr>
      <w:tr w:rsidR="0020499B" w:rsidRPr="00AB37BA" w14:paraId="0D3ED38A"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711C2B" w14:textId="77777777" w:rsidR="0020499B" w:rsidRPr="00AB37BA" w:rsidRDefault="0020499B" w:rsidP="002A71B3">
            <w:pPr>
              <w:pStyle w:val="rowtabella0"/>
              <w:rPr>
                <w:color w:val="002060"/>
              </w:rPr>
            </w:pPr>
            <w:r w:rsidRPr="00AB37BA">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525D17" w14:textId="77777777" w:rsidR="0020499B" w:rsidRPr="00AB37BA" w:rsidRDefault="0020499B" w:rsidP="002A71B3">
            <w:pPr>
              <w:pStyle w:val="rowtabella0"/>
              <w:rPr>
                <w:color w:val="002060"/>
              </w:rPr>
            </w:pPr>
            <w:r w:rsidRPr="00AB37BA">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C9E90F"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FEDD03" w14:textId="77777777" w:rsidR="0020499B" w:rsidRPr="00AB37BA" w:rsidRDefault="0020499B" w:rsidP="002A71B3">
            <w:pPr>
              <w:pStyle w:val="rowtabella0"/>
              <w:rPr>
                <w:color w:val="002060"/>
              </w:rPr>
            </w:pPr>
            <w:r w:rsidRPr="00AB37BA">
              <w:rPr>
                <w:color w:val="002060"/>
              </w:rPr>
              <w:t>06/04/2024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7187FE" w14:textId="77777777" w:rsidR="0020499B" w:rsidRPr="00AB37BA" w:rsidRDefault="0020499B" w:rsidP="002A71B3">
            <w:pPr>
              <w:pStyle w:val="rowtabella0"/>
              <w:rPr>
                <w:color w:val="002060"/>
              </w:rPr>
            </w:pPr>
            <w:r w:rsidRPr="00AB37BA">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7AF530" w14:textId="77777777" w:rsidR="0020499B" w:rsidRPr="00AB37BA" w:rsidRDefault="0020499B" w:rsidP="002A71B3">
            <w:pPr>
              <w:pStyle w:val="rowtabella0"/>
              <w:rPr>
                <w:color w:val="002060"/>
              </w:rPr>
            </w:pPr>
            <w:r w:rsidRPr="00AB37BA">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1D0B13" w14:textId="77777777" w:rsidR="0020499B" w:rsidRPr="00AB37BA" w:rsidRDefault="0020499B" w:rsidP="002A71B3">
            <w:pPr>
              <w:pStyle w:val="rowtabella0"/>
              <w:rPr>
                <w:color w:val="002060"/>
              </w:rPr>
            </w:pPr>
            <w:r w:rsidRPr="00AB37BA">
              <w:rPr>
                <w:color w:val="002060"/>
              </w:rPr>
              <w:t>VIA TAVULLIA</w:t>
            </w:r>
          </w:p>
        </w:tc>
      </w:tr>
      <w:tr w:rsidR="0020499B" w:rsidRPr="00AB37BA" w14:paraId="77470D95" w14:textId="77777777" w:rsidTr="002A71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45FD85" w14:textId="77777777" w:rsidR="0020499B" w:rsidRPr="00AB37BA" w:rsidRDefault="0020499B" w:rsidP="002A71B3">
            <w:pPr>
              <w:pStyle w:val="rowtabella0"/>
              <w:rPr>
                <w:color w:val="002060"/>
              </w:rPr>
            </w:pPr>
            <w:r w:rsidRPr="00AB37BA">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BAD7D" w14:textId="77777777" w:rsidR="0020499B" w:rsidRPr="00AB37BA" w:rsidRDefault="0020499B" w:rsidP="002A71B3">
            <w:pPr>
              <w:pStyle w:val="rowtabella0"/>
              <w:rPr>
                <w:color w:val="002060"/>
              </w:rPr>
            </w:pPr>
            <w:r w:rsidRPr="00AB37BA">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B438B"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AE8A3" w14:textId="77777777" w:rsidR="0020499B" w:rsidRPr="00AB37BA" w:rsidRDefault="0020499B" w:rsidP="002A71B3">
            <w:pPr>
              <w:pStyle w:val="rowtabella0"/>
              <w:rPr>
                <w:color w:val="002060"/>
              </w:rPr>
            </w:pPr>
            <w:r w:rsidRPr="00AB37BA">
              <w:rPr>
                <w:color w:val="002060"/>
              </w:rPr>
              <w:t>06/04/2024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B9772" w14:textId="77777777" w:rsidR="0020499B" w:rsidRPr="00AB37BA" w:rsidRDefault="0020499B" w:rsidP="002A71B3">
            <w:pPr>
              <w:pStyle w:val="rowtabella0"/>
              <w:rPr>
                <w:color w:val="002060"/>
              </w:rPr>
            </w:pPr>
            <w:r w:rsidRPr="00AB37BA">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DCF47" w14:textId="77777777" w:rsidR="0020499B" w:rsidRPr="00AB37BA" w:rsidRDefault="0020499B" w:rsidP="002A71B3">
            <w:pPr>
              <w:pStyle w:val="rowtabella0"/>
              <w:rPr>
                <w:color w:val="002060"/>
              </w:rPr>
            </w:pPr>
            <w:r w:rsidRPr="00AB37BA">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B5889F" w14:textId="77777777" w:rsidR="0020499B" w:rsidRPr="00AB37BA" w:rsidRDefault="0020499B" w:rsidP="002A71B3">
            <w:pPr>
              <w:pStyle w:val="rowtabella0"/>
              <w:rPr>
                <w:color w:val="002060"/>
              </w:rPr>
            </w:pPr>
            <w:r w:rsidRPr="00AB37BA">
              <w:rPr>
                <w:color w:val="002060"/>
              </w:rPr>
              <w:t>VIA CARDUCCI</w:t>
            </w:r>
          </w:p>
        </w:tc>
      </w:tr>
    </w:tbl>
    <w:p w14:paraId="34BE9B56" w14:textId="77777777" w:rsidR="00B46E19" w:rsidRPr="001B77AD" w:rsidRDefault="00B46E19" w:rsidP="00B46E19">
      <w:pPr>
        <w:pStyle w:val="breakline"/>
        <w:rPr>
          <w:rFonts w:eastAsiaTheme="minorEastAsia"/>
          <w:color w:val="002060"/>
        </w:rPr>
      </w:pPr>
    </w:p>
    <w:p w14:paraId="7597DE92" w14:textId="77777777" w:rsidR="00B46E19" w:rsidRPr="001B77AD" w:rsidRDefault="00B46E19" w:rsidP="00B46E19">
      <w:pPr>
        <w:pStyle w:val="breakline"/>
        <w:rPr>
          <w:color w:val="002060"/>
        </w:rPr>
      </w:pPr>
    </w:p>
    <w:p w14:paraId="5E426AC4" w14:textId="77777777" w:rsidR="00B46E19" w:rsidRPr="001B77AD" w:rsidRDefault="00B46E19" w:rsidP="00B46E19">
      <w:pPr>
        <w:pStyle w:val="titolocampionato0"/>
        <w:shd w:val="clear" w:color="auto" w:fill="CCCCCC"/>
        <w:spacing w:before="80" w:after="40"/>
        <w:rPr>
          <w:color w:val="002060"/>
        </w:rPr>
      </w:pPr>
      <w:r w:rsidRPr="001B77AD">
        <w:rPr>
          <w:color w:val="002060"/>
        </w:rPr>
        <w:t>UNDER 21 CALCIO A 5 REGIONALE</w:t>
      </w:r>
    </w:p>
    <w:p w14:paraId="16E88905" w14:textId="77777777" w:rsidR="00882A99" w:rsidRPr="00A578EF" w:rsidRDefault="00882A99" w:rsidP="00882A99">
      <w:pPr>
        <w:pStyle w:val="TITOLOPRINC"/>
        <w:spacing w:before="0" w:beforeAutospacing="0" w:after="0" w:afterAutospacing="0"/>
        <w:rPr>
          <w:color w:val="002060"/>
        </w:rPr>
      </w:pPr>
      <w:r>
        <w:rPr>
          <w:color w:val="002060"/>
        </w:rPr>
        <w:t>FASE FINALE</w:t>
      </w:r>
    </w:p>
    <w:p w14:paraId="4E63AB51" w14:textId="77777777" w:rsidR="00882A99" w:rsidRDefault="00882A99" w:rsidP="00882A99">
      <w:pPr>
        <w:pStyle w:val="LndNormale1"/>
        <w:rPr>
          <w:b/>
          <w:i/>
          <w:color w:val="002060"/>
        </w:rPr>
      </w:pPr>
    </w:p>
    <w:p w14:paraId="5BA69F6B" w14:textId="71DD35BE" w:rsidR="00882A99" w:rsidRPr="00E762DC" w:rsidRDefault="00882A99" w:rsidP="00882A99">
      <w:pPr>
        <w:pStyle w:val="LndNormale1"/>
        <w:rPr>
          <w:b/>
          <w:i/>
          <w:color w:val="002060"/>
        </w:rPr>
      </w:pPr>
      <w:r>
        <w:rPr>
          <w:b/>
          <w:i/>
          <w:color w:val="002060"/>
        </w:rPr>
        <w:t>Semifinali</w:t>
      </w:r>
      <w:r w:rsidRPr="00E762DC">
        <w:rPr>
          <w:b/>
          <w:i/>
          <w:color w:val="002060"/>
        </w:rPr>
        <w:t xml:space="preserve"> (gara unica </w:t>
      </w:r>
      <w:r>
        <w:rPr>
          <w:b/>
          <w:i/>
          <w:color w:val="002060"/>
        </w:rPr>
        <w:t>06</w:t>
      </w:r>
      <w:r w:rsidRPr="00E762DC">
        <w:rPr>
          <w:b/>
          <w:i/>
          <w:color w:val="002060"/>
        </w:rPr>
        <w:t>/0</w:t>
      </w:r>
      <w:r>
        <w:rPr>
          <w:b/>
          <w:i/>
          <w:color w:val="002060"/>
        </w:rPr>
        <w:t>4</w:t>
      </w:r>
      <w:r w:rsidRPr="00E762DC">
        <w:rPr>
          <w:b/>
          <w:i/>
          <w:color w:val="002060"/>
        </w:rPr>
        <w:t>/202</w:t>
      </w:r>
      <w:r>
        <w:rPr>
          <w:b/>
          <w:i/>
          <w:color w:val="002060"/>
        </w:rPr>
        <w:t>4</w:t>
      </w:r>
      <w:r w:rsidRPr="00E762DC">
        <w:rPr>
          <w:b/>
          <w:i/>
          <w:color w:val="002060"/>
        </w:rPr>
        <w:t>)</w:t>
      </w:r>
    </w:p>
    <w:p w14:paraId="223EBD17" w14:textId="77777777" w:rsidR="00882A99" w:rsidRPr="00E762DC" w:rsidRDefault="00882A99" w:rsidP="00882A99">
      <w:pPr>
        <w:pStyle w:val="Corpodeltesto21"/>
        <w:rPr>
          <w:rFonts w:ascii="Arial" w:hAnsi="Arial" w:cs="Arial"/>
          <w:color w:val="002060"/>
          <w:sz w:val="22"/>
        </w:rPr>
      </w:pPr>
      <w:r w:rsidRPr="00E762DC">
        <w:rPr>
          <w:rFonts w:ascii="Arial" w:hAnsi="Arial" w:cs="Arial"/>
          <w:color w:val="002060"/>
          <w:sz w:val="22"/>
        </w:rPr>
        <w:t>Le</w:t>
      </w:r>
      <w:r>
        <w:rPr>
          <w:rFonts w:ascii="Arial" w:hAnsi="Arial" w:cs="Arial"/>
          <w:color w:val="002060"/>
          <w:sz w:val="22"/>
        </w:rPr>
        <w:t xml:space="preserve"> prime 2 squadre classificate nel girone della regular season</w:t>
      </w:r>
      <w:r w:rsidRPr="00E762DC">
        <w:rPr>
          <w:rFonts w:ascii="Arial" w:hAnsi="Arial" w:cs="Arial"/>
          <w:color w:val="002060"/>
          <w:sz w:val="22"/>
        </w:rPr>
        <w:t xml:space="preserve"> </w:t>
      </w:r>
      <w:r>
        <w:rPr>
          <w:rFonts w:ascii="Arial" w:hAnsi="Arial" w:cs="Arial"/>
          <w:color w:val="002060"/>
          <w:sz w:val="22"/>
        </w:rPr>
        <w:t>e le 2</w:t>
      </w:r>
      <w:r w:rsidRPr="00E762DC">
        <w:rPr>
          <w:rFonts w:ascii="Arial" w:hAnsi="Arial" w:cs="Arial"/>
          <w:color w:val="002060"/>
          <w:sz w:val="22"/>
        </w:rPr>
        <w:t xml:space="preserve"> squadre </w:t>
      </w:r>
      <w:r>
        <w:rPr>
          <w:rFonts w:ascii="Arial" w:hAnsi="Arial" w:cs="Arial"/>
          <w:color w:val="002060"/>
          <w:sz w:val="22"/>
        </w:rPr>
        <w:t xml:space="preserve">qualificate dai </w:t>
      </w:r>
      <w:r w:rsidRPr="00E762DC">
        <w:rPr>
          <w:rFonts w:ascii="Arial" w:hAnsi="Arial" w:cs="Arial"/>
          <w:color w:val="002060"/>
          <w:sz w:val="22"/>
        </w:rPr>
        <w:t xml:space="preserve">Quarti di Finale </w:t>
      </w:r>
      <w:r>
        <w:rPr>
          <w:rFonts w:ascii="Arial" w:hAnsi="Arial" w:cs="Arial"/>
          <w:color w:val="002060"/>
          <w:sz w:val="22"/>
        </w:rPr>
        <w:t xml:space="preserve">disputeranno le Semifinali </w:t>
      </w:r>
      <w:r w:rsidRPr="00E762DC">
        <w:rPr>
          <w:rFonts w:ascii="Arial" w:hAnsi="Arial" w:cs="Arial"/>
          <w:color w:val="002060"/>
          <w:sz w:val="22"/>
        </w:rPr>
        <w:t>in gara unica come segue</w:t>
      </w:r>
      <w:r>
        <w:rPr>
          <w:rFonts w:ascii="Arial" w:hAnsi="Arial" w:cs="Arial"/>
          <w:color w:val="002060"/>
          <w:sz w:val="22"/>
        </w:rPr>
        <w:t xml:space="preserve"> in casa della squadra meglio classificata</w:t>
      </w:r>
      <w:r w:rsidRPr="00E762DC">
        <w:rPr>
          <w:rFonts w:ascii="Arial" w:hAnsi="Arial" w:cs="Arial"/>
          <w:color w:val="002060"/>
          <w:sz w:val="22"/>
        </w:rPr>
        <w:t>:</w:t>
      </w:r>
    </w:p>
    <w:p w14:paraId="5BE8E070" w14:textId="77777777" w:rsidR="00882A99" w:rsidRPr="00E762DC" w:rsidRDefault="00882A99" w:rsidP="00882A99">
      <w:pPr>
        <w:pStyle w:val="Corpodeltesto21"/>
        <w:rPr>
          <w:rFonts w:ascii="Arial" w:hAnsi="Arial" w:cs="Arial"/>
          <w:color w:val="002060"/>
          <w:sz w:val="22"/>
        </w:rPr>
      </w:pPr>
    </w:p>
    <w:p w14:paraId="0FF714AA" w14:textId="77777777" w:rsidR="00882A99" w:rsidRPr="00E762DC" w:rsidRDefault="00882A99" w:rsidP="00882A99">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4^ classificata</w:t>
      </w:r>
    </w:p>
    <w:p w14:paraId="5D28462B" w14:textId="725915D4" w:rsidR="00882A99" w:rsidRPr="00983464" w:rsidRDefault="00882A99" w:rsidP="00882A99">
      <w:pPr>
        <w:pStyle w:val="Corpodeltesto21"/>
        <w:rPr>
          <w:rFonts w:ascii="Arial" w:hAnsi="Arial" w:cs="Arial"/>
          <w:b/>
          <w:bCs/>
          <w:color w:val="002060"/>
          <w:sz w:val="22"/>
          <w:lang w:val="en-US"/>
        </w:rPr>
      </w:pPr>
      <w:r w:rsidRPr="00983464">
        <w:rPr>
          <w:rFonts w:ascii="Arial" w:hAnsi="Arial" w:cs="Arial"/>
          <w:b/>
          <w:bCs/>
          <w:color w:val="002060"/>
          <w:sz w:val="22"/>
          <w:lang w:val="en-US"/>
        </w:rPr>
        <w:t xml:space="preserve">ITALSERVICE C5 – </w:t>
      </w:r>
      <w:r w:rsidR="00D64462" w:rsidRPr="00983464">
        <w:rPr>
          <w:rFonts w:ascii="Arial" w:hAnsi="Arial" w:cs="Arial"/>
          <w:b/>
          <w:bCs/>
          <w:color w:val="002060"/>
          <w:sz w:val="22"/>
          <w:lang w:val="en-US"/>
        </w:rPr>
        <w:t>SPECIAL ONE SPORTING CLUB</w:t>
      </w:r>
      <w:r w:rsidR="00983464" w:rsidRPr="00983464">
        <w:rPr>
          <w:rFonts w:ascii="Arial" w:hAnsi="Arial" w:cs="Arial"/>
          <w:b/>
          <w:bCs/>
          <w:color w:val="002060"/>
          <w:sz w:val="22"/>
          <w:lang w:val="en-US"/>
        </w:rPr>
        <w:tab/>
      </w:r>
      <w:r w:rsidR="00983464" w:rsidRPr="00983464">
        <w:rPr>
          <w:rFonts w:ascii="Arial" w:hAnsi="Arial" w:cs="Arial"/>
          <w:b/>
          <w:bCs/>
          <w:color w:val="002060"/>
          <w:sz w:val="22"/>
          <w:lang w:val="en-US"/>
        </w:rPr>
        <w:tab/>
      </w:r>
      <w:r w:rsidR="00983464" w:rsidRPr="00983464">
        <w:rPr>
          <w:rFonts w:ascii="Arial" w:hAnsi="Arial" w:cs="Arial"/>
          <w:b/>
          <w:bCs/>
          <w:color w:val="002060"/>
          <w:sz w:val="22"/>
          <w:lang w:val="en-US"/>
        </w:rPr>
        <w:tab/>
      </w:r>
      <w:r w:rsidR="00983464" w:rsidRPr="00C42E98">
        <w:rPr>
          <w:rFonts w:ascii="Arial" w:hAnsi="Arial" w:cs="Arial"/>
          <w:b/>
          <w:bCs/>
          <w:i/>
          <w:iCs/>
          <w:color w:val="002060"/>
          <w:sz w:val="22"/>
          <w:lang w:val="en-US"/>
        </w:rPr>
        <w:t>06/04/2024, ore 15:30</w:t>
      </w:r>
    </w:p>
    <w:p w14:paraId="0385A044" w14:textId="77777777" w:rsidR="00D64462" w:rsidRPr="00983464" w:rsidRDefault="00D64462" w:rsidP="00882A99">
      <w:pPr>
        <w:pStyle w:val="Corpodeltesto21"/>
        <w:rPr>
          <w:rFonts w:ascii="Arial" w:hAnsi="Arial" w:cs="Arial"/>
          <w:color w:val="002060"/>
          <w:sz w:val="22"/>
          <w:lang w:val="en-US"/>
        </w:rPr>
      </w:pPr>
    </w:p>
    <w:p w14:paraId="14E0676C" w14:textId="46CEB86A" w:rsidR="00882A99" w:rsidRPr="00E762DC" w:rsidRDefault="00882A99" w:rsidP="00882A99">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3^ classificata</w:t>
      </w:r>
    </w:p>
    <w:p w14:paraId="7FEC4D68" w14:textId="58FEB074" w:rsidR="00882A99" w:rsidRPr="00D64462" w:rsidRDefault="00D64462" w:rsidP="00882A99">
      <w:pPr>
        <w:pStyle w:val="Corpodeltesto21"/>
        <w:rPr>
          <w:rFonts w:ascii="Arial" w:hAnsi="Arial" w:cs="Arial"/>
          <w:b/>
          <w:bCs/>
          <w:color w:val="002060"/>
          <w:sz w:val="22"/>
          <w:lang w:val="es-ES"/>
        </w:rPr>
      </w:pPr>
      <w:r w:rsidRPr="00D64462">
        <w:rPr>
          <w:rFonts w:ascii="Arial" w:hAnsi="Arial" w:cs="Arial"/>
          <w:b/>
          <w:bCs/>
          <w:color w:val="002060"/>
          <w:sz w:val="22"/>
          <w:lang w:val="es-ES"/>
        </w:rPr>
        <w:t xml:space="preserve">REAL FABRIANO – AUDAX 1970 </w:t>
      </w:r>
      <w:proofErr w:type="gramStart"/>
      <w:r w:rsidRPr="00D64462">
        <w:rPr>
          <w:rFonts w:ascii="Arial" w:hAnsi="Arial" w:cs="Arial"/>
          <w:b/>
          <w:bCs/>
          <w:color w:val="002060"/>
          <w:sz w:val="22"/>
          <w:lang w:val="es-ES"/>
        </w:rPr>
        <w:t>S.ANGELO</w:t>
      </w:r>
      <w:proofErr w:type="gramEnd"/>
      <w:r w:rsidR="00C42E98">
        <w:rPr>
          <w:rFonts w:ascii="Arial" w:hAnsi="Arial" w:cs="Arial"/>
          <w:b/>
          <w:bCs/>
          <w:color w:val="002060"/>
          <w:sz w:val="22"/>
          <w:lang w:val="es-ES"/>
        </w:rPr>
        <w:tab/>
      </w:r>
      <w:r w:rsidR="00C42E98">
        <w:rPr>
          <w:rFonts w:ascii="Arial" w:hAnsi="Arial" w:cs="Arial"/>
          <w:b/>
          <w:bCs/>
          <w:color w:val="002060"/>
          <w:sz w:val="22"/>
          <w:lang w:val="es-ES"/>
        </w:rPr>
        <w:tab/>
      </w:r>
      <w:r w:rsidR="00C42E98">
        <w:rPr>
          <w:rFonts w:ascii="Arial" w:hAnsi="Arial" w:cs="Arial"/>
          <w:b/>
          <w:bCs/>
          <w:color w:val="002060"/>
          <w:sz w:val="22"/>
          <w:lang w:val="es-ES"/>
        </w:rPr>
        <w:tab/>
      </w:r>
      <w:r w:rsidR="00C42E98">
        <w:rPr>
          <w:rFonts w:ascii="Arial" w:hAnsi="Arial" w:cs="Arial"/>
          <w:b/>
          <w:bCs/>
          <w:color w:val="002060"/>
          <w:sz w:val="22"/>
          <w:lang w:val="es-ES"/>
        </w:rPr>
        <w:tab/>
      </w:r>
      <w:r w:rsidR="00C42E98" w:rsidRPr="00C42E98">
        <w:rPr>
          <w:rFonts w:ascii="Arial" w:hAnsi="Arial" w:cs="Arial"/>
          <w:b/>
          <w:bCs/>
          <w:i/>
          <w:iCs/>
          <w:color w:val="002060"/>
          <w:sz w:val="22"/>
          <w:lang w:val="es-ES"/>
        </w:rPr>
        <w:t>06/0</w:t>
      </w:r>
      <w:r w:rsidR="00A777CC">
        <w:rPr>
          <w:rFonts w:ascii="Arial" w:hAnsi="Arial" w:cs="Arial"/>
          <w:b/>
          <w:bCs/>
          <w:i/>
          <w:iCs/>
          <w:color w:val="002060"/>
          <w:sz w:val="22"/>
          <w:lang w:val="es-ES"/>
        </w:rPr>
        <w:t>4</w:t>
      </w:r>
      <w:r w:rsidR="00C42E98" w:rsidRPr="00C42E98">
        <w:rPr>
          <w:rFonts w:ascii="Arial" w:hAnsi="Arial" w:cs="Arial"/>
          <w:b/>
          <w:bCs/>
          <w:i/>
          <w:iCs/>
          <w:color w:val="002060"/>
          <w:sz w:val="22"/>
          <w:lang w:val="es-ES"/>
        </w:rPr>
        <w:t>/2024, ore 18:30</w:t>
      </w:r>
    </w:p>
    <w:p w14:paraId="3452B80D" w14:textId="77777777" w:rsidR="00983464" w:rsidRPr="00D64462" w:rsidRDefault="00983464" w:rsidP="00882A99">
      <w:pPr>
        <w:pStyle w:val="Corpodeltesto21"/>
        <w:rPr>
          <w:rFonts w:ascii="Arial" w:hAnsi="Arial" w:cs="Arial"/>
          <w:color w:val="002060"/>
          <w:sz w:val="22"/>
          <w:lang w:val="es-ES"/>
        </w:rPr>
      </w:pPr>
    </w:p>
    <w:p w14:paraId="2762914F" w14:textId="77777777" w:rsidR="00882A99" w:rsidRPr="00E762DC" w:rsidRDefault="00882A99" w:rsidP="00882A99">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0B6D475D" w14:textId="77777777" w:rsidR="00882A99" w:rsidRPr="00E762DC" w:rsidRDefault="00882A99" w:rsidP="00882A99">
      <w:pPr>
        <w:pStyle w:val="Corpodeltesto21"/>
        <w:rPr>
          <w:rFonts w:ascii="Arial" w:hAnsi="Arial" w:cs="Arial"/>
          <w:color w:val="002060"/>
          <w:sz w:val="22"/>
        </w:rPr>
      </w:pPr>
      <w:r w:rsidRPr="00E762DC">
        <w:rPr>
          <w:rFonts w:ascii="Arial" w:hAnsi="Arial" w:cs="Arial"/>
          <w:color w:val="002060"/>
          <w:sz w:val="22"/>
        </w:rPr>
        <w:t xml:space="preserve">Se anche al termine dei tempi supplementari si verificasse la situazione di parità si qualificherà al turno </w:t>
      </w:r>
      <w:r w:rsidRPr="00E762DC">
        <w:rPr>
          <w:rFonts w:ascii="Arial" w:hAnsi="Arial" w:cs="Arial"/>
          <w:color w:val="002060"/>
          <w:sz w:val="22"/>
        </w:rPr>
        <w:lastRenderedPageBreak/>
        <w:t>successivo la squadra di casa.</w:t>
      </w:r>
    </w:p>
    <w:p w14:paraId="7A576F15" w14:textId="77777777" w:rsidR="00882A99" w:rsidRPr="00E762DC" w:rsidRDefault="00882A99" w:rsidP="00882A99">
      <w:pPr>
        <w:pStyle w:val="Corpodeltesto21"/>
        <w:rPr>
          <w:rFonts w:ascii="Arial" w:hAnsi="Arial" w:cs="Arial"/>
          <w:color w:val="002060"/>
          <w:sz w:val="22"/>
        </w:rPr>
      </w:pPr>
    </w:p>
    <w:p w14:paraId="074D7098" w14:textId="77777777" w:rsidR="00882A99" w:rsidRDefault="00882A99" w:rsidP="00882A99">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(gara unica 13/04/2024)</w:t>
      </w:r>
    </w:p>
    <w:p w14:paraId="40E5235A" w14:textId="77777777" w:rsidR="00882A99" w:rsidRDefault="00882A99" w:rsidP="00882A99">
      <w:pPr>
        <w:pStyle w:val="Corpodeltesto21"/>
        <w:rPr>
          <w:rFonts w:ascii="Arial" w:hAnsi="Arial" w:cs="Arial"/>
          <w:color w:val="002060"/>
          <w:sz w:val="22"/>
          <w:szCs w:val="22"/>
        </w:rPr>
      </w:pPr>
      <w:r>
        <w:rPr>
          <w:rFonts w:ascii="Arial" w:hAnsi="Arial" w:cs="Arial"/>
          <w:color w:val="002060"/>
          <w:sz w:val="22"/>
          <w:szCs w:val="22"/>
        </w:rPr>
        <w:t>Le 2 squadre vincenti le Semifinali accederanno alla Finale che sarà disputata in casa della meglio classificata.</w:t>
      </w:r>
    </w:p>
    <w:p w14:paraId="4D9939E6" w14:textId="77777777" w:rsidR="00882A99" w:rsidRDefault="00882A99" w:rsidP="00882A99">
      <w:pPr>
        <w:pStyle w:val="Corpodeltesto21"/>
        <w:rPr>
          <w:rFonts w:ascii="Arial" w:hAnsi="Arial" w:cs="Arial"/>
          <w:color w:val="002060"/>
          <w:sz w:val="22"/>
          <w:szCs w:val="22"/>
        </w:rPr>
      </w:pPr>
    </w:p>
    <w:p w14:paraId="3506D86A" w14:textId="561BF663" w:rsidR="00B46E19" w:rsidRPr="001B77AD" w:rsidRDefault="00B46E19" w:rsidP="00B46E19">
      <w:pPr>
        <w:pStyle w:val="titoloprinc0"/>
        <w:rPr>
          <w:color w:val="002060"/>
        </w:rPr>
      </w:pPr>
      <w:r w:rsidRPr="001B77AD">
        <w:rPr>
          <w:color w:val="002060"/>
        </w:rPr>
        <w:t>RISULTATI</w:t>
      </w:r>
    </w:p>
    <w:p w14:paraId="62A933F8" w14:textId="77777777" w:rsidR="00B46E19" w:rsidRPr="001B77AD" w:rsidRDefault="00B46E19" w:rsidP="00B46E19">
      <w:pPr>
        <w:pStyle w:val="breakline"/>
        <w:rPr>
          <w:color w:val="002060"/>
        </w:rPr>
      </w:pPr>
    </w:p>
    <w:p w14:paraId="103BACA7" w14:textId="77777777" w:rsidR="00B46E19" w:rsidRPr="001B77AD" w:rsidRDefault="00B46E19" w:rsidP="00B46E19">
      <w:pPr>
        <w:pStyle w:val="sottotitolocampionato10"/>
        <w:rPr>
          <w:color w:val="002060"/>
        </w:rPr>
      </w:pPr>
      <w:r w:rsidRPr="001B77AD">
        <w:rPr>
          <w:color w:val="002060"/>
        </w:rPr>
        <w:t>RISULTATI UFFICIALI GARE DEL 24/03/2024</w:t>
      </w:r>
    </w:p>
    <w:p w14:paraId="5D8FC4A9" w14:textId="77777777" w:rsidR="00B46E19" w:rsidRPr="00B46E19" w:rsidRDefault="00B46E19" w:rsidP="00B46E19">
      <w:pPr>
        <w:pStyle w:val="sottotitolocampionato20"/>
        <w:spacing w:before="0" w:beforeAutospacing="0" w:after="0" w:afterAutospacing="0"/>
        <w:rPr>
          <w:rFonts w:ascii="Arial" w:hAnsi="Arial" w:cs="Arial"/>
          <w:color w:val="002060"/>
          <w:sz w:val="20"/>
          <w:szCs w:val="20"/>
        </w:rPr>
      </w:pPr>
      <w:r w:rsidRPr="00B46E19">
        <w:rPr>
          <w:rFonts w:ascii="Arial" w:hAnsi="Arial" w:cs="Arial"/>
          <w:color w:val="002060"/>
          <w:sz w:val="20"/>
          <w:szCs w:val="20"/>
        </w:rPr>
        <w:t>Si trascrivono qui di seguito i risultati ufficiali delle gare disputate</w:t>
      </w:r>
    </w:p>
    <w:p w14:paraId="353E3853" w14:textId="77777777" w:rsidR="00B46E19" w:rsidRPr="001B77AD" w:rsidRDefault="00B46E19" w:rsidP="00B46E1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46E19" w:rsidRPr="001B77AD" w14:paraId="45138968" w14:textId="77777777" w:rsidTr="002A71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6E19" w:rsidRPr="001B77AD" w14:paraId="39F178DE" w14:textId="77777777" w:rsidTr="002A71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3A584" w14:textId="77777777" w:rsidR="00B46E19" w:rsidRPr="001B77AD" w:rsidRDefault="00B46E19" w:rsidP="002A71B3">
                  <w:pPr>
                    <w:pStyle w:val="headertabella0"/>
                    <w:rPr>
                      <w:color w:val="002060"/>
                    </w:rPr>
                  </w:pPr>
                  <w:r w:rsidRPr="001B77AD">
                    <w:rPr>
                      <w:color w:val="002060"/>
                    </w:rPr>
                    <w:t>GIRONE A - 5 Giornata - R</w:t>
                  </w:r>
                </w:p>
              </w:tc>
            </w:tr>
            <w:tr w:rsidR="00B46E19" w:rsidRPr="001B77AD" w14:paraId="4ED7EB33" w14:textId="77777777" w:rsidTr="002A71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B6B429" w14:textId="77777777" w:rsidR="00B46E19" w:rsidRPr="001B77AD" w:rsidRDefault="00B46E19" w:rsidP="002A71B3">
                  <w:pPr>
                    <w:pStyle w:val="rowtabella0"/>
                    <w:rPr>
                      <w:color w:val="002060"/>
                    </w:rPr>
                  </w:pPr>
                  <w:r w:rsidRPr="001B77AD">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A8F18" w14:textId="77777777" w:rsidR="00B46E19" w:rsidRPr="001B77AD" w:rsidRDefault="00B46E19" w:rsidP="002A71B3">
                  <w:pPr>
                    <w:pStyle w:val="rowtabella0"/>
                    <w:rPr>
                      <w:color w:val="002060"/>
                    </w:rPr>
                  </w:pPr>
                  <w:r w:rsidRPr="001B77AD">
                    <w:rPr>
                      <w:color w:val="002060"/>
                    </w:rPr>
                    <w:t xml:space="preserve">- AUDAX 1970 </w:t>
                  </w:r>
                  <w:proofErr w:type="gramStart"/>
                  <w:r w:rsidRPr="001B77AD">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C04B7C" w14:textId="77777777" w:rsidR="00B46E19" w:rsidRPr="001B77AD" w:rsidRDefault="00B46E19" w:rsidP="002A71B3">
                  <w:pPr>
                    <w:pStyle w:val="rowtabella0"/>
                    <w:jc w:val="center"/>
                    <w:rPr>
                      <w:color w:val="002060"/>
                    </w:rPr>
                  </w:pPr>
                  <w:r w:rsidRPr="001B77AD">
                    <w:rPr>
                      <w:color w:val="002060"/>
                    </w:rPr>
                    <w:t>0 - 8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1C9DA0" w14:textId="77777777" w:rsidR="00B46E19" w:rsidRPr="001B77AD" w:rsidRDefault="00B46E19" w:rsidP="002A71B3">
                  <w:pPr>
                    <w:pStyle w:val="rowtabella0"/>
                    <w:jc w:val="center"/>
                    <w:rPr>
                      <w:color w:val="002060"/>
                    </w:rPr>
                  </w:pPr>
                  <w:r w:rsidRPr="001B77AD">
                    <w:rPr>
                      <w:color w:val="002060"/>
                    </w:rPr>
                    <w:t> </w:t>
                  </w:r>
                </w:p>
              </w:tc>
            </w:tr>
            <w:tr w:rsidR="00B46E19" w:rsidRPr="001B77AD" w14:paraId="0AE16945" w14:textId="77777777" w:rsidTr="002A71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66E8E8" w14:textId="77777777" w:rsidR="00B46E19" w:rsidRPr="001B77AD" w:rsidRDefault="00B46E19" w:rsidP="002A71B3">
                  <w:pPr>
                    <w:pStyle w:val="rowtabella0"/>
                    <w:rPr>
                      <w:color w:val="002060"/>
                    </w:rPr>
                  </w:pPr>
                  <w:r w:rsidRPr="001B77AD">
                    <w:rPr>
                      <w:color w:val="002060"/>
                    </w:rPr>
                    <w:t>(1) 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1DCE8" w14:textId="77777777" w:rsidR="00B46E19" w:rsidRPr="001B77AD" w:rsidRDefault="00B46E19" w:rsidP="002A71B3">
                  <w:pPr>
                    <w:pStyle w:val="rowtabella0"/>
                    <w:rPr>
                      <w:color w:val="002060"/>
                    </w:rPr>
                  </w:pPr>
                  <w:r w:rsidRPr="001B77AD">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8474D8" w14:textId="77777777" w:rsidR="00B46E19" w:rsidRPr="001B77AD" w:rsidRDefault="00B46E19" w:rsidP="002A71B3">
                  <w:pPr>
                    <w:pStyle w:val="rowtabella0"/>
                    <w:jc w:val="center"/>
                    <w:rPr>
                      <w:color w:val="002060"/>
                    </w:rPr>
                  </w:pPr>
                  <w:r w:rsidRPr="001B77AD">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833DAA" w14:textId="77777777" w:rsidR="00B46E19" w:rsidRPr="001B77AD" w:rsidRDefault="00B46E19" w:rsidP="002A71B3">
                  <w:pPr>
                    <w:pStyle w:val="rowtabella0"/>
                    <w:jc w:val="center"/>
                    <w:rPr>
                      <w:color w:val="002060"/>
                    </w:rPr>
                  </w:pPr>
                  <w:r w:rsidRPr="001B77AD">
                    <w:rPr>
                      <w:color w:val="002060"/>
                    </w:rPr>
                    <w:t> </w:t>
                  </w:r>
                </w:p>
              </w:tc>
            </w:tr>
            <w:tr w:rsidR="00B46E19" w:rsidRPr="001B77AD" w14:paraId="2A0C9E37" w14:textId="77777777" w:rsidTr="002A71B3">
              <w:tc>
                <w:tcPr>
                  <w:tcW w:w="4700" w:type="dxa"/>
                  <w:gridSpan w:val="4"/>
                  <w:tcBorders>
                    <w:top w:val="nil"/>
                    <w:left w:val="nil"/>
                    <w:bottom w:val="nil"/>
                    <w:right w:val="nil"/>
                  </w:tcBorders>
                  <w:tcMar>
                    <w:top w:w="20" w:type="dxa"/>
                    <w:left w:w="20" w:type="dxa"/>
                    <w:bottom w:w="20" w:type="dxa"/>
                    <w:right w:w="20" w:type="dxa"/>
                  </w:tcMar>
                  <w:vAlign w:val="center"/>
                  <w:hideMark/>
                </w:tcPr>
                <w:p w14:paraId="04902CA0" w14:textId="77777777" w:rsidR="00B46E19" w:rsidRPr="001B77AD" w:rsidRDefault="00B46E19" w:rsidP="002A71B3">
                  <w:pPr>
                    <w:pStyle w:val="rowtabella0"/>
                    <w:rPr>
                      <w:color w:val="002060"/>
                    </w:rPr>
                  </w:pPr>
                  <w:r w:rsidRPr="001B77AD">
                    <w:rPr>
                      <w:color w:val="002060"/>
                    </w:rPr>
                    <w:t>(1) - disputata il 23/03/2024</w:t>
                  </w:r>
                </w:p>
              </w:tc>
            </w:tr>
          </w:tbl>
          <w:p w14:paraId="411E5E46" w14:textId="77777777" w:rsidR="00B46E19" w:rsidRPr="001B77AD" w:rsidRDefault="00B46E19" w:rsidP="002A71B3">
            <w:pPr>
              <w:rPr>
                <w:color w:val="002060"/>
              </w:rPr>
            </w:pPr>
          </w:p>
        </w:tc>
      </w:tr>
    </w:tbl>
    <w:p w14:paraId="198B3CCA" w14:textId="77777777" w:rsidR="00B46E19" w:rsidRPr="001B77AD" w:rsidRDefault="00B46E19" w:rsidP="00B46E19">
      <w:pPr>
        <w:pStyle w:val="breakline"/>
        <w:rPr>
          <w:rFonts w:eastAsiaTheme="minorEastAsia"/>
          <w:color w:val="002060"/>
        </w:rPr>
      </w:pPr>
    </w:p>
    <w:p w14:paraId="0DA7DB57" w14:textId="77777777" w:rsidR="00B46E19" w:rsidRPr="001B77AD" w:rsidRDefault="00B46E19" w:rsidP="00B46E19">
      <w:pPr>
        <w:pStyle w:val="breakline"/>
        <w:rPr>
          <w:color w:val="002060"/>
        </w:rPr>
      </w:pPr>
    </w:p>
    <w:p w14:paraId="7B9656CB" w14:textId="77777777" w:rsidR="00B46E19" w:rsidRPr="001B77AD" w:rsidRDefault="00B46E19" w:rsidP="00B46E19">
      <w:pPr>
        <w:pStyle w:val="titoloprinc0"/>
        <w:rPr>
          <w:color w:val="002060"/>
        </w:rPr>
      </w:pPr>
      <w:r w:rsidRPr="001B77AD">
        <w:rPr>
          <w:color w:val="002060"/>
        </w:rPr>
        <w:t>GIUDICE SPORTIVO</w:t>
      </w:r>
    </w:p>
    <w:p w14:paraId="518CA0CE" w14:textId="77777777" w:rsidR="00B46E19" w:rsidRPr="001B77AD" w:rsidRDefault="00B46E19" w:rsidP="00B46E19">
      <w:pPr>
        <w:pStyle w:val="diffida"/>
        <w:rPr>
          <w:color w:val="002060"/>
        </w:rPr>
      </w:pPr>
      <w:r w:rsidRPr="001B77AD">
        <w:rPr>
          <w:color w:val="002060"/>
        </w:rPr>
        <w:t>Il Giudice Sportivo Avv. Agnese Lazzaretti, con l'assistenza del segretario Angelo Castellana, nella seduta del 27/03/2024, ha adottato le decisioni che di seguito integralmente si riportano:</w:t>
      </w:r>
    </w:p>
    <w:p w14:paraId="1B01F0CE" w14:textId="77777777" w:rsidR="00B46E19" w:rsidRPr="001B77AD" w:rsidRDefault="00B46E19" w:rsidP="00B46E19">
      <w:pPr>
        <w:pStyle w:val="titolo10"/>
        <w:rPr>
          <w:color w:val="002060"/>
        </w:rPr>
      </w:pPr>
      <w:r w:rsidRPr="001B77AD">
        <w:rPr>
          <w:color w:val="002060"/>
        </w:rPr>
        <w:t xml:space="preserve">GARE DEL 23/ 3/2024 </w:t>
      </w:r>
    </w:p>
    <w:p w14:paraId="347FCCE1" w14:textId="77777777" w:rsidR="00B46E19" w:rsidRPr="001B77AD" w:rsidRDefault="00B46E19" w:rsidP="00B46E19">
      <w:pPr>
        <w:pStyle w:val="titolo7a"/>
        <w:rPr>
          <w:color w:val="002060"/>
        </w:rPr>
      </w:pPr>
      <w:r w:rsidRPr="001B77AD">
        <w:rPr>
          <w:color w:val="002060"/>
        </w:rPr>
        <w:t xml:space="preserve">PROVVEDIMENTI DISCIPLINARI </w:t>
      </w:r>
    </w:p>
    <w:p w14:paraId="25E39680" w14:textId="77777777" w:rsidR="00B46E19" w:rsidRPr="001B77AD" w:rsidRDefault="00B46E19" w:rsidP="00B46E19">
      <w:pPr>
        <w:pStyle w:val="titolo7b0"/>
        <w:rPr>
          <w:color w:val="002060"/>
        </w:rPr>
      </w:pPr>
      <w:r w:rsidRPr="001B77AD">
        <w:rPr>
          <w:color w:val="002060"/>
        </w:rPr>
        <w:t xml:space="preserve">In base alle risultanze degli atti ufficiali sono state deliberate le seguenti sanzioni disciplinari. </w:t>
      </w:r>
    </w:p>
    <w:p w14:paraId="27118046" w14:textId="77777777" w:rsidR="00B46E19" w:rsidRPr="001B77AD" w:rsidRDefault="00B46E19" w:rsidP="00B46E19">
      <w:pPr>
        <w:pStyle w:val="titolo30"/>
        <w:rPr>
          <w:color w:val="002060"/>
        </w:rPr>
      </w:pPr>
      <w:r w:rsidRPr="001B77AD">
        <w:rPr>
          <w:color w:val="002060"/>
        </w:rPr>
        <w:t xml:space="preserve">CALCIATORI NON ESPULSI </w:t>
      </w:r>
    </w:p>
    <w:p w14:paraId="6572B3C0" w14:textId="77777777" w:rsidR="00B46E19" w:rsidRPr="001B77AD" w:rsidRDefault="00B46E19" w:rsidP="00B46E19">
      <w:pPr>
        <w:pStyle w:val="titolo20"/>
        <w:rPr>
          <w:color w:val="002060"/>
        </w:rPr>
      </w:pPr>
      <w:r w:rsidRPr="001B77A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54ABA4F9" w14:textId="77777777" w:rsidTr="002A71B3">
        <w:tc>
          <w:tcPr>
            <w:tcW w:w="2200" w:type="dxa"/>
            <w:tcMar>
              <w:top w:w="20" w:type="dxa"/>
              <w:left w:w="20" w:type="dxa"/>
              <w:bottom w:w="20" w:type="dxa"/>
              <w:right w:w="20" w:type="dxa"/>
            </w:tcMar>
            <w:vAlign w:val="center"/>
            <w:hideMark/>
          </w:tcPr>
          <w:p w14:paraId="7C66C109" w14:textId="77777777" w:rsidR="00B46E19" w:rsidRPr="001B77AD" w:rsidRDefault="00B46E19" w:rsidP="002A71B3">
            <w:pPr>
              <w:pStyle w:val="movimento"/>
              <w:rPr>
                <w:color w:val="002060"/>
              </w:rPr>
            </w:pPr>
            <w:r w:rsidRPr="001B77AD">
              <w:rPr>
                <w:color w:val="002060"/>
              </w:rPr>
              <w:t>AGOUZAL ANWAR</w:t>
            </w:r>
          </w:p>
        </w:tc>
        <w:tc>
          <w:tcPr>
            <w:tcW w:w="2200" w:type="dxa"/>
            <w:tcMar>
              <w:top w:w="20" w:type="dxa"/>
              <w:left w:w="20" w:type="dxa"/>
              <w:bottom w:w="20" w:type="dxa"/>
              <w:right w:w="20" w:type="dxa"/>
            </w:tcMar>
            <w:vAlign w:val="center"/>
            <w:hideMark/>
          </w:tcPr>
          <w:p w14:paraId="0D0872E1" w14:textId="77777777" w:rsidR="00B46E19" w:rsidRPr="001B77AD" w:rsidRDefault="00B46E19" w:rsidP="002A71B3">
            <w:pPr>
              <w:pStyle w:val="movimento2"/>
              <w:rPr>
                <w:color w:val="002060"/>
              </w:rPr>
            </w:pPr>
            <w:r w:rsidRPr="001B77AD">
              <w:rPr>
                <w:color w:val="002060"/>
              </w:rPr>
              <w:t xml:space="preserve">(SPECIAL ONE SPORTING CLUB) </w:t>
            </w:r>
          </w:p>
        </w:tc>
        <w:tc>
          <w:tcPr>
            <w:tcW w:w="800" w:type="dxa"/>
            <w:tcMar>
              <w:top w:w="20" w:type="dxa"/>
              <w:left w:w="20" w:type="dxa"/>
              <w:bottom w:w="20" w:type="dxa"/>
              <w:right w:w="20" w:type="dxa"/>
            </w:tcMar>
            <w:vAlign w:val="center"/>
            <w:hideMark/>
          </w:tcPr>
          <w:p w14:paraId="182BD7EA"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506EBFF"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598741F" w14:textId="77777777" w:rsidR="00B46E19" w:rsidRPr="001B77AD" w:rsidRDefault="00B46E19" w:rsidP="002A71B3">
            <w:pPr>
              <w:pStyle w:val="movimento2"/>
              <w:rPr>
                <w:color w:val="002060"/>
              </w:rPr>
            </w:pPr>
            <w:r w:rsidRPr="001B77AD">
              <w:rPr>
                <w:color w:val="002060"/>
              </w:rPr>
              <w:t> </w:t>
            </w:r>
          </w:p>
        </w:tc>
      </w:tr>
    </w:tbl>
    <w:p w14:paraId="57E4CAE2" w14:textId="77777777" w:rsidR="00B46E19" w:rsidRPr="001B77AD" w:rsidRDefault="00B46E19" w:rsidP="00B46E19">
      <w:pPr>
        <w:pStyle w:val="titolo20"/>
        <w:rPr>
          <w:rFonts w:eastAsiaTheme="minorEastAsia"/>
          <w:color w:val="002060"/>
        </w:rPr>
      </w:pPr>
      <w:r w:rsidRPr="001B77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522DC7D1" w14:textId="77777777" w:rsidTr="002A71B3">
        <w:tc>
          <w:tcPr>
            <w:tcW w:w="2200" w:type="dxa"/>
            <w:tcMar>
              <w:top w:w="20" w:type="dxa"/>
              <w:left w:w="20" w:type="dxa"/>
              <w:bottom w:w="20" w:type="dxa"/>
              <w:right w:w="20" w:type="dxa"/>
            </w:tcMar>
            <w:vAlign w:val="center"/>
            <w:hideMark/>
          </w:tcPr>
          <w:p w14:paraId="7F48258D" w14:textId="77777777" w:rsidR="00B46E19" w:rsidRPr="001B77AD" w:rsidRDefault="00B46E19" w:rsidP="002A71B3">
            <w:pPr>
              <w:pStyle w:val="movimento"/>
              <w:rPr>
                <w:color w:val="002060"/>
              </w:rPr>
            </w:pPr>
            <w:r w:rsidRPr="001B77AD">
              <w:rPr>
                <w:color w:val="002060"/>
              </w:rPr>
              <w:t>BERKANE OUBAIDA</w:t>
            </w:r>
          </w:p>
        </w:tc>
        <w:tc>
          <w:tcPr>
            <w:tcW w:w="2200" w:type="dxa"/>
            <w:tcMar>
              <w:top w:w="20" w:type="dxa"/>
              <w:left w:w="20" w:type="dxa"/>
              <w:bottom w:w="20" w:type="dxa"/>
              <w:right w:w="20" w:type="dxa"/>
            </w:tcMar>
            <w:vAlign w:val="center"/>
            <w:hideMark/>
          </w:tcPr>
          <w:p w14:paraId="0DD5902E" w14:textId="77777777" w:rsidR="00B46E19" w:rsidRPr="001B77AD" w:rsidRDefault="00B46E19" w:rsidP="002A71B3">
            <w:pPr>
              <w:pStyle w:val="movimento2"/>
              <w:rPr>
                <w:color w:val="002060"/>
              </w:rPr>
            </w:pPr>
            <w:r w:rsidRPr="001B77AD">
              <w:rPr>
                <w:color w:val="002060"/>
              </w:rPr>
              <w:t xml:space="preserve">(ITALSERVICE C5) </w:t>
            </w:r>
          </w:p>
        </w:tc>
        <w:tc>
          <w:tcPr>
            <w:tcW w:w="800" w:type="dxa"/>
            <w:tcMar>
              <w:top w:w="20" w:type="dxa"/>
              <w:left w:w="20" w:type="dxa"/>
              <w:bottom w:w="20" w:type="dxa"/>
              <w:right w:w="20" w:type="dxa"/>
            </w:tcMar>
            <w:vAlign w:val="center"/>
            <w:hideMark/>
          </w:tcPr>
          <w:p w14:paraId="5508F539"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3B4749B" w14:textId="77777777" w:rsidR="00B46E19" w:rsidRPr="001B77AD" w:rsidRDefault="00B46E19" w:rsidP="002A71B3">
            <w:pPr>
              <w:pStyle w:val="movimento"/>
              <w:rPr>
                <w:color w:val="002060"/>
              </w:rPr>
            </w:pPr>
            <w:r w:rsidRPr="001B77AD">
              <w:rPr>
                <w:color w:val="002060"/>
              </w:rPr>
              <w:t>GUIDI VALENTINO</w:t>
            </w:r>
          </w:p>
        </w:tc>
        <w:tc>
          <w:tcPr>
            <w:tcW w:w="2200" w:type="dxa"/>
            <w:tcMar>
              <w:top w:w="20" w:type="dxa"/>
              <w:left w:w="20" w:type="dxa"/>
              <w:bottom w:w="20" w:type="dxa"/>
              <w:right w:w="20" w:type="dxa"/>
            </w:tcMar>
            <w:vAlign w:val="center"/>
            <w:hideMark/>
          </w:tcPr>
          <w:p w14:paraId="4CEA4389" w14:textId="77777777" w:rsidR="00B46E19" w:rsidRPr="001B77AD" w:rsidRDefault="00B46E19" w:rsidP="002A71B3">
            <w:pPr>
              <w:pStyle w:val="movimento2"/>
              <w:rPr>
                <w:color w:val="002060"/>
              </w:rPr>
            </w:pPr>
            <w:r w:rsidRPr="001B77AD">
              <w:rPr>
                <w:color w:val="002060"/>
              </w:rPr>
              <w:t xml:space="preserve">(SPECIAL ONE SPORTING CLUB) </w:t>
            </w:r>
          </w:p>
        </w:tc>
      </w:tr>
    </w:tbl>
    <w:p w14:paraId="41579017" w14:textId="77777777" w:rsidR="00B46E19" w:rsidRDefault="00B46E19" w:rsidP="00B46E19">
      <w:pPr>
        <w:pStyle w:val="breakline"/>
        <w:rPr>
          <w:rFonts w:eastAsiaTheme="minorEastAsia"/>
          <w:color w:val="002060"/>
        </w:rPr>
      </w:pPr>
    </w:p>
    <w:p w14:paraId="1100EAE7" w14:textId="77777777" w:rsidR="00B46E19" w:rsidRPr="007178EC" w:rsidRDefault="00B46E19" w:rsidP="00B46E19">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6B405A96" w14:textId="77777777" w:rsidR="00B46E19" w:rsidRPr="007178EC" w:rsidRDefault="00B46E19" w:rsidP="00B46E19">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57D65D53" w14:textId="77777777" w:rsidR="00B46E19" w:rsidRPr="001B77AD" w:rsidRDefault="00B46E19" w:rsidP="00B46E19">
      <w:pPr>
        <w:pStyle w:val="breakline"/>
        <w:rPr>
          <w:rFonts w:eastAsiaTheme="minorEastAsia"/>
          <w:color w:val="002060"/>
        </w:rPr>
      </w:pPr>
    </w:p>
    <w:p w14:paraId="573FA329" w14:textId="77777777" w:rsidR="00B46E19" w:rsidRPr="001B77AD" w:rsidRDefault="00B46E19" w:rsidP="00B46E19">
      <w:pPr>
        <w:pStyle w:val="titoloprinc0"/>
        <w:rPr>
          <w:color w:val="002060"/>
        </w:rPr>
      </w:pPr>
      <w:r w:rsidRPr="001B77AD">
        <w:rPr>
          <w:color w:val="002060"/>
        </w:rPr>
        <w:t>CLASSIFICA</w:t>
      </w:r>
    </w:p>
    <w:p w14:paraId="3F634FCF" w14:textId="77777777" w:rsidR="00B46E19" w:rsidRPr="001B77AD" w:rsidRDefault="00B46E19" w:rsidP="00B46E19">
      <w:pPr>
        <w:pStyle w:val="breakline"/>
        <w:rPr>
          <w:color w:val="002060"/>
        </w:rPr>
      </w:pPr>
    </w:p>
    <w:p w14:paraId="5FF991F6" w14:textId="77777777" w:rsidR="00B46E19" w:rsidRPr="001B77AD" w:rsidRDefault="00B46E19" w:rsidP="00B46E19">
      <w:pPr>
        <w:pStyle w:val="breakline"/>
        <w:rPr>
          <w:color w:val="002060"/>
        </w:rPr>
      </w:pPr>
    </w:p>
    <w:p w14:paraId="04617B70" w14:textId="77777777" w:rsidR="00B46E19" w:rsidRPr="001B77AD" w:rsidRDefault="00B46E19" w:rsidP="00B46E19">
      <w:pPr>
        <w:pStyle w:val="sottotitolocampionato10"/>
        <w:rPr>
          <w:color w:val="002060"/>
        </w:rPr>
      </w:pPr>
      <w:r w:rsidRPr="001B77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E19" w:rsidRPr="001B77AD" w14:paraId="7FEE05F3" w14:textId="77777777" w:rsidTr="002A71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92ED6" w14:textId="77777777" w:rsidR="00B46E19" w:rsidRPr="001B77AD" w:rsidRDefault="00B46E19" w:rsidP="002A71B3">
            <w:pPr>
              <w:pStyle w:val="headertabella0"/>
              <w:rPr>
                <w:color w:val="002060"/>
              </w:rPr>
            </w:pPr>
            <w:r w:rsidRPr="001B77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69599" w14:textId="77777777" w:rsidR="00B46E19" w:rsidRPr="001B77AD" w:rsidRDefault="00B46E19" w:rsidP="002A71B3">
            <w:pPr>
              <w:pStyle w:val="headertabella0"/>
              <w:rPr>
                <w:color w:val="002060"/>
              </w:rPr>
            </w:pPr>
            <w:r w:rsidRPr="001B77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5B77F" w14:textId="77777777" w:rsidR="00B46E19" w:rsidRPr="001B77AD" w:rsidRDefault="00B46E19" w:rsidP="002A71B3">
            <w:pPr>
              <w:pStyle w:val="headertabella0"/>
              <w:rPr>
                <w:color w:val="002060"/>
              </w:rPr>
            </w:pPr>
            <w:r w:rsidRPr="001B77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D3D5D" w14:textId="77777777" w:rsidR="00B46E19" w:rsidRPr="001B77AD" w:rsidRDefault="00B46E19" w:rsidP="002A71B3">
            <w:pPr>
              <w:pStyle w:val="headertabella0"/>
              <w:rPr>
                <w:color w:val="002060"/>
              </w:rPr>
            </w:pPr>
            <w:r w:rsidRPr="001B77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7C212" w14:textId="77777777" w:rsidR="00B46E19" w:rsidRPr="001B77AD" w:rsidRDefault="00B46E19" w:rsidP="002A71B3">
            <w:pPr>
              <w:pStyle w:val="headertabella0"/>
              <w:rPr>
                <w:color w:val="002060"/>
              </w:rPr>
            </w:pPr>
            <w:r w:rsidRPr="001B77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D099B" w14:textId="77777777" w:rsidR="00B46E19" w:rsidRPr="001B77AD" w:rsidRDefault="00B46E19" w:rsidP="002A71B3">
            <w:pPr>
              <w:pStyle w:val="headertabella0"/>
              <w:rPr>
                <w:color w:val="002060"/>
              </w:rPr>
            </w:pPr>
            <w:r w:rsidRPr="001B77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63A59" w14:textId="77777777" w:rsidR="00B46E19" w:rsidRPr="001B77AD" w:rsidRDefault="00B46E19" w:rsidP="002A71B3">
            <w:pPr>
              <w:pStyle w:val="headertabella0"/>
              <w:rPr>
                <w:color w:val="002060"/>
              </w:rPr>
            </w:pPr>
            <w:r w:rsidRPr="001B77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96DA2" w14:textId="77777777" w:rsidR="00B46E19" w:rsidRPr="001B77AD" w:rsidRDefault="00B46E19" w:rsidP="002A71B3">
            <w:pPr>
              <w:pStyle w:val="headertabella0"/>
              <w:rPr>
                <w:color w:val="002060"/>
              </w:rPr>
            </w:pPr>
            <w:r w:rsidRPr="001B77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F98BA" w14:textId="77777777" w:rsidR="00B46E19" w:rsidRPr="001B77AD" w:rsidRDefault="00B46E19" w:rsidP="002A71B3">
            <w:pPr>
              <w:pStyle w:val="headertabella0"/>
              <w:rPr>
                <w:color w:val="002060"/>
              </w:rPr>
            </w:pPr>
            <w:r w:rsidRPr="001B77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2C5E0" w14:textId="77777777" w:rsidR="00B46E19" w:rsidRPr="001B77AD" w:rsidRDefault="00B46E19" w:rsidP="002A71B3">
            <w:pPr>
              <w:pStyle w:val="headertabella0"/>
              <w:rPr>
                <w:color w:val="002060"/>
              </w:rPr>
            </w:pPr>
            <w:r w:rsidRPr="001B77AD">
              <w:rPr>
                <w:color w:val="002060"/>
              </w:rPr>
              <w:t>PE</w:t>
            </w:r>
          </w:p>
        </w:tc>
      </w:tr>
      <w:tr w:rsidR="00B46E19" w:rsidRPr="001B77AD" w14:paraId="3796B78C" w14:textId="77777777" w:rsidTr="002A71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674AD6" w14:textId="77777777" w:rsidR="00B46E19" w:rsidRPr="001B77AD" w:rsidRDefault="00B46E19" w:rsidP="002A71B3">
            <w:pPr>
              <w:pStyle w:val="rowtabella0"/>
              <w:rPr>
                <w:color w:val="002060"/>
              </w:rPr>
            </w:pPr>
            <w:r w:rsidRPr="001B77A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EF4D8"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3DB08"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6B691"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6D1C3"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9EDB2"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0A6EC" w14:textId="77777777" w:rsidR="00B46E19" w:rsidRPr="001B77AD" w:rsidRDefault="00B46E19" w:rsidP="002A71B3">
            <w:pPr>
              <w:pStyle w:val="rowtabella0"/>
              <w:jc w:val="center"/>
              <w:rPr>
                <w:color w:val="002060"/>
              </w:rPr>
            </w:pPr>
            <w:r w:rsidRPr="001B77A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7CBB" w14:textId="77777777" w:rsidR="00B46E19" w:rsidRPr="001B77AD" w:rsidRDefault="00B46E19" w:rsidP="002A71B3">
            <w:pPr>
              <w:pStyle w:val="rowtabella0"/>
              <w:jc w:val="center"/>
              <w:rPr>
                <w:color w:val="002060"/>
              </w:rPr>
            </w:pPr>
            <w:r w:rsidRPr="001B77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DF955" w14:textId="77777777" w:rsidR="00B46E19" w:rsidRPr="001B77AD" w:rsidRDefault="00B46E19" w:rsidP="002A71B3">
            <w:pPr>
              <w:pStyle w:val="rowtabella0"/>
              <w:jc w:val="center"/>
              <w:rPr>
                <w:color w:val="002060"/>
              </w:rPr>
            </w:pPr>
            <w:r w:rsidRPr="001B77A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32532" w14:textId="77777777" w:rsidR="00B46E19" w:rsidRPr="001B77AD" w:rsidRDefault="00B46E19" w:rsidP="002A71B3">
            <w:pPr>
              <w:pStyle w:val="rowtabella0"/>
              <w:jc w:val="center"/>
              <w:rPr>
                <w:color w:val="002060"/>
              </w:rPr>
            </w:pPr>
            <w:r w:rsidRPr="001B77AD">
              <w:rPr>
                <w:color w:val="002060"/>
              </w:rPr>
              <w:t>0</w:t>
            </w:r>
          </w:p>
        </w:tc>
      </w:tr>
      <w:tr w:rsidR="00D64462" w:rsidRPr="001B77AD" w14:paraId="0F8D4106" w14:textId="77777777" w:rsidTr="009B5C61">
        <w:tc>
          <w:tcPr>
            <w:tcW w:w="5640" w:type="dxa"/>
            <w:tcBorders>
              <w:top w:val="nil"/>
              <w:left w:val="outset" w:sz="6" w:space="0" w:color="auto"/>
              <w:bottom w:val="nil"/>
              <w:right w:val="nil"/>
            </w:tcBorders>
            <w:tcMar>
              <w:top w:w="20" w:type="dxa"/>
              <w:left w:w="20" w:type="dxa"/>
              <w:bottom w:w="20" w:type="dxa"/>
              <w:right w:w="20" w:type="dxa"/>
            </w:tcMar>
          </w:tcPr>
          <w:p w14:paraId="45A146EF" w14:textId="4C6395F6" w:rsidR="00D64462" w:rsidRPr="00D64462" w:rsidRDefault="00D64462" w:rsidP="00D64462">
            <w:pPr>
              <w:pStyle w:val="rowtabella0"/>
              <w:rPr>
                <w:color w:val="002060"/>
                <w:lang w:val="es-ES"/>
              </w:rPr>
            </w:pPr>
            <w:r w:rsidRPr="00D6446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572B12AB" w14:textId="237CC9F9" w:rsidR="00D64462" w:rsidRPr="00D64462" w:rsidRDefault="00D64462" w:rsidP="00D64462">
            <w:pPr>
              <w:pStyle w:val="rowtabella0"/>
              <w:jc w:val="center"/>
              <w:rPr>
                <w:color w:val="002060"/>
              </w:rPr>
            </w:pPr>
            <w:r w:rsidRPr="00D6446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2A780DC7" w14:textId="055D1380" w:rsidR="00D64462" w:rsidRPr="00D64462" w:rsidRDefault="00D64462" w:rsidP="00D64462">
            <w:pPr>
              <w:pStyle w:val="rowtabella0"/>
              <w:jc w:val="center"/>
              <w:rPr>
                <w:color w:val="002060"/>
              </w:rPr>
            </w:pPr>
            <w:r w:rsidRPr="00D6446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5AB55519" w14:textId="5EC1D842" w:rsidR="00D64462" w:rsidRPr="00D64462" w:rsidRDefault="00D64462" w:rsidP="00D64462">
            <w:pPr>
              <w:pStyle w:val="rowtabella0"/>
              <w:jc w:val="center"/>
              <w:rPr>
                <w:color w:val="002060"/>
              </w:rPr>
            </w:pPr>
            <w:r w:rsidRPr="00D6446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798E76B2" w14:textId="4D92561C" w:rsidR="00D64462" w:rsidRPr="00D64462" w:rsidRDefault="00D64462" w:rsidP="00D64462">
            <w:pPr>
              <w:pStyle w:val="rowtabella0"/>
              <w:jc w:val="center"/>
              <w:rPr>
                <w:color w:val="002060"/>
              </w:rPr>
            </w:pPr>
            <w:r w:rsidRPr="00D6446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696C89F7" w14:textId="01FE4CDD" w:rsidR="00D64462" w:rsidRPr="00D64462" w:rsidRDefault="00D64462" w:rsidP="00D64462">
            <w:pPr>
              <w:pStyle w:val="rowtabella0"/>
              <w:jc w:val="center"/>
              <w:rPr>
                <w:color w:val="002060"/>
              </w:rPr>
            </w:pPr>
            <w:r w:rsidRPr="00D6446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03F5B9F3" w14:textId="13D761DA" w:rsidR="00D64462" w:rsidRPr="00D64462" w:rsidRDefault="00D64462" w:rsidP="00D64462">
            <w:pPr>
              <w:pStyle w:val="rowtabella0"/>
              <w:jc w:val="center"/>
              <w:rPr>
                <w:color w:val="002060"/>
              </w:rPr>
            </w:pPr>
            <w:r w:rsidRPr="00D6446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04EB645D" w14:textId="48D19814" w:rsidR="00D64462" w:rsidRPr="00D64462" w:rsidRDefault="00D64462" w:rsidP="00D64462">
            <w:pPr>
              <w:pStyle w:val="rowtabella0"/>
              <w:jc w:val="center"/>
              <w:rPr>
                <w:color w:val="002060"/>
              </w:rPr>
            </w:pPr>
            <w:r w:rsidRPr="00D6446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55760964" w14:textId="2BC4045E" w:rsidR="00D64462" w:rsidRPr="00D64462" w:rsidRDefault="00D64462" w:rsidP="00D64462">
            <w:pPr>
              <w:pStyle w:val="rowtabella0"/>
              <w:jc w:val="center"/>
              <w:rPr>
                <w:color w:val="002060"/>
              </w:rPr>
            </w:pPr>
            <w:r w:rsidRPr="00D6446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tcPr>
          <w:p w14:paraId="2C5337B7" w14:textId="19E86078" w:rsidR="00D64462" w:rsidRPr="00D64462" w:rsidRDefault="00D64462" w:rsidP="00D64462">
            <w:pPr>
              <w:pStyle w:val="rowtabella0"/>
              <w:jc w:val="center"/>
              <w:rPr>
                <w:color w:val="002060"/>
              </w:rPr>
            </w:pPr>
            <w:r w:rsidRPr="00D64462">
              <w:rPr>
                <w:color w:val="002060"/>
              </w:rPr>
              <w:t>0</w:t>
            </w:r>
          </w:p>
        </w:tc>
      </w:tr>
      <w:tr w:rsidR="00B46E19" w:rsidRPr="001B77AD" w14:paraId="35D0ED85"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0C3B2B" w14:textId="77777777" w:rsidR="00B46E19" w:rsidRPr="00D64462" w:rsidRDefault="00B46E19" w:rsidP="002A71B3">
            <w:pPr>
              <w:pStyle w:val="rowtabella0"/>
              <w:rPr>
                <w:color w:val="002060"/>
                <w:lang w:val="es-ES"/>
              </w:rPr>
            </w:pPr>
            <w:r w:rsidRPr="00D6446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BB22"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5F15F"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CA9D"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EC1AE"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8DF1E"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45080" w14:textId="77777777" w:rsidR="00B46E19" w:rsidRPr="001B77AD" w:rsidRDefault="00B46E19" w:rsidP="002A71B3">
            <w:pPr>
              <w:pStyle w:val="rowtabella0"/>
              <w:jc w:val="center"/>
              <w:rPr>
                <w:color w:val="002060"/>
              </w:rPr>
            </w:pPr>
            <w:r w:rsidRPr="001B77A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106BA" w14:textId="77777777" w:rsidR="00B46E19" w:rsidRPr="001B77AD" w:rsidRDefault="00B46E19" w:rsidP="002A71B3">
            <w:pPr>
              <w:pStyle w:val="rowtabella0"/>
              <w:jc w:val="center"/>
              <w:rPr>
                <w:color w:val="002060"/>
              </w:rPr>
            </w:pPr>
            <w:r w:rsidRPr="001B77A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C11AC"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AFF3" w14:textId="77777777" w:rsidR="00B46E19" w:rsidRPr="001B77AD" w:rsidRDefault="00B46E19" w:rsidP="002A71B3">
            <w:pPr>
              <w:pStyle w:val="rowtabella0"/>
              <w:jc w:val="center"/>
              <w:rPr>
                <w:color w:val="002060"/>
              </w:rPr>
            </w:pPr>
            <w:r w:rsidRPr="001B77AD">
              <w:rPr>
                <w:color w:val="002060"/>
              </w:rPr>
              <w:t>0</w:t>
            </w:r>
          </w:p>
        </w:tc>
      </w:tr>
      <w:tr w:rsidR="00B46E19" w:rsidRPr="001B77AD" w14:paraId="624901B8"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74A56" w14:textId="77777777" w:rsidR="00B46E19" w:rsidRPr="001B77AD" w:rsidRDefault="00B46E19" w:rsidP="002A71B3">
            <w:pPr>
              <w:pStyle w:val="rowtabella0"/>
              <w:rPr>
                <w:color w:val="002060"/>
                <w:lang w:val="en-US"/>
              </w:rPr>
            </w:pPr>
            <w:r w:rsidRPr="001B77AD">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866E"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04D9"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3DF56"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AC4D"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DD971"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BAB3A" w14:textId="77777777" w:rsidR="00B46E19" w:rsidRPr="001B77AD" w:rsidRDefault="00B46E19" w:rsidP="002A71B3">
            <w:pPr>
              <w:pStyle w:val="rowtabella0"/>
              <w:jc w:val="center"/>
              <w:rPr>
                <w:color w:val="002060"/>
              </w:rPr>
            </w:pPr>
            <w:r w:rsidRPr="001B77A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4AE8F" w14:textId="77777777" w:rsidR="00B46E19" w:rsidRPr="001B77AD" w:rsidRDefault="00B46E19" w:rsidP="002A71B3">
            <w:pPr>
              <w:pStyle w:val="rowtabella0"/>
              <w:jc w:val="center"/>
              <w:rPr>
                <w:color w:val="002060"/>
              </w:rPr>
            </w:pPr>
            <w:r w:rsidRPr="001B77A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594D"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39F09" w14:textId="77777777" w:rsidR="00B46E19" w:rsidRPr="001B77AD" w:rsidRDefault="00B46E19" w:rsidP="002A71B3">
            <w:pPr>
              <w:pStyle w:val="rowtabella0"/>
              <w:jc w:val="center"/>
              <w:rPr>
                <w:color w:val="002060"/>
              </w:rPr>
            </w:pPr>
            <w:r w:rsidRPr="001B77AD">
              <w:rPr>
                <w:color w:val="002060"/>
              </w:rPr>
              <w:t>0</w:t>
            </w:r>
          </w:p>
        </w:tc>
      </w:tr>
      <w:tr w:rsidR="00B46E19" w:rsidRPr="001B77AD" w14:paraId="1087C114" w14:textId="77777777" w:rsidTr="002A71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D3EDCD" w14:textId="77777777" w:rsidR="00B46E19" w:rsidRPr="001B77AD" w:rsidRDefault="00B46E19" w:rsidP="002A71B3">
            <w:pPr>
              <w:pStyle w:val="rowtabella0"/>
              <w:rPr>
                <w:color w:val="002060"/>
              </w:rPr>
            </w:pPr>
            <w:r w:rsidRPr="001B77A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691E9"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87993"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CE5C1"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6DF6D"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628EC"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CB4C8"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04EB4" w14:textId="77777777" w:rsidR="00B46E19" w:rsidRPr="001B77AD" w:rsidRDefault="00B46E19" w:rsidP="002A71B3">
            <w:pPr>
              <w:pStyle w:val="rowtabella0"/>
              <w:jc w:val="center"/>
              <w:rPr>
                <w:color w:val="002060"/>
              </w:rPr>
            </w:pPr>
            <w:r w:rsidRPr="001B77A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7EE0A" w14:textId="77777777" w:rsidR="00B46E19" w:rsidRPr="001B77AD" w:rsidRDefault="00B46E19" w:rsidP="002A71B3">
            <w:pPr>
              <w:pStyle w:val="rowtabella0"/>
              <w:jc w:val="center"/>
              <w:rPr>
                <w:color w:val="002060"/>
              </w:rPr>
            </w:pPr>
            <w:r w:rsidRPr="001B77A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3B446" w14:textId="77777777" w:rsidR="00B46E19" w:rsidRPr="001B77AD" w:rsidRDefault="00B46E19" w:rsidP="002A71B3">
            <w:pPr>
              <w:pStyle w:val="rowtabella0"/>
              <w:jc w:val="center"/>
              <w:rPr>
                <w:color w:val="002060"/>
              </w:rPr>
            </w:pPr>
            <w:r w:rsidRPr="001B77AD">
              <w:rPr>
                <w:color w:val="002060"/>
              </w:rPr>
              <w:t>0</w:t>
            </w:r>
          </w:p>
        </w:tc>
      </w:tr>
    </w:tbl>
    <w:p w14:paraId="4306DDC1" w14:textId="77777777" w:rsidR="00B46E19" w:rsidRDefault="00B46E19" w:rsidP="00B46E19">
      <w:pPr>
        <w:pStyle w:val="breakline"/>
        <w:rPr>
          <w:rFonts w:eastAsiaTheme="minorEastAsia"/>
          <w:color w:val="002060"/>
        </w:rPr>
      </w:pPr>
    </w:p>
    <w:p w14:paraId="6A742612" w14:textId="31C8835D" w:rsidR="00983464" w:rsidRPr="00983464" w:rsidRDefault="00983464" w:rsidP="00B46E19">
      <w:pPr>
        <w:pStyle w:val="breakline"/>
        <w:rPr>
          <w:rFonts w:ascii="Arial" w:eastAsiaTheme="minorEastAsia" w:hAnsi="Arial" w:cs="Arial"/>
          <w:b/>
          <w:bCs/>
          <w:i/>
          <w:iCs/>
          <w:color w:val="002060"/>
          <w:sz w:val="20"/>
          <w:szCs w:val="20"/>
        </w:rPr>
      </w:pPr>
      <w:r w:rsidRPr="00983464">
        <w:rPr>
          <w:rFonts w:ascii="Arial" w:eastAsiaTheme="minorEastAsia" w:hAnsi="Arial" w:cs="Arial"/>
          <w:b/>
          <w:bCs/>
          <w:i/>
          <w:iCs/>
          <w:color w:val="002060"/>
          <w:sz w:val="20"/>
          <w:szCs w:val="20"/>
        </w:rPr>
        <w:t>STRALCIO CLASSIFICA AVULS</w:t>
      </w:r>
      <w:r>
        <w:rPr>
          <w:rFonts w:ascii="Arial" w:eastAsiaTheme="minorEastAsia" w:hAnsi="Arial" w:cs="Arial"/>
          <w:b/>
          <w:bCs/>
          <w:i/>
          <w:iCs/>
          <w:color w:val="002060"/>
          <w:sz w:val="20"/>
          <w:szCs w:val="20"/>
        </w:rPr>
        <w:t>A</w:t>
      </w:r>
    </w:p>
    <w:p w14:paraId="6214F719" w14:textId="77777777" w:rsidR="00983464" w:rsidRDefault="00983464" w:rsidP="00B46E19">
      <w:pPr>
        <w:pStyle w:val="breakline"/>
        <w:rPr>
          <w:rFonts w:eastAsiaTheme="minorEastAsia"/>
          <w:color w:val="002060"/>
        </w:rPr>
      </w:pPr>
    </w:p>
    <w:p w14:paraId="42172F93" w14:textId="77777777" w:rsidR="00D64462" w:rsidRPr="00D64462" w:rsidRDefault="00D64462" w:rsidP="00D64462">
      <w:pPr>
        <w:pStyle w:val="breakline"/>
        <w:rPr>
          <w:rFonts w:ascii="Courier New" w:eastAsiaTheme="minorEastAsia" w:hAnsi="Courier New" w:cs="Courier New"/>
          <w:color w:val="002060"/>
        </w:rPr>
      </w:pPr>
      <w:r w:rsidRPr="00D64462">
        <w:rPr>
          <w:rFonts w:ascii="Courier New" w:eastAsiaTheme="minorEastAsia" w:hAnsi="Courier New" w:cs="Courier New"/>
          <w:color w:val="002060"/>
        </w:rPr>
        <w:t>*==================================================================================================================================*</w:t>
      </w:r>
    </w:p>
    <w:p w14:paraId="0E88E27D" w14:textId="77777777" w:rsidR="00D64462" w:rsidRPr="00D64462" w:rsidRDefault="00D64462" w:rsidP="00D64462">
      <w:pPr>
        <w:pStyle w:val="breakline"/>
        <w:rPr>
          <w:rFonts w:ascii="Courier New" w:eastAsiaTheme="minorEastAsia" w:hAnsi="Courier New" w:cs="Courier New"/>
          <w:color w:val="002060"/>
        </w:rPr>
      </w:pPr>
      <w:r w:rsidRPr="00D64462">
        <w:rPr>
          <w:rFonts w:ascii="Courier New" w:eastAsiaTheme="minorEastAsia" w:hAnsi="Courier New" w:cs="Courier New"/>
          <w:color w:val="002060"/>
        </w:rPr>
        <w:t xml:space="preserve">*                                     I    CLASSIFICA   GENERALE               I    C L A S </w:t>
      </w:r>
      <w:proofErr w:type="spellStart"/>
      <w:r w:rsidRPr="00D64462">
        <w:rPr>
          <w:rFonts w:ascii="Courier New" w:eastAsiaTheme="minorEastAsia" w:hAnsi="Courier New" w:cs="Courier New"/>
          <w:color w:val="002060"/>
        </w:rPr>
        <w:t>S</w:t>
      </w:r>
      <w:proofErr w:type="spellEnd"/>
      <w:r w:rsidRPr="00D64462">
        <w:rPr>
          <w:rFonts w:ascii="Courier New" w:eastAsiaTheme="minorEastAsia" w:hAnsi="Courier New" w:cs="Courier New"/>
          <w:color w:val="002060"/>
        </w:rPr>
        <w:t xml:space="preserve"> I F I C A    </w:t>
      </w:r>
      <w:proofErr w:type="spellStart"/>
      <w:r w:rsidRPr="00D64462">
        <w:rPr>
          <w:rFonts w:ascii="Courier New" w:eastAsiaTheme="minorEastAsia" w:hAnsi="Courier New" w:cs="Courier New"/>
          <w:color w:val="002060"/>
        </w:rPr>
        <w:t>A</w:t>
      </w:r>
      <w:proofErr w:type="spellEnd"/>
      <w:r w:rsidRPr="00D64462">
        <w:rPr>
          <w:rFonts w:ascii="Courier New" w:eastAsiaTheme="minorEastAsia" w:hAnsi="Courier New" w:cs="Courier New"/>
          <w:color w:val="002060"/>
        </w:rPr>
        <w:t xml:space="preserve"> V U L S A             I</w:t>
      </w:r>
    </w:p>
    <w:p w14:paraId="346595D9" w14:textId="77777777" w:rsidR="00D64462" w:rsidRPr="00D64462" w:rsidRDefault="00D64462" w:rsidP="00D64462">
      <w:pPr>
        <w:pStyle w:val="breakline"/>
        <w:rPr>
          <w:rFonts w:ascii="Courier New" w:eastAsiaTheme="minorEastAsia" w:hAnsi="Courier New" w:cs="Courier New"/>
          <w:color w:val="002060"/>
        </w:rPr>
      </w:pPr>
      <w:r w:rsidRPr="00D64462">
        <w:rPr>
          <w:rFonts w:ascii="Courier New" w:eastAsiaTheme="minorEastAsia" w:hAnsi="Courier New" w:cs="Courier New"/>
          <w:color w:val="002060"/>
        </w:rPr>
        <w:t>*==================================================================================================================================*</w:t>
      </w:r>
    </w:p>
    <w:p w14:paraId="383287C4" w14:textId="77777777" w:rsidR="00D64462" w:rsidRPr="00D64462" w:rsidRDefault="00D64462" w:rsidP="00D64462">
      <w:pPr>
        <w:pStyle w:val="breakline"/>
        <w:rPr>
          <w:rFonts w:ascii="Courier New" w:eastAsiaTheme="minorEastAsia" w:hAnsi="Courier New" w:cs="Courier New"/>
          <w:color w:val="002060"/>
        </w:rPr>
      </w:pPr>
      <w:r w:rsidRPr="00D64462">
        <w:rPr>
          <w:rFonts w:ascii="Courier New" w:eastAsiaTheme="minorEastAsia" w:hAnsi="Courier New" w:cs="Courier New"/>
          <w:color w:val="002060"/>
        </w:rPr>
        <w:t xml:space="preserve">I     </w:t>
      </w:r>
      <w:proofErr w:type="spellStart"/>
      <w:r w:rsidRPr="00D64462">
        <w:rPr>
          <w:rFonts w:ascii="Courier New" w:eastAsiaTheme="minorEastAsia" w:hAnsi="Courier New" w:cs="Courier New"/>
          <w:color w:val="002060"/>
        </w:rPr>
        <w:t>Societa'</w:t>
      </w:r>
      <w:proofErr w:type="spellEnd"/>
      <w:r w:rsidRPr="00D64462">
        <w:rPr>
          <w:rFonts w:ascii="Courier New" w:eastAsiaTheme="minorEastAsia" w:hAnsi="Courier New" w:cs="Courier New"/>
          <w:color w:val="002060"/>
        </w:rPr>
        <w:t xml:space="preserve">                        I </w:t>
      </w:r>
      <w:proofErr w:type="gramStart"/>
      <w:r w:rsidRPr="00D64462">
        <w:rPr>
          <w:rFonts w:ascii="Courier New" w:eastAsiaTheme="minorEastAsia" w:hAnsi="Courier New" w:cs="Courier New"/>
          <w:color w:val="002060"/>
        </w:rPr>
        <w:t>PN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GC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VI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PE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NL !</w:t>
      </w:r>
      <w:proofErr w:type="gramEnd"/>
      <w:r w:rsidRPr="00D64462">
        <w:rPr>
          <w:rFonts w:ascii="Courier New" w:eastAsiaTheme="minorEastAsia" w:hAnsi="Courier New" w:cs="Courier New"/>
          <w:color w:val="002060"/>
        </w:rPr>
        <w:t xml:space="preserve"> G.F! G.S! DIF I </w:t>
      </w:r>
      <w:proofErr w:type="gramStart"/>
      <w:r w:rsidRPr="00D64462">
        <w:rPr>
          <w:rFonts w:ascii="Courier New" w:eastAsiaTheme="minorEastAsia" w:hAnsi="Courier New" w:cs="Courier New"/>
          <w:color w:val="002060"/>
        </w:rPr>
        <w:t>PN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GI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VI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PE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NL !</w:t>
      </w:r>
      <w:proofErr w:type="gramEnd"/>
      <w:r w:rsidRPr="00D64462">
        <w:rPr>
          <w:rFonts w:ascii="Courier New" w:eastAsiaTheme="minorEastAsia" w:hAnsi="Courier New" w:cs="Courier New"/>
          <w:color w:val="002060"/>
        </w:rPr>
        <w:t xml:space="preserve"> G.F! G.S!  </w:t>
      </w:r>
      <w:proofErr w:type="gramStart"/>
      <w:r w:rsidRPr="00D64462">
        <w:rPr>
          <w:rFonts w:ascii="Courier New" w:eastAsiaTheme="minorEastAsia" w:hAnsi="Courier New" w:cs="Courier New"/>
          <w:color w:val="002060"/>
        </w:rPr>
        <w:t xml:space="preserve">DIF!   </w:t>
      </w:r>
      <w:proofErr w:type="gramEnd"/>
      <w:r w:rsidRPr="00D64462">
        <w:rPr>
          <w:rFonts w:ascii="Courier New" w:eastAsiaTheme="minorEastAsia" w:hAnsi="Courier New" w:cs="Courier New"/>
          <w:color w:val="002060"/>
        </w:rPr>
        <w:t xml:space="preserve">       !</w:t>
      </w:r>
    </w:p>
    <w:p w14:paraId="058F2D31" w14:textId="77777777" w:rsidR="00D64462" w:rsidRPr="00D64462" w:rsidRDefault="00D64462" w:rsidP="00D64462">
      <w:pPr>
        <w:pStyle w:val="breakline"/>
        <w:rPr>
          <w:rFonts w:ascii="Courier New" w:eastAsiaTheme="minorEastAsia" w:hAnsi="Courier New" w:cs="Courier New"/>
          <w:color w:val="002060"/>
        </w:rPr>
      </w:pPr>
      <w:r w:rsidRPr="00D64462">
        <w:rPr>
          <w:rFonts w:ascii="Courier New" w:eastAsiaTheme="minorEastAsia" w:hAnsi="Courier New" w:cs="Courier New"/>
          <w:color w:val="002060"/>
        </w:rPr>
        <w:t xml:space="preserve">I                                     </w:t>
      </w:r>
      <w:proofErr w:type="spellStart"/>
      <w:r w:rsidRPr="00D64462">
        <w:rPr>
          <w:rFonts w:ascii="Courier New" w:eastAsiaTheme="minorEastAsia" w:hAnsi="Courier New" w:cs="Courier New"/>
          <w:color w:val="002060"/>
        </w:rPr>
        <w:t>I</w:t>
      </w:r>
      <w:proofErr w:type="spell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 xml:space="preserve">  !</w:t>
      </w:r>
      <w:proofErr w:type="gramEnd"/>
      <w:r w:rsidRPr="00D64462">
        <w:rPr>
          <w:rFonts w:ascii="Courier New" w:eastAsiaTheme="minorEastAsia" w:hAnsi="Courier New" w:cs="Courier New"/>
          <w:color w:val="002060"/>
        </w:rPr>
        <w:t xml:space="preserve">    !    !    !    !    !    !     I  </w:t>
      </w:r>
      <w:proofErr w:type="gramStart"/>
      <w:r w:rsidRPr="00D64462">
        <w:rPr>
          <w:rFonts w:ascii="Courier New" w:eastAsiaTheme="minorEastAsia" w:hAnsi="Courier New" w:cs="Courier New"/>
          <w:color w:val="002060"/>
        </w:rPr>
        <w:t xml:space="preserve">  !</w:t>
      </w:r>
      <w:proofErr w:type="gramEnd"/>
      <w:r w:rsidRPr="00D64462">
        <w:rPr>
          <w:rFonts w:ascii="Courier New" w:eastAsiaTheme="minorEastAsia" w:hAnsi="Courier New" w:cs="Courier New"/>
          <w:color w:val="002060"/>
        </w:rPr>
        <w:t xml:space="preserve">    !    !    !    !    !    !     !          I</w:t>
      </w:r>
    </w:p>
    <w:p w14:paraId="60C5731C" w14:textId="77777777" w:rsidR="00D64462" w:rsidRPr="00D64462" w:rsidRDefault="00D64462" w:rsidP="00D64462">
      <w:pPr>
        <w:pStyle w:val="breakline"/>
        <w:rPr>
          <w:rFonts w:ascii="Courier New" w:eastAsiaTheme="minorEastAsia" w:hAnsi="Courier New" w:cs="Courier New"/>
          <w:color w:val="002060"/>
        </w:rPr>
      </w:pPr>
      <w:r w:rsidRPr="00D64462">
        <w:rPr>
          <w:rFonts w:ascii="Courier New" w:eastAsiaTheme="minorEastAsia" w:hAnsi="Courier New" w:cs="Courier New"/>
          <w:color w:val="002060"/>
        </w:rPr>
        <w:t>*----------------------------------------------------------------------------------------------------------------------------------*</w:t>
      </w:r>
    </w:p>
    <w:p w14:paraId="11DDEFDD" w14:textId="77777777" w:rsidR="00D64462" w:rsidRPr="00D64462" w:rsidRDefault="00D64462" w:rsidP="00D64462">
      <w:pPr>
        <w:pStyle w:val="breakline"/>
        <w:rPr>
          <w:rFonts w:ascii="Courier New" w:eastAsiaTheme="minorEastAsia" w:hAnsi="Courier New" w:cs="Courier New"/>
          <w:color w:val="002060"/>
        </w:rPr>
      </w:pPr>
      <w:r w:rsidRPr="00D64462">
        <w:rPr>
          <w:rFonts w:ascii="Courier New" w:eastAsiaTheme="minorEastAsia" w:hAnsi="Courier New" w:cs="Courier New"/>
          <w:color w:val="002060"/>
        </w:rPr>
        <w:t xml:space="preserve">I                                     </w:t>
      </w:r>
      <w:proofErr w:type="spellStart"/>
      <w:r w:rsidRPr="00D64462">
        <w:rPr>
          <w:rFonts w:ascii="Courier New" w:eastAsiaTheme="minorEastAsia" w:hAnsi="Courier New" w:cs="Courier New"/>
          <w:color w:val="002060"/>
        </w:rPr>
        <w:t>I</w:t>
      </w:r>
      <w:proofErr w:type="spell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 xml:space="preserve">  !</w:t>
      </w:r>
      <w:proofErr w:type="gramEnd"/>
      <w:r w:rsidRPr="00D64462">
        <w:rPr>
          <w:rFonts w:ascii="Courier New" w:eastAsiaTheme="minorEastAsia" w:hAnsi="Courier New" w:cs="Courier New"/>
          <w:color w:val="002060"/>
        </w:rPr>
        <w:t xml:space="preserve">    !    !    !    !    !    !     I  </w:t>
      </w:r>
      <w:proofErr w:type="gramStart"/>
      <w:r w:rsidRPr="00D64462">
        <w:rPr>
          <w:rFonts w:ascii="Courier New" w:eastAsiaTheme="minorEastAsia" w:hAnsi="Courier New" w:cs="Courier New"/>
          <w:color w:val="002060"/>
        </w:rPr>
        <w:t xml:space="preserve">  !</w:t>
      </w:r>
      <w:proofErr w:type="gramEnd"/>
      <w:r w:rsidRPr="00D64462">
        <w:rPr>
          <w:rFonts w:ascii="Courier New" w:eastAsiaTheme="minorEastAsia" w:hAnsi="Courier New" w:cs="Courier New"/>
          <w:color w:val="002060"/>
        </w:rPr>
        <w:t xml:space="preserve">    !    !    !    !    !    !     !          I</w:t>
      </w:r>
    </w:p>
    <w:p w14:paraId="0A4799FA" w14:textId="77777777" w:rsidR="00D64462" w:rsidRPr="00D64462" w:rsidRDefault="00D64462" w:rsidP="00D64462">
      <w:pPr>
        <w:pStyle w:val="breakline"/>
        <w:rPr>
          <w:rFonts w:ascii="Courier New" w:eastAsiaTheme="minorEastAsia" w:hAnsi="Courier New" w:cs="Courier New"/>
          <w:color w:val="002060"/>
        </w:rPr>
      </w:pPr>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2  A</w:t>
      </w:r>
      <w:proofErr w:type="gramEnd"/>
      <w:r w:rsidRPr="00D64462">
        <w:rPr>
          <w:rFonts w:ascii="Courier New" w:eastAsiaTheme="minorEastAsia" w:hAnsi="Courier New" w:cs="Courier New"/>
          <w:color w:val="002060"/>
        </w:rPr>
        <w:t xml:space="preserve">.S.D.REAL FABRIANO             I 13 !  </w:t>
      </w:r>
      <w:proofErr w:type="gramStart"/>
      <w:r w:rsidRPr="00D64462">
        <w:rPr>
          <w:rFonts w:ascii="Courier New" w:eastAsiaTheme="minorEastAsia" w:hAnsi="Courier New" w:cs="Courier New"/>
          <w:color w:val="002060"/>
        </w:rPr>
        <w:t>8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4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3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1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38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31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7  I</w:t>
      </w:r>
      <w:proofErr w:type="gramEnd"/>
      <w:r w:rsidRPr="00D64462">
        <w:rPr>
          <w:rFonts w:ascii="Courier New" w:eastAsiaTheme="minorEastAsia" w:hAnsi="Courier New" w:cs="Courier New"/>
          <w:color w:val="002060"/>
        </w:rPr>
        <w:t xml:space="preserve">  7 !  </w:t>
      </w:r>
      <w:proofErr w:type="gramStart"/>
      <w:r w:rsidRPr="00D64462">
        <w:rPr>
          <w:rFonts w:ascii="Courier New" w:eastAsiaTheme="minorEastAsia" w:hAnsi="Courier New" w:cs="Courier New"/>
          <w:color w:val="002060"/>
        </w:rPr>
        <w:t>4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2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1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1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21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16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5  !</w:t>
      </w:r>
      <w:proofErr w:type="gramEnd"/>
      <w:r w:rsidRPr="00D64462">
        <w:rPr>
          <w:rFonts w:ascii="Courier New" w:eastAsiaTheme="minorEastAsia" w:hAnsi="Courier New" w:cs="Courier New"/>
          <w:color w:val="002060"/>
        </w:rPr>
        <w:t xml:space="preserve">          I</w:t>
      </w:r>
    </w:p>
    <w:p w14:paraId="77EAB122" w14:textId="77777777" w:rsidR="00D64462" w:rsidRPr="00D64462" w:rsidRDefault="00D64462" w:rsidP="00D64462">
      <w:pPr>
        <w:pStyle w:val="breakline"/>
        <w:rPr>
          <w:rFonts w:ascii="Courier New" w:eastAsiaTheme="minorEastAsia" w:hAnsi="Courier New" w:cs="Courier New"/>
          <w:color w:val="002060"/>
        </w:rPr>
      </w:pPr>
      <w:r w:rsidRPr="00D64462">
        <w:rPr>
          <w:rFonts w:ascii="Courier New" w:eastAsiaTheme="minorEastAsia" w:hAnsi="Courier New" w:cs="Courier New"/>
          <w:color w:val="002060"/>
        </w:rPr>
        <w:t xml:space="preserve">I                                     </w:t>
      </w:r>
      <w:proofErr w:type="spellStart"/>
      <w:r w:rsidRPr="00D64462">
        <w:rPr>
          <w:rFonts w:ascii="Courier New" w:eastAsiaTheme="minorEastAsia" w:hAnsi="Courier New" w:cs="Courier New"/>
          <w:color w:val="002060"/>
        </w:rPr>
        <w:t>I</w:t>
      </w:r>
      <w:proofErr w:type="spell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 xml:space="preserve">  !</w:t>
      </w:r>
      <w:proofErr w:type="gramEnd"/>
      <w:r w:rsidRPr="00D64462">
        <w:rPr>
          <w:rFonts w:ascii="Courier New" w:eastAsiaTheme="minorEastAsia" w:hAnsi="Courier New" w:cs="Courier New"/>
          <w:color w:val="002060"/>
        </w:rPr>
        <w:t xml:space="preserve">    !    !    !    !    !    !     I  </w:t>
      </w:r>
      <w:proofErr w:type="gramStart"/>
      <w:r w:rsidRPr="00D64462">
        <w:rPr>
          <w:rFonts w:ascii="Courier New" w:eastAsiaTheme="minorEastAsia" w:hAnsi="Courier New" w:cs="Courier New"/>
          <w:color w:val="002060"/>
        </w:rPr>
        <w:t xml:space="preserve">  !</w:t>
      </w:r>
      <w:proofErr w:type="gramEnd"/>
      <w:r w:rsidRPr="00D64462">
        <w:rPr>
          <w:rFonts w:ascii="Courier New" w:eastAsiaTheme="minorEastAsia" w:hAnsi="Courier New" w:cs="Courier New"/>
          <w:color w:val="002060"/>
        </w:rPr>
        <w:t xml:space="preserve">    !    !    !    !    !    !     !          I</w:t>
      </w:r>
    </w:p>
    <w:p w14:paraId="019A50BA" w14:textId="77777777" w:rsidR="00D64462" w:rsidRPr="00D64462" w:rsidRDefault="00D64462" w:rsidP="00D64462">
      <w:pPr>
        <w:pStyle w:val="breakline"/>
        <w:rPr>
          <w:rFonts w:ascii="Courier New" w:eastAsiaTheme="minorEastAsia" w:hAnsi="Courier New" w:cs="Courier New"/>
          <w:color w:val="002060"/>
        </w:rPr>
      </w:pPr>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3  G.S.</w:t>
      </w:r>
      <w:proofErr w:type="gramEnd"/>
      <w:r w:rsidRPr="00D64462">
        <w:rPr>
          <w:rFonts w:ascii="Courier New" w:eastAsiaTheme="minorEastAsia" w:hAnsi="Courier New" w:cs="Courier New"/>
          <w:color w:val="002060"/>
        </w:rPr>
        <w:t xml:space="preserve">  AUDAX 1970 </w:t>
      </w:r>
      <w:proofErr w:type="gramStart"/>
      <w:r w:rsidRPr="00D64462">
        <w:rPr>
          <w:rFonts w:ascii="Courier New" w:eastAsiaTheme="minorEastAsia" w:hAnsi="Courier New" w:cs="Courier New"/>
          <w:color w:val="002060"/>
        </w:rPr>
        <w:t>S.ANGELO</w:t>
      </w:r>
      <w:proofErr w:type="gramEnd"/>
      <w:r w:rsidRPr="00D64462">
        <w:rPr>
          <w:rFonts w:ascii="Courier New" w:eastAsiaTheme="minorEastAsia" w:hAnsi="Courier New" w:cs="Courier New"/>
          <w:color w:val="002060"/>
        </w:rPr>
        <w:t xml:space="preserve">       I 13 !  </w:t>
      </w:r>
      <w:proofErr w:type="gramStart"/>
      <w:r w:rsidRPr="00D64462">
        <w:rPr>
          <w:rFonts w:ascii="Courier New" w:eastAsiaTheme="minorEastAsia" w:hAnsi="Courier New" w:cs="Courier New"/>
          <w:color w:val="002060"/>
        </w:rPr>
        <w:t>8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4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3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1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42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29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13  I</w:t>
      </w:r>
      <w:proofErr w:type="gramEnd"/>
      <w:r w:rsidRPr="00D64462">
        <w:rPr>
          <w:rFonts w:ascii="Courier New" w:eastAsiaTheme="minorEastAsia" w:hAnsi="Courier New" w:cs="Courier New"/>
          <w:color w:val="002060"/>
        </w:rPr>
        <w:t xml:space="preserve">  6 !  </w:t>
      </w:r>
      <w:proofErr w:type="gramStart"/>
      <w:r w:rsidRPr="00D64462">
        <w:rPr>
          <w:rFonts w:ascii="Courier New" w:eastAsiaTheme="minorEastAsia" w:hAnsi="Courier New" w:cs="Courier New"/>
          <w:color w:val="002060"/>
        </w:rPr>
        <w:t>4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2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2 !</w:t>
      </w:r>
      <w:proofErr w:type="gramEnd"/>
      <w:r w:rsidRPr="00D64462">
        <w:rPr>
          <w:rFonts w:ascii="Courier New" w:eastAsiaTheme="minorEastAsia" w:hAnsi="Courier New" w:cs="Courier New"/>
          <w:color w:val="002060"/>
        </w:rPr>
        <w:t xml:space="preserve">    ! </w:t>
      </w:r>
      <w:proofErr w:type="gramStart"/>
      <w:r w:rsidRPr="00D64462">
        <w:rPr>
          <w:rFonts w:ascii="Courier New" w:eastAsiaTheme="minorEastAsia" w:hAnsi="Courier New" w:cs="Courier New"/>
          <w:color w:val="002060"/>
        </w:rPr>
        <w:t>18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21 !</w:t>
      </w:r>
      <w:proofErr w:type="gramEnd"/>
      <w:r w:rsidRPr="00D64462">
        <w:rPr>
          <w:rFonts w:ascii="Courier New" w:eastAsiaTheme="minorEastAsia" w:hAnsi="Courier New" w:cs="Courier New"/>
          <w:color w:val="002060"/>
        </w:rPr>
        <w:t xml:space="preserve">  3- !          I</w:t>
      </w:r>
    </w:p>
    <w:p w14:paraId="1817AE4A" w14:textId="77777777" w:rsidR="00D64462" w:rsidRPr="00D64462" w:rsidRDefault="00D64462" w:rsidP="00D64462">
      <w:pPr>
        <w:pStyle w:val="breakline"/>
        <w:rPr>
          <w:rFonts w:ascii="Courier New" w:eastAsiaTheme="minorEastAsia" w:hAnsi="Courier New" w:cs="Courier New"/>
          <w:color w:val="002060"/>
        </w:rPr>
      </w:pPr>
      <w:r w:rsidRPr="00D64462">
        <w:rPr>
          <w:rFonts w:ascii="Courier New" w:eastAsiaTheme="minorEastAsia" w:hAnsi="Courier New" w:cs="Courier New"/>
          <w:color w:val="002060"/>
        </w:rPr>
        <w:lastRenderedPageBreak/>
        <w:t xml:space="preserve">I                                     </w:t>
      </w:r>
      <w:proofErr w:type="spellStart"/>
      <w:r w:rsidRPr="00D64462">
        <w:rPr>
          <w:rFonts w:ascii="Courier New" w:eastAsiaTheme="minorEastAsia" w:hAnsi="Courier New" w:cs="Courier New"/>
          <w:color w:val="002060"/>
        </w:rPr>
        <w:t>I</w:t>
      </w:r>
      <w:proofErr w:type="spell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 xml:space="preserve">  !</w:t>
      </w:r>
      <w:proofErr w:type="gramEnd"/>
      <w:r w:rsidRPr="00D64462">
        <w:rPr>
          <w:rFonts w:ascii="Courier New" w:eastAsiaTheme="minorEastAsia" w:hAnsi="Courier New" w:cs="Courier New"/>
          <w:color w:val="002060"/>
        </w:rPr>
        <w:t xml:space="preserve">    !    !    !    !    !    !     I  </w:t>
      </w:r>
      <w:proofErr w:type="gramStart"/>
      <w:r w:rsidRPr="00D64462">
        <w:rPr>
          <w:rFonts w:ascii="Courier New" w:eastAsiaTheme="minorEastAsia" w:hAnsi="Courier New" w:cs="Courier New"/>
          <w:color w:val="002060"/>
        </w:rPr>
        <w:t xml:space="preserve">  !</w:t>
      </w:r>
      <w:proofErr w:type="gramEnd"/>
      <w:r w:rsidRPr="00D64462">
        <w:rPr>
          <w:rFonts w:ascii="Courier New" w:eastAsiaTheme="minorEastAsia" w:hAnsi="Courier New" w:cs="Courier New"/>
          <w:color w:val="002060"/>
        </w:rPr>
        <w:t xml:space="preserve">    !    !    !    !    !    !     !          I</w:t>
      </w:r>
    </w:p>
    <w:p w14:paraId="5F8601A2" w14:textId="77777777" w:rsidR="00D64462" w:rsidRPr="00D64462" w:rsidRDefault="00D64462" w:rsidP="00D64462">
      <w:pPr>
        <w:pStyle w:val="breakline"/>
        <w:rPr>
          <w:rFonts w:ascii="Courier New" w:eastAsiaTheme="minorEastAsia" w:hAnsi="Courier New" w:cs="Courier New"/>
          <w:color w:val="002060"/>
        </w:rPr>
      </w:pPr>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4  A</w:t>
      </w:r>
      <w:proofErr w:type="gramEnd"/>
      <w:r w:rsidRPr="00D64462">
        <w:rPr>
          <w:rFonts w:ascii="Courier New" w:eastAsiaTheme="minorEastAsia" w:hAnsi="Courier New" w:cs="Courier New"/>
          <w:color w:val="002060"/>
        </w:rPr>
        <w:t xml:space="preserve">.S.D.SPECIAL ONE SPORTING CLUB I 13 !  </w:t>
      </w:r>
      <w:proofErr w:type="gramStart"/>
      <w:r w:rsidRPr="00D64462">
        <w:rPr>
          <w:rFonts w:ascii="Courier New" w:eastAsiaTheme="minorEastAsia" w:hAnsi="Courier New" w:cs="Courier New"/>
          <w:color w:val="002060"/>
        </w:rPr>
        <w:t>8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4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3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1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32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35 !</w:t>
      </w:r>
      <w:proofErr w:type="gramEnd"/>
      <w:r w:rsidRPr="00D64462">
        <w:rPr>
          <w:rFonts w:ascii="Courier New" w:eastAsiaTheme="minorEastAsia" w:hAnsi="Courier New" w:cs="Courier New"/>
          <w:color w:val="002060"/>
        </w:rPr>
        <w:t xml:space="preserve">  3- </w:t>
      </w:r>
      <w:proofErr w:type="gramStart"/>
      <w:r w:rsidRPr="00D64462">
        <w:rPr>
          <w:rFonts w:ascii="Courier New" w:eastAsiaTheme="minorEastAsia" w:hAnsi="Courier New" w:cs="Courier New"/>
          <w:color w:val="002060"/>
        </w:rPr>
        <w:t>I  4</w:t>
      </w:r>
      <w:proofErr w:type="gramEnd"/>
      <w:r w:rsidRPr="00D64462">
        <w:rPr>
          <w:rFonts w:ascii="Courier New" w:eastAsiaTheme="minorEastAsia" w:hAnsi="Courier New" w:cs="Courier New"/>
          <w:color w:val="002060"/>
        </w:rPr>
        <w:t xml:space="preserve"> !  </w:t>
      </w:r>
      <w:proofErr w:type="gramStart"/>
      <w:r w:rsidRPr="00D64462">
        <w:rPr>
          <w:rFonts w:ascii="Courier New" w:eastAsiaTheme="minorEastAsia" w:hAnsi="Courier New" w:cs="Courier New"/>
          <w:color w:val="002060"/>
        </w:rPr>
        <w:t>4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1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2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1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17 !</w:t>
      </w:r>
      <w:proofErr w:type="gram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19 !</w:t>
      </w:r>
      <w:proofErr w:type="gramEnd"/>
      <w:r w:rsidRPr="00D64462">
        <w:rPr>
          <w:rFonts w:ascii="Courier New" w:eastAsiaTheme="minorEastAsia" w:hAnsi="Courier New" w:cs="Courier New"/>
          <w:color w:val="002060"/>
        </w:rPr>
        <w:t xml:space="preserve">  2- !          I</w:t>
      </w:r>
    </w:p>
    <w:p w14:paraId="32F98466" w14:textId="77777777" w:rsidR="00D64462" w:rsidRPr="00D64462" w:rsidRDefault="00D64462" w:rsidP="00D64462">
      <w:pPr>
        <w:pStyle w:val="breakline"/>
        <w:rPr>
          <w:rFonts w:ascii="Courier New" w:eastAsiaTheme="minorEastAsia" w:hAnsi="Courier New" w:cs="Courier New"/>
          <w:color w:val="002060"/>
        </w:rPr>
      </w:pPr>
      <w:r w:rsidRPr="00D64462">
        <w:rPr>
          <w:rFonts w:ascii="Courier New" w:eastAsiaTheme="minorEastAsia" w:hAnsi="Courier New" w:cs="Courier New"/>
          <w:color w:val="002060"/>
        </w:rPr>
        <w:t xml:space="preserve">I                                     </w:t>
      </w:r>
      <w:proofErr w:type="spellStart"/>
      <w:r w:rsidRPr="00D64462">
        <w:rPr>
          <w:rFonts w:ascii="Courier New" w:eastAsiaTheme="minorEastAsia" w:hAnsi="Courier New" w:cs="Courier New"/>
          <w:color w:val="002060"/>
        </w:rPr>
        <w:t>I</w:t>
      </w:r>
      <w:proofErr w:type="spellEnd"/>
      <w:r w:rsidRPr="00D64462">
        <w:rPr>
          <w:rFonts w:ascii="Courier New" w:eastAsiaTheme="minorEastAsia" w:hAnsi="Courier New" w:cs="Courier New"/>
          <w:color w:val="002060"/>
        </w:rPr>
        <w:t xml:space="preserve">  </w:t>
      </w:r>
      <w:proofErr w:type="gramStart"/>
      <w:r w:rsidRPr="00D64462">
        <w:rPr>
          <w:rFonts w:ascii="Courier New" w:eastAsiaTheme="minorEastAsia" w:hAnsi="Courier New" w:cs="Courier New"/>
          <w:color w:val="002060"/>
        </w:rPr>
        <w:t xml:space="preserve">  !</w:t>
      </w:r>
      <w:proofErr w:type="gramEnd"/>
      <w:r w:rsidRPr="00D64462">
        <w:rPr>
          <w:rFonts w:ascii="Courier New" w:eastAsiaTheme="minorEastAsia" w:hAnsi="Courier New" w:cs="Courier New"/>
          <w:color w:val="002060"/>
        </w:rPr>
        <w:t xml:space="preserve">    !    !    !    !    !    !     I  </w:t>
      </w:r>
      <w:proofErr w:type="gramStart"/>
      <w:r w:rsidRPr="00D64462">
        <w:rPr>
          <w:rFonts w:ascii="Courier New" w:eastAsiaTheme="minorEastAsia" w:hAnsi="Courier New" w:cs="Courier New"/>
          <w:color w:val="002060"/>
        </w:rPr>
        <w:t xml:space="preserve">  !</w:t>
      </w:r>
      <w:proofErr w:type="gramEnd"/>
      <w:r w:rsidRPr="00D64462">
        <w:rPr>
          <w:rFonts w:ascii="Courier New" w:eastAsiaTheme="minorEastAsia" w:hAnsi="Courier New" w:cs="Courier New"/>
          <w:color w:val="002060"/>
        </w:rPr>
        <w:t xml:space="preserve">    !    !    !    !    !    !     !          I</w:t>
      </w:r>
    </w:p>
    <w:p w14:paraId="2DF85F8F" w14:textId="29590570" w:rsidR="00B46E19" w:rsidRPr="00D64462" w:rsidRDefault="00D64462" w:rsidP="00D64462">
      <w:pPr>
        <w:pStyle w:val="breakline"/>
        <w:rPr>
          <w:rFonts w:ascii="Courier New" w:eastAsiaTheme="minorEastAsia" w:hAnsi="Courier New" w:cs="Courier New"/>
          <w:color w:val="002060"/>
        </w:rPr>
      </w:pPr>
      <w:r w:rsidRPr="00D64462">
        <w:rPr>
          <w:rFonts w:ascii="Courier New" w:eastAsiaTheme="minorEastAsia" w:hAnsi="Courier New" w:cs="Courier New"/>
          <w:color w:val="002060"/>
        </w:rPr>
        <w:t>*==================================================================================================================================*</w:t>
      </w:r>
    </w:p>
    <w:p w14:paraId="190F2ABA" w14:textId="77777777" w:rsidR="0020499B" w:rsidRDefault="0020499B" w:rsidP="00B46E19">
      <w:pPr>
        <w:pStyle w:val="breakline"/>
        <w:rPr>
          <w:rFonts w:eastAsiaTheme="minorEastAsia"/>
          <w:color w:val="002060"/>
        </w:rPr>
      </w:pPr>
    </w:p>
    <w:p w14:paraId="644FCEF5" w14:textId="622B0725" w:rsidR="00D64462" w:rsidRPr="00A578EF" w:rsidRDefault="00D64462" w:rsidP="00D64462">
      <w:pPr>
        <w:pStyle w:val="TITOLOPRINC"/>
        <w:spacing w:before="0" w:beforeAutospacing="0" w:after="0" w:afterAutospacing="0"/>
        <w:rPr>
          <w:color w:val="002060"/>
        </w:rPr>
      </w:pPr>
      <w:r>
        <w:rPr>
          <w:color w:val="002060"/>
        </w:rPr>
        <w:t>PROGRAMMA GARE</w:t>
      </w:r>
    </w:p>
    <w:p w14:paraId="79760582" w14:textId="77777777" w:rsidR="00B46E19" w:rsidRDefault="00B46E19" w:rsidP="00B46E19">
      <w:pPr>
        <w:pStyle w:val="breakline"/>
        <w:rPr>
          <w:color w:val="002060"/>
        </w:rPr>
      </w:pPr>
    </w:p>
    <w:p w14:paraId="3C24F3AD" w14:textId="77777777" w:rsidR="00F73086" w:rsidRPr="00F73086" w:rsidRDefault="00F73086" w:rsidP="00F73086">
      <w:pPr>
        <w:pStyle w:val="sottotitolocampionato10"/>
        <w:rPr>
          <w:color w:val="002060"/>
        </w:rPr>
      </w:pPr>
      <w:r w:rsidRPr="00F73086">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4"/>
        <w:gridCol w:w="1984"/>
        <w:gridCol w:w="385"/>
        <w:gridCol w:w="898"/>
        <w:gridCol w:w="1281"/>
        <w:gridCol w:w="1534"/>
        <w:gridCol w:w="1534"/>
      </w:tblGrid>
      <w:tr w:rsidR="00F73086" w:rsidRPr="00F73086" w14:paraId="209C7623" w14:textId="77777777" w:rsidTr="002A71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5096A" w14:textId="77777777" w:rsidR="00F73086" w:rsidRPr="00F73086" w:rsidRDefault="00F73086" w:rsidP="002A71B3">
            <w:pPr>
              <w:pStyle w:val="headertabella0"/>
              <w:rPr>
                <w:color w:val="002060"/>
              </w:rPr>
            </w:pPr>
            <w:r w:rsidRPr="00F73086">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711FC" w14:textId="77777777" w:rsidR="00F73086" w:rsidRPr="00F73086" w:rsidRDefault="00F73086" w:rsidP="002A71B3">
            <w:pPr>
              <w:pStyle w:val="headertabella0"/>
              <w:rPr>
                <w:color w:val="002060"/>
              </w:rPr>
            </w:pPr>
            <w:r w:rsidRPr="00F73086">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9A85E" w14:textId="77777777" w:rsidR="00F73086" w:rsidRPr="00F73086" w:rsidRDefault="00F73086" w:rsidP="002A71B3">
            <w:pPr>
              <w:pStyle w:val="headertabella0"/>
              <w:rPr>
                <w:color w:val="002060"/>
              </w:rPr>
            </w:pPr>
            <w:r w:rsidRPr="00F73086">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D045A" w14:textId="77777777" w:rsidR="00F73086" w:rsidRPr="00F73086" w:rsidRDefault="00F73086" w:rsidP="002A71B3">
            <w:pPr>
              <w:pStyle w:val="headertabella0"/>
              <w:rPr>
                <w:color w:val="002060"/>
              </w:rPr>
            </w:pPr>
            <w:r w:rsidRPr="00F73086">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CC13F" w14:textId="77777777" w:rsidR="00F73086" w:rsidRPr="00F73086" w:rsidRDefault="00F73086" w:rsidP="002A71B3">
            <w:pPr>
              <w:pStyle w:val="headertabella0"/>
              <w:rPr>
                <w:color w:val="002060"/>
              </w:rPr>
            </w:pPr>
            <w:r w:rsidRPr="00F73086">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E4B7A" w14:textId="77777777" w:rsidR="00F73086" w:rsidRPr="00F73086" w:rsidRDefault="00F73086" w:rsidP="002A71B3">
            <w:pPr>
              <w:pStyle w:val="headertabella0"/>
              <w:rPr>
                <w:color w:val="002060"/>
              </w:rPr>
            </w:pPr>
            <w:proofErr w:type="spellStart"/>
            <w:r w:rsidRPr="00F73086">
              <w:rPr>
                <w:color w:val="002060"/>
              </w:rPr>
              <w:t>Localita'</w:t>
            </w:r>
            <w:proofErr w:type="spellEnd"/>
            <w:r w:rsidRPr="00F73086">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26D00" w14:textId="77777777" w:rsidR="00F73086" w:rsidRPr="00F73086" w:rsidRDefault="00F73086" w:rsidP="002A71B3">
            <w:pPr>
              <w:pStyle w:val="headertabella0"/>
              <w:rPr>
                <w:color w:val="002060"/>
              </w:rPr>
            </w:pPr>
            <w:r w:rsidRPr="00F73086">
              <w:rPr>
                <w:color w:val="002060"/>
              </w:rPr>
              <w:t>Indirizzo Impianto</w:t>
            </w:r>
          </w:p>
        </w:tc>
      </w:tr>
      <w:tr w:rsidR="00F73086" w:rsidRPr="00F73086" w14:paraId="1A5734F3" w14:textId="77777777" w:rsidTr="002A71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6CEE17" w14:textId="77777777" w:rsidR="00F73086" w:rsidRPr="00F73086" w:rsidRDefault="00F73086" w:rsidP="002A71B3">
            <w:pPr>
              <w:pStyle w:val="rowtabella0"/>
              <w:rPr>
                <w:color w:val="002060"/>
              </w:rPr>
            </w:pPr>
            <w:r w:rsidRPr="00F73086">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F6A5DF" w14:textId="77777777" w:rsidR="00F73086" w:rsidRPr="00F73086" w:rsidRDefault="00F73086" w:rsidP="002A71B3">
            <w:pPr>
              <w:pStyle w:val="rowtabella0"/>
              <w:rPr>
                <w:color w:val="002060"/>
              </w:rPr>
            </w:pPr>
            <w:r w:rsidRPr="00F73086">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63AB8" w14:textId="77777777" w:rsidR="00F73086" w:rsidRPr="00F73086" w:rsidRDefault="00F73086" w:rsidP="002A71B3">
            <w:pPr>
              <w:pStyle w:val="rowtabella0"/>
              <w:jc w:val="center"/>
              <w:rPr>
                <w:color w:val="002060"/>
              </w:rPr>
            </w:pPr>
            <w:r w:rsidRPr="00F73086">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79576" w14:textId="77777777" w:rsidR="00F73086" w:rsidRPr="00F73086" w:rsidRDefault="00F73086" w:rsidP="002A71B3">
            <w:pPr>
              <w:pStyle w:val="rowtabella0"/>
              <w:rPr>
                <w:color w:val="002060"/>
              </w:rPr>
            </w:pPr>
            <w:r w:rsidRPr="00F73086">
              <w:rPr>
                <w:color w:val="002060"/>
              </w:rPr>
              <w:t>06/04/2024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DAA02" w14:textId="77777777" w:rsidR="00F73086" w:rsidRPr="00F73086" w:rsidRDefault="00F73086" w:rsidP="002A71B3">
            <w:pPr>
              <w:pStyle w:val="rowtabella0"/>
              <w:rPr>
                <w:color w:val="002060"/>
              </w:rPr>
            </w:pPr>
            <w:r w:rsidRPr="00F73086">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FD5E9" w14:textId="77777777" w:rsidR="00F73086" w:rsidRPr="00F73086" w:rsidRDefault="00F73086" w:rsidP="002A71B3">
            <w:pPr>
              <w:pStyle w:val="rowtabella0"/>
              <w:rPr>
                <w:color w:val="002060"/>
              </w:rPr>
            </w:pPr>
            <w:r w:rsidRPr="00F73086">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E148C" w14:textId="77777777" w:rsidR="00F73086" w:rsidRPr="00F73086" w:rsidRDefault="00F73086" w:rsidP="002A71B3">
            <w:pPr>
              <w:pStyle w:val="rowtabella0"/>
              <w:rPr>
                <w:color w:val="002060"/>
              </w:rPr>
            </w:pPr>
            <w:r w:rsidRPr="00F73086">
              <w:rPr>
                <w:color w:val="002060"/>
              </w:rPr>
              <w:t>VIA MAZZINI</w:t>
            </w:r>
          </w:p>
        </w:tc>
      </w:tr>
      <w:tr w:rsidR="00F73086" w:rsidRPr="00F73086" w14:paraId="05C106E2" w14:textId="77777777" w:rsidTr="002A71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970BF2" w14:textId="77777777" w:rsidR="00F73086" w:rsidRPr="00F73086" w:rsidRDefault="00F73086" w:rsidP="002A71B3">
            <w:pPr>
              <w:pStyle w:val="rowtabella0"/>
              <w:rPr>
                <w:color w:val="002060"/>
              </w:rPr>
            </w:pPr>
            <w:r w:rsidRPr="00F73086">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B20933" w14:textId="77777777" w:rsidR="00F73086" w:rsidRPr="00F73086" w:rsidRDefault="00F73086" w:rsidP="002A71B3">
            <w:pPr>
              <w:pStyle w:val="rowtabella0"/>
              <w:rPr>
                <w:color w:val="002060"/>
              </w:rPr>
            </w:pPr>
            <w:r w:rsidRPr="00F73086">
              <w:rPr>
                <w:color w:val="002060"/>
              </w:rPr>
              <w:t xml:space="preserve">AUDAX 1970 </w:t>
            </w:r>
            <w:proofErr w:type="gramStart"/>
            <w:r w:rsidRPr="00F73086">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7AB8B" w14:textId="77777777" w:rsidR="00F73086" w:rsidRPr="00F73086" w:rsidRDefault="00F73086" w:rsidP="002A71B3">
            <w:pPr>
              <w:pStyle w:val="rowtabella0"/>
              <w:jc w:val="center"/>
              <w:rPr>
                <w:color w:val="002060"/>
              </w:rPr>
            </w:pPr>
            <w:r w:rsidRPr="00F73086">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CA7F3" w14:textId="77777777" w:rsidR="00F73086" w:rsidRPr="00F73086" w:rsidRDefault="00F73086" w:rsidP="002A71B3">
            <w:pPr>
              <w:pStyle w:val="rowtabella0"/>
              <w:rPr>
                <w:color w:val="002060"/>
              </w:rPr>
            </w:pPr>
            <w:r w:rsidRPr="00F73086">
              <w:rPr>
                <w:color w:val="002060"/>
              </w:rPr>
              <w:t>06/04/2024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3CE74" w14:textId="77777777" w:rsidR="00F73086" w:rsidRPr="00F73086" w:rsidRDefault="00F73086" w:rsidP="002A71B3">
            <w:pPr>
              <w:pStyle w:val="rowtabella0"/>
              <w:rPr>
                <w:color w:val="002060"/>
              </w:rPr>
            </w:pPr>
            <w:r w:rsidRPr="00F73086">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3E998" w14:textId="77777777" w:rsidR="00F73086" w:rsidRPr="00F73086" w:rsidRDefault="00F73086" w:rsidP="002A71B3">
            <w:pPr>
              <w:pStyle w:val="rowtabella0"/>
              <w:rPr>
                <w:color w:val="002060"/>
              </w:rPr>
            </w:pPr>
            <w:r w:rsidRPr="00F73086">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5418F" w14:textId="77777777" w:rsidR="00F73086" w:rsidRPr="00F73086" w:rsidRDefault="00F73086" w:rsidP="002A71B3">
            <w:pPr>
              <w:pStyle w:val="rowtabella0"/>
              <w:rPr>
                <w:color w:val="002060"/>
              </w:rPr>
            </w:pPr>
            <w:r w:rsidRPr="00F73086">
              <w:rPr>
                <w:color w:val="002060"/>
              </w:rPr>
              <w:t xml:space="preserve">VIA </w:t>
            </w:r>
            <w:proofErr w:type="gramStart"/>
            <w:r w:rsidRPr="00F73086">
              <w:rPr>
                <w:color w:val="002060"/>
              </w:rPr>
              <w:t>B.BUOZZI</w:t>
            </w:r>
            <w:proofErr w:type="gramEnd"/>
          </w:p>
        </w:tc>
      </w:tr>
    </w:tbl>
    <w:p w14:paraId="35F96859" w14:textId="77777777" w:rsidR="00F73086" w:rsidRPr="00F73086" w:rsidRDefault="00F73086" w:rsidP="00B46E19">
      <w:pPr>
        <w:pStyle w:val="breakline"/>
        <w:rPr>
          <w:color w:val="002060"/>
        </w:rPr>
      </w:pPr>
    </w:p>
    <w:p w14:paraId="4066A169" w14:textId="77777777" w:rsidR="00D64462" w:rsidRPr="00F73086" w:rsidRDefault="00D64462" w:rsidP="00B46E19">
      <w:pPr>
        <w:pStyle w:val="breakline"/>
        <w:rPr>
          <w:color w:val="002060"/>
        </w:rPr>
      </w:pPr>
    </w:p>
    <w:p w14:paraId="3FBE489C" w14:textId="77777777" w:rsidR="00B46E19" w:rsidRPr="001B77AD" w:rsidRDefault="00B46E19" w:rsidP="00B46E19">
      <w:pPr>
        <w:pStyle w:val="titolocampionato0"/>
        <w:shd w:val="clear" w:color="auto" w:fill="CCCCCC"/>
        <w:spacing w:before="80" w:after="40"/>
        <w:rPr>
          <w:color w:val="002060"/>
        </w:rPr>
      </w:pPr>
      <w:r w:rsidRPr="001B77AD">
        <w:rPr>
          <w:color w:val="002060"/>
        </w:rPr>
        <w:t>UNDER 19 CALCIO A 5 REGIONALE</w:t>
      </w:r>
    </w:p>
    <w:p w14:paraId="01F4503C" w14:textId="77777777" w:rsidR="00B46E19" w:rsidRPr="001B77AD" w:rsidRDefault="00B46E19" w:rsidP="00B46E19">
      <w:pPr>
        <w:pStyle w:val="titoloprinc0"/>
        <w:rPr>
          <w:color w:val="002060"/>
        </w:rPr>
      </w:pPr>
      <w:r w:rsidRPr="001B77AD">
        <w:rPr>
          <w:color w:val="002060"/>
        </w:rPr>
        <w:t>RISULTATI</w:t>
      </w:r>
    </w:p>
    <w:p w14:paraId="14B6ACD2" w14:textId="77777777" w:rsidR="00B46E19" w:rsidRPr="001B77AD" w:rsidRDefault="00B46E19" w:rsidP="00B46E19">
      <w:pPr>
        <w:pStyle w:val="breakline"/>
        <w:rPr>
          <w:color w:val="002060"/>
        </w:rPr>
      </w:pPr>
    </w:p>
    <w:p w14:paraId="3F10AF69" w14:textId="77777777" w:rsidR="00B46E19" w:rsidRPr="001B77AD" w:rsidRDefault="00B46E19" w:rsidP="00B46E19">
      <w:pPr>
        <w:pStyle w:val="sottotitolocampionato10"/>
        <w:rPr>
          <w:color w:val="002060"/>
        </w:rPr>
      </w:pPr>
      <w:r w:rsidRPr="001B77AD">
        <w:rPr>
          <w:color w:val="002060"/>
        </w:rPr>
        <w:t>RISULTATI UFFICIALI GARE DEL 24/03/2024</w:t>
      </w:r>
    </w:p>
    <w:p w14:paraId="7E2625AF" w14:textId="77777777" w:rsidR="00B46E19" w:rsidRPr="00B46E19" w:rsidRDefault="00B46E19" w:rsidP="00906811">
      <w:pPr>
        <w:pStyle w:val="sottotitolocampionato20"/>
        <w:spacing w:before="0" w:beforeAutospacing="0" w:after="0" w:afterAutospacing="0"/>
        <w:rPr>
          <w:rFonts w:ascii="Arial" w:hAnsi="Arial" w:cs="Arial"/>
          <w:color w:val="002060"/>
          <w:sz w:val="20"/>
          <w:szCs w:val="20"/>
        </w:rPr>
      </w:pPr>
      <w:r w:rsidRPr="00B46E19">
        <w:rPr>
          <w:rFonts w:ascii="Arial" w:hAnsi="Arial" w:cs="Arial"/>
          <w:color w:val="002060"/>
          <w:sz w:val="20"/>
          <w:szCs w:val="20"/>
        </w:rPr>
        <w:t>Si trascrivono qui di seguito i risultati ufficiali delle gare disputate</w:t>
      </w:r>
    </w:p>
    <w:p w14:paraId="1880A2E9" w14:textId="77777777" w:rsidR="00B46E19" w:rsidRPr="001B77AD" w:rsidRDefault="00B46E19" w:rsidP="00B46E1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46E19" w:rsidRPr="001B77AD" w14:paraId="7900E976" w14:textId="77777777" w:rsidTr="002A71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6E19" w:rsidRPr="001B77AD" w14:paraId="238CDF58" w14:textId="77777777" w:rsidTr="002A71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693B2" w14:textId="77777777" w:rsidR="00B46E19" w:rsidRPr="001B77AD" w:rsidRDefault="00B46E19" w:rsidP="002A71B3">
                  <w:pPr>
                    <w:pStyle w:val="headertabella0"/>
                    <w:rPr>
                      <w:color w:val="002060"/>
                    </w:rPr>
                  </w:pPr>
                  <w:r w:rsidRPr="001B77AD">
                    <w:rPr>
                      <w:color w:val="002060"/>
                    </w:rPr>
                    <w:t>GIRONE A - 10 Giornata - R</w:t>
                  </w:r>
                </w:p>
              </w:tc>
            </w:tr>
            <w:tr w:rsidR="00B46E19" w:rsidRPr="001B77AD" w14:paraId="006D2C44" w14:textId="77777777" w:rsidTr="002A71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60F7FA" w14:textId="77777777" w:rsidR="00B46E19" w:rsidRPr="001B77AD" w:rsidRDefault="00B46E19" w:rsidP="002A71B3">
                  <w:pPr>
                    <w:pStyle w:val="rowtabella0"/>
                    <w:rPr>
                      <w:color w:val="002060"/>
                    </w:rPr>
                  </w:pPr>
                  <w:r w:rsidRPr="001B77AD">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1616D4" w14:textId="77777777" w:rsidR="00B46E19" w:rsidRPr="001B77AD" w:rsidRDefault="00B46E19" w:rsidP="002A71B3">
                  <w:pPr>
                    <w:pStyle w:val="rowtabella0"/>
                    <w:rPr>
                      <w:color w:val="002060"/>
                    </w:rPr>
                  </w:pPr>
                  <w:r w:rsidRPr="001B77AD">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670CB" w14:textId="77777777" w:rsidR="00B46E19" w:rsidRPr="001B77AD" w:rsidRDefault="00B46E19" w:rsidP="002A71B3">
                  <w:pPr>
                    <w:pStyle w:val="rowtabella0"/>
                    <w:jc w:val="center"/>
                    <w:rPr>
                      <w:color w:val="002060"/>
                    </w:rPr>
                  </w:pPr>
                  <w:r w:rsidRPr="001B77AD">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21B45" w14:textId="77777777" w:rsidR="00B46E19" w:rsidRPr="001B77AD" w:rsidRDefault="00B46E19" w:rsidP="002A71B3">
                  <w:pPr>
                    <w:pStyle w:val="rowtabella0"/>
                    <w:jc w:val="center"/>
                    <w:rPr>
                      <w:color w:val="002060"/>
                    </w:rPr>
                  </w:pPr>
                  <w:r w:rsidRPr="001B77AD">
                    <w:rPr>
                      <w:color w:val="002060"/>
                    </w:rPr>
                    <w:t> </w:t>
                  </w:r>
                </w:p>
              </w:tc>
            </w:tr>
            <w:tr w:rsidR="00B46E19" w:rsidRPr="001B77AD" w14:paraId="6F5A81ED"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47EC77" w14:textId="77777777" w:rsidR="00B46E19" w:rsidRPr="001B77AD" w:rsidRDefault="00B46E19" w:rsidP="002A71B3">
                  <w:pPr>
                    <w:pStyle w:val="rowtabella0"/>
                    <w:rPr>
                      <w:color w:val="002060"/>
                    </w:rPr>
                  </w:pPr>
                  <w:r w:rsidRPr="001B77AD">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47812D" w14:textId="77777777" w:rsidR="00B46E19" w:rsidRPr="001B77AD" w:rsidRDefault="00B46E19" w:rsidP="002A71B3">
                  <w:pPr>
                    <w:pStyle w:val="rowtabella0"/>
                    <w:rPr>
                      <w:color w:val="002060"/>
                    </w:rPr>
                  </w:pPr>
                  <w:r w:rsidRPr="001B77AD">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336899" w14:textId="77777777" w:rsidR="00B46E19" w:rsidRPr="001B77AD" w:rsidRDefault="00B46E19" w:rsidP="002A71B3">
                  <w:pPr>
                    <w:pStyle w:val="rowtabella0"/>
                    <w:jc w:val="center"/>
                    <w:rPr>
                      <w:color w:val="002060"/>
                    </w:rPr>
                  </w:pPr>
                  <w:r w:rsidRPr="001B77AD">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4099D6" w14:textId="77777777" w:rsidR="00B46E19" w:rsidRPr="001B77AD" w:rsidRDefault="00B46E19" w:rsidP="002A71B3">
                  <w:pPr>
                    <w:pStyle w:val="rowtabella0"/>
                    <w:jc w:val="center"/>
                    <w:rPr>
                      <w:color w:val="002060"/>
                    </w:rPr>
                  </w:pPr>
                  <w:r w:rsidRPr="001B77AD">
                    <w:rPr>
                      <w:color w:val="002060"/>
                    </w:rPr>
                    <w:t> </w:t>
                  </w:r>
                </w:p>
              </w:tc>
            </w:tr>
            <w:tr w:rsidR="00B46E19" w:rsidRPr="001B77AD" w14:paraId="2A4F8927"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376378" w14:textId="77777777" w:rsidR="00B46E19" w:rsidRPr="001B77AD" w:rsidRDefault="00B46E19" w:rsidP="002A71B3">
                  <w:pPr>
                    <w:pStyle w:val="rowtabella0"/>
                    <w:rPr>
                      <w:color w:val="002060"/>
                    </w:rPr>
                  </w:pPr>
                  <w:r w:rsidRPr="001B77AD">
                    <w:rPr>
                      <w:color w:val="002060"/>
                    </w:rPr>
                    <w:t>(1) 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EFF4E5" w14:textId="77777777" w:rsidR="00B46E19" w:rsidRPr="001B77AD" w:rsidRDefault="00B46E19" w:rsidP="002A71B3">
                  <w:pPr>
                    <w:pStyle w:val="rowtabella0"/>
                    <w:rPr>
                      <w:color w:val="002060"/>
                    </w:rPr>
                  </w:pPr>
                  <w:r w:rsidRPr="001B77A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92CA3C" w14:textId="77777777" w:rsidR="00B46E19" w:rsidRPr="001B77AD" w:rsidRDefault="00B46E19" w:rsidP="002A71B3">
                  <w:pPr>
                    <w:pStyle w:val="rowtabella0"/>
                    <w:jc w:val="center"/>
                    <w:rPr>
                      <w:color w:val="002060"/>
                    </w:rPr>
                  </w:pPr>
                  <w:r w:rsidRPr="001B77AD">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653FDB" w14:textId="77777777" w:rsidR="00B46E19" w:rsidRPr="001B77AD" w:rsidRDefault="00B46E19" w:rsidP="002A71B3">
                  <w:pPr>
                    <w:pStyle w:val="rowtabella0"/>
                    <w:jc w:val="center"/>
                    <w:rPr>
                      <w:color w:val="002060"/>
                    </w:rPr>
                  </w:pPr>
                  <w:r w:rsidRPr="001B77AD">
                    <w:rPr>
                      <w:color w:val="002060"/>
                    </w:rPr>
                    <w:t> </w:t>
                  </w:r>
                </w:p>
              </w:tc>
            </w:tr>
            <w:tr w:rsidR="00B46E19" w:rsidRPr="001B77AD" w14:paraId="58F365FB"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4D79C7" w14:textId="77777777" w:rsidR="00B46E19" w:rsidRPr="001B77AD" w:rsidRDefault="00B46E19" w:rsidP="002A71B3">
                  <w:pPr>
                    <w:pStyle w:val="rowtabella0"/>
                    <w:rPr>
                      <w:color w:val="002060"/>
                    </w:rPr>
                  </w:pPr>
                  <w:r w:rsidRPr="001B77AD">
                    <w:rPr>
                      <w:color w:val="002060"/>
                    </w:rPr>
                    <w:t>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45B49D" w14:textId="77777777" w:rsidR="00B46E19" w:rsidRPr="001B77AD" w:rsidRDefault="00B46E19" w:rsidP="002A71B3">
                  <w:pPr>
                    <w:pStyle w:val="rowtabella0"/>
                    <w:rPr>
                      <w:color w:val="002060"/>
                    </w:rPr>
                  </w:pPr>
                  <w:r w:rsidRPr="001B77AD">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2EC567" w14:textId="77777777" w:rsidR="00B46E19" w:rsidRPr="001B77AD" w:rsidRDefault="00B46E19" w:rsidP="002A71B3">
                  <w:pPr>
                    <w:pStyle w:val="rowtabella0"/>
                    <w:jc w:val="center"/>
                    <w:rPr>
                      <w:color w:val="002060"/>
                    </w:rPr>
                  </w:pPr>
                  <w:r w:rsidRPr="001B77AD">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57B624" w14:textId="77777777" w:rsidR="00B46E19" w:rsidRPr="001B77AD" w:rsidRDefault="00B46E19" w:rsidP="002A71B3">
                  <w:pPr>
                    <w:pStyle w:val="rowtabella0"/>
                    <w:jc w:val="center"/>
                    <w:rPr>
                      <w:color w:val="002060"/>
                    </w:rPr>
                  </w:pPr>
                  <w:r w:rsidRPr="001B77AD">
                    <w:rPr>
                      <w:color w:val="002060"/>
                    </w:rPr>
                    <w:t> </w:t>
                  </w:r>
                </w:p>
              </w:tc>
            </w:tr>
            <w:tr w:rsidR="00B46E19" w:rsidRPr="001B77AD" w14:paraId="79F52E3D"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9C4566" w14:textId="77777777" w:rsidR="00B46E19" w:rsidRPr="001B77AD" w:rsidRDefault="00B46E19" w:rsidP="002A71B3">
                  <w:pPr>
                    <w:pStyle w:val="rowtabella0"/>
                    <w:rPr>
                      <w:color w:val="002060"/>
                    </w:rPr>
                  </w:pPr>
                  <w:r w:rsidRPr="001B77AD">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1F0D27" w14:textId="77777777" w:rsidR="00B46E19" w:rsidRPr="001B77AD" w:rsidRDefault="00B46E19" w:rsidP="002A71B3">
                  <w:pPr>
                    <w:pStyle w:val="rowtabella0"/>
                    <w:rPr>
                      <w:color w:val="002060"/>
                    </w:rPr>
                  </w:pPr>
                  <w:r w:rsidRPr="001B77AD">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488CB9" w14:textId="77777777" w:rsidR="00B46E19" w:rsidRPr="001B77AD" w:rsidRDefault="00B46E19" w:rsidP="002A71B3">
                  <w:pPr>
                    <w:pStyle w:val="rowtabella0"/>
                    <w:jc w:val="center"/>
                    <w:rPr>
                      <w:color w:val="002060"/>
                    </w:rPr>
                  </w:pPr>
                  <w:r w:rsidRPr="001B77AD">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4B8333" w14:textId="77777777" w:rsidR="00B46E19" w:rsidRPr="001B77AD" w:rsidRDefault="00B46E19" w:rsidP="002A71B3">
                  <w:pPr>
                    <w:pStyle w:val="rowtabella0"/>
                    <w:jc w:val="center"/>
                    <w:rPr>
                      <w:color w:val="002060"/>
                    </w:rPr>
                  </w:pPr>
                  <w:r w:rsidRPr="001B77AD">
                    <w:rPr>
                      <w:color w:val="002060"/>
                    </w:rPr>
                    <w:t> </w:t>
                  </w:r>
                </w:p>
              </w:tc>
            </w:tr>
            <w:tr w:rsidR="00B46E19" w:rsidRPr="001B77AD" w14:paraId="100D2A73"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FBDDE2" w14:textId="77777777" w:rsidR="00B46E19" w:rsidRPr="001B77AD" w:rsidRDefault="00B46E19" w:rsidP="002A71B3">
                  <w:pPr>
                    <w:pStyle w:val="rowtabella0"/>
                    <w:rPr>
                      <w:color w:val="002060"/>
                    </w:rPr>
                  </w:pPr>
                  <w:r w:rsidRPr="001B77AD">
                    <w:rPr>
                      <w:color w:val="002060"/>
                    </w:rPr>
                    <w:t>(1)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7C0D87" w14:textId="77777777" w:rsidR="00B46E19" w:rsidRPr="001B77AD" w:rsidRDefault="00B46E19" w:rsidP="002A71B3">
                  <w:pPr>
                    <w:pStyle w:val="rowtabella0"/>
                    <w:rPr>
                      <w:color w:val="002060"/>
                    </w:rPr>
                  </w:pPr>
                  <w:r w:rsidRPr="001B77AD">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1FD97E" w14:textId="77777777" w:rsidR="00B46E19" w:rsidRPr="001B77AD" w:rsidRDefault="00B46E19" w:rsidP="002A71B3">
                  <w:pPr>
                    <w:pStyle w:val="rowtabella0"/>
                    <w:jc w:val="center"/>
                    <w:rPr>
                      <w:color w:val="002060"/>
                    </w:rPr>
                  </w:pPr>
                  <w:r w:rsidRPr="001B77AD">
                    <w:rPr>
                      <w:color w:val="002060"/>
                    </w:rPr>
                    <w:t>9 - 8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E7B4BA" w14:textId="77777777" w:rsidR="00B46E19" w:rsidRPr="001B77AD" w:rsidRDefault="00B46E19" w:rsidP="002A71B3">
                  <w:pPr>
                    <w:pStyle w:val="rowtabella0"/>
                    <w:jc w:val="center"/>
                    <w:rPr>
                      <w:color w:val="002060"/>
                    </w:rPr>
                  </w:pPr>
                  <w:r w:rsidRPr="001B77AD">
                    <w:rPr>
                      <w:color w:val="002060"/>
                    </w:rPr>
                    <w:t> </w:t>
                  </w:r>
                </w:p>
              </w:tc>
            </w:tr>
            <w:tr w:rsidR="00B46E19" w:rsidRPr="001B77AD" w14:paraId="3D999C4D" w14:textId="77777777" w:rsidTr="002A71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224063" w14:textId="77777777" w:rsidR="00B46E19" w:rsidRPr="001B77AD" w:rsidRDefault="00B46E19" w:rsidP="002A71B3">
                  <w:pPr>
                    <w:pStyle w:val="rowtabella0"/>
                    <w:rPr>
                      <w:color w:val="002060"/>
                    </w:rPr>
                  </w:pPr>
                  <w:r w:rsidRPr="001B77AD">
                    <w:rPr>
                      <w:color w:val="002060"/>
                    </w:rPr>
                    <w:t>(1) 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D022A" w14:textId="77777777" w:rsidR="00B46E19" w:rsidRPr="001B77AD" w:rsidRDefault="00B46E19" w:rsidP="002A71B3">
                  <w:pPr>
                    <w:pStyle w:val="rowtabella0"/>
                    <w:rPr>
                      <w:color w:val="002060"/>
                    </w:rPr>
                  </w:pPr>
                  <w:r w:rsidRPr="001B77AD">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8C3D3" w14:textId="77777777" w:rsidR="00B46E19" w:rsidRPr="001B77AD" w:rsidRDefault="00B46E19" w:rsidP="002A71B3">
                  <w:pPr>
                    <w:pStyle w:val="rowtabella0"/>
                    <w:jc w:val="center"/>
                    <w:rPr>
                      <w:color w:val="002060"/>
                    </w:rPr>
                  </w:pPr>
                  <w:r w:rsidRPr="001B77AD">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D42D4" w14:textId="77777777" w:rsidR="00B46E19" w:rsidRPr="001B77AD" w:rsidRDefault="00B46E19" w:rsidP="002A71B3">
                  <w:pPr>
                    <w:pStyle w:val="rowtabella0"/>
                    <w:jc w:val="center"/>
                    <w:rPr>
                      <w:color w:val="002060"/>
                    </w:rPr>
                  </w:pPr>
                  <w:r w:rsidRPr="001B77AD">
                    <w:rPr>
                      <w:color w:val="002060"/>
                    </w:rPr>
                    <w:t> </w:t>
                  </w:r>
                </w:p>
              </w:tc>
            </w:tr>
            <w:tr w:rsidR="00B46E19" w:rsidRPr="001B77AD" w14:paraId="3C5346CB" w14:textId="77777777" w:rsidTr="002A71B3">
              <w:tc>
                <w:tcPr>
                  <w:tcW w:w="4700" w:type="dxa"/>
                  <w:gridSpan w:val="4"/>
                  <w:tcBorders>
                    <w:top w:val="nil"/>
                    <w:left w:val="nil"/>
                    <w:bottom w:val="nil"/>
                    <w:right w:val="nil"/>
                  </w:tcBorders>
                  <w:tcMar>
                    <w:top w:w="20" w:type="dxa"/>
                    <w:left w:w="20" w:type="dxa"/>
                    <w:bottom w:w="20" w:type="dxa"/>
                    <w:right w:w="20" w:type="dxa"/>
                  </w:tcMar>
                  <w:vAlign w:val="center"/>
                  <w:hideMark/>
                </w:tcPr>
                <w:p w14:paraId="490E1548" w14:textId="77777777" w:rsidR="00B46E19" w:rsidRPr="001B77AD" w:rsidRDefault="00B46E19" w:rsidP="002A71B3">
                  <w:pPr>
                    <w:pStyle w:val="rowtabella0"/>
                    <w:rPr>
                      <w:color w:val="002060"/>
                    </w:rPr>
                  </w:pPr>
                  <w:r w:rsidRPr="001B77AD">
                    <w:rPr>
                      <w:color w:val="002060"/>
                    </w:rPr>
                    <w:t>(1) - disputata il 23/03/2024</w:t>
                  </w:r>
                </w:p>
              </w:tc>
            </w:tr>
          </w:tbl>
          <w:p w14:paraId="61CFB934" w14:textId="77777777" w:rsidR="00B46E19" w:rsidRPr="001B77AD" w:rsidRDefault="00B46E19" w:rsidP="002A71B3">
            <w:pPr>
              <w:rPr>
                <w:color w:val="002060"/>
              </w:rPr>
            </w:pPr>
          </w:p>
        </w:tc>
      </w:tr>
    </w:tbl>
    <w:p w14:paraId="33095173" w14:textId="77777777" w:rsidR="00B46E19" w:rsidRPr="001B77AD" w:rsidRDefault="00B46E19" w:rsidP="00B46E19">
      <w:pPr>
        <w:pStyle w:val="breakline"/>
        <w:rPr>
          <w:rFonts w:eastAsiaTheme="minorEastAsia"/>
          <w:color w:val="002060"/>
        </w:rPr>
      </w:pPr>
    </w:p>
    <w:p w14:paraId="07866CBE" w14:textId="77777777" w:rsidR="00B46E19" w:rsidRPr="001B77AD" w:rsidRDefault="00B46E19" w:rsidP="00B46E19">
      <w:pPr>
        <w:pStyle w:val="breakline"/>
        <w:rPr>
          <w:color w:val="002060"/>
        </w:rPr>
      </w:pPr>
    </w:p>
    <w:p w14:paraId="4B065ED5" w14:textId="77777777" w:rsidR="00B46E19" w:rsidRPr="001B77AD" w:rsidRDefault="00B46E19" w:rsidP="00B46E19">
      <w:pPr>
        <w:pStyle w:val="titoloprinc0"/>
        <w:rPr>
          <w:color w:val="002060"/>
        </w:rPr>
      </w:pPr>
      <w:r w:rsidRPr="001B77AD">
        <w:rPr>
          <w:color w:val="002060"/>
        </w:rPr>
        <w:t>GIUDICE SPORTIVO</w:t>
      </w:r>
    </w:p>
    <w:p w14:paraId="4E70F8DB" w14:textId="77777777" w:rsidR="00B46E19" w:rsidRPr="001B77AD" w:rsidRDefault="00B46E19" w:rsidP="00B46E19">
      <w:pPr>
        <w:pStyle w:val="diffida"/>
        <w:rPr>
          <w:color w:val="002060"/>
        </w:rPr>
      </w:pPr>
      <w:r w:rsidRPr="001B77AD">
        <w:rPr>
          <w:color w:val="002060"/>
        </w:rPr>
        <w:t>Il Giudice Sportivo Avv. Agnese Lazzaretti, con l'assistenza del segretario Angelo Castellana, nella seduta del 27/03/2024, ha adottato le decisioni che di seguito integralmente si riportano:</w:t>
      </w:r>
    </w:p>
    <w:p w14:paraId="5F07BD7A" w14:textId="77777777" w:rsidR="00B46E19" w:rsidRPr="001B77AD" w:rsidRDefault="00B46E19" w:rsidP="00B46E19">
      <w:pPr>
        <w:pStyle w:val="titolo10"/>
        <w:rPr>
          <w:color w:val="002060"/>
        </w:rPr>
      </w:pPr>
      <w:r w:rsidRPr="001B77AD">
        <w:rPr>
          <w:color w:val="002060"/>
        </w:rPr>
        <w:t xml:space="preserve">GARE DEL 24/ 3/2024 </w:t>
      </w:r>
    </w:p>
    <w:p w14:paraId="46FCDBF1" w14:textId="77777777" w:rsidR="00B46E19" w:rsidRPr="001B77AD" w:rsidRDefault="00B46E19" w:rsidP="00B46E19">
      <w:pPr>
        <w:pStyle w:val="titolo60"/>
        <w:rPr>
          <w:color w:val="002060"/>
        </w:rPr>
      </w:pPr>
      <w:r w:rsidRPr="001B77AD">
        <w:rPr>
          <w:color w:val="002060"/>
        </w:rPr>
        <w:t xml:space="preserve">DECISIONI DEL GIUDICE SPORTIVO </w:t>
      </w:r>
    </w:p>
    <w:p w14:paraId="6D8E9898" w14:textId="77777777" w:rsidR="00B46E19" w:rsidRPr="001B77AD" w:rsidRDefault="00B46E19" w:rsidP="00B46E19">
      <w:pPr>
        <w:pStyle w:val="diffida"/>
        <w:spacing w:before="80" w:beforeAutospacing="0" w:after="40" w:afterAutospacing="0"/>
        <w:jc w:val="left"/>
        <w:rPr>
          <w:color w:val="002060"/>
        </w:rPr>
      </w:pPr>
      <w:r w:rsidRPr="001B77AD">
        <w:rPr>
          <w:color w:val="002060"/>
        </w:rPr>
        <w:t xml:space="preserve">gara del 24/ 3/2024 ALMA JUVENTUS FANO - ACLI AUDAX MONTECOSARO C5 </w:t>
      </w:r>
      <w:r w:rsidRPr="001B77AD">
        <w:rPr>
          <w:color w:val="002060"/>
        </w:rPr>
        <w:br/>
        <w:t xml:space="preserve">Il Giudice Sportivo, letto il referto di gara nel quale l'arbitro lamenta il furto di denaro dal proprio portafogli lasciato nello spogliatoio durante la partita e ritenuti necessari ulteriori accertamenti decide di trasmettere gli atti alla Procura Federale, affinché individui l'autore della condotta in danno del Direttore di gara riservandosi ogni ulteriore provvedimento in merito. </w:t>
      </w:r>
    </w:p>
    <w:p w14:paraId="1280FC94" w14:textId="77777777" w:rsidR="00B46E19" w:rsidRPr="001B77AD" w:rsidRDefault="00B46E19" w:rsidP="00B46E19">
      <w:pPr>
        <w:pStyle w:val="titolo10"/>
        <w:rPr>
          <w:color w:val="002060"/>
        </w:rPr>
      </w:pPr>
      <w:r w:rsidRPr="001B77AD">
        <w:rPr>
          <w:color w:val="002060"/>
        </w:rPr>
        <w:t xml:space="preserve">GARE DEL 23/ 3/2024 </w:t>
      </w:r>
    </w:p>
    <w:p w14:paraId="796668E4" w14:textId="77777777" w:rsidR="00B46E19" w:rsidRPr="001B77AD" w:rsidRDefault="00B46E19" w:rsidP="00B46E19">
      <w:pPr>
        <w:pStyle w:val="titolo7a"/>
        <w:rPr>
          <w:color w:val="002060"/>
        </w:rPr>
      </w:pPr>
      <w:r w:rsidRPr="001B77AD">
        <w:rPr>
          <w:color w:val="002060"/>
        </w:rPr>
        <w:t xml:space="preserve">PROVVEDIMENTI DISCIPLINARI </w:t>
      </w:r>
    </w:p>
    <w:p w14:paraId="68D2FCB2" w14:textId="77777777" w:rsidR="00B46E19" w:rsidRPr="001B77AD" w:rsidRDefault="00B46E19" w:rsidP="00B46E19">
      <w:pPr>
        <w:pStyle w:val="titolo7b0"/>
        <w:rPr>
          <w:color w:val="002060"/>
        </w:rPr>
      </w:pPr>
      <w:r w:rsidRPr="001B77AD">
        <w:rPr>
          <w:color w:val="002060"/>
        </w:rPr>
        <w:t xml:space="preserve">In base alle risultanze degli atti ufficiali sono state deliberate le seguenti sanzioni disciplinari. </w:t>
      </w:r>
    </w:p>
    <w:p w14:paraId="01351AE6" w14:textId="77777777" w:rsidR="00B46E19" w:rsidRPr="001B77AD" w:rsidRDefault="00B46E19" w:rsidP="00B46E19">
      <w:pPr>
        <w:pStyle w:val="titolo30"/>
        <w:rPr>
          <w:color w:val="002060"/>
        </w:rPr>
      </w:pPr>
      <w:r w:rsidRPr="001B77AD">
        <w:rPr>
          <w:color w:val="002060"/>
        </w:rPr>
        <w:t xml:space="preserve">CALCIATORI NON ESPULSI </w:t>
      </w:r>
    </w:p>
    <w:p w14:paraId="6D55A20C" w14:textId="77777777" w:rsidR="00B46E19" w:rsidRPr="001B77AD" w:rsidRDefault="00B46E19" w:rsidP="00B46E19">
      <w:pPr>
        <w:pStyle w:val="titolo20"/>
        <w:rPr>
          <w:color w:val="002060"/>
        </w:rPr>
      </w:pPr>
      <w:r w:rsidRPr="001B77A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17BE8E93" w14:textId="77777777" w:rsidTr="002A71B3">
        <w:tc>
          <w:tcPr>
            <w:tcW w:w="2200" w:type="dxa"/>
            <w:tcMar>
              <w:top w:w="20" w:type="dxa"/>
              <w:left w:w="20" w:type="dxa"/>
              <w:bottom w:w="20" w:type="dxa"/>
              <w:right w:w="20" w:type="dxa"/>
            </w:tcMar>
            <w:vAlign w:val="center"/>
            <w:hideMark/>
          </w:tcPr>
          <w:p w14:paraId="0936A4EB" w14:textId="77777777" w:rsidR="00B46E19" w:rsidRPr="001B77AD" w:rsidRDefault="00B46E19" w:rsidP="002A71B3">
            <w:pPr>
              <w:pStyle w:val="movimento"/>
              <w:rPr>
                <w:color w:val="002060"/>
              </w:rPr>
            </w:pPr>
            <w:proofErr w:type="gramStart"/>
            <w:r w:rsidRPr="001B77AD">
              <w:rPr>
                <w:color w:val="002060"/>
              </w:rPr>
              <w:t>QUATTRINI</w:t>
            </w:r>
            <w:proofErr w:type="gramEnd"/>
            <w:r w:rsidRPr="001B77AD">
              <w:rPr>
                <w:color w:val="002060"/>
              </w:rPr>
              <w:t xml:space="preserve"> LORENZO</w:t>
            </w:r>
          </w:p>
        </w:tc>
        <w:tc>
          <w:tcPr>
            <w:tcW w:w="2200" w:type="dxa"/>
            <w:tcMar>
              <w:top w:w="20" w:type="dxa"/>
              <w:left w:w="20" w:type="dxa"/>
              <w:bottom w:w="20" w:type="dxa"/>
              <w:right w:w="20" w:type="dxa"/>
            </w:tcMar>
            <w:vAlign w:val="center"/>
            <w:hideMark/>
          </w:tcPr>
          <w:p w14:paraId="10618272" w14:textId="77777777" w:rsidR="00B46E19" w:rsidRPr="001B77AD" w:rsidRDefault="00B46E19" w:rsidP="002A71B3">
            <w:pPr>
              <w:pStyle w:val="movimento2"/>
              <w:rPr>
                <w:color w:val="002060"/>
              </w:rPr>
            </w:pPr>
            <w:r w:rsidRPr="001B77AD">
              <w:rPr>
                <w:color w:val="002060"/>
              </w:rPr>
              <w:t xml:space="preserve">(OSIMO FIVE) </w:t>
            </w:r>
          </w:p>
        </w:tc>
        <w:tc>
          <w:tcPr>
            <w:tcW w:w="800" w:type="dxa"/>
            <w:tcMar>
              <w:top w:w="20" w:type="dxa"/>
              <w:left w:w="20" w:type="dxa"/>
              <w:bottom w:w="20" w:type="dxa"/>
              <w:right w:w="20" w:type="dxa"/>
            </w:tcMar>
            <w:vAlign w:val="center"/>
            <w:hideMark/>
          </w:tcPr>
          <w:p w14:paraId="07D6164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B223501"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A584793" w14:textId="77777777" w:rsidR="00B46E19" w:rsidRPr="001B77AD" w:rsidRDefault="00B46E19" w:rsidP="002A71B3">
            <w:pPr>
              <w:pStyle w:val="movimento2"/>
              <w:rPr>
                <w:color w:val="002060"/>
              </w:rPr>
            </w:pPr>
            <w:r w:rsidRPr="001B77AD">
              <w:rPr>
                <w:color w:val="002060"/>
              </w:rPr>
              <w:t> </w:t>
            </w:r>
          </w:p>
        </w:tc>
      </w:tr>
    </w:tbl>
    <w:p w14:paraId="04704B6A" w14:textId="77777777" w:rsidR="00B46E19" w:rsidRPr="001B77AD" w:rsidRDefault="00B46E19" w:rsidP="00B46E19">
      <w:pPr>
        <w:pStyle w:val="titolo20"/>
        <w:rPr>
          <w:rFonts w:eastAsiaTheme="minorEastAsia"/>
          <w:color w:val="002060"/>
        </w:rPr>
      </w:pPr>
      <w:r w:rsidRPr="001B77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1481B2B0" w14:textId="77777777" w:rsidTr="002A71B3">
        <w:tc>
          <w:tcPr>
            <w:tcW w:w="2200" w:type="dxa"/>
            <w:tcMar>
              <w:top w:w="20" w:type="dxa"/>
              <w:left w:w="20" w:type="dxa"/>
              <w:bottom w:w="20" w:type="dxa"/>
              <w:right w:w="20" w:type="dxa"/>
            </w:tcMar>
            <w:vAlign w:val="center"/>
            <w:hideMark/>
          </w:tcPr>
          <w:p w14:paraId="6309C2D9" w14:textId="77777777" w:rsidR="00B46E19" w:rsidRPr="001B77AD" w:rsidRDefault="00B46E19" w:rsidP="002A71B3">
            <w:pPr>
              <w:pStyle w:val="movimento"/>
              <w:rPr>
                <w:color w:val="002060"/>
              </w:rPr>
            </w:pPr>
            <w:r w:rsidRPr="001B77AD">
              <w:rPr>
                <w:color w:val="002060"/>
              </w:rPr>
              <w:lastRenderedPageBreak/>
              <w:t>CICCARELLI NIKO</w:t>
            </w:r>
          </w:p>
        </w:tc>
        <w:tc>
          <w:tcPr>
            <w:tcW w:w="2200" w:type="dxa"/>
            <w:tcMar>
              <w:top w:w="20" w:type="dxa"/>
              <w:left w:w="20" w:type="dxa"/>
              <w:bottom w:w="20" w:type="dxa"/>
              <w:right w:w="20" w:type="dxa"/>
            </w:tcMar>
            <w:vAlign w:val="center"/>
            <w:hideMark/>
          </w:tcPr>
          <w:p w14:paraId="0884F885" w14:textId="77777777" w:rsidR="00B46E19" w:rsidRPr="001B77AD" w:rsidRDefault="00B46E19" w:rsidP="002A71B3">
            <w:pPr>
              <w:pStyle w:val="movimento2"/>
              <w:rPr>
                <w:color w:val="002060"/>
              </w:rPr>
            </w:pPr>
            <w:r w:rsidRPr="001B77AD">
              <w:rPr>
                <w:color w:val="002060"/>
              </w:rPr>
              <w:t xml:space="preserve">(JESI) </w:t>
            </w:r>
          </w:p>
        </w:tc>
        <w:tc>
          <w:tcPr>
            <w:tcW w:w="800" w:type="dxa"/>
            <w:tcMar>
              <w:top w:w="20" w:type="dxa"/>
              <w:left w:w="20" w:type="dxa"/>
              <w:bottom w:w="20" w:type="dxa"/>
              <w:right w:w="20" w:type="dxa"/>
            </w:tcMar>
            <w:vAlign w:val="center"/>
            <w:hideMark/>
          </w:tcPr>
          <w:p w14:paraId="703EB931"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31537374"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980FD48" w14:textId="77777777" w:rsidR="00B46E19" w:rsidRPr="001B77AD" w:rsidRDefault="00B46E19" w:rsidP="002A71B3">
            <w:pPr>
              <w:pStyle w:val="movimento2"/>
              <w:rPr>
                <w:color w:val="002060"/>
              </w:rPr>
            </w:pPr>
            <w:r w:rsidRPr="001B77AD">
              <w:rPr>
                <w:color w:val="002060"/>
              </w:rPr>
              <w:t> </w:t>
            </w:r>
          </w:p>
        </w:tc>
      </w:tr>
    </w:tbl>
    <w:p w14:paraId="4EB0C342" w14:textId="77777777" w:rsidR="00B46E19" w:rsidRPr="001B77AD" w:rsidRDefault="00B46E19" w:rsidP="00B46E19">
      <w:pPr>
        <w:pStyle w:val="titolo20"/>
        <w:rPr>
          <w:rFonts w:eastAsiaTheme="minorEastAsia"/>
          <w:color w:val="002060"/>
        </w:rPr>
      </w:pPr>
      <w:r w:rsidRPr="001B77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58AC83D9" w14:textId="77777777" w:rsidTr="002A71B3">
        <w:tc>
          <w:tcPr>
            <w:tcW w:w="2200" w:type="dxa"/>
            <w:tcMar>
              <w:top w:w="20" w:type="dxa"/>
              <w:left w:w="20" w:type="dxa"/>
              <w:bottom w:w="20" w:type="dxa"/>
              <w:right w:w="20" w:type="dxa"/>
            </w:tcMar>
            <w:vAlign w:val="center"/>
            <w:hideMark/>
          </w:tcPr>
          <w:p w14:paraId="6E3F9317" w14:textId="77777777" w:rsidR="00B46E19" w:rsidRPr="001B77AD" w:rsidRDefault="00B46E19" w:rsidP="002A71B3">
            <w:pPr>
              <w:pStyle w:val="movimento"/>
              <w:rPr>
                <w:color w:val="002060"/>
              </w:rPr>
            </w:pPr>
            <w:r w:rsidRPr="001B77AD">
              <w:rPr>
                <w:color w:val="002060"/>
              </w:rPr>
              <w:t>COMO NICOLO</w:t>
            </w:r>
          </w:p>
        </w:tc>
        <w:tc>
          <w:tcPr>
            <w:tcW w:w="2200" w:type="dxa"/>
            <w:tcMar>
              <w:top w:w="20" w:type="dxa"/>
              <w:left w:w="20" w:type="dxa"/>
              <w:bottom w:w="20" w:type="dxa"/>
              <w:right w:w="20" w:type="dxa"/>
            </w:tcMar>
            <w:vAlign w:val="center"/>
            <w:hideMark/>
          </w:tcPr>
          <w:p w14:paraId="17FACA93" w14:textId="77777777" w:rsidR="00B46E19" w:rsidRPr="001B77AD" w:rsidRDefault="00B46E19" w:rsidP="002A71B3">
            <w:pPr>
              <w:pStyle w:val="movimento2"/>
              <w:rPr>
                <w:color w:val="002060"/>
              </w:rPr>
            </w:pPr>
            <w:r w:rsidRPr="001B77AD">
              <w:rPr>
                <w:color w:val="002060"/>
              </w:rPr>
              <w:t xml:space="preserve">(DINAMIS 1990) </w:t>
            </w:r>
          </w:p>
        </w:tc>
        <w:tc>
          <w:tcPr>
            <w:tcW w:w="800" w:type="dxa"/>
            <w:tcMar>
              <w:top w:w="20" w:type="dxa"/>
              <w:left w:w="20" w:type="dxa"/>
              <w:bottom w:w="20" w:type="dxa"/>
              <w:right w:w="20" w:type="dxa"/>
            </w:tcMar>
            <w:vAlign w:val="center"/>
            <w:hideMark/>
          </w:tcPr>
          <w:p w14:paraId="0B3A2E91"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21916E3" w14:textId="77777777" w:rsidR="00B46E19" w:rsidRPr="001B77AD" w:rsidRDefault="00B46E19" w:rsidP="002A71B3">
            <w:pPr>
              <w:pStyle w:val="movimento"/>
              <w:rPr>
                <w:color w:val="002060"/>
              </w:rPr>
            </w:pPr>
            <w:r w:rsidRPr="001B77AD">
              <w:rPr>
                <w:color w:val="002060"/>
              </w:rPr>
              <w:t>VITALINO ALESSIO</w:t>
            </w:r>
          </w:p>
        </w:tc>
        <w:tc>
          <w:tcPr>
            <w:tcW w:w="2200" w:type="dxa"/>
            <w:tcMar>
              <w:top w:w="20" w:type="dxa"/>
              <w:left w:w="20" w:type="dxa"/>
              <w:bottom w:w="20" w:type="dxa"/>
              <w:right w:w="20" w:type="dxa"/>
            </w:tcMar>
            <w:vAlign w:val="center"/>
            <w:hideMark/>
          </w:tcPr>
          <w:p w14:paraId="278FF4BB" w14:textId="77777777" w:rsidR="00B46E19" w:rsidRPr="001B77AD" w:rsidRDefault="00B46E19" w:rsidP="002A71B3">
            <w:pPr>
              <w:pStyle w:val="movimento2"/>
              <w:rPr>
                <w:color w:val="002060"/>
              </w:rPr>
            </w:pPr>
            <w:r w:rsidRPr="001B77AD">
              <w:rPr>
                <w:color w:val="002060"/>
              </w:rPr>
              <w:t xml:space="preserve">(OSIMO FIVE) </w:t>
            </w:r>
          </w:p>
        </w:tc>
      </w:tr>
    </w:tbl>
    <w:p w14:paraId="6D4AF478" w14:textId="77777777" w:rsidR="00B46E19" w:rsidRPr="001B77AD" w:rsidRDefault="00B46E19" w:rsidP="00B46E19">
      <w:pPr>
        <w:pStyle w:val="titolo10"/>
        <w:rPr>
          <w:rFonts w:eastAsiaTheme="minorEastAsia"/>
          <w:color w:val="002060"/>
        </w:rPr>
      </w:pPr>
      <w:r w:rsidRPr="001B77AD">
        <w:rPr>
          <w:color w:val="002060"/>
        </w:rPr>
        <w:t xml:space="preserve">GARE DEL 24/ 3/2024 </w:t>
      </w:r>
    </w:p>
    <w:p w14:paraId="6F919B39" w14:textId="77777777" w:rsidR="00B46E19" w:rsidRPr="001B77AD" w:rsidRDefault="00B46E19" w:rsidP="00B46E19">
      <w:pPr>
        <w:pStyle w:val="titolo7a"/>
        <w:rPr>
          <w:color w:val="002060"/>
        </w:rPr>
      </w:pPr>
      <w:r w:rsidRPr="001B77AD">
        <w:rPr>
          <w:color w:val="002060"/>
        </w:rPr>
        <w:t xml:space="preserve">PROVVEDIMENTI DISCIPLINARI </w:t>
      </w:r>
    </w:p>
    <w:p w14:paraId="3FFCCED2" w14:textId="77777777" w:rsidR="00B46E19" w:rsidRPr="001B77AD" w:rsidRDefault="00B46E19" w:rsidP="00B46E19">
      <w:pPr>
        <w:pStyle w:val="titolo7b0"/>
        <w:rPr>
          <w:color w:val="002060"/>
        </w:rPr>
      </w:pPr>
      <w:r w:rsidRPr="001B77AD">
        <w:rPr>
          <w:color w:val="002060"/>
        </w:rPr>
        <w:t xml:space="preserve">In base alle risultanze degli atti ufficiali sono state deliberate le seguenti sanzioni disciplinari. </w:t>
      </w:r>
    </w:p>
    <w:p w14:paraId="60972488" w14:textId="77777777" w:rsidR="00B46E19" w:rsidRPr="001B77AD" w:rsidRDefault="00B46E19" w:rsidP="00B46E19">
      <w:pPr>
        <w:pStyle w:val="titolo30"/>
        <w:rPr>
          <w:color w:val="002060"/>
        </w:rPr>
      </w:pPr>
      <w:r w:rsidRPr="001B77AD">
        <w:rPr>
          <w:color w:val="002060"/>
        </w:rPr>
        <w:t xml:space="preserve">SOCIETA' </w:t>
      </w:r>
    </w:p>
    <w:p w14:paraId="216151DF" w14:textId="77777777" w:rsidR="00B46E19" w:rsidRPr="001B77AD" w:rsidRDefault="00B46E19" w:rsidP="00B46E19">
      <w:pPr>
        <w:pStyle w:val="titolo20"/>
        <w:rPr>
          <w:color w:val="002060"/>
        </w:rPr>
      </w:pPr>
      <w:r w:rsidRPr="001B77AD">
        <w:rPr>
          <w:color w:val="002060"/>
        </w:rPr>
        <w:t xml:space="preserve">AMMENDA </w:t>
      </w:r>
    </w:p>
    <w:p w14:paraId="2D8E9109" w14:textId="77777777" w:rsidR="00B46E19" w:rsidRPr="001B77AD" w:rsidRDefault="00B46E19" w:rsidP="00B46E19">
      <w:pPr>
        <w:pStyle w:val="diffida"/>
        <w:spacing w:before="80" w:beforeAutospacing="0" w:after="40" w:afterAutospacing="0"/>
        <w:jc w:val="left"/>
        <w:rPr>
          <w:color w:val="002060"/>
        </w:rPr>
      </w:pPr>
      <w:r w:rsidRPr="001B77AD">
        <w:rPr>
          <w:color w:val="002060"/>
        </w:rPr>
        <w:t xml:space="preserve">Euro 100,00 ALMA JUVENTUS FANO </w:t>
      </w:r>
      <w:r w:rsidRPr="001B77AD">
        <w:rPr>
          <w:color w:val="002060"/>
        </w:rPr>
        <w:br/>
        <w:t xml:space="preserve">Per comportamento offensivo del proprio pubblico nei confronti dell'arbitro. </w:t>
      </w:r>
    </w:p>
    <w:p w14:paraId="515EC283" w14:textId="77777777" w:rsidR="00B46E19" w:rsidRPr="001B77AD" w:rsidRDefault="00B46E19" w:rsidP="00B46E19">
      <w:pPr>
        <w:pStyle w:val="titolo30"/>
        <w:rPr>
          <w:color w:val="002060"/>
        </w:rPr>
      </w:pPr>
      <w:r w:rsidRPr="001B77AD">
        <w:rPr>
          <w:color w:val="002060"/>
        </w:rPr>
        <w:t xml:space="preserve">DIRIGENTI </w:t>
      </w:r>
    </w:p>
    <w:p w14:paraId="3B58F6EE" w14:textId="77777777" w:rsidR="00B46E19" w:rsidRPr="001B77AD" w:rsidRDefault="00B46E19" w:rsidP="00B46E19">
      <w:pPr>
        <w:pStyle w:val="titolo20"/>
        <w:rPr>
          <w:color w:val="002060"/>
        </w:rPr>
      </w:pPr>
      <w:r w:rsidRPr="001B77AD">
        <w:rPr>
          <w:color w:val="002060"/>
        </w:rPr>
        <w:t xml:space="preserve">INIBIZIONE A SVOLGERE OGNI ATTIVITA' FINO AL 17/ 4/2023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06B16315" w14:textId="77777777" w:rsidTr="002A71B3">
        <w:tc>
          <w:tcPr>
            <w:tcW w:w="2200" w:type="dxa"/>
            <w:tcMar>
              <w:top w:w="20" w:type="dxa"/>
              <w:left w:w="20" w:type="dxa"/>
              <w:bottom w:w="20" w:type="dxa"/>
              <w:right w:w="20" w:type="dxa"/>
            </w:tcMar>
            <w:vAlign w:val="center"/>
            <w:hideMark/>
          </w:tcPr>
          <w:p w14:paraId="5F05CC0B" w14:textId="77777777" w:rsidR="00B46E19" w:rsidRPr="001B77AD" w:rsidRDefault="00B46E19" w:rsidP="002A71B3">
            <w:pPr>
              <w:pStyle w:val="movimento"/>
              <w:rPr>
                <w:color w:val="002060"/>
              </w:rPr>
            </w:pPr>
            <w:r w:rsidRPr="001B77AD">
              <w:rPr>
                <w:color w:val="002060"/>
              </w:rPr>
              <w:t>MORETTI MASSIMILIANO</w:t>
            </w:r>
          </w:p>
        </w:tc>
        <w:tc>
          <w:tcPr>
            <w:tcW w:w="2200" w:type="dxa"/>
            <w:tcMar>
              <w:top w:w="20" w:type="dxa"/>
              <w:left w:w="20" w:type="dxa"/>
              <w:bottom w:w="20" w:type="dxa"/>
              <w:right w:w="20" w:type="dxa"/>
            </w:tcMar>
            <w:vAlign w:val="center"/>
            <w:hideMark/>
          </w:tcPr>
          <w:p w14:paraId="7C71BC0D" w14:textId="77777777" w:rsidR="00B46E19" w:rsidRPr="001B77AD" w:rsidRDefault="00B46E19" w:rsidP="002A71B3">
            <w:pPr>
              <w:pStyle w:val="movimento2"/>
              <w:rPr>
                <w:color w:val="002060"/>
              </w:rPr>
            </w:pPr>
            <w:r w:rsidRPr="001B77AD">
              <w:rPr>
                <w:color w:val="002060"/>
              </w:rPr>
              <w:t xml:space="preserve">(ACLI AUDAX MONTECOSARO C5) </w:t>
            </w:r>
          </w:p>
        </w:tc>
        <w:tc>
          <w:tcPr>
            <w:tcW w:w="800" w:type="dxa"/>
            <w:tcMar>
              <w:top w:w="20" w:type="dxa"/>
              <w:left w:w="20" w:type="dxa"/>
              <w:bottom w:w="20" w:type="dxa"/>
              <w:right w:w="20" w:type="dxa"/>
            </w:tcMar>
            <w:vAlign w:val="center"/>
            <w:hideMark/>
          </w:tcPr>
          <w:p w14:paraId="32483ACE"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804C2E3"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9B52DF9" w14:textId="77777777" w:rsidR="00B46E19" w:rsidRPr="001B77AD" w:rsidRDefault="00B46E19" w:rsidP="002A71B3">
            <w:pPr>
              <w:pStyle w:val="movimento2"/>
              <w:rPr>
                <w:color w:val="002060"/>
              </w:rPr>
            </w:pPr>
            <w:r w:rsidRPr="001B77AD">
              <w:rPr>
                <w:color w:val="002060"/>
              </w:rPr>
              <w:t> </w:t>
            </w:r>
          </w:p>
        </w:tc>
      </w:tr>
    </w:tbl>
    <w:p w14:paraId="5E32C3E4" w14:textId="77777777" w:rsidR="00B46E19" w:rsidRPr="001B77AD" w:rsidRDefault="00B46E19" w:rsidP="00B46E19">
      <w:pPr>
        <w:pStyle w:val="diffida"/>
        <w:spacing w:before="80" w:beforeAutospacing="0" w:after="40" w:afterAutospacing="0"/>
        <w:jc w:val="left"/>
        <w:rPr>
          <w:rFonts w:eastAsiaTheme="minorEastAsia"/>
          <w:color w:val="002060"/>
        </w:rPr>
      </w:pPr>
      <w:r w:rsidRPr="001B77AD">
        <w:rPr>
          <w:color w:val="002060"/>
        </w:rPr>
        <w:t xml:space="preserve">Per comportamento irriguardoso verso l'arbitro. Allontanato. </w:t>
      </w:r>
    </w:p>
    <w:p w14:paraId="5C91E28F" w14:textId="77777777" w:rsidR="00B46E19" w:rsidRPr="001B77AD" w:rsidRDefault="00B46E19" w:rsidP="00B46E19">
      <w:pPr>
        <w:pStyle w:val="titolo30"/>
        <w:rPr>
          <w:color w:val="002060"/>
        </w:rPr>
      </w:pPr>
      <w:r w:rsidRPr="001B77AD">
        <w:rPr>
          <w:color w:val="002060"/>
        </w:rPr>
        <w:t xml:space="preserve">CALCIATORI ESPULSI </w:t>
      </w:r>
    </w:p>
    <w:p w14:paraId="63AD74E5" w14:textId="77777777" w:rsidR="00B46E19" w:rsidRPr="001B77AD" w:rsidRDefault="00B46E19" w:rsidP="00B46E19">
      <w:pPr>
        <w:pStyle w:val="titolo20"/>
        <w:rPr>
          <w:color w:val="002060"/>
        </w:rPr>
      </w:pPr>
      <w:r w:rsidRPr="001B77A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26D31C6F" w14:textId="77777777" w:rsidTr="002A71B3">
        <w:tc>
          <w:tcPr>
            <w:tcW w:w="2200" w:type="dxa"/>
            <w:tcMar>
              <w:top w:w="20" w:type="dxa"/>
              <w:left w:w="20" w:type="dxa"/>
              <w:bottom w:w="20" w:type="dxa"/>
              <w:right w:w="20" w:type="dxa"/>
            </w:tcMar>
            <w:vAlign w:val="center"/>
            <w:hideMark/>
          </w:tcPr>
          <w:p w14:paraId="106A5314" w14:textId="77777777" w:rsidR="00B46E19" w:rsidRPr="001B77AD" w:rsidRDefault="00B46E19" w:rsidP="002A71B3">
            <w:pPr>
              <w:pStyle w:val="movimento"/>
              <w:rPr>
                <w:color w:val="002060"/>
              </w:rPr>
            </w:pPr>
            <w:r w:rsidRPr="001B77AD">
              <w:rPr>
                <w:color w:val="002060"/>
              </w:rPr>
              <w:t>BANDU ALESSANDRO</w:t>
            </w:r>
          </w:p>
        </w:tc>
        <w:tc>
          <w:tcPr>
            <w:tcW w:w="2200" w:type="dxa"/>
            <w:tcMar>
              <w:top w:w="20" w:type="dxa"/>
              <w:left w:w="20" w:type="dxa"/>
              <w:bottom w:w="20" w:type="dxa"/>
              <w:right w:w="20" w:type="dxa"/>
            </w:tcMar>
            <w:vAlign w:val="center"/>
            <w:hideMark/>
          </w:tcPr>
          <w:p w14:paraId="5A01F098" w14:textId="77777777" w:rsidR="00B46E19" w:rsidRPr="001B77AD" w:rsidRDefault="00B46E19" w:rsidP="002A71B3">
            <w:pPr>
              <w:pStyle w:val="movimento2"/>
              <w:rPr>
                <w:color w:val="002060"/>
              </w:rPr>
            </w:pPr>
            <w:r w:rsidRPr="001B77AD">
              <w:rPr>
                <w:color w:val="002060"/>
              </w:rPr>
              <w:t xml:space="preserve">(ALMA JUVENTUS FANO) </w:t>
            </w:r>
          </w:p>
        </w:tc>
        <w:tc>
          <w:tcPr>
            <w:tcW w:w="800" w:type="dxa"/>
            <w:tcMar>
              <w:top w:w="20" w:type="dxa"/>
              <w:left w:w="20" w:type="dxa"/>
              <w:bottom w:w="20" w:type="dxa"/>
              <w:right w:w="20" w:type="dxa"/>
            </w:tcMar>
            <w:vAlign w:val="center"/>
            <w:hideMark/>
          </w:tcPr>
          <w:p w14:paraId="1777D841"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BAFF1B4"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7D87A27" w14:textId="77777777" w:rsidR="00B46E19" w:rsidRPr="001B77AD" w:rsidRDefault="00B46E19" w:rsidP="002A71B3">
            <w:pPr>
              <w:pStyle w:val="movimento2"/>
              <w:rPr>
                <w:color w:val="002060"/>
              </w:rPr>
            </w:pPr>
            <w:r w:rsidRPr="001B77AD">
              <w:rPr>
                <w:color w:val="002060"/>
              </w:rPr>
              <w:t> </w:t>
            </w:r>
          </w:p>
        </w:tc>
      </w:tr>
    </w:tbl>
    <w:p w14:paraId="0BF6A83E" w14:textId="77777777" w:rsidR="00B46E19" w:rsidRPr="001B77AD" w:rsidRDefault="00B46E19" w:rsidP="00B46E19">
      <w:pPr>
        <w:pStyle w:val="titolo30"/>
        <w:rPr>
          <w:rFonts w:eastAsiaTheme="minorEastAsia"/>
          <w:color w:val="002060"/>
        </w:rPr>
      </w:pPr>
      <w:r w:rsidRPr="001B77AD">
        <w:rPr>
          <w:color w:val="002060"/>
        </w:rPr>
        <w:t xml:space="preserve">CALCIATORI NON ESPULSI </w:t>
      </w:r>
    </w:p>
    <w:p w14:paraId="10A104CE" w14:textId="77777777" w:rsidR="00B46E19" w:rsidRPr="001B77AD" w:rsidRDefault="00B46E19" w:rsidP="00B46E19">
      <w:pPr>
        <w:pStyle w:val="titolo20"/>
        <w:rPr>
          <w:color w:val="002060"/>
        </w:rPr>
      </w:pPr>
      <w:r w:rsidRPr="001B77A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0D209BC7" w14:textId="77777777" w:rsidTr="002A71B3">
        <w:tc>
          <w:tcPr>
            <w:tcW w:w="2200" w:type="dxa"/>
            <w:tcMar>
              <w:top w:w="20" w:type="dxa"/>
              <w:left w:w="20" w:type="dxa"/>
              <w:bottom w:w="20" w:type="dxa"/>
              <w:right w:w="20" w:type="dxa"/>
            </w:tcMar>
            <w:vAlign w:val="center"/>
            <w:hideMark/>
          </w:tcPr>
          <w:p w14:paraId="0C4201BF" w14:textId="77777777" w:rsidR="00B46E19" w:rsidRPr="001B77AD" w:rsidRDefault="00B46E19" w:rsidP="002A71B3">
            <w:pPr>
              <w:pStyle w:val="movimento"/>
              <w:rPr>
                <w:color w:val="002060"/>
              </w:rPr>
            </w:pPr>
            <w:r w:rsidRPr="001B77AD">
              <w:rPr>
                <w:color w:val="002060"/>
              </w:rPr>
              <w:t>ALWAN ABDEL KAREEM</w:t>
            </w:r>
          </w:p>
        </w:tc>
        <w:tc>
          <w:tcPr>
            <w:tcW w:w="2200" w:type="dxa"/>
            <w:tcMar>
              <w:top w:w="20" w:type="dxa"/>
              <w:left w:w="20" w:type="dxa"/>
              <w:bottom w:w="20" w:type="dxa"/>
              <w:right w:w="20" w:type="dxa"/>
            </w:tcMar>
            <w:vAlign w:val="center"/>
            <w:hideMark/>
          </w:tcPr>
          <w:p w14:paraId="5B49A49F" w14:textId="77777777" w:rsidR="00B46E19" w:rsidRPr="001B77AD" w:rsidRDefault="00B46E19" w:rsidP="002A71B3">
            <w:pPr>
              <w:pStyle w:val="movimento2"/>
              <w:rPr>
                <w:color w:val="002060"/>
              </w:rPr>
            </w:pPr>
            <w:r w:rsidRPr="001B77AD">
              <w:rPr>
                <w:color w:val="002060"/>
              </w:rPr>
              <w:t xml:space="preserve">(REAL FABRIANO) </w:t>
            </w:r>
          </w:p>
        </w:tc>
        <w:tc>
          <w:tcPr>
            <w:tcW w:w="800" w:type="dxa"/>
            <w:tcMar>
              <w:top w:w="20" w:type="dxa"/>
              <w:left w:w="20" w:type="dxa"/>
              <w:bottom w:w="20" w:type="dxa"/>
              <w:right w:w="20" w:type="dxa"/>
            </w:tcMar>
            <w:vAlign w:val="center"/>
            <w:hideMark/>
          </w:tcPr>
          <w:p w14:paraId="333D565B"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326BECB"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0725481" w14:textId="77777777" w:rsidR="00B46E19" w:rsidRPr="001B77AD" w:rsidRDefault="00B46E19" w:rsidP="002A71B3">
            <w:pPr>
              <w:pStyle w:val="movimento2"/>
              <w:rPr>
                <w:color w:val="002060"/>
              </w:rPr>
            </w:pPr>
            <w:r w:rsidRPr="001B77AD">
              <w:rPr>
                <w:color w:val="002060"/>
              </w:rPr>
              <w:t> </w:t>
            </w:r>
          </w:p>
        </w:tc>
      </w:tr>
    </w:tbl>
    <w:p w14:paraId="3704DCA3" w14:textId="77777777" w:rsidR="00B46E19" w:rsidRPr="001B77AD" w:rsidRDefault="00B46E19" w:rsidP="00B46E19">
      <w:pPr>
        <w:pStyle w:val="titolo20"/>
        <w:rPr>
          <w:rFonts w:eastAsiaTheme="minorEastAsia"/>
          <w:color w:val="002060"/>
        </w:rPr>
      </w:pPr>
      <w:r w:rsidRPr="001B77A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684E1997" w14:textId="77777777" w:rsidTr="002A71B3">
        <w:tc>
          <w:tcPr>
            <w:tcW w:w="2200" w:type="dxa"/>
            <w:tcMar>
              <w:top w:w="20" w:type="dxa"/>
              <w:left w:w="20" w:type="dxa"/>
              <w:bottom w:w="20" w:type="dxa"/>
              <w:right w:w="20" w:type="dxa"/>
            </w:tcMar>
            <w:vAlign w:val="center"/>
            <w:hideMark/>
          </w:tcPr>
          <w:p w14:paraId="50912DA9" w14:textId="77777777" w:rsidR="00B46E19" w:rsidRPr="001B77AD" w:rsidRDefault="00B46E19" w:rsidP="002A71B3">
            <w:pPr>
              <w:pStyle w:val="movimento"/>
              <w:rPr>
                <w:color w:val="002060"/>
              </w:rPr>
            </w:pPr>
            <w:r w:rsidRPr="001B77AD">
              <w:rPr>
                <w:color w:val="002060"/>
              </w:rPr>
              <w:t>ALLEGRINI DANIELE</w:t>
            </w:r>
          </w:p>
        </w:tc>
        <w:tc>
          <w:tcPr>
            <w:tcW w:w="2200" w:type="dxa"/>
            <w:tcMar>
              <w:top w:w="20" w:type="dxa"/>
              <w:left w:w="20" w:type="dxa"/>
              <w:bottom w:w="20" w:type="dxa"/>
              <w:right w:w="20" w:type="dxa"/>
            </w:tcMar>
            <w:vAlign w:val="center"/>
            <w:hideMark/>
          </w:tcPr>
          <w:p w14:paraId="6C917B11" w14:textId="77777777" w:rsidR="00B46E19" w:rsidRPr="001B77AD" w:rsidRDefault="00B46E19" w:rsidP="002A71B3">
            <w:pPr>
              <w:pStyle w:val="movimento2"/>
              <w:rPr>
                <w:color w:val="002060"/>
              </w:rPr>
            </w:pPr>
            <w:r w:rsidRPr="001B77AD">
              <w:rPr>
                <w:color w:val="002060"/>
              </w:rPr>
              <w:t xml:space="preserve">(REAL FABRIANO) </w:t>
            </w:r>
          </w:p>
        </w:tc>
        <w:tc>
          <w:tcPr>
            <w:tcW w:w="800" w:type="dxa"/>
            <w:tcMar>
              <w:top w:w="20" w:type="dxa"/>
              <w:left w:w="20" w:type="dxa"/>
              <w:bottom w:w="20" w:type="dxa"/>
              <w:right w:w="20" w:type="dxa"/>
            </w:tcMar>
            <w:vAlign w:val="center"/>
            <w:hideMark/>
          </w:tcPr>
          <w:p w14:paraId="242B30BE"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7F99C5A" w14:textId="77777777" w:rsidR="00B46E19" w:rsidRPr="001B77AD" w:rsidRDefault="00B46E19" w:rsidP="002A71B3">
            <w:pPr>
              <w:pStyle w:val="movimento"/>
              <w:rPr>
                <w:color w:val="002060"/>
              </w:rPr>
            </w:pPr>
            <w:r w:rsidRPr="001B77AD">
              <w:rPr>
                <w:color w:val="002060"/>
              </w:rPr>
              <w:t>BALDINI ANDREA</w:t>
            </w:r>
          </w:p>
        </w:tc>
        <w:tc>
          <w:tcPr>
            <w:tcW w:w="2200" w:type="dxa"/>
            <w:tcMar>
              <w:top w:w="20" w:type="dxa"/>
              <w:left w:w="20" w:type="dxa"/>
              <w:bottom w:w="20" w:type="dxa"/>
              <w:right w:w="20" w:type="dxa"/>
            </w:tcMar>
            <w:vAlign w:val="center"/>
            <w:hideMark/>
          </w:tcPr>
          <w:p w14:paraId="2DEFEC6F" w14:textId="77777777" w:rsidR="00B46E19" w:rsidRPr="001B77AD" w:rsidRDefault="00B46E19" w:rsidP="002A71B3">
            <w:pPr>
              <w:pStyle w:val="movimento2"/>
              <w:rPr>
                <w:color w:val="002060"/>
              </w:rPr>
            </w:pPr>
            <w:r w:rsidRPr="001B77AD">
              <w:rPr>
                <w:color w:val="002060"/>
              </w:rPr>
              <w:t xml:space="preserve">(REAL FABRIANO) </w:t>
            </w:r>
          </w:p>
        </w:tc>
      </w:tr>
    </w:tbl>
    <w:p w14:paraId="1738A9B3" w14:textId="77777777" w:rsidR="00B46E19" w:rsidRPr="001B77AD" w:rsidRDefault="00B46E19" w:rsidP="00B46E19">
      <w:pPr>
        <w:pStyle w:val="titolo20"/>
        <w:rPr>
          <w:rFonts w:eastAsiaTheme="minorEastAsia"/>
          <w:color w:val="002060"/>
        </w:rPr>
      </w:pPr>
      <w:r w:rsidRPr="001B77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27FA901E" w14:textId="77777777" w:rsidTr="002A71B3">
        <w:tc>
          <w:tcPr>
            <w:tcW w:w="2200" w:type="dxa"/>
            <w:tcMar>
              <w:top w:w="20" w:type="dxa"/>
              <w:left w:w="20" w:type="dxa"/>
              <w:bottom w:w="20" w:type="dxa"/>
              <w:right w:w="20" w:type="dxa"/>
            </w:tcMar>
            <w:vAlign w:val="center"/>
            <w:hideMark/>
          </w:tcPr>
          <w:p w14:paraId="73D2E475" w14:textId="77777777" w:rsidR="00B46E19" w:rsidRPr="001B77AD" w:rsidRDefault="00B46E19" w:rsidP="002A71B3">
            <w:pPr>
              <w:pStyle w:val="movimento"/>
              <w:rPr>
                <w:color w:val="002060"/>
              </w:rPr>
            </w:pPr>
            <w:r w:rsidRPr="001B77AD">
              <w:rPr>
                <w:color w:val="002060"/>
              </w:rPr>
              <w:t>MARZIALETTI ANDREA</w:t>
            </w:r>
          </w:p>
        </w:tc>
        <w:tc>
          <w:tcPr>
            <w:tcW w:w="2200" w:type="dxa"/>
            <w:tcMar>
              <w:top w:w="20" w:type="dxa"/>
              <w:left w:w="20" w:type="dxa"/>
              <w:bottom w:w="20" w:type="dxa"/>
              <w:right w:w="20" w:type="dxa"/>
            </w:tcMar>
            <w:vAlign w:val="center"/>
            <w:hideMark/>
          </w:tcPr>
          <w:p w14:paraId="7C9351B0" w14:textId="77777777" w:rsidR="00B46E19" w:rsidRPr="001B77AD" w:rsidRDefault="00B46E19" w:rsidP="002A71B3">
            <w:pPr>
              <w:pStyle w:val="movimento2"/>
              <w:rPr>
                <w:color w:val="002060"/>
              </w:rPr>
            </w:pPr>
            <w:r w:rsidRPr="001B77AD">
              <w:rPr>
                <w:color w:val="002060"/>
              </w:rPr>
              <w:t xml:space="preserve">(FERMANA FUTSAL 2022) </w:t>
            </w:r>
          </w:p>
        </w:tc>
        <w:tc>
          <w:tcPr>
            <w:tcW w:w="800" w:type="dxa"/>
            <w:tcMar>
              <w:top w:w="20" w:type="dxa"/>
              <w:left w:w="20" w:type="dxa"/>
              <w:bottom w:w="20" w:type="dxa"/>
              <w:right w:w="20" w:type="dxa"/>
            </w:tcMar>
            <w:vAlign w:val="center"/>
            <w:hideMark/>
          </w:tcPr>
          <w:p w14:paraId="3AB1D070"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2962A22"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65DB4533" w14:textId="77777777" w:rsidR="00B46E19" w:rsidRPr="001B77AD" w:rsidRDefault="00B46E19" w:rsidP="002A71B3">
            <w:pPr>
              <w:pStyle w:val="movimento2"/>
              <w:rPr>
                <w:color w:val="002060"/>
              </w:rPr>
            </w:pPr>
            <w:r w:rsidRPr="001B77AD">
              <w:rPr>
                <w:color w:val="002060"/>
              </w:rPr>
              <w:t> </w:t>
            </w:r>
          </w:p>
        </w:tc>
      </w:tr>
    </w:tbl>
    <w:p w14:paraId="52779987" w14:textId="77777777" w:rsidR="00B46E19" w:rsidRPr="001B77AD" w:rsidRDefault="00B46E19" w:rsidP="00B46E19">
      <w:pPr>
        <w:pStyle w:val="titolo20"/>
        <w:rPr>
          <w:rFonts w:eastAsiaTheme="minorEastAsia"/>
          <w:color w:val="002060"/>
        </w:rPr>
      </w:pPr>
      <w:r w:rsidRPr="001B77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1F58B35A" w14:textId="77777777" w:rsidTr="002A71B3">
        <w:tc>
          <w:tcPr>
            <w:tcW w:w="2200" w:type="dxa"/>
            <w:tcMar>
              <w:top w:w="20" w:type="dxa"/>
              <w:left w:w="20" w:type="dxa"/>
              <w:bottom w:w="20" w:type="dxa"/>
              <w:right w:w="20" w:type="dxa"/>
            </w:tcMar>
            <w:vAlign w:val="center"/>
            <w:hideMark/>
          </w:tcPr>
          <w:p w14:paraId="5149A696" w14:textId="77777777" w:rsidR="00B46E19" w:rsidRPr="001B77AD" w:rsidRDefault="00B46E19" w:rsidP="002A71B3">
            <w:pPr>
              <w:pStyle w:val="movimento"/>
              <w:rPr>
                <w:color w:val="002060"/>
              </w:rPr>
            </w:pPr>
            <w:r w:rsidRPr="001B77AD">
              <w:rPr>
                <w:color w:val="002060"/>
              </w:rPr>
              <w:t>LORENZINI LUCA</w:t>
            </w:r>
          </w:p>
        </w:tc>
        <w:tc>
          <w:tcPr>
            <w:tcW w:w="2200" w:type="dxa"/>
            <w:tcMar>
              <w:top w:w="20" w:type="dxa"/>
              <w:left w:w="20" w:type="dxa"/>
              <w:bottom w:w="20" w:type="dxa"/>
              <w:right w:w="20" w:type="dxa"/>
            </w:tcMar>
            <w:vAlign w:val="center"/>
            <w:hideMark/>
          </w:tcPr>
          <w:p w14:paraId="11889A78" w14:textId="77777777" w:rsidR="00B46E19" w:rsidRPr="001B77AD" w:rsidRDefault="00B46E19" w:rsidP="002A71B3">
            <w:pPr>
              <w:pStyle w:val="movimento2"/>
              <w:rPr>
                <w:color w:val="002060"/>
              </w:rPr>
            </w:pPr>
            <w:r w:rsidRPr="001B77AD">
              <w:rPr>
                <w:color w:val="002060"/>
              </w:rPr>
              <w:t xml:space="preserve">(ACLI MANTOVANI CALCIO A 5) </w:t>
            </w:r>
          </w:p>
        </w:tc>
        <w:tc>
          <w:tcPr>
            <w:tcW w:w="800" w:type="dxa"/>
            <w:tcMar>
              <w:top w:w="20" w:type="dxa"/>
              <w:left w:w="20" w:type="dxa"/>
              <w:bottom w:w="20" w:type="dxa"/>
              <w:right w:w="20" w:type="dxa"/>
            </w:tcMar>
            <w:vAlign w:val="center"/>
            <w:hideMark/>
          </w:tcPr>
          <w:p w14:paraId="409A9621"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57E5419" w14:textId="77777777" w:rsidR="00B46E19" w:rsidRPr="001B77AD" w:rsidRDefault="00B46E19" w:rsidP="002A71B3">
            <w:pPr>
              <w:pStyle w:val="movimento"/>
              <w:rPr>
                <w:color w:val="002060"/>
              </w:rPr>
            </w:pPr>
            <w:r w:rsidRPr="001B77AD">
              <w:rPr>
                <w:color w:val="002060"/>
              </w:rPr>
              <w:t>SGARZINI GIIOVANNI</w:t>
            </w:r>
          </w:p>
        </w:tc>
        <w:tc>
          <w:tcPr>
            <w:tcW w:w="2200" w:type="dxa"/>
            <w:tcMar>
              <w:top w:w="20" w:type="dxa"/>
              <w:left w:w="20" w:type="dxa"/>
              <w:bottom w:w="20" w:type="dxa"/>
              <w:right w:w="20" w:type="dxa"/>
            </w:tcMar>
            <w:vAlign w:val="center"/>
            <w:hideMark/>
          </w:tcPr>
          <w:p w14:paraId="5A6CE9F8" w14:textId="77777777" w:rsidR="00B46E19" w:rsidRPr="001B77AD" w:rsidRDefault="00B46E19" w:rsidP="002A71B3">
            <w:pPr>
              <w:pStyle w:val="movimento2"/>
              <w:rPr>
                <w:color w:val="002060"/>
              </w:rPr>
            </w:pPr>
            <w:r w:rsidRPr="001B77AD">
              <w:rPr>
                <w:color w:val="002060"/>
              </w:rPr>
              <w:t xml:space="preserve">(ALMA JUVENTUS FANO) </w:t>
            </w:r>
          </w:p>
        </w:tc>
      </w:tr>
    </w:tbl>
    <w:p w14:paraId="28E53886" w14:textId="77777777" w:rsidR="00B46E19" w:rsidRDefault="00B46E19" w:rsidP="00B46E19">
      <w:pPr>
        <w:pStyle w:val="breakline"/>
        <w:rPr>
          <w:rFonts w:eastAsiaTheme="minorEastAsia"/>
          <w:color w:val="002060"/>
        </w:rPr>
      </w:pPr>
    </w:p>
    <w:p w14:paraId="647897C7" w14:textId="77777777" w:rsidR="00B46E19" w:rsidRPr="007178EC" w:rsidRDefault="00B46E19" w:rsidP="00B46E19">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01639E5D" w14:textId="77777777" w:rsidR="00B46E19" w:rsidRPr="007178EC" w:rsidRDefault="00B46E19" w:rsidP="00B46E19">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14AA4DD5" w14:textId="77777777" w:rsidR="00B46E19" w:rsidRPr="001B77AD" w:rsidRDefault="00B46E19" w:rsidP="00B46E19">
      <w:pPr>
        <w:pStyle w:val="breakline"/>
        <w:rPr>
          <w:rFonts w:eastAsiaTheme="minorEastAsia"/>
          <w:color w:val="002060"/>
        </w:rPr>
      </w:pPr>
    </w:p>
    <w:p w14:paraId="7CB62253" w14:textId="77777777" w:rsidR="00B46E19" w:rsidRPr="001B77AD" w:rsidRDefault="00B46E19" w:rsidP="00B46E19">
      <w:pPr>
        <w:pStyle w:val="titoloprinc0"/>
        <w:rPr>
          <w:color w:val="002060"/>
        </w:rPr>
      </w:pPr>
      <w:r w:rsidRPr="001B77AD">
        <w:rPr>
          <w:color w:val="002060"/>
        </w:rPr>
        <w:t>CLASSIFICA</w:t>
      </w:r>
    </w:p>
    <w:p w14:paraId="724FCC73" w14:textId="77777777" w:rsidR="00B46E19" w:rsidRPr="001B77AD" w:rsidRDefault="00B46E19" w:rsidP="00B46E19">
      <w:pPr>
        <w:pStyle w:val="breakline"/>
        <w:rPr>
          <w:color w:val="002060"/>
        </w:rPr>
      </w:pPr>
    </w:p>
    <w:p w14:paraId="7A63532E" w14:textId="77777777" w:rsidR="00B46E19" w:rsidRPr="001B77AD" w:rsidRDefault="00B46E19" w:rsidP="00B46E19">
      <w:pPr>
        <w:pStyle w:val="breakline"/>
        <w:rPr>
          <w:color w:val="002060"/>
        </w:rPr>
      </w:pPr>
    </w:p>
    <w:p w14:paraId="4F7B1235" w14:textId="77777777" w:rsidR="00B46E19" w:rsidRPr="001B77AD" w:rsidRDefault="00B46E19" w:rsidP="00B46E19">
      <w:pPr>
        <w:pStyle w:val="sottotitolocampionato10"/>
        <w:rPr>
          <w:color w:val="002060"/>
        </w:rPr>
      </w:pPr>
      <w:r w:rsidRPr="001B77A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E19" w:rsidRPr="001B77AD" w14:paraId="12026038" w14:textId="77777777" w:rsidTr="002A71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656E4" w14:textId="77777777" w:rsidR="00B46E19" w:rsidRPr="001B77AD" w:rsidRDefault="00B46E19" w:rsidP="002A71B3">
            <w:pPr>
              <w:pStyle w:val="headertabella0"/>
              <w:rPr>
                <w:color w:val="002060"/>
              </w:rPr>
            </w:pPr>
            <w:r w:rsidRPr="001B77A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0484A" w14:textId="77777777" w:rsidR="00B46E19" w:rsidRPr="001B77AD" w:rsidRDefault="00B46E19" w:rsidP="002A71B3">
            <w:pPr>
              <w:pStyle w:val="headertabella0"/>
              <w:rPr>
                <w:color w:val="002060"/>
              </w:rPr>
            </w:pPr>
            <w:r w:rsidRPr="001B77A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20218" w14:textId="77777777" w:rsidR="00B46E19" w:rsidRPr="001B77AD" w:rsidRDefault="00B46E19" w:rsidP="002A71B3">
            <w:pPr>
              <w:pStyle w:val="headertabella0"/>
              <w:rPr>
                <w:color w:val="002060"/>
              </w:rPr>
            </w:pPr>
            <w:r w:rsidRPr="001B77A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729F0" w14:textId="77777777" w:rsidR="00B46E19" w:rsidRPr="001B77AD" w:rsidRDefault="00B46E19" w:rsidP="002A71B3">
            <w:pPr>
              <w:pStyle w:val="headertabella0"/>
              <w:rPr>
                <w:color w:val="002060"/>
              </w:rPr>
            </w:pPr>
            <w:r w:rsidRPr="001B77A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0A026" w14:textId="77777777" w:rsidR="00B46E19" w:rsidRPr="001B77AD" w:rsidRDefault="00B46E19" w:rsidP="002A71B3">
            <w:pPr>
              <w:pStyle w:val="headertabella0"/>
              <w:rPr>
                <w:color w:val="002060"/>
              </w:rPr>
            </w:pPr>
            <w:r w:rsidRPr="001B77A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CA1FA" w14:textId="77777777" w:rsidR="00B46E19" w:rsidRPr="001B77AD" w:rsidRDefault="00B46E19" w:rsidP="002A71B3">
            <w:pPr>
              <w:pStyle w:val="headertabella0"/>
              <w:rPr>
                <w:color w:val="002060"/>
              </w:rPr>
            </w:pPr>
            <w:r w:rsidRPr="001B77A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EDB4B" w14:textId="77777777" w:rsidR="00B46E19" w:rsidRPr="001B77AD" w:rsidRDefault="00B46E19" w:rsidP="002A71B3">
            <w:pPr>
              <w:pStyle w:val="headertabella0"/>
              <w:rPr>
                <w:color w:val="002060"/>
              </w:rPr>
            </w:pPr>
            <w:r w:rsidRPr="001B77A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FC689" w14:textId="77777777" w:rsidR="00B46E19" w:rsidRPr="001B77AD" w:rsidRDefault="00B46E19" w:rsidP="002A71B3">
            <w:pPr>
              <w:pStyle w:val="headertabella0"/>
              <w:rPr>
                <w:color w:val="002060"/>
              </w:rPr>
            </w:pPr>
            <w:r w:rsidRPr="001B77A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013AA" w14:textId="77777777" w:rsidR="00B46E19" w:rsidRPr="001B77AD" w:rsidRDefault="00B46E19" w:rsidP="002A71B3">
            <w:pPr>
              <w:pStyle w:val="headertabella0"/>
              <w:rPr>
                <w:color w:val="002060"/>
              </w:rPr>
            </w:pPr>
            <w:r w:rsidRPr="001B77A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F4CCF" w14:textId="77777777" w:rsidR="00B46E19" w:rsidRPr="001B77AD" w:rsidRDefault="00B46E19" w:rsidP="002A71B3">
            <w:pPr>
              <w:pStyle w:val="headertabella0"/>
              <w:rPr>
                <w:color w:val="002060"/>
              </w:rPr>
            </w:pPr>
            <w:r w:rsidRPr="001B77AD">
              <w:rPr>
                <w:color w:val="002060"/>
              </w:rPr>
              <w:t>PE</w:t>
            </w:r>
          </w:p>
        </w:tc>
      </w:tr>
      <w:tr w:rsidR="00B46E19" w:rsidRPr="001B77AD" w14:paraId="44257842" w14:textId="77777777" w:rsidTr="002A71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31EE9C" w14:textId="77777777" w:rsidR="00B46E19" w:rsidRPr="001B77AD" w:rsidRDefault="00B46E19" w:rsidP="002A71B3">
            <w:pPr>
              <w:pStyle w:val="rowtabella0"/>
              <w:rPr>
                <w:color w:val="002060"/>
              </w:rPr>
            </w:pPr>
            <w:r w:rsidRPr="001B77A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B74DF" w14:textId="77777777" w:rsidR="00B46E19" w:rsidRPr="001B77AD" w:rsidRDefault="00B46E19" w:rsidP="002A71B3">
            <w:pPr>
              <w:pStyle w:val="rowtabella0"/>
              <w:jc w:val="center"/>
              <w:rPr>
                <w:color w:val="002060"/>
              </w:rPr>
            </w:pPr>
            <w:r w:rsidRPr="001B77A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F4A34"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EA821"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4D3FA"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FD6E"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B361C" w14:textId="77777777" w:rsidR="00B46E19" w:rsidRPr="001B77AD" w:rsidRDefault="00B46E19" w:rsidP="002A71B3">
            <w:pPr>
              <w:pStyle w:val="rowtabella0"/>
              <w:jc w:val="center"/>
              <w:rPr>
                <w:color w:val="002060"/>
              </w:rPr>
            </w:pPr>
            <w:r w:rsidRPr="001B77AD">
              <w:rPr>
                <w:color w:val="002060"/>
              </w:rPr>
              <w:t>140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79F26" w14:textId="77777777" w:rsidR="00B46E19" w:rsidRPr="001B77AD" w:rsidRDefault="00B46E19" w:rsidP="002A71B3">
            <w:pPr>
              <w:pStyle w:val="rowtabella0"/>
              <w:jc w:val="center"/>
              <w:rPr>
                <w:color w:val="002060"/>
              </w:rPr>
            </w:pPr>
            <w:r w:rsidRPr="001B77A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3983" w14:textId="77777777" w:rsidR="00B46E19" w:rsidRPr="001B77AD" w:rsidRDefault="00B46E19" w:rsidP="002A71B3">
            <w:pPr>
              <w:pStyle w:val="rowtabella0"/>
              <w:jc w:val="center"/>
              <w:rPr>
                <w:color w:val="002060"/>
              </w:rPr>
            </w:pPr>
            <w:r w:rsidRPr="001B77AD">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4614" w14:textId="77777777" w:rsidR="00B46E19" w:rsidRPr="001B77AD" w:rsidRDefault="00B46E19" w:rsidP="002A71B3">
            <w:pPr>
              <w:pStyle w:val="rowtabella0"/>
              <w:jc w:val="center"/>
              <w:rPr>
                <w:color w:val="002060"/>
              </w:rPr>
            </w:pPr>
            <w:r w:rsidRPr="001B77AD">
              <w:rPr>
                <w:color w:val="002060"/>
              </w:rPr>
              <w:t>0</w:t>
            </w:r>
          </w:p>
        </w:tc>
      </w:tr>
      <w:tr w:rsidR="00B46E19" w:rsidRPr="001B77AD" w14:paraId="4B2AEFFC"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353B7" w14:textId="77777777" w:rsidR="00B46E19" w:rsidRPr="001B77AD" w:rsidRDefault="00B46E19" w:rsidP="002A71B3">
            <w:pPr>
              <w:pStyle w:val="rowtabella0"/>
              <w:rPr>
                <w:color w:val="002060"/>
              </w:rPr>
            </w:pPr>
            <w:r w:rsidRPr="001B77AD">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F8839" w14:textId="77777777" w:rsidR="00B46E19" w:rsidRPr="001B77AD" w:rsidRDefault="00B46E19" w:rsidP="002A71B3">
            <w:pPr>
              <w:pStyle w:val="rowtabella0"/>
              <w:jc w:val="center"/>
              <w:rPr>
                <w:color w:val="002060"/>
              </w:rPr>
            </w:pPr>
            <w:r w:rsidRPr="001B77A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9A630"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92ABF"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9BAC6"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F3285"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1E412" w14:textId="77777777" w:rsidR="00B46E19" w:rsidRPr="001B77AD" w:rsidRDefault="00B46E19" w:rsidP="002A71B3">
            <w:pPr>
              <w:pStyle w:val="rowtabella0"/>
              <w:jc w:val="center"/>
              <w:rPr>
                <w:color w:val="002060"/>
              </w:rPr>
            </w:pPr>
            <w:r w:rsidRPr="001B77AD">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75285" w14:textId="77777777" w:rsidR="00B46E19" w:rsidRPr="001B77AD" w:rsidRDefault="00B46E19" w:rsidP="002A71B3">
            <w:pPr>
              <w:pStyle w:val="rowtabella0"/>
              <w:jc w:val="center"/>
              <w:rPr>
                <w:color w:val="002060"/>
              </w:rPr>
            </w:pPr>
            <w:r w:rsidRPr="001B77A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72D5" w14:textId="77777777" w:rsidR="00B46E19" w:rsidRPr="001B77AD" w:rsidRDefault="00B46E19" w:rsidP="002A71B3">
            <w:pPr>
              <w:pStyle w:val="rowtabella0"/>
              <w:jc w:val="center"/>
              <w:rPr>
                <w:color w:val="002060"/>
              </w:rPr>
            </w:pPr>
            <w:r w:rsidRPr="001B77A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35042" w14:textId="77777777" w:rsidR="00B46E19" w:rsidRPr="001B77AD" w:rsidRDefault="00B46E19" w:rsidP="002A71B3">
            <w:pPr>
              <w:pStyle w:val="rowtabella0"/>
              <w:jc w:val="center"/>
              <w:rPr>
                <w:color w:val="002060"/>
              </w:rPr>
            </w:pPr>
            <w:r w:rsidRPr="001B77AD">
              <w:rPr>
                <w:color w:val="002060"/>
              </w:rPr>
              <w:t>0</w:t>
            </w:r>
          </w:p>
        </w:tc>
      </w:tr>
      <w:tr w:rsidR="00B46E19" w:rsidRPr="001B77AD" w14:paraId="11262782"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4561A0" w14:textId="77777777" w:rsidR="00B46E19" w:rsidRPr="001B77AD" w:rsidRDefault="00B46E19" w:rsidP="002A71B3">
            <w:pPr>
              <w:pStyle w:val="rowtabella0"/>
              <w:rPr>
                <w:color w:val="002060"/>
              </w:rPr>
            </w:pPr>
            <w:r w:rsidRPr="001B77AD">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F111E" w14:textId="77777777" w:rsidR="00B46E19" w:rsidRPr="001B77AD" w:rsidRDefault="00B46E19" w:rsidP="002A71B3">
            <w:pPr>
              <w:pStyle w:val="rowtabella0"/>
              <w:jc w:val="center"/>
              <w:rPr>
                <w:color w:val="002060"/>
              </w:rPr>
            </w:pPr>
            <w:r w:rsidRPr="001B77A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06526"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50D97" w14:textId="77777777" w:rsidR="00B46E19" w:rsidRPr="001B77AD" w:rsidRDefault="00B46E19" w:rsidP="002A71B3">
            <w:pPr>
              <w:pStyle w:val="rowtabella0"/>
              <w:jc w:val="center"/>
              <w:rPr>
                <w:color w:val="002060"/>
              </w:rPr>
            </w:pPr>
            <w:r w:rsidRPr="001B77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728D4"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63818"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2937C" w14:textId="77777777" w:rsidR="00B46E19" w:rsidRPr="001B77AD" w:rsidRDefault="00B46E19" w:rsidP="002A71B3">
            <w:pPr>
              <w:pStyle w:val="rowtabella0"/>
              <w:jc w:val="center"/>
              <w:rPr>
                <w:color w:val="002060"/>
              </w:rPr>
            </w:pPr>
            <w:r w:rsidRPr="001B77AD">
              <w:rPr>
                <w:color w:val="002060"/>
              </w:rPr>
              <w:t>128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E0AE" w14:textId="77777777" w:rsidR="00B46E19" w:rsidRPr="001B77AD" w:rsidRDefault="00B46E19" w:rsidP="002A71B3">
            <w:pPr>
              <w:pStyle w:val="rowtabella0"/>
              <w:jc w:val="center"/>
              <w:rPr>
                <w:color w:val="002060"/>
              </w:rPr>
            </w:pPr>
            <w:r w:rsidRPr="001B77A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82FFA" w14:textId="77777777" w:rsidR="00B46E19" w:rsidRPr="001B77AD" w:rsidRDefault="00B46E19" w:rsidP="002A71B3">
            <w:pPr>
              <w:pStyle w:val="rowtabella0"/>
              <w:jc w:val="center"/>
              <w:rPr>
                <w:color w:val="002060"/>
              </w:rPr>
            </w:pPr>
            <w:r w:rsidRPr="001B77A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56F93" w14:textId="77777777" w:rsidR="00B46E19" w:rsidRPr="001B77AD" w:rsidRDefault="00B46E19" w:rsidP="002A71B3">
            <w:pPr>
              <w:pStyle w:val="rowtabella0"/>
              <w:jc w:val="center"/>
              <w:rPr>
                <w:color w:val="002060"/>
              </w:rPr>
            </w:pPr>
            <w:r w:rsidRPr="001B77AD">
              <w:rPr>
                <w:color w:val="002060"/>
              </w:rPr>
              <w:t>0</w:t>
            </w:r>
          </w:p>
        </w:tc>
      </w:tr>
      <w:tr w:rsidR="00B46E19" w:rsidRPr="001B77AD" w14:paraId="2C032D2C"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C6562D" w14:textId="77777777" w:rsidR="00B46E19" w:rsidRPr="001B77AD" w:rsidRDefault="00B46E19" w:rsidP="002A71B3">
            <w:pPr>
              <w:pStyle w:val="rowtabella0"/>
              <w:rPr>
                <w:color w:val="002060"/>
              </w:rPr>
            </w:pPr>
            <w:r w:rsidRPr="001B77A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0623" w14:textId="77777777" w:rsidR="00B46E19" w:rsidRPr="001B77AD" w:rsidRDefault="00B46E19" w:rsidP="002A71B3">
            <w:pPr>
              <w:pStyle w:val="rowtabella0"/>
              <w:jc w:val="center"/>
              <w:rPr>
                <w:color w:val="002060"/>
              </w:rPr>
            </w:pPr>
            <w:r w:rsidRPr="001B77A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96E6A"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DC289" w14:textId="77777777" w:rsidR="00B46E19" w:rsidRPr="001B77AD" w:rsidRDefault="00B46E19" w:rsidP="002A71B3">
            <w:pPr>
              <w:pStyle w:val="rowtabella0"/>
              <w:jc w:val="center"/>
              <w:rPr>
                <w:color w:val="002060"/>
              </w:rPr>
            </w:pPr>
            <w:r w:rsidRPr="001B77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CB611"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1A223"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5EB23" w14:textId="77777777" w:rsidR="00B46E19" w:rsidRPr="001B77AD" w:rsidRDefault="00B46E19" w:rsidP="002A71B3">
            <w:pPr>
              <w:pStyle w:val="rowtabella0"/>
              <w:jc w:val="center"/>
              <w:rPr>
                <w:color w:val="002060"/>
              </w:rPr>
            </w:pPr>
            <w:r w:rsidRPr="001B77AD">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A7010" w14:textId="77777777" w:rsidR="00B46E19" w:rsidRPr="001B77AD" w:rsidRDefault="00B46E19" w:rsidP="002A71B3">
            <w:pPr>
              <w:pStyle w:val="rowtabella0"/>
              <w:jc w:val="center"/>
              <w:rPr>
                <w:color w:val="002060"/>
              </w:rPr>
            </w:pPr>
            <w:r w:rsidRPr="001B77A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9E130" w14:textId="77777777" w:rsidR="00B46E19" w:rsidRPr="001B77AD" w:rsidRDefault="00B46E19" w:rsidP="002A71B3">
            <w:pPr>
              <w:pStyle w:val="rowtabella0"/>
              <w:jc w:val="center"/>
              <w:rPr>
                <w:color w:val="002060"/>
              </w:rPr>
            </w:pPr>
            <w:r w:rsidRPr="001B77A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0E44D" w14:textId="77777777" w:rsidR="00B46E19" w:rsidRPr="001B77AD" w:rsidRDefault="00B46E19" w:rsidP="002A71B3">
            <w:pPr>
              <w:pStyle w:val="rowtabella0"/>
              <w:jc w:val="center"/>
              <w:rPr>
                <w:color w:val="002060"/>
              </w:rPr>
            </w:pPr>
            <w:r w:rsidRPr="001B77AD">
              <w:rPr>
                <w:color w:val="002060"/>
              </w:rPr>
              <w:t>0</w:t>
            </w:r>
          </w:p>
        </w:tc>
      </w:tr>
      <w:tr w:rsidR="00B46E19" w:rsidRPr="001B77AD" w14:paraId="1152B95D"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E8CA9A" w14:textId="77777777" w:rsidR="00B46E19" w:rsidRPr="001B77AD" w:rsidRDefault="00B46E19" w:rsidP="002A71B3">
            <w:pPr>
              <w:pStyle w:val="rowtabella0"/>
              <w:rPr>
                <w:color w:val="002060"/>
              </w:rPr>
            </w:pPr>
            <w:r w:rsidRPr="001B77A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32B6" w14:textId="77777777" w:rsidR="00B46E19" w:rsidRPr="001B77AD" w:rsidRDefault="00B46E19" w:rsidP="002A71B3">
            <w:pPr>
              <w:pStyle w:val="rowtabella0"/>
              <w:jc w:val="center"/>
              <w:rPr>
                <w:color w:val="002060"/>
              </w:rPr>
            </w:pPr>
            <w:r w:rsidRPr="001B77A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355DF"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2191E"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A43DB"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9E5A1"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B0664" w14:textId="77777777" w:rsidR="00B46E19" w:rsidRPr="001B77AD" w:rsidRDefault="00B46E19" w:rsidP="002A71B3">
            <w:pPr>
              <w:pStyle w:val="rowtabella0"/>
              <w:jc w:val="center"/>
              <w:rPr>
                <w:color w:val="002060"/>
              </w:rPr>
            </w:pPr>
            <w:r w:rsidRPr="001B77AD">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E6F1" w14:textId="77777777" w:rsidR="00B46E19" w:rsidRPr="001B77AD" w:rsidRDefault="00B46E19" w:rsidP="002A71B3">
            <w:pPr>
              <w:pStyle w:val="rowtabella0"/>
              <w:jc w:val="center"/>
              <w:rPr>
                <w:color w:val="002060"/>
              </w:rPr>
            </w:pPr>
            <w:r w:rsidRPr="001B77A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8A9BB"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44048" w14:textId="77777777" w:rsidR="00B46E19" w:rsidRPr="001B77AD" w:rsidRDefault="00B46E19" w:rsidP="002A71B3">
            <w:pPr>
              <w:pStyle w:val="rowtabella0"/>
              <w:jc w:val="center"/>
              <w:rPr>
                <w:color w:val="002060"/>
              </w:rPr>
            </w:pPr>
            <w:r w:rsidRPr="001B77AD">
              <w:rPr>
                <w:color w:val="002060"/>
              </w:rPr>
              <w:t>0</w:t>
            </w:r>
          </w:p>
        </w:tc>
      </w:tr>
      <w:tr w:rsidR="00B46E19" w:rsidRPr="001B77AD" w14:paraId="282146FE"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DE8E5" w14:textId="77777777" w:rsidR="00B46E19" w:rsidRPr="001B77AD" w:rsidRDefault="00B46E19" w:rsidP="002A71B3">
            <w:pPr>
              <w:pStyle w:val="rowtabella0"/>
              <w:rPr>
                <w:color w:val="002060"/>
                <w:lang w:val="en-US"/>
              </w:rPr>
            </w:pPr>
            <w:r w:rsidRPr="001B77AD">
              <w:rPr>
                <w:color w:val="002060"/>
                <w:lang w:val="en-US"/>
              </w:rPr>
              <w:lastRenderedPageBreak/>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C774E" w14:textId="77777777" w:rsidR="00B46E19" w:rsidRPr="001B77AD" w:rsidRDefault="00B46E19" w:rsidP="002A71B3">
            <w:pPr>
              <w:pStyle w:val="rowtabella0"/>
              <w:jc w:val="center"/>
              <w:rPr>
                <w:color w:val="002060"/>
              </w:rPr>
            </w:pPr>
            <w:r w:rsidRPr="001B77A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A434"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D59EC"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F9678"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C2401"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E0CDC" w14:textId="77777777" w:rsidR="00B46E19" w:rsidRPr="001B77AD" w:rsidRDefault="00B46E19" w:rsidP="002A71B3">
            <w:pPr>
              <w:pStyle w:val="rowtabella0"/>
              <w:jc w:val="center"/>
              <w:rPr>
                <w:color w:val="002060"/>
              </w:rPr>
            </w:pPr>
            <w:r w:rsidRPr="001B77AD">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2D3C" w14:textId="77777777" w:rsidR="00B46E19" w:rsidRPr="001B77AD" w:rsidRDefault="00B46E19" w:rsidP="002A71B3">
            <w:pPr>
              <w:pStyle w:val="rowtabella0"/>
              <w:jc w:val="center"/>
              <w:rPr>
                <w:color w:val="002060"/>
              </w:rPr>
            </w:pPr>
            <w:r w:rsidRPr="001B77A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4446B"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18CBF" w14:textId="77777777" w:rsidR="00B46E19" w:rsidRPr="001B77AD" w:rsidRDefault="00B46E19" w:rsidP="002A71B3">
            <w:pPr>
              <w:pStyle w:val="rowtabella0"/>
              <w:jc w:val="center"/>
              <w:rPr>
                <w:color w:val="002060"/>
              </w:rPr>
            </w:pPr>
            <w:r w:rsidRPr="001B77AD">
              <w:rPr>
                <w:color w:val="002060"/>
              </w:rPr>
              <w:t>0</w:t>
            </w:r>
          </w:p>
        </w:tc>
      </w:tr>
      <w:tr w:rsidR="00B46E19" w:rsidRPr="001B77AD" w14:paraId="222DF888"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AD3C51" w14:textId="77777777" w:rsidR="00B46E19" w:rsidRPr="001B77AD" w:rsidRDefault="00B46E19" w:rsidP="002A71B3">
            <w:pPr>
              <w:pStyle w:val="rowtabella0"/>
              <w:rPr>
                <w:color w:val="002060"/>
              </w:rPr>
            </w:pPr>
            <w:r w:rsidRPr="001B77A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FB230" w14:textId="77777777" w:rsidR="00B46E19" w:rsidRPr="001B77AD" w:rsidRDefault="00B46E19" w:rsidP="002A71B3">
            <w:pPr>
              <w:pStyle w:val="rowtabella0"/>
              <w:jc w:val="center"/>
              <w:rPr>
                <w:color w:val="002060"/>
              </w:rPr>
            </w:pPr>
            <w:r w:rsidRPr="001B77A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3AF35"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560F1"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4CB79"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EDD90" w14:textId="77777777" w:rsidR="00B46E19" w:rsidRPr="001B77AD" w:rsidRDefault="00B46E19" w:rsidP="002A71B3">
            <w:pPr>
              <w:pStyle w:val="rowtabella0"/>
              <w:jc w:val="center"/>
              <w:rPr>
                <w:color w:val="002060"/>
              </w:rPr>
            </w:pPr>
            <w:r w:rsidRPr="001B77A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6B9C7" w14:textId="77777777" w:rsidR="00B46E19" w:rsidRPr="001B77AD" w:rsidRDefault="00B46E19" w:rsidP="002A71B3">
            <w:pPr>
              <w:pStyle w:val="rowtabella0"/>
              <w:jc w:val="center"/>
              <w:rPr>
                <w:color w:val="002060"/>
              </w:rPr>
            </w:pPr>
            <w:r w:rsidRPr="001B77AD">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1C050" w14:textId="77777777" w:rsidR="00B46E19" w:rsidRPr="001B77AD" w:rsidRDefault="00B46E19" w:rsidP="002A71B3">
            <w:pPr>
              <w:pStyle w:val="rowtabella0"/>
              <w:jc w:val="center"/>
              <w:rPr>
                <w:color w:val="002060"/>
              </w:rPr>
            </w:pPr>
            <w:r w:rsidRPr="001B77A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9FAA" w14:textId="77777777" w:rsidR="00B46E19" w:rsidRPr="001B77AD" w:rsidRDefault="00B46E19" w:rsidP="002A71B3">
            <w:pPr>
              <w:pStyle w:val="rowtabella0"/>
              <w:jc w:val="center"/>
              <w:rPr>
                <w:color w:val="002060"/>
              </w:rPr>
            </w:pPr>
            <w:r w:rsidRPr="001B77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93E75" w14:textId="77777777" w:rsidR="00B46E19" w:rsidRPr="001B77AD" w:rsidRDefault="00B46E19" w:rsidP="002A71B3">
            <w:pPr>
              <w:pStyle w:val="rowtabella0"/>
              <w:jc w:val="center"/>
              <w:rPr>
                <w:color w:val="002060"/>
              </w:rPr>
            </w:pPr>
            <w:r w:rsidRPr="001B77AD">
              <w:rPr>
                <w:color w:val="002060"/>
              </w:rPr>
              <w:t>0</w:t>
            </w:r>
          </w:p>
        </w:tc>
      </w:tr>
      <w:tr w:rsidR="00B46E19" w:rsidRPr="001B77AD" w14:paraId="192F457B"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42DC8" w14:textId="77777777" w:rsidR="00B46E19" w:rsidRPr="001B77AD" w:rsidRDefault="00B46E19" w:rsidP="002A71B3">
            <w:pPr>
              <w:pStyle w:val="rowtabella0"/>
              <w:rPr>
                <w:color w:val="002060"/>
              </w:rPr>
            </w:pPr>
            <w:r w:rsidRPr="001B77A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2A39" w14:textId="77777777" w:rsidR="00B46E19" w:rsidRPr="001B77AD" w:rsidRDefault="00B46E19" w:rsidP="002A71B3">
            <w:pPr>
              <w:pStyle w:val="rowtabella0"/>
              <w:jc w:val="center"/>
              <w:rPr>
                <w:color w:val="002060"/>
              </w:rPr>
            </w:pPr>
            <w:r w:rsidRPr="001B77A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99B02"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C6E73"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5F9A3"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69D1C"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60C2B" w14:textId="77777777" w:rsidR="00B46E19" w:rsidRPr="001B77AD" w:rsidRDefault="00B46E19" w:rsidP="002A71B3">
            <w:pPr>
              <w:pStyle w:val="rowtabella0"/>
              <w:jc w:val="center"/>
              <w:rPr>
                <w:color w:val="002060"/>
              </w:rPr>
            </w:pPr>
            <w:r w:rsidRPr="001B77A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DB505" w14:textId="77777777" w:rsidR="00B46E19" w:rsidRPr="001B77AD" w:rsidRDefault="00B46E19" w:rsidP="002A71B3">
            <w:pPr>
              <w:pStyle w:val="rowtabella0"/>
              <w:jc w:val="center"/>
              <w:rPr>
                <w:color w:val="002060"/>
              </w:rPr>
            </w:pPr>
            <w:r w:rsidRPr="001B77AD">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67421" w14:textId="77777777" w:rsidR="00B46E19" w:rsidRPr="001B77AD" w:rsidRDefault="00B46E19" w:rsidP="002A71B3">
            <w:pPr>
              <w:pStyle w:val="rowtabella0"/>
              <w:jc w:val="center"/>
              <w:rPr>
                <w:color w:val="002060"/>
              </w:rPr>
            </w:pPr>
            <w:r w:rsidRPr="001B77A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204D0" w14:textId="77777777" w:rsidR="00B46E19" w:rsidRPr="001B77AD" w:rsidRDefault="00B46E19" w:rsidP="002A71B3">
            <w:pPr>
              <w:pStyle w:val="rowtabella0"/>
              <w:jc w:val="center"/>
              <w:rPr>
                <w:color w:val="002060"/>
              </w:rPr>
            </w:pPr>
            <w:r w:rsidRPr="001B77AD">
              <w:rPr>
                <w:color w:val="002060"/>
              </w:rPr>
              <w:t>0</w:t>
            </w:r>
          </w:p>
        </w:tc>
      </w:tr>
      <w:tr w:rsidR="00B46E19" w:rsidRPr="001B77AD" w14:paraId="4197335F"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92FB6" w14:textId="77777777" w:rsidR="00B46E19" w:rsidRPr="001B77AD" w:rsidRDefault="00B46E19" w:rsidP="002A71B3">
            <w:pPr>
              <w:pStyle w:val="rowtabella0"/>
              <w:rPr>
                <w:color w:val="002060"/>
              </w:rPr>
            </w:pPr>
            <w:r w:rsidRPr="001B77A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84384" w14:textId="77777777" w:rsidR="00B46E19" w:rsidRPr="001B77AD" w:rsidRDefault="00B46E19" w:rsidP="002A71B3">
            <w:pPr>
              <w:pStyle w:val="rowtabella0"/>
              <w:jc w:val="center"/>
              <w:rPr>
                <w:color w:val="002060"/>
              </w:rPr>
            </w:pPr>
            <w:r w:rsidRPr="001B77A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2F618"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DA12"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5DF33"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06844" w14:textId="77777777" w:rsidR="00B46E19" w:rsidRPr="001B77AD" w:rsidRDefault="00B46E19" w:rsidP="002A71B3">
            <w:pPr>
              <w:pStyle w:val="rowtabella0"/>
              <w:jc w:val="center"/>
              <w:rPr>
                <w:color w:val="002060"/>
              </w:rPr>
            </w:pPr>
            <w:r w:rsidRPr="001B77A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CD026" w14:textId="77777777" w:rsidR="00B46E19" w:rsidRPr="001B77AD" w:rsidRDefault="00B46E19" w:rsidP="002A71B3">
            <w:pPr>
              <w:pStyle w:val="rowtabella0"/>
              <w:jc w:val="center"/>
              <w:rPr>
                <w:color w:val="002060"/>
              </w:rPr>
            </w:pPr>
            <w:r w:rsidRPr="001B77A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9F44F" w14:textId="77777777" w:rsidR="00B46E19" w:rsidRPr="001B77AD" w:rsidRDefault="00B46E19" w:rsidP="002A71B3">
            <w:pPr>
              <w:pStyle w:val="rowtabella0"/>
              <w:jc w:val="center"/>
              <w:rPr>
                <w:color w:val="002060"/>
              </w:rPr>
            </w:pPr>
            <w:r w:rsidRPr="001B77AD">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E3E82" w14:textId="77777777" w:rsidR="00B46E19" w:rsidRPr="001B77AD" w:rsidRDefault="00B46E19" w:rsidP="002A71B3">
            <w:pPr>
              <w:pStyle w:val="rowtabella0"/>
              <w:jc w:val="center"/>
              <w:rPr>
                <w:color w:val="002060"/>
              </w:rPr>
            </w:pPr>
            <w:r w:rsidRPr="001B77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0E9D3" w14:textId="77777777" w:rsidR="00B46E19" w:rsidRPr="001B77AD" w:rsidRDefault="00B46E19" w:rsidP="002A71B3">
            <w:pPr>
              <w:pStyle w:val="rowtabella0"/>
              <w:jc w:val="center"/>
              <w:rPr>
                <w:color w:val="002060"/>
              </w:rPr>
            </w:pPr>
            <w:r w:rsidRPr="001B77AD">
              <w:rPr>
                <w:color w:val="002060"/>
              </w:rPr>
              <w:t>0</w:t>
            </w:r>
          </w:p>
        </w:tc>
      </w:tr>
      <w:tr w:rsidR="00B46E19" w:rsidRPr="001B77AD" w14:paraId="620610F2"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9A96AE" w14:textId="77777777" w:rsidR="00B46E19" w:rsidRPr="001B77AD" w:rsidRDefault="00B46E19" w:rsidP="002A71B3">
            <w:pPr>
              <w:pStyle w:val="rowtabella0"/>
              <w:rPr>
                <w:color w:val="002060"/>
              </w:rPr>
            </w:pPr>
            <w:r w:rsidRPr="001B77A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382E1" w14:textId="77777777" w:rsidR="00B46E19" w:rsidRPr="001B77AD" w:rsidRDefault="00B46E19" w:rsidP="002A71B3">
            <w:pPr>
              <w:pStyle w:val="rowtabella0"/>
              <w:jc w:val="center"/>
              <w:rPr>
                <w:color w:val="002060"/>
              </w:rPr>
            </w:pPr>
            <w:r w:rsidRPr="001B77A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0BA45"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BC50" w14:textId="77777777" w:rsidR="00B46E19" w:rsidRPr="001B77AD" w:rsidRDefault="00B46E19" w:rsidP="002A71B3">
            <w:pPr>
              <w:pStyle w:val="rowtabella0"/>
              <w:jc w:val="center"/>
              <w:rPr>
                <w:color w:val="002060"/>
              </w:rPr>
            </w:pPr>
            <w:r w:rsidRPr="001B77A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1B56"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C76A6" w14:textId="77777777" w:rsidR="00B46E19" w:rsidRPr="001B77AD" w:rsidRDefault="00B46E19" w:rsidP="002A71B3">
            <w:pPr>
              <w:pStyle w:val="rowtabella0"/>
              <w:jc w:val="center"/>
              <w:rPr>
                <w:color w:val="002060"/>
              </w:rPr>
            </w:pPr>
            <w:r w:rsidRPr="001B77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B849" w14:textId="77777777" w:rsidR="00B46E19" w:rsidRPr="001B77AD" w:rsidRDefault="00B46E19" w:rsidP="002A71B3">
            <w:pPr>
              <w:pStyle w:val="rowtabella0"/>
              <w:jc w:val="center"/>
              <w:rPr>
                <w:color w:val="002060"/>
              </w:rPr>
            </w:pPr>
            <w:r w:rsidRPr="001B77A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ABDA1" w14:textId="77777777" w:rsidR="00B46E19" w:rsidRPr="001B77AD" w:rsidRDefault="00B46E19" w:rsidP="002A71B3">
            <w:pPr>
              <w:pStyle w:val="rowtabella0"/>
              <w:jc w:val="center"/>
              <w:rPr>
                <w:color w:val="002060"/>
              </w:rPr>
            </w:pPr>
            <w:r w:rsidRPr="001B77AD">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9C605"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E8375" w14:textId="77777777" w:rsidR="00B46E19" w:rsidRPr="001B77AD" w:rsidRDefault="00B46E19" w:rsidP="002A71B3">
            <w:pPr>
              <w:pStyle w:val="rowtabella0"/>
              <w:jc w:val="center"/>
              <w:rPr>
                <w:color w:val="002060"/>
              </w:rPr>
            </w:pPr>
            <w:r w:rsidRPr="001B77AD">
              <w:rPr>
                <w:color w:val="002060"/>
              </w:rPr>
              <w:t>0</w:t>
            </w:r>
          </w:p>
        </w:tc>
      </w:tr>
      <w:tr w:rsidR="00B46E19" w:rsidRPr="001B77AD" w14:paraId="4BBE14C2"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4EE0E" w14:textId="77777777" w:rsidR="00B46E19" w:rsidRPr="001B77AD" w:rsidRDefault="00B46E19" w:rsidP="002A71B3">
            <w:pPr>
              <w:pStyle w:val="rowtabella0"/>
              <w:rPr>
                <w:color w:val="002060"/>
              </w:rPr>
            </w:pPr>
            <w:r w:rsidRPr="001B77A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D5645"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35DF8"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8E92E"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6DBD"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CD84E"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310DC" w14:textId="77777777" w:rsidR="00B46E19" w:rsidRPr="001B77AD" w:rsidRDefault="00B46E19" w:rsidP="002A71B3">
            <w:pPr>
              <w:pStyle w:val="rowtabella0"/>
              <w:jc w:val="center"/>
              <w:rPr>
                <w:color w:val="002060"/>
              </w:rPr>
            </w:pPr>
            <w:r w:rsidRPr="001B77A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B0AD" w14:textId="77777777" w:rsidR="00B46E19" w:rsidRPr="001B77AD" w:rsidRDefault="00B46E19" w:rsidP="002A71B3">
            <w:pPr>
              <w:pStyle w:val="rowtabella0"/>
              <w:jc w:val="center"/>
              <w:rPr>
                <w:color w:val="002060"/>
              </w:rPr>
            </w:pPr>
            <w:r w:rsidRPr="001B77AD">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88DC7" w14:textId="77777777" w:rsidR="00B46E19" w:rsidRPr="001B77AD" w:rsidRDefault="00B46E19" w:rsidP="002A71B3">
            <w:pPr>
              <w:pStyle w:val="rowtabella0"/>
              <w:jc w:val="center"/>
              <w:rPr>
                <w:color w:val="002060"/>
              </w:rPr>
            </w:pPr>
            <w:r w:rsidRPr="001B77A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D639" w14:textId="77777777" w:rsidR="00B46E19" w:rsidRPr="001B77AD" w:rsidRDefault="00B46E19" w:rsidP="002A71B3">
            <w:pPr>
              <w:pStyle w:val="rowtabella0"/>
              <w:jc w:val="center"/>
              <w:rPr>
                <w:color w:val="002060"/>
              </w:rPr>
            </w:pPr>
            <w:r w:rsidRPr="001B77AD">
              <w:rPr>
                <w:color w:val="002060"/>
              </w:rPr>
              <w:t>0</w:t>
            </w:r>
          </w:p>
        </w:tc>
      </w:tr>
      <w:tr w:rsidR="00B46E19" w:rsidRPr="001B77AD" w14:paraId="28BE4CF9"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F3E53" w14:textId="77777777" w:rsidR="00B46E19" w:rsidRPr="001B77AD" w:rsidRDefault="00B46E19" w:rsidP="002A71B3">
            <w:pPr>
              <w:pStyle w:val="rowtabella0"/>
              <w:rPr>
                <w:color w:val="002060"/>
              </w:rPr>
            </w:pPr>
            <w:r w:rsidRPr="001B77A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6ECE9" w14:textId="77777777" w:rsidR="00B46E19" w:rsidRPr="001B77AD" w:rsidRDefault="00B46E19" w:rsidP="002A71B3">
            <w:pPr>
              <w:pStyle w:val="rowtabella0"/>
              <w:jc w:val="center"/>
              <w:rPr>
                <w:color w:val="002060"/>
              </w:rPr>
            </w:pPr>
            <w:r w:rsidRPr="001B77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BA308"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A0B19"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8A9D5"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80B80" w14:textId="77777777" w:rsidR="00B46E19" w:rsidRPr="001B77AD" w:rsidRDefault="00B46E19" w:rsidP="002A71B3">
            <w:pPr>
              <w:pStyle w:val="rowtabella0"/>
              <w:jc w:val="center"/>
              <w:rPr>
                <w:color w:val="002060"/>
              </w:rPr>
            </w:pPr>
            <w:r w:rsidRPr="001B77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DED09" w14:textId="77777777" w:rsidR="00B46E19" w:rsidRPr="001B77AD" w:rsidRDefault="00B46E19" w:rsidP="002A71B3">
            <w:pPr>
              <w:pStyle w:val="rowtabella0"/>
              <w:jc w:val="center"/>
              <w:rPr>
                <w:color w:val="002060"/>
              </w:rPr>
            </w:pPr>
            <w:r w:rsidRPr="001B77A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B73AB" w14:textId="77777777" w:rsidR="00B46E19" w:rsidRPr="001B77AD" w:rsidRDefault="00B46E19" w:rsidP="002A71B3">
            <w:pPr>
              <w:pStyle w:val="rowtabella0"/>
              <w:jc w:val="center"/>
              <w:rPr>
                <w:color w:val="002060"/>
              </w:rPr>
            </w:pPr>
            <w:r w:rsidRPr="001B77AD">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15BA2" w14:textId="77777777" w:rsidR="00B46E19" w:rsidRPr="001B77AD" w:rsidRDefault="00B46E19" w:rsidP="002A71B3">
            <w:pPr>
              <w:pStyle w:val="rowtabella0"/>
              <w:jc w:val="center"/>
              <w:rPr>
                <w:color w:val="002060"/>
              </w:rPr>
            </w:pPr>
            <w:r w:rsidRPr="001B77A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54113" w14:textId="77777777" w:rsidR="00B46E19" w:rsidRPr="001B77AD" w:rsidRDefault="00B46E19" w:rsidP="002A71B3">
            <w:pPr>
              <w:pStyle w:val="rowtabella0"/>
              <w:jc w:val="center"/>
              <w:rPr>
                <w:color w:val="002060"/>
              </w:rPr>
            </w:pPr>
            <w:r w:rsidRPr="001B77AD">
              <w:rPr>
                <w:color w:val="002060"/>
              </w:rPr>
              <w:t>0</w:t>
            </w:r>
          </w:p>
        </w:tc>
      </w:tr>
      <w:tr w:rsidR="00B46E19" w:rsidRPr="001B77AD" w14:paraId="4E2B1388"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BA27B" w14:textId="77777777" w:rsidR="00B46E19" w:rsidRPr="001B77AD" w:rsidRDefault="00B46E19" w:rsidP="002A71B3">
            <w:pPr>
              <w:pStyle w:val="rowtabella0"/>
              <w:rPr>
                <w:color w:val="002060"/>
              </w:rPr>
            </w:pPr>
            <w:r w:rsidRPr="001B77AD">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5211A" w14:textId="77777777" w:rsidR="00B46E19" w:rsidRPr="001B77AD" w:rsidRDefault="00B46E19" w:rsidP="002A71B3">
            <w:pPr>
              <w:pStyle w:val="rowtabella0"/>
              <w:jc w:val="center"/>
              <w:rPr>
                <w:color w:val="002060"/>
              </w:rPr>
            </w:pPr>
            <w:r w:rsidRPr="001B77A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3A2CE"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9BA2A"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7A484"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F2BD3" w14:textId="77777777" w:rsidR="00B46E19" w:rsidRPr="001B77AD" w:rsidRDefault="00B46E19" w:rsidP="002A71B3">
            <w:pPr>
              <w:pStyle w:val="rowtabella0"/>
              <w:jc w:val="center"/>
              <w:rPr>
                <w:color w:val="002060"/>
              </w:rPr>
            </w:pPr>
            <w:r w:rsidRPr="001B77A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12F9E" w14:textId="77777777" w:rsidR="00B46E19" w:rsidRPr="001B77AD" w:rsidRDefault="00B46E19" w:rsidP="002A71B3">
            <w:pPr>
              <w:pStyle w:val="rowtabella0"/>
              <w:jc w:val="center"/>
              <w:rPr>
                <w:color w:val="002060"/>
              </w:rPr>
            </w:pPr>
            <w:r w:rsidRPr="001B77A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CA4CD" w14:textId="77777777" w:rsidR="00B46E19" w:rsidRPr="001B77AD" w:rsidRDefault="00B46E19" w:rsidP="002A71B3">
            <w:pPr>
              <w:pStyle w:val="rowtabella0"/>
              <w:jc w:val="center"/>
              <w:rPr>
                <w:color w:val="002060"/>
              </w:rPr>
            </w:pPr>
            <w:r w:rsidRPr="001B77AD">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B3598" w14:textId="77777777" w:rsidR="00B46E19" w:rsidRPr="001B77AD" w:rsidRDefault="00B46E19" w:rsidP="002A71B3">
            <w:pPr>
              <w:pStyle w:val="rowtabella0"/>
              <w:jc w:val="center"/>
              <w:rPr>
                <w:color w:val="002060"/>
              </w:rPr>
            </w:pPr>
            <w:r w:rsidRPr="001B77A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4025A" w14:textId="77777777" w:rsidR="00B46E19" w:rsidRPr="001B77AD" w:rsidRDefault="00B46E19" w:rsidP="002A71B3">
            <w:pPr>
              <w:pStyle w:val="rowtabella0"/>
              <w:jc w:val="center"/>
              <w:rPr>
                <w:color w:val="002060"/>
              </w:rPr>
            </w:pPr>
            <w:r w:rsidRPr="001B77AD">
              <w:rPr>
                <w:color w:val="002060"/>
              </w:rPr>
              <w:t>0</w:t>
            </w:r>
          </w:p>
        </w:tc>
      </w:tr>
      <w:tr w:rsidR="00B46E19" w:rsidRPr="001B77AD" w14:paraId="63DC566A" w14:textId="77777777" w:rsidTr="002A71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992444" w14:textId="77777777" w:rsidR="00B46E19" w:rsidRPr="001B77AD" w:rsidRDefault="00B46E19" w:rsidP="002A71B3">
            <w:pPr>
              <w:pStyle w:val="rowtabella0"/>
              <w:rPr>
                <w:color w:val="002060"/>
                <w:lang w:val="en-US"/>
              </w:rPr>
            </w:pPr>
            <w:r w:rsidRPr="001B77AD">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13911" w14:textId="77777777" w:rsidR="00B46E19" w:rsidRPr="001B77AD" w:rsidRDefault="00B46E19" w:rsidP="002A71B3">
            <w:pPr>
              <w:pStyle w:val="rowtabella0"/>
              <w:jc w:val="center"/>
              <w:rPr>
                <w:color w:val="002060"/>
              </w:rPr>
            </w:pPr>
            <w:r w:rsidRPr="001B77A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71E64"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5944D"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5418"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1FBF4" w14:textId="77777777" w:rsidR="00B46E19" w:rsidRPr="001B77AD" w:rsidRDefault="00B46E19" w:rsidP="002A71B3">
            <w:pPr>
              <w:pStyle w:val="rowtabella0"/>
              <w:jc w:val="center"/>
              <w:rPr>
                <w:color w:val="002060"/>
              </w:rPr>
            </w:pPr>
            <w:r w:rsidRPr="001B77A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944E" w14:textId="77777777" w:rsidR="00B46E19" w:rsidRPr="001B77AD" w:rsidRDefault="00B46E19" w:rsidP="002A71B3">
            <w:pPr>
              <w:pStyle w:val="rowtabella0"/>
              <w:jc w:val="center"/>
              <w:rPr>
                <w:color w:val="002060"/>
              </w:rPr>
            </w:pPr>
            <w:r w:rsidRPr="001B77A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57E47" w14:textId="77777777" w:rsidR="00B46E19" w:rsidRPr="001B77AD" w:rsidRDefault="00B46E19" w:rsidP="002A71B3">
            <w:pPr>
              <w:pStyle w:val="rowtabella0"/>
              <w:jc w:val="center"/>
              <w:rPr>
                <w:color w:val="002060"/>
              </w:rPr>
            </w:pPr>
            <w:r w:rsidRPr="001B77AD">
              <w:rPr>
                <w:color w:val="002060"/>
              </w:rPr>
              <w:t>185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5312"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194F5" w14:textId="77777777" w:rsidR="00B46E19" w:rsidRPr="001B77AD" w:rsidRDefault="00B46E19" w:rsidP="002A71B3">
            <w:pPr>
              <w:pStyle w:val="rowtabella0"/>
              <w:jc w:val="center"/>
              <w:rPr>
                <w:color w:val="002060"/>
              </w:rPr>
            </w:pPr>
            <w:r w:rsidRPr="001B77AD">
              <w:rPr>
                <w:color w:val="002060"/>
              </w:rPr>
              <w:t>1</w:t>
            </w:r>
          </w:p>
        </w:tc>
      </w:tr>
    </w:tbl>
    <w:p w14:paraId="16EC116D" w14:textId="77777777" w:rsidR="00B46E19" w:rsidRPr="001B77AD" w:rsidRDefault="00B46E19" w:rsidP="00B46E19">
      <w:pPr>
        <w:pStyle w:val="breakline"/>
        <w:rPr>
          <w:rFonts w:eastAsiaTheme="minorEastAsia"/>
          <w:color w:val="002060"/>
        </w:rPr>
      </w:pPr>
    </w:p>
    <w:p w14:paraId="27A22E15" w14:textId="77777777" w:rsidR="00906811" w:rsidRPr="001B77AD" w:rsidRDefault="00906811" w:rsidP="00906811">
      <w:pPr>
        <w:pStyle w:val="titoloprinc0"/>
        <w:rPr>
          <w:color w:val="002060"/>
        </w:rPr>
      </w:pPr>
      <w:r>
        <w:rPr>
          <w:color w:val="002060"/>
        </w:rPr>
        <w:t>PROGRAMMA GARE</w:t>
      </w:r>
    </w:p>
    <w:p w14:paraId="7965522B" w14:textId="77777777" w:rsidR="00B46E19" w:rsidRDefault="00B46E19" w:rsidP="00B46E19">
      <w:pPr>
        <w:pStyle w:val="breakline"/>
        <w:rPr>
          <w:color w:val="002060"/>
        </w:rPr>
      </w:pPr>
    </w:p>
    <w:p w14:paraId="0453AC4B" w14:textId="77777777" w:rsidR="0020499B" w:rsidRPr="00AB37BA" w:rsidRDefault="0020499B" w:rsidP="0020499B">
      <w:pPr>
        <w:pStyle w:val="sottotitolocampionato10"/>
        <w:rPr>
          <w:color w:val="002060"/>
        </w:rPr>
      </w:pPr>
      <w:r w:rsidRPr="00AB37BA">
        <w:rPr>
          <w:color w:val="002060"/>
        </w:rPr>
        <w:t>GIRONE A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4"/>
        <w:gridCol w:w="385"/>
        <w:gridCol w:w="898"/>
        <w:gridCol w:w="1198"/>
        <w:gridCol w:w="1556"/>
        <w:gridCol w:w="1547"/>
      </w:tblGrid>
      <w:tr w:rsidR="0020499B" w:rsidRPr="00AB37BA" w14:paraId="06BF4A63" w14:textId="77777777" w:rsidTr="002A71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57BB6" w14:textId="77777777" w:rsidR="0020499B" w:rsidRPr="00AB37BA" w:rsidRDefault="0020499B" w:rsidP="002A71B3">
            <w:pPr>
              <w:pStyle w:val="headertabella0"/>
              <w:rPr>
                <w:color w:val="002060"/>
              </w:rPr>
            </w:pPr>
            <w:r w:rsidRPr="00AB37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7AD05" w14:textId="77777777" w:rsidR="0020499B" w:rsidRPr="00AB37BA" w:rsidRDefault="0020499B" w:rsidP="002A71B3">
            <w:pPr>
              <w:pStyle w:val="headertabella0"/>
              <w:rPr>
                <w:color w:val="002060"/>
              </w:rPr>
            </w:pPr>
            <w:r w:rsidRPr="00AB37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53942" w14:textId="77777777" w:rsidR="0020499B" w:rsidRPr="00AB37BA" w:rsidRDefault="0020499B" w:rsidP="002A71B3">
            <w:pPr>
              <w:pStyle w:val="headertabella0"/>
              <w:rPr>
                <w:color w:val="002060"/>
              </w:rPr>
            </w:pPr>
            <w:r w:rsidRPr="00AB37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28BC4" w14:textId="77777777" w:rsidR="0020499B" w:rsidRPr="00AB37BA" w:rsidRDefault="0020499B" w:rsidP="002A71B3">
            <w:pPr>
              <w:pStyle w:val="headertabella0"/>
              <w:rPr>
                <w:color w:val="002060"/>
              </w:rPr>
            </w:pPr>
            <w:r w:rsidRPr="00AB37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8D989" w14:textId="77777777" w:rsidR="0020499B" w:rsidRPr="00AB37BA" w:rsidRDefault="0020499B" w:rsidP="002A71B3">
            <w:pPr>
              <w:pStyle w:val="headertabella0"/>
              <w:rPr>
                <w:color w:val="002060"/>
              </w:rPr>
            </w:pPr>
            <w:r w:rsidRPr="00AB37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E3602" w14:textId="77777777" w:rsidR="0020499B" w:rsidRPr="00AB37BA" w:rsidRDefault="0020499B" w:rsidP="002A71B3">
            <w:pPr>
              <w:pStyle w:val="headertabella0"/>
              <w:rPr>
                <w:color w:val="002060"/>
              </w:rPr>
            </w:pPr>
            <w:proofErr w:type="spellStart"/>
            <w:r w:rsidRPr="00AB37BA">
              <w:rPr>
                <w:color w:val="002060"/>
              </w:rPr>
              <w:t>Localita'</w:t>
            </w:r>
            <w:proofErr w:type="spellEnd"/>
            <w:r w:rsidRPr="00AB37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AD161" w14:textId="77777777" w:rsidR="0020499B" w:rsidRPr="00AB37BA" w:rsidRDefault="0020499B" w:rsidP="002A71B3">
            <w:pPr>
              <w:pStyle w:val="headertabella0"/>
              <w:rPr>
                <w:color w:val="002060"/>
              </w:rPr>
            </w:pPr>
            <w:r w:rsidRPr="00AB37BA">
              <w:rPr>
                <w:color w:val="002060"/>
              </w:rPr>
              <w:t>Indirizzo Impianto</w:t>
            </w:r>
          </w:p>
        </w:tc>
      </w:tr>
      <w:tr w:rsidR="0020499B" w:rsidRPr="00AB37BA" w14:paraId="67B30B46" w14:textId="77777777" w:rsidTr="002A71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956AC3" w14:textId="77777777" w:rsidR="0020499B" w:rsidRPr="00AB37BA" w:rsidRDefault="0020499B" w:rsidP="002A71B3">
            <w:pPr>
              <w:pStyle w:val="rowtabella0"/>
              <w:rPr>
                <w:color w:val="002060"/>
              </w:rPr>
            </w:pPr>
            <w:r w:rsidRPr="00AB37BA">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DC0E3" w14:textId="77777777" w:rsidR="0020499B" w:rsidRPr="00AB37BA" w:rsidRDefault="0020499B" w:rsidP="002A71B3">
            <w:pPr>
              <w:pStyle w:val="rowtabella0"/>
              <w:rPr>
                <w:color w:val="002060"/>
              </w:rPr>
            </w:pPr>
            <w:r w:rsidRPr="00AB37BA">
              <w:rPr>
                <w:color w:val="002060"/>
              </w:rPr>
              <w:t>JESI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4D9CA7" w14:textId="77777777" w:rsidR="0020499B" w:rsidRPr="00AB37BA" w:rsidRDefault="0020499B" w:rsidP="002A71B3">
            <w:pPr>
              <w:pStyle w:val="rowtabella0"/>
              <w:jc w:val="center"/>
              <w:rPr>
                <w:color w:val="002060"/>
              </w:rPr>
            </w:pPr>
            <w:r w:rsidRPr="00AB37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FAADB" w14:textId="77777777" w:rsidR="0020499B" w:rsidRPr="00AB37BA" w:rsidRDefault="0020499B" w:rsidP="002A71B3">
            <w:pPr>
              <w:pStyle w:val="rowtabella0"/>
              <w:rPr>
                <w:color w:val="002060"/>
              </w:rPr>
            </w:pPr>
            <w:r w:rsidRPr="00AB37BA">
              <w:rPr>
                <w:color w:val="002060"/>
              </w:rPr>
              <w:t>06/04/2024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CA5486" w14:textId="77777777" w:rsidR="0020499B" w:rsidRPr="00AB37BA" w:rsidRDefault="0020499B" w:rsidP="002A71B3">
            <w:pPr>
              <w:pStyle w:val="rowtabella0"/>
              <w:rPr>
                <w:color w:val="002060"/>
              </w:rPr>
            </w:pPr>
            <w:r w:rsidRPr="00AB37BA">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95EAA" w14:textId="77777777" w:rsidR="0020499B" w:rsidRPr="00AB37BA" w:rsidRDefault="0020499B" w:rsidP="002A71B3">
            <w:pPr>
              <w:pStyle w:val="rowtabella0"/>
              <w:rPr>
                <w:color w:val="002060"/>
              </w:rPr>
            </w:pPr>
            <w:r w:rsidRPr="00AB37BA">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16C42" w14:textId="77777777" w:rsidR="0020499B" w:rsidRPr="00AB37BA" w:rsidRDefault="0020499B" w:rsidP="002A71B3">
            <w:pPr>
              <w:pStyle w:val="rowtabella0"/>
              <w:rPr>
                <w:color w:val="002060"/>
              </w:rPr>
            </w:pPr>
            <w:r w:rsidRPr="00AB37BA">
              <w:rPr>
                <w:color w:val="002060"/>
              </w:rPr>
              <w:t>VIA ROSSINI</w:t>
            </w:r>
          </w:p>
        </w:tc>
      </w:tr>
      <w:tr w:rsidR="0020499B" w:rsidRPr="00AB37BA" w14:paraId="7D985FC2"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C45A77" w14:textId="77777777" w:rsidR="0020499B" w:rsidRPr="00AB37BA" w:rsidRDefault="0020499B" w:rsidP="002A71B3">
            <w:pPr>
              <w:pStyle w:val="rowtabella0"/>
              <w:rPr>
                <w:color w:val="002060"/>
              </w:rPr>
            </w:pPr>
            <w:r w:rsidRPr="00AB37BA">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CF5F7F" w14:textId="77777777" w:rsidR="0020499B" w:rsidRPr="00AB37BA" w:rsidRDefault="0020499B" w:rsidP="002A71B3">
            <w:pPr>
              <w:pStyle w:val="rowtabella0"/>
              <w:rPr>
                <w:color w:val="002060"/>
              </w:rPr>
            </w:pPr>
            <w:r w:rsidRPr="00AB37BA">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8F63ED"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F95E4E" w14:textId="77777777" w:rsidR="0020499B" w:rsidRPr="00AB37BA" w:rsidRDefault="0020499B" w:rsidP="002A71B3">
            <w:pPr>
              <w:pStyle w:val="rowtabella0"/>
              <w:rPr>
                <w:color w:val="002060"/>
              </w:rPr>
            </w:pPr>
            <w:r w:rsidRPr="00AB37BA">
              <w:rPr>
                <w:color w:val="002060"/>
              </w:rPr>
              <w:t>06/04/2024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A39CB2" w14:textId="77777777" w:rsidR="0020499B" w:rsidRPr="00AB37BA" w:rsidRDefault="0020499B" w:rsidP="002A71B3">
            <w:pPr>
              <w:pStyle w:val="rowtabella0"/>
              <w:rPr>
                <w:color w:val="002060"/>
              </w:rPr>
            </w:pPr>
            <w:r w:rsidRPr="00AB37BA">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F21A6" w14:textId="77777777" w:rsidR="0020499B" w:rsidRPr="00AB37BA" w:rsidRDefault="0020499B" w:rsidP="002A71B3">
            <w:pPr>
              <w:pStyle w:val="rowtabella0"/>
              <w:rPr>
                <w:color w:val="002060"/>
              </w:rPr>
            </w:pPr>
            <w:r w:rsidRPr="00AB37B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7A8DA2" w14:textId="77777777" w:rsidR="0020499B" w:rsidRPr="00AB37BA" w:rsidRDefault="0020499B" w:rsidP="002A71B3">
            <w:pPr>
              <w:pStyle w:val="rowtabella0"/>
              <w:rPr>
                <w:color w:val="002060"/>
              </w:rPr>
            </w:pPr>
            <w:r w:rsidRPr="00AB37BA">
              <w:rPr>
                <w:color w:val="002060"/>
              </w:rPr>
              <w:t>VIA DELLA REPUBBLICA</w:t>
            </w:r>
          </w:p>
        </w:tc>
      </w:tr>
      <w:tr w:rsidR="0020499B" w:rsidRPr="00AB37BA" w14:paraId="448AFA85"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9E827F" w14:textId="77777777" w:rsidR="0020499B" w:rsidRPr="00AB37BA" w:rsidRDefault="0020499B" w:rsidP="002A71B3">
            <w:pPr>
              <w:pStyle w:val="rowtabella0"/>
              <w:rPr>
                <w:color w:val="002060"/>
              </w:rPr>
            </w:pPr>
            <w:r w:rsidRPr="00AB37BA">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012711" w14:textId="77777777" w:rsidR="0020499B" w:rsidRPr="00AB37BA" w:rsidRDefault="0020499B" w:rsidP="002A71B3">
            <w:pPr>
              <w:pStyle w:val="rowtabella0"/>
              <w:rPr>
                <w:color w:val="002060"/>
              </w:rPr>
            </w:pPr>
            <w:r w:rsidRPr="00AB37BA">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44845B"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964DFC" w14:textId="77777777" w:rsidR="0020499B" w:rsidRPr="00AB37BA" w:rsidRDefault="0020499B" w:rsidP="002A71B3">
            <w:pPr>
              <w:pStyle w:val="rowtabella0"/>
              <w:rPr>
                <w:color w:val="002060"/>
              </w:rPr>
            </w:pPr>
            <w:r w:rsidRPr="00AB37BA">
              <w:rPr>
                <w:color w:val="002060"/>
              </w:rPr>
              <w:t>06/04/2024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3A757E" w14:textId="77777777" w:rsidR="0020499B" w:rsidRPr="00AB37BA" w:rsidRDefault="0020499B" w:rsidP="002A71B3">
            <w:pPr>
              <w:pStyle w:val="rowtabella0"/>
              <w:rPr>
                <w:color w:val="002060"/>
              </w:rPr>
            </w:pPr>
            <w:r w:rsidRPr="00AB37BA">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BA3E69" w14:textId="77777777" w:rsidR="0020499B" w:rsidRPr="00AB37BA" w:rsidRDefault="0020499B" w:rsidP="002A71B3">
            <w:pPr>
              <w:pStyle w:val="rowtabella0"/>
              <w:rPr>
                <w:color w:val="002060"/>
              </w:rPr>
            </w:pPr>
            <w:r w:rsidRPr="00AB37BA">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9219A" w14:textId="77777777" w:rsidR="0020499B" w:rsidRPr="00AB37BA" w:rsidRDefault="0020499B" w:rsidP="002A71B3">
            <w:pPr>
              <w:pStyle w:val="rowtabella0"/>
              <w:rPr>
                <w:color w:val="002060"/>
              </w:rPr>
            </w:pPr>
            <w:r w:rsidRPr="00AB37BA">
              <w:rPr>
                <w:color w:val="002060"/>
              </w:rPr>
              <w:t>VIA DELLO STADIO</w:t>
            </w:r>
          </w:p>
        </w:tc>
      </w:tr>
      <w:tr w:rsidR="0020499B" w:rsidRPr="00AB37BA" w14:paraId="32978661"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B99789" w14:textId="77777777" w:rsidR="0020499B" w:rsidRPr="00AB37BA" w:rsidRDefault="0020499B" w:rsidP="002A71B3">
            <w:pPr>
              <w:pStyle w:val="rowtabella0"/>
              <w:rPr>
                <w:color w:val="002060"/>
              </w:rPr>
            </w:pPr>
            <w:r w:rsidRPr="00AB37BA">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F726BB" w14:textId="77777777" w:rsidR="0020499B" w:rsidRPr="00AB37BA" w:rsidRDefault="0020499B" w:rsidP="002A71B3">
            <w:pPr>
              <w:pStyle w:val="rowtabella0"/>
              <w:rPr>
                <w:color w:val="002060"/>
              </w:rPr>
            </w:pPr>
            <w:r w:rsidRPr="00AB37BA">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95A41B"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C58748" w14:textId="77777777" w:rsidR="0020499B" w:rsidRPr="00AB37BA" w:rsidRDefault="0020499B" w:rsidP="002A71B3">
            <w:pPr>
              <w:pStyle w:val="rowtabella0"/>
              <w:rPr>
                <w:color w:val="002060"/>
              </w:rPr>
            </w:pPr>
            <w:r w:rsidRPr="00AB37BA">
              <w:rPr>
                <w:color w:val="002060"/>
              </w:rPr>
              <w:t>06/04/2024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E3CF70" w14:textId="77777777" w:rsidR="0020499B" w:rsidRPr="00AB37BA" w:rsidRDefault="0020499B" w:rsidP="002A71B3">
            <w:pPr>
              <w:pStyle w:val="rowtabella0"/>
              <w:rPr>
                <w:color w:val="002060"/>
              </w:rPr>
            </w:pPr>
            <w:r w:rsidRPr="00AB37BA">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99E64F" w14:textId="77777777" w:rsidR="0020499B" w:rsidRPr="00AB37BA" w:rsidRDefault="0020499B" w:rsidP="002A71B3">
            <w:pPr>
              <w:pStyle w:val="rowtabella0"/>
              <w:rPr>
                <w:color w:val="002060"/>
              </w:rPr>
            </w:pPr>
            <w:r w:rsidRPr="00AB37B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2550C0" w14:textId="77777777" w:rsidR="0020499B" w:rsidRPr="00AB37BA" w:rsidRDefault="0020499B" w:rsidP="002A71B3">
            <w:pPr>
              <w:pStyle w:val="rowtabella0"/>
              <w:rPr>
                <w:color w:val="002060"/>
              </w:rPr>
            </w:pPr>
            <w:r w:rsidRPr="00AB37BA">
              <w:rPr>
                <w:color w:val="002060"/>
              </w:rPr>
              <w:t xml:space="preserve">VIA </w:t>
            </w:r>
            <w:proofErr w:type="gramStart"/>
            <w:r w:rsidRPr="00AB37BA">
              <w:rPr>
                <w:color w:val="002060"/>
              </w:rPr>
              <w:t>B.ROSSI</w:t>
            </w:r>
            <w:proofErr w:type="gramEnd"/>
            <w:r w:rsidRPr="00AB37BA">
              <w:rPr>
                <w:color w:val="002060"/>
              </w:rPr>
              <w:t xml:space="preserve"> SNC</w:t>
            </w:r>
          </w:p>
        </w:tc>
      </w:tr>
      <w:tr w:rsidR="0020499B" w:rsidRPr="00AB37BA" w14:paraId="50774638"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0B0CA8" w14:textId="77777777" w:rsidR="0020499B" w:rsidRPr="00AB37BA" w:rsidRDefault="0020499B" w:rsidP="002A71B3">
            <w:pPr>
              <w:pStyle w:val="rowtabella0"/>
              <w:rPr>
                <w:color w:val="002060"/>
              </w:rPr>
            </w:pPr>
            <w:r w:rsidRPr="00AB37BA">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F173F5" w14:textId="77777777" w:rsidR="0020499B" w:rsidRPr="00AB37BA" w:rsidRDefault="0020499B" w:rsidP="002A71B3">
            <w:pPr>
              <w:pStyle w:val="rowtabella0"/>
              <w:rPr>
                <w:color w:val="002060"/>
              </w:rPr>
            </w:pPr>
            <w:r w:rsidRPr="00AB37BA">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FA3947"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73FFE8" w14:textId="77777777" w:rsidR="0020499B" w:rsidRPr="00AB37BA" w:rsidRDefault="0020499B" w:rsidP="002A71B3">
            <w:pPr>
              <w:pStyle w:val="rowtabella0"/>
              <w:rPr>
                <w:color w:val="002060"/>
              </w:rPr>
            </w:pPr>
            <w:r w:rsidRPr="00AB37BA">
              <w:rPr>
                <w:color w:val="002060"/>
              </w:rPr>
              <w:t>06/04/2024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2D3A14" w14:textId="77777777" w:rsidR="0020499B" w:rsidRPr="00AB37BA" w:rsidRDefault="0020499B" w:rsidP="002A71B3">
            <w:pPr>
              <w:pStyle w:val="rowtabella0"/>
              <w:rPr>
                <w:color w:val="002060"/>
              </w:rPr>
            </w:pPr>
            <w:r w:rsidRPr="00AB37BA">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19E016" w14:textId="77777777" w:rsidR="0020499B" w:rsidRPr="00AB37BA" w:rsidRDefault="0020499B" w:rsidP="002A71B3">
            <w:pPr>
              <w:pStyle w:val="rowtabella0"/>
              <w:rPr>
                <w:color w:val="002060"/>
              </w:rPr>
            </w:pPr>
            <w:r w:rsidRPr="00AB37B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B6AF7D" w14:textId="77777777" w:rsidR="0020499B" w:rsidRPr="00AB37BA" w:rsidRDefault="0020499B" w:rsidP="002A71B3">
            <w:pPr>
              <w:pStyle w:val="rowtabella0"/>
              <w:rPr>
                <w:color w:val="002060"/>
              </w:rPr>
            </w:pPr>
            <w:r w:rsidRPr="00AB37BA">
              <w:rPr>
                <w:color w:val="002060"/>
              </w:rPr>
              <w:t>VIA MONTEPELAGO</w:t>
            </w:r>
          </w:p>
        </w:tc>
      </w:tr>
      <w:tr w:rsidR="0020499B" w:rsidRPr="00AB37BA" w14:paraId="625823CE" w14:textId="77777777" w:rsidTr="002A71B3">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CDBD32" w14:textId="77777777" w:rsidR="0020499B" w:rsidRPr="00AB37BA" w:rsidRDefault="0020499B" w:rsidP="002A71B3">
            <w:pPr>
              <w:pStyle w:val="rowtabella0"/>
              <w:rPr>
                <w:color w:val="002060"/>
              </w:rPr>
            </w:pPr>
            <w:r w:rsidRPr="00AB37BA">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DFDB64" w14:textId="77777777" w:rsidR="0020499B" w:rsidRPr="00AB37BA" w:rsidRDefault="0020499B" w:rsidP="002A71B3">
            <w:pPr>
              <w:pStyle w:val="rowtabella0"/>
              <w:rPr>
                <w:color w:val="002060"/>
              </w:rPr>
            </w:pPr>
            <w:r w:rsidRPr="00AB37BA">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F055F5"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1E6E8C" w14:textId="77777777" w:rsidR="0020499B" w:rsidRPr="00AB37BA" w:rsidRDefault="0020499B" w:rsidP="002A71B3">
            <w:pPr>
              <w:pStyle w:val="rowtabella0"/>
              <w:rPr>
                <w:color w:val="002060"/>
              </w:rPr>
            </w:pPr>
            <w:r w:rsidRPr="00AB37BA">
              <w:rPr>
                <w:color w:val="002060"/>
              </w:rPr>
              <w:t>06/04/2024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83C2D5" w14:textId="77777777" w:rsidR="0020499B" w:rsidRPr="00AB37BA" w:rsidRDefault="0020499B" w:rsidP="002A71B3">
            <w:pPr>
              <w:pStyle w:val="rowtabella0"/>
              <w:rPr>
                <w:color w:val="002060"/>
              </w:rPr>
            </w:pPr>
            <w:r w:rsidRPr="00AB37BA">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D63448" w14:textId="77777777" w:rsidR="0020499B" w:rsidRPr="00AB37BA" w:rsidRDefault="0020499B" w:rsidP="002A71B3">
            <w:pPr>
              <w:pStyle w:val="rowtabella0"/>
              <w:rPr>
                <w:color w:val="002060"/>
              </w:rPr>
            </w:pPr>
            <w:r w:rsidRPr="00AB37BA">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A06BE5" w14:textId="77777777" w:rsidR="0020499B" w:rsidRPr="00AB37BA" w:rsidRDefault="0020499B" w:rsidP="002A71B3">
            <w:pPr>
              <w:pStyle w:val="rowtabella0"/>
              <w:rPr>
                <w:color w:val="002060"/>
              </w:rPr>
            </w:pPr>
            <w:r w:rsidRPr="00AB37BA">
              <w:rPr>
                <w:color w:val="002060"/>
              </w:rPr>
              <w:t xml:space="preserve">VIA </w:t>
            </w:r>
            <w:proofErr w:type="gramStart"/>
            <w:r w:rsidRPr="00AB37BA">
              <w:rPr>
                <w:color w:val="002060"/>
              </w:rPr>
              <w:t>B.BUOZZI</w:t>
            </w:r>
            <w:proofErr w:type="gramEnd"/>
          </w:p>
        </w:tc>
      </w:tr>
      <w:tr w:rsidR="0020499B" w:rsidRPr="00AB37BA" w14:paraId="417C9DE9" w14:textId="77777777" w:rsidTr="002A71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627A16" w14:textId="77777777" w:rsidR="0020499B" w:rsidRPr="00AB37BA" w:rsidRDefault="0020499B" w:rsidP="002A71B3">
            <w:pPr>
              <w:pStyle w:val="rowtabella0"/>
              <w:rPr>
                <w:color w:val="002060"/>
              </w:rPr>
            </w:pPr>
            <w:r w:rsidRPr="00AB37BA">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29F8B" w14:textId="77777777" w:rsidR="0020499B" w:rsidRPr="00AB37BA" w:rsidRDefault="0020499B" w:rsidP="002A71B3">
            <w:pPr>
              <w:pStyle w:val="rowtabella0"/>
              <w:rPr>
                <w:color w:val="002060"/>
              </w:rPr>
            </w:pPr>
            <w:r w:rsidRPr="00AB37BA">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F7383"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F1E2A" w14:textId="77777777" w:rsidR="0020499B" w:rsidRPr="00AB37BA" w:rsidRDefault="0020499B" w:rsidP="002A71B3">
            <w:pPr>
              <w:pStyle w:val="rowtabella0"/>
              <w:rPr>
                <w:color w:val="002060"/>
              </w:rPr>
            </w:pPr>
            <w:r w:rsidRPr="00AB37BA">
              <w:rPr>
                <w:color w:val="002060"/>
              </w:rPr>
              <w:t>07/04/2024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5063A" w14:textId="77777777" w:rsidR="0020499B" w:rsidRPr="00AB37BA" w:rsidRDefault="0020499B" w:rsidP="002A71B3">
            <w:pPr>
              <w:pStyle w:val="rowtabella0"/>
              <w:rPr>
                <w:color w:val="002060"/>
              </w:rPr>
            </w:pPr>
            <w:r w:rsidRPr="00AB37BA">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CB829" w14:textId="77777777" w:rsidR="0020499B" w:rsidRPr="00AB37BA" w:rsidRDefault="0020499B" w:rsidP="002A71B3">
            <w:pPr>
              <w:pStyle w:val="rowtabella0"/>
              <w:rPr>
                <w:color w:val="002060"/>
              </w:rPr>
            </w:pPr>
            <w:r w:rsidRPr="00AB37BA">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51D59C" w14:textId="77777777" w:rsidR="0020499B" w:rsidRPr="00AB37BA" w:rsidRDefault="0020499B" w:rsidP="002A71B3">
            <w:pPr>
              <w:pStyle w:val="rowtabella0"/>
              <w:rPr>
                <w:color w:val="002060"/>
              </w:rPr>
            </w:pPr>
            <w:r w:rsidRPr="00AB37BA">
              <w:rPr>
                <w:color w:val="002060"/>
              </w:rPr>
              <w:t>VIA MADRE TERESA DI CALCUTTA</w:t>
            </w:r>
          </w:p>
        </w:tc>
      </w:tr>
    </w:tbl>
    <w:p w14:paraId="16277F84" w14:textId="77777777" w:rsidR="0020499B" w:rsidRPr="001B77AD" w:rsidRDefault="0020499B" w:rsidP="00B46E19">
      <w:pPr>
        <w:pStyle w:val="breakline"/>
        <w:rPr>
          <w:color w:val="002060"/>
        </w:rPr>
      </w:pPr>
    </w:p>
    <w:p w14:paraId="451AAA60" w14:textId="77777777" w:rsidR="00B46E19" w:rsidRPr="001B77AD" w:rsidRDefault="00B46E19" w:rsidP="00B46E19">
      <w:pPr>
        <w:pStyle w:val="breakline"/>
        <w:rPr>
          <w:color w:val="002060"/>
        </w:rPr>
      </w:pPr>
    </w:p>
    <w:p w14:paraId="2B070A7B" w14:textId="77777777" w:rsidR="00B46E19" w:rsidRPr="001B77AD" w:rsidRDefault="00B46E19" w:rsidP="00B46E19">
      <w:pPr>
        <w:pStyle w:val="titolocampionato0"/>
        <w:shd w:val="clear" w:color="auto" w:fill="CCCCCC"/>
        <w:spacing w:before="80" w:after="40"/>
        <w:rPr>
          <w:color w:val="002060"/>
        </w:rPr>
      </w:pPr>
      <w:r w:rsidRPr="001B77AD">
        <w:rPr>
          <w:color w:val="002060"/>
        </w:rPr>
        <w:t>UNDER 17 C5 REGIONALI MASCHILI</w:t>
      </w:r>
    </w:p>
    <w:p w14:paraId="4829CFD9" w14:textId="77777777" w:rsidR="00B46E19" w:rsidRPr="00A578EF" w:rsidRDefault="00B46E19" w:rsidP="00B46E19">
      <w:pPr>
        <w:pStyle w:val="TITOLOPRINC"/>
        <w:spacing w:before="0" w:beforeAutospacing="0" w:after="0" w:afterAutospacing="0"/>
        <w:rPr>
          <w:color w:val="002060"/>
        </w:rPr>
      </w:pPr>
      <w:r>
        <w:rPr>
          <w:color w:val="002060"/>
        </w:rPr>
        <w:t>FASE FINALE</w:t>
      </w:r>
    </w:p>
    <w:p w14:paraId="07179665" w14:textId="77777777" w:rsidR="00B46E19" w:rsidRDefault="00B46E19" w:rsidP="00B46E19">
      <w:pPr>
        <w:pStyle w:val="LndNormale1"/>
        <w:rPr>
          <w:color w:val="002060"/>
        </w:rPr>
      </w:pPr>
    </w:p>
    <w:p w14:paraId="2EF15D03" w14:textId="77777777" w:rsidR="00B46E19" w:rsidRPr="00E762DC" w:rsidRDefault="00B46E19" w:rsidP="00B46E19">
      <w:pPr>
        <w:pStyle w:val="LndNormale1"/>
        <w:rPr>
          <w:b/>
          <w:i/>
          <w:color w:val="002060"/>
        </w:rPr>
      </w:pPr>
      <w:r>
        <w:rPr>
          <w:b/>
          <w:i/>
          <w:color w:val="002060"/>
        </w:rPr>
        <w:t>Ottavi</w:t>
      </w:r>
      <w:r w:rsidRPr="00E762DC">
        <w:rPr>
          <w:b/>
          <w:i/>
          <w:color w:val="002060"/>
        </w:rPr>
        <w:t xml:space="preserve"> di Finale</w:t>
      </w:r>
    </w:p>
    <w:p w14:paraId="7C89F807" w14:textId="77777777" w:rsidR="00B46E19" w:rsidRPr="00E762DC" w:rsidRDefault="00B46E19" w:rsidP="00B46E19">
      <w:pPr>
        <w:pStyle w:val="Corpodeltesto21"/>
        <w:rPr>
          <w:rFonts w:ascii="Arial" w:hAnsi="Arial" w:cs="Arial"/>
          <w:color w:val="002060"/>
          <w:sz w:val="22"/>
        </w:rPr>
      </w:pPr>
    </w:p>
    <w:p w14:paraId="53FD30BC" w14:textId="77777777" w:rsidR="00B46E19" w:rsidRPr="00E762DC" w:rsidRDefault="00B46E19" w:rsidP="00B46E19">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2</w:t>
      </w:r>
      <w:r w:rsidRPr="00E762DC">
        <w:rPr>
          <w:rFonts w:ascii="Arial" w:hAnsi="Arial" w:cs="Arial"/>
          <w:color w:val="002060"/>
          <w:sz w:val="22"/>
        </w:rPr>
        <w:t>^ classificata girone Silver “B”</w:t>
      </w:r>
      <w:r w:rsidRPr="00E762DC">
        <w:rPr>
          <w:rFonts w:ascii="Arial" w:hAnsi="Arial" w:cs="Arial"/>
          <w:color w:val="002060"/>
          <w:sz w:val="22"/>
        </w:rPr>
        <w:tab/>
        <w:t xml:space="preserve">= </w:t>
      </w:r>
      <w:r>
        <w:rPr>
          <w:rFonts w:ascii="Arial" w:hAnsi="Arial" w:cs="Arial"/>
          <w:color w:val="002060"/>
          <w:sz w:val="22"/>
        </w:rPr>
        <w:t>1</w:t>
      </w:r>
    </w:p>
    <w:p w14:paraId="33437071" w14:textId="77777777" w:rsidR="00B46E19" w:rsidRPr="00DC6766" w:rsidRDefault="00B46E19" w:rsidP="00B46E19">
      <w:pPr>
        <w:pStyle w:val="Corpodeltesto21"/>
        <w:rPr>
          <w:rFonts w:ascii="Arial" w:hAnsi="Arial" w:cs="Arial"/>
          <w:b/>
          <w:bCs/>
          <w:color w:val="002060"/>
          <w:sz w:val="22"/>
        </w:rPr>
      </w:pPr>
      <w:r w:rsidRPr="00DC6766">
        <w:rPr>
          <w:rFonts w:ascii="Arial" w:hAnsi="Arial" w:cs="Arial"/>
          <w:b/>
          <w:bCs/>
          <w:color w:val="002060"/>
          <w:sz w:val="22"/>
        </w:rPr>
        <w:t>C.U.S. MACERATA CALCIO A5 – FUTSAL VIRE GEOSISTEM ASD</w:t>
      </w:r>
      <w:r>
        <w:rPr>
          <w:rFonts w:ascii="Arial" w:hAnsi="Arial" w:cs="Arial"/>
          <w:b/>
          <w:bCs/>
          <w:color w:val="002060"/>
          <w:sz w:val="22"/>
        </w:rPr>
        <w:tab/>
      </w:r>
      <w:r w:rsidRPr="002175AA">
        <w:rPr>
          <w:rFonts w:ascii="Arial" w:hAnsi="Arial" w:cs="Arial"/>
          <w:b/>
          <w:bCs/>
          <w:color w:val="002060"/>
          <w:sz w:val="22"/>
        </w:rPr>
        <w:t>4-6</w:t>
      </w:r>
    </w:p>
    <w:p w14:paraId="3D3D7837" w14:textId="77777777" w:rsidR="00B46E19" w:rsidRDefault="00B46E19" w:rsidP="00B46E19">
      <w:pPr>
        <w:pStyle w:val="Corpodeltesto21"/>
        <w:rPr>
          <w:rFonts w:ascii="Arial" w:hAnsi="Arial" w:cs="Arial"/>
          <w:color w:val="002060"/>
          <w:sz w:val="22"/>
        </w:rPr>
      </w:pPr>
    </w:p>
    <w:p w14:paraId="7A39B5A9" w14:textId="77777777" w:rsidR="00B46E19" w:rsidRPr="00E762DC" w:rsidRDefault="00B46E19" w:rsidP="00B46E19">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2</w:t>
      </w:r>
      <w:r w:rsidRPr="00E762DC">
        <w:rPr>
          <w:rFonts w:ascii="Arial" w:hAnsi="Arial" w:cs="Arial"/>
          <w:color w:val="002060"/>
          <w:sz w:val="22"/>
        </w:rPr>
        <w:t>^ classificata girone Silver “A”</w:t>
      </w:r>
      <w:r w:rsidRPr="00E762DC">
        <w:rPr>
          <w:rFonts w:ascii="Arial" w:hAnsi="Arial" w:cs="Arial"/>
          <w:color w:val="002060"/>
          <w:sz w:val="22"/>
        </w:rPr>
        <w:tab/>
        <w:t xml:space="preserve">= </w:t>
      </w:r>
      <w:r>
        <w:rPr>
          <w:rFonts w:ascii="Arial" w:hAnsi="Arial" w:cs="Arial"/>
          <w:color w:val="002060"/>
          <w:sz w:val="22"/>
        </w:rPr>
        <w:t>2</w:t>
      </w:r>
    </w:p>
    <w:p w14:paraId="12FB12E0" w14:textId="77777777" w:rsidR="00B46E19" w:rsidRPr="002175AA" w:rsidRDefault="00B46E19" w:rsidP="00B46E19">
      <w:pPr>
        <w:pStyle w:val="Corpodeltesto21"/>
        <w:rPr>
          <w:rFonts w:ascii="Arial" w:hAnsi="Arial" w:cs="Arial"/>
          <w:b/>
          <w:bCs/>
          <w:color w:val="002060"/>
          <w:sz w:val="22"/>
        </w:rPr>
      </w:pPr>
      <w:r w:rsidRPr="00DC6766">
        <w:rPr>
          <w:rFonts w:ascii="Arial" w:hAnsi="Arial" w:cs="Arial"/>
          <w:b/>
          <w:bCs/>
          <w:color w:val="002060"/>
          <w:sz w:val="22"/>
        </w:rPr>
        <w:t xml:space="preserve">C.U.S. ANCONA – AUDAX 1970 </w:t>
      </w:r>
      <w:proofErr w:type="gramStart"/>
      <w:r w:rsidRPr="00DC6766">
        <w:rPr>
          <w:rFonts w:ascii="Arial" w:hAnsi="Arial" w:cs="Arial"/>
          <w:b/>
          <w:bCs/>
          <w:color w:val="002060"/>
          <w:sz w:val="22"/>
        </w:rPr>
        <w:t>S.ANGELO</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2175AA">
        <w:rPr>
          <w:rFonts w:ascii="Arial" w:hAnsi="Arial" w:cs="Arial"/>
          <w:b/>
          <w:bCs/>
          <w:color w:val="002060"/>
          <w:sz w:val="22"/>
        </w:rPr>
        <w:t>2-1</w:t>
      </w:r>
    </w:p>
    <w:p w14:paraId="450FE63A" w14:textId="77777777" w:rsidR="00B46E19" w:rsidRDefault="00B46E19" w:rsidP="00B46E19">
      <w:pPr>
        <w:pStyle w:val="Corpodeltesto21"/>
        <w:rPr>
          <w:rFonts w:ascii="Arial" w:hAnsi="Arial" w:cs="Arial"/>
          <w:color w:val="002060"/>
          <w:sz w:val="22"/>
        </w:rPr>
      </w:pPr>
    </w:p>
    <w:p w14:paraId="0E002A85" w14:textId="77777777" w:rsidR="00B46E19" w:rsidRPr="00E762DC" w:rsidRDefault="00B46E19" w:rsidP="00B46E19">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7</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w:t>
      </w:r>
      <w:r w:rsidRPr="00E762DC">
        <w:rPr>
          <w:rFonts w:ascii="Arial" w:hAnsi="Arial" w:cs="Arial"/>
          <w:color w:val="002060"/>
          <w:sz w:val="22"/>
        </w:rPr>
        <w:t xml:space="preserve">^ classificata girone </w:t>
      </w:r>
      <w:r>
        <w:rPr>
          <w:rFonts w:ascii="Arial" w:hAnsi="Arial" w:cs="Arial"/>
          <w:color w:val="002060"/>
          <w:sz w:val="22"/>
        </w:rPr>
        <w:t>Silver “B”</w:t>
      </w:r>
      <w:r w:rsidRPr="00E762DC">
        <w:rPr>
          <w:rFonts w:ascii="Arial" w:hAnsi="Arial" w:cs="Arial"/>
          <w:color w:val="002060"/>
          <w:sz w:val="22"/>
        </w:rPr>
        <w:tab/>
        <w:t xml:space="preserve">= </w:t>
      </w:r>
      <w:r>
        <w:rPr>
          <w:rFonts w:ascii="Arial" w:hAnsi="Arial" w:cs="Arial"/>
          <w:color w:val="002060"/>
          <w:sz w:val="22"/>
        </w:rPr>
        <w:t>3</w:t>
      </w:r>
    </w:p>
    <w:p w14:paraId="376BF5ED" w14:textId="77777777" w:rsidR="00B46E19" w:rsidRPr="00DC6766" w:rsidRDefault="00B46E19" w:rsidP="00B46E19">
      <w:pPr>
        <w:pStyle w:val="Corpodeltesto21"/>
        <w:rPr>
          <w:rFonts w:ascii="Arial" w:hAnsi="Arial" w:cs="Arial"/>
          <w:b/>
          <w:bCs/>
          <w:color w:val="002060"/>
          <w:sz w:val="22"/>
        </w:rPr>
      </w:pPr>
      <w:r w:rsidRPr="00DC6766">
        <w:rPr>
          <w:rFonts w:ascii="Arial" w:hAnsi="Arial" w:cs="Arial"/>
          <w:b/>
          <w:bCs/>
          <w:color w:val="002060"/>
          <w:sz w:val="22"/>
        </w:rPr>
        <w:t>JESI – REAL FABRIANO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2175AA">
        <w:rPr>
          <w:rFonts w:ascii="Arial" w:hAnsi="Arial" w:cs="Arial"/>
          <w:b/>
          <w:bCs/>
          <w:color w:val="002060"/>
          <w:sz w:val="22"/>
        </w:rPr>
        <w:t>6-4</w:t>
      </w:r>
    </w:p>
    <w:p w14:paraId="43C6551F" w14:textId="77777777" w:rsidR="00B46E19" w:rsidRDefault="00B46E19" w:rsidP="00B46E19">
      <w:pPr>
        <w:pStyle w:val="Corpodeltesto21"/>
        <w:rPr>
          <w:rFonts w:ascii="Arial" w:hAnsi="Arial" w:cs="Arial"/>
          <w:color w:val="002060"/>
          <w:sz w:val="22"/>
        </w:rPr>
      </w:pPr>
    </w:p>
    <w:p w14:paraId="2ABC5FCD" w14:textId="77777777" w:rsidR="00B46E19" w:rsidRPr="00E762DC" w:rsidRDefault="00B46E19" w:rsidP="00B46E19">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8</w:t>
      </w:r>
      <w:r w:rsidRPr="00E762DC">
        <w:rPr>
          <w:rFonts w:ascii="Arial" w:hAnsi="Arial" w:cs="Arial"/>
          <w:color w:val="002060"/>
          <w:sz w:val="22"/>
        </w:rPr>
        <w:t>^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1</w:t>
      </w:r>
      <w:r w:rsidRPr="00E762DC">
        <w:rPr>
          <w:rFonts w:ascii="Arial" w:hAnsi="Arial" w:cs="Arial"/>
          <w:color w:val="002060"/>
          <w:sz w:val="22"/>
        </w:rPr>
        <w:t>^ classificata girone</w:t>
      </w:r>
      <w:r>
        <w:rPr>
          <w:rFonts w:ascii="Arial" w:hAnsi="Arial" w:cs="Arial"/>
          <w:color w:val="002060"/>
          <w:sz w:val="22"/>
        </w:rPr>
        <w:t xml:space="preserve"> Silver “A”</w:t>
      </w:r>
      <w:r w:rsidRPr="00E762DC">
        <w:rPr>
          <w:rFonts w:ascii="Arial" w:hAnsi="Arial" w:cs="Arial"/>
          <w:color w:val="002060"/>
          <w:sz w:val="22"/>
        </w:rPr>
        <w:tab/>
        <w:t xml:space="preserve">= </w:t>
      </w:r>
      <w:r>
        <w:rPr>
          <w:rFonts w:ascii="Arial" w:hAnsi="Arial" w:cs="Arial"/>
          <w:color w:val="002060"/>
          <w:sz w:val="22"/>
        </w:rPr>
        <w:t>4</w:t>
      </w:r>
    </w:p>
    <w:p w14:paraId="17B417A3" w14:textId="77777777" w:rsidR="00B46E19" w:rsidRPr="002175AA" w:rsidRDefault="00B46E19" w:rsidP="00B46E19">
      <w:pPr>
        <w:pStyle w:val="Corpodeltesto21"/>
        <w:rPr>
          <w:rFonts w:ascii="Arial" w:hAnsi="Arial" w:cs="Arial"/>
          <w:b/>
          <w:bCs/>
          <w:color w:val="002060"/>
          <w:sz w:val="22"/>
        </w:rPr>
      </w:pPr>
      <w:r w:rsidRPr="00DC6766">
        <w:rPr>
          <w:rFonts w:ascii="Arial" w:hAnsi="Arial" w:cs="Arial"/>
          <w:b/>
          <w:bCs/>
          <w:color w:val="002060"/>
          <w:sz w:val="22"/>
        </w:rPr>
        <w:t>TRE TORRI A.S.D. – BULDOG T.N.T. LUCREZIA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2175AA">
        <w:rPr>
          <w:rFonts w:ascii="Arial" w:hAnsi="Arial" w:cs="Arial"/>
          <w:b/>
          <w:bCs/>
          <w:color w:val="002060"/>
          <w:sz w:val="22"/>
        </w:rPr>
        <w:t>3-3</w:t>
      </w:r>
    </w:p>
    <w:p w14:paraId="72FB8BB9" w14:textId="77777777" w:rsidR="00B46E19" w:rsidRPr="00E762DC" w:rsidRDefault="00B46E19" w:rsidP="00B46E19">
      <w:pPr>
        <w:pStyle w:val="Corpodeltesto21"/>
        <w:rPr>
          <w:rFonts w:ascii="Arial" w:hAnsi="Arial" w:cs="Arial"/>
          <w:color w:val="002060"/>
          <w:sz w:val="22"/>
        </w:rPr>
      </w:pPr>
    </w:p>
    <w:p w14:paraId="372C2B4C" w14:textId="77777777" w:rsidR="00B46E19" w:rsidRPr="00E762DC" w:rsidRDefault="00B46E19" w:rsidP="00B46E19">
      <w:pPr>
        <w:pStyle w:val="LndNormale1"/>
        <w:rPr>
          <w:color w:val="002060"/>
        </w:rPr>
      </w:pPr>
      <w:r w:rsidRPr="00E762DC">
        <w:rPr>
          <w:color w:val="002060"/>
        </w:rPr>
        <w:tab/>
      </w:r>
    </w:p>
    <w:p w14:paraId="3485DC73" w14:textId="77777777" w:rsidR="00B46E19" w:rsidRPr="00E762DC" w:rsidRDefault="00B46E19" w:rsidP="00B46E19">
      <w:pPr>
        <w:pStyle w:val="LndNormale1"/>
        <w:rPr>
          <w:rFonts w:cs="Arial"/>
          <w:color w:val="002060"/>
        </w:rPr>
      </w:pPr>
      <w:r w:rsidRPr="00E762DC">
        <w:rPr>
          <w:b/>
          <w:i/>
          <w:color w:val="002060"/>
        </w:rPr>
        <w:t>Quarti di Finale</w:t>
      </w:r>
    </w:p>
    <w:p w14:paraId="0E66F974" w14:textId="77777777" w:rsidR="00B46E19" w:rsidRPr="00E762DC" w:rsidRDefault="00B46E19" w:rsidP="00B46E19">
      <w:pPr>
        <w:pStyle w:val="Corpodeltesto21"/>
        <w:rPr>
          <w:rFonts w:ascii="Arial" w:hAnsi="Arial" w:cs="Arial"/>
          <w:color w:val="002060"/>
          <w:sz w:val="22"/>
        </w:rPr>
      </w:pPr>
    </w:p>
    <w:p w14:paraId="1F7C8A2B" w14:textId="77777777" w:rsidR="00B46E19" w:rsidRPr="00E762DC" w:rsidRDefault="00B46E19" w:rsidP="00B46E19">
      <w:pPr>
        <w:pStyle w:val="Corpodeltesto21"/>
        <w:rPr>
          <w:rFonts w:ascii="Arial" w:hAnsi="Arial" w:cs="Arial"/>
          <w:color w:val="002060"/>
          <w:sz w:val="22"/>
        </w:rPr>
      </w:pPr>
      <w:r w:rsidRPr="00E762DC">
        <w:rPr>
          <w:rFonts w:ascii="Arial" w:hAnsi="Arial" w:cs="Arial"/>
          <w:color w:val="002060"/>
          <w:sz w:val="22"/>
        </w:rPr>
        <w:t>- 1^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4</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t>= A</w:t>
      </w:r>
    </w:p>
    <w:p w14:paraId="07CD61DA" w14:textId="77777777" w:rsidR="00B46E19" w:rsidRPr="006017E8" w:rsidRDefault="00B46E19" w:rsidP="00B46E19">
      <w:pPr>
        <w:pStyle w:val="Corpodeltesto21"/>
        <w:rPr>
          <w:rFonts w:ascii="Arial" w:hAnsi="Arial" w:cs="Arial"/>
          <w:b/>
          <w:bCs/>
          <w:color w:val="002060"/>
          <w:sz w:val="22"/>
        </w:rPr>
      </w:pPr>
      <w:r w:rsidRPr="00DC6766">
        <w:rPr>
          <w:rFonts w:ascii="Arial" w:hAnsi="Arial" w:cs="Arial"/>
          <w:b/>
          <w:bCs/>
          <w:color w:val="002060"/>
          <w:sz w:val="22"/>
        </w:rPr>
        <w:t xml:space="preserve">AMICI DEL CENTROSOCIO SP – </w:t>
      </w:r>
      <w:r>
        <w:rPr>
          <w:rFonts w:ascii="Arial" w:hAnsi="Arial" w:cs="Arial"/>
          <w:b/>
          <w:bCs/>
          <w:color w:val="002060"/>
          <w:sz w:val="22"/>
        </w:rPr>
        <w:t>TRE TORRI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14-2</w:t>
      </w:r>
    </w:p>
    <w:p w14:paraId="6D2F8D95" w14:textId="77777777" w:rsidR="00B46E19" w:rsidRDefault="00B46E19" w:rsidP="00B46E19">
      <w:pPr>
        <w:pStyle w:val="Corpodeltesto21"/>
        <w:rPr>
          <w:rFonts w:ascii="Arial" w:hAnsi="Arial" w:cs="Arial"/>
          <w:color w:val="002060"/>
          <w:sz w:val="22"/>
        </w:rPr>
      </w:pPr>
    </w:p>
    <w:p w14:paraId="54577F78" w14:textId="77777777" w:rsidR="00B46E19" w:rsidRPr="00E762DC" w:rsidRDefault="00B46E19" w:rsidP="00B46E19">
      <w:pPr>
        <w:pStyle w:val="Corpodeltesto21"/>
        <w:rPr>
          <w:rFonts w:ascii="Arial" w:hAnsi="Arial" w:cs="Arial"/>
          <w:color w:val="002060"/>
          <w:sz w:val="22"/>
        </w:rPr>
      </w:pPr>
      <w:r w:rsidRPr="00E762DC">
        <w:rPr>
          <w:rFonts w:ascii="Arial" w:hAnsi="Arial" w:cs="Arial"/>
          <w:color w:val="002060"/>
          <w:sz w:val="22"/>
        </w:rPr>
        <w:t>- 2^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3</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t>= B</w:t>
      </w:r>
    </w:p>
    <w:p w14:paraId="3BC1FFA0" w14:textId="77777777" w:rsidR="00B46E19" w:rsidRPr="006017E8" w:rsidRDefault="00B46E19" w:rsidP="00B46E19">
      <w:pPr>
        <w:pStyle w:val="Corpodeltesto21"/>
        <w:rPr>
          <w:rFonts w:ascii="Arial" w:hAnsi="Arial" w:cs="Arial"/>
          <w:b/>
          <w:bCs/>
          <w:color w:val="002060"/>
          <w:sz w:val="22"/>
        </w:rPr>
      </w:pPr>
      <w:r w:rsidRPr="00DC6766">
        <w:rPr>
          <w:rFonts w:ascii="Arial" w:hAnsi="Arial" w:cs="Arial"/>
          <w:b/>
          <w:bCs/>
          <w:color w:val="002060"/>
          <w:sz w:val="22"/>
        </w:rPr>
        <w:t xml:space="preserve">ITALSERVICE C5 – </w:t>
      </w:r>
      <w:r>
        <w:rPr>
          <w:rFonts w:ascii="Arial" w:hAnsi="Arial" w:cs="Arial"/>
          <w:b/>
          <w:bCs/>
          <w:color w:val="002060"/>
          <w:sz w:val="22"/>
        </w:rPr>
        <w:t>JESI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6-2</w:t>
      </w:r>
    </w:p>
    <w:p w14:paraId="1C787F95" w14:textId="77777777" w:rsidR="00B46E19" w:rsidRDefault="00B46E19" w:rsidP="00B46E19">
      <w:pPr>
        <w:pStyle w:val="Corpodeltesto21"/>
        <w:rPr>
          <w:rFonts w:ascii="Arial" w:hAnsi="Arial" w:cs="Arial"/>
          <w:color w:val="002060"/>
          <w:sz w:val="22"/>
        </w:rPr>
      </w:pPr>
    </w:p>
    <w:p w14:paraId="55C34487" w14:textId="77777777" w:rsidR="00B46E19" w:rsidRPr="00E762DC" w:rsidRDefault="00B46E19" w:rsidP="00B46E19">
      <w:pPr>
        <w:pStyle w:val="Corpodeltesto21"/>
        <w:rPr>
          <w:rFonts w:ascii="Arial" w:hAnsi="Arial" w:cs="Arial"/>
          <w:color w:val="002060"/>
          <w:sz w:val="22"/>
        </w:rPr>
      </w:pPr>
      <w:r w:rsidRPr="00E762DC">
        <w:rPr>
          <w:rFonts w:ascii="Arial" w:hAnsi="Arial" w:cs="Arial"/>
          <w:color w:val="002060"/>
          <w:sz w:val="22"/>
        </w:rPr>
        <w:t>- 3^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2</w:t>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C</w:t>
      </w:r>
    </w:p>
    <w:p w14:paraId="3F28E13C" w14:textId="77777777" w:rsidR="00B46E19" w:rsidRPr="006017E8" w:rsidRDefault="00B46E19" w:rsidP="00B46E19">
      <w:pPr>
        <w:pStyle w:val="Corpodeltesto21"/>
        <w:rPr>
          <w:rFonts w:ascii="Arial" w:hAnsi="Arial" w:cs="Arial"/>
          <w:b/>
          <w:bCs/>
          <w:color w:val="002060"/>
          <w:sz w:val="22"/>
        </w:rPr>
      </w:pPr>
      <w:r w:rsidRPr="00DC6766">
        <w:rPr>
          <w:rFonts w:ascii="Arial" w:hAnsi="Arial" w:cs="Arial"/>
          <w:b/>
          <w:bCs/>
          <w:color w:val="002060"/>
          <w:sz w:val="22"/>
        </w:rPr>
        <w:t xml:space="preserve">ACLI MANTOVANI CALCIO A 5 – </w:t>
      </w:r>
      <w:r>
        <w:rPr>
          <w:rFonts w:ascii="Arial" w:hAnsi="Arial" w:cs="Arial"/>
          <w:b/>
          <w:bCs/>
          <w:color w:val="002060"/>
          <w:sz w:val="22"/>
        </w:rPr>
        <w:t>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5-5</w:t>
      </w:r>
    </w:p>
    <w:p w14:paraId="1E558DBF" w14:textId="77777777" w:rsidR="00B46E19" w:rsidRDefault="00B46E19" w:rsidP="00B46E19">
      <w:pPr>
        <w:pStyle w:val="Corpodeltesto21"/>
        <w:rPr>
          <w:rFonts w:ascii="Arial" w:hAnsi="Arial" w:cs="Arial"/>
          <w:color w:val="002060"/>
          <w:sz w:val="22"/>
        </w:rPr>
      </w:pPr>
    </w:p>
    <w:p w14:paraId="532B8EC9" w14:textId="77777777" w:rsidR="00B46E19" w:rsidRPr="00E762DC" w:rsidRDefault="00B46E19" w:rsidP="00B46E19">
      <w:pPr>
        <w:pStyle w:val="Corpodeltesto21"/>
        <w:rPr>
          <w:rFonts w:ascii="Arial" w:hAnsi="Arial" w:cs="Arial"/>
          <w:color w:val="002060"/>
          <w:sz w:val="22"/>
        </w:rPr>
      </w:pPr>
      <w:r w:rsidRPr="00E762DC">
        <w:rPr>
          <w:rFonts w:ascii="Arial" w:hAnsi="Arial" w:cs="Arial"/>
          <w:color w:val="002060"/>
          <w:sz w:val="22"/>
        </w:rPr>
        <w:t>- 4^ classificata girone Gold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vincente 1</w:t>
      </w:r>
      <w:r>
        <w:rPr>
          <w:rFonts w:ascii="Arial" w:hAnsi="Arial" w:cs="Arial"/>
          <w:color w:val="002060"/>
          <w:sz w:val="22"/>
        </w:rPr>
        <w:tab/>
      </w:r>
      <w:r>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t>= D</w:t>
      </w:r>
    </w:p>
    <w:p w14:paraId="491189EA" w14:textId="77777777" w:rsidR="00B46E19" w:rsidRPr="00B46E19" w:rsidRDefault="00B46E19" w:rsidP="00B46E19">
      <w:pPr>
        <w:pStyle w:val="Corpodeltesto21"/>
        <w:rPr>
          <w:rFonts w:ascii="Arial" w:hAnsi="Arial" w:cs="Arial"/>
          <w:b/>
          <w:bCs/>
          <w:i/>
          <w:iCs/>
          <w:color w:val="002060"/>
          <w:sz w:val="22"/>
        </w:rPr>
      </w:pPr>
      <w:r w:rsidRPr="00B46E19">
        <w:rPr>
          <w:rFonts w:ascii="Arial" w:hAnsi="Arial" w:cs="Arial"/>
          <w:b/>
          <w:bCs/>
          <w:color w:val="002060"/>
          <w:sz w:val="22"/>
        </w:rPr>
        <w:t>FIGHT BULLS CORRIDONIA – FUTSAL VIRE GEOSISTEM ASD</w:t>
      </w:r>
      <w:r w:rsidRPr="00B46E19">
        <w:rPr>
          <w:rFonts w:ascii="Arial" w:hAnsi="Arial" w:cs="Arial"/>
          <w:b/>
          <w:bCs/>
          <w:color w:val="002060"/>
          <w:sz w:val="22"/>
        </w:rPr>
        <w:tab/>
        <w:t>6-3</w:t>
      </w:r>
    </w:p>
    <w:p w14:paraId="40E4A821" w14:textId="77777777" w:rsidR="00B46E19" w:rsidRPr="00B46E19" w:rsidRDefault="00B46E19" w:rsidP="00B46E19">
      <w:pPr>
        <w:pStyle w:val="Corpodeltesto21"/>
        <w:rPr>
          <w:color w:val="002060"/>
          <w:szCs w:val="22"/>
        </w:rPr>
      </w:pPr>
    </w:p>
    <w:p w14:paraId="1F12D6D4" w14:textId="77777777" w:rsidR="00B46E19" w:rsidRPr="00E762DC" w:rsidRDefault="00B46E19" w:rsidP="00B46E19">
      <w:pPr>
        <w:pStyle w:val="LndNormale1"/>
        <w:rPr>
          <w:b/>
          <w:i/>
          <w:color w:val="002060"/>
        </w:rPr>
      </w:pPr>
      <w:r>
        <w:rPr>
          <w:b/>
          <w:i/>
          <w:color w:val="002060"/>
        </w:rPr>
        <w:t>Semifinali (gara unica 06/04/2024)</w:t>
      </w:r>
    </w:p>
    <w:p w14:paraId="30C83884" w14:textId="77777777" w:rsidR="00B46E19" w:rsidRPr="00E762DC" w:rsidRDefault="00B46E19" w:rsidP="00B46E19">
      <w:pPr>
        <w:pStyle w:val="Corpodeltesto21"/>
        <w:rPr>
          <w:rFonts w:ascii="Arial" w:hAnsi="Arial" w:cs="Arial"/>
          <w:color w:val="002060"/>
          <w:sz w:val="22"/>
        </w:rPr>
      </w:pPr>
      <w:r w:rsidRPr="00E762DC">
        <w:rPr>
          <w:rFonts w:ascii="Arial" w:hAnsi="Arial" w:cs="Arial"/>
          <w:color w:val="002060"/>
          <w:sz w:val="22"/>
        </w:rPr>
        <w:t xml:space="preserve">Le 4 squadre qualificate disputeranno </w:t>
      </w:r>
      <w:r>
        <w:rPr>
          <w:rFonts w:ascii="Arial" w:hAnsi="Arial" w:cs="Arial"/>
          <w:color w:val="002060"/>
          <w:sz w:val="22"/>
        </w:rPr>
        <w:t>Semifinali</w:t>
      </w:r>
      <w:r w:rsidRPr="00E762DC">
        <w:rPr>
          <w:rFonts w:ascii="Arial" w:hAnsi="Arial" w:cs="Arial"/>
          <w:color w:val="002060"/>
          <w:sz w:val="22"/>
        </w:rPr>
        <w:t xml:space="preserve"> in gara unica </w:t>
      </w:r>
      <w:r>
        <w:rPr>
          <w:rFonts w:ascii="Arial" w:hAnsi="Arial" w:cs="Arial"/>
          <w:color w:val="002060"/>
          <w:sz w:val="22"/>
        </w:rPr>
        <w:t>in casa della squadra meglio piazzata al termine della seconda fase.</w:t>
      </w:r>
    </w:p>
    <w:p w14:paraId="0C2CEDF5" w14:textId="77777777" w:rsidR="00B46E19" w:rsidRPr="00E762DC" w:rsidRDefault="00B46E19" w:rsidP="00B46E19">
      <w:pPr>
        <w:pStyle w:val="Corpodeltesto21"/>
        <w:rPr>
          <w:rFonts w:ascii="Arial" w:hAnsi="Arial" w:cs="Arial"/>
          <w:color w:val="002060"/>
          <w:sz w:val="22"/>
        </w:rPr>
      </w:pPr>
      <w:r w:rsidRPr="00E762DC">
        <w:rPr>
          <w:rFonts w:ascii="Arial" w:hAnsi="Arial" w:cs="Arial"/>
          <w:color w:val="002060"/>
          <w:sz w:val="22"/>
        </w:rPr>
        <w:t>Gli abbinamenti saranno composti secondo il seguente criterio:</w:t>
      </w:r>
    </w:p>
    <w:p w14:paraId="32B186DA" w14:textId="77777777" w:rsidR="00B46E19" w:rsidRPr="00E762DC" w:rsidRDefault="00B46E19" w:rsidP="00B46E19">
      <w:pPr>
        <w:pStyle w:val="Corpodeltesto21"/>
        <w:rPr>
          <w:rFonts w:ascii="Arial" w:hAnsi="Arial" w:cs="Arial"/>
          <w:color w:val="002060"/>
          <w:sz w:val="22"/>
        </w:rPr>
      </w:pPr>
      <w:r w:rsidRPr="00E762DC">
        <w:rPr>
          <w:rFonts w:ascii="Arial" w:hAnsi="Arial" w:cs="Arial"/>
          <w:color w:val="002060"/>
          <w:sz w:val="22"/>
        </w:rPr>
        <w:t xml:space="preserve">- vincente A </w:t>
      </w:r>
      <w:r w:rsidRPr="00E762DC">
        <w:rPr>
          <w:rFonts w:ascii="Arial" w:hAnsi="Arial" w:cs="Arial"/>
          <w:color w:val="002060"/>
          <w:sz w:val="22"/>
        </w:rPr>
        <w:tab/>
      </w:r>
      <w:r w:rsidRPr="00E762DC">
        <w:rPr>
          <w:rFonts w:ascii="Arial" w:hAnsi="Arial" w:cs="Arial"/>
          <w:color w:val="002060"/>
          <w:sz w:val="22"/>
        </w:rPr>
        <w:tab/>
        <w:t xml:space="preserve">- </w:t>
      </w:r>
      <w:r w:rsidRPr="00E762DC">
        <w:rPr>
          <w:rFonts w:ascii="Arial" w:hAnsi="Arial" w:cs="Arial"/>
          <w:color w:val="002060"/>
          <w:sz w:val="22"/>
        </w:rPr>
        <w:tab/>
        <w:t>vincente D</w:t>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r w:rsidRPr="00E762DC">
        <w:rPr>
          <w:rFonts w:ascii="Arial" w:hAnsi="Arial" w:cs="Arial"/>
          <w:color w:val="002060"/>
          <w:sz w:val="22"/>
        </w:rPr>
        <w:tab/>
      </w:r>
    </w:p>
    <w:p w14:paraId="5F8F3189" w14:textId="77777777" w:rsidR="00B46E19" w:rsidRPr="00DF38A7" w:rsidRDefault="00B46E19" w:rsidP="00B46E19">
      <w:pPr>
        <w:pStyle w:val="Corpodeltesto21"/>
        <w:rPr>
          <w:rFonts w:ascii="Arial" w:hAnsi="Arial" w:cs="Arial"/>
          <w:b/>
          <w:bCs/>
          <w:i/>
          <w:iCs/>
          <w:color w:val="002060"/>
          <w:sz w:val="22"/>
        </w:rPr>
      </w:pPr>
      <w:r w:rsidRPr="001B77AD">
        <w:rPr>
          <w:rFonts w:ascii="Arial" w:hAnsi="Arial" w:cs="Arial"/>
          <w:b/>
          <w:bCs/>
          <w:color w:val="002060"/>
          <w:sz w:val="22"/>
        </w:rPr>
        <w:t>AMICI DEL CENTROSOCIO SP. – FIGHT BULLS CORRIDONIA</w:t>
      </w:r>
      <w:r w:rsidRPr="00DF38A7">
        <w:rPr>
          <w:rFonts w:ascii="Arial" w:hAnsi="Arial" w:cs="Arial"/>
          <w:b/>
          <w:bCs/>
          <w:i/>
          <w:iCs/>
          <w:color w:val="002060"/>
          <w:sz w:val="22"/>
        </w:rPr>
        <w:tab/>
        <w:t>06/04/2024, ore 16:00</w:t>
      </w:r>
    </w:p>
    <w:p w14:paraId="136C3488" w14:textId="77777777" w:rsidR="00B46E19" w:rsidRDefault="00B46E19" w:rsidP="00B46E19">
      <w:pPr>
        <w:pStyle w:val="Corpodeltesto21"/>
        <w:rPr>
          <w:rFonts w:ascii="Arial" w:hAnsi="Arial" w:cs="Arial"/>
          <w:color w:val="002060"/>
          <w:sz w:val="22"/>
        </w:rPr>
      </w:pPr>
    </w:p>
    <w:p w14:paraId="3927FE21" w14:textId="77777777" w:rsidR="00B46E19" w:rsidRPr="00E762DC" w:rsidRDefault="00B46E19" w:rsidP="00B46E19">
      <w:pPr>
        <w:pStyle w:val="Corpodeltesto21"/>
        <w:rPr>
          <w:rFonts w:ascii="Arial" w:hAnsi="Arial" w:cs="Arial"/>
          <w:color w:val="002060"/>
          <w:sz w:val="22"/>
        </w:rPr>
      </w:pPr>
      <w:r w:rsidRPr="00E762DC">
        <w:rPr>
          <w:rFonts w:ascii="Arial" w:hAnsi="Arial" w:cs="Arial"/>
          <w:color w:val="002060"/>
          <w:sz w:val="22"/>
        </w:rPr>
        <w:t>- vincente B</w:t>
      </w:r>
      <w:r w:rsidRPr="00E762DC">
        <w:rPr>
          <w:rFonts w:ascii="Arial" w:hAnsi="Arial" w:cs="Arial"/>
          <w:color w:val="002060"/>
          <w:sz w:val="22"/>
        </w:rPr>
        <w:tab/>
      </w:r>
      <w:r w:rsidRPr="00E762DC">
        <w:rPr>
          <w:rFonts w:ascii="Arial" w:hAnsi="Arial" w:cs="Arial"/>
          <w:color w:val="002060"/>
          <w:sz w:val="22"/>
        </w:rPr>
        <w:tab/>
        <w:t>-</w:t>
      </w:r>
      <w:r w:rsidRPr="00E762DC">
        <w:rPr>
          <w:rFonts w:ascii="Arial" w:hAnsi="Arial" w:cs="Arial"/>
          <w:color w:val="002060"/>
          <w:sz w:val="22"/>
        </w:rPr>
        <w:tab/>
        <w:t>vincente C</w:t>
      </w:r>
    </w:p>
    <w:p w14:paraId="4E4CFEB8" w14:textId="77777777" w:rsidR="00B46E19" w:rsidRPr="00DF38A7" w:rsidRDefault="00B46E19" w:rsidP="00B46E19">
      <w:pPr>
        <w:pStyle w:val="Corpodeltesto21"/>
        <w:rPr>
          <w:rFonts w:ascii="Arial" w:hAnsi="Arial" w:cs="Arial"/>
          <w:b/>
          <w:bCs/>
          <w:color w:val="002060"/>
          <w:sz w:val="22"/>
        </w:rPr>
      </w:pPr>
      <w:r w:rsidRPr="00DF38A7">
        <w:rPr>
          <w:rFonts w:ascii="Arial" w:hAnsi="Arial" w:cs="Arial"/>
          <w:b/>
          <w:bCs/>
          <w:color w:val="002060"/>
          <w:sz w:val="22"/>
        </w:rPr>
        <w:t>ITALSERVICE C5 – ACLI MANTOVANI CALCIO</w:t>
      </w:r>
      <w:r>
        <w:rPr>
          <w:rFonts w:ascii="Arial" w:hAnsi="Arial" w:cs="Arial"/>
          <w:b/>
          <w:bCs/>
          <w:color w:val="002060"/>
          <w:sz w:val="22"/>
        </w:rPr>
        <w:t xml:space="preserve">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DF38A7">
        <w:rPr>
          <w:rFonts w:ascii="Arial" w:hAnsi="Arial" w:cs="Arial"/>
          <w:b/>
          <w:bCs/>
          <w:i/>
          <w:iCs/>
          <w:color w:val="002060"/>
          <w:sz w:val="22"/>
        </w:rPr>
        <w:t>07/04/2024, ore 15:00</w:t>
      </w:r>
    </w:p>
    <w:p w14:paraId="7AD4C4AA" w14:textId="77777777" w:rsidR="00B46E19" w:rsidRPr="00DF38A7" w:rsidRDefault="00B46E19" w:rsidP="00B46E19">
      <w:pPr>
        <w:pStyle w:val="Corpodeltesto21"/>
        <w:rPr>
          <w:rFonts w:ascii="Arial" w:hAnsi="Arial" w:cs="Arial"/>
          <w:color w:val="002060"/>
          <w:sz w:val="22"/>
        </w:rPr>
      </w:pPr>
    </w:p>
    <w:p w14:paraId="4F899635" w14:textId="77777777" w:rsidR="00B46E19" w:rsidRPr="00E762DC" w:rsidRDefault="00B46E19" w:rsidP="00B46E19">
      <w:pPr>
        <w:pStyle w:val="Corpodeltesto21"/>
        <w:rPr>
          <w:rFonts w:ascii="Arial" w:hAnsi="Arial" w:cs="Arial"/>
          <w:color w:val="002060"/>
          <w:sz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w:t>
      </w:r>
    </w:p>
    <w:p w14:paraId="6C54512F" w14:textId="77777777" w:rsidR="00B46E19" w:rsidRPr="00E762DC" w:rsidRDefault="00B46E19" w:rsidP="00B46E19">
      <w:pPr>
        <w:pStyle w:val="Corpodeltesto21"/>
        <w:rPr>
          <w:rFonts w:ascii="Arial" w:hAnsi="Arial" w:cs="Arial"/>
          <w:color w:val="002060"/>
          <w:sz w:val="22"/>
        </w:rPr>
      </w:pPr>
      <w:r w:rsidRPr="00E762DC">
        <w:rPr>
          <w:rFonts w:ascii="Arial" w:hAnsi="Arial" w:cs="Arial"/>
          <w:color w:val="002060"/>
          <w:sz w:val="22"/>
        </w:rPr>
        <w:t xml:space="preserve">Se anche al termine dei tempi supplementari si verificasse la situazione di parità si qualificherà al turno successivo la squadra </w:t>
      </w:r>
      <w:r>
        <w:rPr>
          <w:rFonts w:ascii="Arial" w:hAnsi="Arial" w:cs="Arial"/>
          <w:color w:val="002060"/>
          <w:sz w:val="22"/>
        </w:rPr>
        <w:t>miglior classificata al termine della seconda fase</w:t>
      </w:r>
      <w:r w:rsidRPr="00E762DC">
        <w:rPr>
          <w:rFonts w:ascii="Arial" w:hAnsi="Arial" w:cs="Arial"/>
          <w:color w:val="002060"/>
          <w:sz w:val="22"/>
        </w:rPr>
        <w:t>.</w:t>
      </w:r>
    </w:p>
    <w:p w14:paraId="79BB616C" w14:textId="77777777" w:rsidR="00B46E19" w:rsidRPr="00E762DC" w:rsidRDefault="00B46E19" w:rsidP="00B46E19">
      <w:pPr>
        <w:pStyle w:val="Corpodeltesto21"/>
        <w:rPr>
          <w:rFonts w:ascii="Arial" w:hAnsi="Arial" w:cs="Arial"/>
          <w:color w:val="002060"/>
          <w:sz w:val="22"/>
        </w:rPr>
      </w:pPr>
    </w:p>
    <w:p w14:paraId="24955510" w14:textId="77777777" w:rsidR="00B46E19" w:rsidRDefault="00B46E19" w:rsidP="00B46E19">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(13/04/2024)</w:t>
      </w:r>
    </w:p>
    <w:p w14:paraId="0FECFECA" w14:textId="77777777" w:rsidR="00B46E19" w:rsidRPr="00E762DC" w:rsidRDefault="00B46E19" w:rsidP="00B46E19">
      <w:pPr>
        <w:pStyle w:val="Corpodeltesto21"/>
        <w:rPr>
          <w:rFonts w:ascii="Arial" w:hAnsi="Arial" w:cs="Arial"/>
          <w:color w:val="002060"/>
          <w:sz w:val="22"/>
        </w:rPr>
      </w:pPr>
      <w:r w:rsidRPr="00E762DC">
        <w:rPr>
          <w:rFonts w:ascii="Arial" w:hAnsi="Arial" w:cs="Arial"/>
          <w:color w:val="002060"/>
          <w:sz w:val="22"/>
        </w:rPr>
        <w:t xml:space="preserve">Le </w:t>
      </w:r>
      <w:r>
        <w:rPr>
          <w:rFonts w:ascii="Arial" w:hAnsi="Arial" w:cs="Arial"/>
          <w:color w:val="002060"/>
          <w:sz w:val="22"/>
        </w:rPr>
        <w:t>2</w:t>
      </w:r>
      <w:r w:rsidRPr="00E762DC">
        <w:rPr>
          <w:rFonts w:ascii="Arial" w:hAnsi="Arial" w:cs="Arial"/>
          <w:color w:val="002060"/>
          <w:sz w:val="22"/>
        </w:rPr>
        <w:t xml:space="preserve"> squadre qualificate disputeranno </w:t>
      </w:r>
      <w:r>
        <w:rPr>
          <w:rFonts w:ascii="Arial" w:hAnsi="Arial" w:cs="Arial"/>
          <w:color w:val="002060"/>
          <w:sz w:val="22"/>
        </w:rPr>
        <w:t xml:space="preserve">la Finale </w:t>
      </w:r>
      <w:r w:rsidRPr="00E762DC">
        <w:rPr>
          <w:rFonts w:ascii="Arial" w:hAnsi="Arial" w:cs="Arial"/>
          <w:color w:val="002060"/>
          <w:sz w:val="22"/>
        </w:rPr>
        <w:t xml:space="preserve">in gara unica </w:t>
      </w:r>
      <w:r>
        <w:rPr>
          <w:rFonts w:ascii="Arial" w:hAnsi="Arial" w:cs="Arial"/>
          <w:color w:val="002060"/>
          <w:sz w:val="22"/>
        </w:rPr>
        <w:t>in casa della squadra meglio piazzata al termine della seconda fase.</w:t>
      </w:r>
    </w:p>
    <w:p w14:paraId="11F732CC" w14:textId="77777777" w:rsidR="00B46E19" w:rsidRPr="00E762DC" w:rsidRDefault="00B46E19" w:rsidP="00B46E19">
      <w:pPr>
        <w:pStyle w:val="Corpodeltesto21"/>
        <w:rPr>
          <w:rFonts w:ascii="Arial" w:hAnsi="Arial" w:cs="Arial"/>
          <w:b/>
          <w:bCs/>
          <w:i/>
          <w:iCs/>
          <w:color w:val="002060"/>
          <w:sz w:val="22"/>
          <w:szCs w:val="22"/>
        </w:rPr>
      </w:pPr>
    </w:p>
    <w:p w14:paraId="5364846A" w14:textId="77777777" w:rsidR="00B46E19" w:rsidRDefault="00B46E19" w:rsidP="00B46E19">
      <w:pPr>
        <w:pStyle w:val="Corpodeltesto21"/>
        <w:rPr>
          <w:rFonts w:ascii="Arial" w:hAnsi="Arial" w:cs="Arial"/>
          <w:color w:val="002060"/>
          <w:sz w:val="22"/>
        </w:rPr>
      </w:pPr>
      <w:r w:rsidRPr="001B3286">
        <w:rPr>
          <w:rFonts w:ascii="Arial" w:hAnsi="Arial" w:cs="Arial"/>
          <w:color w:val="002060"/>
          <w:sz w:val="22"/>
        </w:rPr>
        <w:t xml:space="preserve">Al termine dei tempi regolamentari, in caso di parità, si disputeranno due tempi supplementari di </w:t>
      </w:r>
      <w:proofErr w:type="gramStart"/>
      <w:r w:rsidRPr="001B3286">
        <w:rPr>
          <w:rFonts w:ascii="Arial" w:hAnsi="Arial" w:cs="Arial"/>
          <w:color w:val="002060"/>
          <w:sz w:val="22"/>
        </w:rPr>
        <w:t>5</w:t>
      </w:r>
      <w:proofErr w:type="gramEnd"/>
      <w:r w:rsidRPr="001B3286">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238BB36" w14:textId="77777777" w:rsidR="00B46E19" w:rsidRDefault="00B46E19" w:rsidP="00B46E19">
      <w:pPr>
        <w:pStyle w:val="Corpodeltesto21"/>
        <w:rPr>
          <w:rFonts w:ascii="Arial" w:hAnsi="Arial" w:cs="Arial"/>
          <w:color w:val="002060"/>
          <w:sz w:val="22"/>
        </w:rPr>
      </w:pPr>
    </w:p>
    <w:p w14:paraId="6572E540" w14:textId="77777777" w:rsidR="00B46E19" w:rsidRPr="001B77AD" w:rsidRDefault="00B46E19" w:rsidP="00B46E19">
      <w:pPr>
        <w:pStyle w:val="titoloprinc0"/>
        <w:rPr>
          <w:color w:val="002060"/>
        </w:rPr>
      </w:pPr>
      <w:r w:rsidRPr="001B77AD">
        <w:rPr>
          <w:color w:val="002060"/>
        </w:rPr>
        <w:t>RISULTATI</w:t>
      </w:r>
    </w:p>
    <w:p w14:paraId="03D1B1E7" w14:textId="77777777" w:rsidR="00B46E19" w:rsidRPr="001B77AD" w:rsidRDefault="00B46E19" w:rsidP="00B46E19">
      <w:pPr>
        <w:pStyle w:val="breakline"/>
        <w:rPr>
          <w:color w:val="002060"/>
        </w:rPr>
      </w:pPr>
    </w:p>
    <w:p w14:paraId="1EA2A2BE" w14:textId="77777777" w:rsidR="00B46E19" w:rsidRPr="001B77AD" w:rsidRDefault="00B46E19" w:rsidP="00B46E19">
      <w:pPr>
        <w:pStyle w:val="sottotitolocampionato10"/>
        <w:rPr>
          <w:color w:val="002060"/>
        </w:rPr>
      </w:pPr>
      <w:r w:rsidRPr="001B77AD">
        <w:rPr>
          <w:color w:val="002060"/>
        </w:rPr>
        <w:t>RISULTATI UFFICIALI GARE DEL 23/03/2024</w:t>
      </w:r>
    </w:p>
    <w:p w14:paraId="0E711DE2" w14:textId="77777777" w:rsidR="00906811" w:rsidRPr="00906811" w:rsidRDefault="00906811" w:rsidP="00906811">
      <w:pPr>
        <w:pStyle w:val="sottotitolocampionato20"/>
        <w:spacing w:before="0" w:beforeAutospacing="0" w:after="0" w:afterAutospacing="0"/>
        <w:rPr>
          <w:rFonts w:ascii="Arial" w:hAnsi="Arial" w:cs="Arial"/>
          <w:color w:val="002060"/>
          <w:sz w:val="20"/>
          <w:szCs w:val="20"/>
        </w:rPr>
      </w:pPr>
      <w:r w:rsidRPr="00906811">
        <w:rPr>
          <w:rFonts w:ascii="Arial" w:hAnsi="Arial" w:cs="Arial"/>
          <w:color w:val="002060"/>
          <w:sz w:val="20"/>
          <w:szCs w:val="20"/>
        </w:rPr>
        <w:t>Si trascrivono qui di seguito i risultati ufficiali delle gare disputate</w:t>
      </w:r>
    </w:p>
    <w:p w14:paraId="14C278D6" w14:textId="77777777" w:rsidR="00B46E19" w:rsidRPr="001B77AD" w:rsidRDefault="00B46E19" w:rsidP="00B46E1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46E19" w:rsidRPr="001B77AD" w14:paraId="7A6EA62E" w14:textId="77777777" w:rsidTr="002A71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6E19" w:rsidRPr="001B77AD" w14:paraId="08630D8F" w14:textId="77777777" w:rsidTr="002A71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26756" w14:textId="77777777" w:rsidR="00B46E19" w:rsidRPr="001B77AD" w:rsidRDefault="00B46E19" w:rsidP="002A71B3">
                  <w:pPr>
                    <w:pStyle w:val="headertabella0"/>
                    <w:rPr>
                      <w:color w:val="002060"/>
                    </w:rPr>
                  </w:pPr>
                  <w:r w:rsidRPr="001B77AD">
                    <w:rPr>
                      <w:color w:val="002060"/>
                    </w:rPr>
                    <w:t>GIRONE QF - 1 Giornata - A</w:t>
                  </w:r>
                </w:p>
              </w:tc>
            </w:tr>
            <w:tr w:rsidR="00B46E19" w:rsidRPr="001B77AD" w14:paraId="687AB761" w14:textId="77777777" w:rsidTr="002A71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0BED15" w14:textId="77777777" w:rsidR="00B46E19" w:rsidRPr="001B77AD" w:rsidRDefault="00B46E19" w:rsidP="002A71B3">
                  <w:pPr>
                    <w:pStyle w:val="rowtabella0"/>
                    <w:rPr>
                      <w:color w:val="002060"/>
                    </w:rPr>
                  </w:pPr>
                  <w:r w:rsidRPr="001B77AD">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31911" w14:textId="77777777" w:rsidR="00B46E19" w:rsidRPr="001B77AD" w:rsidRDefault="00B46E19" w:rsidP="002A71B3">
                  <w:pPr>
                    <w:pStyle w:val="rowtabella0"/>
                    <w:rPr>
                      <w:color w:val="002060"/>
                    </w:rPr>
                  </w:pPr>
                  <w:r w:rsidRPr="001B77AD">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5843B" w14:textId="77777777" w:rsidR="00B46E19" w:rsidRPr="001B77AD" w:rsidRDefault="00B46E19" w:rsidP="002A71B3">
                  <w:pPr>
                    <w:pStyle w:val="rowtabella0"/>
                    <w:jc w:val="center"/>
                    <w:rPr>
                      <w:color w:val="002060"/>
                    </w:rPr>
                  </w:pPr>
                  <w:r w:rsidRPr="001B77AD">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EAA5E" w14:textId="77777777" w:rsidR="00B46E19" w:rsidRPr="001B77AD" w:rsidRDefault="00B46E19" w:rsidP="002A71B3">
                  <w:pPr>
                    <w:pStyle w:val="rowtabella0"/>
                    <w:jc w:val="center"/>
                    <w:rPr>
                      <w:color w:val="002060"/>
                    </w:rPr>
                  </w:pPr>
                  <w:r w:rsidRPr="001B77AD">
                    <w:rPr>
                      <w:color w:val="002060"/>
                    </w:rPr>
                    <w:t> </w:t>
                  </w:r>
                </w:p>
              </w:tc>
            </w:tr>
            <w:tr w:rsidR="00B46E19" w:rsidRPr="001B77AD" w14:paraId="4561597E"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D9FF45" w14:textId="77777777" w:rsidR="00B46E19" w:rsidRPr="001B77AD" w:rsidRDefault="00B46E19" w:rsidP="002A71B3">
                  <w:pPr>
                    <w:pStyle w:val="rowtabella0"/>
                    <w:rPr>
                      <w:color w:val="002060"/>
                    </w:rPr>
                  </w:pPr>
                  <w:r w:rsidRPr="001B77AD">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22DDA6" w14:textId="77777777" w:rsidR="00B46E19" w:rsidRPr="001B77AD" w:rsidRDefault="00B46E19" w:rsidP="002A71B3">
                  <w:pPr>
                    <w:pStyle w:val="rowtabella0"/>
                    <w:rPr>
                      <w:color w:val="002060"/>
                    </w:rPr>
                  </w:pPr>
                  <w:r w:rsidRPr="001B77AD">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9DEC24" w14:textId="77777777" w:rsidR="00B46E19" w:rsidRPr="001B77AD" w:rsidRDefault="00B46E19" w:rsidP="002A71B3">
                  <w:pPr>
                    <w:pStyle w:val="rowtabella0"/>
                    <w:jc w:val="center"/>
                    <w:rPr>
                      <w:color w:val="002060"/>
                    </w:rPr>
                  </w:pPr>
                  <w:r w:rsidRPr="001B77AD">
                    <w:rPr>
                      <w:color w:val="002060"/>
                    </w:rPr>
                    <w:t>14 - 2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78FBD2" w14:textId="77777777" w:rsidR="00B46E19" w:rsidRPr="001B77AD" w:rsidRDefault="00B46E19" w:rsidP="002A71B3">
                  <w:pPr>
                    <w:pStyle w:val="rowtabella0"/>
                    <w:jc w:val="center"/>
                    <w:rPr>
                      <w:color w:val="002060"/>
                    </w:rPr>
                  </w:pPr>
                  <w:r w:rsidRPr="001B77AD">
                    <w:rPr>
                      <w:color w:val="002060"/>
                    </w:rPr>
                    <w:t> </w:t>
                  </w:r>
                </w:p>
              </w:tc>
            </w:tr>
            <w:tr w:rsidR="00B46E19" w:rsidRPr="001B77AD" w14:paraId="3D927B0C"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B30513" w14:textId="77777777" w:rsidR="00B46E19" w:rsidRPr="001B77AD" w:rsidRDefault="00B46E19" w:rsidP="002A71B3">
                  <w:pPr>
                    <w:pStyle w:val="rowtabella0"/>
                    <w:rPr>
                      <w:color w:val="002060"/>
                    </w:rPr>
                  </w:pPr>
                  <w:r w:rsidRPr="001B77AD">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D67C9F" w14:textId="77777777" w:rsidR="00B46E19" w:rsidRPr="001B77AD" w:rsidRDefault="00B46E19" w:rsidP="002A71B3">
                  <w:pPr>
                    <w:pStyle w:val="rowtabella0"/>
                    <w:rPr>
                      <w:color w:val="002060"/>
                    </w:rPr>
                  </w:pPr>
                  <w:r w:rsidRPr="001B77AD">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77CDFC" w14:textId="77777777" w:rsidR="00B46E19" w:rsidRPr="001B77AD" w:rsidRDefault="00B46E19" w:rsidP="002A71B3">
                  <w:pPr>
                    <w:pStyle w:val="rowtabella0"/>
                    <w:jc w:val="center"/>
                    <w:rPr>
                      <w:color w:val="002060"/>
                    </w:rPr>
                  </w:pPr>
                  <w:r w:rsidRPr="001B77AD">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25F771" w14:textId="77777777" w:rsidR="00B46E19" w:rsidRPr="001B77AD" w:rsidRDefault="00B46E19" w:rsidP="002A71B3">
                  <w:pPr>
                    <w:pStyle w:val="rowtabella0"/>
                    <w:jc w:val="center"/>
                    <w:rPr>
                      <w:color w:val="002060"/>
                    </w:rPr>
                  </w:pPr>
                  <w:r w:rsidRPr="001B77AD">
                    <w:rPr>
                      <w:color w:val="002060"/>
                    </w:rPr>
                    <w:t> </w:t>
                  </w:r>
                </w:p>
              </w:tc>
            </w:tr>
            <w:tr w:rsidR="00B46E19" w:rsidRPr="001B77AD" w14:paraId="20B0A820" w14:textId="77777777" w:rsidTr="002A71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8762C3" w14:textId="77777777" w:rsidR="00B46E19" w:rsidRPr="001B77AD" w:rsidRDefault="00B46E19" w:rsidP="002A71B3">
                  <w:pPr>
                    <w:pStyle w:val="rowtabella0"/>
                    <w:rPr>
                      <w:color w:val="002060"/>
                    </w:rPr>
                  </w:pPr>
                  <w:r w:rsidRPr="001B77AD">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49FCA" w14:textId="77777777" w:rsidR="00B46E19" w:rsidRPr="001B77AD" w:rsidRDefault="00B46E19" w:rsidP="002A71B3">
                  <w:pPr>
                    <w:pStyle w:val="rowtabella0"/>
                    <w:rPr>
                      <w:color w:val="002060"/>
                    </w:rPr>
                  </w:pPr>
                  <w:r w:rsidRPr="001B77AD">
                    <w:rPr>
                      <w:color w:val="002060"/>
                    </w:rPr>
                    <w:t>-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2F720" w14:textId="77777777" w:rsidR="00B46E19" w:rsidRPr="001B77AD" w:rsidRDefault="00B46E19" w:rsidP="002A71B3">
                  <w:pPr>
                    <w:pStyle w:val="rowtabella0"/>
                    <w:jc w:val="center"/>
                    <w:rPr>
                      <w:color w:val="002060"/>
                    </w:rPr>
                  </w:pPr>
                  <w:r w:rsidRPr="001B77AD">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F724D" w14:textId="77777777" w:rsidR="00B46E19" w:rsidRPr="001B77AD" w:rsidRDefault="00B46E19" w:rsidP="002A71B3">
                  <w:pPr>
                    <w:pStyle w:val="rowtabella0"/>
                    <w:jc w:val="center"/>
                    <w:rPr>
                      <w:color w:val="002060"/>
                    </w:rPr>
                  </w:pPr>
                  <w:r w:rsidRPr="001B77AD">
                    <w:rPr>
                      <w:color w:val="002060"/>
                    </w:rPr>
                    <w:t> </w:t>
                  </w:r>
                </w:p>
              </w:tc>
            </w:tr>
          </w:tbl>
          <w:p w14:paraId="342E9749" w14:textId="77777777" w:rsidR="00B46E19" w:rsidRPr="001B77AD" w:rsidRDefault="00B46E19" w:rsidP="002A71B3">
            <w:pPr>
              <w:rPr>
                <w:color w:val="002060"/>
              </w:rPr>
            </w:pPr>
          </w:p>
        </w:tc>
      </w:tr>
    </w:tbl>
    <w:p w14:paraId="01EA2AAD" w14:textId="77777777" w:rsidR="00B46E19" w:rsidRPr="001B77AD" w:rsidRDefault="00B46E19" w:rsidP="00B46E19">
      <w:pPr>
        <w:pStyle w:val="breakline"/>
        <w:rPr>
          <w:rFonts w:eastAsiaTheme="minorEastAsia"/>
          <w:color w:val="002060"/>
        </w:rPr>
      </w:pPr>
    </w:p>
    <w:p w14:paraId="0F73DAFC" w14:textId="77777777" w:rsidR="00B46E19" w:rsidRPr="001B77AD" w:rsidRDefault="00B46E19" w:rsidP="00B46E19">
      <w:pPr>
        <w:pStyle w:val="breakline"/>
        <w:rPr>
          <w:color w:val="002060"/>
        </w:rPr>
      </w:pPr>
    </w:p>
    <w:p w14:paraId="6AA4A880" w14:textId="77777777" w:rsidR="00B46E19" w:rsidRPr="001B77AD" w:rsidRDefault="00B46E19" w:rsidP="00B46E19">
      <w:pPr>
        <w:pStyle w:val="titoloprinc0"/>
        <w:rPr>
          <w:color w:val="002060"/>
        </w:rPr>
      </w:pPr>
      <w:r w:rsidRPr="001B77AD">
        <w:rPr>
          <w:color w:val="002060"/>
        </w:rPr>
        <w:t>GIUDICE SPORTIVO</w:t>
      </w:r>
    </w:p>
    <w:p w14:paraId="49E114C2" w14:textId="77777777" w:rsidR="00B46E19" w:rsidRPr="001B77AD" w:rsidRDefault="00B46E19" w:rsidP="00B46E19">
      <w:pPr>
        <w:pStyle w:val="diffida"/>
        <w:rPr>
          <w:color w:val="002060"/>
        </w:rPr>
      </w:pPr>
      <w:r w:rsidRPr="001B77AD">
        <w:rPr>
          <w:color w:val="002060"/>
        </w:rPr>
        <w:t>Il Giudice Sportivo Avv. Agnese Lazzaretti, con l'assistenza del segretario Angelo Castellana, nella seduta del 27/03/2024, ha adottato le decisioni che di seguito integralmente si riportano:</w:t>
      </w:r>
    </w:p>
    <w:p w14:paraId="5AE643A5" w14:textId="77777777" w:rsidR="00B46E19" w:rsidRPr="001B77AD" w:rsidRDefault="00B46E19" w:rsidP="00B46E19">
      <w:pPr>
        <w:pStyle w:val="titolo10"/>
        <w:rPr>
          <w:color w:val="002060"/>
        </w:rPr>
      </w:pPr>
      <w:r w:rsidRPr="001B77AD">
        <w:rPr>
          <w:color w:val="002060"/>
        </w:rPr>
        <w:t xml:space="preserve">GARE DEL 23/ 3/2024 </w:t>
      </w:r>
    </w:p>
    <w:p w14:paraId="4EBE03BB" w14:textId="77777777" w:rsidR="00B46E19" w:rsidRPr="001B77AD" w:rsidRDefault="00B46E19" w:rsidP="00B46E19">
      <w:pPr>
        <w:pStyle w:val="titolo7a"/>
        <w:rPr>
          <w:color w:val="002060"/>
        </w:rPr>
      </w:pPr>
      <w:r w:rsidRPr="001B77AD">
        <w:rPr>
          <w:color w:val="002060"/>
        </w:rPr>
        <w:t xml:space="preserve">PROVVEDIMENTI DISCIPLINARI </w:t>
      </w:r>
    </w:p>
    <w:p w14:paraId="6AA20143" w14:textId="77777777" w:rsidR="00B46E19" w:rsidRPr="001B77AD" w:rsidRDefault="00B46E19" w:rsidP="00B46E19">
      <w:pPr>
        <w:pStyle w:val="titolo7b0"/>
        <w:rPr>
          <w:color w:val="002060"/>
        </w:rPr>
      </w:pPr>
      <w:r w:rsidRPr="001B77AD">
        <w:rPr>
          <w:color w:val="002060"/>
        </w:rPr>
        <w:t xml:space="preserve">In base alle risultanze degli atti ufficiali sono state deliberate le seguenti sanzioni disciplinari. </w:t>
      </w:r>
    </w:p>
    <w:p w14:paraId="6417497E" w14:textId="77777777" w:rsidR="00B46E19" w:rsidRPr="001B77AD" w:rsidRDefault="00B46E19" w:rsidP="00B46E19">
      <w:pPr>
        <w:pStyle w:val="titolo30"/>
        <w:rPr>
          <w:color w:val="002060"/>
        </w:rPr>
      </w:pPr>
      <w:r w:rsidRPr="001B77AD">
        <w:rPr>
          <w:color w:val="002060"/>
        </w:rPr>
        <w:t xml:space="preserve">SOCIETA' </w:t>
      </w:r>
    </w:p>
    <w:p w14:paraId="6C6B6506" w14:textId="77777777" w:rsidR="00B46E19" w:rsidRPr="001B77AD" w:rsidRDefault="00B46E19" w:rsidP="00B46E19">
      <w:pPr>
        <w:pStyle w:val="titolo20"/>
        <w:rPr>
          <w:color w:val="002060"/>
        </w:rPr>
      </w:pPr>
      <w:r w:rsidRPr="001B77AD">
        <w:rPr>
          <w:color w:val="002060"/>
        </w:rPr>
        <w:t xml:space="preserve">AMMENDA </w:t>
      </w:r>
    </w:p>
    <w:p w14:paraId="6F0F99DA" w14:textId="77777777" w:rsidR="00B46E19" w:rsidRPr="001B77AD" w:rsidRDefault="00B46E19" w:rsidP="00B46E19">
      <w:pPr>
        <w:pStyle w:val="diffida"/>
        <w:spacing w:before="80" w:beforeAutospacing="0" w:after="40" w:afterAutospacing="0"/>
        <w:jc w:val="left"/>
        <w:rPr>
          <w:color w:val="002060"/>
        </w:rPr>
      </w:pPr>
      <w:r w:rsidRPr="001B77AD">
        <w:rPr>
          <w:color w:val="002060"/>
        </w:rPr>
        <w:t xml:space="preserve">Euro 50,00 ACLI MANTOVANI CALCIO A 5 </w:t>
      </w:r>
      <w:r w:rsidRPr="001B77AD">
        <w:rPr>
          <w:color w:val="002060"/>
        </w:rPr>
        <w:br/>
        <w:t xml:space="preserve">Per tafferugli ingaggiati dalla propria tifoseria con quella avversa- ria </w:t>
      </w:r>
    </w:p>
    <w:p w14:paraId="448E3801" w14:textId="77777777" w:rsidR="00B46E19" w:rsidRPr="001B77AD" w:rsidRDefault="00B46E19" w:rsidP="00B46E19">
      <w:pPr>
        <w:pStyle w:val="diffida"/>
        <w:spacing w:before="80" w:beforeAutospacing="0" w:after="40" w:afterAutospacing="0"/>
        <w:jc w:val="left"/>
        <w:rPr>
          <w:color w:val="002060"/>
        </w:rPr>
      </w:pPr>
      <w:r w:rsidRPr="001B77AD">
        <w:rPr>
          <w:color w:val="002060"/>
        </w:rPr>
        <w:lastRenderedPageBreak/>
        <w:br/>
        <w:t xml:space="preserve">Euro 50,00 C.U.S. ANCONA </w:t>
      </w:r>
      <w:r w:rsidRPr="001B77AD">
        <w:rPr>
          <w:color w:val="002060"/>
        </w:rPr>
        <w:br/>
        <w:t xml:space="preserve">Per tafferugli ingaggiati dalla propria tifoseria con quella avversa-ria. </w:t>
      </w:r>
    </w:p>
    <w:p w14:paraId="1F07694A" w14:textId="77777777" w:rsidR="00B46E19" w:rsidRPr="001B77AD" w:rsidRDefault="00B46E19" w:rsidP="00B46E19">
      <w:pPr>
        <w:pStyle w:val="titolo30"/>
        <w:rPr>
          <w:color w:val="002060"/>
        </w:rPr>
      </w:pPr>
      <w:r w:rsidRPr="001B77AD">
        <w:rPr>
          <w:color w:val="002060"/>
        </w:rPr>
        <w:t xml:space="preserve">CALCIATORI ESPULSI </w:t>
      </w:r>
    </w:p>
    <w:p w14:paraId="7A5EF713" w14:textId="77777777" w:rsidR="00B46E19" w:rsidRPr="001B77AD" w:rsidRDefault="00B46E19" w:rsidP="00B46E19">
      <w:pPr>
        <w:pStyle w:val="titolo20"/>
        <w:rPr>
          <w:color w:val="002060"/>
        </w:rPr>
      </w:pPr>
      <w:r w:rsidRPr="001B77A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78594F81" w14:textId="77777777" w:rsidTr="002A71B3">
        <w:tc>
          <w:tcPr>
            <w:tcW w:w="2200" w:type="dxa"/>
            <w:tcMar>
              <w:top w:w="20" w:type="dxa"/>
              <w:left w:w="20" w:type="dxa"/>
              <w:bottom w:w="20" w:type="dxa"/>
              <w:right w:w="20" w:type="dxa"/>
            </w:tcMar>
            <w:vAlign w:val="center"/>
            <w:hideMark/>
          </w:tcPr>
          <w:p w14:paraId="283980C6" w14:textId="77777777" w:rsidR="00B46E19" w:rsidRPr="001B77AD" w:rsidRDefault="00B46E19" w:rsidP="002A71B3">
            <w:pPr>
              <w:pStyle w:val="movimento"/>
              <w:rPr>
                <w:color w:val="002060"/>
              </w:rPr>
            </w:pPr>
            <w:r w:rsidRPr="001B77AD">
              <w:rPr>
                <w:color w:val="002060"/>
              </w:rPr>
              <w:t>CARDINALETTI NICOLO</w:t>
            </w:r>
          </w:p>
        </w:tc>
        <w:tc>
          <w:tcPr>
            <w:tcW w:w="2200" w:type="dxa"/>
            <w:tcMar>
              <w:top w:w="20" w:type="dxa"/>
              <w:left w:w="20" w:type="dxa"/>
              <w:bottom w:w="20" w:type="dxa"/>
              <w:right w:w="20" w:type="dxa"/>
            </w:tcMar>
            <w:vAlign w:val="center"/>
            <w:hideMark/>
          </w:tcPr>
          <w:p w14:paraId="410E02EC" w14:textId="77777777" w:rsidR="00B46E19" w:rsidRPr="001B77AD" w:rsidRDefault="00B46E19" w:rsidP="002A71B3">
            <w:pPr>
              <w:pStyle w:val="movimento2"/>
              <w:rPr>
                <w:color w:val="002060"/>
              </w:rPr>
            </w:pPr>
            <w:r w:rsidRPr="001B77AD">
              <w:rPr>
                <w:color w:val="002060"/>
              </w:rPr>
              <w:t xml:space="preserve">(C.U.S. ANCONA) </w:t>
            </w:r>
          </w:p>
        </w:tc>
        <w:tc>
          <w:tcPr>
            <w:tcW w:w="800" w:type="dxa"/>
            <w:tcMar>
              <w:top w:w="20" w:type="dxa"/>
              <w:left w:w="20" w:type="dxa"/>
              <w:bottom w:w="20" w:type="dxa"/>
              <w:right w:w="20" w:type="dxa"/>
            </w:tcMar>
            <w:vAlign w:val="center"/>
            <w:hideMark/>
          </w:tcPr>
          <w:p w14:paraId="5192ED27"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CA0CDB5"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00058BF" w14:textId="77777777" w:rsidR="00B46E19" w:rsidRPr="001B77AD" w:rsidRDefault="00B46E19" w:rsidP="002A71B3">
            <w:pPr>
              <w:pStyle w:val="movimento2"/>
              <w:rPr>
                <w:color w:val="002060"/>
              </w:rPr>
            </w:pPr>
            <w:r w:rsidRPr="001B77AD">
              <w:rPr>
                <w:color w:val="002060"/>
              </w:rPr>
              <w:t> </w:t>
            </w:r>
          </w:p>
        </w:tc>
      </w:tr>
    </w:tbl>
    <w:p w14:paraId="154C09F1" w14:textId="77777777" w:rsidR="00B46E19" w:rsidRPr="001B77AD" w:rsidRDefault="00B46E19" w:rsidP="00B46E19">
      <w:pPr>
        <w:pStyle w:val="titolo30"/>
        <w:rPr>
          <w:rFonts w:eastAsiaTheme="minorEastAsia"/>
          <w:color w:val="002060"/>
        </w:rPr>
      </w:pPr>
      <w:r w:rsidRPr="001B77AD">
        <w:rPr>
          <w:color w:val="002060"/>
        </w:rPr>
        <w:t xml:space="preserve">CALCIATORI NON ESPULSI </w:t>
      </w:r>
    </w:p>
    <w:p w14:paraId="2126229E" w14:textId="77777777" w:rsidR="00B46E19" w:rsidRPr="001B77AD" w:rsidRDefault="00B46E19" w:rsidP="00B46E19">
      <w:pPr>
        <w:pStyle w:val="titolo20"/>
        <w:rPr>
          <w:color w:val="002060"/>
        </w:rPr>
      </w:pPr>
      <w:r w:rsidRPr="001B77A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25B1F8E1" w14:textId="77777777" w:rsidTr="002A71B3">
        <w:tc>
          <w:tcPr>
            <w:tcW w:w="2200" w:type="dxa"/>
            <w:tcMar>
              <w:top w:w="20" w:type="dxa"/>
              <w:left w:w="20" w:type="dxa"/>
              <w:bottom w:w="20" w:type="dxa"/>
              <w:right w:w="20" w:type="dxa"/>
            </w:tcMar>
            <w:vAlign w:val="center"/>
            <w:hideMark/>
          </w:tcPr>
          <w:p w14:paraId="4F0AC67D" w14:textId="77777777" w:rsidR="00B46E19" w:rsidRPr="001B77AD" w:rsidRDefault="00B46E19" w:rsidP="002A71B3">
            <w:pPr>
              <w:pStyle w:val="movimento"/>
              <w:rPr>
                <w:color w:val="002060"/>
              </w:rPr>
            </w:pPr>
            <w:r w:rsidRPr="001B77AD">
              <w:rPr>
                <w:color w:val="002060"/>
              </w:rPr>
              <w:t>FALASCHINI MARCO</w:t>
            </w:r>
          </w:p>
        </w:tc>
        <w:tc>
          <w:tcPr>
            <w:tcW w:w="2200" w:type="dxa"/>
            <w:tcMar>
              <w:top w:w="20" w:type="dxa"/>
              <w:left w:w="20" w:type="dxa"/>
              <w:bottom w:w="20" w:type="dxa"/>
              <w:right w:w="20" w:type="dxa"/>
            </w:tcMar>
            <w:vAlign w:val="center"/>
            <w:hideMark/>
          </w:tcPr>
          <w:p w14:paraId="6B6D8100" w14:textId="77777777" w:rsidR="00B46E19" w:rsidRPr="001B77AD" w:rsidRDefault="00B46E19" w:rsidP="002A71B3">
            <w:pPr>
              <w:pStyle w:val="movimento2"/>
              <w:rPr>
                <w:color w:val="002060"/>
              </w:rPr>
            </w:pPr>
            <w:r w:rsidRPr="001B77AD">
              <w:rPr>
                <w:color w:val="002060"/>
              </w:rPr>
              <w:t xml:space="preserve">(ACLI MANTOVANI CALCIO A 5) </w:t>
            </w:r>
          </w:p>
        </w:tc>
        <w:tc>
          <w:tcPr>
            <w:tcW w:w="800" w:type="dxa"/>
            <w:tcMar>
              <w:top w:w="20" w:type="dxa"/>
              <w:left w:w="20" w:type="dxa"/>
              <w:bottom w:w="20" w:type="dxa"/>
              <w:right w:w="20" w:type="dxa"/>
            </w:tcMar>
            <w:vAlign w:val="center"/>
            <w:hideMark/>
          </w:tcPr>
          <w:p w14:paraId="62FAC3C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49367167" w14:textId="77777777" w:rsidR="00B46E19" w:rsidRPr="001B77AD" w:rsidRDefault="00B46E19" w:rsidP="002A71B3">
            <w:pPr>
              <w:pStyle w:val="movimento"/>
              <w:rPr>
                <w:color w:val="002060"/>
              </w:rPr>
            </w:pPr>
            <w:r w:rsidRPr="001B77AD">
              <w:rPr>
                <w:color w:val="002060"/>
              </w:rPr>
              <w:t>MORETTI FRANCESCO</w:t>
            </w:r>
          </w:p>
        </w:tc>
        <w:tc>
          <w:tcPr>
            <w:tcW w:w="2200" w:type="dxa"/>
            <w:tcMar>
              <w:top w:w="20" w:type="dxa"/>
              <w:left w:w="20" w:type="dxa"/>
              <w:bottom w:w="20" w:type="dxa"/>
              <w:right w:w="20" w:type="dxa"/>
            </w:tcMar>
            <w:vAlign w:val="center"/>
            <w:hideMark/>
          </w:tcPr>
          <w:p w14:paraId="48A965C4" w14:textId="77777777" w:rsidR="00B46E19" w:rsidRPr="001B77AD" w:rsidRDefault="00B46E19" w:rsidP="002A71B3">
            <w:pPr>
              <w:pStyle w:val="movimento2"/>
              <w:rPr>
                <w:color w:val="002060"/>
              </w:rPr>
            </w:pPr>
            <w:r w:rsidRPr="001B77AD">
              <w:rPr>
                <w:color w:val="002060"/>
              </w:rPr>
              <w:t xml:space="preserve">(ITALSERVICE C5) </w:t>
            </w:r>
          </w:p>
        </w:tc>
      </w:tr>
    </w:tbl>
    <w:p w14:paraId="37A5A010" w14:textId="77777777" w:rsidR="00B46E19" w:rsidRPr="001B77AD" w:rsidRDefault="00B46E19" w:rsidP="00B46E19">
      <w:pPr>
        <w:pStyle w:val="titolo20"/>
        <w:rPr>
          <w:rFonts w:eastAsiaTheme="minorEastAsia"/>
          <w:color w:val="002060"/>
        </w:rPr>
      </w:pPr>
      <w:r w:rsidRPr="001B77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2F618416" w14:textId="77777777" w:rsidTr="002A71B3">
        <w:tc>
          <w:tcPr>
            <w:tcW w:w="2200" w:type="dxa"/>
            <w:tcMar>
              <w:top w:w="20" w:type="dxa"/>
              <w:left w:w="20" w:type="dxa"/>
              <w:bottom w:w="20" w:type="dxa"/>
              <w:right w:w="20" w:type="dxa"/>
            </w:tcMar>
            <w:vAlign w:val="center"/>
            <w:hideMark/>
          </w:tcPr>
          <w:p w14:paraId="67FA54DC" w14:textId="77777777" w:rsidR="00B46E19" w:rsidRPr="001B77AD" w:rsidRDefault="00B46E19" w:rsidP="002A71B3">
            <w:pPr>
              <w:pStyle w:val="movimento"/>
              <w:rPr>
                <w:color w:val="002060"/>
              </w:rPr>
            </w:pPr>
            <w:r w:rsidRPr="001B77AD">
              <w:rPr>
                <w:color w:val="002060"/>
              </w:rPr>
              <w:t>STACCHIOTTI MATTEO</w:t>
            </w:r>
          </w:p>
        </w:tc>
        <w:tc>
          <w:tcPr>
            <w:tcW w:w="2200" w:type="dxa"/>
            <w:tcMar>
              <w:top w:w="20" w:type="dxa"/>
              <w:left w:w="20" w:type="dxa"/>
              <w:bottom w:w="20" w:type="dxa"/>
              <w:right w:w="20" w:type="dxa"/>
            </w:tcMar>
            <w:vAlign w:val="center"/>
            <w:hideMark/>
          </w:tcPr>
          <w:p w14:paraId="09966DF7" w14:textId="77777777" w:rsidR="00B46E19" w:rsidRPr="001B77AD" w:rsidRDefault="00B46E19" w:rsidP="002A71B3">
            <w:pPr>
              <w:pStyle w:val="movimento2"/>
              <w:rPr>
                <w:color w:val="002060"/>
              </w:rPr>
            </w:pPr>
            <w:r w:rsidRPr="001B77AD">
              <w:rPr>
                <w:color w:val="002060"/>
              </w:rPr>
              <w:t xml:space="preserve">(ACLI MANTOVANI CALCIO A 5) </w:t>
            </w:r>
          </w:p>
        </w:tc>
        <w:tc>
          <w:tcPr>
            <w:tcW w:w="800" w:type="dxa"/>
            <w:tcMar>
              <w:top w:w="20" w:type="dxa"/>
              <w:left w:w="20" w:type="dxa"/>
              <w:bottom w:w="20" w:type="dxa"/>
              <w:right w:w="20" w:type="dxa"/>
            </w:tcMar>
            <w:vAlign w:val="center"/>
            <w:hideMark/>
          </w:tcPr>
          <w:p w14:paraId="6B0561B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488374AA" w14:textId="77777777" w:rsidR="00B46E19" w:rsidRPr="001B77AD" w:rsidRDefault="00B46E19" w:rsidP="002A71B3">
            <w:pPr>
              <w:pStyle w:val="movimento"/>
              <w:rPr>
                <w:color w:val="002060"/>
              </w:rPr>
            </w:pPr>
            <w:r w:rsidRPr="001B77AD">
              <w:rPr>
                <w:color w:val="002060"/>
              </w:rPr>
              <w:t>URBANI ALESSANDRO</w:t>
            </w:r>
          </w:p>
        </w:tc>
        <w:tc>
          <w:tcPr>
            <w:tcW w:w="2200" w:type="dxa"/>
            <w:tcMar>
              <w:top w:w="20" w:type="dxa"/>
              <w:left w:w="20" w:type="dxa"/>
              <w:bottom w:w="20" w:type="dxa"/>
              <w:right w:w="20" w:type="dxa"/>
            </w:tcMar>
            <w:vAlign w:val="center"/>
            <w:hideMark/>
          </w:tcPr>
          <w:p w14:paraId="761F71E6" w14:textId="77777777" w:rsidR="00B46E19" w:rsidRPr="001B77AD" w:rsidRDefault="00B46E19" w:rsidP="002A71B3">
            <w:pPr>
              <w:pStyle w:val="movimento2"/>
              <w:rPr>
                <w:color w:val="002060"/>
              </w:rPr>
            </w:pPr>
            <w:r w:rsidRPr="001B77AD">
              <w:rPr>
                <w:color w:val="002060"/>
              </w:rPr>
              <w:t xml:space="preserve">(JESI) </w:t>
            </w:r>
          </w:p>
        </w:tc>
      </w:tr>
    </w:tbl>
    <w:p w14:paraId="4B14F976" w14:textId="77777777" w:rsidR="00B46E19" w:rsidRPr="001B77AD" w:rsidRDefault="00B46E19" w:rsidP="00B46E19">
      <w:pPr>
        <w:pStyle w:val="titolo20"/>
        <w:rPr>
          <w:rFonts w:eastAsiaTheme="minorEastAsia"/>
          <w:color w:val="002060"/>
        </w:rPr>
      </w:pPr>
      <w:r w:rsidRPr="001B77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1DD0AB87" w14:textId="77777777" w:rsidTr="002A71B3">
        <w:tc>
          <w:tcPr>
            <w:tcW w:w="2200" w:type="dxa"/>
            <w:tcMar>
              <w:top w:w="20" w:type="dxa"/>
              <w:left w:w="20" w:type="dxa"/>
              <w:bottom w:w="20" w:type="dxa"/>
              <w:right w:w="20" w:type="dxa"/>
            </w:tcMar>
            <w:vAlign w:val="center"/>
            <w:hideMark/>
          </w:tcPr>
          <w:p w14:paraId="7EB309EB" w14:textId="77777777" w:rsidR="00B46E19" w:rsidRPr="001B77AD" w:rsidRDefault="00B46E19" w:rsidP="002A71B3">
            <w:pPr>
              <w:pStyle w:val="movimento"/>
              <w:rPr>
                <w:color w:val="002060"/>
              </w:rPr>
            </w:pPr>
            <w:r w:rsidRPr="001B77AD">
              <w:rPr>
                <w:color w:val="002060"/>
              </w:rPr>
              <w:t>CICOGNA LORENZO</w:t>
            </w:r>
          </w:p>
        </w:tc>
        <w:tc>
          <w:tcPr>
            <w:tcW w:w="2200" w:type="dxa"/>
            <w:tcMar>
              <w:top w:w="20" w:type="dxa"/>
              <w:left w:w="20" w:type="dxa"/>
              <w:bottom w:w="20" w:type="dxa"/>
              <w:right w:w="20" w:type="dxa"/>
            </w:tcMar>
            <w:vAlign w:val="center"/>
            <w:hideMark/>
          </w:tcPr>
          <w:p w14:paraId="35906559" w14:textId="77777777" w:rsidR="00B46E19" w:rsidRPr="001B77AD" w:rsidRDefault="00B46E19" w:rsidP="002A71B3">
            <w:pPr>
              <w:pStyle w:val="movimento2"/>
              <w:rPr>
                <w:color w:val="002060"/>
              </w:rPr>
            </w:pPr>
            <w:r w:rsidRPr="001B77AD">
              <w:rPr>
                <w:color w:val="002060"/>
              </w:rPr>
              <w:t xml:space="preserve">(FUTSAL VIRE GEOSISTEM ASD) </w:t>
            </w:r>
          </w:p>
        </w:tc>
        <w:tc>
          <w:tcPr>
            <w:tcW w:w="800" w:type="dxa"/>
            <w:tcMar>
              <w:top w:w="20" w:type="dxa"/>
              <w:left w:w="20" w:type="dxa"/>
              <w:bottom w:w="20" w:type="dxa"/>
              <w:right w:w="20" w:type="dxa"/>
            </w:tcMar>
            <w:vAlign w:val="center"/>
            <w:hideMark/>
          </w:tcPr>
          <w:p w14:paraId="7F8CCD3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57AA890E" w14:textId="77777777" w:rsidR="00B46E19" w:rsidRPr="001B77AD" w:rsidRDefault="00B46E19" w:rsidP="002A71B3">
            <w:pPr>
              <w:pStyle w:val="movimento"/>
              <w:rPr>
                <w:color w:val="002060"/>
              </w:rPr>
            </w:pPr>
            <w:r w:rsidRPr="001B77AD">
              <w:rPr>
                <w:color w:val="002060"/>
              </w:rPr>
              <w:t>PERAZZELLI ANTONIO</w:t>
            </w:r>
          </w:p>
        </w:tc>
        <w:tc>
          <w:tcPr>
            <w:tcW w:w="2200" w:type="dxa"/>
            <w:tcMar>
              <w:top w:w="20" w:type="dxa"/>
              <w:left w:w="20" w:type="dxa"/>
              <w:bottom w:w="20" w:type="dxa"/>
              <w:right w:w="20" w:type="dxa"/>
            </w:tcMar>
            <w:vAlign w:val="center"/>
            <w:hideMark/>
          </w:tcPr>
          <w:p w14:paraId="4458CD81" w14:textId="77777777" w:rsidR="00B46E19" w:rsidRPr="001B77AD" w:rsidRDefault="00B46E19" w:rsidP="002A71B3">
            <w:pPr>
              <w:pStyle w:val="movimento2"/>
              <w:rPr>
                <w:color w:val="002060"/>
              </w:rPr>
            </w:pPr>
            <w:r w:rsidRPr="001B77AD">
              <w:rPr>
                <w:color w:val="002060"/>
              </w:rPr>
              <w:t xml:space="preserve">(JESI) </w:t>
            </w:r>
          </w:p>
        </w:tc>
      </w:tr>
    </w:tbl>
    <w:p w14:paraId="69510F77" w14:textId="77777777" w:rsidR="00B46E19" w:rsidRPr="001B77AD" w:rsidRDefault="00B46E19" w:rsidP="00B46E19">
      <w:pPr>
        <w:pStyle w:val="breakline"/>
        <w:rPr>
          <w:rFonts w:eastAsiaTheme="minorEastAsia"/>
          <w:color w:val="002060"/>
        </w:rPr>
      </w:pPr>
    </w:p>
    <w:p w14:paraId="65CB35A0" w14:textId="77777777" w:rsidR="00B46E19" w:rsidRDefault="00B46E19" w:rsidP="00B46E19">
      <w:pPr>
        <w:pStyle w:val="breakline"/>
        <w:rPr>
          <w:color w:val="002060"/>
        </w:rPr>
      </w:pPr>
    </w:p>
    <w:p w14:paraId="16209997" w14:textId="77777777" w:rsidR="00B46E19" w:rsidRPr="007178EC" w:rsidRDefault="00B46E19" w:rsidP="00B46E19">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7BB0E821" w14:textId="77777777" w:rsidR="00B46E19" w:rsidRPr="007178EC" w:rsidRDefault="00B46E19" w:rsidP="00B46E19">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6D5FFAAC" w14:textId="77777777" w:rsidR="00B46E19" w:rsidRDefault="00B46E19" w:rsidP="00B46E19">
      <w:pPr>
        <w:pStyle w:val="breakline"/>
        <w:rPr>
          <w:color w:val="002060"/>
        </w:rPr>
      </w:pPr>
    </w:p>
    <w:p w14:paraId="3A19135A" w14:textId="77777777" w:rsidR="00906811" w:rsidRPr="001B77AD" w:rsidRDefault="00906811" w:rsidP="00906811">
      <w:pPr>
        <w:pStyle w:val="titoloprinc0"/>
        <w:rPr>
          <w:color w:val="002060"/>
        </w:rPr>
      </w:pPr>
      <w:r>
        <w:rPr>
          <w:color w:val="002060"/>
        </w:rPr>
        <w:t>PROGRAMMA GARE</w:t>
      </w:r>
    </w:p>
    <w:p w14:paraId="797C8C23" w14:textId="77777777" w:rsidR="00906811" w:rsidRDefault="00906811" w:rsidP="00B46E19">
      <w:pPr>
        <w:pStyle w:val="breakline"/>
        <w:rPr>
          <w:color w:val="002060"/>
        </w:rPr>
      </w:pPr>
    </w:p>
    <w:p w14:paraId="17F1CCC8" w14:textId="77777777" w:rsidR="0020499B" w:rsidRPr="00AB37BA" w:rsidRDefault="0020499B" w:rsidP="0020499B">
      <w:pPr>
        <w:pStyle w:val="sottotitolocampionato10"/>
        <w:rPr>
          <w:color w:val="002060"/>
        </w:rPr>
      </w:pPr>
      <w:r w:rsidRPr="00AB37BA">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0499B" w:rsidRPr="00AB37BA" w14:paraId="71F44E31" w14:textId="77777777" w:rsidTr="002A71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9C729" w14:textId="77777777" w:rsidR="0020499B" w:rsidRPr="00AB37BA" w:rsidRDefault="0020499B" w:rsidP="002A71B3">
            <w:pPr>
              <w:pStyle w:val="headertabella0"/>
              <w:rPr>
                <w:color w:val="002060"/>
              </w:rPr>
            </w:pPr>
            <w:r w:rsidRPr="00AB37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A33B4" w14:textId="77777777" w:rsidR="0020499B" w:rsidRPr="00AB37BA" w:rsidRDefault="0020499B" w:rsidP="002A71B3">
            <w:pPr>
              <w:pStyle w:val="headertabella0"/>
              <w:rPr>
                <w:color w:val="002060"/>
              </w:rPr>
            </w:pPr>
            <w:r w:rsidRPr="00AB37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E68FE" w14:textId="77777777" w:rsidR="0020499B" w:rsidRPr="00AB37BA" w:rsidRDefault="0020499B" w:rsidP="002A71B3">
            <w:pPr>
              <w:pStyle w:val="headertabella0"/>
              <w:rPr>
                <w:color w:val="002060"/>
              </w:rPr>
            </w:pPr>
            <w:r w:rsidRPr="00AB37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EA1A1" w14:textId="77777777" w:rsidR="0020499B" w:rsidRPr="00AB37BA" w:rsidRDefault="0020499B" w:rsidP="002A71B3">
            <w:pPr>
              <w:pStyle w:val="headertabella0"/>
              <w:rPr>
                <w:color w:val="002060"/>
              </w:rPr>
            </w:pPr>
            <w:r w:rsidRPr="00AB37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B70A9" w14:textId="77777777" w:rsidR="0020499B" w:rsidRPr="00AB37BA" w:rsidRDefault="0020499B" w:rsidP="002A71B3">
            <w:pPr>
              <w:pStyle w:val="headertabella0"/>
              <w:rPr>
                <w:color w:val="002060"/>
              </w:rPr>
            </w:pPr>
            <w:r w:rsidRPr="00AB37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DCEB3" w14:textId="77777777" w:rsidR="0020499B" w:rsidRPr="00AB37BA" w:rsidRDefault="0020499B" w:rsidP="002A71B3">
            <w:pPr>
              <w:pStyle w:val="headertabella0"/>
              <w:rPr>
                <w:color w:val="002060"/>
              </w:rPr>
            </w:pPr>
            <w:proofErr w:type="spellStart"/>
            <w:r w:rsidRPr="00AB37BA">
              <w:rPr>
                <w:color w:val="002060"/>
              </w:rPr>
              <w:t>Localita'</w:t>
            </w:r>
            <w:proofErr w:type="spellEnd"/>
            <w:r w:rsidRPr="00AB37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F718F" w14:textId="77777777" w:rsidR="0020499B" w:rsidRPr="00AB37BA" w:rsidRDefault="0020499B" w:rsidP="002A71B3">
            <w:pPr>
              <w:pStyle w:val="headertabella0"/>
              <w:rPr>
                <w:color w:val="002060"/>
              </w:rPr>
            </w:pPr>
            <w:r w:rsidRPr="00AB37BA">
              <w:rPr>
                <w:color w:val="002060"/>
              </w:rPr>
              <w:t>Indirizzo Impianto</w:t>
            </w:r>
          </w:p>
        </w:tc>
      </w:tr>
      <w:tr w:rsidR="0020499B" w:rsidRPr="00AB37BA" w14:paraId="30818C3C" w14:textId="77777777" w:rsidTr="002A71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68A66F" w14:textId="77777777" w:rsidR="0020499B" w:rsidRPr="00AB37BA" w:rsidRDefault="0020499B" w:rsidP="002A71B3">
            <w:pPr>
              <w:pStyle w:val="rowtabella0"/>
              <w:rPr>
                <w:color w:val="002060"/>
              </w:rPr>
            </w:pPr>
            <w:r w:rsidRPr="00AB37B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C5DB3E" w14:textId="77777777" w:rsidR="0020499B" w:rsidRPr="00AB37BA" w:rsidRDefault="0020499B" w:rsidP="002A71B3">
            <w:pPr>
              <w:pStyle w:val="rowtabella0"/>
              <w:rPr>
                <w:color w:val="002060"/>
              </w:rPr>
            </w:pPr>
            <w:r w:rsidRPr="00AB37BA">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8E172" w14:textId="77777777" w:rsidR="0020499B" w:rsidRPr="00AB37BA" w:rsidRDefault="0020499B" w:rsidP="002A71B3">
            <w:pPr>
              <w:pStyle w:val="rowtabella0"/>
              <w:jc w:val="center"/>
              <w:rPr>
                <w:color w:val="002060"/>
              </w:rPr>
            </w:pPr>
            <w:r w:rsidRPr="00AB37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D9911" w14:textId="77777777" w:rsidR="0020499B" w:rsidRPr="00AB37BA" w:rsidRDefault="0020499B" w:rsidP="002A71B3">
            <w:pPr>
              <w:pStyle w:val="rowtabella0"/>
              <w:rPr>
                <w:color w:val="002060"/>
              </w:rPr>
            </w:pPr>
            <w:r w:rsidRPr="00AB37BA">
              <w:rPr>
                <w:color w:val="002060"/>
              </w:rPr>
              <w:t>06/04/2024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62C64" w14:textId="77777777" w:rsidR="0020499B" w:rsidRPr="00AB37BA" w:rsidRDefault="0020499B" w:rsidP="002A71B3">
            <w:pPr>
              <w:pStyle w:val="rowtabella0"/>
              <w:rPr>
                <w:color w:val="002060"/>
              </w:rPr>
            </w:pPr>
            <w:r w:rsidRPr="00AB37BA">
              <w:rPr>
                <w:color w:val="002060"/>
              </w:rPr>
              <w:t xml:space="preserve">5429 PAL.COM. </w:t>
            </w:r>
            <w:proofErr w:type="gramStart"/>
            <w:r w:rsidRPr="00AB37BA">
              <w:rPr>
                <w:color w:val="002060"/>
              </w:rPr>
              <w:t>S.MICHELE</w:t>
            </w:r>
            <w:proofErr w:type="gramEnd"/>
            <w:r w:rsidRPr="00AB37B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1E50C" w14:textId="77777777" w:rsidR="0020499B" w:rsidRPr="00AB37BA" w:rsidRDefault="0020499B" w:rsidP="002A71B3">
            <w:pPr>
              <w:pStyle w:val="rowtabella0"/>
              <w:rPr>
                <w:color w:val="002060"/>
              </w:rPr>
            </w:pPr>
            <w:r w:rsidRPr="00AB37B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2CECB4" w14:textId="77777777" w:rsidR="0020499B" w:rsidRPr="00AB37BA" w:rsidRDefault="0020499B" w:rsidP="002A71B3">
            <w:pPr>
              <w:pStyle w:val="rowtabella0"/>
              <w:rPr>
                <w:color w:val="002060"/>
              </w:rPr>
            </w:pPr>
            <w:r w:rsidRPr="00AB37BA">
              <w:rPr>
                <w:color w:val="002060"/>
              </w:rPr>
              <w:t>VIA LORETO</w:t>
            </w:r>
          </w:p>
        </w:tc>
      </w:tr>
      <w:tr w:rsidR="0020499B" w:rsidRPr="00AB37BA" w14:paraId="2AC4FB86" w14:textId="77777777" w:rsidTr="002A71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EDA147" w14:textId="77777777" w:rsidR="0020499B" w:rsidRPr="00AB37BA" w:rsidRDefault="0020499B" w:rsidP="002A71B3">
            <w:pPr>
              <w:pStyle w:val="rowtabella0"/>
              <w:rPr>
                <w:color w:val="002060"/>
              </w:rPr>
            </w:pPr>
            <w:r w:rsidRPr="00AB37BA">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10592" w14:textId="77777777" w:rsidR="0020499B" w:rsidRPr="00AB37BA" w:rsidRDefault="0020499B" w:rsidP="002A71B3">
            <w:pPr>
              <w:pStyle w:val="rowtabella0"/>
              <w:rPr>
                <w:color w:val="002060"/>
              </w:rPr>
            </w:pPr>
            <w:r w:rsidRPr="00AB37BA">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F97B7" w14:textId="77777777" w:rsidR="0020499B" w:rsidRPr="00AB37BA" w:rsidRDefault="0020499B" w:rsidP="002A71B3">
            <w:pPr>
              <w:pStyle w:val="rowtabella0"/>
              <w:jc w:val="center"/>
              <w:rPr>
                <w:color w:val="002060"/>
              </w:rPr>
            </w:pPr>
            <w:r w:rsidRPr="00AB37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C33FA" w14:textId="77777777" w:rsidR="0020499B" w:rsidRPr="00AB37BA" w:rsidRDefault="0020499B" w:rsidP="002A71B3">
            <w:pPr>
              <w:pStyle w:val="rowtabella0"/>
              <w:rPr>
                <w:color w:val="002060"/>
              </w:rPr>
            </w:pPr>
            <w:r w:rsidRPr="00AB37BA">
              <w:rPr>
                <w:color w:val="002060"/>
              </w:rPr>
              <w:t>07/04/2024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2D842" w14:textId="77777777" w:rsidR="0020499B" w:rsidRPr="00AB37BA" w:rsidRDefault="0020499B" w:rsidP="002A71B3">
            <w:pPr>
              <w:pStyle w:val="rowtabella0"/>
              <w:rPr>
                <w:color w:val="002060"/>
              </w:rPr>
            </w:pPr>
            <w:r w:rsidRPr="00AB37BA">
              <w:rPr>
                <w:color w:val="002060"/>
              </w:rPr>
              <w:t xml:space="preserve">5454 </w:t>
            </w:r>
            <w:proofErr w:type="gramStart"/>
            <w:r w:rsidRPr="00AB37BA">
              <w:rPr>
                <w:color w:val="002060"/>
              </w:rPr>
              <w:t>C.COPERTO</w:t>
            </w:r>
            <w:proofErr w:type="gramEnd"/>
            <w:r w:rsidRPr="00AB37BA">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8F3F08" w14:textId="77777777" w:rsidR="0020499B" w:rsidRPr="00AB37BA" w:rsidRDefault="0020499B" w:rsidP="002A71B3">
            <w:pPr>
              <w:pStyle w:val="rowtabella0"/>
              <w:rPr>
                <w:color w:val="002060"/>
              </w:rPr>
            </w:pPr>
            <w:r w:rsidRPr="00AB37B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1F4B1" w14:textId="77777777" w:rsidR="0020499B" w:rsidRPr="00AB37BA" w:rsidRDefault="0020499B" w:rsidP="002A71B3">
            <w:pPr>
              <w:pStyle w:val="rowtabella0"/>
              <w:rPr>
                <w:color w:val="002060"/>
              </w:rPr>
            </w:pPr>
            <w:r w:rsidRPr="00AB37BA">
              <w:rPr>
                <w:color w:val="002060"/>
              </w:rPr>
              <w:t>VIA VILLA TOMBARI</w:t>
            </w:r>
          </w:p>
        </w:tc>
      </w:tr>
    </w:tbl>
    <w:p w14:paraId="3180094E" w14:textId="77777777" w:rsidR="0020499B" w:rsidRPr="001B77AD" w:rsidRDefault="0020499B" w:rsidP="00B46E19">
      <w:pPr>
        <w:pStyle w:val="breakline"/>
        <w:rPr>
          <w:color w:val="002060"/>
        </w:rPr>
      </w:pPr>
    </w:p>
    <w:p w14:paraId="3FD51C75" w14:textId="77777777" w:rsidR="00B46E19" w:rsidRPr="001B77AD" w:rsidRDefault="00B46E19" w:rsidP="00B46E19">
      <w:pPr>
        <w:pStyle w:val="titolocampionato0"/>
        <w:shd w:val="clear" w:color="auto" w:fill="CCCCCC"/>
        <w:spacing w:before="80" w:after="40"/>
        <w:rPr>
          <w:color w:val="002060"/>
        </w:rPr>
      </w:pPr>
      <w:r w:rsidRPr="001B77AD">
        <w:rPr>
          <w:color w:val="002060"/>
        </w:rPr>
        <w:t>UNDER 15 C5 REGIONALI MASCHILI</w:t>
      </w:r>
    </w:p>
    <w:p w14:paraId="6DB18C78" w14:textId="77777777" w:rsidR="00B46E19" w:rsidRPr="00A578EF" w:rsidRDefault="00B46E19" w:rsidP="00B46E19">
      <w:pPr>
        <w:pStyle w:val="TITOLOPRINC"/>
        <w:spacing w:before="0" w:beforeAutospacing="0" w:after="0" w:afterAutospacing="0"/>
        <w:rPr>
          <w:color w:val="002060"/>
        </w:rPr>
      </w:pPr>
      <w:r>
        <w:rPr>
          <w:color w:val="002060"/>
        </w:rPr>
        <w:t>FASE FINALE</w:t>
      </w:r>
    </w:p>
    <w:p w14:paraId="4F66BAE0" w14:textId="77777777" w:rsidR="00B46E19" w:rsidRPr="00A578EF" w:rsidRDefault="00B46E19" w:rsidP="00B46E19">
      <w:pPr>
        <w:pStyle w:val="LndNormale1"/>
        <w:rPr>
          <w:color w:val="002060"/>
        </w:rPr>
      </w:pPr>
    </w:p>
    <w:p w14:paraId="331BF0C7" w14:textId="77777777" w:rsidR="00B46E19" w:rsidRPr="00A578EF" w:rsidRDefault="00B46E19" w:rsidP="00B46E19">
      <w:pPr>
        <w:pStyle w:val="LndNormale1"/>
        <w:rPr>
          <w:rFonts w:cs="Arial"/>
          <w:color w:val="002060"/>
        </w:rPr>
      </w:pPr>
      <w:r w:rsidRPr="00A578EF">
        <w:rPr>
          <w:b/>
          <w:i/>
          <w:color w:val="002060"/>
        </w:rPr>
        <w:t xml:space="preserve">Ottavi di Finale </w:t>
      </w:r>
    </w:p>
    <w:p w14:paraId="51F0CE1F" w14:textId="77777777" w:rsidR="00B46E19" w:rsidRPr="00A578EF" w:rsidRDefault="00B46E19" w:rsidP="00B46E19">
      <w:pPr>
        <w:pStyle w:val="Corpodeltesto21"/>
        <w:rPr>
          <w:rFonts w:ascii="Arial" w:hAnsi="Arial" w:cs="Arial"/>
          <w:color w:val="002060"/>
          <w:sz w:val="22"/>
        </w:rPr>
      </w:pPr>
    </w:p>
    <w:p w14:paraId="1E204E36" w14:textId="77777777" w:rsidR="00B46E19" w:rsidRPr="00A578EF" w:rsidRDefault="00B46E19" w:rsidP="00B46E19">
      <w:pPr>
        <w:pStyle w:val="Corpodeltesto21"/>
        <w:rPr>
          <w:rFonts w:ascii="Arial" w:hAnsi="Arial" w:cs="Arial"/>
          <w:color w:val="002060"/>
          <w:sz w:val="22"/>
        </w:rPr>
      </w:pPr>
      <w:r w:rsidRPr="00A578EF">
        <w:rPr>
          <w:rFonts w:ascii="Arial" w:hAnsi="Arial" w:cs="Arial"/>
          <w:color w:val="002060"/>
          <w:sz w:val="22"/>
        </w:rPr>
        <w:t>- 5^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terza miglior seconda classificata Silver</w:t>
      </w:r>
      <w:r w:rsidRPr="00A578EF">
        <w:rPr>
          <w:rFonts w:ascii="Arial" w:hAnsi="Arial" w:cs="Arial"/>
          <w:color w:val="002060"/>
          <w:sz w:val="22"/>
        </w:rPr>
        <w:tab/>
        <w:t>= 1</w:t>
      </w:r>
    </w:p>
    <w:p w14:paraId="58652404" w14:textId="77777777" w:rsidR="00B46E19" w:rsidRPr="00D244E1" w:rsidRDefault="00B46E19" w:rsidP="00B46E19">
      <w:pPr>
        <w:pStyle w:val="Corpodeltesto21"/>
        <w:rPr>
          <w:rFonts w:ascii="Arial" w:hAnsi="Arial" w:cs="Arial"/>
          <w:b/>
          <w:bCs/>
          <w:color w:val="002060"/>
          <w:sz w:val="22"/>
        </w:rPr>
      </w:pPr>
      <w:r w:rsidRPr="00D244E1">
        <w:rPr>
          <w:rFonts w:ascii="Arial" w:hAnsi="Arial" w:cs="Arial"/>
          <w:b/>
          <w:bCs/>
          <w:color w:val="002060"/>
          <w:sz w:val="22"/>
        </w:rPr>
        <w:t>CALCIO A 5 CORINALDO – ASCOLI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3-0</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p>
    <w:p w14:paraId="3B238259" w14:textId="77777777" w:rsidR="00B46E19" w:rsidRDefault="00B46E19" w:rsidP="00B46E19">
      <w:pPr>
        <w:pStyle w:val="Corpodeltesto21"/>
        <w:rPr>
          <w:rFonts w:ascii="Arial" w:hAnsi="Arial" w:cs="Arial"/>
          <w:color w:val="002060"/>
          <w:sz w:val="22"/>
        </w:rPr>
      </w:pPr>
    </w:p>
    <w:p w14:paraId="5C4C6274" w14:textId="77777777" w:rsidR="00B46E19" w:rsidRPr="00A578EF" w:rsidRDefault="00B46E19" w:rsidP="00B46E19">
      <w:pPr>
        <w:pStyle w:val="Corpodeltesto21"/>
        <w:rPr>
          <w:rFonts w:ascii="Arial" w:hAnsi="Arial" w:cs="Arial"/>
          <w:color w:val="002060"/>
          <w:sz w:val="22"/>
        </w:rPr>
      </w:pPr>
      <w:r w:rsidRPr="00A578EF">
        <w:rPr>
          <w:rFonts w:ascii="Arial" w:hAnsi="Arial" w:cs="Arial"/>
          <w:color w:val="002060"/>
          <w:sz w:val="22"/>
        </w:rPr>
        <w:t>- 6^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seconda miglior seconda classificata Silver</w:t>
      </w:r>
      <w:r w:rsidRPr="00A578EF">
        <w:rPr>
          <w:rFonts w:ascii="Arial" w:hAnsi="Arial" w:cs="Arial"/>
          <w:color w:val="002060"/>
          <w:sz w:val="22"/>
        </w:rPr>
        <w:tab/>
        <w:t>= 2</w:t>
      </w:r>
    </w:p>
    <w:p w14:paraId="7969D8F9" w14:textId="77777777" w:rsidR="00B46E19" w:rsidRPr="00755D33" w:rsidRDefault="00B46E19" w:rsidP="00B46E19">
      <w:pPr>
        <w:pStyle w:val="Corpodeltesto21"/>
        <w:rPr>
          <w:rFonts w:ascii="Arial" w:hAnsi="Arial" w:cs="Arial"/>
          <w:b/>
          <w:bCs/>
          <w:color w:val="002060"/>
          <w:sz w:val="22"/>
        </w:rPr>
      </w:pPr>
      <w:r w:rsidRPr="00D244E1">
        <w:rPr>
          <w:rFonts w:ascii="Arial" w:hAnsi="Arial" w:cs="Arial"/>
          <w:b/>
          <w:bCs/>
          <w:color w:val="002060"/>
          <w:sz w:val="22"/>
        </w:rPr>
        <w:t>CANTINE RIUNITE CSI – 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755D33">
        <w:rPr>
          <w:rFonts w:ascii="Arial" w:hAnsi="Arial" w:cs="Arial"/>
          <w:b/>
          <w:bCs/>
          <w:color w:val="002060"/>
          <w:sz w:val="22"/>
        </w:rPr>
        <w:t>3-1</w:t>
      </w:r>
    </w:p>
    <w:p w14:paraId="6CB5CAAE" w14:textId="77777777" w:rsidR="00B46E19" w:rsidRDefault="00B46E19" w:rsidP="00B46E19">
      <w:pPr>
        <w:pStyle w:val="Corpodeltesto21"/>
        <w:rPr>
          <w:rFonts w:ascii="Arial" w:hAnsi="Arial" w:cs="Arial"/>
          <w:color w:val="002060"/>
          <w:sz w:val="22"/>
        </w:rPr>
      </w:pPr>
    </w:p>
    <w:p w14:paraId="152D69BA" w14:textId="77777777" w:rsidR="00B46E19" w:rsidRPr="00A578EF" w:rsidRDefault="00B46E19" w:rsidP="00B46E19">
      <w:pPr>
        <w:pStyle w:val="Corpodeltesto21"/>
        <w:rPr>
          <w:rFonts w:ascii="Arial" w:hAnsi="Arial" w:cs="Arial"/>
          <w:color w:val="002060"/>
          <w:sz w:val="22"/>
        </w:rPr>
      </w:pPr>
      <w:r w:rsidRPr="00A578EF">
        <w:rPr>
          <w:rFonts w:ascii="Arial" w:hAnsi="Arial" w:cs="Arial"/>
          <w:color w:val="002060"/>
          <w:sz w:val="22"/>
        </w:rPr>
        <w:t>- miglior prima classificata Silver</w:t>
      </w:r>
      <w:r w:rsidRPr="00A578EF">
        <w:rPr>
          <w:rFonts w:ascii="Arial" w:hAnsi="Arial" w:cs="Arial"/>
          <w:color w:val="002060"/>
          <w:sz w:val="22"/>
        </w:rPr>
        <w:tab/>
        <w:t xml:space="preserve"> </w:t>
      </w:r>
      <w:r w:rsidRPr="00A578EF">
        <w:rPr>
          <w:rFonts w:ascii="Arial" w:hAnsi="Arial" w:cs="Arial"/>
          <w:color w:val="002060"/>
          <w:sz w:val="22"/>
        </w:rPr>
        <w:tab/>
        <w:t xml:space="preserve">- </w:t>
      </w:r>
      <w:r w:rsidRPr="00A578EF">
        <w:rPr>
          <w:rFonts w:ascii="Arial" w:hAnsi="Arial" w:cs="Arial"/>
          <w:color w:val="002060"/>
          <w:sz w:val="22"/>
        </w:rPr>
        <w:tab/>
        <w:t>miglior seconda classificata Silver</w:t>
      </w:r>
      <w:r w:rsidRPr="00A578EF">
        <w:rPr>
          <w:rFonts w:ascii="Arial" w:hAnsi="Arial" w:cs="Arial"/>
          <w:color w:val="002060"/>
          <w:sz w:val="22"/>
        </w:rPr>
        <w:tab/>
      </w:r>
      <w:r w:rsidRPr="00A578EF">
        <w:rPr>
          <w:rFonts w:ascii="Arial" w:hAnsi="Arial" w:cs="Arial"/>
          <w:color w:val="002060"/>
          <w:sz w:val="22"/>
        </w:rPr>
        <w:tab/>
        <w:t>= 3</w:t>
      </w:r>
    </w:p>
    <w:p w14:paraId="0A3DC96F" w14:textId="77777777" w:rsidR="00B46E19" w:rsidRPr="00D244E1" w:rsidRDefault="00B46E19" w:rsidP="00B46E19">
      <w:pPr>
        <w:pStyle w:val="Corpodeltesto21"/>
        <w:rPr>
          <w:rFonts w:ascii="Arial" w:hAnsi="Arial" w:cs="Arial"/>
          <w:b/>
          <w:bCs/>
          <w:color w:val="002060"/>
          <w:sz w:val="22"/>
        </w:rPr>
      </w:pPr>
      <w:r w:rsidRPr="00D244E1">
        <w:rPr>
          <w:rFonts w:ascii="Arial" w:hAnsi="Arial" w:cs="Arial"/>
          <w:b/>
          <w:bCs/>
          <w:color w:val="002060"/>
          <w:sz w:val="22"/>
        </w:rPr>
        <w:t xml:space="preserve">AUDAX 1970 </w:t>
      </w:r>
      <w:proofErr w:type="gramStart"/>
      <w:r w:rsidRPr="00D244E1">
        <w:rPr>
          <w:rFonts w:ascii="Arial" w:hAnsi="Arial" w:cs="Arial"/>
          <w:b/>
          <w:bCs/>
          <w:color w:val="002060"/>
          <w:sz w:val="22"/>
        </w:rPr>
        <w:t>S.ANGELO</w:t>
      </w:r>
      <w:proofErr w:type="gramEnd"/>
      <w:r w:rsidRPr="00D244E1">
        <w:rPr>
          <w:rFonts w:ascii="Arial" w:hAnsi="Arial" w:cs="Arial"/>
          <w:b/>
          <w:bCs/>
          <w:color w:val="002060"/>
          <w:sz w:val="22"/>
        </w:rPr>
        <w:t xml:space="preserve"> – BULDOG T.N.T. LUCREZIA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755D33">
        <w:rPr>
          <w:rFonts w:ascii="Arial" w:hAnsi="Arial" w:cs="Arial"/>
          <w:b/>
          <w:bCs/>
          <w:color w:val="002060"/>
          <w:sz w:val="22"/>
        </w:rPr>
        <w:t>6-4</w:t>
      </w:r>
    </w:p>
    <w:p w14:paraId="7F655806" w14:textId="77777777" w:rsidR="00B46E19" w:rsidRDefault="00B46E19" w:rsidP="00B46E19">
      <w:pPr>
        <w:pStyle w:val="Corpodeltesto21"/>
        <w:rPr>
          <w:rFonts w:ascii="Arial" w:hAnsi="Arial" w:cs="Arial"/>
          <w:color w:val="002060"/>
          <w:sz w:val="22"/>
        </w:rPr>
      </w:pPr>
    </w:p>
    <w:p w14:paraId="6DEEE0ED" w14:textId="77777777" w:rsidR="00B46E19" w:rsidRPr="00A578EF" w:rsidRDefault="00B46E19" w:rsidP="00B46E19">
      <w:pPr>
        <w:pStyle w:val="Corpodeltesto21"/>
        <w:rPr>
          <w:rFonts w:ascii="Arial" w:hAnsi="Arial" w:cs="Arial"/>
          <w:color w:val="002060"/>
          <w:sz w:val="22"/>
        </w:rPr>
      </w:pPr>
      <w:r w:rsidRPr="00A578EF">
        <w:rPr>
          <w:rFonts w:ascii="Arial" w:hAnsi="Arial" w:cs="Arial"/>
          <w:color w:val="002060"/>
          <w:sz w:val="22"/>
        </w:rPr>
        <w:t>- seconda miglior prima classificata Silver</w:t>
      </w:r>
      <w:r w:rsidRPr="00A578EF">
        <w:rPr>
          <w:rFonts w:ascii="Arial" w:hAnsi="Arial" w:cs="Arial"/>
          <w:color w:val="002060"/>
          <w:sz w:val="22"/>
        </w:rPr>
        <w:tab/>
        <w:t xml:space="preserve">- </w:t>
      </w:r>
      <w:r w:rsidRPr="00A578EF">
        <w:rPr>
          <w:rFonts w:ascii="Arial" w:hAnsi="Arial" w:cs="Arial"/>
          <w:color w:val="002060"/>
          <w:sz w:val="22"/>
        </w:rPr>
        <w:tab/>
        <w:t>terza miglior prima classificata Silver</w:t>
      </w:r>
      <w:r w:rsidRPr="00A578EF">
        <w:rPr>
          <w:rFonts w:ascii="Arial" w:hAnsi="Arial" w:cs="Arial"/>
          <w:color w:val="002060"/>
          <w:sz w:val="22"/>
        </w:rPr>
        <w:tab/>
        <w:t>= 4</w:t>
      </w:r>
    </w:p>
    <w:p w14:paraId="0037E2F5" w14:textId="77777777" w:rsidR="00B46E19" w:rsidRPr="00755D33" w:rsidRDefault="00B46E19" w:rsidP="00B46E19">
      <w:pPr>
        <w:pStyle w:val="Corpodeltesto21"/>
        <w:rPr>
          <w:rFonts w:ascii="Arial" w:hAnsi="Arial" w:cs="Arial"/>
          <w:b/>
          <w:bCs/>
          <w:color w:val="002060"/>
          <w:sz w:val="22"/>
        </w:rPr>
      </w:pPr>
      <w:r w:rsidRPr="00F050E8">
        <w:rPr>
          <w:rFonts w:ascii="Arial" w:hAnsi="Arial" w:cs="Arial"/>
          <w:b/>
          <w:bCs/>
          <w:color w:val="002060"/>
          <w:sz w:val="22"/>
        </w:rPr>
        <w:t>C.U.S. ANCONA – FIGHT BULLS CORRIDONIA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755D33">
        <w:rPr>
          <w:rFonts w:ascii="Arial" w:hAnsi="Arial" w:cs="Arial"/>
          <w:b/>
          <w:bCs/>
          <w:color w:val="002060"/>
          <w:sz w:val="22"/>
        </w:rPr>
        <w:t>5-1</w:t>
      </w:r>
    </w:p>
    <w:p w14:paraId="5AC6142B" w14:textId="74644C77" w:rsidR="00B46E19" w:rsidRPr="00A578EF" w:rsidRDefault="00B46E19" w:rsidP="00B46E19">
      <w:pPr>
        <w:pStyle w:val="LndNormale1"/>
        <w:rPr>
          <w:color w:val="002060"/>
        </w:rPr>
      </w:pPr>
    </w:p>
    <w:p w14:paraId="7C00ADBA" w14:textId="77777777" w:rsidR="00B46E19" w:rsidRPr="00A578EF" w:rsidRDefault="00B46E19" w:rsidP="00B46E19">
      <w:pPr>
        <w:pStyle w:val="LndNormale1"/>
        <w:rPr>
          <w:rFonts w:cs="Arial"/>
          <w:color w:val="002060"/>
        </w:rPr>
      </w:pPr>
      <w:r w:rsidRPr="00A578EF">
        <w:rPr>
          <w:b/>
          <w:i/>
          <w:color w:val="002060"/>
        </w:rPr>
        <w:t xml:space="preserve">Quarti di Finale </w:t>
      </w:r>
    </w:p>
    <w:p w14:paraId="4115BF4B" w14:textId="77777777" w:rsidR="00B46E19" w:rsidRPr="00A578EF" w:rsidRDefault="00B46E19" w:rsidP="00B46E19">
      <w:pPr>
        <w:pStyle w:val="Corpodeltesto21"/>
        <w:rPr>
          <w:rFonts w:ascii="Arial" w:hAnsi="Arial" w:cs="Arial"/>
          <w:color w:val="002060"/>
          <w:sz w:val="22"/>
        </w:rPr>
      </w:pPr>
    </w:p>
    <w:p w14:paraId="7A586A7F" w14:textId="77777777" w:rsidR="00B46E19" w:rsidRPr="00A578EF" w:rsidRDefault="00B46E19" w:rsidP="00B46E19">
      <w:pPr>
        <w:pStyle w:val="Corpodeltesto21"/>
        <w:rPr>
          <w:rFonts w:ascii="Arial" w:hAnsi="Arial" w:cs="Arial"/>
          <w:color w:val="002060"/>
          <w:sz w:val="22"/>
        </w:rPr>
      </w:pPr>
      <w:r w:rsidRPr="00A578EF">
        <w:rPr>
          <w:rFonts w:ascii="Arial" w:hAnsi="Arial" w:cs="Arial"/>
          <w:color w:val="002060"/>
          <w:sz w:val="22"/>
        </w:rPr>
        <w:lastRenderedPageBreak/>
        <w:t>- 1^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4</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A</w:t>
      </w:r>
    </w:p>
    <w:p w14:paraId="2CFA8A91" w14:textId="77777777" w:rsidR="00B46E19" w:rsidRPr="00297444" w:rsidRDefault="00B46E19" w:rsidP="00B46E19">
      <w:pPr>
        <w:pStyle w:val="Corpodeltesto21"/>
        <w:rPr>
          <w:rFonts w:ascii="Arial" w:hAnsi="Arial" w:cs="Arial"/>
          <w:b/>
          <w:bCs/>
          <w:i/>
          <w:iCs/>
          <w:color w:val="002060"/>
          <w:sz w:val="22"/>
        </w:rPr>
      </w:pPr>
      <w:r w:rsidRPr="00DC6766">
        <w:rPr>
          <w:rFonts w:ascii="Arial" w:hAnsi="Arial" w:cs="Arial"/>
          <w:b/>
          <w:bCs/>
          <w:color w:val="002060"/>
          <w:sz w:val="22"/>
        </w:rPr>
        <w:t xml:space="preserve">AMICI DEL CENTROSOCIO SP. – </w:t>
      </w:r>
      <w:r>
        <w:rPr>
          <w:rFonts w:ascii="Arial" w:hAnsi="Arial" w:cs="Arial"/>
          <w:b/>
          <w:bCs/>
          <w:color w:val="002060"/>
          <w:sz w:val="22"/>
        </w:rPr>
        <w:t>C.U.S. ANCONA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8-2</w:t>
      </w:r>
    </w:p>
    <w:p w14:paraId="22A29D0B" w14:textId="77777777" w:rsidR="00B46E19" w:rsidRDefault="00B46E19" w:rsidP="00B46E19">
      <w:pPr>
        <w:pStyle w:val="Corpodeltesto21"/>
        <w:rPr>
          <w:rFonts w:ascii="Arial" w:hAnsi="Arial" w:cs="Arial"/>
          <w:color w:val="002060"/>
          <w:sz w:val="22"/>
        </w:rPr>
      </w:pPr>
    </w:p>
    <w:p w14:paraId="536F6398" w14:textId="77777777" w:rsidR="00B46E19" w:rsidRPr="00A578EF" w:rsidRDefault="00B46E19" w:rsidP="00B46E19">
      <w:pPr>
        <w:pStyle w:val="Corpodeltesto21"/>
        <w:rPr>
          <w:rFonts w:ascii="Arial" w:hAnsi="Arial" w:cs="Arial"/>
          <w:color w:val="002060"/>
          <w:sz w:val="22"/>
        </w:rPr>
      </w:pPr>
      <w:r w:rsidRPr="00A578EF">
        <w:rPr>
          <w:rFonts w:ascii="Arial" w:hAnsi="Arial" w:cs="Arial"/>
          <w:color w:val="002060"/>
          <w:sz w:val="22"/>
        </w:rPr>
        <w:t>- 2^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3</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B</w:t>
      </w:r>
    </w:p>
    <w:p w14:paraId="734CABB0" w14:textId="77777777" w:rsidR="00B46E19" w:rsidRPr="00DC6766" w:rsidRDefault="00B46E19" w:rsidP="00B46E19">
      <w:pPr>
        <w:pStyle w:val="Corpodeltesto21"/>
        <w:rPr>
          <w:rFonts w:ascii="Arial" w:hAnsi="Arial" w:cs="Arial"/>
          <w:b/>
          <w:bCs/>
          <w:color w:val="002060"/>
          <w:sz w:val="22"/>
        </w:rPr>
      </w:pPr>
      <w:r w:rsidRPr="00DC6766">
        <w:rPr>
          <w:rFonts w:ascii="Arial" w:hAnsi="Arial" w:cs="Arial"/>
          <w:b/>
          <w:bCs/>
          <w:color w:val="002060"/>
          <w:sz w:val="22"/>
        </w:rPr>
        <w:t xml:space="preserve">ITALSERVICE C5 – </w:t>
      </w:r>
      <w:r>
        <w:rPr>
          <w:rFonts w:ascii="Arial" w:hAnsi="Arial" w:cs="Arial"/>
          <w:b/>
          <w:bCs/>
          <w:color w:val="002060"/>
          <w:sz w:val="22"/>
        </w:rPr>
        <w:t xml:space="preserve">AUDAX 1970 </w:t>
      </w:r>
      <w:proofErr w:type="gramStart"/>
      <w:r>
        <w:rPr>
          <w:rFonts w:ascii="Arial" w:hAnsi="Arial" w:cs="Arial"/>
          <w:b/>
          <w:bCs/>
          <w:color w:val="002060"/>
          <w:sz w:val="22"/>
        </w:rPr>
        <w:t>S.ANGELO</w:t>
      </w:r>
      <w:proofErr w:type="gramEnd"/>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0-1</w:t>
      </w:r>
    </w:p>
    <w:p w14:paraId="5F63673C" w14:textId="77777777" w:rsidR="00B46E19" w:rsidRDefault="00B46E19" w:rsidP="00B46E19">
      <w:pPr>
        <w:pStyle w:val="Corpodeltesto21"/>
        <w:rPr>
          <w:rFonts w:ascii="Arial" w:hAnsi="Arial" w:cs="Arial"/>
          <w:color w:val="002060"/>
          <w:sz w:val="22"/>
        </w:rPr>
      </w:pPr>
    </w:p>
    <w:p w14:paraId="037C6302" w14:textId="77777777" w:rsidR="00B46E19" w:rsidRPr="00A578EF" w:rsidRDefault="00B46E19" w:rsidP="00B46E19">
      <w:pPr>
        <w:pStyle w:val="Corpodeltesto21"/>
        <w:rPr>
          <w:rFonts w:ascii="Arial" w:hAnsi="Arial" w:cs="Arial"/>
          <w:color w:val="002060"/>
          <w:sz w:val="22"/>
        </w:rPr>
      </w:pPr>
      <w:r w:rsidRPr="00A578EF">
        <w:rPr>
          <w:rFonts w:ascii="Arial" w:hAnsi="Arial" w:cs="Arial"/>
          <w:color w:val="002060"/>
          <w:sz w:val="22"/>
        </w:rPr>
        <w:t>- 3^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2</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C</w:t>
      </w:r>
    </w:p>
    <w:p w14:paraId="55EF0104" w14:textId="77777777" w:rsidR="00B46E19" w:rsidRPr="00DC6766" w:rsidRDefault="00B46E19" w:rsidP="00B46E19">
      <w:pPr>
        <w:pStyle w:val="Corpodeltesto21"/>
        <w:rPr>
          <w:rFonts w:ascii="Arial" w:hAnsi="Arial" w:cs="Arial"/>
          <w:b/>
          <w:bCs/>
          <w:color w:val="002060"/>
          <w:sz w:val="22"/>
        </w:rPr>
      </w:pPr>
      <w:r w:rsidRPr="00DC6766">
        <w:rPr>
          <w:rFonts w:ascii="Arial" w:hAnsi="Arial" w:cs="Arial"/>
          <w:b/>
          <w:bCs/>
          <w:color w:val="002060"/>
          <w:sz w:val="22"/>
        </w:rPr>
        <w:t xml:space="preserve">REAL SAN GIORGIO – </w:t>
      </w:r>
      <w:r>
        <w:rPr>
          <w:rFonts w:ascii="Arial" w:hAnsi="Arial" w:cs="Arial"/>
          <w:b/>
          <w:bCs/>
          <w:color w:val="002060"/>
          <w:sz w:val="22"/>
        </w:rPr>
        <w:t>CANTINE RIUNITE CSI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7-6</w:t>
      </w:r>
    </w:p>
    <w:p w14:paraId="4D06E69F" w14:textId="77777777" w:rsidR="00B46E19" w:rsidRDefault="00B46E19" w:rsidP="00B46E19">
      <w:pPr>
        <w:pStyle w:val="Corpodeltesto21"/>
        <w:rPr>
          <w:rFonts w:ascii="Arial" w:hAnsi="Arial" w:cs="Arial"/>
          <w:color w:val="002060"/>
          <w:sz w:val="22"/>
        </w:rPr>
      </w:pPr>
    </w:p>
    <w:p w14:paraId="1CCA3862" w14:textId="77777777" w:rsidR="00B46E19" w:rsidRPr="00A578EF" w:rsidRDefault="00B46E19" w:rsidP="00B46E19">
      <w:pPr>
        <w:pStyle w:val="Corpodeltesto21"/>
        <w:rPr>
          <w:rFonts w:ascii="Arial" w:hAnsi="Arial" w:cs="Arial"/>
          <w:color w:val="002060"/>
          <w:sz w:val="22"/>
        </w:rPr>
      </w:pPr>
      <w:r w:rsidRPr="00A578EF">
        <w:rPr>
          <w:rFonts w:ascii="Arial" w:hAnsi="Arial" w:cs="Arial"/>
          <w:color w:val="002060"/>
          <w:sz w:val="22"/>
        </w:rPr>
        <w:t>- 4^ classificata girone Gold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xml:space="preserve"> - </w:t>
      </w:r>
      <w:r w:rsidRPr="00A578EF">
        <w:rPr>
          <w:rFonts w:ascii="Arial" w:hAnsi="Arial" w:cs="Arial"/>
          <w:color w:val="002060"/>
          <w:sz w:val="22"/>
        </w:rPr>
        <w:tab/>
        <w:t>vincente 1</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t>= D</w:t>
      </w:r>
    </w:p>
    <w:p w14:paraId="14E1BA2E" w14:textId="77777777" w:rsidR="00B46E19" w:rsidRPr="006017E8" w:rsidRDefault="00B46E19" w:rsidP="00B46E19">
      <w:pPr>
        <w:pStyle w:val="Corpodeltesto21"/>
        <w:rPr>
          <w:rFonts w:ascii="Arial" w:hAnsi="Arial" w:cs="Arial"/>
          <w:b/>
          <w:bCs/>
          <w:color w:val="002060"/>
          <w:sz w:val="22"/>
        </w:rPr>
      </w:pPr>
      <w:r w:rsidRPr="00DC6766">
        <w:rPr>
          <w:rFonts w:ascii="Arial" w:hAnsi="Arial" w:cs="Arial"/>
          <w:b/>
          <w:bCs/>
          <w:color w:val="002060"/>
          <w:sz w:val="22"/>
        </w:rPr>
        <w:t xml:space="preserve">C.U.S. MACERATA CALCIO A5 – </w:t>
      </w:r>
      <w:r>
        <w:rPr>
          <w:rFonts w:ascii="Arial" w:hAnsi="Arial" w:cs="Arial"/>
          <w:b/>
          <w:bCs/>
          <w:color w:val="002060"/>
          <w:sz w:val="22"/>
        </w:rPr>
        <w:t>CALCIO A 5 CORINALDO</w:t>
      </w:r>
      <w:r>
        <w:rPr>
          <w:rFonts w:ascii="Arial" w:hAnsi="Arial" w:cs="Arial"/>
          <w:b/>
          <w:bCs/>
          <w:color w:val="002060"/>
          <w:sz w:val="22"/>
        </w:rPr>
        <w:tab/>
      </w:r>
      <w:r>
        <w:rPr>
          <w:rFonts w:ascii="Arial" w:hAnsi="Arial" w:cs="Arial"/>
          <w:b/>
          <w:bCs/>
          <w:color w:val="002060"/>
          <w:sz w:val="22"/>
        </w:rPr>
        <w:tab/>
      </w:r>
      <w:r w:rsidRPr="006017E8">
        <w:rPr>
          <w:rFonts w:ascii="Arial" w:hAnsi="Arial" w:cs="Arial"/>
          <w:b/>
          <w:bCs/>
          <w:color w:val="002060"/>
          <w:sz w:val="22"/>
        </w:rPr>
        <w:t>3-5</w:t>
      </w:r>
    </w:p>
    <w:p w14:paraId="32B0417E" w14:textId="77777777" w:rsidR="00B46E19" w:rsidRPr="00A578EF" w:rsidRDefault="00B46E19" w:rsidP="00B46E19">
      <w:pPr>
        <w:pStyle w:val="Corpodeltesto21"/>
        <w:rPr>
          <w:color w:val="002060"/>
          <w:szCs w:val="22"/>
        </w:rPr>
      </w:pPr>
    </w:p>
    <w:p w14:paraId="2ECD3CE4" w14:textId="77777777" w:rsidR="00B46E19" w:rsidRPr="00A578EF" w:rsidRDefault="00B46E19" w:rsidP="00B46E19">
      <w:pPr>
        <w:pStyle w:val="LndNormale1"/>
        <w:rPr>
          <w:b/>
          <w:i/>
          <w:color w:val="002060"/>
        </w:rPr>
      </w:pPr>
      <w:r w:rsidRPr="00A578EF">
        <w:rPr>
          <w:b/>
          <w:i/>
          <w:color w:val="002060"/>
        </w:rPr>
        <w:t>Semifinali (gara unica 06/04/2024)</w:t>
      </w:r>
    </w:p>
    <w:p w14:paraId="12A5C090" w14:textId="77777777" w:rsidR="00B46E19" w:rsidRPr="00A578EF" w:rsidRDefault="00B46E19" w:rsidP="00B46E19">
      <w:pPr>
        <w:pStyle w:val="Corpodeltesto21"/>
        <w:rPr>
          <w:rFonts w:ascii="Arial" w:hAnsi="Arial" w:cs="Arial"/>
          <w:color w:val="002060"/>
          <w:sz w:val="22"/>
        </w:rPr>
      </w:pPr>
      <w:r w:rsidRPr="00A578EF">
        <w:rPr>
          <w:rFonts w:ascii="Arial" w:hAnsi="Arial" w:cs="Arial"/>
          <w:color w:val="002060"/>
          <w:sz w:val="22"/>
        </w:rPr>
        <w:t>Le 4 squadre qualificate disputeranno Semifinali in gara unica in casa della squadra meglio piazzata al termine della seconda fase.</w:t>
      </w:r>
    </w:p>
    <w:p w14:paraId="7BD8FD98" w14:textId="77777777" w:rsidR="00B46E19" w:rsidRPr="00A578EF" w:rsidRDefault="00B46E19" w:rsidP="00B46E19">
      <w:pPr>
        <w:pStyle w:val="Corpodeltesto21"/>
        <w:rPr>
          <w:rFonts w:ascii="Arial" w:hAnsi="Arial" w:cs="Arial"/>
          <w:color w:val="002060"/>
          <w:sz w:val="22"/>
        </w:rPr>
      </w:pPr>
      <w:r w:rsidRPr="00A578EF">
        <w:rPr>
          <w:rFonts w:ascii="Arial" w:hAnsi="Arial" w:cs="Arial"/>
          <w:color w:val="002060"/>
          <w:sz w:val="22"/>
        </w:rPr>
        <w:t>Gli abbinamenti saranno composti secondo il seguente criterio:</w:t>
      </w:r>
    </w:p>
    <w:p w14:paraId="4E85B3A4" w14:textId="77777777" w:rsidR="00B46E19" w:rsidRPr="00A578EF" w:rsidRDefault="00B46E19" w:rsidP="00B46E19">
      <w:pPr>
        <w:pStyle w:val="Corpodeltesto21"/>
        <w:rPr>
          <w:rFonts w:ascii="Arial" w:hAnsi="Arial" w:cs="Arial"/>
          <w:color w:val="002060"/>
          <w:sz w:val="22"/>
        </w:rPr>
      </w:pPr>
      <w:r w:rsidRPr="00A578EF">
        <w:rPr>
          <w:rFonts w:ascii="Arial" w:hAnsi="Arial" w:cs="Arial"/>
          <w:color w:val="002060"/>
          <w:sz w:val="22"/>
        </w:rPr>
        <w:t xml:space="preserve">- vincente A </w:t>
      </w:r>
      <w:r w:rsidRPr="00A578EF">
        <w:rPr>
          <w:rFonts w:ascii="Arial" w:hAnsi="Arial" w:cs="Arial"/>
          <w:color w:val="002060"/>
          <w:sz w:val="22"/>
        </w:rPr>
        <w:tab/>
      </w:r>
      <w:r w:rsidRPr="00A578EF">
        <w:rPr>
          <w:rFonts w:ascii="Arial" w:hAnsi="Arial" w:cs="Arial"/>
          <w:color w:val="002060"/>
          <w:sz w:val="22"/>
        </w:rPr>
        <w:tab/>
        <w:t xml:space="preserve">- </w:t>
      </w:r>
      <w:r w:rsidRPr="00A578EF">
        <w:rPr>
          <w:rFonts w:ascii="Arial" w:hAnsi="Arial" w:cs="Arial"/>
          <w:color w:val="002060"/>
          <w:sz w:val="22"/>
        </w:rPr>
        <w:tab/>
        <w:t>vincente D</w:t>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r w:rsidRPr="00A578EF">
        <w:rPr>
          <w:rFonts w:ascii="Arial" w:hAnsi="Arial" w:cs="Arial"/>
          <w:color w:val="002060"/>
          <w:sz w:val="22"/>
        </w:rPr>
        <w:tab/>
      </w:r>
    </w:p>
    <w:p w14:paraId="7A498B7E" w14:textId="77777777" w:rsidR="00B46E19" w:rsidRPr="00DF38A7" w:rsidRDefault="00B46E19" w:rsidP="00B46E19">
      <w:pPr>
        <w:pStyle w:val="Corpodeltesto21"/>
        <w:rPr>
          <w:rFonts w:ascii="Arial" w:hAnsi="Arial" w:cs="Arial"/>
          <w:b/>
          <w:bCs/>
          <w:color w:val="002060"/>
          <w:sz w:val="22"/>
        </w:rPr>
      </w:pPr>
      <w:r w:rsidRPr="00DF38A7">
        <w:rPr>
          <w:rFonts w:ascii="Arial" w:hAnsi="Arial" w:cs="Arial"/>
          <w:b/>
          <w:bCs/>
          <w:color w:val="002060"/>
          <w:sz w:val="22"/>
        </w:rPr>
        <w:t>AMICI DEL CENTROSOCIO SP. – CALCIO A 5 CORINALDO</w:t>
      </w:r>
      <w:r w:rsidRPr="00DF38A7">
        <w:rPr>
          <w:rFonts w:ascii="Arial" w:hAnsi="Arial" w:cs="Arial"/>
          <w:b/>
          <w:bCs/>
          <w:color w:val="002060"/>
          <w:sz w:val="22"/>
        </w:rPr>
        <w:tab/>
      </w:r>
      <w:r w:rsidRPr="00DF38A7">
        <w:rPr>
          <w:rFonts w:ascii="Arial" w:hAnsi="Arial" w:cs="Arial"/>
          <w:b/>
          <w:bCs/>
          <w:color w:val="002060"/>
          <w:sz w:val="22"/>
        </w:rPr>
        <w:tab/>
      </w:r>
      <w:r w:rsidRPr="00DF38A7">
        <w:rPr>
          <w:rFonts w:ascii="Arial" w:hAnsi="Arial" w:cs="Arial"/>
          <w:b/>
          <w:bCs/>
          <w:i/>
          <w:iCs/>
          <w:color w:val="002060"/>
          <w:sz w:val="22"/>
        </w:rPr>
        <w:t>07/04/2024, ore 11:00</w:t>
      </w:r>
    </w:p>
    <w:p w14:paraId="727956B5" w14:textId="77777777" w:rsidR="00B46E19" w:rsidRDefault="00B46E19" w:rsidP="00B46E19">
      <w:pPr>
        <w:pStyle w:val="Corpodeltesto21"/>
        <w:rPr>
          <w:rFonts w:ascii="Arial" w:hAnsi="Arial" w:cs="Arial"/>
          <w:color w:val="002060"/>
          <w:sz w:val="22"/>
        </w:rPr>
      </w:pPr>
    </w:p>
    <w:p w14:paraId="34005A5C" w14:textId="77777777" w:rsidR="00B46E19" w:rsidRDefault="00B46E19" w:rsidP="00B46E19">
      <w:pPr>
        <w:pStyle w:val="Corpodeltesto21"/>
        <w:rPr>
          <w:rFonts w:ascii="Arial" w:hAnsi="Arial" w:cs="Arial"/>
          <w:color w:val="002060"/>
          <w:sz w:val="22"/>
        </w:rPr>
      </w:pPr>
      <w:r w:rsidRPr="00A578EF">
        <w:rPr>
          <w:rFonts w:ascii="Arial" w:hAnsi="Arial" w:cs="Arial"/>
          <w:color w:val="002060"/>
          <w:sz w:val="22"/>
        </w:rPr>
        <w:t>- vincente B</w:t>
      </w:r>
      <w:r w:rsidRPr="00A578EF">
        <w:rPr>
          <w:rFonts w:ascii="Arial" w:hAnsi="Arial" w:cs="Arial"/>
          <w:color w:val="002060"/>
          <w:sz w:val="22"/>
        </w:rPr>
        <w:tab/>
      </w:r>
      <w:r w:rsidRPr="00A578EF">
        <w:rPr>
          <w:rFonts w:ascii="Arial" w:hAnsi="Arial" w:cs="Arial"/>
          <w:color w:val="002060"/>
          <w:sz w:val="22"/>
        </w:rPr>
        <w:tab/>
        <w:t>-</w:t>
      </w:r>
      <w:r w:rsidRPr="00A578EF">
        <w:rPr>
          <w:rFonts w:ascii="Arial" w:hAnsi="Arial" w:cs="Arial"/>
          <w:color w:val="002060"/>
          <w:sz w:val="22"/>
        </w:rPr>
        <w:tab/>
        <w:t>vincente C</w:t>
      </w:r>
    </w:p>
    <w:p w14:paraId="0C9757F6" w14:textId="77777777" w:rsidR="00B46E19" w:rsidRPr="00DF38A7" w:rsidRDefault="00B46E19" w:rsidP="00B46E19">
      <w:pPr>
        <w:pStyle w:val="Corpodeltesto21"/>
        <w:rPr>
          <w:rFonts w:ascii="Arial" w:hAnsi="Arial" w:cs="Arial"/>
          <w:b/>
          <w:bCs/>
          <w:color w:val="002060"/>
          <w:sz w:val="22"/>
        </w:rPr>
      </w:pPr>
      <w:r w:rsidRPr="00DF38A7">
        <w:rPr>
          <w:rFonts w:ascii="Arial" w:hAnsi="Arial" w:cs="Arial"/>
          <w:b/>
          <w:bCs/>
          <w:color w:val="002060"/>
          <w:sz w:val="22"/>
        </w:rPr>
        <w:t>REAL SAN</w:t>
      </w:r>
      <w:r>
        <w:rPr>
          <w:rFonts w:ascii="Arial" w:hAnsi="Arial" w:cs="Arial"/>
          <w:b/>
          <w:bCs/>
          <w:color w:val="002060"/>
          <w:sz w:val="22"/>
        </w:rPr>
        <w:t xml:space="preserve"> </w:t>
      </w:r>
      <w:r w:rsidRPr="00DF38A7">
        <w:rPr>
          <w:rFonts w:ascii="Arial" w:hAnsi="Arial" w:cs="Arial"/>
          <w:b/>
          <w:bCs/>
          <w:color w:val="002060"/>
          <w:sz w:val="22"/>
        </w:rPr>
        <w:t xml:space="preserve">GIORGIO – AUDAX 1970 </w:t>
      </w:r>
      <w:proofErr w:type="gramStart"/>
      <w:r w:rsidRPr="00DF38A7">
        <w:rPr>
          <w:rFonts w:ascii="Arial" w:hAnsi="Arial" w:cs="Arial"/>
          <w:b/>
          <w:bCs/>
          <w:color w:val="002060"/>
          <w:sz w:val="22"/>
        </w:rPr>
        <w:t>S.ANGELO</w:t>
      </w:r>
      <w:proofErr w:type="gramEnd"/>
      <w:r w:rsidRPr="00DF38A7">
        <w:rPr>
          <w:rFonts w:ascii="Arial" w:hAnsi="Arial" w:cs="Arial"/>
          <w:b/>
          <w:bCs/>
          <w:color w:val="002060"/>
          <w:sz w:val="22"/>
        </w:rPr>
        <w:tab/>
      </w:r>
      <w:r w:rsidRPr="00DF38A7">
        <w:rPr>
          <w:rFonts w:ascii="Arial" w:hAnsi="Arial" w:cs="Arial"/>
          <w:b/>
          <w:bCs/>
          <w:color w:val="002060"/>
          <w:sz w:val="22"/>
        </w:rPr>
        <w:tab/>
      </w:r>
      <w:r w:rsidRPr="00DF38A7">
        <w:rPr>
          <w:rFonts w:ascii="Arial" w:hAnsi="Arial" w:cs="Arial"/>
          <w:b/>
          <w:bCs/>
          <w:color w:val="002060"/>
          <w:sz w:val="22"/>
        </w:rPr>
        <w:tab/>
      </w:r>
      <w:r w:rsidRPr="00DF38A7">
        <w:rPr>
          <w:rFonts w:ascii="Arial" w:hAnsi="Arial" w:cs="Arial"/>
          <w:b/>
          <w:bCs/>
          <w:color w:val="002060"/>
          <w:sz w:val="22"/>
        </w:rPr>
        <w:tab/>
      </w:r>
      <w:r w:rsidRPr="00DF38A7">
        <w:rPr>
          <w:rFonts w:ascii="Arial" w:hAnsi="Arial" w:cs="Arial"/>
          <w:b/>
          <w:bCs/>
          <w:i/>
          <w:iCs/>
          <w:color w:val="002060"/>
          <w:sz w:val="22"/>
        </w:rPr>
        <w:t>07/04/2024, ore 15:30</w:t>
      </w:r>
    </w:p>
    <w:p w14:paraId="2516385C" w14:textId="77777777" w:rsidR="00B46E19" w:rsidRPr="00A578EF" w:rsidRDefault="00B46E19" w:rsidP="00B46E19">
      <w:pPr>
        <w:pStyle w:val="Corpodeltesto21"/>
        <w:rPr>
          <w:color w:val="002060"/>
          <w:szCs w:val="22"/>
        </w:rPr>
      </w:pPr>
    </w:p>
    <w:p w14:paraId="607CD98B" w14:textId="77777777" w:rsidR="00B46E19" w:rsidRPr="00A578EF" w:rsidRDefault="00B46E19" w:rsidP="00B46E19">
      <w:pPr>
        <w:pStyle w:val="Corpodeltesto21"/>
        <w:rPr>
          <w:rFonts w:ascii="Arial" w:hAnsi="Arial" w:cs="Arial"/>
          <w:color w:val="002060"/>
          <w:sz w:val="22"/>
        </w:rPr>
      </w:pPr>
      <w:r w:rsidRPr="00A578EF">
        <w:rPr>
          <w:rFonts w:ascii="Arial" w:hAnsi="Arial" w:cs="Arial"/>
          <w:color w:val="002060"/>
          <w:sz w:val="22"/>
        </w:rPr>
        <w:t xml:space="preserve">Al termine dei tempi regolamentari, in caso di parità, si disputeranno due tempi supplementari di </w:t>
      </w:r>
      <w:proofErr w:type="gramStart"/>
      <w:r w:rsidRPr="00A578EF">
        <w:rPr>
          <w:rFonts w:ascii="Arial" w:hAnsi="Arial" w:cs="Arial"/>
          <w:color w:val="002060"/>
          <w:sz w:val="22"/>
        </w:rPr>
        <w:t>5</w:t>
      </w:r>
      <w:proofErr w:type="gramEnd"/>
      <w:r w:rsidRPr="00A578EF">
        <w:rPr>
          <w:rFonts w:ascii="Arial" w:hAnsi="Arial" w:cs="Arial"/>
          <w:color w:val="002060"/>
          <w:sz w:val="22"/>
        </w:rPr>
        <w:t xml:space="preserve"> minuti ciascuno.</w:t>
      </w:r>
    </w:p>
    <w:p w14:paraId="30B28536" w14:textId="77777777" w:rsidR="00B46E19" w:rsidRPr="00A578EF" w:rsidRDefault="00B46E19" w:rsidP="00B46E19">
      <w:pPr>
        <w:pStyle w:val="Corpodeltesto21"/>
        <w:rPr>
          <w:rFonts w:ascii="Arial" w:hAnsi="Arial" w:cs="Arial"/>
          <w:color w:val="002060"/>
          <w:sz w:val="22"/>
        </w:rPr>
      </w:pPr>
      <w:r w:rsidRPr="00A578EF">
        <w:rPr>
          <w:rFonts w:ascii="Arial" w:hAnsi="Arial" w:cs="Arial"/>
          <w:color w:val="002060"/>
          <w:sz w:val="22"/>
        </w:rPr>
        <w:t>Se anche al termine dei tempi supplementari si verificasse la situazione di parità si qualificherà al turno successivo la squadra miglior classificata al termine della seconda fase.</w:t>
      </w:r>
    </w:p>
    <w:p w14:paraId="4BAD28AE" w14:textId="77777777" w:rsidR="00B46E19" w:rsidRPr="00A578EF" w:rsidRDefault="00B46E19" w:rsidP="00B46E19">
      <w:pPr>
        <w:pStyle w:val="Corpodeltesto21"/>
        <w:rPr>
          <w:rFonts w:ascii="Arial" w:hAnsi="Arial" w:cs="Arial"/>
          <w:color w:val="002060"/>
          <w:sz w:val="22"/>
        </w:rPr>
      </w:pPr>
    </w:p>
    <w:p w14:paraId="4CFE80AA" w14:textId="77777777" w:rsidR="00B46E19" w:rsidRPr="00A578EF" w:rsidRDefault="00B46E19" w:rsidP="00B46E19">
      <w:pPr>
        <w:pStyle w:val="Corpodeltesto21"/>
        <w:rPr>
          <w:rFonts w:ascii="Arial" w:hAnsi="Arial" w:cs="Arial"/>
          <w:b/>
          <w:bCs/>
          <w:i/>
          <w:iCs/>
          <w:color w:val="002060"/>
          <w:sz w:val="22"/>
          <w:szCs w:val="22"/>
        </w:rPr>
      </w:pPr>
      <w:r w:rsidRPr="00A578EF">
        <w:rPr>
          <w:rFonts w:ascii="Arial" w:hAnsi="Arial" w:cs="Arial"/>
          <w:b/>
          <w:bCs/>
          <w:i/>
          <w:iCs/>
          <w:color w:val="002060"/>
          <w:sz w:val="22"/>
          <w:szCs w:val="22"/>
        </w:rPr>
        <w:t>Finale (13/04/2024)</w:t>
      </w:r>
    </w:p>
    <w:p w14:paraId="5A9AD159" w14:textId="77777777" w:rsidR="00B46E19" w:rsidRPr="00A578EF" w:rsidRDefault="00B46E19" w:rsidP="00B46E19">
      <w:pPr>
        <w:pStyle w:val="Corpodeltesto21"/>
        <w:rPr>
          <w:rFonts w:ascii="Arial" w:hAnsi="Arial" w:cs="Arial"/>
          <w:color w:val="002060"/>
          <w:sz w:val="22"/>
        </w:rPr>
      </w:pPr>
      <w:r w:rsidRPr="00A578EF">
        <w:rPr>
          <w:rFonts w:ascii="Arial" w:hAnsi="Arial" w:cs="Arial"/>
          <w:color w:val="002060"/>
          <w:sz w:val="22"/>
        </w:rPr>
        <w:t>Le 2 squadre qualificate disputeranno la Finale in gara unica in casa della squadra meglio piazzata al termine della seconda fase.</w:t>
      </w:r>
    </w:p>
    <w:p w14:paraId="005E2A23" w14:textId="77777777" w:rsidR="00B46E19" w:rsidRPr="00A578EF" w:rsidRDefault="00B46E19" w:rsidP="00B46E19">
      <w:pPr>
        <w:pStyle w:val="Corpodeltesto21"/>
        <w:rPr>
          <w:rFonts w:ascii="Arial" w:hAnsi="Arial" w:cs="Arial"/>
          <w:b/>
          <w:bCs/>
          <w:i/>
          <w:iCs/>
          <w:color w:val="002060"/>
          <w:sz w:val="22"/>
          <w:szCs w:val="22"/>
        </w:rPr>
      </w:pPr>
    </w:p>
    <w:p w14:paraId="37833C49" w14:textId="77777777" w:rsidR="00B46E19" w:rsidRDefault="00B46E19" w:rsidP="00B46E19">
      <w:pPr>
        <w:pStyle w:val="Corpodeltesto21"/>
        <w:rPr>
          <w:rFonts w:ascii="Arial" w:hAnsi="Arial" w:cs="Arial"/>
          <w:color w:val="002060"/>
          <w:sz w:val="22"/>
        </w:rPr>
      </w:pPr>
      <w:r w:rsidRPr="00A578EF">
        <w:rPr>
          <w:rFonts w:ascii="Arial" w:hAnsi="Arial" w:cs="Arial"/>
          <w:color w:val="002060"/>
          <w:sz w:val="22"/>
        </w:rPr>
        <w:t xml:space="preserve">Al termine dei tempi regolamentari, in caso di parità, si disputeranno due tempi supplementari di </w:t>
      </w:r>
      <w:proofErr w:type="gramStart"/>
      <w:r w:rsidRPr="00A578EF">
        <w:rPr>
          <w:rFonts w:ascii="Arial" w:hAnsi="Arial" w:cs="Arial"/>
          <w:color w:val="002060"/>
          <w:sz w:val="22"/>
        </w:rPr>
        <w:t>5</w:t>
      </w:r>
      <w:proofErr w:type="gramEnd"/>
      <w:r w:rsidRPr="00A578EF">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0AC7F82" w14:textId="77777777" w:rsidR="00B46E19" w:rsidRDefault="00B46E19" w:rsidP="00B46E19">
      <w:pPr>
        <w:pStyle w:val="Corpodeltesto21"/>
        <w:rPr>
          <w:rFonts w:ascii="Arial" w:hAnsi="Arial" w:cs="Arial"/>
          <w:color w:val="002060"/>
          <w:sz w:val="22"/>
        </w:rPr>
      </w:pPr>
    </w:p>
    <w:p w14:paraId="34A46EED" w14:textId="77777777" w:rsidR="00B46E19" w:rsidRPr="001B77AD" w:rsidRDefault="00B46E19" w:rsidP="00B46E19">
      <w:pPr>
        <w:pStyle w:val="titoloprinc0"/>
        <w:rPr>
          <w:color w:val="002060"/>
        </w:rPr>
      </w:pPr>
      <w:r w:rsidRPr="001B77AD">
        <w:rPr>
          <w:color w:val="002060"/>
        </w:rPr>
        <w:t>RISULTATI</w:t>
      </w:r>
    </w:p>
    <w:p w14:paraId="234045A1" w14:textId="77777777" w:rsidR="00B46E19" w:rsidRPr="001B77AD" w:rsidRDefault="00B46E19" w:rsidP="00B46E19">
      <w:pPr>
        <w:pStyle w:val="breakline"/>
        <w:rPr>
          <w:color w:val="002060"/>
        </w:rPr>
      </w:pPr>
    </w:p>
    <w:p w14:paraId="73BBE88F" w14:textId="77777777" w:rsidR="00B46E19" w:rsidRPr="001B77AD" w:rsidRDefault="00B46E19" w:rsidP="00B46E19">
      <w:pPr>
        <w:pStyle w:val="sottotitolocampionato10"/>
        <w:rPr>
          <w:color w:val="002060"/>
        </w:rPr>
      </w:pPr>
      <w:r w:rsidRPr="001B77AD">
        <w:rPr>
          <w:color w:val="002060"/>
        </w:rPr>
        <w:t>RISULTATI UFFICIALI GARE DEL 24/03/2024</w:t>
      </w:r>
    </w:p>
    <w:p w14:paraId="735491FA" w14:textId="77777777" w:rsidR="00906811" w:rsidRPr="00906811" w:rsidRDefault="00906811" w:rsidP="00906811">
      <w:pPr>
        <w:pStyle w:val="sottotitolocampionato20"/>
        <w:spacing w:before="0" w:beforeAutospacing="0" w:after="0" w:afterAutospacing="0"/>
        <w:rPr>
          <w:rFonts w:ascii="Arial" w:hAnsi="Arial" w:cs="Arial"/>
          <w:color w:val="002060"/>
          <w:sz w:val="20"/>
          <w:szCs w:val="20"/>
        </w:rPr>
      </w:pPr>
      <w:r w:rsidRPr="00906811">
        <w:rPr>
          <w:rFonts w:ascii="Arial" w:hAnsi="Arial" w:cs="Arial"/>
          <w:color w:val="002060"/>
          <w:sz w:val="20"/>
          <w:szCs w:val="20"/>
        </w:rPr>
        <w:t>Si trascrivono qui di seguito i risultati ufficiali delle gare disputate</w:t>
      </w:r>
    </w:p>
    <w:p w14:paraId="40E288B6" w14:textId="77777777" w:rsidR="00B46E19" w:rsidRPr="001B77AD" w:rsidRDefault="00B46E19" w:rsidP="00B46E1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46E19" w:rsidRPr="001B77AD" w14:paraId="01E95186" w14:textId="77777777" w:rsidTr="002A71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6E19" w:rsidRPr="001B77AD" w14:paraId="12EED2D9" w14:textId="77777777" w:rsidTr="002A71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375E6" w14:textId="77777777" w:rsidR="00B46E19" w:rsidRPr="001B77AD" w:rsidRDefault="00B46E19" w:rsidP="002A71B3">
                  <w:pPr>
                    <w:pStyle w:val="headertabella0"/>
                    <w:rPr>
                      <w:color w:val="002060"/>
                    </w:rPr>
                  </w:pPr>
                  <w:r w:rsidRPr="001B77AD">
                    <w:rPr>
                      <w:color w:val="002060"/>
                    </w:rPr>
                    <w:t>GIRONE QF - 1 Giornata - A</w:t>
                  </w:r>
                </w:p>
              </w:tc>
            </w:tr>
            <w:tr w:rsidR="00B46E19" w:rsidRPr="001B77AD" w14:paraId="0D48E3D8" w14:textId="77777777" w:rsidTr="002A71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1B7D96" w14:textId="77777777" w:rsidR="00B46E19" w:rsidRPr="001B77AD" w:rsidRDefault="00B46E19" w:rsidP="002A71B3">
                  <w:pPr>
                    <w:pStyle w:val="rowtabella0"/>
                    <w:rPr>
                      <w:color w:val="002060"/>
                    </w:rPr>
                  </w:pPr>
                  <w:r w:rsidRPr="001B77AD">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DCA86" w14:textId="77777777" w:rsidR="00B46E19" w:rsidRPr="001B77AD" w:rsidRDefault="00B46E19" w:rsidP="002A71B3">
                  <w:pPr>
                    <w:pStyle w:val="rowtabella0"/>
                    <w:rPr>
                      <w:color w:val="002060"/>
                    </w:rPr>
                  </w:pPr>
                  <w:r w:rsidRPr="001B77AD">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F20DE" w14:textId="77777777" w:rsidR="00B46E19" w:rsidRPr="001B77AD" w:rsidRDefault="00B46E19" w:rsidP="002A71B3">
                  <w:pPr>
                    <w:pStyle w:val="rowtabella0"/>
                    <w:jc w:val="center"/>
                    <w:rPr>
                      <w:color w:val="002060"/>
                    </w:rPr>
                  </w:pPr>
                  <w:r w:rsidRPr="001B77AD">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CA23D" w14:textId="77777777" w:rsidR="00B46E19" w:rsidRPr="001B77AD" w:rsidRDefault="00B46E19" w:rsidP="002A71B3">
                  <w:pPr>
                    <w:pStyle w:val="rowtabella0"/>
                    <w:jc w:val="center"/>
                    <w:rPr>
                      <w:color w:val="002060"/>
                    </w:rPr>
                  </w:pPr>
                  <w:r w:rsidRPr="001B77AD">
                    <w:rPr>
                      <w:color w:val="002060"/>
                    </w:rPr>
                    <w:t> </w:t>
                  </w:r>
                </w:p>
              </w:tc>
            </w:tr>
            <w:tr w:rsidR="00B46E19" w:rsidRPr="001B77AD" w14:paraId="1A6B7E82"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598C3E" w14:textId="77777777" w:rsidR="00B46E19" w:rsidRPr="001B77AD" w:rsidRDefault="00B46E19" w:rsidP="002A71B3">
                  <w:pPr>
                    <w:pStyle w:val="rowtabella0"/>
                    <w:rPr>
                      <w:color w:val="002060"/>
                    </w:rPr>
                  </w:pPr>
                  <w:r w:rsidRPr="001B77AD">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65F7E5" w14:textId="77777777" w:rsidR="00B46E19" w:rsidRPr="001B77AD" w:rsidRDefault="00B46E19" w:rsidP="002A71B3">
                  <w:pPr>
                    <w:pStyle w:val="rowtabella0"/>
                    <w:rPr>
                      <w:color w:val="002060"/>
                    </w:rPr>
                  </w:pPr>
                  <w:r w:rsidRPr="001B77AD">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E3F012" w14:textId="77777777" w:rsidR="00B46E19" w:rsidRPr="001B77AD" w:rsidRDefault="00B46E19" w:rsidP="002A71B3">
                  <w:pPr>
                    <w:pStyle w:val="rowtabella0"/>
                    <w:jc w:val="center"/>
                    <w:rPr>
                      <w:color w:val="002060"/>
                    </w:rPr>
                  </w:pPr>
                  <w:r w:rsidRPr="001B77AD">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7DC13F" w14:textId="77777777" w:rsidR="00B46E19" w:rsidRPr="001B77AD" w:rsidRDefault="00B46E19" w:rsidP="002A71B3">
                  <w:pPr>
                    <w:pStyle w:val="rowtabella0"/>
                    <w:jc w:val="center"/>
                    <w:rPr>
                      <w:color w:val="002060"/>
                    </w:rPr>
                  </w:pPr>
                  <w:r w:rsidRPr="001B77AD">
                    <w:rPr>
                      <w:color w:val="002060"/>
                    </w:rPr>
                    <w:t> </w:t>
                  </w:r>
                </w:p>
              </w:tc>
            </w:tr>
            <w:tr w:rsidR="00B46E19" w:rsidRPr="001B77AD" w14:paraId="66D307C2" w14:textId="77777777" w:rsidTr="002A71B3">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E0F4EE" w14:textId="77777777" w:rsidR="00B46E19" w:rsidRPr="001B77AD" w:rsidRDefault="00B46E19" w:rsidP="002A71B3">
                  <w:pPr>
                    <w:pStyle w:val="rowtabella0"/>
                    <w:rPr>
                      <w:color w:val="002060"/>
                    </w:rPr>
                  </w:pPr>
                  <w:r w:rsidRPr="001B77AD">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210EAC" w14:textId="77777777" w:rsidR="00B46E19" w:rsidRPr="001B77AD" w:rsidRDefault="00B46E19" w:rsidP="002A71B3">
                  <w:pPr>
                    <w:pStyle w:val="rowtabella0"/>
                    <w:rPr>
                      <w:color w:val="002060"/>
                    </w:rPr>
                  </w:pPr>
                  <w:r w:rsidRPr="001B77AD">
                    <w:rPr>
                      <w:color w:val="002060"/>
                    </w:rPr>
                    <w:t xml:space="preserve">- AUDAX 1970 </w:t>
                  </w:r>
                  <w:proofErr w:type="gramStart"/>
                  <w:r w:rsidRPr="001B77AD">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3CCFDF" w14:textId="77777777" w:rsidR="00B46E19" w:rsidRPr="001B77AD" w:rsidRDefault="00B46E19" w:rsidP="002A71B3">
                  <w:pPr>
                    <w:pStyle w:val="rowtabella0"/>
                    <w:jc w:val="center"/>
                    <w:rPr>
                      <w:color w:val="002060"/>
                    </w:rPr>
                  </w:pPr>
                  <w:r w:rsidRPr="001B77AD">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FF93BA" w14:textId="77777777" w:rsidR="00B46E19" w:rsidRPr="001B77AD" w:rsidRDefault="00B46E19" w:rsidP="002A71B3">
                  <w:pPr>
                    <w:pStyle w:val="rowtabella0"/>
                    <w:jc w:val="center"/>
                    <w:rPr>
                      <w:color w:val="002060"/>
                    </w:rPr>
                  </w:pPr>
                  <w:r w:rsidRPr="001B77AD">
                    <w:rPr>
                      <w:color w:val="002060"/>
                    </w:rPr>
                    <w:t> </w:t>
                  </w:r>
                </w:p>
              </w:tc>
            </w:tr>
            <w:tr w:rsidR="00B46E19" w:rsidRPr="001B77AD" w14:paraId="3F92F5DD" w14:textId="77777777" w:rsidTr="002A71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DD785D" w14:textId="77777777" w:rsidR="00B46E19" w:rsidRPr="001B77AD" w:rsidRDefault="00B46E19" w:rsidP="002A71B3">
                  <w:pPr>
                    <w:pStyle w:val="rowtabella0"/>
                    <w:rPr>
                      <w:color w:val="002060"/>
                    </w:rPr>
                  </w:pPr>
                  <w:r w:rsidRPr="001B77AD">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5F6E49" w14:textId="77777777" w:rsidR="00B46E19" w:rsidRPr="001B77AD" w:rsidRDefault="00B46E19" w:rsidP="002A71B3">
                  <w:pPr>
                    <w:pStyle w:val="rowtabella0"/>
                    <w:rPr>
                      <w:color w:val="002060"/>
                    </w:rPr>
                  </w:pPr>
                  <w:r w:rsidRPr="001B77AD">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6D2F1" w14:textId="77777777" w:rsidR="00B46E19" w:rsidRPr="001B77AD" w:rsidRDefault="00B46E19" w:rsidP="002A71B3">
                  <w:pPr>
                    <w:pStyle w:val="rowtabella0"/>
                    <w:jc w:val="center"/>
                    <w:rPr>
                      <w:color w:val="002060"/>
                    </w:rPr>
                  </w:pPr>
                  <w:r w:rsidRPr="001B77AD">
                    <w:rPr>
                      <w:color w:val="002060"/>
                    </w:rPr>
                    <w:t>7 - 6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73B19" w14:textId="77777777" w:rsidR="00B46E19" w:rsidRPr="001B77AD" w:rsidRDefault="00B46E19" w:rsidP="002A71B3">
                  <w:pPr>
                    <w:pStyle w:val="rowtabella0"/>
                    <w:jc w:val="center"/>
                    <w:rPr>
                      <w:color w:val="002060"/>
                    </w:rPr>
                  </w:pPr>
                  <w:r w:rsidRPr="001B77AD">
                    <w:rPr>
                      <w:color w:val="002060"/>
                    </w:rPr>
                    <w:t> </w:t>
                  </w:r>
                </w:p>
              </w:tc>
            </w:tr>
          </w:tbl>
          <w:p w14:paraId="03EEF994" w14:textId="77777777" w:rsidR="00B46E19" w:rsidRPr="001B77AD" w:rsidRDefault="00B46E19" w:rsidP="002A71B3">
            <w:pPr>
              <w:rPr>
                <w:color w:val="002060"/>
              </w:rPr>
            </w:pPr>
          </w:p>
        </w:tc>
      </w:tr>
    </w:tbl>
    <w:p w14:paraId="6EE94257" w14:textId="77777777" w:rsidR="00B46E19" w:rsidRPr="001B77AD" w:rsidRDefault="00B46E19" w:rsidP="00B46E19">
      <w:pPr>
        <w:pStyle w:val="breakline"/>
        <w:rPr>
          <w:rFonts w:eastAsiaTheme="minorEastAsia"/>
          <w:color w:val="002060"/>
        </w:rPr>
      </w:pPr>
    </w:p>
    <w:p w14:paraId="05A2FA73" w14:textId="77777777" w:rsidR="00B46E19" w:rsidRPr="001B77AD" w:rsidRDefault="00B46E19" w:rsidP="00B46E19">
      <w:pPr>
        <w:pStyle w:val="breakline"/>
        <w:rPr>
          <w:color w:val="002060"/>
        </w:rPr>
      </w:pPr>
    </w:p>
    <w:p w14:paraId="586EB51D" w14:textId="77777777" w:rsidR="00B46E19" w:rsidRPr="001B77AD" w:rsidRDefault="00B46E19" w:rsidP="00B46E19">
      <w:pPr>
        <w:pStyle w:val="titoloprinc0"/>
        <w:rPr>
          <w:color w:val="002060"/>
        </w:rPr>
      </w:pPr>
      <w:r w:rsidRPr="001B77AD">
        <w:rPr>
          <w:color w:val="002060"/>
        </w:rPr>
        <w:t>GIUDICE SPORTIVO</w:t>
      </w:r>
    </w:p>
    <w:p w14:paraId="2A27013D" w14:textId="77777777" w:rsidR="00B46E19" w:rsidRPr="001B77AD" w:rsidRDefault="00B46E19" w:rsidP="00B46E19">
      <w:pPr>
        <w:pStyle w:val="diffida"/>
        <w:rPr>
          <w:color w:val="002060"/>
        </w:rPr>
      </w:pPr>
      <w:r w:rsidRPr="001B77AD">
        <w:rPr>
          <w:color w:val="002060"/>
        </w:rPr>
        <w:t>Il Giudice Sportivo Avv. Agnese Lazzaretti, con l'assistenza del segretario Angelo Castellana, nella seduta del 27/03/2024, ha adottato le decisioni che di seguito integralmente si riportano:</w:t>
      </w:r>
    </w:p>
    <w:p w14:paraId="3567439F" w14:textId="77777777" w:rsidR="00B46E19" w:rsidRPr="001B77AD" w:rsidRDefault="00B46E19" w:rsidP="00B46E19">
      <w:pPr>
        <w:pStyle w:val="titolo10"/>
        <w:rPr>
          <w:color w:val="002060"/>
        </w:rPr>
      </w:pPr>
      <w:r w:rsidRPr="001B77AD">
        <w:rPr>
          <w:color w:val="002060"/>
        </w:rPr>
        <w:t xml:space="preserve">GARE DEL 24/ 3/2024 </w:t>
      </w:r>
    </w:p>
    <w:p w14:paraId="559A0905" w14:textId="77777777" w:rsidR="00B46E19" w:rsidRPr="001B77AD" w:rsidRDefault="00B46E19" w:rsidP="00B46E19">
      <w:pPr>
        <w:pStyle w:val="titolo7a"/>
        <w:rPr>
          <w:color w:val="002060"/>
        </w:rPr>
      </w:pPr>
      <w:r w:rsidRPr="001B77AD">
        <w:rPr>
          <w:color w:val="002060"/>
        </w:rPr>
        <w:t xml:space="preserve">PROVVEDIMENTI DISCIPLINARI </w:t>
      </w:r>
    </w:p>
    <w:p w14:paraId="1158F1FD" w14:textId="77777777" w:rsidR="00B46E19" w:rsidRPr="001B77AD" w:rsidRDefault="00B46E19" w:rsidP="00B46E19">
      <w:pPr>
        <w:pStyle w:val="titolo7b0"/>
        <w:rPr>
          <w:color w:val="002060"/>
        </w:rPr>
      </w:pPr>
      <w:r w:rsidRPr="001B77AD">
        <w:rPr>
          <w:color w:val="002060"/>
        </w:rPr>
        <w:lastRenderedPageBreak/>
        <w:t xml:space="preserve">In base alle risultanze degli atti ufficiali sono state deliberate le seguenti sanzioni disciplinari. </w:t>
      </w:r>
    </w:p>
    <w:p w14:paraId="1C484357" w14:textId="77777777" w:rsidR="00B46E19" w:rsidRPr="001B77AD" w:rsidRDefault="00B46E19" w:rsidP="00B46E19">
      <w:pPr>
        <w:pStyle w:val="titolo30"/>
        <w:rPr>
          <w:color w:val="002060"/>
        </w:rPr>
      </w:pPr>
      <w:r w:rsidRPr="001B77AD">
        <w:rPr>
          <w:color w:val="002060"/>
        </w:rPr>
        <w:t xml:space="preserve">SOCIETA' </w:t>
      </w:r>
    </w:p>
    <w:p w14:paraId="1B4C1E93" w14:textId="77777777" w:rsidR="00B46E19" w:rsidRPr="001B77AD" w:rsidRDefault="00B46E19" w:rsidP="00B46E19">
      <w:pPr>
        <w:pStyle w:val="titolo20"/>
        <w:rPr>
          <w:color w:val="002060"/>
        </w:rPr>
      </w:pPr>
      <w:r w:rsidRPr="001B77AD">
        <w:rPr>
          <w:color w:val="002060"/>
        </w:rPr>
        <w:t xml:space="preserve">AMMENDA </w:t>
      </w:r>
    </w:p>
    <w:p w14:paraId="523DA932" w14:textId="77777777" w:rsidR="00B46E19" w:rsidRPr="001B77AD" w:rsidRDefault="00B46E19" w:rsidP="00B46E19">
      <w:pPr>
        <w:pStyle w:val="diffida"/>
        <w:spacing w:before="80" w:beforeAutospacing="0" w:after="40" w:afterAutospacing="0"/>
        <w:jc w:val="left"/>
        <w:rPr>
          <w:color w:val="002060"/>
        </w:rPr>
      </w:pPr>
      <w:r w:rsidRPr="001B77AD">
        <w:rPr>
          <w:color w:val="002060"/>
        </w:rPr>
        <w:t xml:space="preserve">Euro 60,00 REAL SAN GIORGIO </w:t>
      </w:r>
      <w:r w:rsidRPr="001B77AD">
        <w:rPr>
          <w:color w:val="002060"/>
        </w:rPr>
        <w:br/>
        <w:t>Per aver per</w:t>
      </w:r>
      <w:r>
        <w:rPr>
          <w:color w:val="002060"/>
        </w:rPr>
        <w:t>m</w:t>
      </w:r>
      <w:r w:rsidRPr="001B77AD">
        <w:rPr>
          <w:color w:val="002060"/>
        </w:rPr>
        <w:t xml:space="preserve">esso ad un proprio tifoso di entrare in campo per offende-re l'arbitro. </w:t>
      </w:r>
    </w:p>
    <w:p w14:paraId="2290BB0F" w14:textId="77777777" w:rsidR="00B46E19" w:rsidRPr="001B77AD" w:rsidRDefault="00B46E19" w:rsidP="00B46E19">
      <w:pPr>
        <w:pStyle w:val="titolo30"/>
        <w:rPr>
          <w:color w:val="002060"/>
        </w:rPr>
      </w:pPr>
      <w:r w:rsidRPr="001B77AD">
        <w:rPr>
          <w:color w:val="002060"/>
        </w:rPr>
        <w:t xml:space="preserve">CALCIATORI NON ESPULSI </w:t>
      </w:r>
    </w:p>
    <w:p w14:paraId="2564E466" w14:textId="77777777" w:rsidR="00B46E19" w:rsidRPr="001B77AD" w:rsidRDefault="00B46E19" w:rsidP="00B46E19">
      <w:pPr>
        <w:pStyle w:val="titolo20"/>
        <w:rPr>
          <w:color w:val="002060"/>
        </w:rPr>
      </w:pPr>
      <w:r w:rsidRPr="001B77A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640B6D7C" w14:textId="77777777" w:rsidTr="002A71B3">
        <w:tc>
          <w:tcPr>
            <w:tcW w:w="2200" w:type="dxa"/>
            <w:tcMar>
              <w:top w:w="20" w:type="dxa"/>
              <w:left w:w="20" w:type="dxa"/>
              <w:bottom w:w="20" w:type="dxa"/>
              <w:right w:w="20" w:type="dxa"/>
            </w:tcMar>
            <w:vAlign w:val="center"/>
            <w:hideMark/>
          </w:tcPr>
          <w:p w14:paraId="2A9AEE81" w14:textId="77777777" w:rsidR="00B46E19" w:rsidRPr="001B77AD" w:rsidRDefault="00B46E19" w:rsidP="002A71B3">
            <w:pPr>
              <w:pStyle w:val="movimento"/>
              <w:rPr>
                <w:color w:val="002060"/>
              </w:rPr>
            </w:pPr>
            <w:r w:rsidRPr="001B77AD">
              <w:rPr>
                <w:color w:val="002060"/>
              </w:rPr>
              <w:t>SALERNO LORENZO</w:t>
            </w:r>
          </w:p>
        </w:tc>
        <w:tc>
          <w:tcPr>
            <w:tcW w:w="2200" w:type="dxa"/>
            <w:tcMar>
              <w:top w:w="20" w:type="dxa"/>
              <w:left w:w="20" w:type="dxa"/>
              <w:bottom w:w="20" w:type="dxa"/>
              <w:right w:w="20" w:type="dxa"/>
            </w:tcMar>
            <w:vAlign w:val="center"/>
            <w:hideMark/>
          </w:tcPr>
          <w:p w14:paraId="14BC8F5A" w14:textId="77777777" w:rsidR="00B46E19" w:rsidRPr="001B77AD" w:rsidRDefault="00B46E19" w:rsidP="002A71B3">
            <w:pPr>
              <w:pStyle w:val="movimento2"/>
              <w:rPr>
                <w:color w:val="002060"/>
              </w:rPr>
            </w:pPr>
            <w:r w:rsidRPr="001B77AD">
              <w:rPr>
                <w:color w:val="002060"/>
              </w:rPr>
              <w:t xml:space="preserve">(CANTINE RIUNITE CSI) </w:t>
            </w:r>
          </w:p>
        </w:tc>
        <w:tc>
          <w:tcPr>
            <w:tcW w:w="800" w:type="dxa"/>
            <w:tcMar>
              <w:top w:w="20" w:type="dxa"/>
              <w:left w:w="20" w:type="dxa"/>
              <w:bottom w:w="20" w:type="dxa"/>
              <w:right w:w="20" w:type="dxa"/>
            </w:tcMar>
            <w:vAlign w:val="center"/>
            <w:hideMark/>
          </w:tcPr>
          <w:p w14:paraId="20D423EC"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0572DF5E"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22EFC954" w14:textId="77777777" w:rsidR="00B46E19" w:rsidRPr="001B77AD" w:rsidRDefault="00B46E19" w:rsidP="002A71B3">
            <w:pPr>
              <w:pStyle w:val="movimento2"/>
              <w:rPr>
                <w:color w:val="002060"/>
              </w:rPr>
            </w:pPr>
            <w:r w:rsidRPr="001B77AD">
              <w:rPr>
                <w:color w:val="002060"/>
              </w:rPr>
              <w:t> </w:t>
            </w:r>
          </w:p>
        </w:tc>
      </w:tr>
    </w:tbl>
    <w:p w14:paraId="25742350" w14:textId="77777777" w:rsidR="00B46E19" w:rsidRPr="001B77AD" w:rsidRDefault="00B46E19" w:rsidP="00B46E19">
      <w:pPr>
        <w:pStyle w:val="titolo20"/>
        <w:rPr>
          <w:rFonts w:eastAsiaTheme="minorEastAsia"/>
          <w:color w:val="002060"/>
        </w:rPr>
      </w:pPr>
      <w:r w:rsidRPr="001B77A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12764627" w14:textId="77777777" w:rsidTr="002A71B3">
        <w:tc>
          <w:tcPr>
            <w:tcW w:w="2200" w:type="dxa"/>
            <w:tcMar>
              <w:top w:w="20" w:type="dxa"/>
              <w:left w:w="20" w:type="dxa"/>
              <w:bottom w:w="20" w:type="dxa"/>
              <w:right w:w="20" w:type="dxa"/>
            </w:tcMar>
            <w:vAlign w:val="center"/>
            <w:hideMark/>
          </w:tcPr>
          <w:p w14:paraId="737B71CD" w14:textId="77777777" w:rsidR="00B46E19" w:rsidRPr="001B77AD" w:rsidRDefault="00B46E19" w:rsidP="002A71B3">
            <w:pPr>
              <w:pStyle w:val="movimento"/>
              <w:rPr>
                <w:color w:val="002060"/>
              </w:rPr>
            </w:pPr>
            <w:r w:rsidRPr="001B77AD">
              <w:rPr>
                <w:color w:val="002060"/>
              </w:rPr>
              <w:t>FRAPPIETRO PAOLO</w:t>
            </w:r>
          </w:p>
        </w:tc>
        <w:tc>
          <w:tcPr>
            <w:tcW w:w="2200" w:type="dxa"/>
            <w:tcMar>
              <w:top w:w="20" w:type="dxa"/>
              <w:left w:w="20" w:type="dxa"/>
              <w:bottom w:w="20" w:type="dxa"/>
              <w:right w:w="20" w:type="dxa"/>
            </w:tcMar>
            <w:vAlign w:val="center"/>
            <w:hideMark/>
          </w:tcPr>
          <w:p w14:paraId="61C9B916" w14:textId="77777777" w:rsidR="00B46E19" w:rsidRPr="001B77AD" w:rsidRDefault="00B46E19" w:rsidP="002A71B3">
            <w:pPr>
              <w:pStyle w:val="movimento2"/>
              <w:rPr>
                <w:color w:val="002060"/>
              </w:rPr>
            </w:pPr>
            <w:r w:rsidRPr="001B77AD">
              <w:rPr>
                <w:color w:val="002060"/>
              </w:rPr>
              <w:t xml:space="preserve">(CANTINE RIUNITE CSI) </w:t>
            </w:r>
          </w:p>
        </w:tc>
        <w:tc>
          <w:tcPr>
            <w:tcW w:w="800" w:type="dxa"/>
            <w:tcMar>
              <w:top w:w="20" w:type="dxa"/>
              <w:left w:w="20" w:type="dxa"/>
              <w:bottom w:w="20" w:type="dxa"/>
              <w:right w:w="20" w:type="dxa"/>
            </w:tcMar>
            <w:vAlign w:val="center"/>
            <w:hideMark/>
          </w:tcPr>
          <w:p w14:paraId="12CE6553"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311DCF3" w14:textId="77777777" w:rsidR="00B46E19" w:rsidRPr="001B77AD" w:rsidRDefault="00B46E19" w:rsidP="002A71B3">
            <w:pPr>
              <w:pStyle w:val="movimento"/>
              <w:rPr>
                <w:color w:val="002060"/>
              </w:rPr>
            </w:pPr>
            <w:r w:rsidRPr="001B77AD">
              <w:rPr>
                <w:color w:val="002060"/>
              </w:rPr>
              <w:t>CATALINI YURY</w:t>
            </w:r>
          </w:p>
        </w:tc>
        <w:tc>
          <w:tcPr>
            <w:tcW w:w="2200" w:type="dxa"/>
            <w:tcMar>
              <w:top w:w="20" w:type="dxa"/>
              <w:left w:w="20" w:type="dxa"/>
              <w:bottom w:w="20" w:type="dxa"/>
              <w:right w:w="20" w:type="dxa"/>
            </w:tcMar>
            <w:vAlign w:val="center"/>
            <w:hideMark/>
          </w:tcPr>
          <w:p w14:paraId="2F5607CE" w14:textId="77777777" w:rsidR="00B46E19" w:rsidRPr="001B77AD" w:rsidRDefault="00B46E19" w:rsidP="002A71B3">
            <w:pPr>
              <w:pStyle w:val="movimento2"/>
              <w:rPr>
                <w:color w:val="002060"/>
              </w:rPr>
            </w:pPr>
            <w:r w:rsidRPr="001B77AD">
              <w:rPr>
                <w:color w:val="002060"/>
              </w:rPr>
              <w:t xml:space="preserve">(REAL SAN GIORGIO) </w:t>
            </w:r>
          </w:p>
        </w:tc>
      </w:tr>
    </w:tbl>
    <w:p w14:paraId="5E6DF140" w14:textId="77777777" w:rsidR="00B46E19" w:rsidRPr="001B77AD" w:rsidRDefault="00B46E19" w:rsidP="00B46E19">
      <w:pPr>
        <w:pStyle w:val="titolo20"/>
        <w:rPr>
          <w:rFonts w:eastAsiaTheme="minorEastAsia"/>
          <w:color w:val="002060"/>
        </w:rPr>
      </w:pPr>
      <w:r w:rsidRPr="001B77A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B46E19" w:rsidRPr="001B77AD" w14:paraId="150B6810" w14:textId="77777777" w:rsidTr="002A71B3">
        <w:tc>
          <w:tcPr>
            <w:tcW w:w="2200" w:type="dxa"/>
            <w:tcMar>
              <w:top w:w="20" w:type="dxa"/>
              <w:left w:w="20" w:type="dxa"/>
              <w:bottom w:w="20" w:type="dxa"/>
              <w:right w:w="20" w:type="dxa"/>
            </w:tcMar>
            <w:vAlign w:val="center"/>
            <w:hideMark/>
          </w:tcPr>
          <w:p w14:paraId="3ACD0F19" w14:textId="77777777" w:rsidR="00B46E19" w:rsidRPr="001B77AD" w:rsidRDefault="00B46E19" w:rsidP="002A71B3">
            <w:pPr>
              <w:pStyle w:val="movimento"/>
              <w:rPr>
                <w:color w:val="002060"/>
              </w:rPr>
            </w:pPr>
            <w:r w:rsidRPr="001B77AD">
              <w:rPr>
                <w:color w:val="002060"/>
              </w:rPr>
              <w:t>MORONI VALERIO</w:t>
            </w:r>
          </w:p>
        </w:tc>
        <w:tc>
          <w:tcPr>
            <w:tcW w:w="2200" w:type="dxa"/>
            <w:tcMar>
              <w:top w:w="20" w:type="dxa"/>
              <w:left w:w="20" w:type="dxa"/>
              <w:bottom w:w="20" w:type="dxa"/>
              <w:right w:w="20" w:type="dxa"/>
            </w:tcMar>
            <w:vAlign w:val="center"/>
            <w:hideMark/>
          </w:tcPr>
          <w:p w14:paraId="67C90CAB" w14:textId="77777777" w:rsidR="00B46E19" w:rsidRPr="001B77AD" w:rsidRDefault="00B46E19" w:rsidP="002A71B3">
            <w:pPr>
              <w:pStyle w:val="movimento2"/>
              <w:rPr>
                <w:color w:val="002060"/>
              </w:rPr>
            </w:pPr>
            <w:r w:rsidRPr="001B77AD">
              <w:rPr>
                <w:color w:val="002060"/>
              </w:rPr>
              <w:t xml:space="preserve">(AUDAX 1970 </w:t>
            </w:r>
            <w:proofErr w:type="gramStart"/>
            <w:r w:rsidRPr="001B77AD">
              <w:rPr>
                <w:color w:val="002060"/>
              </w:rPr>
              <w:t>S.ANGELO</w:t>
            </w:r>
            <w:proofErr w:type="gramEnd"/>
            <w:r w:rsidRPr="001B77AD">
              <w:rPr>
                <w:color w:val="002060"/>
              </w:rPr>
              <w:t xml:space="preserve">) </w:t>
            </w:r>
          </w:p>
        </w:tc>
        <w:tc>
          <w:tcPr>
            <w:tcW w:w="800" w:type="dxa"/>
            <w:tcMar>
              <w:top w:w="20" w:type="dxa"/>
              <w:left w:w="20" w:type="dxa"/>
              <w:bottom w:w="20" w:type="dxa"/>
              <w:right w:w="20" w:type="dxa"/>
            </w:tcMar>
            <w:vAlign w:val="center"/>
            <w:hideMark/>
          </w:tcPr>
          <w:p w14:paraId="26F7ED1D"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10504815" w14:textId="77777777" w:rsidR="00B46E19" w:rsidRPr="001B77AD" w:rsidRDefault="00B46E19" w:rsidP="002A71B3">
            <w:pPr>
              <w:pStyle w:val="movimento"/>
              <w:rPr>
                <w:color w:val="002060"/>
              </w:rPr>
            </w:pPr>
            <w:r w:rsidRPr="001B77AD">
              <w:rPr>
                <w:color w:val="002060"/>
              </w:rPr>
              <w:t> </w:t>
            </w:r>
          </w:p>
        </w:tc>
        <w:tc>
          <w:tcPr>
            <w:tcW w:w="2200" w:type="dxa"/>
            <w:tcMar>
              <w:top w:w="20" w:type="dxa"/>
              <w:left w:w="20" w:type="dxa"/>
              <w:bottom w:w="20" w:type="dxa"/>
              <w:right w:w="20" w:type="dxa"/>
            </w:tcMar>
            <w:vAlign w:val="center"/>
            <w:hideMark/>
          </w:tcPr>
          <w:p w14:paraId="72E9F93C" w14:textId="77777777" w:rsidR="00B46E19" w:rsidRPr="001B77AD" w:rsidRDefault="00B46E19" w:rsidP="002A71B3">
            <w:pPr>
              <w:pStyle w:val="movimento2"/>
              <w:rPr>
                <w:color w:val="002060"/>
              </w:rPr>
            </w:pPr>
            <w:r w:rsidRPr="001B77AD">
              <w:rPr>
                <w:color w:val="002060"/>
              </w:rPr>
              <w:t> </w:t>
            </w:r>
          </w:p>
        </w:tc>
      </w:tr>
    </w:tbl>
    <w:p w14:paraId="71A3EBA0" w14:textId="77777777" w:rsidR="00B46E19" w:rsidRDefault="00B46E19" w:rsidP="00B46E19">
      <w:pPr>
        <w:pStyle w:val="breakline"/>
        <w:rPr>
          <w:color w:val="002060"/>
        </w:rPr>
      </w:pPr>
    </w:p>
    <w:p w14:paraId="0F3BEEC3" w14:textId="77777777" w:rsidR="00B46E19" w:rsidRPr="007178EC" w:rsidRDefault="00B46E19" w:rsidP="00B46E19">
      <w:pPr>
        <w:jc w:val="center"/>
        <w:rPr>
          <w:rFonts w:ascii="Arial" w:hAnsi="Arial" w:cs="Arial"/>
          <w:noProof/>
          <w:color w:val="002060"/>
          <w:sz w:val="22"/>
          <w:szCs w:val="22"/>
        </w:rPr>
      </w:pPr>
      <w:r w:rsidRPr="007178EC">
        <w:rPr>
          <w:rFonts w:ascii="Arial" w:hAnsi="Arial" w:cs="Arial"/>
          <w:noProof/>
          <w:color w:val="002060"/>
          <w:sz w:val="22"/>
          <w:szCs w:val="22"/>
        </w:rPr>
        <w:t>F.to IL SEGRETARIO                                   F.to IL GIUDICE SPORTIVO</w:t>
      </w:r>
    </w:p>
    <w:p w14:paraId="09435E20" w14:textId="77777777" w:rsidR="00B46E19" w:rsidRPr="007178EC" w:rsidRDefault="00B46E19" w:rsidP="00B46E19">
      <w:pPr>
        <w:jc w:val="left"/>
        <w:rPr>
          <w:rFonts w:ascii="Arial" w:hAnsi="Arial" w:cs="Arial"/>
          <w:noProof/>
          <w:color w:val="002060"/>
          <w:sz w:val="22"/>
          <w:szCs w:val="22"/>
        </w:rPr>
      </w:pPr>
      <w:r w:rsidRPr="007178EC">
        <w:rPr>
          <w:rFonts w:ascii="Arial" w:hAnsi="Arial" w:cs="Arial"/>
          <w:noProof/>
          <w:color w:val="002060"/>
          <w:sz w:val="22"/>
          <w:szCs w:val="22"/>
        </w:rPr>
        <w:t xml:space="preserve">                         Angelo Castellana        </w:t>
      </w:r>
      <w:r w:rsidRPr="007178EC">
        <w:rPr>
          <w:rFonts w:ascii="Arial" w:hAnsi="Arial" w:cs="Arial"/>
          <w:noProof/>
          <w:color w:val="002060"/>
          <w:sz w:val="22"/>
          <w:szCs w:val="22"/>
        </w:rPr>
        <w:tab/>
        <w:t xml:space="preserve">                                Agnese Lazzaretti</w:t>
      </w:r>
    </w:p>
    <w:p w14:paraId="6B03E382" w14:textId="77777777" w:rsidR="00B46E19" w:rsidRDefault="00B46E19" w:rsidP="00B46E19">
      <w:pPr>
        <w:pStyle w:val="breakline"/>
        <w:rPr>
          <w:color w:val="002060"/>
        </w:rPr>
      </w:pPr>
    </w:p>
    <w:p w14:paraId="389353B5" w14:textId="77777777" w:rsidR="00B46E19" w:rsidRDefault="00B46E19" w:rsidP="00B46E19">
      <w:pPr>
        <w:pStyle w:val="breakline"/>
        <w:rPr>
          <w:rFonts w:eastAsiaTheme="minorEastAsia"/>
          <w:color w:val="002060"/>
        </w:rPr>
      </w:pPr>
    </w:p>
    <w:p w14:paraId="58D489A4" w14:textId="77777777" w:rsidR="00906811" w:rsidRPr="001B77AD" w:rsidRDefault="00906811" w:rsidP="00906811">
      <w:pPr>
        <w:pStyle w:val="titoloprinc0"/>
        <w:rPr>
          <w:color w:val="002060"/>
        </w:rPr>
      </w:pPr>
      <w:r>
        <w:rPr>
          <w:color w:val="002060"/>
        </w:rPr>
        <w:t>PROGRAMMA GARE</w:t>
      </w:r>
    </w:p>
    <w:p w14:paraId="26FD272C" w14:textId="77777777" w:rsidR="00906811" w:rsidRDefault="00906811" w:rsidP="00B46E19">
      <w:pPr>
        <w:pStyle w:val="breakline"/>
        <w:rPr>
          <w:rFonts w:eastAsiaTheme="minorEastAsia"/>
          <w:color w:val="002060"/>
        </w:rPr>
      </w:pPr>
    </w:p>
    <w:p w14:paraId="5B6543E1" w14:textId="77777777" w:rsidR="0020499B" w:rsidRPr="00AB37BA" w:rsidRDefault="0020499B" w:rsidP="0020499B">
      <w:pPr>
        <w:pStyle w:val="sottotitolocampionato10"/>
        <w:rPr>
          <w:color w:val="002060"/>
        </w:rPr>
      </w:pPr>
      <w:r w:rsidRPr="00AB37BA">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0499B" w:rsidRPr="00AB37BA" w14:paraId="1039662A" w14:textId="77777777" w:rsidTr="002A71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9E415" w14:textId="77777777" w:rsidR="0020499B" w:rsidRPr="00AB37BA" w:rsidRDefault="0020499B" w:rsidP="002A71B3">
            <w:pPr>
              <w:pStyle w:val="headertabella0"/>
              <w:rPr>
                <w:color w:val="002060"/>
              </w:rPr>
            </w:pPr>
            <w:r w:rsidRPr="00AB37B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FCF32" w14:textId="77777777" w:rsidR="0020499B" w:rsidRPr="00AB37BA" w:rsidRDefault="0020499B" w:rsidP="002A71B3">
            <w:pPr>
              <w:pStyle w:val="headertabella0"/>
              <w:rPr>
                <w:color w:val="002060"/>
              </w:rPr>
            </w:pPr>
            <w:r w:rsidRPr="00AB37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C9BA3" w14:textId="77777777" w:rsidR="0020499B" w:rsidRPr="00AB37BA" w:rsidRDefault="0020499B" w:rsidP="002A71B3">
            <w:pPr>
              <w:pStyle w:val="headertabella0"/>
              <w:rPr>
                <w:color w:val="002060"/>
              </w:rPr>
            </w:pPr>
            <w:r w:rsidRPr="00AB37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B9A54" w14:textId="77777777" w:rsidR="0020499B" w:rsidRPr="00AB37BA" w:rsidRDefault="0020499B" w:rsidP="002A71B3">
            <w:pPr>
              <w:pStyle w:val="headertabella0"/>
              <w:rPr>
                <w:color w:val="002060"/>
              </w:rPr>
            </w:pPr>
            <w:r w:rsidRPr="00AB37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C4162" w14:textId="77777777" w:rsidR="0020499B" w:rsidRPr="00AB37BA" w:rsidRDefault="0020499B" w:rsidP="002A71B3">
            <w:pPr>
              <w:pStyle w:val="headertabella0"/>
              <w:rPr>
                <w:color w:val="002060"/>
              </w:rPr>
            </w:pPr>
            <w:r w:rsidRPr="00AB37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547A2" w14:textId="77777777" w:rsidR="0020499B" w:rsidRPr="00AB37BA" w:rsidRDefault="0020499B" w:rsidP="002A71B3">
            <w:pPr>
              <w:pStyle w:val="headertabella0"/>
              <w:rPr>
                <w:color w:val="002060"/>
              </w:rPr>
            </w:pPr>
            <w:proofErr w:type="spellStart"/>
            <w:r w:rsidRPr="00AB37BA">
              <w:rPr>
                <w:color w:val="002060"/>
              </w:rPr>
              <w:t>Localita'</w:t>
            </w:r>
            <w:proofErr w:type="spellEnd"/>
            <w:r w:rsidRPr="00AB37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9F56F" w14:textId="77777777" w:rsidR="0020499B" w:rsidRPr="00AB37BA" w:rsidRDefault="0020499B" w:rsidP="002A71B3">
            <w:pPr>
              <w:pStyle w:val="headertabella0"/>
              <w:rPr>
                <w:color w:val="002060"/>
              </w:rPr>
            </w:pPr>
            <w:r w:rsidRPr="00AB37BA">
              <w:rPr>
                <w:color w:val="002060"/>
              </w:rPr>
              <w:t>Indirizzo Impianto</w:t>
            </w:r>
          </w:p>
        </w:tc>
      </w:tr>
      <w:tr w:rsidR="0020499B" w:rsidRPr="00AB37BA" w14:paraId="0CA12F47" w14:textId="77777777" w:rsidTr="002A71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110DA3" w14:textId="77777777" w:rsidR="0020499B" w:rsidRPr="00AB37BA" w:rsidRDefault="0020499B" w:rsidP="002A71B3">
            <w:pPr>
              <w:pStyle w:val="rowtabella0"/>
              <w:rPr>
                <w:color w:val="002060"/>
              </w:rPr>
            </w:pPr>
            <w:r w:rsidRPr="00AB37BA">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4D86A" w14:textId="77777777" w:rsidR="0020499B" w:rsidRPr="00AB37BA" w:rsidRDefault="0020499B" w:rsidP="002A71B3">
            <w:pPr>
              <w:pStyle w:val="rowtabella0"/>
              <w:rPr>
                <w:color w:val="002060"/>
              </w:rPr>
            </w:pPr>
            <w:r w:rsidRPr="00AB37BA">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2F4F2C" w14:textId="77777777" w:rsidR="0020499B" w:rsidRPr="00AB37BA" w:rsidRDefault="0020499B" w:rsidP="002A71B3">
            <w:pPr>
              <w:pStyle w:val="rowtabella0"/>
              <w:jc w:val="center"/>
              <w:rPr>
                <w:color w:val="002060"/>
              </w:rPr>
            </w:pPr>
            <w:r w:rsidRPr="00AB37B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FD1DC8" w14:textId="77777777" w:rsidR="0020499B" w:rsidRPr="00AB37BA" w:rsidRDefault="0020499B" w:rsidP="002A71B3">
            <w:pPr>
              <w:pStyle w:val="rowtabella0"/>
              <w:rPr>
                <w:color w:val="002060"/>
              </w:rPr>
            </w:pPr>
            <w:r w:rsidRPr="00AB37BA">
              <w:rPr>
                <w:color w:val="002060"/>
              </w:rPr>
              <w:t>07/04/2024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C507C" w14:textId="77777777" w:rsidR="0020499B" w:rsidRPr="00AB37BA" w:rsidRDefault="0020499B" w:rsidP="002A71B3">
            <w:pPr>
              <w:pStyle w:val="rowtabella0"/>
              <w:rPr>
                <w:color w:val="002060"/>
              </w:rPr>
            </w:pPr>
            <w:r w:rsidRPr="00AB37BA">
              <w:rPr>
                <w:color w:val="002060"/>
              </w:rPr>
              <w:t xml:space="preserve">5429 PAL.COM. </w:t>
            </w:r>
            <w:proofErr w:type="gramStart"/>
            <w:r w:rsidRPr="00AB37BA">
              <w:rPr>
                <w:color w:val="002060"/>
              </w:rPr>
              <w:t>S.MICHELE</w:t>
            </w:r>
            <w:proofErr w:type="gramEnd"/>
            <w:r w:rsidRPr="00AB37BA">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85BD2" w14:textId="77777777" w:rsidR="0020499B" w:rsidRPr="00AB37BA" w:rsidRDefault="0020499B" w:rsidP="002A71B3">
            <w:pPr>
              <w:pStyle w:val="rowtabella0"/>
              <w:rPr>
                <w:color w:val="002060"/>
              </w:rPr>
            </w:pPr>
            <w:r w:rsidRPr="00AB37BA">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C758A9" w14:textId="77777777" w:rsidR="0020499B" w:rsidRPr="00AB37BA" w:rsidRDefault="0020499B" w:rsidP="002A71B3">
            <w:pPr>
              <w:pStyle w:val="rowtabella0"/>
              <w:rPr>
                <w:color w:val="002060"/>
              </w:rPr>
            </w:pPr>
            <w:r w:rsidRPr="00AB37BA">
              <w:rPr>
                <w:color w:val="002060"/>
              </w:rPr>
              <w:t>VIA LORETO</w:t>
            </w:r>
          </w:p>
        </w:tc>
      </w:tr>
      <w:tr w:rsidR="0020499B" w:rsidRPr="00AB37BA" w14:paraId="4D4A1838" w14:textId="77777777" w:rsidTr="002A71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9F6F24" w14:textId="77777777" w:rsidR="0020499B" w:rsidRPr="00AB37BA" w:rsidRDefault="0020499B" w:rsidP="002A71B3">
            <w:pPr>
              <w:pStyle w:val="rowtabella0"/>
              <w:rPr>
                <w:color w:val="002060"/>
              </w:rPr>
            </w:pPr>
            <w:r w:rsidRPr="00AB37BA">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778255" w14:textId="77777777" w:rsidR="0020499B" w:rsidRPr="00AB37BA" w:rsidRDefault="0020499B" w:rsidP="002A71B3">
            <w:pPr>
              <w:pStyle w:val="rowtabella0"/>
              <w:rPr>
                <w:color w:val="002060"/>
              </w:rPr>
            </w:pPr>
            <w:r w:rsidRPr="00AB37BA">
              <w:rPr>
                <w:color w:val="002060"/>
              </w:rPr>
              <w:t xml:space="preserve">AUDAX 1970 </w:t>
            </w:r>
            <w:proofErr w:type="gramStart"/>
            <w:r w:rsidRPr="00AB37BA">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FD0F2" w14:textId="77777777" w:rsidR="0020499B" w:rsidRPr="00AB37BA" w:rsidRDefault="0020499B" w:rsidP="002A71B3">
            <w:pPr>
              <w:pStyle w:val="rowtabella0"/>
              <w:jc w:val="center"/>
              <w:rPr>
                <w:color w:val="002060"/>
              </w:rPr>
            </w:pPr>
            <w:r w:rsidRPr="00AB37BA">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8F9421" w14:textId="77777777" w:rsidR="0020499B" w:rsidRPr="00AB37BA" w:rsidRDefault="0020499B" w:rsidP="002A71B3">
            <w:pPr>
              <w:pStyle w:val="rowtabella0"/>
              <w:rPr>
                <w:color w:val="002060"/>
              </w:rPr>
            </w:pPr>
            <w:r w:rsidRPr="00AB37BA">
              <w:rPr>
                <w:color w:val="002060"/>
              </w:rPr>
              <w:t>07/04/2024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28303" w14:textId="77777777" w:rsidR="0020499B" w:rsidRPr="00AB37BA" w:rsidRDefault="0020499B" w:rsidP="002A71B3">
            <w:pPr>
              <w:pStyle w:val="rowtabella0"/>
              <w:rPr>
                <w:color w:val="002060"/>
              </w:rPr>
            </w:pPr>
            <w:r w:rsidRPr="00AB37BA">
              <w:rPr>
                <w:color w:val="002060"/>
              </w:rPr>
              <w:t xml:space="preserve">5623 PALESTRA </w:t>
            </w:r>
            <w:proofErr w:type="gramStart"/>
            <w:r w:rsidRPr="00AB37BA">
              <w:rPr>
                <w:color w:val="002060"/>
              </w:rPr>
              <w:t>SC.MEDIA</w:t>
            </w:r>
            <w:proofErr w:type="gramEnd"/>
            <w:r w:rsidRPr="00AB37BA">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D8FFCD" w14:textId="77777777" w:rsidR="0020499B" w:rsidRPr="00AB37BA" w:rsidRDefault="0020499B" w:rsidP="002A71B3">
            <w:pPr>
              <w:pStyle w:val="rowtabella0"/>
              <w:rPr>
                <w:color w:val="002060"/>
              </w:rPr>
            </w:pPr>
            <w:r w:rsidRPr="00AB37BA">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DA4307" w14:textId="77777777" w:rsidR="0020499B" w:rsidRPr="00AB37BA" w:rsidRDefault="0020499B" w:rsidP="002A71B3">
            <w:pPr>
              <w:pStyle w:val="rowtabella0"/>
              <w:rPr>
                <w:color w:val="002060"/>
              </w:rPr>
            </w:pPr>
            <w:r w:rsidRPr="00AB37BA">
              <w:rPr>
                <w:color w:val="002060"/>
              </w:rPr>
              <w:t>VIA PIRANDELLO</w:t>
            </w:r>
          </w:p>
        </w:tc>
      </w:tr>
    </w:tbl>
    <w:p w14:paraId="70CF4A60" w14:textId="77777777" w:rsidR="0020499B" w:rsidRPr="001B77AD" w:rsidRDefault="0020499B" w:rsidP="00B46E19">
      <w:pPr>
        <w:pStyle w:val="breakline"/>
        <w:rPr>
          <w:rFonts w:eastAsiaTheme="minorEastAsia"/>
          <w:color w:val="002060"/>
        </w:rPr>
      </w:pPr>
    </w:p>
    <w:p w14:paraId="06FF26E4" w14:textId="77777777" w:rsidR="00B46E19" w:rsidRPr="001B77AD" w:rsidRDefault="00B46E19" w:rsidP="00B46E19">
      <w:pPr>
        <w:pStyle w:val="titolocampionato0"/>
        <w:shd w:val="clear" w:color="auto" w:fill="CCCCCC"/>
        <w:spacing w:before="80" w:after="40"/>
        <w:rPr>
          <w:color w:val="002060"/>
        </w:rPr>
      </w:pPr>
      <w:r w:rsidRPr="001B77AD">
        <w:rPr>
          <w:color w:val="002060"/>
        </w:rPr>
        <w:t>CALCIO A 5 UNDER 15 FEM. REG.</w:t>
      </w:r>
    </w:p>
    <w:p w14:paraId="0583AE08" w14:textId="77777777" w:rsidR="00B46E19" w:rsidRPr="001B77AD" w:rsidRDefault="00B46E19" w:rsidP="00B46E19">
      <w:pPr>
        <w:pStyle w:val="titoloprinc0"/>
        <w:rPr>
          <w:color w:val="002060"/>
        </w:rPr>
      </w:pPr>
      <w:r w:rsidRPr="001B77AD">
        <w:rPr>
          <w:color w:val="002060"/>
        </w:rPr>
        <w:t>RISULTATI</w:t>
      </w:r>
    </w:p>
    <w:p w14:paraId="27B81B09" w14:textId="77777777" w:rsidR="00B46E19" w:rsidRPr="001B77AD" w:rsidRDefault="00B46E19" w:rsidP="00B46E19">
      <w:pPr>
        <w:pStyle w:val="breakline"/>
        <w:rPr>
          <w:color w:val="002060"/>
        </w:rPr>
      </w:pPr>
    </w:p>
    <w:p w14:paraId="5CF1EF9A" w14:textId="77777777" w:rsidR="00B46E19" w:rsidRPr="001B77AD" w:rsidRDefault="00B46E19" w:rsidP="00B46E19">
      <w:pPr>
        <w:pStyle w:val="sottotitolocampionato10"/>
        <w:rPr>
          <w:color w:val="002060"/>
        </w:rPr>
      </w:pPr>
      <w:r w:rsidRPr="001B77AD">
        <w:rPr>
          <w:color w:val="002060"/>
        </w:rPr>
        <w:t>RISULTATI UFFICIALI GARE DEL 24/03/2024</w:t>
      </w:r>
    </w:p>
    <w:p w14:paraId="4881BDC9" w14:textId="77777777" w:rsidR="00B46E19" w:rsidRPr="00906811" w:rsidRDefault="00B46E19" w:rsidP="00906811">
      <w:pPr>
        <w:pStyle w:val="sottotitolocampionato20"/>
        <w:spacing w:before="0" w:beforeAutospacing="0" w:after="0" w:afterAutospacing="0"/>
        <w:rPr>
          <w:rFonts w:ascii="Arial" w:hAnsi="Arial" w:cs="Arial"/>
          <w:color w:val="002060"/>
          <w:sz w:val="20"/>
          <w:szCs w:val="20"/>
        </w:rPr>
      </w:pPr>
      <w:r w:rsidRPr="00906811">
        <w:rPr>
          <w:rFonts w:ascii="Arial" w:hAnsi="Arial" w:cs="Arial"/>
          <w:color w:val="002060"/>
          <w:sz w:val="20"/>
          <w:szCs w:val="20"/>
        </w:rPr>
        <w:t>Si trascrivono qui di seguito i risultati ufficiali delle gare disputate</w:t>
      </w:r>
    </w:p>
    <w:p w14:paraId="345AB5DE" w14:textId="77777777" w:rsidR="00B46E19" w:rsidRPr="001B77AD" w:rsidRDefault="00B46E19" w:rsidP="00B46E1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46E19" w:rsidRPr="001B77AD" w14:paraId="000AEC97" w14:textId="77777777" w:rsidTr="002A71B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46E19" w:rsidRPr="001B77AD" w14:paraId="6D117F6A" w14:textId="77777777" w:rsidTr="002A71B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FC411" w14:textId="77777777" w:rsidR="00B46E19" w:rsidRPr="001B77AD" w:rsidRDefault="00B46E19" w:rsidP="002A71B3">
                  <w:pPr>
                    <w:pStyle w:val="headertabella0"/>
                    <w:rPr>
                      <w:color w:val="002060"/>
                    </w:rPr>
                  </w:pPr>
                  <w:r w:rsidRPr="001B77AD">
                    <w:rPr>
                      <w:color w:val="002060"/>
                    </w:rPr>
                    <w:t>GIRONE A - 2 Giornata - R</w:t>
                  </w:r>
                </w:p>
              </w:tc>
            </w:tr>
            <w:tr w:rsidR="00B46E19" w:rsidRPr="001B77AD" w14:paraId="13F80321" w14:textId="77777777" w:rsidTr="002A71B3">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51EB09" w14:textId="77777777" w:rsidR="00B46E19" w:rsidRPr="001B77AD" w:rsidRDefault="00B46E19" w:rsidP="002A71B3">
                  <w:pPr>
                    <w:pStyle w:val="rowtabella0"/>
                    <w:rPr>
                      <w:color w:val="002060"/>
                    </w:rPr>
                  </w:pPr>
                  <w:r w:rsidRPr="001B77AD">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B296E8" w14:textId="77777777" w:rsidR="00B46E19" w:rsidRPr="001B77AD" w:rsidRDefault="00B46E19" w:rsidP="002A71B3">
                  <w:pPr>
                    <w:pStyle w:val="rowtabella0"/>
                    <w:rPr>
                      <w:color w:val="002060"/>
                    </w:rPr>
                  </w:pPr>
                  <w:r w:rsidRPr="001B77AD">
                    <w:rPr>
                      <w:color w:val="002060"/>
                    </w:rPr>
                    <w:t xml:space="preserve">- </w:t>
                  </w:r>
                  <w:proofErr w:type="gramStart"/>
                  <w:r w:rsidRPr="001B77AD">
                    <w:rPr>
                      <w:color w:val="002060"/>
                    </w:rPr>
                    <w:t>CITTA</w:t>
                  </w:r>
                  <w:proofErr w:type="gramEnd"/>
                  <w:r w:rsidRPr="001B77AD">
                    <w:rPr>
                      <w:color w:val="002060"/>
                    </w:rPr>
                    <w:t xml:space="preserve"> DI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540591" w14:textId="77777777" w:rsidR="00B46E19" w:rsidRPr="001B77AD" w:rsidRDefault="00B46E19" w:rsidP="002A71B3">
                  <w:pPr>
                    <w:pStyle w:val="rowtabella0"/>
                    <w:jc w:val="center"/>
                    <w:rPr>
                      <w:color w:val="002060"/>
                    </w:rPr>
                  </w:pPr>
                  <w:r w:rsidRPr="001B77AD">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669DD" w14:textId="77777777" w:rsidR="00B46E19" w:rsidRPr="001B77AD" w:rsidRDefault="00B46E19" w:rsidP="002A71B3">
                  <w:pPr>
                    <w:pStyle w:val="rowtabella0"/>
                    <w:jc w:val="center"/>
                    <w:rPr>
                      <w:color w:val="002060"/>
                    </w:rPr>
                  </w:pPr>
                  <w:r w:rsidRPr="001B77AD">
                    <w:rPr>
                      <w:color w:val="002060"/>
                    </w:rPr>
                    <w:t> </w:t>
                  </w:r>
                </w:p>
              </w:tc>
            </w:tr>
            <w:tr w:rsidR="00B46E19" w:rsidRPr="001B77AD" w14:paraId="5895BB18" w14:textId="77777777" w:rsidTr="002A71B3">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9CB32D" w14:textId="77777777" w:rsidR="00B46E19" w:rsidRPr="001B77AD" w:rsidRDefault="00B46E19" w:rsidP="002A71B3">
                  <w:pPr>
                    <w:pStyle w:val="rowtabella0"/>
                    <w:rPr>
                      <w:color w:val="002060"/>
                    </w:rPr>
                  </w:pPr>
                  <w:r w:rsidRPr="001B77AD">
                    <w:rPr>
                      <w:color w:val="002060"/>
                    </w:rPr>
                    <w:t>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9282F1" w14:textId="77777777" w:rsidR="00B46E19" w:rsidRPr="001B77AD" w:rsidRDefault="00B46E19" w:rsidP="002A71B3">
                  <w:pPr>
                    <w:pStyle w:val="rowtabella0"/>
                    <w:rPr>
                      <w:color w:val="002060"/>
                    </w:rPr>
                  </w:pPr>
                  <w:r w:rsidRPr="001B77AD">
                    <w:rPr>
                      <w:color w:val="002060"/>
                    </w:rPr>
                    <w:t>- CALDAROLA G.N.C.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616DE" w14:textId="77777777" w:rsidR="00B46E19" w:rsidRPr="001B77AD" w:rsidRDefault="00B46E19" w:rsidP="002A71B3">
                  <w:pPr>
                    <w:pStyle w:val="rowtabella0"/>
                    <w:jc w:val="center"/>
                    <w:rPr>
                      <w:color w:val="002060"/>
                    </w:rPr>
                  </w:pPr>
                  <w:r w:rsidRPr="001B77AD">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808C7" w14:textId="77777777" w:rsidR="00B46E19" w:rsidRPr="001B77AD" w:rsidRDefault="00B46E19" w:rsidP="002A71B3">
                  <w:pPr>
                    <w:pStyle w:val="rowtabella0"/>
                    <w:jc w:val="center"/>
                    <w:rPr>
                      <w:color w:val="002060"/>
                    </w:rPr>
                  </w:pPr>
                  <w:r w:rsidRPr="001B77AD">
                    <w:rPr>
                      <w:color w:val="002060"/>
                    </w:rPr>
                    <w:t> </w:t>
                  </w:r>
                </w:p>
              </w:tc>
            </w:tr>
          </w:tbl>
          <w:p w14:paraId="03376ADA" w14:textId="77777777" w:rsidR="00B46E19" w:rsidRPr="001B77AD" w:rsidRDefault="00B46E19" w:rsidP="002A71B3">
            <w:pPr>
              <w:rPr>
                <w:color w:val="002060"/>
              </w:rPr>
            </w:pPr>
          </w:p>
        </w:tc>
      </w:tr>
    </w:tbl>
    <w:p w14:paraId="3E230399" w14:textId="77777777" w:rsidR="00B46E19" w:rsidRDefault="00B46E19" w:rsidP="00B46E19">
      <w:pPr>
        <w:pStyle w:val="breakline"/>
        <w:rPr>
          <w:color w:val="002060"/>
        </w:rPr>
      </w:pPr>
    </w:p>
    <w:p w14:paraId="604DCB88" w14:textId="77777777" w:rsidR="00B46E19" w:rsidRPr="00426066" w:rsidRDefault="00B46E19" w:rsidP="00B46E19">
      <w:pPr>
        <w:pStyle w:val="titoloprinc0"/>
        <w:rPr>
          <w:color w:val="002060"/>
        </w:rPr>
      </w:pPr>
      <w:r w:rsidRPr="00426066">
        <w:rPr>
          <w:color w:val="002060"/>
        </w:rPr>
        <w:t>CLASSIFICA</w:t>
      </w:r>
    </w:p>
    <w:p w14:paraId="23861034" w14:textId="77777777" w:rsidR="00B46E19" w:rsidRDefault="00B46E19" w:rsidP="00B46E19">
      <w:pPr>
        <w:pStyle w:val="breakline"/>
        <w:rPr>
          <w:rFonts w:eastAsiaTheme="minorEastAsia"/>
          <w:color w:val="002060"/>
        </w:rPr>
      </w:pPr>
    </w:p>
    <w:p w14:paraId="69284EAA" w14:textId="77777777" w:rsidR="00B46E19" w:rsidRPr="00581B3A" w:rsidRDefault="00B46E19" w:rsidP="00B46E19">
      <w:pPr>
        <w:pStyle w:val="sottotitolocampionato10"/>
        <w:rPr>
          <w:color w:val="002060"/>
        </w:rPr>
      </w:pPr>
      <w:r w:rsidRPr="00581B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B46E19" w:rsidRPr="00581B3A" w14:paraId="0B20465D" w14:textId="77777777" w:rsidTr="002A71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EBD4D" w14:textId="77777777" w:rsidR="00B46E19" w:rsidRPr="00581B3A" w:rsidRDefault="00B46E19" w:rsidP="002A71B3">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1223E" w14:textId="77777777" w:rsidR="00B46E19" w:rsidRPr="00581B3A" w:rsidRDefault="00B46E19" w:rsidP="002A71B3">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B743F" w14:textId="77777777" w:rsidR="00B46E19" w:rsidRPr="00581B3A" w:rsidRDefault="00B46E19" w:rsidP="002A71B3">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778EB" w14:textId="77777777" w:rsidR="00B46E19" w:rsidRPr="00581B3A" w:rsidRDefault="00B46E19" w:rsidP="002A71B3">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695BB" w14:textId="77777777" w:rsidR="00B46E19" w:rsidRPr="00581B3A" w:rsidRDefault="00B46E19" w:rsidP="002A71B3">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AEFEA" w14:textId="77777777" w:rsidR="00B46E19" w:rsidRPr="00581B3A" w:rsidRDefault="00B46E19" w:rsidP="002A71B3">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2BAB3" w14:textId="77777777" w:rsidR="00B46E19" w:rsidRPr="00581B3A" w:rsidRDefault="00B46E19" w:rsidP="002A71B3">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144F0" w14:textId="77777777" w:rsidR="00B46E19" w:rsidRPr="00581B3A" w:rsidRDefault="00B46E19" w:rsidP="002A71B3">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E71D9" w14:textId="77777777" w:rsidR="00B46E19" w:rsidRPr="00581B3A" w:rsidRDefault="00B46E19" w:rsidP="002A71B3">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25052" w14:textId="77777777" w:rsidR="00B46E19" w:rsidRPr="00581B3A" w:rsidRDefault="00B46E19" w:rsidP="002A71B3">
            <w:pPr>
              <w:pStyle w:val="headertabella0"/>
              <w:rPr>
                <w:color w:val="002060"/>
              </w:rPr>
            </w:pPr>
            <w:r w:rsidRPr="00581B3A">
              <w:rPr>
                <w:color w:val="002060"/>
              </w:rPr>
              <w:t>PE</w:t>
            </w:r>
          </w:p>
        </w:tc>
      </w:tr>
      <w:tr w:rsidR="00B46E19" w:rsidRPr="00581B3A" w14:paraId="06C5190C" w14:textId="77777777" w:rsidTr="002A71B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03818D3" w14:textId="77777777" w:rsidR="00B46E19" w:rsidRPr="001B77AD" w:rsidRDefault="00B46E19" w:rsidP="002A71B3">
            <w:pPr>
              <w:pStyle w:val="rowtabella0"/>
              <w:rPr>
                <w:color w:val="002060"/>
              </w:rPr>
            </w:pPr>
            <w:proofErr w:type="gramStart"/>
            <w:r w:rsidRPr="001B77AD">
              <w:rPr>
                <w:color w:val="002060"/>
              </w:rPr>
              <w:t>CITTA</w:t>
            </w:r>
            <w:proofErr w:type="gramEnd"/>
            <w:r w:rsidRPr="001B77AD">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1D5BF3" w14:textId="77777777" w:rsidR="00B46E19" w:rsidRPr="001B77AD" w:rsidRDefault="00B46E19" w:rsidP="002A71B3">
            <w:pPr>
              <w:pStyle w:val="rowtabella0"/>
              <w:jc w:val="center"/>
              <w:rPr>
                <w:color w:val="002060"/>
              </w:rPr>
            </w:pPr>
            <w:r w:rsidRPr="001B77A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D5884"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196E43"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A7BD8E"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1FD9C9"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F2DC66"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FDE982"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F3D965" w14:textId="77777777" w:rsidR="00B46E19" w:rsidRPr="001B77AD" w:rsidRDefault="00B46E19" w:rsidP="002A71B3">
            <w:pPr>
              <w:pStyle w:val="rowtabella0"/>
              <w:jc w:val="center"/>
              <w:rPr>
                <w:color w:val="002060"/>
              </w:rPr>
            </w:pPr>
            <w:r w:rsidRPr="001B77A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E7E83C" w14:textId="77777777" w:rsidR="00B46E19" w:rsidRPr="001B77AD" w:rsidRDefault="00B46E19" w:rsidP="002A71B3">
            <w:pPr>
              <w:pStyle w:val="rowtabella0"/>
              <w:jc w:val="center"/>
              <w:rPr>
                <w:color w:val="002060"/>
              </w:rPr>
            </w:pPr>
            <w:r w:rsidRPr="001B77AD">
              <w:rPr>
                <w:color w:val="002060"/>
              </w:rPr>
              <w:t>0</w:t>
            </w:r>
          </w:p>
        </w:tc>
      </w:tr>
      <w:tr w:rsidR="00B46E19" w:rsidRPr="00581B3A" w14:paraId="0CF4576D"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tcPr>
          <w:p w14:paraId="525E8D44" w14:textId="77777777" w:rsidR="00B46E19" w:rsidRPr="001B77AD" w:rsidRDefault="00B46E19" w:rsidP="002A71B3">
            <w:pPr>
              <w:pStyle w:val="rowtabella0"/>
              <w:rPr>
                <w:color w:val="002060"/>
              </w:rPr>
            </w:pPr>
            <w:r w:rsidRPr="001B77AD">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E547B"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B9FF2"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93AF4D"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B8F323"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548193"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BA18B" w14:textId="77777777" w:rsidR="00B46E19" w:rsidRPr="001B77AD" w:rsidRDefault="00B46E19" w:rsidP="002A71B3">
            <w:pPr>
              <w:pStyle w:val="rowtabella0"/>
              <w:jc w:val="center"/>
              <w:rPr>
                <w:color w:val="002060"/>
              </w:rPr>
            </w:pPr>
            <w:r w:rsidRPr="001B77A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7133BA" w14:textId="77777777" w:rsidR="00B46E19" w:rsidRPr="001B77AD" w:rsidRDefault="00B46E19" w:rsidP="002A71B3">
            <w:pPr>
              <w:pStyle w:val="rowtabella0"/>
              <w:jc w:val="center"/>
              <w:rPr>
                <w:color w:val="002060"/>
              </w:rPr>
            </w:pPr>
            <w:r w:rsidRPr="001B77A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DA5C6F" w14:textId="77777777" w:rsidR="00B46E19" w:rsidRPr="001B77AD" w:rsidRDefault="00B46E19" w:rsidP="002A71B3">
            <w:pPr>
              <w:pStyle w:val="rowtabella0"/>
              <w:jc w:val="center"/>
              <w:rPr>
                <w:color w:val="002060"/>
              </w:rPr>
            </w:pPr>
            <w:r w:rsidRPr="001B77A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8DD74" w14:textId="77777777" w:rsidR="00B46E19" w:rsidRPr="001B77AD" w:rsidRDefault="00B46E19" w:rsidP="002A71B3">
            <w:pPr>
              <w:pStyle w:val="rowtabella0"/>
              <w:jc w:val="center"/>
              <w:rPr>
                <w:color w:val="002060"/>
              </w:rPr>
            </w:pPr>
            <w:r w:rsidRPr="001B77AD">
              <w:rPr>
                <w:color w:val="002060"/>
              </w:rPr>
              <w:t>0</w:t>
            </w:r>
          </w:p>
        </w:tc>
      </w:tr>
      <w:tr w:rsidR="00B46E19" w:rsidRPr="00581B3A" w14:paraId="377A618B" w14:textId="77777777" w:rsidTr="002A71B3">
        <w:tc>
          <w:tcPr>
            <w:tcW w:w="5640" w:type="dxa"/>
            <w:tcBorders>
              <w:top w:val="nil"/>
              <w:left w:val="outset" w:sz="6" w:space="0" w:color="auto"/>
              <w:bottom w:val="nil"/>
              <w:right w:val="nil"/>
            </w:tcBorders>
            <w:tcMar>
              <w:top w:w="20" w:type="dxa"/>
              <w:left w:w="20" w:type="dxa"/>
              <w:bottom w:w="20" w:type="dxa"/>
              <w:right w:w="20" w:type="dxa"/>
            </w:tcMar>
            <w:vAlign w:val="center"/>
          </w:tcPr>
          <w:p w14:paraId="14CAB17D" w14:textId="77777777" w:rsidR="00B46E19" w:rsidRPr="001B77AD" w:rsidRDefault="00B46E19" w:rsidP="002A71B3">
            <w:pPr>
              <w:pStyle w:val="rowtabella0"/>
              <w:rPr>
                <w:color w:val="002060"/>
              </w:rPr>
            </w:pPr>
            <w:r w:rsidRPr="001B77AD">
              <w:rPr>
                <w:color w:val="002060"/>
              </w:rPr>
              <w:t>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07C76D" w14:textId="77777777" w:rsidR="00B46E19" w:rsidRPr="001B77AD" w:rsidRDefault="00B46E19" w:rsidP="002A71B3">
            <w:pPr>
              <w:pStyle w:val="rowtabella0"/>
              <w:jc w:val="center"/>
              <w:rPr>
                <w:color w:val="002060"/>
              </w:rPr>
            </w:pPr>
            <w:r w:rsidRPr="001B77A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7A7139"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565C43"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1E7E43"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DE96FF" w14:textId="77777777" w:rsidR="00B46E19" w:rsidRPr="001B77AD" w:rsidRDefault="00B46E19" w:rsidP="002A71B3">
            <w:pPr>
              <w:pStyle w:val="rowtabella0"/>
              <w:jc w:val="center"/>
              <w:rPr>
                <w:color w:val="002060"/>
              </w:rPr>
            </w:pPr>
            <w:r w:rsidRPr="001B77A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53997D" w14:textId="77777777" w:rsidR="00B46E19" w:rsidRPr="001B77AD" w:rsidRDefault="00B46E19" w:rsidP="002A71B3">
            <w:pPr>
              <w:pStyle w:val="rowtabella0"/>
              <w:jc w:val="center"/>
              <w:rPr>
                <w:color w:val="002060"/>
              </w:rPr>
            </w:pPr>
            <w:r w:rsidRPr="001B77A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343CFC"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144A97"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7E61CB" w14:textId="77777777" w:rsidR="00B46E19" w:rsidRPr="001B77AD" w:rsidRDefault="00B46E19" w:rsidP="002A71B3">
            <w:pPr>
              <w:pStyle w:val="rowtabella0"/>
              <w:jc w:val="center"/>
              <w:rPr>
                <w:color w:val="002060"/>
              </w:rPr>
            </w:pPr>
            <w:r w:rsidRPr="001B77AD">
              <w:rPr>
                <w:color w:val="002060"/>
              </w:rPr>
              <w:t>0</w:t>
            </w:r>
          </w:p>
        </w:tc>
      </w:tr>
      <w:tr w:rsidR="00B46E19" w:rsidRPr="00581B3A" w14:paraId="52BA6305" w14:textId="77777777" w:rsidTr="002A71B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CFCDF32" w14:textId="77777777" w:rsidR="00B46E19" w:rsidRPr="001B77AD" w:rsidRDefault="00B46E19" w:rsidP="002A71B3">
            <w:pPr>
              <w:pStyle w:val="rowtabella0"/>
              <w:rPr>
                <w:color w:val="002060"/>
              </w:rPr>
            </w:pPr>
            <w:r w:rsidRPr="001B77AD">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0B68DE"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C2CF1D" w14:textId="77777777" w:rsidR="00B46E19" w:rsidRPr="001B77AD" w:rsidRDefault="00B46E19" w:rsidP="002A71B3">
            <w:pPr>
              <w:pStyle w:val="rowtabella0"/>
              <w:jc w:val="center"/>
              <w:rPr>
                <w:color w:val="002060"/>
              </w:rPr>
            </w:pPr>
            <w:r w:rsidRPr="001B77A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90436E" w14:textId="77777777" w:rsidR="00B46E19" w:rsidRPr="001B77AD" w:rsidRDefault="00B46E19" w:rsidP="002A71B3">
            <w:pPr>
              <w:pStyle w:val="rowtabella0"/>
              <w:jc w:val="center"/>
              <w:rPr>
                <w:color w:val="002060"/>
              </w:rPr>
            </w:pPr>
            <w:r w:rsidRPr="001B77A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7C021" w14:textId="77777777" w:rsidR="00B46E19" w:rsidRPr="001B77AD" w:rsidRDefault="00B46E19" w:rsidP="002A71B3">
            <w:pPr>
              <w:pStyle w:val="rowtabella0"/>
              <w:jc w:val="center"/>
              <w:rPr>
                <w:color w:val="002060"/>
              </w:rPr>
            </w:pPr>
            <w:r w:rsidRPr="001B77A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12A4DA" w14:textId="77777777" w:rsidR="00B46E19" w:rsidRPr="001B77AD" w:rsidRDefault="00B46E19" w:rsidP="002A71B3">
            <w:pPr>
              <w:pStyle w:val="rowtabella0"/>
              <w:jc w:val="center"/>
              <w:rPr>
                <w:color w:val="002060"/>
              </w:rPr>
            </w:pPr>
            <w:r w:rsidRPr="001B77A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4B2A7E" w14:textId="77777777" w:rsidR="00B46E19" w:rsidRPr="001B77AD" w:rsidRDefault="00B46E19" w:rsidP="002A71B3">
            <w:pPr>
              <w:pStyle w:val="rowtabella0"/>
              <w:jc w:val="center"/>
              <w:rPr>
                <w:color w:val="002060"/>
              </w:rPr>
            </w:pPr>
            <w:r w:rsidRPr="001B77A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AA01CF" w14:textId="77777777" w:rsidR="00B46E19" w:rsidRPr="001B77AD" w:rsidRDefault="00B46E19" w:rsidP="002A71B3">
            <w:pPr>
              <w:pStyle w:val="rowtabella0"/>
              <w:jc w:val="center"/>
              <w:rPr>
                <w:color w:val="002060"/>
              </w:rPr>
            </w:pPr>
            <w:r w:rsidRPr="001B77A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143A77" w14:textId="77777777" w:rsidR="00B46E19" w:rsidRPr="001B77AD" w:rsidRDefault="00B46E19" w:rsidP="002A71B3">
            <w:pPr>
              <w:pStyle w:val="rowtabella0"/>
              <w:jc w:val="center"/>
              <w:rPr>
                <w:color w:val="002060"/>
              </w:rPr>
            </w:pPr>
            <w:r w:rsidRPr="001B77A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3C006" w14:textId="77777777" w:rsidR="00B46E19" w:rsidRPr="001B77AD" w:rsidRDefault="00B46E19" w:rsidP="002A71B3">
            <w:pPr>
              <w:pStyle w:val="rowtabella0"/>
              <w:jc w:val="center"/>
              <w:rPr>
                <w:color w:val="002060"/>
              </w:rPr>
            </w:pPr>
            <w:r w:rsidRPr="001B77AD">
              <w:rPr>
                <w:color w:val="002060"/>
              </w:rPr>
              <w:t>0</w:t>
            </w:r>
          </w:p>
        </w:tc>
      </w:tr>
    </w:tbl>
    <w:p w14:paraId="5375A389" w14:textId="77777777" w:rsidR="00B46E19" w:rsidRDefault="00B46E19" w:rsidP="00B46E19">
      <w:pPr>
        <w:pStyle w:val="breakline"/>
        <w:rPr>
          <w:rFonts w:eastAsiaTheme="minorEastAsia"/>
          <w:color w:val="002060"/>
        </w:rPr>
      </w:pPr>
    </w:p>
    <w:p w14:paraId="6459ED08" w14:textId="09B7BDF8" w:rsidR="00B46E19" w:rsidRPr="00426066" w:rsidRDefault="00B46E19" w:rsidP="00B46E19">
      <w:pPr>
        <w:pStyle w:val="titoloprinc0"/>
        <w:rPr>
          <w:color w:val="002060"/>
        </w:rPr>
      </w:pPr>
      <w:r>
        <w:rPr>
          <w:color w:val="002060"/>
        </w:rPr>
        <w:t>PROGRAMMA GARE</w:t>
      </w:r>
    </w:p>
    <w:p w14:paraId="455EE3E7" w14:textId="77777777" w:rsidR="00B46E19" w:rsidRDefault="00B46E19" w:rsidP="00B46E19">
      <w:pPr>
        <w:pStyle w:val="breakline"/>
        <w:rPr>
          <w:rFonts w:eastAsiaTheme="minorEastAsia"/>
          <w:color w:val="002060"/>
        </w:rPr>
      </w:pPr>
    </w:p>
    <w:p w14:paraId="7433CD7B" w14:textId="77777777" w:rsidR="0020499B" w:rsidRPr="00AB37BA" w:rsidRDefault="0020499B" w:rsidP="0020499B">
      <w:pPr>
        <w:pStyle w:val="sottotitolocampionato10"/>
        <w:rPr>
          <w:color w:val="002060"/>
        </w:rPr>
      </w:pPr>
      <w:r w:rsidRPr="00AB37BA">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20499B" w:rsidRPr="00AB37BA" w14:paraId="42879C34" w14:textId="77777777" w:rsidTr="002A71B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EE32B" w14:textId="77777777" w:rsidR="0020499B" w:rsidRPr="00AB37BA" w:rsidRDefault="0020499B" w:rsidP="002A71B3">
            <w:pPr>
              <w:pStyle w:val="headertabella0"/>
              <w:rPr>
                <w:color w:val="002060"/>
              </w:rPr>
            </w:pPr>
            <w:r w:rsidRPr="00AB37BA">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DA94A" w14:textId="77777777" w:rsidR="0020499B" w:rsidRPr="00AB37BA" w:rsidRDefault="0020499B" w:rsidP="002A71B3">
            <w:pPr>
              <w:pStyle w:val="headertabella0"/>
              <w:rPr>
                <w:color w:val="002060"/>
              </w:rPr>
            </w:pPr>
            <w:r w:rsidRPr="00AB37BA">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425FF" w14:textId="77777777" w:rsidR="0020499B" w:rsidRPr="00AB37BA" w:rsidRDefault="0020499B" w:rsidP="002A71B3">
            <w:pPr>
              <w:pStyle w:val="headertabella0"/>
              <w:rPr>
                <w:color w:val="002060"/>
              </w:rPr>
            </w:pPr>
            <w:r w:rsidRPr="00AB37B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27540" w14:textId="77777777" w:rsidR="0020499B" w:rsidRPr="00AB37BA" w:rsidRDefault="0020499B" w:rsidP="002A71B3">
            <w:pPr>
              <w:pStyle w:val="headertabella0"/>
              <w:rPr>
                <w:color w:val="002060"/>
              </w:rPr>
            </w:pPr>
            <w:r w:rsidRPr="00AB37B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91019" w14:textId="77777777" w:rsidR="0020499B" w:rsidRPr="00AB37BA" w:rsidRDefault="0020499B" w:rsidP="002A71B3">
            <w:pPr>
              <w:pStyle w:val="headertabella0"/>
              <w:rPr>
                <w:color w:val="002060"/>
              </w:rPr>
            </w:pPr>
            <w:r w:rsidRPr="00AB37B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B6A45" w14:textId="77777777" w:rsidR="0020499B" w:rsidRPr="00AB37BA" w:rsidRDefault="0020499B" w:rsidP="002A71B3">
            <w:pPr>
              <w:pStyle w:val="headertabella0"/>
              <w:rPr>
                <w:color w:val="002060"/>
              </w:rPr>
            </w:pPr>
            <w:proofErr w:type="spellStart"/>
            <w:r w:rsidRPr="00AB37BA">
              <w:rPr>
                <w:color w:val="002060"/>
              </w:rPr>
              <w:t>Localita'</w:t>
            </w:r>
            <w:proofErr w:type="spellEnd"/>
            <w:r w:rsidRPr="00AB37B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8B514" w14:textId="77777777" w:rsidR="0020499B" w:rsidRPr="00AB37BA" w:rsidRDefault="0020499B" w:rsidP="002A71B3">
            <w:pPr>
              <w:pStyle w:val="headertabella0"/>
              <w:rPr>
                <w:color w:val="002060"/>
              </w:rPr>
            </w:pPr>
            <w:r w:rsidRPr="00AB37BA">
              <w:rPr>
                <w:color w:val="002060"/>
              </w:rPr>
              <w:t>Indirizzo Impianto</w:t>
            </w:r>
          </w:p>
        </w:tc>
      </w:tr>
      <w:tr w:rsidR="0020499B" w:rsidRPr="00AB37BA" w14:paraId="31E599BF" w14:textId="77777777" w:rsidTr="002A71B3">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804BDB" w14:textId="77777777" w:rsidR="0020499B" w:rsidRPr="00AB37BA" w:rsidRDefault="0020499B" w:rsidP="002A71B3">
            <w:pPr>
              <w:pStyle w:val="rowtabella0"/>
              <w:rPr>
                <w:color w:val="002060"/>
              </w:rPr>
            </w:pPr>
            <w:proofErr w:type="gramStart"/>
            <w:r w:rsidRPr="00AB37BA">
              <w:rPr>
                <w:color w:val="002060"/>
              </w:rPr>
              <w:t>CITTA</w:t>
            </w:r>
            <w:proofErr w:type="gramEnd"/>
            <w:r w:rsidRPr="00AB37BA">
              <w:rPr>
                <w:color w:val="002060"/>
              </w:rPr>
              <w:t xml:space="preserve">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B1003" w14:textId="77777777" w:rsidR="0020499B" w:rsidRPr="00AB37BA" w:rsidRDefault="0020499B" w:rsidP="002A71B3">
            <w:pPr>
              <w:pStyle w:val="rowtabella0"/>
              <w:rPr>
                <w:color w:val="002060"/>
              </w:rPr>
            </w:pPr>
            <w:r w:rsidRPr="00AB37BA">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21BCE" w14:textId="77777777" w:rsidR="0020499B" w:rsidRPr="00AB37BA" w:rsidRDefault="0020499B" w:rsidP="002A71B3">
            <w:pPr>
              <w:pStyle w:val="rowtabella0"/>
              <w:jc w:val="center"/>
              <w:rPr>
                <w:color w:val="002060"/>
              </w:rPr>
            </w:pPr>
            <w:r w:rsidRPr="00AB37BA">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818A13" w14:textId="77777777" w:rsidR="0020499B" w:rsidRPr="00AB37BA" w:rsidRDefault="0020499B" w:rsidP="002A71B3">
            <w:pPr>
              <w:pStyle w:val="rowtabella0"/>
              <w:rPr>
                <w:color w:val="002060"/>
              </w:rPr>
            </w:pPr>
            <w:r w:rsidRPr="00AB37BA">
              <w:rPr>
                <w:color w:val="002060"/>
              </w:rPr>
              <w:t>06/04/2024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AC562" w14:textId="77777777" w:rsidR="0020499B" w:rsidRPr="00AB37BA" w:rsidRDefault="0020499B" w:rsidP="002A71B3">
            <w:pPr>
              <w:pStyle w:val="rowtabella0"/>
              <w:rPr>
                <w:color w:val="002060"/>
              </w:rPr>
            </w:pPr>
            <w:r w:rsidRPr="00AB37BA">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30935" w14:textId="77777777" w:rsidR="0020499B" w:rsidRPr="00AB37BA" w:rsidRDefault="0020499B" w:rsidP="002A71B3">
            <w:pPr>
              <w:pStyle w:val="rowtabella0"/>
              <w:rPr>
                <w:color w:val="002060"/>
              </w:rPr>
            </w:pPr>
            <w:r w:rsidRPr="00AB37BA">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D51078" w14:textId="77777777" w:rsidR="0020499B" w:rsidRPr="00AB37BA" w:rsidRDefault="0020499B" w:rsidP="002A71B3">
            <w:pPr>
              <w:pStyle w:val="rowtabella0"/>
              <w:rPr>
                <w:color w:val="002060"/>
              </w:rPr>
            </w:pPr>
            <w:r w:rsidRPr="00AB37BA">
              <w:rPr>
                <w:color w:val="002060"/>
              </w:rPr>
              <w:t>VIA DELLO STADIO</w:t>
            </w:r>
          </w:p>
        </w:tc>
      </w:tr>
      <w:tr w:rsidR="0020499B" w:rsidRPr="00AB37BA" w14:paraId="2F086EC6" w14:textId="77777777" w:rsidTr="002A71B3">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47F92C" w14:textId="77777777" w:rsidR="0020499B" w:rsidRPr="00AB37BA" w:rsidRDefault="0020499B" w:rsidP="002A71B3">
            <w:pPr>
              <w:pStyle w:val="rowtabella0"/>
              <w:rPr>
                <w:color w:val="002060"/>
              </w:rPr>
            </w:pPr>
            <w:r w:rsidRPr="00AB37BA">
              <w:rPr>
                <w:color w:val="002060"/>
              </w:rPr>
              <w:t>CALDAROLA G.N.C.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EDD14" w14:textId="77777777" w:rsidR="0020499B" w:rsidRPr="00AB37BA" w:rsidRDefault="0020499B" w:rsidP="002A71B3">
            <w:pPr>
              <w:pStyle w:val="rowtabella0"/>
              <w:rPr>
                <w:color w:val="002060"/>
              </w:rPr>
            </w:pPr>
            <w:r w:rsidRPr="00AB37BA">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44F23" w14:textId="77777777" w:rsidR="0020499B" w:rsidRPr="00AB37BA" w:rsidRDefault="0020499B" w:rsidP="002A71B3">
            <w:pPr>
              <w:pStyle w:val="rowtabella0"/>
              <w:jc w:val="center"/>
              <w:rPr>
                <w:color w:val="002060"/>
              </w:rPr>
            </w:pPr>
            <w:r w:rsidRPr="00AB37B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BCC9C2" w14:textId="77777777" w:rsidR="0020499B" w:rsidRPr="00AB37BA" w:rsidRDefault="0020499B" w:rsidP="002A71B3">
            <w:pPr>
              <w:pStyle w:val="rowtabella0"/>
              <w:rPr>
                <w:color w:val="002060"/>
              </w:rPr>
            </w:pPr>
            <w:r w:rsidRPr="00AB37BA">
              <w:rPr>
                <w:color w:val="002060"/>
              </w:rPr>
              <w:t>07/04/2024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4DB5D" w14:textId="77777777" w:rsidR="0020499B" w:rsidRPr="00AB37BA" w:rsidRDefault="0020499B" w:rsidP="002A71B3">
            <w:pPr>
              <w:pStyle w:val="rowtabella0"/>
              <w:rPr>
                <w:color w:val="002060"/>
              </w:rPr>
            </w:pPr>
            <w:r w:rsidRPr="00AB37BA">
              <w:rPr>
                <w:color w:val="002060"/>
              </w:rPr>
              <w:t>5241 CAMPO SCOPERTO C5 "</w:t>
            </w:r>
            <w:proofErr w:type="gramStart"/>
            <w:r w:rsidRPr="00AB37BA">
              <w:rPr>
                <w:color w:val="002060"/>
              </w:rPr>
              <w:t>N.CESELLI</w:t>
            </w:r>
            <w:proofErr w:type="gramEnd"/>
            <w:r w:rsidRPr="00AB37BA">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047FE" w14:textId="77777777" w:rsidR="0020499B" w:rsidRPr="00AB37BA" w:rsidRDefault="0020499B" w:rsidP="002A71B3">
            <w:pPr>
              <w:pStyle w:val="rowtabella0"/>
              <w:rPr>
                <w:color w:val="002060"/>
              </w:rPr>
            </w:pPr>
            <w:r w:rsidRPr="00AB37BA">
              <w:rPr>
                <w:color w:val="002060"/>
              </w:rPr>
              <w:t>CALDAROLA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C6A083" w14:textId="77777777" w:rsidR="0020499B" w:rsidRPr="00AB37BA" w:rsidRDefault="0020499B" w:rsidP="002A71B3">
            <w:pPr>
              <w:pStyle w:val="rowtabella0"/>
              <w:rPr>
                <w:color w:val="002060"/>
              </w:rPr>
            </w:pPr>
            <w:r w:rsidRPr="00AB37BA">
              <w:rPr>
                <w:color w:val="002060"/>
              </w:rPr>
              <w:t>BEATO FRANCESCO PIANO</w:t>
            </w:r>
          </w:p>
        </w:tc>
      </w:tr>
    </w:tbl>
    <w:p w14:paraId="672AE8D9" w14:textId="77777777" w:rsidR="0020499B" w:rsidRDefault="0020499B" w:rsidP="00B46E19">
      <w:pPr>
        <w:pStyle w:val="breakline"/>
        <w:rPr>
          <w:rFonts w:eastAsiaTheme="minorEastAsia"/>
          <w:color w:val="002060"/>
        </w:rPr>
      </w:pPr>
    </w:p>
    <w:p w14:paraId="387D588E" w14:textId="77777777" w:rsidR="00BE7744" w:rsidRDefault="00BE7744" w:rsidP="005907F8">
      <w:pPr>
        <w:pStyle w:val="breakline"/>
        <w:rPr>
          <w:rFonts w:eastAsiaTheme="minorEastAsia"/>
          <w:color w:val="002060"/>
        </w:rPr>
      </w:pPr>
    </w:p>
    <w:p w14:paraId="19751C5B" w14:textId="77777777" w:rsidR="005E447C" w:rsidRPr="00E21AF7" w:rsidRDefault="005E447C" w:rsidP="005E447C">
      <w:pPr>
        <w:pStyle w:val="TITOLOCAMPIONATO"/>
        <w:shd w:val="clear" w:color="auto" w:fill="002060"/>
        <w:spacing w:before="0" w:beforeAutospacing="0" w:after="0" w:afterAutospacing="0"/>
        <w:rPr>
          <w:color w:val="FFFFFF"/>
        </w:rPr>
      </w:pPr>
      <w:r>
        <w:rPr>
          <w:color w:val="FFFFFF"/>
        </w:rPr>
        <w:t>CORTE SPORTIVA D’APPELLO TERRITORIALE</w:t>
      </w:r>
    </w:p>
    <w:p w14:paraId="3CCD8D53" w14:textId="77777777" w:rsidR="005E447C" w:rsidRPr="005E447C" w:rsidRDefault="005E447C" w:rsidP="005E447C">
      <w:pPr>
        <w:pStyle w:val="Titolo"/>
        <w:spacing w:line="360" w:lineRule="auto"/>
        <w:jc w:val="both"/>
        <w:rPr>
          <w:rFonts w:cs="Arial"/>
          <w:b w:val="0"/>
          <w:color w:val="002060"/>
          <w:szCs w:val="22"/>
        </w:rPr>
      </w:pPr>
      <w:bookmarkStart w:id="14" w:name="_Hlk132362463"/>
    </w:p>
    <w:p w14:paraId="34B380D2" w14:textId="77777777" w:rsidR="005E447C" w:rsidRPr="005E447C" w:rsidRDefault="005E447C" w:rsidP="005E447C">
      <w:pPr>
        <w:pStyle w:val="Titolo"/>
        <w:spacing w:line="360" w:lineRule="auto"/>
        <w:jc w:val="both"/>
        <w:rPr>
          <w:rFonts w:cs="Arial"/>
          <w:b w:val="0"/>
          <w:color w:val="002060"/>
          <w:szCs w:val="22"/>
        </w:rPr>
      </w:pPr>
      <w:r w:rsidRPr="005E447C">
        <w:rPr>
          <w:rFonts w:cs="Arial"/>
          <w:b w:val="0"/>
          <w:color w:val="002060"/>
          <w:szCs w:val="22"/>
        </w:rPr>
        <w:t>La Corte sportiva d’appello territoriale presso il Comitato Regionale Marche, composta da</w:t>
      </w:r>
      <w:bookmarkStart w:id="15" w:name="_Hlk130203631"/>
      <w:bookmarkEnd w:id="14"/>
    </w:p>
    <w:p w14:paraId="6561BFB2" w14:textId="77777777" w:rsidR="005E447C" w:rsidRPr="005E447C" w:rsidRDefault="005E447C" w:rsidP="005E447C">
      <w:pPr>
        <w:pStyle w:val="Titolo"/>
        <w:jc w:val="both"/>
        <w:rPr>
          <w:rFonts w:cs="Arial"/>
          <w:b w:val="0"/>
          <w:color w:val="002060"/>
          <w:szCs w:val="22"/>
        </w:rPr>
      </w:pPr>
      <w:r w:rsidRPr="005E447C">
        <w:rPr>
          <w:rFonts w:cs="Arial"/>
          <w:b w:val="0"/>
          <w:color w:val="002060"/>
          <w:szCs w:val="22"/>
        </w:rPr>
        <w:t xml:space="preserve">Avv. Piero </w:t>
      </w:r>
      <w:proofErr w:type="spellStart"/>
      <w:r w:rsidRPr="005E447C">
        <w:rPr>
          <w:rFonts w:cs="Arial"/>
          <w:b w:val="0"/>
          <w:color w:val="002060"/>
          <w:szCs w:val="22"/>
        </w:rPr>
        <w:t>Paciaroni</w:t>
      </w:r>
      <w:proofErr w:type="spellEnd"/>
      <w:r w:rsidRPr="005E447C">
        <w:rPr>
          <w:rFonts w:cs="Arial"/>
          <w:b w:val="0"/>
          <w:color w:val="002060"/>
          <w:szCs w:val="22"/>
        </w:rPr>
        <w:t xml:space="preserve"> – Presidente </w:t>
      </w:r>
      <w:bookmarkStart w:id="16" w:name="_Hlk159494453"/>
    </w:p>
    <w:p w14:paraId="7203ED79" w14:textId="77777777" w:rsidR="005E447C" w:rsidRPr="005E447C" w:rsidRDefault="005E447C" w:rsidP="005E447C">
      <w:pPr>
        <w:pStyle w:val="Titolo"/>
        <w:jc w:val="both"/>
        <w:rPr>
          <w:rFonts w:cs="Arial"/>
          <w:b w:val="0"/>
          <w:color w:val="002060"/>
          <w:szCs w:val="22"/>
        </w:rPr>
      </w:pPr>
      <w:r w:rsidRPr="005E447C">
        <w:rPr>
          <w:rFonts w:cs="Arial"/>
          <w:b w:val="0"/>
          <w:color w:val="002060"/>
          <w:szCs w:val="22"/>
        </w:rPr>
        <w:t>Dott. Giovanni Spanti – Vicepresidente</w:t>
      </w:r>
    </w:p>
    <w:bookmarkEnd w:id="16"/>
    <w:p w14:paraId="1BBA24AF" w14:textId="77777777" w:rsidR="005E447C" w:rsidRPr="005E447C" w:rsidRDefault="005E447C" w:rsidP="005E447C">
      <w:pPr>
        <w:pStyle w:val="Titolo"/>
        <w:jc w:val="both"/>
        <w:rPr>
          <w:rFonts w:cs="Arial"/>
          <w:b w:val="0"/>
          <w:color w:val="002060"/>
          <w:szCs w:val="22"/>
        </w:rPr>
      </w:pPr>
      <w:r w:rsidRPr="005E447C">
        <w:rPr>
          <w:rFonts w:cs="Arial"/>
          <w:b w:val="0"/>
          <w:color w:val="002060"/>
          <w:szCs w:val="22"/>
        </w:rPr>
        <w:t>Avv. Francesco Scaloni – Componente</w:t>
      </w:r>
      <w:bookmarkStart w:id="17" w:name="_Hlk157415929"/>
    </w:p>
    <w:bookmarkEnd w:id="17"/>
    <w:p w14:paraId="4F1E0C70" w14:textId="77777777" w:rsidR="005E447C" w:rsidRPr="005E447C" w:rsidRDefault="005E447C" w:rsidP="005E447C">
      <w:pPr>
        <w:pStyle w:val="Titolo"/>
        <w:jc w:val="both"/>
        <w:rPr>
          <w:rFonts w:cs="Arial"/>
          <w:b w:val="0"/>
          <w:color w:val="002060"/>
          <w:szCs w:val="22"/>
        </w:rPr>
      </w:pPr>
      <w:r w:rsidRPr="005E447C">
        <w:rPr>
          <w:rFonts w:cs="Arial"/>
          <w:b w:val="0"/>
          <w:color w:val="002060"/>
          <w:szCs w:val="22"/>
        </w:rPr>
        <w:t>Dott. Lorenzo Casagrande Albano – Componente Segretario f.f.</w:t>
      </w:r>
    </w:p>
    <w:p w14:paraId="4ED00DBD" w14:textId="77777777" w:rsidR="005E447C" w:rsidRPr="005E447C" w:rsidRDefault="005E447C" w:rsidP="005E447C">
      <w:pPr>
        <w:pStyle w:val="Titolo"/>
        <w:jc w:val="both"/>
        <w:rPr>
          <w:rFonts w:cs="Arial"/>
          <w:b w:val="0"/>
          <w:color w:val="002060"/>
          <w:szCs w:val="22"/>
        </w:rPr>
      </w:pPr>
      <w:bookmarkStart w:id="18" w:name="_Hlk161671733"/>
      <w:r w:rsidRPr="005E447C">
        <w:rPr>
          <w:rFonts w:cs="Arial"/>
          <w:b w:val="0"/>
          <w:color w:val="002060"/>
          <w:szCs w:val="22"/>
        </w:rPr>
        <w:t>Dott.ssa Donatella Bordi – Componente</w:t>
      </w:r>
    </w:p>
    <w:bookmarkEnd w:id="18"/>
    <w:p w14:paraId="1EABD877" w14:textId="77777777" w:rsidR="005E447C" w:rsidRPr="005E447C" w:rsidRDefault="005E447C" w:rsidP="005E447C">
      <w:pPr>
        <w:pStyle w:val="Titolo"/>
        <w:jc w:val="both"/>
        <w:rPr>
          <w:rFonts w:cs="Arial"/>
          <w:b w:val="0"/>
          <w:color w:val="002060"/>
          <w:szCs w:val="22"/>
        </w:rPr>
      </w:pPr>
      <w:r w:rsidRPr="005E447C">
        <w:rPr>
          <w:rFonts w:cs="Arial"/>
          <w:b w:val="0"/>
          <w:color w:val="002060"/>
          <w:szCs w:val="22"/>
        </w:rPr>
        <w:t>Avv. Francesco Paoletti – Componente</w:t>
      </w:r>
    </w:p>
    <w:p w14:paraId="419C07AD" w14:textId="77777777" w:rsidR="005E447C" w:rsidRPr="005E447C" w:rsidRDefault="005E447C" w:rsidP="005E447C">
      <w:pPr>
        <w:pStyle w:val="Titolo"/>
        <w:jc w:val="both"/>
        <w:rPr>
          <w:rFonts w:cs="Arial"/>
          <w:b w:val="0"/>
          <w:color w:val="002060"/>
          <w:szCs w:val="22"/>
        </w:rPr>
      </w:pPr>
    </w:p>
    <w:bookmarkEnd w:id="15"/>
    <w:p w14:paraId="19DF4567" w14:textId="77777777" w:rsidR="005E447C" w:rsidRPr="005E447C" w:rsidRDefault="005E447C" w:rsidP="005E447C">
      <w:pPr>
        <w:pStyle w:val="Titolo"/>
        <w:jc w:val="both"/>
        <w:rPr>
          <w:b w:val="0"/>
          <w:color w:val="002060"/>
        </w:rPr>
      </w:pPr>
      <w:r w:rsidRPr="005E447C">
        <w:rPr>
          <w:b w:val="0"/>
          <w:color w:val="002060"/>
        </w:rPr>
        <w:t>nella riunione del 25 marzo 2024, ha pronunciato:</w:t>
      </w:r>
      <w:bookmarkStart w:id="19" w:name="_Hlk152259935"/>
    </w:p>
    <w:p w14:paraId="257633D2" w14:textId="77777777" w:rsidR="005E447C" w:rsidRPr="005E447C" w:rsidRDefault="005E447C" w:rsidP="005E447C">
      <w:pPr>
        <w:pStyle w:val="Titolo"/>
        <w:jc w:val="both"/>
        <w:rPr>
          <w:b w:val="0"/>
          <w:color w:val="002060"/>
        </w:rPr>
      </w:pPr>
      <w:r w:rsidRPr="005E447C">
        <w:rPr>
          <w:rFonts w:cs="Arial"/>
          <w:color w:val="002060"/>
          <w:szCs w:val="22"/>
        </w:rPr>
        <w:tab/>
      </w:r>
    </w:p>
    <w:p w14:paraId="42AEC9FE" w14:textId="77777777" w:rsidR="005E447C" w:rsidRPr="005E447C" w:rsidRDefault="005E447C" w:rsidP="005E447C">
      <w:pPr>
        <w:pStyle w:val="LndNormale1"/>
        <w:jc w:val="center"/>
        <w:rPr>
          <w:rFonts w:cs="Arial"/>
          <w:color w:val="002060"/>
          <w:szCs w:val="22"/>
        </w:rPr>
      </w:pPr>
      <w:bookmarkStart w:id="20" w:name="_Hlk160100318"/>
      <w:bookmarkStart w:id="21" w:name="_Hlk160100980"/>
      <w:bookmarkEnd w:id="19"/>
      <w:r w:rsidRPr="005E447C">
        <w:rPr>
          <w:rFonts w:cs="Arial"/>
          <w:b/>
          <w:color w:val="002060"/>
          <w:szCs w:val="22"/>
        </w:rPr>
        <w:t>Reclamo n. 53/CSAT 2023/2024</w:t>
      </w:r>
    </w:p>
    <w:p w14:paraId="4687F2C9" w14:textId="77777777" w:rsidR="005E447C" w:rsidRPr="005E447C" w:rsidRDefault="005E447C" w:rsidP="005E447C">
      <w:pPr>
        <w:pStyle w:val="LndNormale1"/>
        <w:jc w:val="center"/>
        <w:rPr>
          <w:rFonts w:cs="Arial"/>
          <w:color w:val="002060"/>
          <w:szCs w:val="22"/>
        </w:rPr>
      </w:pPr>
      <w:r w:rsidRPr="005E447C">
        <w:rPr>
          <w:rFonts w:cs="Arial"/>
          <w:b/>
          <w:color w:val="002060"/>
          <w:szCs w:val="22"/>
        </w:rPr>
        <w:t>Dispositivo n. 53/CSAT 2023/2024</w:t>
      </w:r>
    </w:p>
    <w:p w14:paraId="6879D6DE" w14:textId="77777777" w:rsidR="005E447C" w:rsidRPr="005E447C" w:rsidRDefault="005E447C" w:rsidP="005E447C">
      <w:pPr>
        <w:pStyle w:val="LndNormale1"/>
        <w:jc w:val="center"/>
        <w:rPr>
          <w:rFonts w:cs="Arial"/>
          <w:b/>
          <w:color w:val="002060"/>
          <w:szCs w:val="22"/>
        </w:rPr>
      </w:pPr>
    </w:p>
    <w:p w14:paraId="2534F84A" w14:textId="77777777" w:rsidR="005E447C" w:rsidRPr="005E447C" w:rsidRDefault="005E447C" w:rsidP="005E447C">
      <w:pPr>
        <w:pStyle w:val="LndNormale1"/>
        <w:tabs>
          <w:tab w:val="center" w:pos="4819"/>
          <w:tab w:val="right" w:pos="9638"/>
        </w:tabs>
        <w:rPr>
          <w:rFonts w:cs="Arial"/>
          <w:color w:val="002060"/>
          <w:szCs w:val="22"/>
        </w:rPr>
      </w:pPr>
      <w:r w:rsidRPr="005E447C">
        <w:rPr>
          <w:rFonts w:cs="Arial"/>
          <w:color w:val="002060"/>
          <w:szCs w:val="22"/>
        </w:rPr>
        <w:t xml:space="preserve">a seguito del reclamo n. 53 promosso dalla società A.S.D. FABRIANO CALCIO A 5 2023 in data 11/03/2024 avverso le sanzioni sportive dela perdita della gara 0-6 e dell’ammenda di € 500,00 (cinquecento/00) applicate dal Giudice sportivo territoriale del Comitato Regionale Marche con delibera pubblicata sul Com. Uff. n. 89 del 06/03/2024.  </w:t>
      </w:r>
    </w:p>
    <w:p w14:paraId="7C25E919" w14:textId="77777777" w:rsidR="005E447C" w:rsidRPr="005E447C" w:rsidRDefault="005E447C" w:rsidP="005E447C">
      <w:pPr>
        <w:pStyle w:val="LndNormale1"/>
        <w:tabs>
          <w:tab w:val="center" w:pos="4819"/>
          <w:tab w:val="right" w:pos="9638"/>
        </w:tabs>
        <w:rPr>
          <w:rFonts w:cs="Arial"/>
          <w:color w:val="002060"/>
          <w:szCs w:val="22"/>
        </w:rPr>
      </w:pPr>
      <w:r w:rsidRPr="005E447C">
        <w:rPr>
          <w:rFonts w:cs="Arial"/>
          <w:color w:val="002060"/>
          <w:szCs w:val="22"/>
        </w:rPr>
        <w:t xml:space="preserve">   </w:t>
      </w:r>
    </w:p>
    <w:p w14:paraId="556C6974" w14:textId="77777777" w:rsidR="005E447C" w:rsidRPr="005E447C" w:rsidRDefault="005E447C" w:rsidP="005E447C">
      <w:pPr>
        <w:pStyle w:val="LndNormale1"/>
        <w:jc w:val="center"/>
        <w:rPr>
          <w:rFonts w:cs="Arial"/>
          <w:b/>
          <w:bCs/>
          <w:color w:val="002060"/>
          <w:szCs w:val="22"/>
        </w:rPr>
      </w:pPr>
      <w:r w:rsidRPr="005E447C">
        <w:rPr>
          <w:rFonts w:cs="Arial"/>
          <w:b/>
          <w:bCs/>
          <w:color w:val="002060"/>
          <w:szCs w:val="22"/>
        </w:rPr>
        <w:t>DISPOSITIVO</w:t>
      </w:r>
    </w:p>
    <w:p w14:paraId="3B166D45" w14:textId="77777777" w:rsidR="005E447C" w:rsidRPr="005E447C" w:rsidRDefault="005E447C" w:rsidP="005E447C">
      <w:pPr>
        <w:pStyle w:val="LndNormale1"/>
        <w:tabs>
          <w:tab w:val="center" w:pos="4819"/>
          <w:tab w:val="right" w:pos="9638"/>
        </w:tabs>
        <w:spacing w:line="360" w:lineRule="auto"/>
        <w:jc w:val="left"/>
        <w:rPr>
          <w:color w:val="002060"/>
        </w:rPr>
      </w:pPr>
      <w:r w:rsidRPr="005E447C">
        <w:rPr>
          <w:rFonts w:cs="Arial"/>
          <w:bCs/>
          <w:color w:val="002060"/>
          <w:szCs w:val="22"/>
        </w:rPr>
        <w:t xml:space="preserve">                                                                         P.Q.M.</w:t>
      </w:r>
      <w:r w:rsidRPr="005E447C">
        <w:rPr>
          <w:color w:val="002060"/>
        </w:rPr>
        <w:t xml:space="preserve"> </w:t>
      </w:r>
    </w:p>
    <w:p w14:paraId="666AB9A5" w14:textId="77777777" w:rsidR="005E447C" w:rsidRPr="005E447C" w:rsidRDefault="005E447C" w:rsidP="005E447C">
      <w:pPr>
        <w:rPr>
          <w:rFonts w:ascii="Arial" w:hAnsi="Arial" w:cs="Arial"/>
          <w:color w:val="002060"/>
          <w:sz w:val="22"/>
          <w:szCs w:val="22"/>
        </w:rPr>
      </w:pPr>
      <w:bookmarkStart w:id="22" w:name="_Hlk161914425"/>
      <w:r w:rsidRPr="005E447C">
        <w:rPr>
          <w:rFonts w:ascii="Arial" w:hAnsi="Arial" w:cs="Arial"/>
          <w:color w:val="002060"/>
          <w:sz w:val="22"/>
          <w:szCs w:val="22"/>
        </w:rPr>
        <w:t>la Corte sportiva d’appello territoriale, definitivamente pronunciando, respinge il reclamo come sopra proposto dalla A.S.D. FABRIANO CALCIO A 5 2023.</w:t>
      </w:r>
    </w:p>
    <w:p w14:paraId="2760D705" w14:textId="77777777" w:rsidR="005E447C" w:rsidRPr="005E447C" w:rsidRDefault="005E447C" w:rsidP="005E447C">
      <w:pPr>
        <w:rPr>
          <w:rFonts w:ascii="Arial" w:hAnsi="Arial" w:cs="Arial"/>
          <w:color w:val="002060"/>
          <w:sz w:val="22"/>
          <w:szCs w:val="22"/>
        </w:rPr>
      </w:pPr>
    </w:p>
    <w:p w14:paraId="492599C2" w14:textId="77777777" w:rsidR="005E447C" w:rsidRPr="005E447C" w:rsidRDefault="005E447C" w:rsidP="005E447C">
      <w:pPr>
        <w:rPr>
          <w:rFonts w:ascii="Arial" w:hAnsi="Arial" w:cs="Arial"/>
          <w:color w:val="002060"/>
          <w:sz w:val="22"/>
          <w:szCs w:val="22"/>
        </w:rPr>
      </w:pPr>
      <w:r w:rsidRPr="005E447C">
        <w:rPr>
          <w:rFonts w:ascii="Arial" w:hAnsi="Arial" w:cs="Arial"/>
          <w:color w:val="002060"/>
          <w:sz w:val="22"/>
          <w:szCs w:val="22"/>
        </w:rPr>
        <w:t>Dispone addebitarsi il relativo contributo e manda alla Segreteria del Comitato Regionale Marche per gli adempimenti conseguenti.</w:t>
      </w:r>
    </w:p>
    <w:p w14:paraId="42887122" w14:textId="77777777" w:rsidR="005E447C" w:rsidRPr="005E447C" w:rsidRDefault="005E447C" w:rsidP="005E447C">
      <w:pPr>
        <w:rPr>
          <w:rFonts w:ascii="Arial" w:hAnsi="Arial" w:cs="Arial"/>
          <w:color w:val="002060"/>
          <w:sz w:val="22"/>
          <w:szCs w:val="22"/>
        </w:rPr>
      </w:pPr>
    </w:p>
    <w:bookmarkEnd w:id="22"/>
    <w:p w14:paraId="0768EE09" w14:textId="77777777" w:rsidR="005E447C" w:rsidRPr="005E447C" w:rsidRDefault="005E447C" w:rsidP="005E447C">
      <w:pPr>
        <w:rPr>
          <w:rFonts w:ascii="Arial" w:hAnsi="Arial" w:cs="Arial"/>
          <w:color w:val="002060"/>
          <w:sz w:val="22"/>
          <w:szCs w:val="22"/>
        </w:rPr>
      </w:pPr>
      <w:r w:rsidRPr="005E447C">
        <w:rPr>
          <w:rFonts w:ascii="Arial" w:hAnsi="Arial" w:cs="Arial"/>
          <w:color w:val="002060"/>
          <w:sz w:val="22"/>
          <w:szCs w:val="22"/>
        </w:rPr>
        <w:t>Così deciso in Ancona, nella sede della FIGC - LND - Comitato Regionale Marche, in data 25 marzo 2024.</w:t>
      </w:r>
    </w:p>
    <w:p w14:paraId="5F808A16" w14:textId="77777777" w:rsidR="005E447C" w:rsidRPr="005E447C" w:rsidRDefault="005E447C" w:rsidP="005E447C">
      <w:pPr>
        <w:rPr>
          <w:rFonts w:ascii="Arial" w:hAnsi="Arial" w:cs="Arial"/>
          <w:color w:val="002060"/>
          <w:sz w:val="22"/>
          <w:szCs w:val="22"/>
        </w:rPr>
      </w:pPr>
      <w:bookmarkStart w:id="23" w:name="_Hlk161652990"/>
    </w:p>
    <w:p w14:paraId="613E5E62" w14:textId="77777777" w:rsidR="005E447C" w:rsidRPr="005E447C" w:rsidRDefault="005E447C" w:rsidP="005E447C">
      <w:pPr>
        <w:jc w:val="left"/>
        <w:rPr>
          <w:rFonts w:ascii="Arial" w:hAnsi="Arial" w:cs="Arial"/>
          <w:color w:val="002060"/>
          <w:sz w:val="22"/>
          <w:szCs w:val="22"/>
        </w:rPr>
      </w:pPr>
      <w:bookmarkStart w:id="24" w:name="_Hlk161679090"/>
      <w:r w:rsidRPr="005E447C">
        <w:rPr>
          <w:rFonts w:ascii="Arial" w:hAnsi="Arial" w:cs="Arial"/>
          <w:color w:val="002060"/>
          <w:sz w:val="22"/>
          <w:szCs w:val="22"/>
        </w:rPr>
        <w:t>Il Relatore                                                                                                               Il Presidente                                                         F.to in originale                                                                                                       F.to in originale</w:t>
      </w:r>
    </w:p>
    <w:p w14:paraId="30B7C120" w14:textId="77777777" w:rsidR="005E447C" w:rsidRPr="005E447C" w:rsidRDefault="005E447C" w:rsidP="005E447C">
      <w:pPr>
        <w:tabs>
          <w:tab w:val="right" w:pos="9638"/>
        </w:tabs>
        <w:jc w:val="left"/>
        <w:rPr>
          <w:rFonts w:ascii="Arial" w:hAnsi="Arial" w:cs="Arial"/>
          <w:color w:val="002060"/>
          <w:sz w:val="22"/>
          <w:szCs w:val="22"/>
        </w:rPr>
      </w:pPr>
      <w:r w:rsidRPr="005E447C">
        <w:rPr>
          <w:rFonts w:ascii="Arial" w:hAnsi="Arial" w:cs="Arial"/>
          <w:color w:val="002060"/>
          <w:sz w:val="22"/>
          <w:szCs w:val="22"/>
        </w:rPr>
        <w:t xml:space="preserve">Donatella Bordi                                                                                                       Piero </w:t>
      </w:r>
      <w:proofErr w:type="spellStart"/>
      <w:r w:rsidRPr="005E447C">
        <w:rPr>
          <w:rFonts w:ascii="Arial" w:hAnsi="Arial" w:cs="Arial"/>
          <w:color w:val="002060"/>
          <w:sz w:val="22"/>
          <w:szCs w:val="22"/>
        </w:rPr>
        <w:t>Paciaroni</w:t>
      </w:r>
      <w:proofErr w:type="spellEnd"/>
      <w:r w:rsidRPr="005E447C">
        <w:rPr>
          <w:rFonts w:ascii="Arial" w:hAnsi="Arial" w:cs="Arial"/>
          <w:color w:val="002060"/>
          <w:sz w:val="22"/>
          <w:szCs w:val="22"/>
        </w:rPr>
        <w:tab/>
      </w:r>
      <w:bookmarkEnd w:id="23"/>
    </w:p>
    <w:bookmarkEnd w:id="24"/>
    <w:p w14:paraId="019EC149" w14:textId="77777777" w:rsidR="005E447C" w:rsidRDefault="005E447C" w:rsidP="005E447C">
      <w:pPr>
        <w:pStyle w:val="LndNormale1"/>
        <w:rPr>
          <w:rFonts w:cs="Arial"/>
          <w:b/>
          <w:color w:val="002060"/>
          <w:szCs w:val="22"/>
          <w:u w:val="single"/>
        </w:rPr>
      </w:pPr>
    </w:p>
    <w:p w14:paraId="1478B534" w14:textId="15553A00" w:rsidR="005E447C" w:rsidRPr="005E447C" w:rsidRDefault="005E447C" w:rsidP="005E447C">
      <w:pPr>
        <w:pStyle w:val="LndNormale1"/>
        <w:rPr>
          <w:rFonts w:cs="Arial"/>
          <w:color w:val="002060"/>
          <w:szCs w:val="22"/>
        </w:rPr>
      </w:pPr>
      <w:r w:rsidRPr="005E447C">
        <w:rPr>
          <w:rFonts w:cs="Arial"/>
          <w:b/>
          <w:color w:val="002060"/>
          <w:szCs w:val="22"/>
          <w:u w:val="single"/>
        </w:rPr>
        <w:t>Depositato in Ancona in data 25 marzo 2024</w:t>
      </w:r>
    </w:p>
    <w:p w14:paraId="6BE781C9" w14:textId="77777777" w:rsidR="005E447C" w:rsidRDefault="005E447C" w:rsidP="005E447C">
      <w:pPr>
        <w:pStyle w:val="LndNormale1"/>
        <w:rPr>
          <w:rFonts w:cs="Arial"/>
          <w:color w:val="002060"/>
          <w:szCs w:val="22"/>
        </w:rPr>
      </w:pPr>
    </w:p>
    <w:p w14:paraId="75CC57CA" w14:textId="4269B23C" w:rsidR="005E447C" w:rsidRPr="005E447C" w:rsidRDefault="005E447C" w:rsidP="005E447C">
      <w:pPr>
        <w:pStyle w:val="LndNormale1"/>
        <w:rPr>
          <w:rFonts w:cs="Arial"/>
          <w:color w:val="002060"/>
          <w:szCs w:val="22"/>
        </w:rPr>
      </w:pPr>
      <w:r w:rsidRPr="005E447C">
        <w:rPr>
          <w:rFonts w:cs="Arial"/>
          <w:color w:val="002060"/>
          <w:szCs w:val="22"/>
        </w:rPr>
        <w:t xml:space="preserve">Il Segretario f.f.                                                                                            </w:t>
      </w:r>
    </w:p>
    <w:p w14:paraId="3B50E0A9" w14:textId="77777777" w:rsidR="005E447C" w:rsidRPr="005E447C" w:rsidRDefault="005E447C" w:rsidP="005E447C">
      <w:pPr>
        <w:pStyle w:val="LndNormale1"/>
        <w:rPr>
          <w:rFonts w:cs="Arial"/>
          <w:color w:val="002060"/>
          <w:szCs w:val="22"/>
        </w:rPr>
      </w:pPr>
      <w:r w:rsidRPr="005E447C">
        <w:rPr>
          <w:rFonts w:cs="Arial"/>
          <w:color w:val="002060"/>
          <w:szCs w:val="22"/>
        </w:rPr>
        <w:t>F.to in originale</w:t>
      </w:r>
    </w:p>
    <w:p w14:paraId="29C8DA8D" w14:textId="28C78C09" w:rsidR="005E447C" w:rsidRPr="005E447C" w:rsidRDefault="005E447C" w:rsidP="005E447C">
      <w:pPr>
        <w:pStyle w:val="breakline"/>
        <w:rPr>
          <w:rFonts w:ascii="Arial" w:hAnsi="Arial" w:cs="Arial"/>
          <w:color w:val="002060"/>
          <w:sz w:val="22"/>
          <w:szCs w:val="22"/>
        </w:rPr>
      </w:pPr>
      <w:r w:rsidRPr="005E447C">
        <w:rPr>
          <w:rFonts w:ascii="Arial" w:hAnsi="Arial" w:cs="Arial"/>
          <w:color w:val="002060"/>
          <w:sz w:val="22"/>
          <w:szCs w:val="22"/>
        </w:rPr>
        <w:t>Lorenzo Casagrande Albano</w:t>
      </w:r>
      <w:bookmarkEnd w:id="20"/>
      <w:bookmarkEnd w:id="21"/>
      <w:r w:rsidRPr="005E447C">
        <w:rPr>
          <w:rFonts w:ascii="Arial" w:hAnsi="Arial" w:cs="Arial"/>
          <w:color w:val="002060"/>
          <w:sz w:val="22"/>
          <w:szCs w:val="22"/>
        </w:rPr>
        <w:t xml:space="preserve">       </w:t>
      </w:r>
    </w:p>
    <w:p w14:paraId="1B2F4945" w14:textId="77777777" w:rsidR="005E447C" w:rsidRPr="005E447C" w:rsidRDefault="005E447C" w:rsidP="005E447C">
      <w:pPr>
        <w:pStyle w:val="breakline"/>
        <w:rPr>
          <w:rFonts w:ascii="Arial" w:eastAsiaTheme="minorEastAsia"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27DA9B74"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lastRenderedPageBreak/>
        <w:t xml:space="preserve">Il versamento delle somme relative alle ammende comminate con il presente Comunicato Ufficiale deve essere effettuato entro </w:t>
      </w:r>
      <w:proofErr w:type="gramStart"/>
      <w:r w:rsidRPr="00DE1EF7">
        <w:rPr>
          <w:rFonts w:ascii="Arial" w:hAnsi="Arial" w:cs="Arial"/>
          <w:color w:val="002060"/>
        </w:rPr>
        <w:t>il</w:t>
      </w:r>
      <w:r>
        <w:rPr>
          <w:rFonts w:ascii="Arial" w:hAnsi="Arial" w:cs="Arial"/>
          <w:color w:val="002060"/>
        </w:rPr>
        <w:t xml:space="preserve"> </w:t>
      </w:r>
      <w:r w:rsidR="00DB16D0">
        <w:rPr>
          <w:rFonts w:ascii="Arial" w:hAnsi="Arial" w:cs="Arial"/>
          <w:b/>
          <w:bCs/>
          <w:color w:val="002060"/>
        </w:rPr>
        <w:t>8</w:t>
      </w:r>
      <w:proofErr w:type="gramEnd"/>
      <w:r w:rsidR="00C96DCA">
        <w:rPr>
          <w:rFonts w:ascii="Arial" w:hAnsi="Arial" w:cs="Arial"/>
          <w:b/>
          <w:bCs/>
          <w:color w:val="002060"/>
        </w:rPr>
        <w:t xml:space="preserve">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45E01268"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8E2F78">
        <w:rPr>
          <w:b/>
          <w:color w:val="002060"/>
          <w:u w:val="single"/>
        </w:rPr>
        <w:t>2</w:t>
      </w:r>
      <w:r w:rsidR="00DB16D0">
        <w:rPr>
          <w:b/>
          <w:color w:val="002060"/>
          <w:u w:val="single"/>
        </w:rPr>
        <w:t>7</w:t>
      </w:r>
      <w:r w:rsidR="004646D7">
        <w:rPr>
          <w:b/>
          <w:color w:val="002060"/>
          <w:u w:val="single"/>
        </w:rPr>
        <w:t>/</w:t>
      </w:r>
      <w:r w:rsidR="00972DD8">
        <w:rPr>
          <w:b/>
          <w:color w:val="002060"/>
          <w:u w:val="single"/>
        </w:rPr>
        <w:t>0</w:t>
      </w:r>
      <w:r w:rsidR="004648A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737FAB">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FC9D1" w14:textId="77777777" w:rsidR="00737FAB" w:rsidRDefault="00737FAB">
      <w:r>
        <w:separator/>
      </w:r>
    </w:p>
  </w:endnote>
  <w:endnote w:type="continuationSeparator" w:id="0">
    <w:p w14:paraId="491FAB1C" w14:textId="77777777" w:rsidR="00737FAB" w:rsidRDefault="00737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2E897E0"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4A19C2">
      <w:rPr>
        <w:rStyle w:val="Numeropagina"/>
        <w:rFonts w:ascii="Arial" w:hAnsi="Arial" w:cs="Arial"/>
        <w:color w:val="002060"/>
      </w:rPr>
      <w:t>9</w:t>
    </w:r>
    <w:r w:rsidR="008E7814">
      <w:rPr>
        <w:rStyle w:val="Numeropagina"/>
        <w:rFonts w:ascii="Arial" w:hAnsi="Arial" w:cs="Arial"/>
        <w:color w:val="002060"/>
      </w:rPr>
      <w:t>8</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C098F" w14:textId="77777777" w:rsidR="00737FAB" w:rsidRDefault="00737FAB">
      <w:r>
        <w:separator/>
      </w:r>
    </w:p>
  </w:footnote>
  <w:footnote w:type="continuationSeparator" w:id="0">
    <w:p w14:paraId="43E77164" w14:textId="77777777" w:rsidR="00737FAB" w:rsidRDefault="00737F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3"/>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65113094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FB"/>
    <w:rsid w:val="00610CC0"/>
    <w:rsid w:val="006120F4"/>
    <w:rsid w:val="00612143"/>
    <w:rsid w:val="00612318"/>
    <w:rsid w:val="0061297B"/>
    <w:rsid w:val="0061326A"/>
    <w:rsid w:val="006136AB"/>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F18"/>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464"/>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DCA"/>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27</Pages>
  <Words>9060</Words>
  <Characters>51648</Characters>
  <Application>Microsoft Office Word</Application>
  <DocSecurity>0</DocSecurity>
  <Lines>430</Lines>
  <Paragraphs>121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60587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2024-03-27T22:48:00Z</cp:lastPrinted>
  <dcterms:created xsi:type="dcterms:W3CDTF">2024-03-27T22:48:00Z</dcterms:created>
  <dcterms:modified xsi:type="dcterms:W3CDTF">2024-03-27T22:48:00Z</dcterms:modified>
</cp:coreProperties>
</file>