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0466DFA8"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w:t>
            </w:r>
            <w:r w:rsidR="002F3D55">
              <w:rPr>
                <w:rFonts w:ascii="Arial" w:hAnsi="Arial" w:cs="Arial"/>
                <w:color w:val="002060"/>
                <w:sz w:val="40"/>
                <w:szCs w:val="40"/>
              </w:rPr>
              <w:t>1</w:t>
            </w:r>
            <w:r w:rsidR="007D71C2">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F75934">
              <w:rPr>
                <w:rFonts w:ascii="Arial" w:hAnsi="Arial" w:cs="Arial"/>
                <w:color w:val="002060"/>
                <w:sz w:val="40"/>
                <w:szCs w:val="40"/>
              </w:rPr>
              <w:t>0</w:t>
            </w:r>
            <w:r w:rsidR="007D71C2">
              <w:rPr>
                <w:rFonts w:ascii="Arial" w:hAnsi="Arial" w:cs="Arial"/>
                <w:color w:val="002060"/>
                <w:sz w:val="40"/>
                <w:szCs w:val="40"/>
              </w:rPr>
              <w:t>9</w:t>
            </w:r>
            <w:r w:rsidR="00CF4C7D" w:rsidRPr="00DE1EF7">
              <w:rPr>
                <w:rFonts w:ascii="Arial" w:hAnsi="Arial" w:cs="Arial"/>
                <w:color w:val="002060"/>
                <w:sz w:val="40"/>
                <w:szCs w:val="40"/>
              </w:rPr>
              <w:t>/</w:t>
            </w:r>
            <w:r w:rsidR="00370AC6">
              <w:rPr>
                <w:rFonts w:ascii="Arial" w:hAnsi="Arial" w:cs="Arial"/>
                <w:color w:val="002060"/>
                <w:sz w:val="40"/>
                <w:szCs w:val="40"/>
              </w:rPr>
              <w:t>0</w:t>
            </w:r>
            <w:r w:rsidR="00F75934">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E8E1443"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010C70">
          <w:rPr>
            <w:noProof/>
            <w:webHidden/>
            <w:color w:val="002060"/>
          </w:rPr>
          <w:t>1</w:t>
        </w:r>
        <w:r w:rsidR="00AC19D9" w:rsidRPr="00DE1EF7">
          <w:rPr>
            <w:noProof/>
            <w:webHidden/>
            <w:color w:val="002060"/>
          </w:rPr>
          <w:fldChar w:fldCharType="end"/>
        </w:r>
      </w:hyperlink>
    </w:p>
    <w:p w14:paraId="112EDB38" w14:textId="56B67E1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010C70">
          <w:rPr>
            <w:noProof/>
            <w:webHidden/>
            <w:color w:val="002060"/>
          </w:rPr>
          <w:t>1</w:t>
        </w:r>
        <w:r w:rsidR="00AC19D9" w:rsidRPr="00DE1EF7">
          <w:rPr>
            <w:noProof/>
            <w:webHidden/>
            <w:color w:val="002060"/>
          </w:rPr>
          <w:fldChar w:fldCharType="end"/>
        </w:r>
      </w:hyperlink>
    </w:p>
    <w:p w14:paraId="4D9CAD43" w14:textId="341FCE9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010C70">
          <w:rPr>
            <w:noProof/>
            <w:webHidden/>
            <w:color w:val="002060"/>
          </w:rPr>
          <w:t>1</w:t>
        </w:r>
        <w:r w:rsidR="00AC19D9" w:rsidRPr="00DE1EF7">
          <w:rPr>
            <w:noProof/>
            <w:webHidden/>
            <w:color w:val="002060"/>
          </w:rPr>
          <w:fldChar w:fldCharType="end"/>
        </w:r>
      </w:hyperlink>
    </w:p>
    <w:p w14:paraId="0EAFCCD8" w14:textId="3568FC9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010C70">
          <w:rPr>
            <w:noProof/>
            <w:webHidden/>
            <w:color w:val="002060"/>
          </w:rPr>
          <w:t>2</w:t>
        </w:r>
        <w:r w:rsidR="00AC19D9" w:rsidRPr="00DE1EF7">
          <w:rPr>
            <w:noProof/>
            <w:webHidden/>
            <w:color w:val="002060"/>
          </w:rPr>
          <w:fldChar w:fldCharType="end"/>
        </w:r>
      </w:hyperlink>
    </w:p>
    <w:p w14:paraId="0952245B" w14:textId="2C11A0D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010C70">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4002ADD8" w14:textId="77777777" w:rsidR="00FB3B6C" w:rsidRPr="00FB3B6C" w:rsidRDefault="00FB3B6C" w:rsidP="00FB3B6C">
      <w:pPr>
        <w:rPr>
          <w:rFonts w:ascii="Arial" w:hAnsi="Arial" w:cs="Arial"/>
          <w:b/>
          <w:color w:val="002060"/>
          <w:sz w:val="28"/>
          <w:szCs w:val="28"/>
        </w:rPr>
      </w:pPr>
      <w:r w:rsidRPr="00FB3B6C">
        <w:rPr>
          <w:rFonts w:ascii="Arial" w:hAnsi="Arial" w:cs="Arial"/>
          <w:b/>
          <w:color w:val="002060"/>
          <w:sz w:val="28"/>
          <w:szCs w:val="28"/>
        </w:rPr>
        <w:t>MINUTO DI RACCOGLIMENTO</w:t>
      </w:r>
    </w:p>
    <w:p w14:paraId="428A12FF" w14:textId="77777777" w:rsidR="00FB3B6C" w:rsidRDefault="00FB3B6C" w:rsidP="00FB3B6C">
      <w:pPr>
        <w:rPr>
          <w:rFonts w:ascii="Arial" w:hAnsi="Arial" w:cs="Arial"/>
          <w:b/>
          <w:color w:val="002060"/>
          <w:sz w:val="24"/>
          <w:szCs w:val="24"/>
        </w:rPr>
      </w:pPr>
    </w:p>
    <w:p w14:paraId="41D41F3F" w14:textId="71D63A5E" w:rsidR="00FB3B6C" w:rsidRPr="00FB3B6C" w:rsidRDefault="00FB3B6C" w:rsidP="00FB3B6C">
      <w:pPr>
        <w:rPr>
          <w:rFonts w:ascii="Arial" w:hAnsi="Arial" w:cs="Arial"/>
          <w:b/>
          <w:color w:val="002060"/>
          <w:sz w:val="24"/>
          <w:szCs w:val="24"/>
        </w:rPr>
      </w:pPr>
      <w:r w:rsidRPr="00FB3B6C">
        <w:rPr>
          <w:rFonts w:ascii="Arial" w:hAnsi="Arial" w:cs="Arial"/>
          <w:b/>
          <w:color w:val="002060"/>
          <w:sz w:val="24"/>
          <w:szCs w:val="24"/>
        </w:rPr>
        <w:t>Su indicazione del Presidente Federale, si dispone un minuto di raccoglimento prima dell’inizio delle gare di tutti i campionati in programma da oggi e per l’intero fine settimana, compresi anticipi e posticipi, in memoria delle vittime del tragico incidente sul lavoro avvenuto a Casteldaccia (PA)</w:t>
      </w:r>
    </w:p>
    <w:p w14:paraId="447E6558" w14:textId="77777777" w:rsidR="00FB3B6C" w:rsidRDefault="00FB3B6C" w:rsidP="00586675">
      <w:pPr>
        <w:pStyle w:val="LndNormale1"/>
        <w:rPr>
          <w:color w:val="002060"/>
        </w:rPr>
      </w:pPr>
    </w:p>
    <w:p w14:paraId="1CD983B7" w14:textId="77777777" w:rsidR="00FB3B6C" w:rsidRPr="00FB3B6C" w:rsidRDefault="00FB3B6C"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063D3F0" w14:textId="77777777" w:rsidR="006F31B2" w:rsidRDefault="006F31B2" w:rsidP="00F336CC">
      <w:pPr>
        <w:rPr>
          <w:rFonts w:ascii="Arial" w:hAnsi="Arial" w:cs="Arial"/>
          <w:color w:val="002060"/>
          <w:sz w:val="22"/>
          <w:szCs w:val="22"/>
        </w:rPr>
      </w:pPr>
    </w:p>
    <w:p w14:paraId="1C09F3ED" w14:textId="77777777" w:rsidR="00E12D20" w:rsidRPr="00E12D20" w:rsidRDefault="00E12D20" w:rsidP="00E12D20">
      <w:pPr>
        <w:pStyle w:val="LndNormale1"/>
        <w:rPr>
          <w:b/>
          <w:color w:val="002060"/>
          <w:sz w:val="28"/>
          <w:szCs w:val="28"/>
        </w:rPr>
      </w:pPr>
      <w:r w:rsidRPr="00E12D20">
        <w:rPr>
          <w:b/>
          <w:color w:val="002060"/>
          <w:sz w:val="28"/>
          <w:szCs w:val="28"/>
        </w:rPr>
        <w:t>CIRCOLARE N. 67 DEL 06.05.2024</w:t>
      </w:r>
    </w:p>
    <w:p w14:paraId="193382D8" w14:textId="77777777" w:rsidR="00E12D20" w:rsidRPr="00E12D20" w:rsidRDefault="00E12D20" w:rsidP="00E12D20">
      <w:pPr>
        <w:pStyle w:val="LndNormale1"/>
        <w:rPr>
          <w:color w:val="002060"/>
        </w:rPr>
      </w:pPr>
    </w:p>
    <w:p w14:paraId="44DF9773" w14:textId="6C9131E1" w:rsidR="00E12D20" w:rsidRPr="00E12D20" w:rsidRDefault="00E12D20" w:rsidP="00E12D20">
      <w:pPr>
        <w:pStyle w:val="LndNormale1"/>
        <w:rPr>
          <w:color w:val="002060"/>
        </w:rPr>
      </w:pPr>
      <w:r w:rsidRPr="00E12D20">
        <w:rPr>
          <w:color w:val="002060"/>
        </w:rPr>
        <w:t>Si trasmette, per opportuna conoscenza, la copia della circolare n. 27-2024 elaborata dal Centro Studi Tributari della L.N.D. avente per oggetto:</w:t>
      </w:r>
    </w:p>
    <w:p w14:paraId="50C1F423" w14:textId="77777777" w:rsidR="00E12D20" w:rsidRPr="00E12D20" w:rsidRDefault="00E12D20" w:rsidP="00E12D20">
      <w:pPr>
        <w:pStyle w:val="LndNormale1"/>
        <w:rPr>
          <w:color w:val="002060"/>
        </w:rPr>
      </w:pPr>
      <w:r w:rsidRPr="00E12D20">
        <w:rPr>
          <w:b/>
          <w:i/>
          <w:color w:val="002060"/>
        </w:rPr>
        <w:t>“Circolare n. 9/E dell’Agenzia delle Entrate DEL 2 MAGGIO 2024 – Ulteriori chiarimenti in ordine al D.Lgs n. 1 dell’8 gennaio 2024 – “Decreto Adempimenti”  – Misure in materia di pagamento dei tributi, di comunicazioni obbligatorie e di servizi digitali”</w:t>
      </w:r>
    </w:p>
    <w:p w14:paraId="7A1F40E8" w14:textId="77777777" w:rsidR="00E12D20" w:rsidRDefault="00E12D20" w:rsidP="00F336CC">
      <w:pPr>
        <w:rPr>
          <w:rFonts w:ascii="Arial" w:hAnsi="Arial" w:cs="Arial"/>
          <w:color w:val="002060"/>
          <w:sz w:val="22"/>
          <w:szCs w:val="22"/>
        </w:rPr>
      </w:pPr>
    </w:p>
    <w:p w14:paraId="6BD9BB88" w14:textId="77777777" w:rsidR="00E12D20" w:rsidRPr="00E12D20" w:rsidRDefault="00E12D20"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2B3B72" w14:textId="77777777" w:rsidR="003025EF" w:rsidRDefault="003025EF" w:rsidP="008B5F73">
      <w:pPr>
        <w:rPr>
          <w:rFonts w:ascii="Arial" w:hAnsi="Arial" w:cs="Arial"/>
          <w:b/>
          <w:bCs/>
          <w:color w:val="002060"/>
          <w:sz w:val="22"/>
          <w:szCs w:val="22"/>
        </w:rPr>
      </w:pPr>
    </w:p>
    <w:p w14:paraId="0FCD3EA1" w14:textId="77777777" w:rsidR="002C4C2D" w:rsidRPr="002622E0" w:rsidRDefault="002C4C2D"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187811BF" w14:textId="77777777" w:rsidR="00CE381E" w:rsidRDefault="00CE381E" w:rsidP="00D90ADE">
      <w:pPr>
        <w:pStyle w:val="breakline"/>
        <w:rPr>
          <w:rFonts w:eastAsiaTheme="minorEastAsia"/>
          <w:color w:val="002060"/>
        </w:rPr>
      </w:pPr>
    </w:p>
    <w:p w14:paraId="6021346E" w14:textId="77777777" w:rsidR="0077735C" w:rsidRPr="0077735C" w:rsidRDefault="0077735C" w:rsidP="0077735C">
      <w:pPr>
        <w:pStyle w:val="titolocampionato0"/>
        <w:shd w:val="clear" w:color="auto" w:fill="CCCCCC"/>
        <w:spacing w:before="80" w:after="40"/>
        <w:rPr>
          <w:color w:val="002060"/>
        </w:rPr>
      </w:pPr>
      <w:r w:rsidRPr="0077735C">
        <w:rPr>
          <w:color w:val="002060"/>
        </w:rPr>
        <w:t>UNDER 19 CALCIO A 5 REGIONALE</w:t>
      </w:r>
    </w:p>
    <w:p w14:paraId="74E54796" w14:textId="77777777" w:rsidR="0077735C" w:rsidRPr="0077735C" w:rsidRDefault="0077735C" w:rsidP="0077735C">
      <w:pPr>
        <w:pStyle w:val="titoloprinc0"/>
        <w:rPr>
          <w:color w:val="002060"/>
        </w:rPr>
      </w:pPr>
      <w:r w:rsidRPr="0077735C">
        <w:rPr>
          <w:color w:val="002060"/>
        </w:rPr>
        <w:t>RISULTATI</w:t>
      </w:r>
    </w:p>
    <w:p w14:paraId="1AF832D1" w14:textId="77777777" w:rsidR="0077735C" w:rsidRPr="0077735C" w:rsidRDefault="0077735C" w:rsidP="0077735C">
      <w:pPr>
        <w:pStyle w:val="breakline"/>
        <w:rPr>
          <w:color w:val="002060"/>
        </w:rPr>
      </w:pPr>
    </w:p>
    <w:p w14:paraId="3EC23000" w14:textId="77777777" w:rsidR="0077735C" w:rsidRPr="0077735C" w:rsidRDefault="0077735C" w:rsidP="0077735C">
      <w:pPr>
        <w:pStyle w:val="sottotitolocampionato10"/>
        <w:rPr>
          <w:color w:val="002060"/>
        </w:rPr>
      </w:pPr>
      <w:r w:rsidRPr="0077735C">
        <w:rPr>
          <w:color w:val="002060"/>
        </w:rPr>
        <w:t>RISULTATI UFFICIALI GARE DEL 04/05/2024</w:t>
      </w:r>
    </w:p>
    <w:p w14:paraId="3AB8530E" w14:textId="77777777" w:rsidR="0077735C" w:rsidRPr="0077735C" w:rsidRDefault="0077735C" w:rsidP="0077735C">
      <w:pPr>
        <w:pStyle w:val="sottotitolocampionato20"/>
        <w:spacing w:before="0" w:beforeAutospacing="0" w:after="0" w:afterAutospacing="0"/>
        <w:rPr>
          <w:rFonts w:ascii="Arial" w:hAnsi="Arial" w:cs="Arial"/>
          <w:color w:val="002060"/>
          <w:sz w:val="20"/>
          <w:szCs w:val="20"/>
        </w:rPr>
      </w:pPr>
      <w:r w:rsidRPr="0077735C">
        <w:rPr>
          <w:rFonts w:ascii="Arial" w:hAnsi="Arial" w:cs="Arial"/>
          <w:color w:val="002060"/>
          <w:sz w:val="20"/>
          <w:szCs w:val="20"/>
        </w:rPr>
        <w:t>Si trascrivono qui di seguito i risultati ufficiali delle gare disputate</w:t>
      </w:r>
    </w:p>
    <w:p w14:paraId="4C571EDF" w14:textId="77777777" w:rsidR="0077735C" w:rsidRPr="0077735C" w:rsidRDefault="0077735C" w:rsidP="0077735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7735C" w:rsidRPr="0077735C" w14:paraId="4C2FEA78" w14:textId="77777777" w:rsidTr="00265CB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7735C" w:rsidRPr="0077735C" w14:paraId="7B562DBD" w14:textId="77777777" w:rsidTr="00265C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8223C" w14:textId="77777777" w:rsidR="0077735C" w:rsidRPr="0077735C" w:rsidRDefault="0077735C" w:rsidP="00265CB7">
                  <w:pPr>
                    <w:pStyle w:val="headertabella0"/>
                    <w:rPr>
                      <w:color w:val="002060"/>
                    </w:rPr>
                  </w:pPr>
                  <w:r w:rsidRPr="0077735C">
                    <w:rPr>
                      <w:color w:val="002060"/>
                    </w:rPr>
                    <w:t>GIRONE A - 13 Giornata - R</w:t>
                  </w:r>
                </w:p>
              </w:tc>
            </w:tr>
            <w:tr w:rsidR="0077735C" w:rsidRPr="0077735C" w14:paraId="4A38A641" w14:textId="77777777" w:rsidTr="00265C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25929D" w14:textId="77777777" w:rsidR="0077735C" w:rsidRPr="0077735C" w:rsidRDefault="0077735C" w:rsidP="00265CB7">
                  <w:pPr>
                    <w:pStyle w:val="rowtabella0"/>
                    <w:rPr>
                      <w:color w:val="002060"/>
                    </w:rPr>
                  </w:pPr>
                  <w:r w:rsidRPr="0077735C">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765AB1" w14:textId="77777777" w:rsidR="0077735C" w:rsidRPr="0077735C" w:rsidRDefault="0077735C" w:rsidP="00265CB7">
                  <w:pPr>
                    <w:pStyle w:val="rowtabella0"/>
                    <w:rPr>
                      <w:color w:val="002060"/>
                    </w:rPr>
                  </w:pPr>
                  <w:r w:rsidRPr="0077735C">
                    <w:rPr>
                      <w:color w:val="002060"/>
                    </w:rPr>
                    <w:t>- CARISSIMI 2016</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8200FA" w14:textId="77777777" w:rsidR="0077735C" w:rsidRPr="0077735C" w:rsidRDefault="0077735C" w:rsidP="00265CB7">
                  <w:pPr>
                    <w:pStyle w:val="rowtabella0"/>
                    <w:jc w:val="center"/>
                    <w:rPr>
                      <w:color w:val="002060"/>
                    </w:rPr>
                  </w:pPr>
                  <w:r w:rsidRPr="0077735C">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6C7E5D" w14:textId="77777777" w:rsidR="0077735C" w:rsidRPr="0077735C" w:rsidRDefault="0077735C" w:rsidP="00265CB7">
                  <w:pPr>
                    <w:pStyle w:val="rowtabella0"/>
                    <w:jc w:val="center"/>
                    <w:rPr>
                      <w:color w:val="002060"/>
                    </w:rPr>
                  </w:pPr>
                  <w:r w:rsidRPr="0077735C">
                    <w:rPr>
                      <w:color w:val="002060"/>
                    </w:rPr>
                    <w:t> </w:t>
                  </w:r>
                </w:p>
              </w:tc>
            </w:tr>
            <w:tr w:rsidR="0077735C" w:rsidRPr="0077735C" w14:paraId="32DBC3C4" w14:textId="77777777" w:rsidTr="00265C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4ED7BD" w14:textId="77777777" w:rsidR="0077735C" w:rsidRPr="0077735C" w:rsidRDefault="0077735C" w:rsidP="00265CB7">
                  <w:pPr>
                    <w:pStyle w:val="rowtabella0"/>
                    <w:rPr>
                      <w:color w:val="002060"/>
                    </w:rPr>
                  </w:pPr>
                  <w:r w:rsidRPr="0077735C">
                    <w:rPr>
                      <w:color w:val="002060"/>
                    </w:rPr>
                    <w:t>(1) ACLI MANTOVANI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B75C7B" w14:textId="77777777" w:rsidR="0077735C" w:rsidRPr="0077735C" w:rsidRDefault="0077735C" w:rsidP="00265CB7">
                  <w:pPr>
                    <w:pStyle w:val="rowtabella0"/>
                    <w:rPr>
                      <w:color w:val="002060"/>
                    </w:rPr>
                  </w:pPr>
                  <w:r w:rsidRPr="0077735C">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63A709" w14:textId="77777777" w:rsidR="0077735C" w:rsidRPr="0077735C" w:rsidRDefault="0077735C" w:rsidP="00265CB7">
                  <w:pPr>
                    <w:pStyle w:val="rowtabella0"/>
                    <w:jc w:val="center"/>
                    <w:rPr>
                      <w:color w:val="002060"/>
                    </w:rPr>
                  </w:pPr>
                  <w:r w:rsidRPr="0077735C">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0BE1A2" w14:textId="77777777" w:rsidR="0077735C" w:rsidRPr="0077735C" w:rsidRDefault="0077735C" w:rsidP="00265CB7">
                  <w:pPr>
                    <w:pStyle w:val="rowtabella0"/>
                    <w:jc w:val="center"/>
                    <w:rPr>
                      <w:color w:val="002060"/>
                    </w:rPr>
                  </w:pPr>
                  <w:r w:rsidRPr="0077735C">
                    <w:rPr>
                      <w:color w:val="002060"/>
                    </w:rPr>
                    <w:t> </w:t>
                  </w:r>
                </w:p>
              </w:tc>
            </w:tr>
            <w:tr w:rsidR="0077735C" w:rsidRPr="0077735C" w14:paraId="2ECDC03E" w14:textId="77777777" w:rsidTr="00265C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F20DB8" w14:textId="77777777" w:rsidR="0077735C" w:rsidRPr="0077735C" w:rsidRDefault="0077735C" w:rsidP="00265CB7">
                  <w:pPr>
                    <w:pStyle w:val="rowtabella0"/>
                    <w:rPr>
                      <w:color w:val="002060"/>
                    </w:rPr>
                  </w:pPr>
                  <w:r w:rsidRPr="0077735C">
                    <w:rPr>
                      <w:color w:val="002060"/>
                    </w:rPr>
                    <w:t>(1) 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052BAD" w14:textId="77777777" w:rsidR="0077735C" w:rsidRPr="0077735C" w:rsidRDefault="0077735C" w:rsidP="00265CB7">
                  <w:pPr>
                    <w:pStyle w:val="rowtabella0"/>
                    <w:rPr>
                      <w:color w:val="002060"/>
                    </w:rPr>
                  </w:pPr>
                  <w:r w:rsidRPr="0077735C">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6971E7" w14:textId="77777777" w:rsidR="0077735C" w:rsidRPr="0077735C" w:rsidRDefault="0077735C" w:rsidP="00265CB7">
                  <w:pPr>
                    <w:pStyle w:val="rowtabella0"/>
                    <w:jc w:val="center"/>
                    <w:rPr>
                      <w:color w:val="002060"/>
                    </w:rPr>
                  </w:pPr>
                  <w:r w:rsidRPr="0077735C">
                    <w:rPr>
                      <w:color w:val="002060"/>
                    </w:rPr>
                    <w:t>5 - 9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436D87" w14:textId="77777777" w:rsidR="0077735C" w:rsidRPr="0077735C" w:rsidRDefault="0077735C" w:rsidP="00265CB7">
                  <w:pPr>
                    <w:pStyle w:val="rowtabella0"/>
                    <w:jc w:val="center"/>
                    <w:rPr>
                      <w:color w:val="002060"/>
                    </w:rPr>
                  </w:pPr>
                  <w:r w:rsidRPr="0077735C">
                    <w:rPr>
                      <w:color w:val="002060"/>
                    </w:rPr>
                    <w:t> </w:t>
                  </w:r>
                </w:p>
              </w:tc>
            </w:tr>
            <w:tr w:rsidR="0077735C" w:rsidRPr="0077735C" w14:paraId="18F1EF50" w14:textId="77777777" w:rsidTr="00265C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54C917" w14:textId="77777777" w:rsidR="0077735C" w:rsidRPr="0077735C" w:rsidRDefault="0077735C" w:rsidP="00265CB7">
                  <w:pPr>
                    <w:pStyle w:val="rowtabella0"/>
                    <w:rPr>
                      <w:color w:val="002060"/>
                    </w:rPr>
                  </w:pPr>
                  <w:r w:rsidRPr="0077735C">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B34489" w14:textId="77777777" w:rsidR="0077735C" w:rsidRPr="0077735C" w:rsidRDefault="0077735C" w:rsidP="00265CB7">
                  <w:pPr>
                    <w:pStyle w:val="rowtabella0"/>
                    <w:rPr>
                      <w:color w:val="002060"/>
                    </w:rPr>
                  </w:pPr>
                  <w:r w:rsidRPr="0077735C">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58F2B2" w14:textId="77777777" w:rsidR="0077735C" w:rsidRPr="0077735C" w:rsidRDefault="0077735C" w:rsidP="00265CB7">
                  <w:pPr>
                    <w:pStyle w:val="rowtabella0"/>
                    <w:jc w:val="center"/>
                    <w:rPr>
                      <w:color w:val="002060"/>
                    </w:rPr>
                  </w:pPr>
                  <w:r w:rsidRPr="0077735C">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634F9C" w14:textId="77777777" w:rsidR="0077735C" w:rsidRPr="0077735C" w:rsidRDefault="0077735C" w:rsidP="00265CB7">
                  <w:pPr>
                    <w:pStyle w:val="rowtabella0"/>
                    <w:jc w:val="center"/>
                    <w:rPr>
                      <w:color w:val="002060"/>
                    </w:rPr>
                  </w:pPr>
                  <w:r w:rsidRPr="0077735C">
                    <w:rPr>
                      <w:color w:val="002060"/>
                    </w:rPr>
                    <w:t> </w:t>
                  </w:r>
                </w:p>
              </w:tc>
            </w:tr>
            <w:tr w:rsidR="0077735C" w:rsidRPr="0077735C" w14:paraId="1182087F" w14:textId="77777777" w:rsidTr="00265C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7694A0" w14:textId="77777777" w:rsidR="0077735C" w:rsidRPr="0077735C" w:rsidRDefault="0077735C" w:rsidP="00265CB7">
                  <w:pPr>
                    <w:pStyle w:val="rowtabella0"/>
                    <w:rPr>
                      <w:color w:val="002060"/>
                    </w:rPr>
                  </w:pPr>
                  <w:r w:rsidRPr="0077735C">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307952" w14:textId="77777777" w:rsidR="0077735C" w:rsidRPr="0077735C" w:rsidRDefault="0077735C" w:rsidP="00265CB7">
                  <w:pPr>
                    <w:pStyle w:val="rowtabella0"/>
                    <w:rPr>
                      <w:color w:val="002060"/>
                    </w:rPr>
                  </w:pPr>
                  <w:r w:rsidRPr="0077735C">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AB054B" w14:textId="77777777" w:rsidR="0077735C" w:rsidRPr="0077735C" w:rsidRDefault="0077735C" w:rsidP="00265CB7">
                  <w:pPr>
                    <w:pStyle w:val="rowtabella0"/>
                    <w:jc w:val="center"/>
                    <w:rPr>
                      <w:color w:val="002060"/>
                    </w:rPr>
                  </w:pPr>
                  <w:r w:rsidRPr="0077735C">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F70B87" w14:textId="77777777" w:rsidR="0077735C" w:rsidRPr="0077735C" w:rsidRDefault="0077735C" w:rsidP="00265CB7">
                  <w:pPr>
                    <w:pStyle w:val="rowtabella0"/>
                    <w:jc w:val="center"/>
                    <w:rPr>
                      <w:color w:val="002060"/>
                    </w:rPr>
                  </w:pPr>
                  <w:r w:rsidRPr="0077735C">
                    <w:rPr>
                      <w:color w:val="002060"/>
                    </w:rPr>
                    <w:t> </w:t>
                  </w:r>
                </w:p>
              </w:tc>
            </w:tr>
            <w:tr w:rsidR="0077735C" w:rsidRPr="0077735C" w14:paraId="02469B75" w14:textId="77777777" w:rsidTr="00265C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8CAA6E" w14:textId="77777777" w:rsidR="0077735C" w:rsidRPr="0077735C" w:rsidRDefault="0077735C" w:rsidP="00265CB7">
                  <w:pPr>
                    <w:pStyle w:val="rowtabella0"/>
                    <w:rPr>
                      <w:color w:val="002060"/>
                    </w:rPr>
                  </w:pPr>
                  <w:r w:rsidRPr="0077735C">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7323F0" w14:textId="77777777" w:rsidR="0077735C" w:rsidRPr="0077735C" w:rsidRDefault="0077735C" w:rsidP="00265CB7">
                  <w:pPr>
                    <w:pStyle w:val="rowtabella0"/>
                    <w:rPr>
                      <w:color w:val="002060"/>
                    </w:rPr>
                  </w:pPr>
                  <w:r w:rsidRPr="0077735C">
                    <w:rPr>
                      <w:color w:val="002060"/>
                    </w:rPr>
                    <w:t>-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369031" w14:textId="77777777" w:rsidR="0077735C" w:rsidRPr="0077735C" w:rsidRDefault="0077735C" w:rsidP="00265CB7">
                  <w:pPr>
                    <w:pStyle w:val="rowtabella0"/>
                    <w:jc w:val="center"/>
                    <w:rPr>
                      <w:color w:val="002060"/>
                    </w:rPr>
                  </w:pPr>
                  <w:r w:rsidRPr="0077735C">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46981E" w14:textId="77777777" w:rsidR="0077735C" w:rsidRPr="0077735C" w:rsidRDefault="0077735C" w:rsidP="00265CB7">
                  <w:pPr>
                    <w:pStyle w:val="rowtabella0"/>
                    <w:jc w:val="center"/>
                    <w:rPr>
                      <w:color w:val="002060"/>
                    </w:rPr>
                  </w:pPr>
                  <w:r w:rsidRPr="0077735C">
                    <w:rPr>
                      <w:color w:val="002060"/>
                    </w:rPr>
                    <w:t> </w:t>
                  </w:r>
                </w:p>
              </w:tc>
            </w:tr>
            <w:tr w:rsidR="0077735C" w:rsidRPr="0077735C" w14:paraId="7F75A060" w14:textId="77777777" w:rsidTr="00265CB7">
              <w:tc>
                <w:tcPr>
                  <w:tcW w:w="4700" w:type="dxa"/>
                  <w:gridSpan w:val="4"/>
                  <w:tcBorders>
                    <w:top w:val="nil"/>
                    <w:left w:val="nil"/>
                    <w:bottom w:val="nil"/>
                    <w:right w:val="nil"/>
                  </w:tcBorders>
                  <w:tcMar>
                    <w:top w:w="20" w:type="dxa"/>
                    <w:left w:w="20" w:type="dxa"/>
                    <w:bottom w:w="20" w:type="dxa"/>
                    <w:right w:w="20" w:type="dxa"/>
                  </w:tcMar>
                  <w:vAlign w:val="center"/>
                  <w:hideMark/>
                </w:tcPr>
                <w:p w14:paraId="69C681FC" w14:textId="77777777" w:rsidR="0077735C" w:rsidRPr="0077735C" w:rsidRDefault="0077735C" w:rsidP="00265CB7">
                  <w:pPr>
                    <w:pStyle w:val="rowtabella0"/>
                    <w:rPr>
                      <w:color w:val="002060"/>
                    </w:rPr>
                  </w:pPr>
                  <w:r w:rsidRPr="0077735C">
                    <w:rPr>
                      <w:color w:val="002060"/>
                    </w:rPr>
                    <w:t>(1) - disputata il 05/05/2024</w:t>
                  </w:r>
                </w:p>
              </w:tc>
            </w:tr>
          </w:tbl>
          <w:p w14:paraId="5E966F12" w14:textId="77777777" w:rsidR="0077735C" w:rsidRPr="0077735C" w:rsidRDefault="0077735C" w:rsidP="00265CB7">
            <w:pPr>
              <w:rPr>
                <w:color w:val="002060"/>
              </w:rPr>
            </w:pPr>
          </w:p>
        </w:tc>
      </w:tr>
    </w:tbl>
    <w:p w14:paraId="6542CAC5" w14:textId="77777777" w:rsidR="0077735C" w:rsidRPr="0077735C" w:rsidRDefault="0077735C" w:rsidP="0077735C">
      <w:pPr>
        <w:pStyle w:val="breakline"/>
        <w:rPr>
          <w:rFonts w:eastAsiaTheme="minorEastAsia"/>
          <w:color w:val="002060"/>
        </w:rPr>
      </w:pPr>
    </w:p>
    <w:p w14:paraId="4E69C4DA" w14:textId="77777777" w:rsidR="0077735C" w:rsidRPr="0077735C" w:rsidRDefault="0077735C" w:rsidP="0077735C">
      <w:pPr>
        <w:pStyle w:val="breakline"/>
        <w:rPr>
          <w:color w:val="002060"/>
        </w:rPr>
      </w:pPr>
    </w:p>
    <w:p w14:paraId="4AB1BE81" w14:textId="77777777" w:rsidR="0077735C" w:rsidRPr="0077735C" w:rsidRDefault="0077735C" w:rsidP="0077735C">
      <w:pPr>
        <w:pStyle w:val="titoloprinc0"/>
        <w:rPr>
          <w:color w:val="002060"/>
        </w:rPr>
      </w:pPr>
      <w:r w:rsidRPr="0077735C">
        <w:rPr>
          <w:color w:val="002060"/>
        </w:rPr>
        <w:t>GIUDICE SPORTIVO</w:t>
      </w:r>
    </w:p>
    <w:p w14:paraId="1FE63681" w14:textId="77777777" w:rsidR="0077735C" w:rsidRPr="0077735C" w:rsidRDefault="0077735C" w:rsidP="0077735C">
      <w:pPr>
        <w:pStyle w:val="diffida"/>
        <w:rPr>
          <w:color w:val="002060"/>
        </w:rPr>
      </w:pPr>
      <w:r w:rsidRPr="0077735C">
        <w:rPr>
          <w:color w:val="002060"/>
        </w:rPr>
        <w:t>Il Giudice Sportivo Avv. Agnese Lazzaretti, con l'assistenza del segretario Angelo Castellana, nella seduta del 08/05/2024, ha adottato le decisioni che di seguito integralmente si riportano:</w:t>
      </w:r>
    </w:p>
    <w:p w14:paraId="5DC5ABF5" w14:textId="77777777" w:rsidR="0077735C" w:rsidRPr="0077735C" w:rsidRDefault="0077735C" w:rsidP="0077735C">
      <w:pPr>
        <w:pStyle w:val="titolo10"/>
        <w:rPr>
          <w:color w:val="002060"/>
        </w:rPr>
      </w:pPr>
      <w:r w:rsidRPr="0077735C">
        <w:rPr>
          <w:color w:val="002060"/>
        </w:rPr>
        <w:t xml:space="preserve">GARE DEL 4/ 5/2024 </w:t>
      </w:r>
    </w:p>
    <w:p w14:paraId="0362BF95" w14:textId="77777777" w:rsidR="0077735C" w:rsidRPr="0077735C" w:rsidRDefault="0077735C" w:rsidP="0077735C">
      <w:pPr>
        <w:pStyle w:val="titolo7a"/>
        <w:rPr>
          <w:color w:val="002060"/>
        </w:rPr>
      </w:pPr>
      <w:r w:rsidRPr="0077735C">
        <w:rPr>
          <w:color w:val="002060"/>
        </w:rPr>
        <w:t xml:space="preserve">PROVVEDIMENTI DISCIPLINARI </w:t>
      </w:r>
    </w:p>
    <w:p w14:paraId="7E5C67FB" w14:textId="77777777" w:rsidR="0077735C" w:rsidRPr="0077735C" w:rsidRDefault="0077735C" w:rsidP="0077735C">
      <w:pPr>
        <w:pStyle w:val="titolo7b0"/>
        <w:rPr>
          <w:color w:val="002060"/>
        </w:rPr>
      </w:pPr>
      <w:r w:rsidRPr="0077735C">
        <w:rPr>
          <w:color w:val="002060"/>
        </w:rPr>
        <w:t xml:space="preserve">In base alle risultanze degli atti ufficiali sono state deliberate le seguenti sanzioni disciplinari. </w:t>
      </w:r>
    </w:p>
    <w:p w14:paraId="3A0DF282" w14:textId="77777777" w:rsidR="0077735C" w:rsidRPr="0077735C" w:rsidRDefault="0077735C" w:rsidP="0077735C">
      <w:pPr>
        <w:pStyle w:val="titolo30"/>
        <w:rPr>
          <w:color w:val="002060"/>
        </w:rPr>
      </w:pPr>
      <w:r w:rsidRPr="0077735C">
        <w:rPr>
          <w:color w:val="002060"/>
        </w:rPr>
        <w:lastRenderedPageBreak/>
        <w:t xml:space="preserve">CALCIATORI NON ESPULSI </w:t>
      </w:r>
    </w:p>
    <w:p w14:paraId="441D357A" w14:textId="77777777" w:rsidR="0077735C" w:rsidRPr="0077735C" w:rsidRDefault="0077735C" w:rsidP="0077735C">
      <w:pPr>
        <w:pStyle w:val="titolo20"/>
        <w:rPr>
          <w:color w:val="002060"/>
        </w:rPr>
      </w:pPr>
      <w:r w:rsidRPr="0077735C">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735C" w:rsidRPr="0077735C" w14:paraId="5B60ED22" w14:textId="77777777" w:rsidTr="00265CB7">
        <w:tc>
          <w:tcPr>
            <w:tcW w:w="2200" w:type="dxa"/>
            <w:tcMar>
              <w:top w:w="20" w:type="dxa"/>
              <w:left w:w="20" w:type="dxa"/>
              <w:bottom w:w="20" w:type="dxa"/>
              <w:right w:w="20" w:type="dxa"/>
            </w:tcMar>
            <w:vAlign w:val="center"/>
            <w:hideMark/>
          </w:tcPr>
          <w:p w14:paraId="2F995167" w14:textId="77777777" w:rsidR="0077735C" w:rsidRPr="0077735C" w:rsidRDefault="0077735C" w:rsidP="00265CB7">
            <w:pPr>
              <w:pStyle w:val="movimento"/>
              <w:rPr>
                <w:color w:val="002060"/>
              </w:rPr>
            </w:pPr>
            <w:r w:rsidRPr="0077735C">
              <w:rPr>
                <w:color w:val="002060"/>
              </w:rPr>
              <w:t>GOBBI ANDREA</w:t>
            </w:r>
          </w:p>
        </w:tc>
        <w:tc>
          <w:tcPr>
            <w:tcW w:w="2200" w:type="dxa"/>
            <w:tcMar>
              <w:top w:w="20" w:type="dxa"/>
              <w:left w:w="20" w:type="dxa"/>
              <w:bottom w:w="20" w:type="dxa"/>
              <w:right w:w="20" w:type="dxa"/>
            </w:tcMar>
            <w:vAlign w:val="center"/>
            <w:hideMark/>
          </w:tcPr>
          <w:p w14:paraId="27D4AC38" w14:textId="77777777" w:rsidR="0077735C" w:rsidRPr="0077735C" w:rsidRDefault="0077735C" w:rsidP="00265CB7">
            <w:pPr>
              <w:pStyle w:val="movimento2"/>
              <w:rPr>
                <w:color w:val="002060"/>
              </w:rPr>
            </w:pPr>
            <w:r w:rsidRPr="0077735C">
              <w:rPr>
                <w:color w:val="002060"/>
              </w:rPr>
              <w:t xml:space="preserve">(NUOVA JUVENTINA FFC) </w:t>
            </w:r>
          </w:p>
        </w:tc>
        <w:tc>
          <w:tcPr>
            <w:tcW w:w="800" w:type="dxa"/>
            <w:tcMar>
              <w:top w:w="20" w:type="dxa"/>
              <w:left w:w="20" w:type="dxa"/>
              <w:bottom w:w="20" w:type="dxa"/>
              <w:right w:w="20" w:type="dxa"/>
            </w:tcMar>
            <w:vAlign w:val="center"/>
            <w:hideMark/>
          </w:tcPr>
          <w:p w14:paraId="24DFA4FB"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32C8F359" w14:textId="77777777" w:rsidR="0077735C" w:rsidRPr="0077735C" w:rsidRDefault="0077735C" w:rsidP="00265CB7">
            <w:pPr>
              <w:pStyle w:val="movimento"/>
              <w:rPr>
                <w:color w:val="002060"/>
              </w:rPr>
            </w:pPr>
            <w:r w:rsidRPr="0077735C">
              <w:rPr>
                <w:color w:val="002060"/>
              </w:rPr>
              <w:t>QUATTRINI JACOPO</w:t>
            </w:r>
          </w:p>
        </w:tc>
        <w:tc>
          <w:tcPr>
            <w:tcW w:w="2200" w:type="dxa"/>
            <w:tcMar>
              <w:top w:w="20" w:type="dxa"/>
              <w:left w:w="20" w:type="dxa"/>
              <w:bottom w:w="20" w:type="dxa"/>
              <w:right w:w="20" w:type="dxa"/>
            </w:tcMar>
            <w:vAlign w:val="center"/>
            <w:hideMark/>
          </w:tcPr>
          <w:p w14:paraId="622C5FB7" w14:textId="77777777" w:rsidR="0077735C" w:rsidRPr="0077735C" w:rsidRDefault="0077735C" w:rsidP="00265CB7">
            <w:pPr>
              <w:pStyle w:val="movimento2"/>
              <w:rPr>
                <w:color w:val="002060"/>
              </w:rPr>
            </w:pPr>
            <w:r w:rsidRPr="0077735C">
              <w:rPr>
                <w:color w:val="002060"/>
              </w:rPr>
              <w:t xml:space="preserve">(OSIMO FIVE) </w:t>
            </w:r>
          </w:p>
        </w:tc>
      </w:tr>
      <w:tr w:rsidR="0077735C" w:rsidRPr="0077735C" w14:paraId="7C321B15" w14:textId="77777777" w:rsidTr="00265CB7">
        <w:tc>
          <w:tcPr>
            <w:tcW w:w="2200" w:type="dxa"/>
            <w:tcMar>
              <w:top w:w="20" w:type="dxa"/>
              <w:left w:w="20" w:type="dxa"/>
              <w:bottom w:w="20" w:type="dxa"/>
              <w:right w:w="20" w:type="dxa"/>
            </w:tcMar>
            <w:vAlign w:val="center"/>
            <w:hideMark/>
          </w:tcPr>
          <w:p w14:paraId="307622A5" w14:textId="77777777" w:rsidR="0077735C" w:rsidRPr="0077735C" w:rsidRDefault="0077735C" w:rsidP="00265CB7">
            <w:pPr>
              <w:pStyle w:val="movimento"/>
              <w:rPr>
                <w:color w:val="002060"/>
              </w:rPr>
            </w:pPr>
            <w:r w:rsidRPr="0077735C">
              <w:rPr>
                <w:color w:val="002060"/>
              </w:rPr>
              <w:t>SPARAPANI TOMMASO</w:t>
            </w:r>
          </w:p>
        </w:tc>
        <w:tc>
          <w:tcPr>
            <w:tcW w:w="2200" w:type="dxa"/>
            <w:tcMar>
              <w:top w:w="20" w:type="dxa"/>
              <w:left w:w="20" w:type="dxa"/>
              <w:bottom w:w="20" w:type="dxa"/>
              <w:right w:w="20" w:type="dxa"/>
            </w:tcMar>
            <w:vAlign w:val="center"/>
            <w:hideMark/>
          </w:tcPr>
          <w:p w14:paraId="3F1BDFFE" w14:textId="77777777" w:rsidR="0077735C" w:rsidRPr="0077735C" w:rsidRDefault="0077735C" w:rsidP="00265CB7">
            <w:pPr>
              <w:pStyle w:val="movimento2"/>
              <w:rPr>
                <w:color w:val="002060"/>
              </w:rPr>
            </w:pPr>
            <w:r w:rsidRPr="0077735C">
              <w:rPr>
                <w:color w:val="002060"/>
              </w:rPr>
              <w:t xml:space="preserve">(OSIMO FIVE) </w:t>
            </w:r>
          </w:p>
        </w:tc>
        <w:tc>
          <w:tcPr>
            <w:tcW w:w="800" w:type="dxa"/>
            <w:tcMar>
              <w:top w:w="20" w:type="dxa"/>
              <w:left w:w="20" w:type="dxa"/>
              <w:bottom w:w="20" w:type="dxa"/>
              <w:right w:w="20" w:type="dxa"/>
            </w:tcMar>
            <w:vAlign w:val="center"/>
            <w:hideMark/>
          </w:tcPr>
          <w:p w14:paraId="2B6CFB20"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0EEACB07"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607B7B32" w14:textId="77777777" w:rsidR="0077735C" w:rsidRPr="0077735C" w:rsidRDefault="0077735C" w:rsidP="00265CB7">
            <w:pPr>
              <w:pStyle w:val="movimento2"/>
              <w:rPr>
                <w:color w:val="002060"/>
              </w:rPr>
            </w:pPr>
            <w:r w:rsidRPr="0077735C">
              <w:rPr>
                <w:color w:val="002060"/>
              </w:rPr>
              <w:t> </w:t>
            </w:r>
          </w:p>
        </w:tc>
      </w:tr>
    </w:tbl>
    <w:p w14:paraId="2945E061" w14:textId="77777777" w:rsidR="0077735C" w:rsidRPr="0077735C" w:rsidRDefault="0077735C" w:rsidP="0077735C">
      <w:pPr>
        <w:pStyle w:val="titolo20"/>
        <w:rPr>
          <w:rFonts w:eastAsiaTheme="minorEastAsia"/>
          <w:color w:val="002060"/>
        </w:rPr>
      </w:pPr>
      <w:r w:rsidRPr="0077735C">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735C" w:rsidRPr="0077735C" w14:paraId="4F87FCD7" w14:textId="77777777" w:rsidTr="00265CB7">
        <w:tc>
          <w:tcPr>
            <w:tcW w:w="2200" w:type="dxa"/>
            <w:tcMar>
              <w:top w:w="20" w:type="dxa"/>
              <w:left w:w="20" w:type="dxa"/>
              <w:bottom w:w="20" w:type="dxa"/>
              <w:right w:w="20" w:type="dxa"/>
            </w:tcMar>
            <w:vAlign w:val="center"/>
            <w:hideMark/>
          </w:tcPr>
          <w:p w14:paraId="78BDA481" w14:textId="77777777" w:rsidR="0077735C" w:rsidRPr="0077735C" w:rsidRDefault="0077735C" w:rsidP="00265CB7">
            <w:pPr>
              <w:pStyle w:val="movimento"/>
              <w:rPr>
                <w:color w:val="002060"/>
              </w:rPr>
            </w:pPr>
            <w:r w:rsidRPr="0077735C">
              <w:rPr>
                <w:color w:val="002060"/>
              </w:rPr>
              <w:t>CICOTTO THOMAS</w:t>
            </w:r>
          </w:p>
        </w:tc>
        <w:tc>
          <w:tcPr>
            <w:tcW w:w="2200" w:type="dxa"/>
            <w:tcMar>
              <w:top w:w="20" w:type="dxa"/>
              <w:left w:w="20" w:type="dxa"/>
              <w:bottom w:w="20" w:type="dxa"/>
              <w:right w:w="20" w:type="dxa"/>
            </w:tcMar>
            <w:vAlign w:val="center"/>
            <w:hideMark/>
          </w:tcPr>
          <w:p w14:paraId="1E5CDCB4" w14:textId="77777777" w:rsidR="0077735C" w:rsidRPr="0077735C" w:rsidRDefault="0077735C" w:rsidP="00265CB7">
            <w:pPr>
              <w:pStyle w:val="movimento2"/>
              <w:rPr>
                <w:color w:val="002060"/>
              </w:rPr>
            </w:pPr>
            <w:r w:rsidRPr="0077735C">
              <w:rPr>
                <w:color w:val="002060"/>
              </w:rPr>
              <w:t xml:space="preserve">(ACLI AUDAX MONTECOSARO C5) </w:t>
            </w:r>
          </w:p>
        </w:tc>
        <w:tc>
          <w:tcPr>
            <w:tcW w:w="800" w:type="dxa"/>
            <w:tcMar>
              <w:top w:w="20" w:type="dxa"/>
              <w:left w:w="20" w:type="dxa"/>
              <w:bottom w:w="20" w:type="dxa"/>
              <w:right w:w="20" w:type="dxa"/>
            </w:tcMar>
            <w:vAlign w:val="center"/>
            <w:hideMark/>
          </w:tcPr>
          <w:p w14:paraId="6B8BB855"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6A2B9800" w14:textId="77777777" w:rsidR="0077735C" w:rsidRPr="0077735C" w:rsidRDefault="0077735C" w:rsidP="00265CB7">
            <w:pPr>
              <w:pStyle w:val="movimento"/>
              <w:rPr>
                <w:color w:val="002060"/>
              </w:rPr>
            </w:pPr>
            <w:r w:rsidRPr="0077735C">
              <w:rPr>
                <w:color w:val="002060"/>
              </w:rPr>
              <w:t>EL KHANOUSSI AYMAN</w:t>
            </w:r>
          </w:p>
        </w:tc>
        <w:tc>
          <w:tcPr>
            <w:tcW w:w="2200" w:type="dxa"/>
            <w:tcMar>
              <w:top w:w="20" w:type="dxa"/>
              <w:left w:w="20" w:type="dxa"/>
              <w:bottom w:w="20" w:type="dxa"/>
              <w:right w:w="20" w:type="dxa"/>
            </w:tcMar>
            <w:vAlign w:val="center"/>
            <w:hideMark/>
          </w:tcPr>
          <w:p w14:paraId="25733369" w14:textId="77777777" w:rsidR="0077735C" w:rsidRPr="0077735C" w:rsidRDefault="0077735C" w:rsidP="00265CB7">
            <w:pPr>
              <w:pStyle w:val="movimento2"/>
              <w:rPr>
                <w:color w:val="002060"/>
              </w:rPr>
            </w:pPr>
            <w:r w:rsidRPr="0077735C">
              <w:rPr>
                <w:color w:val="002060"/>
              </w:rPr>
              <w:t xml:space="preserve">(PIETRALACROCE 73) </w:t>
            </w:r>
          </w:p>
        </w:tc>
      </w:tr>
    </w:tbl>
    <w:p w14:paraId="2EFB98B3" w14:textId="77777777" w:rsidR="0077735C" w:rsidRPr="0077735C" w:rsidRDefault="0077735C" w:rsidP="0077735C">
      <w:pPr>
        <w:pStyle w:val="titolo20"/>
        <w:rPr>
          <w:rFonts w:eastAsiaTheme="minorEastAsia"/>
          <w:color w:val="002060"/>
        </w:rPr>
      </w:pPr>
      <w:r w:rsidRPr="0077735C">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735C" w:rsidRPr="0077735C" w14:paraId="71CA69EF" w14:textId="77777777" w:rsidTr="00265CB7">
        <w:tc>
          <w:tcPr>
            <w:tcW w:w="2200" w:type="dxa"/>
            <w:tcMar>
              <w:top w:w="20" w:type="dxa"/>
              <w:left w:w="20" w:type="dxa"/>
              <w:bottom w:w="20" w:type="dxa"/>
              <w:right w:w="20" w:type="dxa"/>
            </w:tcMar>
            <w:vAlign w:val="center"/>
            <w:hideMark/>
          </w:tcPr>
          <w:p w14:paraId="051DE7A5" w14:textId="77777777" w:rsidR="0077735C" w:rsidRPr="0077735C" w:rsidRDefault="0077735C" w:rsidP="00265CB7">
            <w:pPr>
              <w:pStyle w:val="movimento"/>
              <w:rPr>
                <w:color w:val="002060"/>
              </w:rPr>
            </w:pPr>
            <w:r w:rsidRPr="0077735C">
              <w:rPr>
                <w:color w:val="002060"/>
              </w:rPr>
              <w:t>CENTANNI TOMMASO</w:t>
            </w:r>
          </w:p>
        </w:tc>
        <w:tc>
          <w:tcPr>
            <w:tcW w:w="2200" w:type="dxa"/>
            <w:tcMar>
              <w:top w:w="20" w:type="dxa"/>
              <w:left w:w="20" w:type="dxa"/>
              <w:bottom w:w="20" w:type="dxa"/>
              <w:right w:w="20" w:type="dxa"/>
            </w:tcMar>
            <w:vAlign w:val="center"/>
            <w:hideMark/>
          </w:tcPr>
          <w:p w14:paraId="674C4588" w14:textId="77777777" w:rsidR="0077735C" w:rsidRPr="0077735C" w:rsidRDefault="0077735C" w:rsidP="00265CB7">
            <w:pPr>
              <w:pStyle w:val="movimento2"/>
              <w:rPr>
                <w:color w:val="002060"/>
              </w:rPr>
            </w:pPr>
            <w:r w:rsidRPr="0077735C">
              <w:rPr>
                <w:color w:val="002060"/>
              </w:rPr>
              <w:t xml:space="preserve">(NUOVA JUVENTINA FFC) </w:t>
            </w:r>
          </w:p>
        </w:tc>
        <w:tc>
          <w:tcPr>
            <w:tcW w:w="800" w:type="dxa"/>
            <w:tcMar>
              <w:top w:w="20" w:type="dxa"/>
              <w:left w:w="20" w:type="dxa"/>
              <w:bottom w:w="20" w:type="dxa"/>
              <w:right w:w="20" w:type="dxa"/>
            </w:tcMar>
            <w:vAlign w:val="center"/>
            <w:hideMark/>
          </w:tcPr>
          <w:p w14:paraId="74147321"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4F91BB70"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24D09AAB" w14:textId="77777777" w:rsidR="0077735C" w:rsidRPr="0077735C" w:rsidRDefault="0077735C" w:rsidP="00265CB7">
            <w:pPr>
              <w:pStyle w:val="movimento2"/>
              <w:rPr>
                <w:color w:val="002060"/>
              </w:rPr>
            </w:pPr>
            <w:r w:rsidRPr="0077735C">
              <w:rPr>
                <w:color w:val="002060"/>
              </w:rPr>
              <w:t> </w:t>
            </w:r>
          </w:p>
        </w:tc>
      </w:tr>
    </w:tbl>
    <w:p w14:paraId="7D4EF187" w14:textId="77777777" w:rsidR="0077735C" w:rsidRPr="0077735C" w:rsidRDefault="0077735C" w:rsidP="0077735C">
      <w:pPr>
        <w:pStyle w:val="titolo20"/>
        <w:rPr>
          <w:rFonts w:eastAsiaTheme="minorEastAsia"/>
          <w:color w:val="002060"/>
        </w:rPr>
      </w:pPr>
      <w:r w:rsidRPr="0077735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735C" w:rsidRPr="0077735C" w14:paraId="6C3BCFF0" w14:textId="77777777" w:rsidTr="00265CB7">
        <w:tc>
          <w:tcPr>
            <w:tcW w:w="2200" w:type="dxa"/>
            <w:tcMar>
              <w:top w:w="20" w:type="dxa"/>
              <w:left w:w="20" w:type="dxa"/>
              <w:bottom w:w="20" w:type="dxa"/>
              <w:right w:w="20" w:type="dxa"/>
            </w:tcMar>
            <w:vAlign w:val="center"/>
            <w:hideMark/>
          </w:tcPr>
          <w:p w14:paraId="5894C40C" w14:textId="77777777" w:rsidR="0077735C" w:rsidRPr="0077735C" w:rsidRDefault="0077735C" w:rsidP="00265CB7">
            <w:pPr>
              <w:pStyle w:val="movimento"/>
              <w:rPr>
                <w:color w:val="002060"/>
              </w:rPr>
            </w:pPr>
            <w:r w:rsidRPr="0077735C">
              <w:rPr>
                <w:color w:val="002060"/>
              </w:rPr>
              <w:t>BIANCHINI LEONARDO</w:t>
            </w:r>
          </w:p>
        </w:tc>
        <w:tc>
          <w:tcPr>
            <w:tcW w:w="2200" w:type="dxa"/>
            <w:tcMar>
              <w:top w:w="20" w:type="dxa"/>
              <w:left w:w="20" w:type="dxa"/>
              <w:bottom w:w="20" w:type="dxa"/>
              <w:right w:w="20" w:type="dxa"/>
            </w:tcMar>
            <w:vAlign w:val="center"/>
            <w:hideMark/>
          </w:tcPr>
          <w:p w14:paraId="5E31F1E0" w14:textId="77777777" w:rsidR="0077735C" w:rsidRPr="0077735C" w:rsidRDefault="0077735C" w:rsidP="00265CB7">
            <w:pPr>
              <w:pStyle w:val="movimento2"/>
              <w:rPr>
                <w:color w:val="002060"/>
              </w:rPr>
            </w:pPr>
            <w:r w:rsidRPr="0077735C">
              <w:rPr>
                <w:color w:val="002060"/>
              </w:rPr>
              <w:t xml:space="preserve">(CANTINE RIUNITE CSI) </w:t>
            </w:r>
          </w:p>
        </w:tc>
        <w:tc>
          <w:tcPr>
            <w:tcW w:w="800" w:type="dxa"/>
            <w:tcMar>
              <w:top w:w="20" w:type="dxa"/>
              <w:left w:w="20" w:type="dxa"/>
              <w:bottom w:w="20" w:type="dxa"/>
              <w:right w:w="20" w:type="dxa"/>
            </w:tcMar>
            <w:vAlign w:val="center"/>
            <w:hideMark/>
          </w:tcPr>
          <w:p w14:paraId="3D18FF55"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03083B5F" w14:textId="77777777" w:rsidR="0077735C" w:rsidRPr="0077735C" w:rsidRDefault="0077735C" w:rsidP="00265CB7">
            <w:pPr>
              <w:pStyle w:val="movimento"/>
              <w:rPr>
                <w:color w:val="002060"/>
              </w:rPr>
            </w:pPr>
            <w:r w:rsidRPr="0077735C">
              <w:rPr>
                <w:color w:val="002060"/>
              </w:rPr>
              <w:t>TRIMARCHI TEODORO ANGELO</w:t>
            </w:r>
          </w:p>
        </w:tc>
        <w:tc>
          <w:tcPr>
            <w:tcW w:w="2200" w:type="dxa"/>
            <w:tcMar>
              <w:top w:w="20" w:type="dxa"/>
              <w:left w:w="20" w:type="dxa"/>
              <w:bottom w:w="20" w:type="dxa"/>
              <w:right w:w="20" w:type="dxa"/>
            </w:tcMar>
            <w:vAlign w:val="center"/>
            <w:hideMark/>
          </w:tcPr>
          <w:p w14:paraId="6DDA56AB" w14:textId="77777777" w:rsidR="0077735C" w:rsidRPr="0077735C" w:rsidRDefault="0077735C" w:rsidP="00265CB7">
            <w:pPr>
              <w:pStyle w:val="movimento2"/>
              <w:rPr>
                <w:color w:val="002060"/>
              </w:rPr>
            </w:pPr>
            <w:r w:rsidRPr="0077735C">
              <w:rPr>
                <w:color w:val="002060"/>
              </w:rPr>
              <w:t xml:space="preserve">(JESI) </w:t>
            </w:r>
          </w:p>
        </w:tc>
      </w:tr>
      <w:tr w:rsidR="0077735C" w:rsidRPr="0077735C" w14:paraId="11212458" w14:textId="77777777" w:rsidTr="00265CB7">
        <w:tc>
          <w:tcPr>
            <w:tcW w:w="2200" w:type="dxa"/>
            <w:tcMar>
              <w:top w:w="20" w:type="dxa"/>
              <w:left w:w="20" w:type="dxa"/>
              <w:bottom w:w="20" w:type="dxa"/>
              <w:right w:w="20" w:type="dxa"/>
            </w:tcMar>
            <w:vAlign w:val="center"/>
            <w:hideMark/>
          </w:tcPr>
          <w:p w14:paraId="4DA517A8" w14:textId="77777777" w:rsidR="0077735C" w:rsidRPr="0077735C" w:rsidRDefault="0077735C" w:rsidP="00265CB7">
            <w:pPr>
              <w:pStyle w:val="movimento"/>
              <w:rPr>
                <w:color w:val="002060"/>
              </w:rPr>
            </w:pPr>
            <w:r w:rsidRPr="0077735C">
              <w:rPr>
                <w:color w:val="002060"/>
              </w:rPr>
              <w:t>CORRADINI CARLO</w:t>
            </w:r>
          </w:p>
        </w:tc>
        <w:tc>
          <w:tcPr>
            <w:tcW w:w="2200" w:type="dxa"/>
            <w:tcMar>
              <w:top w:w="20" w:type="dxa"/>
              <w:left w:w="20" w:type="dxa"/>
              <w:bottom w:w="20" w:type="dxa"/>
              <w:right w:w="20" w:type="dxa"/>
            </w:tcMar>
            <w:vAlign w:val="center"/>
            <w:hideMark/>
          </w:tcPr>
          <w:p w14:paraId="51897068" w14:textId="77777777" w:rsidR="0077735C" w:rsidRPr="0077735C" w:rsidRDefault="0077735C" w:rsidP="00265CB7">
            <w:pPr>
              <w:pStyle w:val="movimento2"/>
              <w:rPr>
                <w:color w:val="002060"/>
              </w:rPr>
            </w:pPr>
            <w:r w:rsidRPr="0077735C">
              <w:rPr>
                <w:color w:val="002060"/>
              </w:rPr>
              <w:t xml:space="preserve">(NUOVA JUVENTINA FFC) </w:t>
            </w:r>
          </w:p>
        </w:tc>
        <w:tc>
          <w:tcPr>
            <w:tcW w:w="800" w:type="dxa"/>
            <w:tcMar>
              <w:top w:w="20" w:type="dxa"/>
              <w:left w:w="20" w:type="dxa"/>
              <w:bottom w:w="20" w:type="dxa"/>
              <w:right w:w="20" w:type="dxa"/>
            </w:tcMar>
            <w:vAlign w:val="center"/>
            <w:hideMark/>
          </w:tcPr>
          <w:p w14:paraId="20AA2099"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39B146C1"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60F4244A" w14:textId="77777777" w:rsidR="0077735C" w:rsidRPr="0077735C" w:rsidRDefault="0077735C" w:rsidP="00265CB7">
            <w:pPr>
              <w:pStyle w:val="movimento2"/>
              <w:rPr>
                <w:color w:val="002060"/>
              </w:rPr>
            </w:pPr>
            <w:r w:rsidRPr="0077735C">
              <w:rPr>
                <w:color w:val="002060"/>
              </w:rPr>
              <w:t> </w:t>
            </w:r>
          </w:p>
        </w:tc>
      </w:tr>
    </w:tbl>
    <w:p w14:paraId="3F7C084E" w14:textId="77777777" w:rsidR="0077735C" w:rsidRPr="0077735C" w:rsidRDefault="0077735C" w:rsidP="0077735C">
      <w:pPr>
        <w:pStyle w:val="titolo10"/>
        <w:rPr>
          <w:rFonts w:eastAsiaTheme="minorEastAsia"/>
          <w:color w:val="002060"/>
        </w:rPr>
      </w:pPr>
      <w:r w:rsidRPr="0077735C">
        <w:rPr>
          <w:color w:val="002060"/>
        </w:rPr>
        <w:t xml:space="preserve">GARE DEL 5/ 5/2024 </w:t>
      </w:r>
    </w:p>
    <w:p w14:paraId="145764FE" w14:textId="77777777" w:rsidR="0077735C" w:rsidRPr="0077735C" w:rsidRDefault="0077735C" w:rsidP="0077735C">
      <w:pPr>
        <w:pStyle w:val="titolo7a"/>
        <w:rPr>
          <w:color w:val="002060"/>
        </w:rPr>
      </w:pPr>
      <w:r w:rsidRPr="0077735C">
        <w:rPr>
          <w:color w:val="002060"/>
        </w:rPr>
        <w:t xml:space="preserve">PROVVEDIMENTI DISCIPLINARI </w:t>
      </w:r>
    </w:p>
    <w:p w14:paraId="77CA10C7" w14:textId="77777777" w:rsidR="0077735C" w:rsidRPr="0077735C" w:rsidRDefault="0077735C" w:rsidP="0077735C">
      <w:pPr>
        <w:pStyle w:val="titolo7b0"/>
        <w:rPr>
          <w:color w:val="002060"/>
        </w:rPr>
      </w:pPr>
      <w:r w:rsidRPr="0077735C">
        <w:rPr>
          <w:color w:val="002060"/>
        </w:rPr>
        <w:t xml:space="preserve">In base alle risultanze degli atti ufficiali sono state deliberate le seguenti sanzioni disciplinari. </w:t>
      </w:r>
    </w:p>
    <w:p w14:paraId="1DF29E74" w14:textId="77777777" w:rsidR="0077735C" w:rsidRPr="0077735C" w:rsidRDefault="0077735C" w:rsidP="0077735C">
      <w:pPr>
        <w:pStyle w:val="titolo30"/>
        <w:rPr>
          <w:color w:val="002060"/>
        </w:rPr>
      </w:pPr>
      <w:r w:rsidRPr="0077735C">
        <w:rPr>
          <w:color w:val="002060"/>
        </w:rPr>
        <w:t xml:space="preserve">CALCIATORI NON ESPULSI </w:t>
      </w:r>
    </w:p>
    <w:p w14:paraId="7FB57ADD" w14:textId="77777777" w:rsidR="0077735C" w:rsidRPr="0077735C" w:rsidRDefault="0077735C" w:rsidP="0077735C">
      <w:pPr>
        <w:pStyle w:val="titolo20"/>
        <w:rPr>
          <w:color w:val="002060"/>
        </w:rPr>
      </w:pPr>
      <w:r w:rsidRPr="0077735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735C" w:rsidRPr="0077735C" w14:paraId="6E8F4955" w14:textId="77777777" w:rsidTr="00265CB7">
        <w:tc>
          <w:tcPr>
            <w:tcW w:w="2200" w:type="dxa"/>
            <w:tcMar>
              <w:top w:w="20" w:type="dxa"/>
              <w:left w:w="20" w:type="dxa"/>
              <w:bottom w:w="20" w:type="dxa"/>
              <w:right w:w="20" w:type="dxa"/>
            </w:tcMar>
            <w:vAlign w:val="center"/>
            <w:hideMark/>
          </w:tcPr>
          <w:p w14:paraId="70376F5C" w14:textId="77777777" w:rsidR="0077735C" w:rsidRPr="0077735C" w:rsidRDefault="0077735C" w:rsidP="00265CB7">
            <w:pPr>
              <w:pStyle w:val="movimento"/>
              <w:rPr>
                <w:color w:val="002060"/>
              </w:rPr>
            </w:pPr>
            <w:r w:rsidRPr="0077735C">
              <w:rPr>
                <w:color w:val="002060"/>
              </w:rPr>
              <w:t>RECCHI LUCA</w:t>
            </w:r>
          </w:p>
        </w:tc>
        <w:tc>
          <w:tcPr>
            <w:tcW w:w="2200" w:type="dxa"/>
            <w:tcMar>
              <w:top w:w="20" w:type="dxa"/>
              <w:left w:w="20" w:type="dxa"/>
              <w:bottom w:w="20" w:type="dxa"/>
              <w:right w:w="20" w:type="dxa"/>
            </w:tcMar>
            <w:vAlign w:val="center"/>
            <w:hideMark/>
          </w:tcPr>
          <w:p w14:paraId="19B81F06" w14:textId="77777777" w:rsidR="0077735C" w:rsidRPr="0077735C" w:rsidRDefault="0077735C" w:rsidP="00265CB7">
            <w:pPr>
              <w:pStyle w:val="movimento2"/>
              <w:rPr>
                <w:color w:val="002060"/>
              </w:rPr>
            </w:pPr>
            <w:r w:rsidRPr="0077735C">
              <w:rPr>
                <w:color w:val="002060"/>
              </w:rPr>
              <w:t xml:space="preserve">(ACLI MANTOVANI CALCIO A 5) </w:t>
            </w:r>
          </w:p>
        </w:tc>
        <w:tc>
          <w:tcPr>
            <w:tcW w:w="800" w:type="dxa"/>
            <w:tcMar>
              <w:top w:w="20" w:type="dxa"/>
              <w:left w:w="20" w:type="dxa"/>
              <w:bottom w:w="20" w:type="dxa"/>
              <w:right w:w="20" w:type="dxa"/>
            </w:tcMar>
            <w:vAlign w:val="center"/>
            <w:hideMark/>
          </w:tcPr>
          <w:p w14:paraId="478AF3BC"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38B542DF"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1CD33B1B" w14:textId="77777777" w:rsidR="0077735C" w:rsidRPr="0077735C" w:rsidRDefault="0077735C" w:rsidP="00265CB7">
            <w:pPr>
              <w:pStyle w:val="movimento2"/>
              <w:rPr>
                <w:color w:val="002060"/>
              </w:rPr>
            </w:pPr>
            <w:r w:rsidRPr="0077735C">
              <w:rPr>
                <w:color w:val="002060"/>
              </w:rPr>
              <w:t> </w:t>
            </w:r>
          </w:p>
        </w:tc>
      </w:tr>
    </w:tbl>
    <w:p w14:paraId="09FD2982" w14:textId="77777777" w:rsidR="0077735C" w:rsidRPr="0077735C" w:rsidRDefault="0077735C" w:rsidP="0077735C">
      <w:pPr>
        <w:pStyle w:val="breakline"/>
        <w:rPr>
          <w:rFonts w:eastAsiaTheme="minorEastAsia"/>
          <w:color w:val="002060"/>
        </w:rPr>
      </w:pPr>
    </w:p>
    <w:p w14:paraId="4A86EEF6" w14:textId="77777777" w:rsidR="0077735C" w:rsidRPr="0077735C" w:rsidRDefault="0077735C" w:rsidP="0077735C">
      <w:pPr>
        <w:jc w:val="center"/>
        <w:rPr>
          <w:rFonts w:ascii="Arial" w:hAnsi="Arial" w:cs="Arial"/>
          <w:noProof/>
          <w:color w:val="002060"/>
          <w:sz w:val="22"/>
          <w:szCs w:val="22"/>
        </w:rPr>
      </w:pPr>
      <w:r w:rsidRPr="0077735C">
        <w:rPr>
          <w:rFonts w:ascii="Arial" w:hAnsi="Arial" w:cs="Arial"/>
          <w:noProof/>
          <w:color w:val="002060"/>
          <w:sz w:val="22"/>
          <w:szCs w:val="22"/>
        </w:rPr>
        <w:t>F.to IL SEGRETARIO                                   F.to IL GIUDICE SPORTIVO</w:t>
      </w:r>
    </w:p>
    <w:p w14:paraId="358A4183" w14:textId="77777777" w:rsidR="0077735C" w:rsidRPr="0077735C" w:rsidRDefault="0077735C" w:rsidP="0077735C">
      <w:pPr>
        <w:jc w:val="left"/>
        <w:rPr>
          <w:rFonts w:ascii="Arial" w:hAnsi="Arial" w:cs="Arial"/>
          <w:noProof/>
          <w:color w:val="002060"/>
          <w:sz w:val="22"/>
          <w:szCs w:val="22"/>
        </w:rPr>
      </w:pPr>
      <w:r w:rsidRPr="0077735C">
        <w:rPr>
          <w:rFonts w:ascii="Arial" w:hAnsi="Arial" w:cs="Arial"/>
          <w:noProof/>
          <w:color w:val="002060"/>
          <w:sz w:val="22"/>
          <w:szCs w:val="22"/>
        </w:rPr>
        <w:t xml:space="preserve">                         Angelo Castellana        </w:t>
      </w:r>
      <w:r w:rsidRPr="0077735C">
        <w:rPr>
          <w:rFonts w:ascii="Arial" w:hAnsi="Arial" w:cs="Arial"/>
          <w:noProof/>
          <w:color w:val="002060"/>
          <w:sz w:val="22"/>
          <w:szCs w:val="22"/>
        </w:rPr>
        <w:tab/>
        <w:t xml:space="preserve">                                Agnese Lazzaretti</w:t>
      </w:r>
    </w:p>
    <w:p w14:paraId="23929C67" w14:textId="77777777" w:rsidR="0077735C" w:rsidRPr="0077735C" w:rsidRDefault="0077735C" w:rsidP="0077735C">
      <w:pPr>
        <w:pStyle w:val="breakline"/>
        <w:rPr>
          <w:rFonts w:eastAsiaTheme="minorEastAsia"/>
          <w:color w:val="002060"/>
        </w:rPr>
      </w:pPr>
    </w:p>
    <w:p w14:paraId="502E1BCB" w14:textId="77777777" w:rsidR="0077735C" w:rsidRPr="0077735C" w:rsidRDefault="0077735C" w:rsidP="0077735C">
      <w:pPr>
        <w:pStyle w:val="titoloprinc0"/>
        <w:rPr>
          <w:color w:val="002060"/>
        </w:rPr>
      </w:pPr>
      <w:r w:rsidRPr="0077735C">
        <w:rPr>
          <w:color w:val="002060"/>
        </w:rPr>
        <w:t>CLASSIFICA</w:t>
      </w:r>
    </w:p>
    <w:p w14:paraId="13ED2419" w14:textId="77777777" w:rsidR="0077735C" w:rsidRPr="0077735C" w:rsidRDefault="0077735C" w:rsidP="0077735C">
      <w:pPr>
        <w:pStyle w:val="breakline"/>
        <w:rPr>
          <w:color w:val="002060"/>
        </w:rPr>
      </w:pPr>
    </w:p>
    <w:p w14:paraId="0B8E9566" w14:textId="77777777" w:rsidR="0077735C" w:rsidRPr="0077735C" w:rsidRDefault="0077735C" w:rsidP="0077735C">
      <w:pPr>
        <w:pStyle w:val="breakline"/>
        <w:rPr>
          <w:color w:val="002060"/>
        </w:rPr>
      </w:pPr>
    </w:p>
    <w:p w14:paraId="78061403" w14:textId="77777777" w:rsidR="0077735C" w:rsidRPr="0077735C" w:rsidRDefault="0077735C" w:rsidP="0077735C">
      <w:pPr>
        <w:pStyle w:val="sottotitolocampionato10"/>
        <w:rPr>
          <w:color w:val="002060"/>
        </w:rPr>
      </w:pPr>
      <w:r w:rsidRPr="0077735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7735C" w:rsidRPr="0077735C" w14:paraId="35366531" w14:textId="77777777" w:rsidTr="00265CB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AAC81" w14:textId="77777777" w:rsidR="0077735C" w:rsidRPr="0077735C" w:rsidRDefault="0077735C" w:rsidP="00265CB7">
            <w:pPr>
              <w:pStyle w:val="headertabella0"/>
              <w:rPr>
                <w:color w:val="002060"/>
              </w:rPr>
            </w:pPr>
            <w:r w:rsidRPr="0077735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89C9E" w14:textId="77777777" w:rsidR="0077735C" w:rsidRPr="0077735C" w:rsidRDefault="0077735C" w:rsidP="00265CB7">
            <w:pPr>
              <w:pStyle w:val="headertabella0"/>
              <w:rPr>
                <w:color w:val="002060"/>
              </w:rPr>
            </w:pPr>
            <w:r w:rsidRPr="0077735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D2561" w14:textId="77777777" w:rsidR="0077735C" w:rsidRPr="0077735C" w:rsidRDefault="0077735C" w:rsidP="00265CB7">
            <w:pPr>
              <w:pStyle w:val="headertabella0"/>
              <w:rPr>
                <w:color w:val="002060"/>
              </w:rPr>
            </w:pPr>
            <w:r w:rsidRPr="0077735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FB4C1" w14:textId="77777777" w:rsidR="0077735C" w:rsidRPr="0077735C" w:rsidRDefault="0077735C" w:rsidP="00265CB7">
            <w:pPr>
              <w:pStyle w:val="headertabella0"/>
              <w:rPr>
                <w:color w:val="002060"/>
              </w:rPr>
            </w:pPr>
            <w:r w:rsidRPr="0077735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64AFF" w14:textId="77777777" w:rsidR="0077735C" w:rsidRPr="0077735C" w:rsidRDefault="0077735C" w:rsidP="00265CB7">
            <w:pPr>
              <w:pStyle w:val="headertabella0"/>
              <w:rPr>
                <w:color w:val="002060"/>
              </w:rPr>
            </w:pPr>
            <w:r w:rsidRPr="0077735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7EE49" w14:textId="77777777" w:rsidR="0077735C" w:rsidRPr="0077735C" w:rsidRDefault="0077735C" w:rsidP="00265CB7">
            <w:pPr>
              <w:pStyle w:val="headertabella0"/>
              <w:rPr>
                <w:color w:val="002060"/>
              </w:rPr>
            </w:pPr>
            <w:r w:rsidRPr="0077735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D0B3C" w14:textId="77777777" w:rsidR="0077735C" w:rsidRPr="0077735C" w:rsidRDefault="0077735C" w:rsidP="00265CB7">
            <w:pPr>
              <w:pStyle w:val="headertabella0"/>
              <w:rPr>
                <w:color w:val="002060"/>
              </w:rPr>
            </w:pPr>
            <w:r w:rsidRPr="0077735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4D6C9" w14:textId="77777777" w:rsidR="0077735C" w:rsidRPr="0077735C" w:rsidRDefault="0077735C" w:rsidP="00265CB7">
            <w:pPr>
              <w:pStyle w:val="headertabella0"/>
              <w:rPr>
                <w:color w:val="002060"/>
              </w:rPr>
            </w:pPr>
            <w:r w:rsidRPr="0077735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0BCA1" w14:textId="77777777" w:rsidR="0077735C" w:rsidRPr="0077735C" w:rsidRDefault="0077735C" w:rsidP="00265CB7">
            <w:pPr>
              <w:pStyle w:val="headertabella0"/>
              <w:rPr>
                <w:color w:val="002060"/>
              </w:rPr>
            </w:pPr>
            <w:r w:rsidRPr="0077735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13DA3" w14:textId="77777777" w:rsidR="0077735C" w:rsidRPr="0077735C" w:rsidRDefault="0077735C" w:rsidP="00265CB7">
            <w:pPr>
              <w:pStyle w:val="headertabella0"/>
              <w:rPr>
                <w:color w:val="002060"/>
              </w:rPr>
            </w:pPr>
            <w:r w:rsidRPr="0077735C">
              <w:rPr>
                <w:color w:val="002060"/>
              </w:rPr>
              <w:t>PE</w:t>
            </w:r>
          </w:p>
        </w:tc>
      </w:tr>
      <w:tr w:rsidR="0077735C" w:rsidRPr="0077735C" w14:paraId="7081AAD8" w14:textId="77777777" w:rsidTr="00265CB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D4CD84" w14:textId="77777777" w:rsidR="0077735C" w:rsidRPr="0077735C" w:rsidRDefault="0077735C" w:rsidP="00265CB7">
            <w:pPr>
              <w:pStyle w:val="rowtabella0"/>
              <w:rPr>
                <w:color w:val="002060"/>
              </w:rPr>
            </w:pPr>
            <w:r w:rsidRPr="0077735C">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CE3B8" w14:textId="77777777" w:rsidR="0077735C" w:rsidRPr="0077735C" w:rsidRDefault="0077735C" w:rsidP="00265CB7">
            <w:pPr>
              <w:pStyle w:val="rowtabella0"/>
              <w:jc w:val="center"/>
              <w:rPr>
                <w:color w:val="002060"/>
              </w:rPr>
            </w:pPr>
            <w:r w:rsidRPr="0077735C">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8EE7A" w14:textId="77777777" w:rsidR="0077735C" w:rsidRPr="0077735C" w:rsidRDefault="0077735C" w:rsidP="00265CB7">
            <w:pPr>
              <w:pStyle w:val="rowtabella0"/>
              <w:jc w:val="center"/>
              <w:rPr>
                <w:color w:val="002060"/>
              </w:rPr>
            </w:pPr>
            <w:r w:rsidRPr="0077735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186A1" w14:textId="77777777" w:rsidR="0077735C" w:rsidRPr="0077735C" w:rsidRDefault="0077735C" w:rsidP="00265CB7">
            <w:pPr>
              <w:pStyle w:val="rowtabella0"/>
              <w:jc w:val="center"/>
              <w:rPr>
                <w:color w:val="002060"/>
              </w:rPr>
            </w:pPr>
            <w:r w:rsidRPr="0077735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68CD4" w14:textId="77777777" w:rsidR="0077735C" w:rsidRPr="0077735C" w:rsidRDefault="0077735C" w:rsidP="00265CB7">
            <w:pPr>
              <w:pStyle w:val="rowtabella0"/>
              <w:jc w:val="center"/>
              <w:rPr>
                <w:color w:val="002060"/>
              </w:rPr>
            </w:pPr>
            <w:r w:rsidRPr="007773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57FA7" w14:textId="77777777" w:rsidR="0077735C" w:rsidRPr="0077735C" w:rsidRDefault="0077735C" w:rsidP="00265CB7">
            <w:pPr>
              <w:pStyle w:val="rowtabella0"/>
              <w:jc w:val="center"/>
              <w:rPr>
                <w:color w:val="002060"/>
              </w:rPr>
            </w:pPr>
            <w:r w:rsidRPr="007773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EECF4" w14:textId="77777777" w:rsidR="0077735C" w:rsidRPr="0077735C" w:rsidRDefault="0077735C" w:rsidP="00265CB7">
            <w:pPr>
              <w:pStyle w:val="rowtabella0"/>
              <w:jc w:val="center"/>
              <w:rPr>
                <w:color w:val="002060"/>
              </w:rPr>
            </w:pPr>
            <w:r w:rsidRPr="0077735C">
              <w:rPr>
                <w:color w:val="002060"/>
              </w:rPr>
              <w:t>158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52AD4" w14:textId="77777777" w:rsidR="0077735C" w:rsidRPr="0077735C" w:rsidRDefault="0077735C" w:rsidP="00265CB7">
            <w:pPr>
              <w:pStyle w:val="rowtabella0"/>
              <w:jc w:val="center"/>
              <w:rPr>
                <w:color w:val="002060"/>
              </w:rPr>
            </w:pPr>
            <w:r w:rsidRPr="0077735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8D53D" w14:textId="77777777" w:rsidR="0077735C" w:rsidRPr="0077735C" w:rsidRDefault="0077735C" w:rsidP="00265CB7">
            <w:pPr>
              <w:pStyle w:val="rowtabella0"/>
              <w:jc w:val="center"/>
              <w:rPr>
                <w:color w:val="002060"/>
              </w:rPr>
            </w:pPr>
            <w:r w:rsidRPr="0077735C">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97746" w14:textId="77777777" w:rsidR="0077735C" w:rsidRPr="0077735C" w:rsidRDefault="0077735C" w:rsidP="00265CB7">
            <w:pPr>
              <w:pStyle w:val="rowtabella0"/>
              <w:jc w:val="center"/>
              <w:rPr>
                <w:color w:val="002060"/>
              </w:rPr>
            </w:pPr>
            <w:r w:rsidRPr="0077735C">
              <w:rPr>
                <w:color w:val="002060"/>
              </w:rPr>
              <w:t>0</w:t>
            </w:r>
          </w:p>
        </w:tc>
      </w:tr>
      <w:tr w:rsidR="0077735C" w:rsidRPr="0077735C" w14:paraId="2AC5F93B"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840852" w14:textId="77777777" w:rsidR="0077735C" w:rsidRPr="0077735C" w:rsidRDefault="0077735C" w:rsidP="00265CB7">
            <w:pPr>
              <w:pStyle w:val="rowtabella0"/>
              <w:rPr>
                <w:color w:val="002060"/>
              </w:rPr>
            </w:pPr>
            <w:r w:rsidRPr="0077735C">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00257" w14:textId="77777777" w:rsidR="0077735C" w:rsidRPr="0077735C" w:rsidRDefault="0077735C" w:rsidP="00265CB7">
            <w:pPr>
              <w:pStyle w:val="rowtabella0"/>
              <w:jc w:val="center"/>
              <w:rPr>
                <w:color w:val="002060"/>
              </w:rPr>
            </w:pPr>
            <w:r w:rsidRPr="0077735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68132" w14:textId="77777777" w:rsidR="0077735C" w:rsidRPr="0077735C" w:rsidRDefault="0077735C" w:rsidP="00265CB7">
            <w:pPr>
              <w:pStyle w:val="rowtabella0"/>
              <w:jc w:val="center"/>
              <w:rPr>
                <w:color w:val="002060"/>
              </w:rPr>
            </w:pPr>
            <w:r w:rsidRPr="0077735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740D7" w14:textId="77777777" w:rsidR="0077735C" w:rsidRPr="0077735C" w:rsidRDefault="0077735C" w:rsidP="00265CB7">
            <w:pPr>
              <w:pStyle w:val="rowtabella0"/>
              <w:jc w:val="center"/>
              <w:rPr>
                <w:color w:val="002060"/>
              </w:rPr>
            </w:pPr>
            <w:r w:rsidRPr="0077735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F649A" w14:textId="77777777" w:rsidR="0077735C" w:rsidRPr="0077735C" w:rsidRDefault="0077735C" w:rsidP="00265CB7">
            <w:pPr>
              <w:pStyle w:val="rowtabella0"/>
              <w:jc w:val="center"/>
              <w:rPr>
                <w:color w:val="002060"/>
              </w:rPr>
            </w:pPr>
            <w:r w:rsidRPr="0077735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34263"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68CA7" w14:textId="77777777" w:rsidR="0077735C" w:rsidRPr="0077735C" w:rsidRDefault="0077735C" w:rsidP="00265CB7">
            <w:pPr>
              <w:pStyle w:val="rowtabella0"/>
              <w:jc w:val="center"/>
              <w:rPr>
                <w:color w:val="002060"/>
              </w:rPr>
            </w:pPr>
            <w:r w:rsidRPr="0077735C">
              <w:rPr>
                <w:color w:val="002060"/>
              </w:rPr>
              <w:t>133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EE7D0" w14:textId="77777777" w:rsidR="0077735C" w:rsidRPr="0077735C" w:rsidRDefault="0077735C" w:rsidP="00265CB7">
            <w:pPr>
              <w:pStyle w:val="rowtabella0"/>
              <w:jc w:val="center"/>
              <w:rPr>
                <w:color w:val="002060"/>
              </w:rPr>
            </w:pPr>
            <w:r w:rsidRPr="0077735C">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00E38" w14:textId="77777777" w:rsidR="0077735C" w:rsidRPr="0077735C" w:rsidRDefault="0077735C" w:rsidP="00265CB7">
            <w:pPr>
              <w:pStyle w:val="rowtabella0"/>
              <w:jc w:val="center"/>
              <w:rPr>
                <w:color w:val="002060"/>
              </w:rPr>
            </w:pPr>
            <w:r w:rsidRPr="0077735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E7D9F" w14:textId="77777777" w:rsidR="0077735C" w:rsidRPr="0077735C" w:rsidRDefault="0077735C" w:rsidP="00265CB7">
            <w:pPr>
              <w:pStyle w:val="rowtabella0"/>
              <w:jc w:val="center"/>
              <w:rPr>
                <w:color w:val="002060"/>
              </w:rPr>
            </w:pPr>
            <w:r w:rsidRPr="0077735C">
              <w:rPr>
                <w:color w:val="002060"/>
              </w:rPr>
              <w:t>0</w:t>
            </w:r>
          </w:p>
        </w:tc>
      </w:tr>
      <w:tr w:rsidR="0077735C" w:rsidRPr="0077735C" w14:paraId="602D6150"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F71651" w14:textId="77777777" w:rsidR="0077735C" w:rsidRPr="0077735C" w:rsidRDefault="0077735C" w:rsidP="00265CB7">
            <w:pPr>
              <w:pStyle w:val="rowtabella0"/>
              <w:rPr>
                <w:color w:val="002060"/>
              </w:rPr>
            </w:pPr>
            <w:r w:rsidRPr="0077735C">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FD8A6" w14:textId="77777777" w:rsidR="0077735C" w:rsidRPr="0077735C" w:rsidRDefault="0077735C" w:rsidP="00265CB7">
            <w:pPr>
              <w:pStyle w:val="rowtabella0"/>
              <w:jc w:val="center"/>
              <w:rPr>
                <w:color w:val="002060"/>
              </w:rPr>
            </w:pPr>
            <w:r w:rsidRPr="0077735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72D20" w14:textId="77777777" w:rsidR="0077735C" w:rsidRPr="0077735C" w:rsidRDefault="0077735C" w:rsidP="00265CB7">
            <w:pPr>
              <w:pStyle w:val="rowtabella0"/>
              <w:jc w:val="center"/>
              <w:rPr>
                <w:color w:val="002060"/>
              </w:rPr>
            </w:pPr>
            <w:r w:rsidRPr="0077735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AEFC8" w14:textId="77777777" w:rsidR="0077735C" w:rsidRPr="0077735C" w:rsidRDefault="0077735C" w:rsidP="00265CB7">
            <w:pPr>
              <w:pStyle w:val="rowtabella0"/>
              <w:jc w:val="center"/>
              <w:rPr>
                <w:color w:val="002060"/>
              </w:rPr>
            </w:pPr>
            <w:r w:rsidRPr="0077735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D8641" w14:textId="77777777" w:rsidR="0077735C" w:rsidRPr="0077735C" w:rsidRDefault="0077735C" w:rsidP="00265CB7">
            <w:pPr>
              <w:pStyle w:val="rowtabella0"/>
              <w:jc w:val="center"/>
              <w:rPr>
                <w:color w:val="002060"/>
              </w:rPr>
            </w:pPr>
            <w:r w:rsidRPr="007773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420BD"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8C430" w14:textId="77777777" w:rsidR="0077735C" w:rsidRPr="0077735C" w:rsidRDefault="0077735C" w:rsidP="00265CB7">
            <w:pPr>
              <w:pStyle w:val="rowtabella0"/>
              <w:jc w:val="center"/>
              <w:rPr>
                <w:color w:val="002060"/>
              </w:rPr>
            </w:pPr>
            <w:r w:rsidRPr="0077735C">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B0A87" w14:textId="77777777" w:rsidR="0077735C" w:rsidRPr="0077735C" w:rsidRDefault="0077735C" w:rsidP="00265CB7">
            <w:pPr>
              <w:pStyle w:val="rowtabella0"/>
              <w:jc w:val="center"/>
              <w:rPr>
                <w:color w:val="002060"/>
              </w:rPr>
            </w:pPr>
            <w:r w:rsidRPr="0077735C">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FB382" w14:textId="77777777" w:rsidR="0077735C" w:rsidRPr="0077735C" w:rsidRDefault="0077735C" w:rsidP="00265CB7">
            <w:pPr>
              <w:pStyle w:val="rowtabella0"/>
              <w:jc w:val="center"/>
              <w:rPr>
                <w:color w:val="002060"/>
              </w:rPr>
            </w:pPr>
            <w:r w:rsidRPr="0077735C">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67397" w14:textId="77777777" w:rsidR="0077735C" w:rsidRPr="0077735C" w:rsidRDefault="0077735C" w:rsidP="00265CB7">
            <w:pPr>
              <w:pStyle w:val="rowtabella0"/>
              <w:jc w:val="center"/>
              <w:rPr>
                <w:color w:val="002060"/>
              </w:rPr>
            </w:pPr>
            <w:r w:rsidRPr="0077735C">
              <w:rPr>
                <w:color w:val="002060"/>
              </w:rPr>
              <w:t>0</w:t>
            </w:r>
          </w:p>
        </w:tc>
      </w:tr>
      <w:tr w:rsidR="0077735C" w:rsidRPr="0077735C" w14:paraId="17E0B41F"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FB24C3" w14:textId="77777777" w:rsidR="0077735C" w:rsidRPr="0077735C" w:rsidRDefault="0077735C" w:rsidP="00265CB7">
            <w:pPr>
              <w:pStyle w:val="rowtabella0"/>
              <w:rPr>
                <w:color w:val="002060"/>
              </w:rPr>
            </w:pPr>
            <w:r w:rsidRPr="0077735C">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E197F" w14:textId="77777777" w:rsidR="0077735C" w:rsidRPr="0077735C" w:rsidRDefault="0077735C" w:rsidP="00265CB7">
            <w:pPr>
              <w:pStyle w:val="rowtabella0"/>
              <w:jc w:val="center"/>
              <w:rPr>
                <w:color w:val="002060"/>
              </w:rPr>
            </w:pPr>
            <w:r w:rsidRPr="0077735C">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4C9A4" w14:textId="77777777" w:rsidR="0077735C" w:rsidRPr="0077735C" w:rsidRDefault="0077735C" w:rsidP="00265CB7">
            <w:pPr>
              <w:pStyle w:val="rowtabella0"/>
              <w:jc w:val="center"/>
              <w:rPr>
                <w:color w:val="002060"/>
              </w:rPr>
            </w:pPr>
            <w:r w:rsidRPr="0077735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894BD" w14:textId="77777777" w:rsidR="0077735C" w:rsidRPr="0077735C" w:rsidRDefault="0077735C" w:rsidP="00265CB7">
            <w:pPr>
              <w:pStyle w:val="rowtabella0"/>
              <w:jc w:val="center"/>
              <w:rPr>
                <w:color w:val="002060"/>
              </w:rPr>
            </w:pPr>
            <w:r w:rsidRPr="0077735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EC963"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0B3AE" w14:textId="77777777" w:rsidR="0077735C" w:rsidRPr="0077735C" w:rsidRDefault="0077735C" w:rsidP="00265CB7">
            <w:pPr>
              <w:pStyle w:val="rowtabella0"/>
              <w:jc w:val="center"/>
              <w:rPr>
                <w:color w:val="002060"/>
              </w:rPr>
            </w:pPr>
            <w:r w:rsidRPr="007773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9F673" w14:textId="77777777" w:rsidR="0077735C" w:rsidRPr="0077735C" w:rsidRDefault="0077735C" w:rsidP="00265CB7">
            <w:pPr>
              <w:pStyle w:val="rowtabella0"/>
              <w:jc w:val="center"/>
              <w:rPr>
                <w:color w:val="002060"/>
              </w:rPr>
            </w:pPr>
            <w:r w:rsidRPr="0077735C">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06442" w14:textId="77777777" w:rsidR="0077735C" w:rsidRPr="0077735C" w:rsidRDefault="0077735C" w:rsidP="00265CB7">
            <w:pPr>
              <w:pStyle w:val="rowtabella0"/>
              <w:jc w:val="center"/>
              <w:rPr>
                <w:color w:val="002060"/>
              </w:rPr>
            </w:pPr>
            <w:r w:rsidRPr="0077735C">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30095" w14:textId="77777777" w:rsidR="0077735C" w:rsidRPr="0077735C" w:rsidRDefault="0077735C" w:rsidP="00265CB7">
            <w:pPr>
              <w:pStyle w:val="rowtabella0"/>
              <w:jc w:val="center"/>
              <w:rPr>
                <w:color w:val="002060"/>
              </w:rPr>
            </w:pPr>
            <w:r w:rsidRPr="0077735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2E57" w14:textId="77777777" w:rsidR="0077735C" w:rsidRPr="0077735C" w:rsidRDefault="0077735C" w:rsidP="00265CB7">
            <w:pPr>
              <w:pStyle w:val="rowtabella0"/>
              <w:jc w:val="center"/>
              <w:rPr>
                <w:color w:val="002060"/>
              </w:rPr>
            </w:pPr>
            <w:r w:rsidRPr="0077735C">
              <w:rPr>
                <w:color w:val="002060"/>
              </w:rPr>
              <w:t>0</w:t>
            </w:r>
          </w:p>
        </w:tc>
      </w:tr>
      <w:tr w:rsidR="0077735C" w:rsidRPr="0077735C" w14:paraId="3D417C27"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6ACE1F" w14:textId="77777777" w:rsidR="0077735C" w:rsidRPr="0077735C" w:rsidRDefault="0077735C" w:rsidP="00265CB7">
            <w:pPr>
              <w:pStyle w:val="rowtabella0"/>
              <w:rPr>
                <w:color w:val="002060"/>
              </w:rPr>
            </w:pPr>
            <w:r w:rsidRPr="0077735C">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25253" w14:textId="77777777" w:rsidR="0077735C" w:rsidRPr="0077735C" w:rsidRDefault="0077735C" w:rsidP="00265CB7">
            <w:pPr>
              <w:pStyle w:val="rowtabella0"/>
              <w:jc w:val="center"/>
              <w:rPr>
                <w:color w:val="002060"/>
              </w:rPr>
            </w:pPr>
            <w:r w:rsidRPr="0077735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D3CE8" w14:textId="77777777" w:rsidR="0077735C" w:rsidRPr="0077735C" w:rsidRDefault="0077735C" w:rsidP="00265CB7">
            <w:pPr>
              <w:pStyle w:val="rowtabella0"/>
              <w:jc w:val="center"/>
              <w:rPr>
                <w:color w:val="002060"/>
              </w:rPr>
            </w:pPr>
            <w:r w:rsidRPr="0077735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64268" w14:textId="77777777" w:rsidR="0077735C" w:rsidRPr="0077735C" w:rsidRDefault="0077735C" w:rsidP="00265CB7">
            <w:pPr>
              <w:pStyle w:val="rowtabella0"/>
              <w:jc w:val="center"/>
              <w:rPr>
                <w:color w:val="002060"/>
              </w:rPr>
            </w:pPr>
            <w:r w:rsidRPr="0077735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E7D7A" w14:textId="77777777" w:rsidR="0077735C" w:rsidRPr="0077735C" w:rsidRDefault="0077735C" w:rsidP="00265CB7">
            <w:pPr>
              <w:pStyle w:val="rowtabella0"/>
              <w:jc w:val="center"/>
              <w:rPr>
                <w:color w:val="002060"/>
              </w:rPr>
            </w:pPr>
            <w:r w:rsidRPr="007773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08829" w14:textId="77777777" w:rsidR="0077735C" w:rsidRPr="0077735C" w:rsidRDefault="0077735C" w:rsidP="00265CB7">
            <w:pPr>
              <w:pStyle w:val="rowtabella0"/>
              <w:jc w:val="center"/>
              <w:rPr>
                <w:color w:val="002060"/>
              </w:rPr>
            </w:pPr>
            <w:r w:rsidRPr="0077735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47ABC" w14:textId="77777777" w:rsidR="0077735C" w:rsidRPr="0077735C" w:rsidRDefault="0077735C" w:rsidP="00265CB7">
            <w:pPr>
              <w:pStyle w:val="rowtabella0"/>
              <w:jc w:val="center"/>
              <w:rPr>
                <w:color w:val="002060"/>
              </w:rPr>
            </w:pPr>
            <w:r w:rsidRPr="0077735C">
              <w:rPr>
                <w:color w:val="002060"/>
              </w:rPr>
              <w:t>126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58997" w14:textId="77777777" w:rsidR="0077735C" w:rsidRPr="0077735C" w:rsidRDefault="0077735C" w:rsidP="00265CB7">
            <w:pPr>
              <w:pStyle w:val="rowtabella0"/>
              <w:jc w:val="center"/>
              <w:rPr>
                <w:color w:val="002060"/>
              </w:rPr>
            </w:pPr>
            <w:r w:rsidRPr="0077735C">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C331A" w14:textId="77777777" w:rsidR="0077735C" w:rsidRPr="0077735C" w:rsidRDefault="0077735C" w:rsidP="00265CB7">
            <w:pPr>
              <w:pStyle w:val="rowtabella0"/>
              <w:jc w:val="center"/>
              <w:rPr>
                <w:color w:val="002060"/>
              </w:rPr>
            </w:pPr>
            <w:r w:rsidRPr="0077735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1770F" w14:textId="77777777" w:rsidR="0077735C" w:rsidRPr="0077735C" w:rsidRDefault="0077735C" w:rsidP="00265CB7">
            <w:pPr>
              <w:pStyle w:val="rowtabella0"/>
              <w:jc w:val="center"/>
              <w:rPr>
                <w:color w:val="002060"/>
              </w:rPr>
            </w:pPr>
            <w:r w:rsidRPr="0077735C">
              <w:rPr>
                <w:color w:val="002060"/>
              </w:rPr>
              <w:t>0</w:t>
            </w:r>
          </w:p>
        </w:tc>
      </w:tr>
      <w:tr w:rsidR="0077735C" w:rsidRPr="0077735C" w14:paraId="590235D6"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44A7D5" w14:textId="77777777" w:rsidR="0077735C" w:rsidRPr="0077735C" w:rsidRDefault="0077735C" w:rsidP="00265CB7">
            <w:pPr>
              <w:pStyle w:val="rowtabella0"/>
              <w:rPr>
                <w:color w:val="002060"/>
                <w:lang w:val="es-ES"/>
              </w:rPr>
            </w:pPr>
            <w:r w:rsidRPr="0077735C">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74AAE" w14:textId="77777777" w:rsidR="0077735C" w:rsidRPr="0077735C" w:rsidRDefault="0077735C" w:rsidP="00265CB7">
            <w:pPr>
              <w:pStyle w:val="rowtabella0"/>
              <w:jc w:val="center"/>
              <w:rPr>
                <w:color w:val="002060"/>
              </w:rPr>
            </w:pPr>
            <w:r w:rsidRPr="0077735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8C6CF" w14:textId="77777777" w:rsidR="0077735C" w:rsidRPr="0077735C" w:rsidRDefault="0077735C" w:rsidP="00265CB7">
            <w:pPr>
              <w:pStyle w:val="rowtabella0"/>
              <w:jc w:val="center"/>
              <w:rPr>
                <w:color w:val="002060"/>
              </w:rPr>
            </w:pPr>
            <w:r w:rsidRPr="0077735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FC59F" w14:textId="77777777" w:rsidR="0077735C" w:rsidRPr="0077735C" w:rsidRDefault="0077735C" w:rsidP="00265CB7">
            <w:pPr>
              <w:pStyle w:val="rowtabella0"/>
              <w:jc w:val="center"/>
              <w:rPr>
                <w:color w:val="002060"/>
              </w:rPr>
            </w:pPr>
            <w:r w:rsidRPr="007773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D371C" w14:textId="77777777" w:rsidR="0077735C" w:rsidRPr="0077735C" w:rsidRDefault="0077735C" w:rsidP="00265CB7">
            <w:pPr>
              <w:pStyle w:val="rowtabella0"/>
              <w:jc w:val="center"/>
              <w:rPr>
                <w:color w:val="002060"/>
              </w:rPr>
            </w:pPr>
            <w:r w:rsidRPr="007773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7F88E" w14:textId="77777777" w:rsidR="0077735C" w:rsidRPr="0077735C" w:rsidRDefault="0077735C" w:rsidP="00265CB7">
            <w:pPr>
              <w:pStyle w:val="rowtabella0"/>
              <w:jc w:val="center"/>
              <w:rPr>
                <w:color w:val="002060"/>
              </w:rPr>
            </w:pPr>
            <w:r w:rsidRPr="007773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708B8" w14:textId="77777777" w:rsidR="0077735C" w:rsidRPr="0077735C" w:rsidRDefault="0077735C" w:rsidP="00265CB7">
            <w:pPr>
              <w:pStyle w:val="rowtabella0"/>
              <w:jc w:val="center"/>
              <w:rPr>
                <w:color w:val="002060"/>
              </w:rPr>
            </w:pPr>
            <w:r w:rsidRPr="0077735C">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67055" w14:textId="77777777" w:rsidR="0077735C" w:rsidRPr="0077735C" w:rsidRDefault="0077735C" w:rsidP="00265CB7">
            <w:pPr>
              <w:pStyle w:val="rowtabella0"/>
              <w:jc w:val="center"/>
              <w:rPr>
                <w:color w:val="002060"/>
              </w:rPr>
            </w:pPr>
            <w:r w:rsidRPr="0077735C">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03F86" w14:textId="77777777" w:rsidR="0077735C" w:rsidRPr="0077735C" w:rsidRDefault="0077735C" w:rsidP="00265CB7">
            <w:pPr>
              <w:pStyle w:val="rowtabella0"/>
              <w:jc w:val="center"/>
              <w:rPr>
                <w:color w:val="002060"/>
              </w:rPr>
            </w:pPr>
            <w:r w:rsidRPr="007773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1DEEF" w14:textId="77777777" w:rsidR="0077735C" w:rsidRPr="0077735C" w:rsidRDefault="0077735C" w:rsidP="00265CB7">
            <w:pPr>
              <w:pStyle w:val="rowtabella0"/>
              <w:jc w:val="center"/>
              <w:rPr>
                <w:color w:val="002060"/>
              </w:rPr>
            </w:pPr>
            <w:r w:rsidRPr="0077735C">
              <w:rPr>
                <w:color w:val="002060"/>
              </w:rPr>
              <w:t>0</w:t>
            </w:r>
          </w:p>
        </w:tc>
      </w:tr>
      <w:tr w:rsidR="0077735C" w:rsidRPr="0077735C" w14:paraId="4CFF2C81"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D849BA" w14:textId="77777777" w:rsidR="0077735C" w:rsidRPr="0077735C" w:rsidRDefault="0077735C" w:rsidP="00265CB7">
            <w:pPr>
              <w:pStyle w:val="rowtabella0"/>
              <w:rPr>
                <w:color w:val="002060"/>
              </w:rPr>
            </w:pPr>
            <w:r w:rsidRPr="0077735C">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14F7E" w14:textId="77777777" w:rsidR="0077735C" w:rsidRPr="0077735C" w:rsidRDefault="0077735C" w:rsidP="00265CB7">
            <w:pPr>
              <w:pStyle w:val="rowtabella0"/>
              <w:jc w:val="center"/>
              <w:rPr>
                <w:color w:val="002060"/>
              </w:rPr>
            </w:pPr>
            <w:r w:rsidRPr="0077735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37655" w14:textId="77777777" w:rsidR="0077735C" w:rsidRPr="0077735C" w:rsidRDefault="0077735C" w:rsidP="00265CB7">
            <w:pPr>
              <w:pStyle w:val="rowtabella0"/>
              <w:jc w:val="center"/>
              <w:rPr>
                <w:color w:val="002060"/>
              </w:rPr>
            </w:pPr>
            <w:r w:rsidRPr="0077735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F6163" w14:textId="77777777" w:rsidR="0077735C" w:rsidRPr="0077735C" w:rsidRDefault="0077735C" w:rsidP="00265CB7">
            <w:pPr>
              <w:pStyle w:val="rowtabella0"/>
              <w:jc w:val="center"/>
              <w:rPr>
                <w:color w:val="002060"/>
              </w:rPr>
            </w:pPr>
            <w:r w:rsidRPr="007773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7E9E2"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4518C" w14:textId="77777777" w:rsidR="0077735C" w:rsidRPr="0077735C" w:rsidRDefault="0077735C" w:rsidP="00265CB7">
            <w:pPr>
              <w:pStyle w:val="rowtabella0"/>
              <w:jc w:val="center"/>
              <w:rPr>
                <w:color w:val="002060"/>
              </w:rPr>
            </w:pPr>
            <w:r w:rsidRPr="0077735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96EE1" w14:textId="77777777" w:rsidR="0077735C" w:rsidRPr="0077735C" w:rsidRDefault="0077735C" w:rsidP="00265CB7">
            <w:pPr>
              <w:pStyle w:val="rowtabella0"/>
              <w:jc w:val="center"/>
              <w:rPr>
                <w:color w:val="002060"/>
              </w:rPr>
            </w:pPr>
            <w:r w:rsidRPr="0077735C">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F93DD" w14:textId="77777777" w:rsidR="0077735C" w:rsidRPr="0077735C" w:rsidRDefault="0077735C" w:rsidP="00265CB7">
            <w:pPr>
              <w:pStyle w:val="rowtabella0"/>
              <w:jc w:val="center"/>
              <w:rPr>
                <w:color w:val="002060"/>
              </w:rPr>
            </w:pPr>
            <w:r w:rsidRPr="0077735C">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8754E" w14:textId="77777777" w:rsidR="0077735C" w:rsidRPr="0077735C" w:rsidRDefault="0077735C" w:rsidP="00265CB7">
            <w:pPr>
              <w:pStyle w:val="rowtabella0"/>
              <w:jc w:val="center"/>
              <w:rPr>
                <w:color w:val="002060"/>
              </w:rPr>
            </w:pPr>
            <w:r w:rsidRPr="0077735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8FA18" w14:textId="77777777" w:rsidR="0077735C" w:rsidRPr="0077735C" w:rsidRDefault="0077735C" w:rsidP="00265CB7">
            <w:pPr>
              <w:pStyle w:val="rowtabella0"/>
              <w:jc w:val="center"/>
              <w:rPr>
                <w:color w:val="002060"/>
              </w:rPr>
            </w:pPr>
            <w:r w:rsidRPr="0077735C">
              <w:rPr>
                <w:color w:val="002060"/>
              </w:rPr>
              <w:t>0</w:t>
            </w:r>
          </w:p>
        </w:tc>
      </w:tr>
      <w:tr w:rsidR="0077735C" w:rsidRPr="0077735C" w14:paraId="1CD7DF1A"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5B3D22" w14:textId="77777777" w:rsidR="0077735C" w:rsidRPr="0077735C" w:rsidRDefault="0077735C" w:rsidP="00265CB7">
            <w:pPr>
              <w:pStyle w:val="rowtabella0"/>
              <w:rPr>
                <w:color w:val="002060"/>
              </w:rPr>
            </w:pPr>
            <w:r w:rsidRPr="0077735C">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52D3F" w14:textId="77777777" w:rsidR="0077735C" w:rsidRPr="0077735C" w:rsidRDefault="0077735C" w:rsidP="00265CB7">
            <w:pPr>
              <w:pStyle w:val="rowtabella0"/>
              <w:jc w:val="center"/>
              <w:rPr>
                <w:color w:val="002060"/>
              </w:rPr>
            </w:pPr>
            <w:r w:rsidRPr="0077735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5B94E" w14:textId="77777777" w:rsidR="0077735C" w:rsidRPr="0077735C" w:rsidRDefault="0077735C" w:rsidP="00265CB7">
            <w:pPr>
              <w:pStyle w:val="rowtabella0"/>
              <w:jc w:val="center"/>
              <w:rPr>
                <w:color w:val="002060"/>
              </w:rPr>
            </w:pPr>
            <w:r w:rsidRPr="0077735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2C313" w14:textId="77777777" w:rsidR="0077735C" w:rsidRPr="0077735C" w:rsidRDefault="0077735C" w:rsidP="00265CB7">
            <w:pPr>
              <w:pStyle w:val="rowtabella0"/>
              <w:jc w:val="center"/>
              <w:rPr>
                <w:color w:val="002060"/>
              </w:rPr>
            </w:pPr>
            <w:r w:rsidRPr="0077735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26C4C"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16285" w14:textId="77777777" w:rsidR="0077735C" w:rsidRPr="0077735C" w:rsidRDefault="0077735C" w:rsidP="00265CB7">
            <w:pPr>
              <w:pStyle w:val="rowtabella0"/>
              <w:jc w:val="center"/>
              <w:rPr>
                <w:color w:val="002060"/>
              </w:rPr>
            </w:pPr>
            <w:r w:rsidRPr="0077735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D6A07" w14:textId="77777777" w:rsidR="0077735C" w:rsidRPr="0077735C" w:rsidRDefault="0077735C" w:rsidP="00265CB7">
            <w:pPr>
              <w:pStyle w:val="rowtabella0"/>
              <w:jc w:val="center"/>
              <w:rPr>
                <w:color w:val="002060"/>
              </w:rPr>
            </w:pPr>
            <w:r w:rsidRPr="0077735C">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93C9F" w14:textId="77777777" w:rsidR="0077735C" w:rsidRPr="0077735C" w:rsidRDefault="0077735C" w:rsidP="00265CB7">
            <w:pPr>
              <w:pStyle w:val="rowtabella0"/>
              <w:jc w:val="center"/>
              <w:rPr>
                <w:color w:val="002060"/>
              </w:rPr>
            </w:pPr>
            <w:r w:rsidRPr="0077735C">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794CC" w14:textId="77777777" w:rsidR="0077735C" w:rsidRPr="0077735C" w:rsidRDefault="0077735C" w:rsidP="00265CB7">
            <w:pPr>
              <w:pStyle w:val="rowtabella0"/>
              <w:jc w:val="center"/>
              <w:rPr>
                <w:color w:val="002060"/>
              </w:rPr>
            </w:pPr>
            <w:r w:rsidRPr="0077735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44BAD" w14:textId="77777777" w:rsidR="0077735C" w:rsidRPr="0077735C" w:rsidRDefault="0077735C" w:rsidP="00265CB7">
            <w:pPr>
              <w:pStyle w:val="rowtabella0"/>
              <w:jc w:val="center"/>
              <w:rPr>
                <w:color w:val="002060"/>
              </w:rPr>
            </w:pPr>
            <w:r w:rsidRPr="0077735C">
              <w:rPr>
                <w:color w:val="002060"/>
              </w:rPr>
              <w:t>0</w:t>
            </w:r>
          </w:p>
        </w:tc>
      </w:tr>
      <w:tr w:rsidR="0077735C" w:rsidRPr="0077735C" w14:paraId="48127DF0"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96A537" w14:textId="77777777" w:rsidR="0077735C" w:rsidRPr="0077735C" w:rsidRDefault="0077735C" w:rsidP="00265CB7">
            <w:pPr>
              <w:pStyle w:val="rowtabella0"/>
              <w:rPr>
                <w:color w:val="002060"/>
              </w:rPr>
            </w:pPr>
            <w:r w:rsidRPr="0077735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CF9DF" w14:textId="77777777" w:rsidR="0077735C" w:rsidRPr="0077735C" w:rsidRDefault="0077735C" w:rsidP="00265CB7">
            <w:pPr>
              <w:pStyle w:val="rowtabella0"/>
              <w:jc w:val="center"/>
              <w:rPr>
                <w:color w:val="002060"/>
              </w:rPr>
            </w:pPr>
            <w:r w:rsidRPr="0077735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ABBC2" w14:textId="77777777" w:rsidR="0077735C" w:rsidRPr="0077735C" w:rsidRDefault="0077735C" w:rsidP="00265CB7">
            <w:pPr>
              <w:pStyle w:val="rowtabella0"/>
              <w:jc w:val="center"/>
              <w:rPr>
                <w:color w:val="002060"/>
              </w:rPr>
            </w:pPr>
            <w:r w:rsidRPr="0077735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1FE9B" w14:textId="77777777" w:rsidR="0077735C" w:rsidRPr="0077735C" w:rsidRDefault="0077735C" w:rsidP="00265CB7">
            <w:pPr>
              <w:pStyle w:val="rowtabella0"/>
              <w:jc w:val="center"/>
              <w:rPr>
                <w:color w:val="002060"/>
              </w:rPr>
            </w:pPr>
            <w:r w:rsidRPr="0077735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16755" w14:textId="77777777" w:rsidR="0077735C" w:rsidRPr="0077735C" w:rsidRDefault="0077735C" w:rsidP="00265CB7">
            <w:pPr>
              <w:pStyle w:val="rowtabella0"/>
              <w:jc w:val="center"/>
              <w:rPr>
                <w:color w:val="002060"/>
              </w:rPr>
            </w:pPr>
            <w:r w:rsidRPr="007773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61ECA" w14:textId="77777777" w:rsidR="0077735C" w:rsidRPr="0077735C" w:rsidRDefault="0077735C" w:rsidP="00265CB7">
            <w:pPr>
              <w:pStyle w:val="rowtabella0"/>
              <w:jc w:val="center"/>
              <w:rPr>
                <w:color w:val="002060"/>
              </w:rPr>
            </w:pPr>
            <w:r w:rsidRPr="007773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80F56" w14:textId="77777777" w:rsidR="0077735C" w:rsidRPr="0077735C" w:rsidRDefault="0077735C" w:rsidP="00265CB7">
            <w:pPr>
              <w:pStyle w:val="rowtabella0"/>
              <w:jc w:val="center"/>
              <w:rPr>
                <w:color w:val="002060"/>
              </w:rPr>
            </w:pPr>
            <w:r w:rsidRPr="0077735C">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13BEB" w14:textId="77777777" w:rsidR="0077735C" w:rsidRPr="0077735C" w:rsidRDefault="0077735C" w:rsidP="00265CB7">
            <w:pPr>
              <w:pStyle w:val="rowtabella0"/>
              <w:jc w:val="center"/>
              <w:rPr>
                <w:color w:val="002060"/>
              </w:rPr>
            </w:pPr>
            <w:r w:rsidRPr="0077735C">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492F2" w14:textId="77777777" w:rsidR="0077735C" w:rsidRPr="0077735C" w:rsidRDefault="0077735C" w:rsidP="00265CB7">
            <w:pPr>
              <w:pStyle w:val="rowtabella0"/>
              <w:jc w:val="center"/>
              <w:rPr>
                <w:color w:val="002060"/>
              </w:rPr>
            </w:pPr>
            <w:r w:rsidRPr="0077735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608F6" w14:textId="77777777" w:rsidR="0077735C" w:rsidRPr="0077735C" w:rsidRDefault="0077735C" w:rsidP="00265CB7">
            <w:pPr>
              <w:pStyle w:val="rowtabella0"/>
              <w:jc w:val="center"/>
              <w:rPr>
                <w:color w:val="002060"/>
              </w:rPr>
            </w:pPr>
            <w:r w:rsidRPr="0077735C">
              <w:rPr>
                <w:color w:val="002060"/>
              </w:rPr>
              <w:t>0</w:t>
            </w:r>
          </w:p>
        </w:tc>
      </w:tr>
      <w:tr w:rsidR="0077735C" w:rsidRPr="0077735C" w14:paraId="61AE5BD8"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763F5A" w14:textId="77777777" w:rsidR="0077735C" w:rsidRPr="0077735C" w:rsidRDefault="0077735C" w:rsidP="00265CB7">
            <w:pPr>
              <w:pStyle w:val="rowtabella0"/>
              <w:rPr>
                <w:color w:val="002060"/>
              </w:rPr>
            </w:pPr>
            <w:r w:rsidRPr="0077735C">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90709" w14:textId="77777777" w:rsidR="0077735C" w:rsidRPr="0077735C" w:rsidRDefault="0077735C" w:rsidP="00265CB7">
            <w:pPr>
              <w:pStyle w:val="rowtabella0"/>
              <w:jc w:val="center"/>
              <w:rPr>
                <w:color w:val="002060"/>
              </w:rPr>
            </w:pPr>
            <w:r w:rsidRPr="0077735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FA59B" w14:textId="77777777" w:rsidR="0077735C" w:rsidRPr="0077735C" w:rsidRDefault="0077735C" w:rsidP="00265CB7">
            <w:pPr>
              <w:pStyle w:val="rowtabella0"/>
              <w:jc w:val="center"/>
              <w:rPr>
                <w:color w:val="002060"/>
              </w:rPr>
            </w:pPr>
            <w:r w:rsidRPr="0077735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11421" w14:textId="77777777" w:rsidR="0077735C" w:rsidRPr="0077735C" w:rsidRDefault="0077735C" w:rsidP="00265CB7">
            <w:pPr>
              <w:pStyle w:val="rowtabella0"/>
              <w:jc w:val="center"/>
              <w:rPr>
                <w:color w:val="002060"/>
              </w:rPr>
            </w:pPr>
            <w:r w:rsidRPr="007773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E3A9C"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B5FFE" w14:textId="77777777" w:rsidR="0077735C" w:rsidRPr="0077735C" w:rsidRDefault="0077735C" w:rsidP="00265CB7">
            <w:pPr>
              <w:pStyle w:val="rowtabella0"/>
              <w:jc w:val="center"/>
              <w:rPr>
                <w:color w:val="002060"/>
              </w:rPr>
            </w:pPr>
            <w:r w:rsidRPr="0077735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E6DA2" w14:textId="77777777" w:rsidR="0077735C" w:rsidRPr="0077735C" w:rsidRDefault="0077735C" w:rsidP="00265CB7">
            <w:pPr>
              <w:pStyle w:val="rowtabella0"/>
              <w:jc w:val="center"/>
              <w:rPr>
                <w:color w:val="002060"/>
              </w:rPr>
            </w:pPr>
            <w:r w:rsidRPr="0077735C">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0E24D" w14:textId="77777777" w:rsidR="0077735C" w:rsidRPr="0077735C" w:rsidRDefault="0077735C" w:rsidP="00265CB7">
            <w:pPr>
              <w:pStyle w:val="rowtabella0"/>
              <w:jc w:val="center"/>
              <w:rPr>
                <w:color w:val="002060"/>
              </w:rPr>
            </w:pPr>
            <w:r w:rsidRPr="0077735C">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686F4" w14:textId="77777777" w:rsidR="0077735C" w:rsidRPr="0077735C" w:rsidRDefault="0077735C" w:rsidP="00265CB7">
            <w:pPr>
              <w:pStyle w:val="rowtabella0"/>
              <w:jc w:val="center"/>
              <w:rPr>
                <w:color w:val="002060"/>
              </w:rPr>
            </w:pPr>
            <w:r w:rsidRPr="007773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41676" w14:textId="77777777" w:rsidR="0077735C" w:rsidRPr="0077735C" w:rsidRDefault="0077735C" w:rsidP="00265CB7">
            <w:pPr>
              <w:pStyle w:val="rowtabella0"/>
              <w:jc w:val="center"/>
              <w:rPr>
                <w:color w:val="002060"/>
              </w:rPr>
            </w:pPr>
            <w:r w:rsidRPr="0077735C">
              <w:rPr>
                <w:color w:val="002060"/>
              </w:rPr>
              <w:t>0</w:t>
            </w:r>
          </w:p>
        </w:tc>
      </w:tr>
      <w:tr w:rsidR="0077735C" w:rsidRPr="0077735C" w14:paraId="52D4E1D0"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066966" w14:textId="77777777" w:rsidR="0077735C" w:rsidRPr="0077735C" w:rsidRDefault="0077735C" w:rsidP="00265CB7">
            <w:pPr>
              <w:pStyle w:val="rowtabella0"/>
              <w:rPr>
                <w:color w:val="002060"/>
              </w:rPr>
            </w:pPr>
            <w:r w:rsidRPr="0077735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65888" w14:textId="77777777" w:rsidR="0077735C" w:rsidRPr="0077735C" w:rsidRDefault="0077735C" w:rsidP="00265CB7">
            <w:pPr>
              <w:pStyle w:val="rowtabella0"/>
              <w:jc w:val="center"/>
              <w:rPr>
                <w:color w:val="002060"/>
              </w:rPr>
            </w:pPr>
            <w:r w:rsidRPr="0077735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F113A" w14:textId="77777777" w:rsidR="0077735C" w:rsidRPr="0077735C" w:rsidRDefault="0077735C" w:rsidP="00265CB7">
            <w:pPr>
              <w:pStyle w:val="rowtabella0"/>
              <w:jc w:val="center"/>
              <w:rPr>
                <w:color w:val="002060"/>
              </w:rPr>
            </w:pPr>
            <w:r w:rsidRPr="0077735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4C445" w14:textId="77777777" w:rsidR="0077735C" w:rsidRPr="0077735C" w:rsidRDefault="0077735C" w:rsidP="00265CB7">
            <w:pPr>
              <w:pStyle w:val="rowtabella0"/>
              <w:jc w:val="center"/>
              <w:rPr>
                <w:color w:val="002060"/>
              </w:rPr>
            </w:pPr>
            <w:r w:rsidRPr="007773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A81FB"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937DA" w14:textId="77777777" w:rsidR="0077735C" w:rsidRPr="0077735C" w:rsidRDefault="0077735C" w:rsidP="00265CB7">
            <w:pPr>
              <w:pStyle w:val="rowtabella0"/>
              <w:jc w:val="center"/>
              <w:rPr>
                <w:color w:val="002060"/>
              </w:rPr>
            </w:pPr>
            <w:r w:rsidRPr="0077735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06C7A" w14:textId="77777777" w:rsidR="0077735C" w:rsidRPr="0077735C" w:rsidRDefault="0077735C" w:rsidP="00265CB7">
            <w:pPr>
              <w:pStyle w:val="rowtabella0"/>
              <w:jc w:val="center"/>
              <w:rPr>
                <w:color w:val="002060"/>
              </w:rPr>
            </w:pPr>
            <w:r w:rsidRPr="0077735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E6CB3" w14:textId="77777777" w:rsidR="0077735C" w:rsidRPr="0077735C" w:rsidRDefault="0077735C" w:rsidP="00265CB7">
            <w:pPr>
              <w:pStyle w:val="rowtabella0"/>
              <w:jc w:val="center"/>
              <w:rPr>
                <w:color w:val="002060"/>
              </w:rPr>
            </w:pPr>
            <w:r w:rsidRPr="0077735C">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CC379" w14:textId="77777777" w:rsidR="0077735C" w:rsidRPr="0077735C" w:rsidRDefault="0077735C" w:rsidP="00265CB7">
            <w:pPr>
              <w:pStyle w:val="rowtabella0"/>
              <w:jc w:val="center"/>
              <w:rPr>
                <w:color w:val="002060"/>
              </w:rPr>
            </w:pPr>
            <w:r w:rsidRPr="0077735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3FEDB" w14:textId="77777777" w:rsidR="0077735C" w:rsidRPr="0077735C" w:rsidRDefault="0077735C" w:rsidP="00265CB7">
            <w:pPr>
              <w:pStyle w:val="rowtabella0"/>
              <w:jc w:val="center"/>
              <w:rPr>
                <w:color w:val="002060"/>
              </w:rPr>
            </w:pPr>
            <w:r w:rsidRPr="0077735C">
              <w:rPr>
                <w:color w:val="002060"/>
              </w:rPr>
              <w:t>0</w:t>
            </w:r>
          </w:p>
        </w:tc>
      </w:tr>
      <w:tr w:rsidR="0077735C" w:rsidRPr="0077735C" w14:paraId="1760FD53"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E7C2A0" w14:textId="77777777" w:rsidR="0077735C" w:rsidRPr="0077735C" w:rsidRDefault="0077735C" w:rsidP="00265CB7">
            <w:pPr>
              <w:pStyle w:val="rowtabella0"/>
              <w:rPr>
                <w:color w:val="002060"/>
              </w:rPr>
            </w:pPr>
            <w:r w:rsidRPr="0077735C">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25AB4" w14:textId="77777777" w:rsidR="0077735C" w:rsidRPr="0077735C" w:rsidRDefault="0077735C" w:rsidP="00265CB7">
            <w:pPr>
              <w:pStyle w:val="rowtabella0"/>
              <w:jc w:val="center"/>
              <w:rPr>
                <w:color w:val="002060"/>
              </w:rPr>
            </w:pPr>
            <w:r w:rsidRPr="0077735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E786A" w14:textId="77777777" w:rsidR="0077735C" w:rsidRPr="0077735C" w:rsidRDefault="0077735C" w:rsidP="00265CB7">
            <w:pPr>
              <w:pStyle w:val="rowtabella0"/>
              <w:jc w:val="center"/>
              <w:rPr>
                <w:color w:val="002060"/>
              </w:rPr>
            </w:pPr>
            <w:r w:rsidRPr="0077735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E7038" w14:textId="77777777" w:rsidR="0077735C" w:rsidRPr="0077735C" w:rsidRDefault="0077735C" w:rsidP="00265CB7">
            <w:pPr>
              <w:pStyle w:val="rowtabella0"/>
              <w:jc w:val="center"/>
              <w:rPr>
                <w:color w:val="002060"/>
              </w:rPr>
            </w:pPr>
            <w:r w:rsidRPr="007773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3FBE6"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35B3A" w14:textId="77777777" w:rsidR="0077735C" w:rsidRPr="0077735C" w:rsidRDefault="0077735C" w:rsidP="00265CB7">
            <w:pPr>
              <w:pStyle w:val="rowtabella0"/>
              <w:jc w:val="center"/>
              <w:rPr>
                <w:color w:val="002060"/>
              </w:rPr>
            </w:pPr>
            <w:r w:rsidRPr="0077735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FB482" w14:textId="77777777" w:rsidR="0077735C" w:rsidRPr="0077735C" w:rsidRDefault="0077735C" w:rsidP="00265CB7">
            <w:pPr>
              <w:pStyle w:val="rowtabella0"/>
              <w:jc w:val="center"/>
              <w:rPr>
                <w:color w:val="002060"/>
              </w:rPr>
            </w:pPr>
            <w:r w:rsidRPr="0077735C">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CC38F" w14:textId="77777777" w:rsidR="0077735C" w:rsidRPr="0077735C" w:rsidRDefault="0077735C" w:rsidP="00265CB7">
            <w:pPr>
              <w:pStyle w:val="rowtabella0"/>
              <w:jc w:val="center"/>
              <w:rPr>
                <w:color w:val="002060"/>
              </w:rPr>
            </w:pPr>
            <w:r w:rsidRPr="0077735C">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700BF" w14:textId="77777777" w:rsidR="0077735C" w:rsidRPr="0077735C" w:rsidRDefault="0077735C" w:rsidP="00265CB7">
            <w:pPr>
              <w:pStyle w:val="rowtabella0"/>
              <w:jc w:val="center"/>
              <w:rPr>
                <w:color w:val="002060"/>
              </w:rPr>
            </w:pPr>
            <w:r w:rsidRPr="0077735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450EA" w14:textId="77777777" w:rsidR="0077735C" w:rsidRPr="0077735C" w:rsidRDefault="0077735C" w:rsidP="00265CB7">
            <w:pPr>
              <w:pStyle w:val="rowtabella0"/>
              <w:jc w:val="center"/>
              <w:rPr>
                <w:color w:val="002060"/>
              </w:rPr>
            </w:pPr>
            <w:r w:rsidRPr="0077735C">
              <w:rPr>
                <w:color w:val="002060"/>
              </w:rPr>
              <w:t>0</w:t>
            </w:r>
          </w:p>
        </w:tc>
      </w:tr>
      <w:tr w:rsidR="0077735C" w:rsidRPr="0077735C" w14:paraId="0D9B26C8"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E3043C" w14:textId="77777777" w:rsidR="0077735C" w:rsidRPr="0077735C" w:rsidRDefault="0077735C" w:rsidP="00265CB7">
            <w:pPr>
              <w:pStyle w:val="rowtabella0"/>
              <w:rPr>
                <w:color w:val="002060"/>
              </w:rPr>
            </w:pPr>
            <w:r w:rsidRPr="0077735C">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65CA5" w14:textId="77777777" w:rsidR="0077735C" w:rsidRPr="0077735C" w:rsidRDefault="0077735C" w:rsidP="00265CB7">
            <w:pPr>
              <w:pStyle w:val="rowtabella0"/>
              <w:jc w:val="center"/>
              <w:rPr>
                <w:color w:val="002060"/>
              </w:rPr>
            </w:pPr>
            <w:r w:rsidRPr="0077735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D00AD" w14:textId="77777777" w:rsidR="0077735C" w:rsidRPr="0077735C" w:rsidRDefault="0077735C" w:rsidP="00265CB7">
            <w:pPr>
              <w:pStyle w:val="rowtabella0"/>
              <w:jc w:val="center"/>
              <w:rPr>
                <w:color w:val="002060"/>
              </w:rPr>
            </w:pPr>
            <w:r w:rsidRPr="0077735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FEBC7" w14:textId="77777777" w:rsidR="0077735C" w:rsidRPr="0077735C" w:rsidRDefault="0077735C" w:rsidP="00265CB7">
            <w:pPr>
              <w:pStyle w:val="rowtabella0"/>
              <w:jc w:val="center"/>
              <w:rPr>
                <w:color w:val="002060"/>
              </w:rPr>
            </w:pPr>
            <w:r w:rsidRPr="007773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4FF99"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E3CF0" w14:textId="77777777" w:rsidR="0077735C" w:rsidRPr="0077735C" w:rsidRDefault="0077735C" w:rsidP="00265CB7">
            <w:pPr>
              <w:pStyle w:val="rowtabella0"/>
              <w:jc w:val="center"/>
              <w:rPr>
                <w:color w:val="002060"/>
              </w:rPr>
            </w:pPr>
            <w:r w:rsidRPr="0077735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4B169" w14:textId="77777777" w:rsidR="0077735C" w:rsidRPr="0077735C" w:rsidRDefault="0077735C" w:rsidP="00265CB7">
            <w:pPr>
              <w:pStyle w:val="rowtabella0"/>
              <w:jc w:val="center"/>
              <w:rPr>
                <w:color w:val="002060"/>
              </w:rPr>
            </w:pPr>
            <w:r w:rsidRPr="0077735C">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6C40A" w14:textId="77777777" w:rsidR="0077735C" w:rsidRPr="0077735C" w:rsidRDefault="0077735C" w:rsidP="00265CB7">
            <w:pPr>
              <w:pStyle w:val="rowtabella0"/>
              <w:jc w:val="center"/>
              <w:rPr>
                <w:color w:val="002060"/>
              </w:rPr>
            </w:pPr>
            <w:r w:rsidRPr="0077735C">
              <w:rPr>
                <w:color w:val="002060"/>
              </w:rPr>
              <w:t>146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B84A0" w14:textId="77777777" w:rsidR="0077735C" w:rsidRPr="0077735C" w:rsidRDefault="0077735C" w:rsidP="00265CB7">
            <w:pPr>
              <w:pStyle w:val="rowtabella0"/>
              <w:jc w:val="center"/>
              <w:rPr>
                <w:color w:val="002060"/>
              </w:rPr>
            </w:pPr>
            <w:r w:rsidRPr="0077735C">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BFBE4" w14:textId="77777777" w:rsidR="0077735C" w:rsidRPr="0077735C" w:rsidRDefault="0077735C" w:rsidP="00265CB7">
            <w:pPr>
              <w:pStyle w:val="rowtabella0"/>
              <w:jc w:val="center"/>
              <w:rPr>
                <w:color w:val="002060"/>
              </w:rPr>
            </w:pPr>
            <w:r w:rsidRPr="0077735C">
              <w:rPr>
                <w:color w:val="002060"/>
              </w:rPr>
              <w:t>0</w:t>
            </w:r>
          </w:p>
        </w:tc>
      </w:tr>
      <w:tr w:rsidR="0077735C" w:rsidRPr="0077735C" w14:paraId="728CA991" w14:textId="77777777" w:rsidTr="00265CB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2B8F0A" w14:textId="77777777" w:rsidR="0077735C" w:rsidRPr="0077735C" w:rsidRDefault="0077735C" w:rsidP="00265CB7">
            <w:pPr>
              <w:pStyle w:val="rowtabella0"/>
              <w:rPr>
                <w:color w:val="002060"/>
                <w:lang w:val="es-ES"/>
              </w:rPr>
            </w:pPr>
            <w:r w:rsidRPr="0077735C">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B37F1"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DF311" w14:textId="77777777" w:rsidR="0077735C" w:rsidRPr="0077735C" w:rsidRDefault="0077735C" w:rsidP="00265CB7">
            <w:pPr>
              <w:pStyle w:val="rowtabella0"/>
              <w:jc w:val="center"/>
              <w:rPr>
                <w:color w:val="002060"/>
              </w:rPr>
            </w:pPr>
            <w:r w:rsidRPr="0077735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296D7"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16A68"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BE962" w14:textId="77777777" w:rsidR="0077735C" w:rsidRPr="0077735C" w:rsidRDefault="0077735C" w:rsidP="00265CB7">
            <w:pPr>
              <w:pStyle w:val="rowtabella0"/>
              <w:jc w:val="center"/>
              <w:rPr>
                <w:color w:val="002060"/>
              </w:rPr>
            </w:pPr>
            <w:r w:rsidRPr="0077735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500A9" w14:textId="77777777" w:rsidR="0077735C" w:rsidRPr="0077735C" w:rsidRDefault="0077735C" w:rsidP="00265CB7">
            <w:pPr>
              <w:pStyle w:val="rowtabella0"/>
              <w:jc w:val="center"/>
              <w:rPr>
                <w:color w:val="002060"/>
              </w:rPr>
            </w:pPr>
            <w:r w:rsidRPr="0077735C">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725BE" w14:textId="77777777" w:rsidR="0077735C" w:rsidRPr="0077735C" w:rsidRDefault="0077735C" w:rsidP="00265CB7">
            <w:pPr>
              <w:pStyle w:val="rowtabella0"/>
              <w:jc w:val="center"/>
              <w:rPr>
                <w:color w:val="002060"/>
              </w:rPr>
            </w:pPr>
            <w:r w:rsidRPr="0077735C">
              <w:rPr>
                <w:color w:val="002060"/>
              </w:rPr>
              <w:t>214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FB566" w14:textId="77777777" w:rsidR="0077735C" w:rsidRPr="0077735C" w:rsidRDefault="0077735C" w:rsidP="00265CB7">
            <w:pPr>
              <w:pStyle w:val="rowtabella0"/>
              <w:jc w:val="center"/>
              <w:rPr>
                <w:color w:val="002060"/>
              </w:rPr>
            </w:pPr>
            <w:r w:rsidRPr="0077735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EFFEA" w14:textId="77777777" w:rsidR="0077735C" w:rsidRPr="0077735C" w:rsidRDefault="0077735C" w:rsidP="00265CB7">
            <w:pPr>
              <w:pStyle w:val="rowtabella0"/>
              <w:jc w:val="center"/>
              <w:rPr>
                <w:color w:val="002060"/>
              </w:rPr>
            </w:pPr>
            <w:r w:rsidRPr="0077735C">
              <w:rPr>
                <w:color w:val="002060"/>
              </w:rPr>
              <w:t>1</w:t>
            </w:r>
          </w:p>
        </w:tc>
      </w:tr>
    </w:tbl>
    <w:p w14:paraId="19521FA8" w14:textId="77777777" w:rsidR="0077735C" w:rsidRDefault="0077735C" w:rsidP="0077735C">
      <w:pPr>
        <w:pStyle w:val="breakline"/>
        <w:rPr>
          <w:rFonts w:eastAsiaTheme="minorEastAsia"/>
          <w:color w:val="002060"/>
        </w:rPr>
      </w:pPr>
    </w:p>
    <w:p w14:paraId="34B05528" w14:textId="30A30C6F" w:rsidR="00E43E1D" w:rsidRDefault="00E43E1D" w:rsidP="00E43E1D">
      <w:pPr>
        <w:pStyle w:val="LndNormale1"/>
        <w:rPr>
          <w:b/>
          <w:iCs/>
          <w:color w:val="002060"/>
        </w:rPr>
      </w:pPr>
      <w:r>
        <w:rPr>
          <w:b/>
          <w:iCs/>
          <w:color w:val="002060"/>
        </w:rPr>
        <w:t>La Società ACLI MANTOVANI CALCIO A 5 ha conquistato il Titolo Regionale Campionato Calcio a Cinque Under 19.</w:t>
      </w:r>
    </w:p>
    <w:p w14:paraId="749FE20F" w14:textId="77777777" w:rsidR="00E43E1D" w:rsidRPr="0077735C" w:rsidRDefault="00E43E1D" w:rsidP="0077735C">
      <w:pPr>
        <w:pStyle w:val="breakline"/>
        <w:rPr>
          <w:rFonts w:eastAsiaTheme="minorEastAsia"/>
          <w:color w:val="002060"/>
        </w:rPr>
      </w:pPr>
    </w:p>
    <w:p w14:paraId="7E952CCB" w14:textId="77777777" w:rsidR="0077735C" w:rsidRPr="0077735C" w:rsidRDefault="0077735C" w:rsidP="0077735C">
      <w:pPr>
        <w:pStyle w:val="breakline"/>
        <w:rPr>
          <w:color w:val="002060"/>
        </w:rPr>
      </w:pPr>
    </w:p>
    <w:p w14:paraId="3BE473DD" w14:textId="77777777" w:rsidR="0077735C" w:rsidRPr="0077735C" w:rsidRDefault="0077735C" w:rsidP="0077735C">
      <w:pPr>
        <w:pStyle w:val="breakline"/>
        <w:rPr>
          <w:color w:val="002060"/>
        </w:rPr>
      </w:pPr>
    </w:p>
    <w:p w14:paraId="463DB289" w14:textId="77777777" w:rsidR="0077735C" w:rsidRPr="0077735C" w:rsidRDefault="0077735C" w:rsidP="0077735C">
      <w:pPr>
        <w:pStyle w:val="breakline"/>
        <w:rPr>
          <w:color w:val="002060"/>
        </w:rPr>
      </w:pPr>
    </w:p>
    <w:p w14:paraId="47F71606" w14:textId="540C7ACF" w:rsidR="0077735C" w:rsidRPr="0077735C" w:rsidRDefault="00573A94" w:rsidP="0077735C">
      <w:pPr>
        <w:pStyle w:val="titolocampionato0"/>
        <w:shd w:val="clear" w:color="auto" w:fill="CCCCCC"/>
        <w:spacing w:before="80" w:after="40"/>
        <w:rPr>
          <w:color w:val="002060"/>
        </w:rPr>
      </w:pPr>
      <w:r>
        <w:rPr>
          <w:color w:val="002060"/>
        </w:rPr>
        <w:t xml:space="preserve">TORNEO PRIMAVERILE </w:t>
      </w:r>
      <w:r w:rsidR="0077735C" w:rsidRPr="0077735C">
        <w:rPr>
          <w:color w:val="002060"/>
        </w:rPr>
        <w:t>UNDER 17 CALCIO A 5</w:t>
      </w:r>
    </w:p>
    <w:p w14:paraId="6D14BF5D" w14:textId="77777777" w:rsidR="0077735C" w:rsidRPr="0077735C" w:rsidRDefault="0077735C" w:rsidP="0077735C">
      <w:pPr>
        <w:pStyle w:val="titoloprinc0"/>
        <w:rPr>
          <w:color w:val="002060"/>
        </w:rPr>
      </w:pPr>
      <w:r w:rsidRPr="0077735C">
        <w:rPr>
          <w:color w:val="002060"/>
        </w:rPr>
        <w:t>VARIAZIONI AL PROGRAMMA GARE</w:t>
      </w:r>
    </w:p>
    <w:p w14:paraId="4FFE5529" w14:textId="77777777" w:rsidR="0077735C" w:rsidRPr="0077735C" w:rsidRDefault="0077735C" w:rsidP="0077735C">
      <w:pPr>
        <w:pStyle w:val="breakline"/>
        <w:rPr>
          <w:color w:val="002060"/>
        </w:rPr>
      </w:pPr>
    </w:p>
    <w:p w14:paraId="6B15E1D4" w14:textId="77777777" w:rsidR="0077735C" w:rsidRPr="0077735C" w:rsidRDefault="0077735C" w:rsidP="0077735C">
      <w:pPr>
        <w:pStyle w:val="breakline"/>
        <w:rPr>
          <w:color w:val="002060"/>
        </w:rPr>
      </w:pPr>
    </w:p>
    <w:p w14:paraId="65D8FD4B" w14:textId="77777777" w:rsidR="0077735C" w:rsidRPr="0077735C" w:rsidRDefault="0077735C" w:rsidP="0077735C">
      <w:pPr>
        <w:pStyle w:val="sottotitolocampionato10"/>
        <w:rPr>
          <w:color w:val="002060"/>
        </w:rPr>
      </w:pPr>
      <w:r w:rsidRPr="0077735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7735C" w:rsidRPr="0077735C" w14:paraId="685275FC" w14:textId="77777777" w:rsidTr="0077735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A17D6" w14:textId="77777777" w:rsidR="0077735C" w:rsidRPr="0077735C" w:rsidRDefault="0077735C" w:rsidP="00265CB7">
            <w:pPr>
              <w:pStyle w:val="headertabella0"/>
              <w:rPr>
                <w:color w:val="002060"/>
              </w:rPr>
            </w:pPr>
            <w:r w:rsidRPr="0077735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154AA" w14:textId="77777777" w:rsidR="0077735C" w:rsidRPr="0077735C" w:rsidRDefault="0077735C" w:rsidP="00265CB7">
            <w:pPr>
              <w:pStyle w:val="headertabella0"/>
              <w:rPr>
                <w:color w:val="002060"/>
              </w:rPr>
            </w:pPr>
            <w:r w:rsidRPr="0077735C">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9FB7D" w14:textId="77777777" w:rsidR="0077735C" w:rsidRPr="0077735C" w:rsidRDefault="0077735C" w:rsidP="00265CB7">
            <w:pPr>
              <w:pStyle w:val="headertabella0"/>
              <w:rPr>
                <w:color w:val="002060"/>
              </w:rPr>
            </w:pPr>
            <w:r w:rsidRPr="0077735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1BC74" w14:textId="77777777" w:rsidR="0077735C" w:rsidRPr="0077735C" w:rsidRDefault="0077735C" w:rsidP="00265CB7">
            <w:pPr>
              <w:pStyle w:val="headertabella0"/>
              <w:rPr>
                <w:color w:val="002060"/>
              </w:rPr>
            </w:pPr>
            <w:r w:rsidRPr="0077735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7AA5F" w14:textId="77777777" w:rsidR="0077735C" w:rsidRPr="0077735C" w:rsidRDefault="0077735C" w:rsidP="00265CB7">
            <w:pPr>
              <w:pStyle w:val="headertabella0"/>
              <w:rPr>
                <w:color w:val="002060"/>
              </w:rPr>
            </w:pPr>
            <w:r w:rsidRPr="0077735C">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FDE7F" w14:textId="77777777" w:rsidR="0077735C" w:rsidRPr="0077735C" w:rsidRDefault="0077735C" w:rsidP="00265CB7">
            <w:pPr>
              <w:pStyle w:val="headertabella0"/>
              <w:rPr>
                <w:color w:val="002060"/>
              </w:rPr>
            </w:pPr>
            <w:r w:rsidRPr="0077735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77BC4" w14:textId="77777777" w:rsidR="0077735C" w:rsidRPr="0077735C" w:rsidRDefault="0077735C" w:rsidP="00265CB7">
            <w:pPr>
              <w:pStyle w:val="headertabella0"/>
              <w:rPr>
                <w:color w:val="002060"/>
              </w:rPr>
            </w:pPr>
            <w:r w:rsidRPr="0077735C">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3C893" w14:textId="77777777" w:rsidR="0077735C" w:rsidRPr="0077735C" w:rsidRDefault="0077735C" w:rsidP="00265CB7">
            <w:pPr>
              <w:pStyle w:val="headertabella0"/>
              <w:rPr>
                <w:color w:val="002060"/>
              </w:rPr>
            </w:pPr>
            <w:r w:rsidRPr="0077735C">
              <w:rPr>
                <w:color w:val="002060"/>
              </w:rPr>
              <w:t>Impianto</w:t>
            </w:r>
          </w:p>
        </w:tc>
      </w:tr>
      <w:tr w:rsidR="0077735C" w:rsidRPr="0077735C" w14:paraId="1052C5B3" w14:textId="77777777" w:rsidTr="0077735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7EC0E" w14:textId="77777777" w:rsidR="0077735C" w:rsidRPr="0077735C" w:rsidRDefault="0077735C" w:rsidP="00265CB7">
            <w:pPr>
              <w:pStyle w:val="rowtabella0"/>
              <w:rPr>
                <w:color w:val="002060"/>
                <w:highlight w:val="yellow"/>
              </w:rPr>
            </w:pPr>
            <w:r w:rsidRPr="0077735C">
              <w:rPr>
                <w:color w:val="002060"/>
                <w:highlight w:val="yellow"/>
              </w:rPr>
              <w:t>13/05/2024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7C3AE" w14:textId="77777777" w:rsidR="0077735C" w:rsidRPr="0077735C" w:rsidRDefault="0077735C" w:rsidP="00265CB7">
            <w:pPr>
              <w:pStyle w:val="rowtabella0"/>
              <w:jc w:val="center"/>
              <w:rPr>
                <w:color w:val="002060"/>
                <w:highlight w:val="yellow"/>
              </w:rPr>
            </w:pPr>
            <w:r w:rsidRPr="0077735C">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AC7F2" w14:textId="77777777" w:rsidR="0077735C" w:rsidRPr="0077735C" w:rsidRDefault="0077735C" w:rsidP="00265CB7">
            <w:pPr>
              <w:pStyle w:val="rowtabella0"/>
              <w:rPr>
                <w:color w:val="002060"/>
                <w:highlight w:val="yellow"/>
              </w:rPr>
            </w:pPr>
            <w:r w:rsidRPr="0077735C">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571AB" w14:textId="77777777" w:rsidR="0077735C" w:rsidRPr="0077735C" w:rsidRDefault="0077735C" w:rsidP="00265CB7">
            <w:pPr>
              <w:pStyle w:val="rowtabella0"/>
              <w:rPr>
                <w:color w:val="002060"/>
                <w:highlight w:val="yellow"/>
              </w:rPr>
            </w:pPr>
            <w:r w:rsidRPr="0077735C">
              <w:rPr>
                <w:color w:val="002060"/>
                <w:highlight w:val="yellow"/>
              </w:rPr>
              <w:t>CARISSIMI 2016 sq..</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69665" w14:textId="77777777" w:rsidR="0077735C" w:rsidRPr="0077735C" w:rsidRDefault="0077735C" w:rsidP="00265CB7">
            <w:pPr>
              <w:pStyle w:val="rowtabella0"/>
              <w:rPr>
                <w:color w:val="002060"/>
              </w:rPr>
            </w:pPr>
            <w:r w:rsidRPr="0077735C">
              <w:rPr>
                <w:color w:val="002060"/>
              </w:rPr>
              <w:t>11/05/2024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48266" w14:textId="77777777" w:rsidR="0077735C" w:rsidRPr="0077735C" w:rsidRDefault="0077735C" w:rsidP="00265CB7">
            <w:pPr>
              <w:pStyle w:val="rowtabella0"/>
              <w:jc w:val="center"/>
              <w:rPr>
                <w:color w:val="002060"/>
              </w:rPr>
            </w:pPr>
            <w:r w:rsidRPr="0077735C">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B577F" w14:textId="77777777" w:rsidR="0077735C" w:rsidRPr="0077735C" w:rsidRDefault="0077735C" w:rsidP="00265CB7">
            <w:pPr>
              <w:pStyle w:val="rowtabella0"/>
              <w:jc w:val="center"/>
              <w:rPr>
                <w:color w:val="002060"/>
              </w:rPr>
            </w:pPr>
            <w:r w:rsidRPr="0077735C">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8982E" w14:textId="77777777" w:rsidR="0077735C" w:rsidRPr="0077735C" w:rsidRDefault="0077735C" w:rsidP="00265CB7">
            <w:pPr>
              <w:rPr>
                <w:color w:val="002060"/>
              </w:rPr>
            </w:pPr>
          </w:p>
        </w:tc>
      </w:tr>
    </w:tbl>
    <w:p w14:paraId="27DF3218" w14:textId="77777777" w:rsidR="0077735C" w:rsidRPr="0077735C" w:rsidRDefault="0077735C" w:rsidP="0077735C">
      <w:pPr>
        <w:pStyle w:val="breakline"/>
        <w:rPr>
          <w:rFonts w:eastAsiaTheme="minorEastAsia"/>
          <w:color w:val="002060"/>
        </w:rPr>
      </w:pPr>
    </w:p>
    <w:p w14:paraId="38918FD2" w14:textId="77777777" w:rsidR="0077735C" w:rsidRPr="0077735C" w:rsidRDefault="0077735C" w:rsidP="0077735C">
      <w:pPr>
        <w:pStyle w:val="breakline"/>
        <w:rPr>
          <w:color w:val="002060"/>
        </w:rPr>
      </w:pPr>
    </w:p>
    <w:p w14:paraId="4347419B" w14:textId="77777777" w:rsidR="0077735C" w:rsidRPr="0077735C" w:rsidRDefault="0077735C" w:rsidP="0077735C">
      <w:pPr>
        <w:pStyle w:val="titoloprinc0"/>
        <w:rPr>
          <w:color w:val="002060"/>
        </w:rPr>
      </w:pPr>
      <w:r w:rsidRPr="0077735C">
        <w:rPr>
          <w:color w:val="002060"/>
        </w:rPr>
        <w:t>RISULTATI</w:t>
      </w:r>
    </w:p>
    <w:p w14:paraId="1FACBABE" w14:textId="77777777" w:rsidR="0077735C" w:rsidRPr="0077735C" w:rsidRDefault="0077735C" w:rsidP="0077735C">
      <w:pPr>
        <w:pStyle w:val="breakline"/>
        <w:rPr>
          <w:color w:val="002060"/>
        </w:rPr>
      </w:pPr>
    </w:p>
    <w:p w14:paraId="4084BFEC" w14:textId="77777777" w:rsidR="0077735C" w:rsidRPr="0077735C" w:rsidRDefault="0077735C" w:rsidP="0077735C">
      <w:pPr>
        <w:pStyle w:val="sottotitolocampionato10"/>
        <w:rPr>
          <w:color w:val="002060"/>
        </w:rPr>
      </w:pPr>
      <w:r w:rsidRPr="0077735C">
        <w:rPr>
          <w:color w:val="002060"/>
        </w:rPr>
        <w:t>RISULTATI UFFICIALI GARE DEL 04/05/2024</w:t>
      </w:r>
    </w:p>
    <w:p w14:paraId="5F6E40C4" w14:textId="77777777" w:rsidR="0077735C" w:rsidRPr="0077735C" w:rsidRDefault="0077735C" w:rsidP="0077735C">
      <w:pPr>
        <w:pStyle w:val="sottotitolocampionato20"/>
        <w:spacing w:before="0" w:beforeAutospacing="0" w:after="0" w:afterAutospacing="0"/>
        <w:rPr>
          <w:rFonts w:ascii="Arial" w:hAnsi="Arial" w:cs="Arial"/>
          <w:color w:val="002060"/>
          <w:sz w:val="20"/>
          <w:szCs w:val="20"/>
        </w:rPr>
      </w:pPr>
      <w:r w:rsidRPr="0077735C">
        <w:rPr>
          <w:rFonts w:ascii="Arial" w:hAnsi="Arial" w:cs="Arial"/>
          <w:color w:val="002060"/>
          <w:sz w:val="20"/>
          <w:szCs w:val="20"/>
        </w:rPr>
        <w:t>Si trascrivono qui di seguito i risultati ufficiali delle gare disputate</w:t>
      </w:r>
    </w:p>
    <w:p w14:paraId="4F6C7B4C" w14:textId="77777777" w:rsidR="0077735C" w:rsidRPr="0077735C" w:rsidRDefault="0077735C" w:rsidP="0077735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7735C" w:rsidRPr="0077735C" w14:paraId="2B1DD5BA" w14:textId="77777777" w:rsidTr="00265CB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7735C" w:rsidRPr="0077735C" w14:paraId="43495135" w14:textId="77777777" w:rsidTr="00265C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2E7F5" w14:textId="77777777" w:rsidR="0077735C" w:rsidRPr="0077735C" w:rsidRDefault="0077735C" w:rsidP="00265CB7">
                  <w:pPr>
                    <w:pStyle w:val="headertabella0"/>
                    <w:rPr>
                      <w:color w:val="002060"/>
                    </w:rPr>
                  </w:pPr>
                  <w:r w:rsidRPr="0077735C">
                    <w:rPr>
                      <w:color w:val="002060"/>
                    </w:rPr>
                    <w:t>GIRONE A - 4 Giornata - A</w:t>
                  </w:r>
                </w:p>
              </w:tc>
            </w:tr>
            <w:tr w:rsidR="0077735C" w:rsidRPr="0077735C" w14:paraId="38DE6628" w14:textId="77777777" w:rsidTr="00265C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BD48B9" w14:textId="77777777" w:rsidR="0077735C" w:rsidRPr="0077735C" w:rsidRDefault="0077735C" w:rsidP="00265CB7">
                  <w:pPr>
                    <w:pStyle w:val="rowtabella0"/>
                    <w:rPr>
                      <w:color w:val="002060"/>
                    </w:rPr>
                  </w:pPr>
                  <w:r w:rsidRPr="0077735C">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BE5AD" w14:textId="77777777" w:rsidR="0077735C" w:rsidRPr="0077735C" w:rsidRDefault="0077735C" w:rsidP="00265CB7">
                  <w:pPr>
                    <w:pStyle w:val="rowtabella0"/>
                    <w:rPr>
                      <w:color w:val="002060"/>
                    </w:rPr>
                  </w:pPr>
                  <w:r w:rsidRPr="0077735C">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C72371" w14:textId="77777777" w:rsidR="0077735C" w:rsidRPr="0077735C" w:rsidRDefault="0077735C" w:rsidP="00265CB7">
                  <w:pPr>
                    <w:pStyle w:val="rowtabella0"/>
                    <w:jc w:val="center"/>
                    <w:rPr>
                      <w:color w:val="002060"/>
                    </w:rPr>
                  </w:pPr>
                  <w:r w:rsidRPr="0077735C">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A7A129" w14:textId="77777777" w:rsidR="0077735C" w:rsidRPr="0077735C" w:rsidRDefault="0077735C" w:rsidP="00265CB7">
                  <w:pPr>
                    <w:pStyle w:val="rowtabella0"/>
                    <w:jc w:val="center"/>
                    <w:rPr>
                      <w:color w:val="002060"/>
                    </w:rPr>
                  </w:pPr>
                  <w:r w:rsidRPr="0077735C">
                    <w:rPr>
                      <w:color w:val="002060"/>
                    </w:rPr>
                    <w:t> </w:t>
                  </w:r>
                </w:p>
              </w:tc>
            </w:tr>
            <w:tr w:rsidR="0077735C" w:rsidRPr="0077735C" w14:paraId="48EF4CFF" w14:textId="77777777" w:rsidTr="00265C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01D237" w14:textId="77777777" w:rsidR="0077735C" w:rsidRPr="0077735C" w:rsidRDefault="0077735C" w:rsidP="00265CB7">
                  <w:pPr>
                    <w:pStyle w:val="rowtabella0"/>
                    <w:rPr>
                      <w:color w:val="002060"/>
                    </w:rPr>
                  </w:pPr>
                  <w:r w:rsidRPr="0077735C">
                    <w:rPr>
                      <w:color w:val="002060"/>
                    </w:rPr>
                    <w:t>(2) 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EA5EF9" w14:textId="77777777" w:rsidR="0077735C" w:rsidRPr="0077735C" w:rsidRDefault="0077735C" w:rsidP="00265CB7">
                  <w:pPr>
                    <w:pStyle w:val="rowtabella0"/>
                    <w:rPr>
                      <w:color w:val="002060"/>
                    </w:rPr>
                  </w:pPr>
                  <w:r w:rsidRPr="0077735C">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4A4BE0" w14:textId="77777777" w:rsidR="0077735C" w:rsidRPr="0077735C" w:rsidRDefault="0077735C" w:rsidP="00265CB7">
                  <w:pPr>
                    <w:pStyle w:val="rowtabella0"/>
                    <w:jc w:val="center"/>
                    <w:rPr>
                      <w:color w:val="002060"/>
                    </w:rPr>
                  </w:pPr>
                  <w:r w:rsidRPr="0077735C">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4DACEA" w14:textId="77777777" w:rsidR="0077735C" w:rsidRPr="0077735C" w:rsidRDefault="0077735C" w:rsidP="00265CB7">
                  <w:pPr>
                    <w:pStyle w:val="rowtabella0"/>
                    <w:jc w:val="center"/>
                    <w:rPr>
                      <w:color w:val="002060"/>
                    </w:rPr>
                  </w:pPr>
                  <w:r w:rsidRPr="0077735C">
                    <w:rPr>
                      <w:color w:val="002060"/>
                    </w:rPr>
                    <w:t> </w:t>
                  </w:r>
                </w:p>
              </w:tc>
            </w:tr>
            <w:tr w:rsidR="0077735C" w:rsidRPr="0077735C" w14:paraId="21335D2E" w14:textId="77777777" w:rsidTr="00265C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69B120" w14:textId="77777777" w:rsidR="0077735C" w:rsidRPr="0077735C" w:rsidRDefault="0077735C" w:rsidP="00265CB7">
                  <w:pPr>
                    <w:pStyle w:val="rowtabella0"/>
                    <w:rPr>
                      <w:color w:val="002060"/>
                    </w:rPr>
                  </w:pPr>
                  <w:r w:rsidRPr="0077735C">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BCCDFA" w14:textId="77777777" w:rsidR="0077735C" w:rsidRPr="0077735C" w:rsidRDefault="0077735C" w:rsidP="00265CB7">
                  <w:pPr>
                    <w:pStyle w:val="rowtabella0"/>
                    <w:rPr>
                      <w:color w:val="002060"/>
                    </w:rPr>
                  </w:pPr>
                  <w:r w:rsidRPr="0077735C">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36AFE2" w14:textId="77777777" w:rsidR="0077735C" w:rsidRPr="0077735C" w:rsidRDefault="0077735C" w:rsidP="00265CB7">
                  <w:pPr>
                    <w:pStyle w:val="rowtabella0"/>
                    <w:jc w:val="center"/>
                    <w:rPr>
                      <w:color w:val="002060"/>
                    </w:rPr>
                  </w:pPr>
                  <w:r w:rsidRPr="0077735C">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06568E" w14:textId="77777777" w:rsidR="0077735C" w:rsidRPr="0077735C" w:rsidRDefault="0077735C" w:rsidP="00265CB7">
                  <w:pPr>
                    <w:pStyle w:val="rowtabella0"/>
                    <w:jc w:val="center"/>
                    <w:rPr>
                      <w:color w:val="002060"/>
                    </w:rPr>
                  </w:pPr>
                  <w:r w:rsidRPr="0077735C">
                    <w:rPr>
                      <w:color w:val="002060"/>
                    </w:rPr>
                    <w:t> </w:t>
                  </w:r>
                </w:p>
              </w:tc>
            </w:tr>
            <w:tr w:rsidR="0077735C" w:rsidRPr="0077735C" w14:paraId="611981CB" w14:textId="77777777" w:rsidTr="00265C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8A6E26" w14:textId="77777777" w:rsidR="0077735C" w:rsidRPr="0077735C" w:rsidRDefault="0077735C" w:rsidP="00265CB7">
                  <w:pPr>
                    <w:pStyle w:val="rowtabella0"/>
                    <w:rPr>
                      <w:color w:val="002060"/>
                    </w:rPr>
                  </w:pPr>
                  <w:r w:rsidRPr="0077735C">
                    <w:rPr>
                      <w:color w:val="002060"/>
                    </w:rPr>
                    <w:t>CARISSIMI 2016 sq..</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B089BD" w14:textId="77777777" w:rsidR="0077735C" w:rsidRPr="0077735C" w:rsidRDefault="0077735C" w:rsidP="00265CB7">
                  <w:pPr>
                    <w:pStyle w:val="rowtabella0"/>
                    <w:rPr>
                      <w:color w:val="002060"/>
                    </w:rPr>
                  </w:pPr>
                  <w:r w:rsidRPr="0077735C">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A0DAA4" w14:textId="77777777" w:rsidR="0077735C" w:rsidRPr="0077735C" w:rsidRDefault="0077735C" w:rsidP="00265CB7">
                  <w:pPr>
                    <w:pStyle w:val="rowtabella0"/>
                    <w:jc w:val="center"/>
                    <w:rPr>
                      <w:color w:val="002060"/>
                    </w:rPr>
                  </w:pPr>
                  <w:r w:rsidRPr="0077735C">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F0D49D" w14:textId="77777777" w:rsidR="0077735C" w:rsidRPr="0077735C" w:rsidRDefault="0077735C" w:rsidP="00265CB7">
                  <w:pPr>
                    <w:pStyle w:val="rowtabella0"/>
                    <w:jc w:val="center"/>
                    <w:rPr>
                      <w:color w:val="002060"/>
                    </w:rPr>
                  </w:pPr>
                  <w:r w:rsidRPr="0077735C">
                    <w:rPr>
                      <w:color w:val="002060"/>
                    </w:rPr>
                    <w:t> </w:t>
                  </w:r>
                </w:p>
              </w:tc>
            </w:tr>
            <w:tr w:rsidR="0077735C" w:rsidRPr="0077735C" w14:paraId="090491A3" w14:textId="77777777" w:rsidTr="00265C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954534" w14:textId="77777777" w:rsidR="0077735C" w:rsidRPr="0077735C" w:rsidRDefault="0077735C" w:rsidP="00265CB7">
                  <w:pPr>
                    <w:pStyle w:val="rowtabella0"/>
                    <w:rPr>
                      <w:color w:val="002060"/>
                    </w:rPr>
                  </w:pPr>
                  <w:r w:rsidRPr="0077735C">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8CAA6B" w14:textId="77777777" w:rsidR="0077735C" w:rsidRPr="0077735C" w:rsidRDefault="0077735C" w:rsidP="00265CB7">
                  <w:pPr>
                    <w:pStyle w:val="rowtabella0"/>
                    <w:rPr>
                      <w:color w:val="002060"/>
                    </w:rPr>
                  </w:pPr>
                  <w:r w:rsidRPr="0077735C">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728C23" w14:textId="77777777" w:rsidR="0077735C" w:rsidRPr="0077735C" w:rsidRDefault="0077735C" w:rsidP="00265CB7">
                  <w:pPr>
                    <w:pStyle w:val="rowtabella0"/>
                    <w:jc w:val="center"/>
                    <w:rPr>
                      <w:color w:val="002060"/>
                    </w:rPr>
                  </w:pPr>
                  <w:r w:rsidRPr="0077735C">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76D636" w14:textId="77777777" w:rsidR="0077735C" w:rsidRPr="0077735C" w:rsidRDefault="0077735C" w:rsidP="00265CB7">
                  <w:pPr>
                    <w:pStyle w:val="rowtabella0"/>
                    <w:jc w:val="center"/>
                    <w:rPr>
                      <w:color w:val="002060"/>
                    </w:rPr>
                  </w:pPr>
                  <w:r w:rsidRPr="0077735C">
                    <w:rPr>
                      <w:color w:val="002060"/>
                    </w:rPr>
                    <w:t> </w:t>
                  </w:r>
                </w:p>
              </w:tc>
            </w:tr>
            <w:tr w:rsidR="0077735C" w:rsidRPr="0077735C" w14:paraId="0F164B90" w14:textId="77777777" w:rsidTr="00265C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53E0A7" w14:textId="77777777" w:rsidR="0077735C" w:rsidRPr="0077735C" w:rsidRDefault="0077735C" w:rsidP="00265CB7">
                  <w:pPr>
                    <w:pStyle w:val="rowtabella0"/>
                    <w:rPr>
                      <w:color w:val="002060"/>
                    </w:rPr>
                  </w:pPr>
                  <w:r w:rsidRPr="0077735C">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DE1041" w14:textId="77777777" w:rsidR="0077735C" w:rsidRPr="0077735C" w:rsidRDefault="0077735C" w:rsidP="00265CB7">
                  <w:pPr>
                    <w:pStyle w:val="rowtabella0"/>
                    <w:rPr>
                      <w:color w:val="002060"/>
                    </w:rPr>
                  </w:pPr>
                  <w:r w:rsidRPr="0077735C">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226030" w14:textId="77777777" w:rsidR="0077735C" w:rsidRPr="0077735C" w:rsidRDefault="0077735C" w:rsidP="00265CB7">
                  <w:pPr>
                    <w:pStyle w:val="rowtabella0"/>
                    <w:jc w:val="center"/>
                    <w:rPr>
                      <w:color w:val="002060"/>
                    </w:rPr>
                  </w:pPr>
                  <w:r w:rsidRPr="0077735C">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D0CB5C" w14:textId="77777777" w:rsidR="0077735C" w:rsidRPr="0077735C" w:rsidRDefault="0077735C" w:rsidP="00265CB7">
                  <w:pPr>
                    <w:pStyle w:val="rowtabella0"/>
                    <w:jc w:val="center"/>
                    <w:rPr>
                      <w:color w:val="002060"/>
                    </w:rPr>
                  </w:pPr>
                  <w:r w:rsidRPr="0077735C">
                    <w:rPr>
                      <w:color w:val="002060"/>
                    </w:rPr>
                    <w:t> </w:t>
                  </w:r>
                </w:p>
              </w:tc>
            </w:tr>
            <w:tr w:rsidR="0077735C" w:rsidRPr="0077735C" w14:paraId="60BEF061" w14:textId="77777777" w:rsidTr="00265C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5D7D32" w14:textId="77777777" w:rsidR="0077735C" w:rsidRPr="0077735C" w:rsidRDefault="0077735C" w:rsidP="00265CB7">
                  <w:pPr>
                    <w:pStyle w:val="rowtabella0"/>
                    <w:rPr>
                      <w:color w:val="002060"/>
                    </w:rPr>
                  </w:pPr>
                  <w:r w:rsidRPr="0077735C">
                    <w:rPr>
                      <w:color w:val="002060"/>
                    </w:rPr>
                    <w:t>(1) 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98D59C" w14:textId="77777777" w:rsidR="0077735C" w:rsidRPr="0077735C" w:rsidRDefault="0077735C" w:rsidP="00265CB7">
                  <w:pPr>
                    <w:pStyle w:val="rowtabella0"/>
                    <w:rPr>
                      <w:color w:val="002060"/>
                    </w:rPr>
                  </w:pPr>
                  <w:r w:rsidRPr="0077735C">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479178" w14:textId="77777777" w:rsidR="0077735C" w:rsidRPr="0077735C" w:rsidRDefault="0077735C" w:rsidP="00265CB7">
                  <w:pPr>
                    <w:pStyle w:val="rowtabella0"/>
                    <w:jc w:val="center"/>
                    <w:rPr>
                      <w:color w:val="002060"/>
                    </w:rPr>
                  </w:pPr>
                  <w:r w:rsidRPr="0077735C">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A49397" w14:textId="77777777" w:rsidR="0077735C" w:rsidRPr="0077735C" w:rsidRDefault="0077735C" w:rsidP="00265CB7">
                  <w:pPr>
                    <w:pStyle w:val="rowtabella0"/>
                    <w:jc w:val="center"/>
                    <w:rPr>
                      <w:color w:val="002060"/>
                    </w:rPr>
                  </w:pPr>
                  <w:r w:rsidRPr="0077735C">
                    <w:rPr>
                      <w:color w:val="002060"/>
                    </w:rPr>
                    <w:t> </w:t>
                  </w:r>
                </w:p>
              </w:tc>
            </w:tr>
            <w:tr w:rsidR="0077735C" w:rsidRPr="0077735C" w14:paraId="2318D875" w14:textId="77777777" w:rsidTr="00265C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18A1FE" w14:textId="77777777" w:rsidR="0077735C" w:rsidRPr="0077735C" w:rsidRDefault="0077735C" w:rsidP="00265CB7">
                  <w:pPr>
                    <w:pStyle w:val="rowtabella0"/>
                    <w:rPr>
                      <w:color w:val="002060"/>
                    </w:rPr>
                  </w:pPr>
                  <w:r w:rsidRPr="0077735C">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B3E35" w14:textId="77777777" w:rsidR="0077735C" w:rsidRPr="0077735C" w:rsidRDefault="0077735C" w:rsidP="00265CB7">
                  <w:pPr>
                    <w:pStyle w:val="rowtabella0"/>
                    <w:rPr>
                      <w:color w:val="002060"/>
                    </w:rPr>
                  </w:pPr>
                  <w:r w:rsidRPr="0077735C">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5E1BD2" w14:textId="77777777" w:rsidR="0077735C" w:rsidRPr="0077735C" w:rsidRDefault="0077735C" w:rsidP="00265CB7">
                  <w:pPr>
                    <w:pStyle w:val="rowtabella0"/>
                    <w:jc w:val="center"/>
                    <w:rPr>
                      <w:color w:val="002060"/>
                    </w:rPr>
                  </w:pPr>
                  <w:r w:rsidRPr="0077735C">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E1358" w14:textId="77777777" w:rsidR="0077735C" w:rsidRPr="0077735C" w:rsidRDefault="0077735C" w:rsidP="00265CB7">
                  <w:pPr>
                    <w:pStyle w:val="rowtabella0"/>
                    <w:jc w:val="center"/>
                    <w:rPr>
                      <w:color w:val="002060"/>
                    </w:rPr>
                  </w:pPr>
                  <w:r w:rsidRPr="0077735C">
                    <w:rPr>
                      <w:color w:val="002060"/>
                    </w:rPr>
                    <w:t> </w:t>
                  </w:r>
                </w:p>
              </w:tc>
            </w:tr>
            <w:tr w:rsidR="0077735C" w:rsidRPr="0077735C" w14:paraId="043F03F1" w14:textId="77777777" w:rsidTr="00265CB7">
              <w:tc>
                <w:tcPr>
                  <w:tcW w:w="4700" w:type="dxa"/>
                  <w:gridSpan w:val="4"/>
                  <w:tcBorders>
                    <w:top w:val="nil"/>
                    <w:left w:val="nil"/>
                    <w:bottom w:val="nil"/>
                    <w:right w:val="nil"/>
                  </w:tcBorders>
                  <w:tcMar>
                    <w:top w:w="20" w:type="dxa"/>
                    <w:left w:w="20" w:type="dxa"/>
                    <w:bottom w:w="20" w:type="dxa"/>
                    <w:right w:w="20" w:type="dxa"/>
                  </w:tcMar>
                  <w:vAlign w:val="center"/>
                  <w:hideMark/>
                </w:tcPr>
                <w:p w14:paraId="0B34D0E8" w14:textId="77777777" w:rsidR="0077735C" w:rsidRPr="0077735C" w:rsidRDefault="0077735C" w:rsidP="00265CB7">
                  <w:pPr>
                    <w:pStyle w:val="rowtabella0"/>
                    <w:rPr>
                      <w:color w:val="002060"/>
                    </w:rPr>
                  </w:pPr>
                  <w:r w:rsidRPr="0077735C">
                    <w:rPr>
                      <w:color w:val="002060"/>
                    </w:rPr>
                    <w:t>(1) - disputata il 05/05/2024</w:t>
                  </w:r>
                </w:p>
              </w:tc>
            </w:tr>
            <w:tr w:rsidR="0077735C" w:rsidRPr="0077735C" w14:paraId="4FC2C5C5" w14:textId="77777777" w:rsidTr="00265CB7">
              <w:tc>
                <w:tcPr>
                  <w:tcW w:w="4700" w:type="dxa"/>
                  <w:gridSpan w:val="4"/>
                  <w:tcBorders>
                    <w:top w:val="nil"/>
                    <w:left w:val="nil"/>
                    <w:bottom w:val="nil"/>
                    <w:right w:val="nil"/>
                  </w:tcBorders>
                  <w:tcMar>
                    <w:top w:w="20" w:type="dxa"/>
                    <w:left w:w="20" w:type="dxa"/>
                    <w:bottom w:w="20" w:type="dxa"/>
                    <w:right w:w="20" w:type="dxa"/>
                  </w:tcMar>
                  <w:vAlign w:val="center"/>
                  <w:hideMark/>
                </w:tcPr>
                <w:p w14:paraId="0086D5C0" w14:textId="77777777" w:rsidR="0077735C" w:rsidRPr="0077735C" w:rsidRDefault="0077735C" w:rsidP="00265CB7">
                  <w:pPr>
                    <w:pStyle w:val="rowtabella0"/>
                    <w:rPr>
                      <w:color w:val="002060"/>
                    </w:rPr>
                  </w:pPr>
                  <w:r w:rsidRPr="0077735C">
                    <w:rPr>
                      <w:color w:val="002060"/>
                    </w:rPr>
                    <w:t>(2) - disputata il 03/05/2024</w:t>
                  </w:r>
                </w:p>
              </w:tc>
            </w:tr>
          </w:tbl>
          <w:p w14:paraId="7E29F80C" w14:textId="77777777" w:rsidR="0077735C" w:rsidRPr="0077735C" w:rsidRDefault="0077735C" w:rsidP="00265CB7">
            <w:pPr>
              <w:rPr>
                <w:color w:val="002060"/>
              </w:rPr>
            </w:pPr>
          </w:p>
        </w:tc>
      </w:tr>
    </w:tbl>
    <w:p w14:paraId="329D13AB" w14:textId="77777777" w:rsidR="0077735C" w:rsidRPr="0077735C" w:rsidRDefault="0077735C" w:rsidP="0077735C">
      <w:pPr>
        <w:pStyle w:val="breakline"/>
        <w:rPr>
          <w:rFonts w:eastAsiaTheme="minorEastAsia"/>
          <w:color w:val="002060"/>
        </w:rPr>
      </w:pPr>
    </w:p>
    <w:p w14:paraId="4F084B75" w14:textId="77777777" w:rsidR="0077735C" w:rsidRPr="0077735C" w:rsidRDefault="0077735C" w:rsidP="0077735C">
      <w:pPr>
        <w:pStyle w:val="breakline"/>
        <w:rPr>
          <w:color w:val="002060"/>
        </w:rPr>
      </w:pPr>
    </w:p>
    <w:p w14:paraId="0C439429" w14:textId="77777777" w:rsidR="0077735C" w:rsidRPr="0077735C" w:rsidRDefault="0077735C" w:rsidP="0077735C">
      <w:pPr>
        <w:pStyle w:val="titoloprinc0"/>
        <w:rPr>
          <w:color w:val="002060"/>
        </w:rPr>
      </w:pPr>
      <w:r w:rsidRPr="0077735C">
        <w:rPr>
          <w:color w:val="002060"/>
        </w:rPr>
        <w:t>GIUDICE SPORTIVO</w:t>
      </w:r>
    </w:p>
    <w:p w14:paraId="17979568" w14:textId="77777777" w:rsidR="0077735C" w:rsidRPr="0077735C" w:rsidRDefault="0077735C" w:rsidP="0077735C">
      <w:pPr>
        <w:pStyle w:val="diffida"/>
        <w:rPr>
          <w:color w:val="002060"/>
        </w:rPr>
      </w:pPr>
      <w:r w:rsidRPr="0077735C">
        <w:rPr>
          <w:color w:val="002060"/>
        </w:rPr>
        <w:t>Il Giudice Sportivo Avv. Agnese Lazzaretti, con l'assistenza del segretario Angelo Castellana, nella seduta del 08/05/2024, ha adottato le decisioni che di seguito integralmente si riportano:</w:t>
      </w:r>
    </w:p>
    <w:p w14:paraId="2D4B6636" w14:textId="77777777" w:rsidR="0077735C" w:rsidRPr="0077735C" w:rsidRDefault="0077735C" w:rsidP="0077735C">
      <w:pPr>
        <w:pStyle w:val="titolo10"/>
        <w:rPr>
          <w:color w:val="002060"/>
        </w:rPr>
      </w:pPr>
      <w:r w:rsidRPr="0077735C">
        <w:rPr>
          <w:color w:val="002060"/>
        </w:rPr>
        <w:t xml:space="preserve">GARE DEL 4/ 5/2024 </w:t>
      </w:r>
    </w:p>
    <w:p w14:paraId="409CFEA2" w14:textId="77777777" w:rsidR="0077735C" w:rsidRPr="0077735C" w:rsidRDefault="0077735C" w:rsidP="0077735C">
      <w:pPr>
        <w:pStyle w:val="titolo7a"/>
        <w:rPr>
          <w:color w:val="002060"/>
        </w:rPr>
      </w:pPr>
      <w:r w:rsidRPr="0077735C">
        <w:rPr>
          <w:color w:val="002060"/>
        </w:rPr>
        <w:t xml:space="preserve">PROVVEDIMENTI DISCIPLINARI </w:t>
      </w:r>
    </w:p>
    <w:p w14:paraId="61E15E99" w14:textId="77777777" w:rsidR="0077735C" w:rsidRPr="0077735C" w:rsidRDefault="0077735C" w:rsidP="0077735C">
      <w:pPr>
        <w:pStyle w:val="titolo7b0"/>
        <w:rPr>
          <w:color w:val="002060"/>
        </w:rPr>
      </w:pPr>
      <w:r w:rsidRPr="0077735C">
        <w:rPr>
          <w:color w:val="002060"/>
        </w:rPr>
        <w:t xml:space="preserve">In base alle risultanze degli atti ufficiali sono state deliberate le seguenti sanzioni disciplinari. </w:t>
      </w:r>
    </w:p>
    <w:p w14:paraId="1DF6F3F1" w14:textId="77777777" w:rsidR="0077735C" w:rsidRPr="0077735C" w:rsidRDefault="0077735C" w:rsidP="0077735C">
      <w:pPr>
        <w:pStyle w:val="titolo30"/>
        <w:rPr>
          <w:color w:val="002060"/>
        </w:rPr>
      </w:pPr>
      <w:r w:rsidRPr="0077735C">
        <w:rPr>
          <w:color w:val="002060"/>
        </w:rPr>
        <w:t xml:space="preserve">SOCIETA' </w:t>
      </w:r>
    </w:p>
    <w:p w14:paraId="25F92EA8" w14:textId="77777777" w:rsidR="0077735C" w:rsidRPr="0077735C" w:rsidRDefault="0077735C" w:rsidP="0077735C">
      <w:pPr>
        <w:pStyle w:val="titolo20"/>
        <w:rPr>
          <w:color w:val="002060"/>
        </w:rPr>
      </w:pPr>
      <w:r w:rsidRPr="0077735C">
        <w:rPr>
          <w:color w:val="002060"/>
        </w:rPr>
        <w:t xml:space="preserve">AMMENDA </w:t>
      </w:r>
    </w:p>
    <w:p w14:paraId="637FAF28" w14:textId="77777777" w:rsidR="0077735C" w:rsidRPr="0077735C" w:rsidRDefault="0077735C" w:rsidP="0077735C">
      <w:pPr>
        <w:pStyle w:val="diffida"/>
        <w:spacing w:before="80" w:beforeAutospacing="0" w:after="40" w:afterAutospacing="0"/>
        <w:jc w:val="left"/>
        <w:rPr>
          <w:color w:val="002060"/>
        </w:rPr>
      </w:pPr>
      <w:r w:rsidRPr="0077735C">
        <w:rPr>
          <w:color w:val="002060"/>
        </w:rPr>
        <w:t xml:space="preserve">Euro 100,00 CARISSIMI 2016 sq.. </w:t>
      </w:r>
      <w:r w:rsidRPr="0077735C">
        <w:rPr>
          <w:color w:val="002060"/>
        </w:rPr>
        <w:br/>
        <w:t xml:space="preserve">Per avere i propri sostenitori lanciato in campo petardi e per avere gli stessi provato ad entrare nello spogliatoio dei giocatori della squadra di casa al fine di schernirli per il risultato ottenuto. </w:t>
      </w:r>
    </w:p>
    <w:p w14:paraId="346F805A" w14:textId="77777777" w:rsidR="0077735C" w:rsidRPr="0077735C" w:rsidRDefault="0077735C" w:rsidP="0077735C">
      <w:pPr>
        <w:pStyle w:val="diffida"/>
        <w:spacing w:before="80" w:beforeAutospacing="0" w:after="40" w:afterAutospacing="0"/>
        <w:jc w:val="left"/>
        <w:rPr>
          <w:color w:val="002060"/>
        </w:rPr>
      </w:pPr>
      <w:r w:rsidRPr="0077735C">
        <w:rPr>
          <w:color w:val="002060"/>
        </w:rPr>
        <w:br/>
        <w:t xml:space="preserve">Euro 80,00 CARISSIMI 2016 sq.. </w:t>
      </w:r>
      <w:r w:rsidRPr="0077735C">
        <w:rPr>
          <w:color w:val="002060"/>
        </w:rPr>
        <w:br/>
        <w:t xml:space="preserve">Per comportamento offensivo del proprio pubblico nei confronti dell'arbitro. </w:t>
      </w:r>
    </w:p>
    <w:p w14:paraId="349BC8F9" w14:textId="77777777" w:rsidR="0077735C" w:rsidRPr="0077735C" w:rsidRDefault="0077735C" w:rsidP="0077735C">
      <w:pPr>
        <w:pStyle w:val="titolo30"/>
        <w:rPr>
          <w:color w:val="002060"/>
        </w:rPr>
      </w:pPr>
      <w:r w:rsidRPr="0077735C">
        <w:rPr>
          <w:color w:val="002060"/>
        </w:rPr>
        <w:t xml:space="preserve">CALCIATORI NON ESPULSI </w:t>
      </w:r>
    </w:p>
    <w:p w14:paraId="5779CED9" w14:textId="77777777" w:rsidR="0077735C" w:rsidRPr="0077735C" w:rsidRDefault="0077735C" w:rsidP="0077735C">
      <w:pPr>
        <w:pStyle w:val="titolo20"/>
        <w:rPr>
          <w:color w:val="002060"/>
        </w:rPr>
      </w:pPr>
      <w:r w:rsidRPr="0077735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735C" w:rsidRPr="0077735C" w14:paraId="68A41AD7" w14:textId="77777777" w:rsidTr="00265CB7">
        <w:tc>
          <w:tcPr>
            <w:tcW w:w="2200" w:type="dxa"/>
            <w:tcMar>
              <w:top w:w="20" w:type="dxa"/>
              <w:left w:w="20" w:type="dxa"/>
              <w:bottom w:w="20" w:type="dxa"/>
              <w:right w:w="20" w:type="dxa"/>
            </w:tcMar>
            <w:vAlign w:val="center"/>
            <w:hideMark/>
          </w:tcPr>
          <w:p w14:paraId="7701453A" w14:textId="77777777" w:rsidR="0077735C" w:rsidRPr="0077735C" w:rsidRDefault="0077735C" w:rsidP="00265CB7">
            <w:pPr>
              <w:pStyle w:val="movimento"/>
              <w:rPr>
                <w:color w:val="002060"/>
              </w:rPr>
            </w:pPr>
            <w:r w:rsidRPr="0077735C">
              <w:rPr>
                <w:color w:val="002060"/>
              </w:rPr>
              <w:t>DE ANGELIS EDOARDO</w:t>
            </w:r>
          </w:p>
        </w:tc>
        <w:tc>
          <w:tcPr>
            <w:tcW w:w="2200" w:type="dxa"/>
            <w:tcMar>
              <w:top w:w="20" w:type="dxa"/>
              <w:left w:w="20" w:type="dxa"/>
              <w:bottom w:w="20" w:type="dxa"/>
              <w:right w:w="20" w:type="dxa"/>
            </w:tcMar>
            <w:vAlign w:val="center"/>
            <w:hideMark/>
          </w:tcPr>
          <w:p w14:paraId="06C9BF94" w14:textId="77777777" w:rsidR="0077735C" w:rsidRPr="0077735C" w:rsidRDefault="0077735C" w:rsidP="00265CB7">
            <w:pPr>
              <w:pStyle w:val="movimento2"/>
              <w:rPr>
                <w:color w:val="002060"/>
              </w:rPr>
            </w:pPr>
            <w:r w:rsidRPr="0077735C">
              <w:rPr>
                <w:color w:val="002060"/>
              </w:rPr>
              <w:t xml:space="preserve">(TRE TORRI A.S.D.) </w:t>
            </w:r>
          </w:p>
        </w:tc>
        <w:tc>
          <w:tcPr>
            <w:tcW w:w="800" w:type="dxa"/>
            <w:tcMar>
              <w:top w:w="20" w:type="dxa"/>
              <w:left w:w="20" w:type="dxa"/>
              <w:bottom w:w="20" w:type="dxa"/>
              <w:right w:w="20" w:type="dxa"/>
            </w:tcMar>
            <w:vAlign w:val="center"/>
            <w:hideMark/>
          </w:tcPr>
          <w:p w14:paraId="04C74DD6"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6D01BFA4"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7721D98E" w14:textId="77777777" w:rsidR="0077735C" w:rsidRPr="0077735C" w:rsidRDefault="0077735C" w:rsidP="00265CB7">
            <w:pPr>
              <w:pStyle w:val="movimento2"/>
              <w:rPr>
                <w:color w:val="002060"/>
              </w:rPr>
            </w:pPr>
            <w:r w:rsidRPr="0077735C">
              <w:rPr>
                <w:color w:val="002060"/>
              </w:rPr>
              <w:t> </w:t>
            </w:r>
          </w:p>
        </w:tc>
      </w:tr>
    </w:tbl>
    <w:p w14:paraId="7AA6867D" w14:textId="77777777" w:rsidR="0077735C" w:rsidRPr="0077735C" w:rsidRDefault="0077735C" w:rsidP="0077735C">
      <w:pPr>
        <w:pStyle w:val="titolo20"/>
        <w:rPr>
          <w:rFonts w:eastAsiaTheme="minorEastAsia"/>
          <w:color w:val="002060"/>
        </w:rPr>
      </w:pPr>
      <w:r w:rsidRPr="0077735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735C" w:rsidRPr="0077735C" w14:paraId="2EC61022" w14:textId="77777777" w:rsidTr="00265CB7">
        <w:tc>
          <w:tcPr>
            <w:tcW w:w="2200" w:type="dxa"/>
            <w:tcMar>
              <w:top w:w="20" w:type="dxa"/>
              <w:left w:w="20" w:type="dxa"/>
              <w:bottom w:w="20" w:type="dxa"/>
              <w:right w:w="20" w:type="dxa"/>
            </w:tcMar>
            <w:vAlign w:val="center"/>
            <w:hideMark/>
          </w:tcPr>
          <w:p w14:paraId="61826830" w14:textId="77777777" w:rsidR="0077735C" w:rsidRPr="0077735C" w:rsidRDefault="0077735C" w:rsidP="00265CB7">
            <w:pPr>
              <w:pStyle w:val="movimento"/>
              <w:rPr>
                <w:color w:val="002060"/>
              </w:rPr>
            </w:pPr>
            <w:r w:rsidRPr="0077735C">
              <w:rPr>
                <w:color w:val="002060"/>
              </w:rPr>
              <w:t>MORETTI FRANCESCO</w:t>
            </w:r>
          </w:p>
        </w:tc>
        <w:tc>
          <w:tcPr>
            <w:tcW w:w="2200" w:type="dxa"/>
            <w:tcMar>
              <w:top w:w="20" w:type="dxa"/>
              <w:left w:w="20" w:type="dxa"/>
              <w:bottom w:w="20" w:type="dxa"/>
              <w:right w:w="20" w:type="dxa"/>
            </w:tcMar>
            <w:vAlign w:val="center"/>
            <w:hideMark/>
          </w:tcPr>
          <w:p w14:paraId="62E3E02A" w14:textId="77777777" w:rsidR="0077735C" w:rsidRPr="0077735C" w:rsidRDefault="0077735C" w:rsidP="00265CB7">
            <w:pPr>
              <w:pStyle w:val="movimento2"/>
              <w:rPr>
                <w:color w:val="002060"/>
              </w:rPr>
            </w:pPr>
            <w:r w:rsidRPr="0077735C">
              <w:rPr>
                <w:color w:val="002060"/>
              </w:rPr>
              <w:t xml:space="preserve">(ITALSERVICE C5) </w:t>
            </w:r>
          </w:p>
        </w:tc>
        <w:tc>
          <w:tcPr>
            <w:tcW w:w="800" w:type="dxa"/>
            <w:tcMar>
              <w:top w:w="20" w:type="dxa"/>
              <w:left w:w="20" w:type="dxa"/>
              <w:bottom w:w="20" w:type="dxa"/>
              <w:right w:w="20" w:type="dxa"/>
            </w:tcMar>
            <w:vAlign w:val="center"/>
            <w:hideMark/>
          </w:tcPr>
          <w:p w14:paraId="5B1B8638"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49F8FFD0" w14:textId="77777777" w:rsidR="0077735C" w:rsidRPr="0077735C" w:rsidRDefault="0077735C" w:rsidP="00265CB7">
            <w:pPr>
              <w:pStyle w:val="movimento"/>
              <w:rPr>
                <w:color w:val="002060"/>
              </w:rPr>
            </w:pPr>
            <w:r w:rsidRPr="0077735C">
              <w:rPr>
                <w:color w:val="002060"/>
              </w:rPr>
              <w:t>CAPPELLETTI ROSARIO PIO</w:t>
            </w:r>
          </w:p>
        </w:tc>
        <w:tc>
          <w:tcPr>
            <w:tcW w:w="2200" w:type="dxa"/>
            <w:tcMar>
              <w:top w:w="20" w:type="dxa"/>
              <w:left w:w="20" w:type="dxa"/>
              <w:bottom w:w="20" w:type="dxa"/>
              <w:right w:w="20" w:type="dxa"/>
            </w:tcMar>
            <w:vAlign w:val="center"/>
            <w:hideMark/>
          </w:tcPr>
          <w:p w14:paraId="707AB6DC" w14:textId="77777777" w:rsidR="0077735C" w:rsidRPr="0077735C" w:rsidRDefault="0077735C" w:rsidP="00265CB7">
            <w:pPr>
              <w:pStyle w:val="movimento2"/>
              <w:rPr>
                <w:color w:val="002060"/>
              </w:rPr>
            </w:pPr>
            <w:r w:rsidRPr="0077735C">
              <w:rPr>
                <w:color w:val="002060"/>
              </w:rPr>
              <w:t xml:space="preserve">(OSIMO FIVE) </w:t>
            </w:r>
          </w:p>
        </w:tc>
      </w:tr>
      <w:tr w:rsidR="0077735C" w:rsidRPr="0077735C" w14:paraId="748E7237" w14:textId="77777777" w:rsidTr="00265CB7">
        <w:tc>
          <w:tcPr>
            <w:tcW w:w="2200" w:type="dxa"/>
            <w:tcMar>
              <w:top w:w="20" w:type="dxa"/>
              <w:left w:w="20" w:type="dxa"/>
              <w:bottom w:w="20" w:type="dxa"/>
              <w:right w:w="20" w:type="dxa"/>
            </w:tcMar>
            <w:vAlign w:val="center"/>
            <w:hideMark/>
          </w:tcPr>
          <w:p w14:paraId="7F65A5B7" w14:textId="77777777" w:rsidR="0077735C" w:rsidRPr="0077735C" w:rsidRDefault="0077735C" w:rsidP="00265CB7">
            <w:pPr>
              <w:pStyle w:val="movimento"/>
              <w:rPr>
                <w:color w:val="002060"/>
              </w:rPr>
            </w:pPr>
            <w:r w:rsidRPr="0077735C">
              <w:rPr>
                <w:color w:val="002060"/>
              </w:rPr>
              <w:t>FABRIZI FILIPPO</w:t>
            </w:r>
          </w:p>
        </w:tc>
        <w:tc>
          <w:tcPr>
            <w:tcW w:w="2200" w:type="dxa"/>
            <w:tcMar>
              <w:top w:w="20" w:type="dxa"/>
              <w:left w:w="20" w:type="dxa"/>
              <w:bottom w:w="20" w:type="dxa"/>
              <w:right w:w="20" w:type="dxa"/>
            </w:tcMar>
            <w:vAlign w:val="center"/>
            <w:hideMark/>
          </w:tcPr>
          <w:p w14:paraId="7993549D" w14:textId="77777777" w:rsidR="0077735C" w:rsidRPr="0077735C" w:rsidRDefault="0077735C" w:rsidP="00265CB7">
            <w:pPr>
              <w:pStyle w:val="movimento2"/>
              <w:rPr>
                <w:color w:val="002060"/>
              </w:rPr>
            </w:pPr>
            <w:r w:rsidRPr="0077735C">
              <w:rPr>
                <w:color w:val="002060"/>
              </w:rPr>
              <w:t xml:space="preserve">(TRE TORRI A.S.D.) </w:t>
            </w:r>
          </w:p>
        </w:tc>
        <w:tc>
          <w:tcPr>
            <w:tcW w:w="800" w:type="dxa"/>
            <w:tcMar>
              <w:top w:w="20" w:type="dxa"/>
              <w:left w:w="20" w:type="dxa"/>
              <w:bottom w:w="20" w:type="dxa"/>
              <w:right w:w="20" w:type="dxa"/>
            </w:tcMar>
            <w:vAlign w:val="center"/>
            <w:hideMark/>
          </w:tcPr>
          <w:p w14:paraId="2422040C"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48020152"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0FF99323" w14:textId="77777777" w:rsidR="0077735C" w:rsidRPr="0077735C" w:rsidRDefault="0077735C" w:rsidP="00265CB7">
            <w:pPr>
              <w:pStyle w:val="movimento2"/>
              <w:rPr>
                <w:color w:val="002060"/>
              </w:rPr>
            </w:pPr>
            <w:r w:rsidRPr="0077735C">
              <w:rPr>
                <w:color w:val="002060"/>
              </w:rPr>
              <w:t> </w:t>
            </w:r>
          </w:p>
        </w:tc>
      </w:tr>
    </w:tbl>
    <w:p w14:paraId="17C09348" w14:textId="77777777" w:rsidR="0077735C" w:rsidRPr="0077735C" w:rsidRDefault="0077735C" w:rsidP="0077735C">
      <w:pPr>
        <w:pStyle w:val="titolo10"/>
        <w:rPr>
          <w:rFonts w:eastAsiaTheme="minorEastAsia"/>
          <w:color w:val="002060"/>
        </w:rPr>
      </w:pPr>
      <w:r w:rsidRPr="0077735C">
        <w:rPr>
          <w:color w:val="002060"/>
        </w:rPr>
        <w:t xml:space="preserve">GARE DEL 5/ 5/2024 </w:t>
      </w:r>
    </w:p>
    <w:p w14:paraId="51DEE8D4" w14:textId="77777777" w:rsidR="0077735C" w:rsidRPr="0077735C" w:rsidRDefault="0077735C" w:rsidP="0077735C">
      <w:pPr>
        <w:pStyle w:val="titolo7a"/>
        <w:rPr>
          <w:color w:val="002060"/>
        </w:rPr>
      </w:pPr>
      <w:r w:rsidRPr="0077735C">
        <w:rPr>
          <w:color w:val="002060"/>
        </w:rPr>
        <w:t xml:space="preserve">PROVVEDIMENTI DISCIPLINARI </w:t>
      </w:r>
    </w:p>
    <w:p w14:paraId="6F96E547" w14:textId="77777777" w:rsidR="0077735C" w:rsidRPr="0077735C" w:rsidRDefault="0077735C" w:rsidP="0077735C">
      <w:pPr>
        <w:pStyle w:val="titolo7b0"/>
        <w:rPr>
          <w:color w:val="002060"/>
        </w:rPr>
      </w:pPr>
      <w:r w:rsidRPr="0077735C">
        <w:rPr>
          <w:color w:val="002060"/>
        </w:rPr>
        <w:lastRenderedPageBreak/>
        <w:t xml:space="preserve">In base alle risultanze degli atti ufficiali sono state deliberate le seguenti sanzioni disciplinari. </w:t>
      </w:r>
    </w:p>
    <w:p w14:paraId="0AE6D3F3" w14:textId="77777777" w:rsidR="0077735C" w:rsidRPr="0077735C" w:rsidRDefault="0077735C" w:rsidP="0077735C">
      <w:pPr>
        <w:pStyle w:val="titolo30"/>
        <w:rPr>
          <w:color w:val="002060"/>
        </w:rPr>
      </w:pPr>
      <w:r w:rsidRPr="0077735C">
        <w:rPr>
          <w:color w:val="002060"/>
        </w:rPr>
        <w:t xml:space="preserve">ALLENATORI </w:t>
      </w:r>
    </w:p>
    <w:p w14:paraId="545DCE31" w14:textId="77777777" w:rsidR="0077735C" w:rsidRPr="0077735C" w:rsidRDefault="0077735C" w:rsidP="0077735C">
      <w:pPr>
        <w:pStyle w:val="titolo20"/>
        <w:rPr>
          <w:color w:val="002060"/>
        </w:rPr>
      </w:pPr>
      <w:r w:rsidRPr="0077735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735C" w:rsidRPr="0077735C" w14:paraId="3153A28E" w14:textId="77777777" w:rsidTr="00265CB7">
        <w:tc>
          <w:tcPr>
            <w:tcW w:w="2200" w:type="dxa"/>
            <w:tcMar>
              <w:top w:w="20" w:type="dxa"/>
              <w:left w:w="20" w:type="dxa"/>
              <w:bottom w:w="20" w:type="dxa"/>
              <w:right w:w="20" w:type="dxa"/>
            </w:tcMar>
            <w:vAlign w:val="center"/>
            <w:hideMark/>
          </w:tcPr>
          <w:p w14:paraId="2DBC217E" w14:textId="77777777" w:rsidR="0077735C" w:rsidRPr="0077735C" w:rsidRDefault="0077735C" w:rsidP="00265CB7">
            <w:pPr>
              <w:pStyle w:val="movimento"/>
              <w:rPr>
                <w:color w:val="002060"/>
              </w:rPr>
            </w:pPr>
            <w:r w:rsidRPr="0077735C">
              <w:rPr>
                <w:color w:val="002060"/>
              </w:rPr>
              <w:t>VERRUCCI JORIS</w:t>
            </w:r>
          </w:p>
        </w:tc>
        <w:tc>
          <w:tcPr>
            <w:tcW w:w="2200" w:type="dxa"/>
            <w:tcMar>
              <w:top w:w="20" w:type="dxa"/>
              <w:left w:w="20" w:type="dxa"/>
              <w:bottom w:w="20" w:type="dxa"/>
              <w:right w:w="20" w:type="dxa"/>
            </w:tcMar>
            <w:vAlign w:val="center"/>
            <w:hideMark/>
          </w:tcPr>
          <w:p w14:paraId="255DA3A2" w14:textId="77777777" w:rsidR="0077735C" w:rsidRPr="0077735C" w:rsidRDefault="0077735C" w:rsidP="00265CB7">
            <w:pPr>
              <w:pStyle w:val="movimento2"/>
              <w:rPr>
                <w:color w:val="002060"/>
              </w:rPr>
            </w:pPr>
            <w:r w:rsidRPr="0077735C">
              <w:rPr>
                <w:color w:val="002060"/>
              </w:rPr>
              <w:t xml:space="preserve">(NUOVA JUVENTINA FFC) </w:t>
            </w:r>
          </w:p>
        </w:tc>
        <w:tc>
          <w:tcPr>
            <w:tcW w:w="800" w:type="dxa"/>
            <w:tcMar>
              <w:top w:w="20" w:type="dxa"/>
              <w:left w:w="20" w:type="dxa"/>
              <w:bottom w:w="20" w:type="dxa"/>
              <w:right w:w="20" w:type="dxa"/>
            </w:tcMar>
            <w:vAlign w:val="center"/>
            <w:hideMark/>
          </w:tcPr>
          <w:p w14:paraId="145B54EC"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0ED597C3"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332BC5E5" w14:textId="77777777" w:rsidR="0077735C" w:rsidRPr="0077735C" w:rsidRDefault="0077735C" w:rsidP="00265CB7">
            <w:pPr>
              <w:pStyle w:val="movimento2"/>
              <w:rPr>
                <w:color w:val="002060"/>
              </w:rPr>
            </w:pPr>
            <w:r w:rsidRPr="0077735C">
              <w:rPr>
                <w:color w:val="002060"/>
              </w:rPr>
              <w:t> </w:t>
            </w:r>
          </w:p>
        </w:tc>
      </w:tr>
    </w:tbl>
    <w:p w14:paraId="708FFC8C" w14:textId="77777777" w:rsidR="0077735C" w:rsidRPr="0077735C" w:rsidRDefault="0077735C" w:rsidP="0077735C">
      <w:pPr>
        <w:pStyle w:val="titolo30"/>
        <w:rPr>
          <w:rFonts w:eastAsiaTheme="minorEastAsia"/>
          <w:color w:val="002060"/>
        </w:rPr>
      </w:pPr>
      <w:r w:rsidRPr="0077735C">
        <w:rPr>
          <w:color w:val="002060"/>
        </w:rPr>
        <w:t xml:space="preserve">CALCIATORI NON ESPULSI </w:t>
      </w:r>
    </w:p>
    <w:p w14:paraId="5ED87454" w14:textId="77777777" w:rsidR="0077735C" w:rsidRPr="0077735C" w:rsidRDefault="0077735C" w:rsidP="0077735C">
      <w:pPr>
        <w:pStyle w:val="titolo20"/>
        <w:rPr>
          <w:color w:val="002060"/>
        </w:rPr>
      </w:pPr>
      <w:r w:rsidRPr="0077735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735C" w:rsidRPr="0077735C" w14:paraId="5E27D519" w14:textId="77777777" w:rsidTr="00265CB7">
        <w:tc>
          <w:tcPr>
            <w:tcW w:w="2200" w:type="dxa"/>
            <w:tcMar>
              <w:top w:w="20" w:type="dxa"/>
              <w:left w:w="20" w:type="dxa"/>
              <w:bottom w:w="20" w:type="dxa"/>
              <w:right w:w="20" w:type="dxa"/>
            </w:tcMar>
            <w:vAlign w:val="center"/>
            <w:hideMark/>
          </w:tcPr>
          <w:p w14:paraId="30F3A2E4" w14:textId="77777777" w:rsidR="0077735C" w:rsidRPr="0077735C" w:rsidRDefault="0077735C" w:rsidP="00265CB7">
            <w:pPr>
              <w:pStyle w:val="movimento"/>
              <w:rPr>
                <w:color w:val="002060"/>
              </w:rPr>
            </w:pPr>
            <w:r w:rsidRPr="0077735C">
              <w:rPr>
                <w:color w:val="002060"/>
              </w:rPr>
              <w:t>COSTANTINI ELIA</w:t>
            </w:r>
          </w:p>
        </w:tc>
        <w:tc>
          <w:tcPr>
            <w:tcW w:w="2200" w:type="dxa"/>
            <w:tcMar>
              <w:top w:w="20" w:type="dxa"/>
              <w:left w:w="20" w:type="dxa"/>
              <w:bottom w:w="20" w:type="dxa"/>
              <w:right w:w="20" w:type="dxa"/>
            </w:tcMar>
            <w:vAlign w:val="center"/>
            <w:hideMark/>
          </w:tcPr>
          <w:p w14:paraId="0DBCDFA5" w14:textId="77777777" w:rsidR="0077735C" w:rsidRPr="0077735C" w:rsidRDefault="0077735C" w:rsidP="00265CB7">
            <w:pPr>
              <w:pStyle w:val="movimento2"/>
              <w:rPr>
                <w:color w:val="002060"/>
              </w:rPr>
            </w:pPr>
            <w:r w:rsidRPr="0077735C">
              <w:rPr>
                <w:color w:val="002060"/>
              </w:rPr>
              <w:t xml:space="preserve">(FIGHT BULLS CORRIDONIA) </w:t>
            </w:r>
          </w:p>
        </w:tc>
        <w:tc>
          <w:tcPr>
            <w:tcW w:w="800" w:type="dxa"/>
            <w:tcMar>
              <w:top w:w="20" w:type="dxa"/>
              <w:left w:w="20" w:type="dxa"/>
              <w:bottom w:w="20" w:type="dxa"/>
              <w:right w:w="20" w:type="dxa"/>
            </w:tcMar>
            <w:vAlign w:val="center"/>
            <w:hideMark/>
          </w:tcPr>
          <w:p w14:paraId="21DC761D"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21AC00B7" w14:textId="77777777" w:rsidR="0077735C" w:rsidRPr="0077735C" w:rsidRDefault="0077735C" w:rsidP="00265CB7">
            <w:pPr>
              <w:pStyle w:val="movimento"/>
              <w:rPr>
                <w:color w:val="002060"/>
              </w:rPr>
            </w:pPr>
            <w:r w:rsidRPr="0077735C">
              <w:rPr>
                <w:color w:val="002060"/>
              </w:rPr>
              <w:t>SISTI RICCARDO</w:t>
            </w:r>
          </w:p>
        </w:tc>
        <w:tc>
          <w:tcPr>
            <w:tcW w:w="2200" w:type="dxa"/>
            <w:tcMar>
              <w:top w:w="20" w:type="dxa"/>
              <w:left w:w="20" w:type="dxa"/>
              <w:bottom w:w="20" w:type="dxa"/>
              <w:right w:w="20" w:type="dxa"/>
            </w:tcMar>
            <w:vAlign w:val="center"/>
            <w:hideMark/>
          </w:tcPr>
          <w:p w14:paraId="5EA43F93" w14:textId="77777777" w:rsidR="0077735C" w:rsidRPr="0077735C" w:rsidRDefault="0077735C" w:rsidP="00265CB7">
            <w:pPr>
              <w:pStyle w:val="movimento2"/>
              <w:rPr>
                <w:color w:val="002060"/>
              </w:rPr>
            </w:pPr>
            <w:r w:rsidRPr="0077735C">
              <w:rPr>
                <w:color w:val="002060"/>
              </w:rPr>
              <w:t xml:space="preserve">(FUTSAL VIRE GEOSISTEM ASD) </w:t>
            </w:r>
          </w:p>
        </w:tc>
      </w:tr>
    </w:tbl>
    <w:p w14:paraId="39271319" w14:textId="77777777" w:rsidR="0077735C" w:rsidRPr="0077735C" w:rsidRDefault="0077735C" w:rsidP="0077735C">
      <w:pPr>
        <w:pStyle w:val="titolo20"/>
        <w:rPr>
          <w:rFonts w:eastAsiaTheme="minorEastAsia"/>
          <w:color w:val="002060"/>
        </w:rPr>
      </w:pPr>
      <w:r w:rsidRPr="0077735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735C" w:rsidRPr="0077735C" w14:paraId="5E896457" w14:textId="77777777" w:rsidTr="00265CB7">
        <w:tc>
          <w:tcPr>
            <w:tcW w:w="2200" w:type="dxa"/>
            <w:tcMar>
              <w:top w:w="20" w:type="dxa"/>
              <w:left w:w="20" w:type="dxa"/>
              <w:bottom w:w="20" w:type="dxa"/>
              <w:right w:w="20" w:type="dxa"/>
            </w:tcMar>
            <w:vAlign w:val="center"/>
            <w:hideMark/>
          </w:tcPr>
          <w:p w14:paraId="2B1478F4" w14:textId="77777777" w:rsidR="0077735C" w:rsidRPr="0077735C" w:rsidRDefault="0077735C" w:rsidP="00265CB7">
            <w:pPr>
              <w:pStyle w:val="movimento"/>
              <w:rPr>
                <w:color w:val="002060"/>
              </w:rPr>
            </w:pPr>
            <w:r w:rsidRPr="0077735C">
              <w:rPr>
                <w:color w:val="002060"/>
              </w:rPr>
              <w:t>FLORA MATTEO</w:t>
            </w:r>
          </w:p>
        </w:tc>
        <w:tc>
          <w:tcPr>
            <w:tcW w:w="2200" w:type="dxa"/>
            <w:tcMar>
              <w:top w:w="20" w:type="dxa"/>
              <w:left w:w="20" w:type="dxa"/>
              <w:bottom w:w="20" w:type="dxa"/>
              <w:right w:w="20" w:type="dxa"/>
            </w:tcMar>
            <w:vAlign w:val="center"/>
            <w:hideMark/>
          </w:tcPr>
          <w:p w14:paraId="4B70FE6F" w14:textId="77777777" w:rsidR="0077735C" w:rsidRPr="0077735C" w:rsidRDefault="0077735C" w:rsidP="00265CB7">
            <w:pPr>
              <w:pStyle w:val="movimento2"/>
              <w:rPr>
                <w:color w:val="002060"/>
              </w:rPr>
            </w:pPr>
            <w:r w:rsidRPr="0077735C">
              <w:rPr>
                <w:color w:val="002060"/>
              </w:rPr>
              <w:t xml:space="preserve">(FIGHT BULLS CORRIDONIA) </w:t>
            </w:r>
          </w:p>
        </w:tc>
        <w:tc>
          <w:tcPr>
            <w:tcW w:w="800" w:type="dxa"/>
            <w:tcMar>
              <w:top w:w="20" w:type="dxa"/>
              <w:left w:w="20" w:type="dxa"/>
              <w:bottom w:w="20" w:type="dxa"/>
              <w:right w:w="20" w:type="dxa"/>
            </w:tcMar>
            <w:vAlign w:val="center"/>
            <w:hideMark/>
          </w:tcPr>
          <w:p w14:paraId="48DDC157"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7E4EF859" w14:textId="77777777" w:rsidR="0077735C" w:rsidRPr="0077735C" w:rsidRDefault="0077735C" w:rsidP="00265CB7">
            <w:pPr>
              <w:pStyle w:val="movimento"/>
              <w:rPr>
                <w:color w:val="002060"/>
              </w:rPr>
            </w:pPr>
            <w:r w:rsidRPr="0077735C">
              <w:rPr>
                <w:color w:val="002060"/>
              </w:rPr>
              <w:t>BARBATO LEONARDO</w:t>
            </w:r>
          </w:p>
        </w:tc>
        <w:tc>
          <w:tcPr>
            <w:tcW w:w="2200" w:type="dxa"/>
            <w:tcMar>
              <w:top w:w="20" w:type="dxa"/>
              <w:left w:w="20" w:type="dxa"/>
              <w:bottom w:w="20" w:type="dxa"/>
              <w:right w:w="20" w:type="dxa"/>
            </w:tcMar>
            <w:vAlign w:val="center"/>
            <w:hideMark/>
          </w:tcPr>
          <w:p w14:paraId="369A750E" w14:textId="77777777" w:rsidR="0077735C" w:rsidRPr="0077735C" w:rsidRDefault="0077735C" w:rsidP="00265CB7">
            <w:pPr>
              <w:pStyle w:val="movimento2"/>
              <w:rPr>
                <w:color w:val="002060"/>
              </w:rPr>
            </w:pPr>
            <w:r w:rsidRPr="0077735C">
              <w:rPr>
                <w:color w:val="002060"/>
              </w:rPr>
              <w:t xml:space="preserve">(SANGIORGIO) </w:t>
            </w:r>
          </w:p>
        </w:tc>
      </w:tr>
      <w:tr w:rsidR="0077735C" w:rsidRPr="0077735C" w14:paraId="2AB4CA44" w14:textId="77777777" w:rsidTr="00265CB7">
        <w:tc>
          <w:tcPr>
            <w:tcW w:w="2200" w:type="dxa"/>
            <w:tcMar>
              <w:top w:w="20" w:type="dxa"/>
              <w:left w:w="20" w:type="dxa"/>
              <w:bottom w:w="20" w:type="dxa"/>
              <w:right w:w="20" w:type="dxa"/>
            </w:tcMar>
            <w:vAlign w:val="center"/>
            <w:hideMark/>
          </w:tcPr>
          <w:p w14:paraId="57DB37AB" w14:textId="77777777" w:rsidR="0077735C" w:rsidRPr="0077735C" w:rsidRDefault="0077735C" w:rsidP="00265CB7">
            <w:pPr>
              <w:pStyle w:val="movimento"/>
              <w:rPr>
                <w:color w:val="002060"/>
              </w:rPr>
            </w:pPr>
            <w:r w:rsidRPr="0077735C">
              <w:rPr>
                <w:color w:val="002060"/>
              </w:rPr>
              <w:t>MARANESI NICOLAS</w:t>
            </w:r>
          </w:p>
        </w:tc>
        <w:tc>
          <w:tcPr>
            <w:tcW w:w="2200" w:type="dxa"/>
            <w:tcMar>
              <w:top w:w="20" w:type="dxa"/>
              <w:left w:w="20" w:type="dxa"/>
              <w:bottom w:w="20" w:type="dxa"/>
              <w:right w:w="20" w:type="dxa"/>
            </w:tcMar>
            <w:vAlign w:val="center"/>
            <w:hideMark/>
          </w:tcPr>
          <w:p w14:paraId="0FF381B4" w14:textId="77777777" w:rsidR="0077735C" w:rsidRPr="0077735C" w:rsidRDefault="0077735C" w:rsidP="00265CB7">
            <w:pPr>
              <w:pStyle w:val="movimento2"/>
              <w:rPr>
                <w:color w:val="002060"/>
              </w:rPr>
            </w:pPr>
            <w:r w:rsidRPr="0077735C">
              <w:rPr>
                <w:color w:val="002060"/>
              </w:rPr>
              <w:t xml:space="preserve">(SANGIORGIO) </w:t>
            </w:r>
          </w:p>
        </w:tc>
        <w:tc>
          <w:tcPr>
            <w:tcW w:w="800" w:type="dxa"/>
            <w:tcMar>
              <w:top w:w="20" w:type="dxa"/>
              <w:left w:w="20" w:type="dxa"/>
              <w:bottom w:w="20" w:type="dxa"/>
              <w:right w:w="20" w:type="dxa"/>
            </w:tcMar>
            <w:vAlign w:val="center"/>
            <w:hideMark/>
          </w:tcPr>
          <w:p w14:paraId="0BC37D0F"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65A1516F"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78BDF6DF" w14:textId="77777777" w:rsidR="0077735C" w:rsidRPr="0077735C" w:rsidRDefault="0077735C" w:rsidP="00265CB7">
            <w:pPr>
              <w:pStyle w:val="movimento2"/>
              <w:rPr>
                <w:color w:val="002060"/>
              </w:rPr>
            </w:pPr>
            <w:r w:rsidRPr="0077735C">
              <w:rPr>
                <w:color w:val="002060"/>
              </w:rPr>
              <w:t> </w:t>
            </w:r>
          </w:p>
        </w:tc>
      </w:tr>
    </w:tbl>
    <w:p w14:paraId="74C052EA" w14:textId="77777777" w:rsidR="0077735C" w:rsidRPr="0077735C" w:rsidRDefault="0077735C" w:rsidP="0077735C">
      <w:pPr>
        <w:pStyle w:val="breakline"/>
        <w:rPr>
          <w:rFonts w:eastAsiaTheme="minorEastAsia"/>
          <w:color w:val="002060"/>
        </w:rPr>
      </w:pPr>
    </w:p>
    <w:p w14:paraId="2E93E919" w14:textId="77777777" w:rsidR="0077735C" w:rsidRPr="0077735C" w:rsidRDefault="0077735C" w:rsidP="0077735C">
      <w:pPr>
        <w:jc w:val="center"/>
        <w:rPr>
          <w:rFonts w:ascii="Arial" w:hAnsi="Arial" w:cs="Arial"/>
          <w:noProof/>
          <w:color w:val="002060"/>
          <w:sz w:val="22"/>
          <w:szCs w:val="22"/>
        </w:rPr>
      </w:pPr>
      <w:r w:rsidRPr="0077735C">
        <w:rPr>
          <w:rFonts w:ascii="Arial" w:hAnsi="Arial" w:cs="Arial"/>
          <w:noProof/>
          <w:color w:val="002060"/>
          <w:sz w:val="22"/>
          <w:szCs w:val="22"/>
        </w:rPr>
        <w:t>F.to IL SEGRETARIO                                   F.to IL GIUDICE SPORTIVO</w:t>
      </w:r>
    </w:p>
    <w:p w14:paraId="7B62421D" w14:textId="77777777" w:rsidR="0077735C" w:rsidRPr="0077735C" w:rsidRDefault="0077735C" w:rsidP="0077735C">
      <w:pPr>
        <w:jc w:val="left"/>
        <w:rPr>
          <w:rFonts w:ascii="Arial" w:hAnsi="Arial" w:cs="Arial"/>
          <w:noProof/>
          <w:color w:val="002060"/>
          <w:sz w:val="22"/>
          <w:szCs w:val="22"/>
        </w:rPr>
      </w:pPr>
      <w:r w:rsidRPr="0077735C">
        <w:rPr>
          <w:rFonts w:ascii="Arial" w:hAnsi="Arial" w:cs="Arial"/>
          <w:noProof/>
          <w:color w:val="002060"/>
          <w:sz w:val="22"/>
          <w:szCs w:val="22"/>
        </w:rPr>
        <w:t xml:space="preserve">                         Angelo Castellana        </w:t>
      </w:r>
      <w:r w:rsidRPr="0077735C">
        <w:rPr>
          <w:rFonts w:ascii="Arial" w:hAnsi="Arial" w:cs="Arial"/>
          <w:noProof/>
          <w:color w:val="002060"/>
          <w:sz w:val="22"/>
          <w:szCs w:val="22"/>
        </w:rPr>
        <w:tab/>
        <w:t xml:space="preserve">                                Agnese Lazzaretti</w:t>
      </w:r>
    </w:p>
    <w:p w14:paraId="4177DE32" w14:textId="77777777" w:rsidR="0077735C" w:rsidRPr="0077735C" w:rsidRDefault="0077735C" w:rsidP="0077735C">
      <w:pPr>
        <w:pStyle w:val="breakline"/>
        <w:rPr>
          <w:rFonts w:eastAsiaTheme="minorEastAsia"/>
          <w:color w:val="002060"/>
        </w:rPr>
      </w:pPr>
    </w:p>
    <w:p w14:paraId="1139CE67" w14:textId="77777777" w:rsidR="0077735C" w:rsidRPr="0077735C" w:rsidRDefault="0077735C" w:rsidP="0077735C">
      <w:pPr>
        <w:pStyle w:val="titoloprinc0"/>
        <w:rPr>
          <w:color w:val="002060"/>
        </w:rPr>
      </w:pPr>
      <w:r w:rsidRPr="0077735C">
        <w:rPr>
          <w:color w:val="002060"/>
        </w:rPr>
        <w:t>CLASSIFICA</w:t>
      </w:r>
    </w:p>
    <w:p w14:paraId="71AFEE67" w14:textId="77777777" w:rsidR="0077735C" w:rsidRPr="0077735C" w:rsidRDefault="0077735C" w:rsidP="0077735C">
      <w:pPr>
        <w:pStyle w:val="breakline"/>
        <w:rPr>
          <w:color w:val="002060"/>
        </w:rPr>
      </w:pPr>
    </w:p>
    <w:p w14:paraId="0559CCF9" w14:textId="77777777" w:rsidR="0077735C" w:rsidRPr="0077735C" w:rsidRDefault="0077735C" w:rsidP="0077735C">
      <w:pPr>
        <w:pStyle w:val="breakline"/>
        <w:rPr>
          <w:color w:val="002060"/>
        </w:rPr>
      </w:pPr>
    </w:p>
    <w:p w14:paraId="61192121" w14:textId="77777777" w:rsidR="0077735C" w:rsidRPr="0077735C" w:rsidRDefault="0077735C" w:rsidP="0077735C">
      <w:pPr>
        <w:pStyle w:val="sottotitolocampionato10"/>
        <w:rPr>
          <w:color w:val="002060"/>
        </w:rPr>
      </w:pPr>
      <w:r w:rsidRPr="0077735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7735C" w:rsidRPr="0077735C" w14:paraId="2965C264" w14:textId="77777777" w:rsidTr="00265CB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8E36E" w14:textId="77777777" w:rsidR="0077735C" w:rsidRPr="0077735C" w:rsidRDefault="0077735C" w:rsidP="00265CB7">
            <w:pPr>
              <w:pStyle w:val="headertabella0"/>
              <w:rPr>
                <w:color w:val="002060"/>
              </w:rPr>
            </w:pPr>
            <w:r w:rsidRPr="0077735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9B0C8" w14:textId="77777777" w:rsidR="0077735C" w:rsidRPr="0077735C" w:rsidRDefault="0077735C" w:rsidP="00265CB7">
            <w:pPr>
              <w:pStyle w:val="headertabella0"/>
              <w:rPr>
                <w:color w:val="002060"/>
              </w:rPr>
            </w:pPr>
            <w:r w:rsidRPr="0077735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F9684" w14:textId="77777777" w:rsidR="0077735C" w:rsidRPr="0077735C" w:rsidRDefault="0077735C" w:rsidP="00265CB7">
            <w:pPr>
              <w:pStyle w:val="headertabella0"/>
              <w:rPr>
                <w:color w:val="002060"/>
              </w:rPr>
            </w:pPr>
            <w:r w:rsidRPr="0077735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DFFBA" w14:textId="77777777" w:rsidR="0077735C" w:rsidRPr="0077735C" w:rsidRDefault="0077735C" w:rsidP="00265CB7">
            <w:pPr>
              <w:pStyle w:val="headertabella0"/>
              <w:rPr>
                <w:color w:val="002060"/>
              </w:rPr>
            </w:pPr>
            <w:r w:rsidRPr="0077735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84EC6" w14:textId="77777777" w:rsidR="0077735C" w:rsidRPr="0077735C" w:rsidRDefault="0077735C" w:rsidP="00265CB7">
            <w:pPr>
              <w:pStyle w:val="headertabella0"/>
              <w:rPr>
                <w:color w:val="002060"/>
              </w:rPr>
            </w:pPr>
            <w:r w:rsidRPr="0077735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2D15A" w14:textId="77777777" w:rsidR="0077735C" w:rsidRPr="0077735C" w:rsidRDefault="0077735C" w:rsidP="00265CB7">
            <w:pPr>
              <w:pStyle w:val="headertabella0"/>
              <w:rPr>
                <w:color w:val="002060"/>
              </w:rPr>
            </w:pPr>
            <w:r w:rsidRPr="0077735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65837" w14:textId="77777777" w:rsidR="0077735C" w:rsidRPr="0077735C" w:rsidRDefault="0077735C" w:rsidP="00265CB7">
            <w:pPr>
              <w:pStyle w:val="headertabella0"/>
              <w:rPr>
                <w:color w:val="002060"/>
              </w:rPr>
            </w:pPr>
            <w:r w:rsidRPr="0077735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30CC0" w14:textId="77777777" w:rsidR="0077735C" w:rsidRPr="0077735C" w:rsidRDefault="0077735C" w:rsidP="00265CB7">
            <w:pPr>
              <w:pStyle w:val="headertabella0"/>
              <w:rPr>
                <w:color w:val="002060"/>
              </w:rPr>
            </w:pPr>
            <w:r w:rsidRPr="0077735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CE244" w14:textId="77777777" w:rsidR="0077735C" w:rsidRPr="0077735C" w:rsidRDefault="0077735C" w:rsidP="00265CB7">
            <w:pPr>
              <w:pStyle w:val="headertabella0"/>
              <w:rPr>
                <w:color w:val="002060"/>
              </w:rPr>
            </w:pPr>
            <w:r w:rsidRPr="0077735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10D3E" w14:textId="77777777" w:rsidR="0077735C" w:rsidRPr="0077735C" w:rsidRDefault="0077735C" w:rsidP="00265CB7">
            <w:pPr>
              <w:pStyle w:val="headertabella0"/>
              <w:rPr>
                <w:color w:val="002060"/>
              </w:rPr>
            </w:pPr>
            <w:r w:rsidRPr="0077735C">
              <w:rPr>
                <w:color w:val="002060"/>
              </w:rPr>
              <w:t>PE</w:t>
            </w:r>
          </w:p>
        </w:tc>
      </w:tr>
      <w:tr w:rsidR="0077735C" w:rsidRPr="0077735C" w14:paraId="4C528B02" w14:textId="77777777" w:rsidTr="00265CB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DF3904" w14:textId="77777777" w:rsidR="0077735C" w:rsidRPr="0077735C" w:rsidRDefault="0077735C" w:rsidP="00265CB7">
            <w:pPr>
              <w:pStyle w:val="rowtabella0"/>
              <w:rPr>
                <w:color w:val="002060"/>
              </w:rPr>
            </w:pPr>
            <w:r w:rsidRPr="0077735C">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B1B40" w14:textId="77777777" w:rsidR="0077735C" w:rsidRPr="0077735C" w:rsidRDefault="0077735C" w:rsidP="00265CB7">
            <w:pPr>
              <w:pStyle w:val="rowtabella0"/>
              <w:jc w:val="center"/>
              <w:rPr>
                <w:color w:val="002060"/>
              </w:rPr>
            </w:pPr>
            <w:r w:rsidRPr="007773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16D6B"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F95C9"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219C9"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3FEBA"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FDCB8" w14:textId="77777777" w:rsidR="0077735C" w:rsidRPr="0077735C" w:rsidRDefault="0077735C" w:rsidP="00265CB7">
            <w:pPr>
              <w:pStyle w:val="rowtabella0"/>
              <w:jc w:val="center"/>
              <w:rPr>
                <w:color w:val="002060"/>
              </w:rPr>
            </w:pPr>
            <w:r w:rsidRPr="0077735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34CB2" w14:textId="77777777" w:rsidR="0077735C" w:rsidRPr="0077735C" w:rsidRDefault="0077735C" w:rsidP="00265CB7">
            <w:pPr>
              <w:pStyle w:val="rowtabella0"/>
              <w:jc w:val="center"/>
              <w:rPr>
                <w:color w:val="002060"/>
              </w:rPr>
            </w:pPr>
            <w:r w:rsidRPr="0077735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22EF1" w14:textId="77777777" w:rsidR="0077735C" w:rsidRPr="0077735C" w:rsidRDefault="0077735C" w:rsidP="00265CB7">
            <w:pPr>
              <w:pStyle w:val="rowtabella0"/>
              <w:jc w:val="center"/>
              <w:rPr>
                <w:color w:val="002060"/>
              </w:rPr>
            </w:pPr>
            <w:r w:rsidRPr="007773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FAB11" w14:textId="77777777" w:rsidR="0077735C" w:rsidRPr="0077735C" w:rsidRDefault="0077735C" w:rsidP="00265CB7">
            <w:pPr>
              <w:pStyle w:val="rowtabella0"/>
              <w:jc w:val="center"/>
              <w:rPr>
                <w:color w:val="002060"/>
              </w:rPr>
            </w:pPr>
            <w:r w:rsidRPr="0077735C">
              <w:rPr>
                <w:color w:val="002060"/>
              </w:rPr>
              <w:t>0</w:t>
            </w:r>
          </w:p>
        </w:tc>
      </w:tr>
      <w:tr w:rsidR="0077735C" w:rsidRPr="0077735C" w14:paraId="18FC8250"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ABB1C8" w14:textId="77777777" w:rsidR="0077735C" w:rsidRPr="0077735C" w:rsidRDefault="0077735C" w:rsidP="00265CB7">
            <w:pPr>
              <w:pStyle w:val="rowtabella0"/>
              <w:rPr>
                <w:color w:val="002060"/>
              </w:rPr>
            </w:pPr>
            <w:r w:rsidRPr="0077735C">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00844" w14:textId="77777777" w:rsidR="0077735C" w:rsidRPr="0077735C" w:rsidRDefault="0077735C" w:rsidP="00265CB7">
            <w:pPr>
              <w:pStyle w:val="rowtabella0"/>
              <w:jc w:val="center"/>
              <w:rPr>
                <w:color w:val="002060"/>
              </w:rPr>
            </w:pPr>
            <w:r w:rsidRPr="007773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A04E7"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AD07C"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CF239"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551FE"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75C95" w14:textId="77777777" w:rsidR="0077735C" w:rsidRPr="0077735C" w:rsidRDefault="0077735C" w:rsidP="00265CB7">
            <w:pPr>
              <w:pStyle w:val="rowtabella0"/>
              <w:jc w:val="center"/>
              <w:rPr>
                <w:color w:val="002060"/>
              </w:rPr>
            </w:pPr>
            <w:r w:rsidRPr="0077735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79BC4" w14:textId="77777777" w:rsidR="0077735C" w:rsidRPr="0077735C" w:rsidRDefault="0077735C" w:rsidP="00265CB7">
            <w:pPr>
              <w:pStyle w:val="rowtabella0"/>
              <w:jc w:val="center"/>
              <w:rPr>
                <w:color w:val="002060"/>
              </w:rPr>
            </w:pPr>
            <w:r w:rsidRPr="0077735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F8DAA" w14:textId="77777777" w:rsidR="0077735C" w:rsidRPr="0077735C" w:rsidRDefault="0077735C" w:rsidP="00265CB7">
            <w:pPr>
              <w:pStyle w:val="rowtabella0"/>
              <w:jc w:val="center"/>
              <w:rPr>
                <w:color w:val="002060"/>
              </w:rPr>
            </w:pPr>
            <w:r w:rsidRPr="007773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A75F9" w14:textId="77777777" w:rsidR="0077735C" w:rsidRPr="0077735C" w:rsidRDefault="0077735C" w:rsidP="00265CB7">
            <w:pPr>
              <w:pStyle w:val="rowtabella0"/>
              <w:jc w:val="center"/>
              <w:rPr>
                <w:color w:val="002060"/>
              </w:rPr>
            </w:pPr>
            <w:r w:rsidRPr="0077735C">
              <w:rPr>
                <w:color w:val="002060"/>
              </w:rPr>
              <w:t>0</w:t>
            </w:r>
          </w:p>
        </w:tc>
      </w:tr>
      <w:tr w:rsidR="0077735C" w:rsidRPr="0077735C" w14:paraId="0AB848FF"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1FFB06" w14:textId="77777777" w:rsidR="0077735C" w:rsidRPr="0077735C" w:rsidRDefault="0077735C" w:rsidP="00265CB7">
            <w:pPr>
              <w:pStyle w:val="rowtabella0"/>
              <w:rPr>
                <w:color w:val="002060"/>
              </w:rPr>
            </w:pPr>
            <w:r w:rsidRPr="0077735C">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DE55B" w14:textId="77777777" w:rsidR="0077735C" w:rsidRPr="0077735C" w:rsidRDefault="0077735C" w:rsidP="00265CB7">
            <w:pPr>
              <w:pStyle w:val="rowtabella0"/>
              <w:jc w:val="center"/>
              <w:rPr>
                <w:color w:val="002060"/>
              </w:rPr>
            </w:pPr>
            <w:r w:rsidRPr="007773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4952B"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B8CE8"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9648B"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2EE2D"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831B4" w14:textId="77777777" w:rsidR="0077735C" w:rsidRPr="0077735C" w:rsidRDefault="0077735C" w:rsidP="00265CB7">
            <w:pPr>
              <w:pStyle w:val="rowtabella0"/>
              <w:jc w:val="center"/>
              <w:rPr>
                <w:color w:val="002060"/>
              </w:rPr>
            </w:pPr>
            <w:r w:rsidRPr="0077735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79BE3" w14:textId="77777777" w:rsidR="0077735C" w:rsidRPr="0077735C" w:rsidRDefault="0077735C" w:rsidP="00265CB7">
            <w:pPr>
              <w:pStyle w:val="rowtabella0"/>
              <w:jc w:val="center"/>
              <w:rPr>
                <w:color w:val="002060"/>
              </w:rPr>
            </w:pPr>
            <w:r w:rsidRPr="007773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4109C" w14:textId="77777777" w:rsidR="0077735C" w:rsidRPr="0077735C" w:rsidRDefault="0077735C" w:rsidP="00265CB7">
            <w:pPr>
              <w:pStyle w:val="rowtabella0"/>
              <w:jc w:val="center"/>
              <w:rPr>
                <w:color w:val="002060"/>
              </w:rPr>
            </w:pPr>
            <w:r w:rsidRPr="0077735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DEC8B" w14:textId="77777777" w:rsidR="0077735C" w:rsidRPr="0077735C" w:rsidRDefault="0077735C" w:rsidP="00265CB7">
            <w:pPr>
              <w:pStyle w:val="rowtabella0"/>
              <w:jc w:val="center"/>
              <w:rPr>
                <w:color w:val="002060"/>
              </w:rPr>
            </w:pPr>
            <w:r w:rsidRPr="0077735C">
              <w:rPr>
                <w:color w:val="002060"/>
              </w:rPr>
              <w:t>0</w:t>
            </w:r>
          </w:p>
        </w:tc>
      </w:tr>
      <w:tr w:rsidR="0077735C" w:rsidRPr="0077735C" w14:paraId="7C079998"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D51076" w14:textId="77777777" w:rsidR="0077735C" w:rsidRPr="0077735C" w:rsidRDefault="0077735C" w:rsidP="00265CB7">
            <w:pPr>
              <w:pStyle w:val="rowtabella0"/>
              <w:rPr>
                <w:color w:val="002060"/>
              </w:rPr>
            </w:pPr>
            <w:r w:rsidRPr="0077735C">
              <w:rPr>
                <w:color w:val="002060"/>
              </w:rPr>
              <w:t>sq.. CARISSIMI 2016 sq..</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5770E" w14:textId="77777777" w:rsidR="0077735C" w:rsidRPr="0077735C" w:rsidRDefault="0077735C" w:rsidP="00265CB7">
            <w:pPr>
              <w:pStyle w:val="rowtabella0"/>
              <w:jc w:val="center"/>
              <w:rPr>
                <w:color w:val="002060"/>
              </w:rPr>
            </w:pPr>
            <w:r w:rsidRPr="007773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5150D"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559B5"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F4141"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745E9"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1D9AF" w14:textId="77777777" w:rsidR="0077735C" w:rsidRPr="0077735C" w:rsidRDefault="0077735C" w:rsidP="00265CB7">
            <w:pPr>
              <w:pStyle w:val="rowtabella0"/>
              <w:jc w:val="center"/>
              <w:rPr>
                <w:color w:val="002060"/>
              </w:rPr>
            </w:pPr>
            <w:r w:rsidRPr="0077735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8C07A" w14:textId="77777777" w:rsidR="0077735C" w:rsidRPr="0077735C" w:rsidRDefault="0077735C" w:rsidP="00265CB7">
            <w:pPr>
              <w:pStyle w:val="rowtabella0"/>
              <w:jc w:val="center"/>
              <w:rPr>
                <w:color w:val="002060"/>
              </w:rPr>
            </w:pPr>
            <w:r w:rsidRPr="0077735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CE11D" w14:textId="77777777" w:rsidR="0077735C" w:rsidRPr="0077735C" w:rsidRDefault="0077735C" w:rsidP="00265CB7">
            <w:pPr>
              <w:pStyle w:val="rowtabella0"/>
              <w:jc w:val="center"/>
              <w:rPr>
                <w:color w:val="002060"/>
              </w:rPr>
            </w:pPr>
            <w:r w:rsidRPr="007773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4D260" w14:textId="77777777" w:rsidR="0077735C" w:rsidRPr="0077735C" w:rsidRDefault="0077735C" w:rsidP="00265CB7">
            <w:pPr>
              <w:pStyle w:val="rowtabella0"/>
              <w:jc w:val="center"/>
              <w:rPr>
                <w:color w:val="002060"/>
              </w:rPr>
            </w:pPr>
            <w:r w:rsidRPr="0077735C">
              <w:rPr>
                <w:color w:val="002060"/>
              </w:rPr>
              <w:t>0</w:t>
            </w:r>
          </w:p>
        </w:tc>
      </w:tr>
      <w:tr w:rsidR="0077735C" w:rsidRPr="0077735C" w14:paraId="4897260F"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9C4B90" w14:textId="77777777" w:rsidR="0077735C" w:rsidRPr="0077735C" w:rsidRDefault="0077735C" w:rsidP="00265CB7">
            <w:pPr>
              <w:pStyle w:val="rowtabella0"/>
              <w:rPr>
                <w:color w:val="002060"/>
                <w:lang w:val="es-ES"/>
              </w:rPr>
            </w:pPr>
            <w:r w:rsidRPr="0077735C">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BAA27" w14:textId="77777777" w:rsidR="0077735C" w:rsidRPr="0077735C" w:rsidRDefault="0077735C" w:rsidP="00265CB7">
            <w:pPr>
              <w:pStyle w:val="rowtabella0"/>
              <w:jc w:val="center"/>
              <w:rPr>
                <w:color w:val="002060"/>
              </w:rPr>
            </w:pPr>
            <w:r w:rsidRPr="007773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B8802"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DBFDF"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68D54"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895A5"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1DBBE" w14:textId="77777777" w:rsidR="0077735C" w:rsidRPr="0077735C" w:rsidRDefault="0077735C" w:rsidP="00265CB7">
            <w:pPr>
              <w:pStyle w:val="rowtabella0"/>
              <w:jc w:val="center"/>
              <w:rPr>
                <w:color w:val="002060"/>
              </w:rPr>
            </w:pPr>
            <w:r w:rsidRPr="0077735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7EB27" w14:textId="77777777" w:rsidR="0077735C" w:rsidRPr="0077735C" w:rsidRDefault="0077735C" w:rsidP="00265CB7">
            <w:pPr>
              <w:pStyle w:val="rowtabella0"/>
              <w:jc w:val="center"/>
              <w:rPr>
                <w:color w:val="002060"/>
              </w:rPr>
            </w:pPr>
            <w:r w:rsidRPr="0077735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51CEC" w14:textId="77777777" w:rsidR="0077735C" w:rsidRPr="0077735C" w:rsidRDefault="0077735C" w:rsidP="00265CB7">
            <w:pPr>
              <w:pStyle w:val="rowtabella0"/>
              <w:jc w:val="center"/>
              <w:rPr>
                <w:color w:val="002060"/>
              </w:rPr>
            </w:pPr>
            <w:r w:rsidRPr="007773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356D6" w14:textId="77777777" w:rsidR="0077735C" w:rsidRPr="0077735C" w:rsidRDefault="0077735C" w:rsidP="00265CB7">
            <w:pPr>
              <w:pStyle w:val="rowtabella0"/>
              <w:jc w:val="center"/>
              <w:rPr>
                <w:color w:val="002060"/>
              </w:rPr>
            </w:pPr>
            <w:r w:rsidRPr="0077735C">
              <w:rPr>
                <w:color w:val="002060"/>
              </w:rPr>
              <w:t>0</w:t>
            </w:r>
          </w:p>
        </w:tc>
      </w:tr>
      <w:tr w:rsidR="0077735C" w:rsidRPr="0077735C" w14:paraId="12D557FF"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9BF0E0" w14:textId="77777777" w:rsidR="0077735C" w:rsidRPr="0077735C" w:rsidRDefault="0077735C" w:rsidP="00265CB7">
            <w:pPr>
              <w:pStyle w:val="rowtabella0"/>
              <w:rPr>
                <w:color w:val="002060"/>
              </w:rPr>
            </w:pPr>
            <w:r w:rsidRPr="0077735C">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4C301" w14:textId="77777777" w:rsidR="0077735C" w:rsidRPr="0077735C" w:rsidRDefault="0077735C" w:rsidP="00265CB7">
            <w:pPr>
              <w:pStyle w:val="rowtabella0"/>
              <w:jc w:val="center"/>
              <w:rPr>
                <w:color w:val="002060"/>
              </w:rPr>
            </w:pPr>
            <w:r w:rsidRPr="007773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9B9FC"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0A9FF"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69758"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8EEFF"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59948" w14:textId="77777777" w:rsidR="0077735C" w:rsidRPr="0077735C" w:rsidRDefault="0077735C" w:rsidP="00265CB7">
            <w:pPr>
              <w:pStyle w:val="rowtabella0"/>
              <w:jc w:val="center"/>
              <w:rPr>
                <w:color w:val="002060"/>
              </w:rPr>
            </w:pPr>
            <w:r w:rsidRPr="0077735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64788" w14:textId="77777777" w:rsidR="0077735C" w:rsidRPr="0077735C" w:rsidRDefault="0077735C" w:rsidP="00265CB7">
            <w:pPr>
              <w:pStyle w:val="rowtabella0"/>
              <w:jc w:val="center"/>
              <w:rPr>
                <w:color w:val="002060"/>
              </w:rPr>
            </w:pPr>
            <w:r w:rsidRPr="0077735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30738" w14:textId="77777777" w:rsidR="0077735C" w:rsidRPr="0077735C" w:rsidRDefault="0077735C" w:rsidP="00265CB7">
            <w:pPr>
              <w:pStyle w:val="rowtabella0"/>
              <w:jc w:val="center"/>
              <w:rPr>
                <w:color w:val="002060"/>
              </w:rPr>
            </w:pPr>
            <w:r w:rsidRPr="007773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8CEE1" w14:textId="77777777" w:rsidR="0077735C" w:rsidRPr="0077735C" w:rsidRDefault="0077735C" w:rsidP="00265CB7">
            <w:pPr>
              <w:pStyle w:val="rowtabella0"/>
              <w:jc w:val="center"/>
              <w:rPr>
                <w:color w:val="002060"/>
              </w:rPr>
            </w:pPr>
            <w:r w:rsidRPr="0077735C">
              <w:rPr>
                <w:color w:val="002060"/>
              </w:rPr>
              <w:t>0</w:t>
            </w:r>
          </w:p>
        </w:tc>
      </w:tr>
      <w:tr w:rsidR="0077735C" w:rsidRPr="0077735C" w14:paraId="4171357E"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9D8557" w14:textId="77777777" w:rsidR="0077735C" w:rsidRPr="0077735C" w:rsidRDefault="0077735C" w:rsidP="00265CB7">
            <w:pPr>
              <w:pStyle w:val="rowtabella0"/>
              <w:rPr>
                <w:color w:val="002060"/>
              </w:rPr>
            </w:pPr>
            <w:r w:rsidRPr="0077735C">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11AD2" w14:textId="77777777" w:rsidR="0077735C" w:rsidRPr="0077735C" w:rsidRDefault="0077735C" w:rsidP="00265CB7">
            <w:pPr>
              <w:pStyle w:val="rowtabella0"/>
              <w:jc w:val="center"/>
              <w:rPr>
                <w:color w:val="002060"/>
              </w:rPr>
            </w:pPr>
            <w:r w:rsidRPr="007773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EB752"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B6DC7" w14:textId="77777777" w:rsidR="0077735C" w:rsidRPr="0077735C" w:rsidRDefault="0077735C" w:rsidP="00265CB7">
            <w:pPr>
              <w:pStyle w:val="rowtabella0"/>
              <w:jc w:val="center"/>
              <w:rPr>
                <w:color w:val="002060"/>
              </w:rPr>
            </w:pPr>
            <w:r w:rsidRPr="007773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F2C7B"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A4593" w14:textId="77777777" w:rsidR="0077735C" w:rsidRPr="0077735C" w:rsidRDefault="0077735C" w:rsidP="00265CB7">
            <w:pPr>
              <w:pStyle w:val="rowtabella0"/>
              <w:jc w:val="center"/>
              <w:rPr>
                <w:color w:val="002060"/>
              </w:rPr>
            </w:pPr>
            <w:r w:rsidRPr="007773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BD88B" w14:textId="77777777" w:rsidR="0077735C" w:rsidRPr="0077735C" w:rsidRDefault="0077735C" w:rsidP="00265CB7">
            <w:pPr>
              <w:pStyle w:val="rowtabella0"/>
              <w:jc w:val="center"/>
              <w:rPr>
                <w:color w:val="002060"/>
              </w:rPr>
            </w:pPr>
            <w:r w:rsidRPr="0077735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F128D" w14:textId="77777777" w:rsidR="0077735C" w:rsidRPr="0077735C" w:rsidRDefault="0077735C" w:rsidP="00265CB7">
            <w:pPr>
              <w:pStyle w:val="rowtabella0"/>
              <w:jc w:val="center"/>
              <w:rPr>
                <w:color w:val="002060"/>
              </w:rPr>
            </w:pPr>
            <w:r w:rsidRPr="0077735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7A50F" w14:textId="77777777" w:rsidR="0077735C" w:rsidRPr="0077735C" w:rsidRDefault="0077735C" w:rsidP="00265CB7">
            <w:pPr>
              <w:pStyle w:val="rowtabella0"/>
              <w:jc w:val="center"/>
              <w:rPr>
                <w:color w:val="002060"/>
              </w:rPr>
            </w:pPr>
            <w:r w:rsidRPr="007773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3F16A" w14:textId="77777777" w:rsidR="0077735C" w:rsidRPr="0077735C" w:rsidRDefault="0077735C" w:rsidP="00265CB7">
            <w:pPr>
              <w:pStyle w:val="rowtabella0"/>
              <w:jc w:val="center"/>
              <w:rPr>
                <w:color w:val="002060"/>
              </w:rPr>
            </w:pPr>
            <w:r w:rsidRPr="0077735C">
              <w:rPr>
                <w:color w:val="002060"/>
              </w:rPr>
              <w:t>0</w:t>
            </w:r>
          </w:p>
        </w:tc>
      </w:tr>
      <w:tr w:rsidR="0077735C" w:rsidRPr="0077735C" w14:paraId="65A34E0B"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1DEF47" w14:textId="77777777" w:rsidR="0077735C" w:rsidRPr="0077735C" w:rsidRDefault="0077735C" w:rsidP="00265CB7">
            <w:pPr>
              <w:pStyle w:val="rowtabella0"/>
              <w:rPr>
                <w:color w:val="002060"/>
              </w:rPr>
            </w:pPr>
            <w:r w:rsidRPr="0077735C">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13BBB" w14:textId="77777777" w:rsidR="0077735C" w:rsidRPr="0077735C" w:rsidRDefault="0077735C" w:rsidP="00265CB7">
            <w:pPr>
              <w:pStyle w:val="rowtabella0"/>
              <w:jc w:val="center"/>
              <w:rPr>
                <w:color w:val="002060"/>
              </w:rPr>
            </w:pPr>
            <w:r w:rsidRPr="007773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D2C9B"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50E92" w14:textId="77777777" w:rsidR="0077735C" w:rsidRPr="0077735C" w:rsidRDefault="0077735C" w:rsidP="00265CB7">
            <w:pPr>
              <w:pStyle w:val="rowtabella0"/>
              <w:jc w:val="center"/>
              <w:rPr>
                <w:color w:val="002060"/>
              </w:rPr>
            </w:pPr>
            <w:r w:rsidRPr="007773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CF632"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D9915" w14:textId="77777777" w:rsidR="0077735C" w:rsidRPr="0077735C" w:rsidRDefault="0077735C" w:rsidP="00265CB7">
            <w:pPr>
              <w:pStyle w:val="rowtabella0"/>
              <w:jc w:val="center"/>
              <w:rPr>
                <w:color w:val="002060"/>
              </w:rPr>
            </w:pPr>
            <w:r w:rsidRPr="007773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687F4" w14:textId="77777777" w:rsidR="0077735C" w:rsidRPr="0077735C" w:rsidRDefault="0077735C" w:rsidP="00265CB7">
            <w:pPr>
              <w:pStyle w:val="rowtabella0"/>
              <w:jc w:val="center"/>
              <w:rPr>
                <w:color w:val="002060"/>
              </w:rPr>
            </w:pPr>
            <w:r w:rsidRPr="0077735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A86DD" w14:textId="77777777" w:rsidR="0077735C" w:rsidRPr="0077735C" w:rsidRDefault="0077735C" w:rsidP="00265CB7">
            <w:pPr>
              <w:pStyle w:val="rowtabella0"/>
              <w:jc w:val="center"/>
              <w:rPr>
                <w:color w:val="002060"/>
              </w:rPr>
            </w:pPr>
            <w:r w:rsidRPr="0077735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4A35A"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B9015" w14:textId="77777777" w:rsidR="0077735C" w:rsidRPr="0077735C" w:rsidRDefault="0077735C" w:rsidP="00265CB7">
            <w:pPr>
              <w:pStyle w:val="rowtabella0"/>
              <w:jc w:val="center"/>
              <w:rPr>
                <w:color w:val="002060"/>
              </w:rPr>
            </w:pPr>
            <w:r w:rsidRPr="0077735C">
              <w:rPr>
                <w:color w:val="002060"/>
              </w:rPr>
              <w:t>0</w:t>
            </w:r>
          </w:p>
        </w:tc>
      </w:tr>
      <w:tr w:rsidR="0077735C" w:rsidRPr="0077735C" w14:paraId="30D3510F"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F5E2B9" w14:textId="77777777" w:rsidR="0077735C" w:rsidRPr="0077735C" w:rsidRDefault="0077735C" w:rsidP="00265CB7">
            <w:pPr>
              <w:pStyle w:val="rowtabella0"/>
              <w:rPr>
                <w:color w:val="002060"/>
              </w:rPr>
            </w:pPr>
            <w:r w:rsidRPr="0077735C">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7AE2C" w14:textId="77777777" w:rsidR="0077735C" w:rsidRPr="0077735C" w:rsidRDefault="0077735C" w:rsidP="00265CB7">
            <w:pPr>
              <w:pStyle w:val="rowtabella0"/>
              <w:jc w:val="center"/>
              <w:rPr>
                <w:color w:val="002060"/>
              </w:rPr>
            </w:pPr>
            <w:r w:rsidRPr="007773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19517"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17BA8" w14:textId="77777777" w:rsidR="0077735C" w:rsidRPr="0077735C" w:rsidRDefault="0077735C" w:rsidP="00265CB7">
            <w:pPr>
              <w:pStyle w:val="rowtabella0"/>
              <w:jc w:val="center"/>
              <w:rPr>
                <w:color w:val="002060"/>
              </w:rPr>
            </w:pPr>
            <w:r w:rsidRPr="007773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1AFDF"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50808" w14:textId="77777777" w:rsidR="0077735C" w:rsidRPr="0077735C" w:rsidRDefault="0077735C" w:rsidP="00265CB7">
            <w:pPr>
              <w:pStyle w:val="rowtabella0"/>
              <w:jc w:val="center"/>
              <w:rPr>
                <w:color w:val="002060"/>
              </w:rPr>
            </w:pPr>
            <w:r w:rsidRPr="007773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1E4DB" w14:textId="77777777" w:rsidR="0077735C" w:rsidRPr="0077735C" w:rsidRDefault="0077735C" w:rsidP="00265CB7">
            <w:pPr>
              <w:pStyle w:val="rowtabella0"/>
              <w:jc w:val="center"/>
              <w:rPr>
                <w:color w:val="002060"/>
              </w:rPr>
            </w:pPr>
            <w:r w:rsidRPr="0077735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5B079" w14:textId="77777777" w:rsidR="0077735C" w:rsidRPr="0077735C" w:rsidRDefault="0077735C" w:rsidP="00265CB7">
            <w:pPr>
              <w:pStyle w:val="rowtabella0"/>
              <w:jc w:val="center"/>
              <w:rPr>
                <w:color w:val="002060"/>
              </w:rPr>
            </w:pPr>
            <w:r w:rsidRPr="0077735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092B" w14:textId="77777777" w:rsidR="0077735C" w:rsidRPr="0077735C" w:rsidRDefault="0077735C" w:rsidP="00265CB7">
            <w:pPr>
              <w:pStyle w:val="rowtabella0"/>
              <w:jc w:val="center"/>
              <w:rPr>
                <w:color w:val="002060"/>
              </w:rPr>
            </w:pPr>
            <w:r w:rsidRPr="007773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C902A" w14:textId="77777777" w:rsidR="0077735C" w:rsidRPr="0077735C" w:rsidRDefault="0077735C" w:rsidP="00265CB7">
            <w:pPr>
              <w:pStyle w:val="rowtabella0"/>
              <w:jc w:val="center"/>
              <w:rPr>
                <w:color w:val="002060"/>
              </w:rPr>
            </w:pPr>
            <w:r w:rsidRPr="0077735C">
              <w:rPr>
                <w:color w:val="002060"/>
              </w:rPr>
              <w:t>1</w:t>
            </w:r>
          </w:p>
        </w:tc>
      </w:tr>
      <w:tr w:rsidR="0077735C" w:rsidRPr="0077735C" w14:paraId="33A26E96"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D96FF6" w14:textId="77777777" w:rsidR="0077735C" w:rsidRPr="0077735C" w:rsidRDefault="0077735C" w:rsidP="00265CB7">
            <w:pPr>
              <w:pStyle w:val="rowtabella0"/>
              <w:rPr>
                <w:color w:val="002060"/>
              </w:rPr>
            </w:pPr>
            <w:r w:rsidRPr="0077735C">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8FD17"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25B8E"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F4EB3"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AE319"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70728" w14:textId="77777777" w:rsidR="0077735C" w:rsidRPr="0077735C" w:rsidRDefault="0077735C" w:rsidP="00265CB7">
            <w:pPr>
              <w:pStyle w:val="rowtabella0"/>
              <w:jc w:val="center"/>
              <w:rPr>
                <w:color w:val="002060"/>
              </w:rPr>
            </w:pPr>
            <w:r w:rsidRPr="007773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A518A" w14:textId="77777777" w:rsidR="0077735C" w:rsidRPr="0077735C" w:rsidRDefault="0077735C" w:rsidP="00265CB7">
            <w:pPr>
              <w:pStyle w:val="rowtabella0"/>
              <w:jc w:val="center"/>
              <w:rPr>
                <w:color w:val="002060"/>
              </w:rPr>
            </w:pPr>
            <w:r w:rsidRPr="007773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6E3F7" w14:textId="77777777" w:rsidR="0077735C" w:rsidRPr="0077735C" w:rsidRDefault="0077735C" w:rsidP="00265CB7">
            <w:pPr>
              <w:pStyle w:val="rowtabella0"/>
              <w:jc w:val="center"/>
              <w:rPr>
                <w:color w:val="002060"/>
              </w:rPr>
            </w:pPr>
            <w:r w:rsidRPr="0077735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4437C"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DD433" w14:textId="77777777" w:rsidR="0077735C" w:rsidRPr="0077735C" w:rsidRDefault="0077735C" w:rsidP="00265CB7">
            <w:pPr>
              <w:pStyle w:val="rowtabella0"/>
              <w:jc w:val="center"/>
              <w:rPr>
                <w:color w:val="002060"/>
              </w:rPr>
            </w:pPr>
            <w:r w:rsidRPr="0077735C">
              <w:rPr>
                <w:color w:val="002060"/>
              </w:rPr>
              <w:t>0</w:t>
            </w:r>
          </w:p>
        </w:tc>
      </w:tr>
      <w:tr w:rsidR="0077735C" w:rsidRPr="0077735C" w14:paraId="4E061F2E"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7943F6" w14:textId="77777777" w:rsidR="0077735C" w:rsidRPr="0077735C" w:rsidRDefault="0077735C" w:rsidP="00265CB7">
            <w:pPr>
              <w:pStyle w:val="rowtabella0"/>
              <w:rPr>
                <w:color w:val="002060"/>
              </w:rPr>
            </w:pPr>
            <w:r w:rsidRPr="0077735C">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11B8B"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A81FB"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955E6"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1189E"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A4AD9" w14:textId="77777777" w:rsidR="0077735C" w:rsidRPr="0077735C" w:rsidRDefault="0077735C" w:rsidP="00265CB7">
            <w:pPr>
              <w:pStyle w:val="rowtabella0"/>
              <w:jc w:val="center"/>
              <w:rPr>
                <w:color w:val="002060"/>
              </w:rPr>
            </w:pPr>
            <w:r w:rsidRPr="007773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664CA" w14:textId="77777777" w:rsidR="0077735C" w:rsidRPr="0077735C" w:rsidRDefault="0077735C" w:rsidP="00265CB7">
            <w:pPr>
              <w:pStyle w:val="rowtabella0"/>
              <w:jc w:val="center"/>
              <w:rPr>
                <w:color w:val="002060"/>
              </w:rPr>
            </w:pPr>
            <w:r w:rsidRPr="007773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559E5" w14:textId="77777777" w:rsidR="0077735C" w:rsidRPr="0077735C" w:rsidRDefault="0077735C" w:rsidP="00265CB7">
            <w:pPr>
              <w:pStyle w:val="rowtabella0"/>
              <w:jc w:val="center"/>
              <w:rPr>
                <w:color w:val="002060"/>
              </w:rPr>
            </w:pPr>
            <w:r w:rsidRPr="0077735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68F18"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C4A96" w14:textId="77777777" w:rsidR="0077735C" w:rsidRPr="0077735C" w:rsidRDefault="0077735C" w:rsidP="00265CB7">
            <w:pPr>
              <w:pStyle w:val="rowtabella0"/>
              <w:jc w:val="center"/>
              <w:rPr>
                <w:color w:val="002060"/>
              </w:rPr>
            </w:pPr>
            <w:r w:rsidRPr="0077735C">
              <w:rPr>
                <w:color w:val="002060"/>
              </w:rPr>
              <w:t>0</w:t>
            </w:r>
          </w:p>
        </w:tc>
      </w:tr>
      <w:tr w:rsidR="0077735C" w:rsidRPr="0077735C" w14:paraId="5CD6C5E8"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E6F483" w14:textId="77777777" w:rsidR="0077735C" w:rsidRPr="0077735C" w:rsidRDefault="0077735C" w:rsidP="00265CB7">
            <w:pPr>
              <w:pStyle w:val="rowtabella0"/>
              <w:rPr>
                <w:color w:val="002060"/>
              </w:rPr>
            </w:pPr>
            <w:r w:rsidRPr="0077735C">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F2666"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0E49A"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EE813"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9EBC1"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63690"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7F7EC" w14:textId="77777777" w:rsidR="0077735C" w:rsidRPr="0077735C" w:rsidRDefault="0077735C" w:rsidP="00265CB7">
            <w:pPr>
              <w:pStyle w:val="rowtabella0"/>
              <w:jc w:val="center"/>
              <w:rPr>
                <w:color w:val="002060"/>
              </w:rPr>
            </w:pPr>
            <w:r w:rsidRPr="0077735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EE8C3" w14:textId="77777777" w:rsidR="0077735C" w:rsidRPr="0077735C" w:rsidRDefault="0077735C" w:rsidP="00265CB7">
            <w:pPr>
              <w:pStyle w:val="rowtabella0"/>
              <w:jc w:val="center"/>
              <w:rPr>
                <w:color w:val="002060"/>
              </w:rPr>
            </w:pPr>
            <w:r w:rsidRPr="0077735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43404"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C599E" w14:textId="77777777" w:rsidR="0077735C" w:rsidRPr="0077735C" w:rsidRDefault="0077735C" w:rsidP="00265CB7">
            <w:pPr>
              <w:pStyle w:val="rowtabella0"/>
              <w:jc w:val="center"/>
              <w:rPr>
                <w:color w:val="002060"/>
              </w:rPr>
            </w:pPr>
            <w:r w:rsidRPr="0077735C">
              <w:rPr>
                <w:color w:val="002060"/>
              </w:rPr>
              <w:t>0</w:t>
            </w:r>
          </w:p>
        </w:tc>
      </w:tr>
      <w:tr w:rsidR="0077735C" w:rsidRPr="0077735C" w14:paraId="57A3CFB1"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73485F" w14:textId="77777777" w:rsidR="0077735C" w:rsidRPr="0077735C" w:rsidRDefault="0077735C" w:rsidP="00265CB7">
            <w:pPr>
              <w:pStyle w:val="rowtabella0"/>
              <w:rPr>
                <w:color w:val="002060"/>
                <w:lang w:val="es-ES"/>
              </w:rPr>
            </w:pPr>
            <w:r w:rsidRPr="0077735C">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C3E59"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0D45F"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FF3B1"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4831A"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63FF4"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066BB" w14:textId="77777777" w:rsidR="0077735C" w:rsidRPr="0077735C" w:rsidRDefault="0077735C" w:rsidP="00265CB7">
            <w:pPr>
              <w:pStyle w:val="rowtabella0"/>
              <w:jc w:val="center"/>
              <w:rPr>
                <w:color w:val="002060"/>
              </w:rPr>
            </w:pPr>
            <w:r w:rsidRPr="0077735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1F950" w14:textId="77777777" w:rsidR="0077735C" w:rsidRPr="0077735C" w:rsidRDefault="0077735C" w:rsidP="00265CB7">
            <w:pPr>
              <w:pStyle w:val="rowtabella0"/>
              <w:jc w:val="center"/>
              <w:rPr>
                <w:color w:val="002060"/>
              </w:rPr>
            </w:pPr>
            <w:r w:rsidRPr="0077735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642B0" w14:textId="77777777" w:rsidR="0077735C" w:rsidRPr="0077735C" w:rsidRDefault="0077735C" w:rsidP="00265CB7">
            <w:pPr>
              <w:pStyle w:val="rowtabella0"/>
              <w:jc w:val="center"/>
              <w:rPr>
                <w:color w:val="002060"/>
              </w:rPr>
            </w:pPr>
            <w:r w:rsidRPr="007773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91E7F" w14:textId="77777777" w:rsidR="0077735C" w:rsidRPr="0077735C" w:rsidRDefault="0077735C" w:rsidP="00265CB7">
            <w:pPr>
              <w:pStyle w:val="rowtabella0"/>
              <w:jc w:val="center"/>
              <w:rPr>
                <w:color w:val="002060"/>
              </w:rPr>
            </w:pPr>
            <w:r w:rsidRPr="0077735C">
              <w:rPr>
                <w:color w:val="002060"/>
              </w:rPr>
              <w:t>0</w:t>
            </w:r>
          </w:p>
        </w:tc>
      </w:tr>
      <w:tr w:rsidR="0077735C" w:rsidRPr="0077735C" w14:paraId="1DB11D0E"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3A652" w14:textId="77777777" w:rsidR="0077735C" w:rsidRPr="0077735C" w:rsidRDefault="0077735C" w:rsidP="00265CB7">
            <w:pPr>
              <w:pStyle w:val="rowtabella0"/>
              <w:rPr>
                <w:color w:val="002060"/>
              </w:rPr>
            </w:pPr>
            <w:r w:rsidRPr="0077735C">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07CA6"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A8C26"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F6F36"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A498D"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48563"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DCE4D" w14:textId="77777777" w:rsidR="0077735C" w:rsidRPr="0077735C" w:rsidRDefault="0077735C" w:rsidP="00265CB7">
            <w:pPr>
              <w:pStyle w:val="rowtabella0"/>
              <w:jc w:val="center"/>
              <w:rPr>
                <w:color w:val="002060"/>
              </w:rPr>
            </w:pPr>
            <w:r w:rsidRPr="007773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047AC" w14:textId="77777777" w:rsidR="0077735C" w:rsidRPr="0077735C" w:rsidRDefault="0077735C" w:rsidP="00265CB7">
            <w:pPr>
              <w:pStyle w:val="rowtabella0"/>
              <w:jc w:val="center"/>
              <w:rPr>
                <w:color w:val="002060"/>
              </w:rPr>
            </w:pPr>
            <w:r w:rsidRPr="0077735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A88B3" w14:textId="77777777" w:rsidR="0077735C" w:rsidRPr="0077735C" w:rsidRDefault="0077735C" w:rsidP="00265CB7">
            <w:pPr>
              <w:pStyle w:val="rowtabella0"/>
              <w:jc w:val="center"/>
              <w:rPr>
                <w:color w:val="002060"/>
              </w:rPr>
            </w:pPr>
            <w:r w:rsidRPr="007773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AEE34" w14:textId="77777777" w:rsidR="0077735C" w:rsidRPr="0077735C" w:rsidRDefault="0077735C" w:rsidP="00265CB7">
            <w:pPr>
              <w:pStyle w:val="rowtabella0"/>
              <w:jc w:val="center"/>
              <w:rPr>
                <w:color w:val="002060"/>
              </w:rPr>
            </w:pPr>
            <w:r w:rsidRPr="0077735C">
              <w:rPr>
                <w:color w:val="002060"/>
              </w:rPr>
              <w:t>0</w:t>
            </w:r>
          </w:p>
        </w:tc>
      </w:tr>
      <w:tr w:rsidR="0077735C" w:rsidRPr="0077735C" w14:paraId="2A6ADA65"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B46599" w14:textId="77777777" w:rsidR="0077735C" w:rsidRPr="0077735C" w:rsidRDefault="0077735C" w:rsidP="00265CB7">
            <w:pPr>
              <w:pStyle w:val="rowtabella0"/>
              <w:rPr>
                <w:color w:val="002060"/>
              </w:rPr>
            </w:pPr>
            <w:r w:rsidRPr="0077735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A6B4F"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38F89"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672CE"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F2260"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69909"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9D825" w14:textId="77777777" w:rsidR="0077735C" w:rsidRPr="0077735C" w:rsidRDefault="0077735C" w:rsidP="00265CB7">
            <w:pPr>
              <w:pStyle w:val="rowtabella0"/>
              <w:jc w:val="center"/>
              <w:rPr>
                <w:color w:val="002060"/>
              </w:rPr>
            </w:pPr>
            <w:r w:rsidRPr="007773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5D02A" w14:textId="77777777" w:rsidR="0077735C" w:rsidRPr="0077735C" w:rsidRDefault="0077735C" w:rsidP="00265CB7">
            <w:pPr>
              <w:pStyle w:val="rowtabella0"/>
              <w:jc w:val="center"/>
              <w:rPr>
                <w:color w:val="002060"/>
              </w:rPr>
            </w:pPr>
            <w:r w:rsidRPr="0077735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FDB77" w14:textId="77777777" w:rsidR="0077735C" w:rsidRPr="0077735C" w:rsidRDefault="0077735C" w:rsidP="00265CB7">
            <w:pPr>
              <w:pStyle w:val="rowtabella0"/>
              <w:jc w:val="center"/>
              <w:rPr>
                <w:color w:val="002060"/>
              </w:rPr>
            </w:pPr>
            <w:r w:rsidRPr="007773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30F9E" w14:textId="77777777" w:rsidR="0077735C" w:rsidRPr="0077735C" w:rsidRDefault="0077735C" w:rsidP="00265CB7">
            <w:pPr>
              <w:pStyle w:val="rowtabella0"/>
              <w:jc w:val="center"/>
              <w:rPr>
                <w:color w:val="002060"/>
              </w:rPr>
            </w:pPr>
            <w:r w:rsidRPr="0077735C">
              <w:rPr>
                <w:color w:val="002060"/>
              </w:rPr>
              <w:t>0</w:t>
            </w:r>
          </w:p>
        </w:tc>
      </w:tr>
      <w:tr w:rsidR="0077735C" w:rsidRPr="0077735C" w14:paraId="07724EF7" w14:textId="77777777" w:rsidTr="00265CB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491ECC" w14:textId="77777777" w:rsidR="0077735C" w:rsidRPr="0077735C" w:rsidRDefault="0077735C" w:rsidP="00265CB7">
            <w:pPr>
              <w:pStyle w:val="rowtabella0"/>
              <w:rPr>
                <w:color w:val="002060"/>
              </w:rPr>
            </w:pPr>
            <w:r w:rsidRPr="0077735C">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F5B3D"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C18E9"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49643"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5463C"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4209F"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44FC5" w14:textId="77777777" w:rsidR="0077735C" w:rsidRPr="0077735C" w:rsidRDefault="0077735C" w:rsidP="00265CB7">
            <w:pPr>
              <w:pStyle w:val="rowtabella0"/>
              <w:jc w:val="center"/>
              <w:rPr>
                <w:color w:val="002060"/>
              </w:rPr>
            </w:pPr>
            <w:r w:rsidRPr="007773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53ADD" w14:textId="77777777" w:rsidR="0077735C" w:rsidRPr="0077735C" w:rsidRDefault="0077735C" w:rsidP="00265CB7">
            <w:pPr>
              <w:pStyle w:val="rowtabella0"/>
              <w:jc w:val="center"/>
              <w:rPr>
                <w:color w:val="002060"/>
              </w:rPr>
            </w:pPr>
            <w:r w:rsidRPr="0077735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02BB0" w14:textId="77777777" w:rsidR="0077735C" w:rsidRPr="0077735C" w:rsidRDefault="0077735C" w:rsidP="00265CB7">
            <w:pPr>
              <w:pStyle w:val="rowtabella0"/>
              <w:jc w:val="center"/>
              <w:rPr>
                <w:color w:val="002060"/>
              </w:rPr>
            </w:pPr>
            <w:r w:rsidRPr="0077735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90570" w14:textId="77777777" w:rsidR="0077735C" w:rsidRPr="0077735C" w:rsidRDefault="0077735C" w:rsidP="00265CB7">
            <w:pPr>
              <w:pStyle w:val="rowtabella0"/>
              <w:jc w:val="center"/>
              <w:rPr>
                <w:color w:val="002060"/>
              </w:rPr>
            </w:pPr>
            <w:r w:rsidRPr="0077735C">
              <w:rPr>
                <w:color w:val="002060"/>
              </w:rPr>
              <w:t>0</w:t>
            </w:r>
          </w:p>
        </w:tc>
      </w:tr>
    </w:tbl>
    <w:p w14:paraId="474C12D3" w14:textId="77777777" w:rsidR="0077735C" w:rsidRDefault="0077735C" w:rsidP="0077735C">
      <w:pPr>
        <w:pStyle w:val="breakline"/>
        <w:rPr>
          <w:rFonts w:eastAsiaTheme="minorEastAsia"/>
          <w:color w:val="002060"/>
        </w:rPr>
      </w:pPr>
    </w:p>
    <w:p w14:paraId="3D9CCEBA" w14:textId="77777777" w:rsidR="0077735C" w:rsidRPr="0077735C" w:rsidRDefault="0077735C" w:rsidP="0077735C">
      <w:pPr>
        <w:pStyle w:val="titoloprinc0"/>
        <w:rPr>
          <w:color w:val="002060"/>
        </w:rPr>
      </w:pPr>
      <w:r>
        <w:rPr>
          <w:color w:val="002060"/>
        </w:rPr>
        <w:t>PROGRAMMA GARE</w:t>
      </w:r>
    </w:p>
    <w:p w14:paraId="01DAAFF4" w14:textId="77777777" w:rsidR="0077735C" w:rsidRDefault="0077735C" w:rsidP="0077735C">
      <w:pPr>
        <w:pStyle w:val="breakline"/>
        <w:rPr>
          <w:rFonts w:eastAsiaTheme="minorEastAsia"/>
          <w:color w:val="002060"/>
        </w:rPr>
      </w:pPr>
    </w:p>
    <w:p w14:paraId="7C3C1D5B" w14:textId="77777777" w:rsidR="008B3923" w:rsidRPr="003D1F74" w:rsidRDefault="008B3923" w:rsidP="008B3923">
      <w:pPr>
        <w:pStyle w:val="sottotitolocampionato10"/>
        <w:rPr>
          <w:color w:val="002060"/>
        </w:rPr>
      </w:pPr>
      <w:r w:rsidRPr="003D1F74">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02"/>
        <w:gridCol w:w="385"/>
        <w:gridCol w:w="898"/>
        <w:gridCol w:w="1198"/>
        <w:gridCol w:w="1554"/>
        <w:gridCol w:w="1564"/>
      </w:tblGrid>
      <w:tr w:rsidR="008B3923" w:rsidRPr="003D1F74" w14:paraId="48F4389B" w14:textId="77777777" w:rsidTr="00265CB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F1B2E" w14:textId="77777777" w:rsidR="008B3923" w:rsidRPr="003D1F74" w:rsidRDefault="008B3923" w:rsidP="00265CB7">
            <w:pPr>
              <w:pStyle w:val="headertabella0"/>
              <w:rPr>
                <w:color w:val="002060"/>
              </w:rPr>
            </w:pPr>
            <w:r w:rsidRPr="003D1F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27592" w14:textId="77777777" w:rsidR="008B3923" w:rsidRPr="003D1F74" w:rsidRDefault="008B3923" w:rsidP="00265CB7">
            <w:pPr>
              <w:pStyle w:val="headertabella0"/>
              <w:rPr>
                <w:color w:val="002060"/>
              </w:rPr>
            </w:pPr>
            <w:r w:rsidRPr="003D1F7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55547" w14:textId="77777777" w:rsidR="008B3923" w:rsidRPr="003D1F74" w:rsidRDefault="008B3923" w:rsidP="00265CB7">
            <w:pPr>
              <w:pStyle w:val="headertabella0"/>
              <w:rPr>
                <w:color w:val="002060"/>
              </w:rPr>
            </w:pPr>
            <w:r w:rsidRPr="003D1F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56CB9" w14:textId="77777777" w:rsidR="008B3923" w:rsidRPr="003D1F74" w:rsidRDefault="008B3923" w:rsidP="00265CB7">
            <w:pPr>
              <w:pStyle w:val="headertabella0"/>
              <w:rPr>
                <w:color w:val="002060"/>
              </w:rPr>
            </w:pPr>
            <w:r w:rsidRPr="003D1F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8A649" w14:textId="77777777" w:rsidR="008B3923" w:rsidRPr="003D1F74" w:rsidRDefault="008B3923" w:rsidP="00265CB7">
            <w:pPr>
              <w:pStyle w:val="headertabella0"/>
              <w:rPr>
                <w:color w:val="002060"/>
              </w:rPr>
            </w:pPr>
            <w:r w:rsidRPr="003D1F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01762" w14:textId="77777777" w:rsidR="008B3923" w:rsidRPr="003D1F74" w:rsidRDefault="008B3923" w:rsidP="00265CB7">
            <w:pPr>
              <w:pStyle w:val="headertabella0"/>
              <w:rPr>
                <w:color w:val="002060"/>
              </w:rPr>
            </w:pPr>
            <w:r w:rsidRPr="003D1F7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DF4C7" w14:textId="77777777" w:rsidR="008B3923" w:rsidRPr="003D1F74" w:rsidRDefault="008B3923" w:rsidP="00265CB7">
            <w:pPr>
              <w:pStyle w:val="headertabella0"/>
              <w:rPr>
                <w:color w:val="002060"/>
              </w:rPr>
            </w:pPr>
            <w:r w:rsidRPr="003D1F74">
              <w:rPr>
                <w:color w:val="002060"/>
              </w:rPr>
              <w:t>Indirizzo Impianto</w:t>
            </w:r>
          </w:p>
        </w:tc>
      </w:tr>
      <w:tr w:rsidR="008B3923" w:rsidRPr="003D1F74" w14:paraId="0B2DFD4B" w14:textId="77777777" w:rsidTr="00265CB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2C62A1" w14:textId="77777777" w:rsidR="008B3923" w:rsidRPr="003D1F74" w:rsidRDefault="008B3923" w:rsidP="00265CB7">
            <w:pPr>
              <w:pStyle w:val="rowtabella0"/>
              <w:rPr>
                <w:color w:val="002060"/>
              </w:rPr>
            </w:pPr>
            <w:r w:rsidRPr="003D1F74">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D0AFE7" w14:textId="77777777" w:rsidR="008B3923" w:rsidRPr="003D1F74" w:rsidRDefault="008B3923" w:rsidP="00265CB7">
            <w:pPr>
              <w:pStyle w:val="rowtabella0"/>
              <w:rPr>
                <w:color w:val="002060"/>
              </w:rPr>
            </w:pPr>
            <w:r w:rsidRPr="003D1F74">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F8FC99" w14:textId="77777777" w:rsidR="008B3923" w:rsidRPr="003D1F74" w:rsidRDefault="008B3923" w:rsidP="00265CB7">
            <w:pPr>
              <w:pStyle w:val="rowtabella0"/>
              <w:jc w:val="center"/>
              <w:rPr>
                <w:color w:val="002060"/>
              </w:rPr>
            </w:pPr>
            <w:r w:rsidRPr="003D1F7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FF3E98" w14:textId="77777777" w:rsidR="008B3923" w:rsidRPr="003D1F74" w:rsidRDefault="008B3923" w:rsidP="00265CB7">
            <w:pPr>
              <w:pStyle w:val="rowtabella0"/>
              <w:rPr>
                <w:color w:val="002060"/>
              </w:rPr>
            </w:pPr>
            <w:r w:rsidRPr="003D1F74">
              <w:rPr>
                <w:color w:val="002060"/>
              </w:rPr>
              <w:t>11/05/2024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110BDC" w14:textId="77777777" w:rsidR="008B3923" w:rsidRPr="003D1F74" w:rsidRDefault="008B3923" w:rsidP="00265CB7">
            <w:pPr>
              <w:pStyle w:val="rowtabella0"/>
              <w:rPr>
                <w:color w:val="002060"/>
              </w:rPr>
            </w:pPr>
            <w:r w:rsidRPr="003D1F74">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00CB12" w14:textId="77777777" w:rsidR="008B3923" w:rsidRPr="003D1F74" w:rsidRDefault="008B3923" w:rsidP="00265CB7">
            <w:pPr>
              <w:pStyle w:val="rowtabella0"/>
              <w:rPr>
                <w:color w:val="002060"/>
              </w:rPr>
            </w:pPr>
            <w:r w:rsidRPr="003D1F74">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7B2458" w14:textId="77777777" w:rsidR="008B3923" w:rsidRPr="003D1F74" w:rsidRDefault="008B3923" w:rsidP="00265CB7">
            <w:pPr>
              <w:pStyle w:val="rowtabella0"/>
              <w:rPr>
                <w:color w:val="002060"/>
              </w:rPr>
            </w:pPr>
            <w:r w:rsidRPr="003D1F74">
              <w:rPr>
                <w:color w:val="002060"/>
              </w:rPr>
              <w:t>VIA NAZARIO SAURO</w:t>
            </w:r>
          </w:p>
        </w:tc>
      </w:tr>
      <w:tr w:rsidR="008B3923" w:rsidRPr="003D1F74" w14:paraId="4EB2B1A0" w14:textId="77777777" w:rsidTr="00265C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5AD7FF" w14:textId="77777777" w:rsidR="008B3923" w:rsidRPr="003D1F74" w:rsidRDefault="008B3923" w:rsidP="00265CB7">
            <w:pPr>
              <w:pStyle w:val="rowtabella0"/>
              <w:rPr>
                <w:color w:val="002060"/>
              </w:rPr>
            </w:pPr>
            <w:r w:rsidRPr="003D1F74">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1D42DA" w14:textId="77777777" w:rsidR="008B3923" w:rsidRPr="003D1F74" w:rsidRDefault="008B3923" w:rsidP="00265CB7">
            <w:pPr>
              <w:pStyle w:val="rowtabella0"/>
              <w:rPr>
                <w:color w:val="002060"/>
              </w:rPr>
            </w:pPr>
            <w:r w:rsidRPr="003D1F74">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9A90B8" w14:textId="77777777" w:rsidR="008B3923" w:rsidRPr="003D1F74" w:rsidRDefault="008B3923" w:rsidP="00265CB7">
            <w:pPr>
              <w:pStyle w:val="rowtabella0"/>
              <w:jc w:val="center"/>
              <w:rPr>
                <w:color w:val="002060"/>
              </w:rPr>
            </w:pPr>
            <w:r w:rsidRPr="003D1F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AEAF7F" w14:textId="77777777" w:rsidR="008B3923" w:rsidRPr="003D1F74" w:rsidRDefault="008B3923" w:rsidP="00265CB7">
            <w:pPr>
              <w:pStyle w:val="rowtabella0"/>
              <w:rPr>
                <w:color w:val="002060"/>
              </w:rPr>
            </w:pPr>
            <w:r w:rsidRPr="003D1F74">
              <w:rPr>
                <w:color w:val="002060"/>
              </w:rPr>
              <w:t>11/05/2024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8F6E03" w14:textId="77777777" w:rsidR="008B3923" w:rsidRPr="003D1F74" w:rsidRDefault="008B3923" w:rsidP="00265CB7">
            <w:pPr>
              <w:pStyle w:val="rowtabella0"/>
              <w:rPr>
                <w:color w:val="002060"/>
              </w:rPr>
            </w:pPr>
            <w:r w:rsidRPr="003D1F74">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7C1884" w14:textId="77777777" w:rsidR="008B3923" w:rsidRPr="003D1F74" w:rsidRDefault="008B3923" w:rsidP="00265CB7">
            <w:pPr>
              <w:pStyle w:val="rowtabella0"/>
              <w:rPr>
                <w:color w:val="002060"/>
              </w:rPr>
            </w:pPr>
            <w:r w:rsidRPr="003D1F7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C57F55" w14:textId="77777777" w:rsidR="008B3923" w:rsidRPr="003D1F74" w:rsidRDefault="008B3923" w:rsidP="00265CB7">
            <w:pPr>
              <w:pStyle w:val="rowtabella0"/>
              <w:rPr>
                <w:color w:val="002060"/>
              </w:rPr>
            </w:pPr>
            <w:r w:rsidRPr="003D1F74">
              <w:rPr>
                <w:color w:val="002060"/>
              </w:rPr>
              <w:t>VIA GROTTE DI POSATORA 19/A</w:t>
            </w:r>
          </w:p>
        </w:tc>
      </w:tr>
      <w:tr w:rsidR="008B3923" w:rsidRPr="003D1F74" w14:paraId="4AEBDEFA" w14:textId="77777777" w:rsidTr="00265C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55277C" w14:textId="77777777" w:rsidR="008B3923" w:rsidRPr="003D1F74" w:rsidRDefault="008B3923" w:rsidP="00265CB7">
            <w:pPr>
              <w:pStyle w:val="rowtabella0"/>
              <w:rPr>
                <w:color w:val="002060"/>
              </w:rPr>
            </w:pPr>
            <w:r w:rsidRPr="003D1F74">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D88A27" w14:textId="77777777" w:rsidR="008B3923" w:rsidRPr="003D1F74" w:rsidRDefault="008B3923" w:rsidP="00265CB7">
            <w:pPr>
              <w:pStyle w:val="rowtabella0"/>
              <w:rPr>
                <w:color w:val="002060"/>
              </w:rPr>
            </w:pPr>
            <w:r w:rsidRPr="003D1F74">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38C64B" w14:textId="77777777" w:rsidR="008B3923" w:rsidRPr="003D1F74" w:rsidRDefault="008B3923" w:rsidP="00265CB7">
            <w:pPr>
              <w:pStyle w:val="rowtabella0"/>
              <w:jc w:val="center"/>
              <w:rPr>
                <w:color w:val="002060"/>
              </w:rPr>
            </w:pPr>
            <w:r w:rsidRPr="003D1F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1C1A10" w14:textId="77777777" w:rsidR="008B3923" w:rsidRPr="003D1F74" w:rsidRDefault="008B3923" w:rsidP="00265CB7">
            <w:pPr>
              <w:pStyle w:val="rowtabella0"/>
              <w:rPr>
                <w:color w:val="002060"/>
              </w:rPr>
            </w:pPr>
            <w:r w:rsidRPr="003D1F74">
              <w:rPr>
                <w:color w:val="002060"/>
              </w:rPr>
              <w:t>11/05/2024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20CA73" w14:textId="77777777" w:rsidR="008B3923" w:rsidRPr="003D1F74" w:rsidRDefault="008B3923" w:rsidP="00265CB7">
            <w:pPr>
              <w:pStyle w:val="rowtabella0"/>
              <w:rPr>
                <w:color w:val="002060"/>
              </w:rPr>
            </w:pPr>
            <w:r w:rsidRPr="003D1F74">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039A88" w14:textId="77777777" w:rsidR="008B3923" w:rsidRPr="003D1F74" w:rsidRDefault="008B3923" w:rsidP="00265CB7">
            <w:pPr>
              <w:pStyle w:val="rowtabella0"/>
              <w:rPr>
                <w:color w:val="002060"/>
              </w:rPr>
            </w:pPr>
            <w:r w:rsidRPr="003D1F74">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4C3DCF" w14:textId="77777777" w:rsidR="008B3923" w:rsidRPr="003D1F74" w:rsidRDefault="008B3923" w:rsidP="00265CB7">
            <w:pPr>
              <w:pStyle w:val="rowtabella0"/>
              <w:rPr>
                <w:color w:val="002060"/>
              </w:rPr>
            </w:pPr>
            <w:r w:rsidRPr="003D1F74">
              <w:rPr>
                <w:color w:val="002060"/>
              </w:rPr>
              <w:t>VIA ALESSANDRO MANZONI</w:t>
            </w:r>
          </w:p>
        </w:tc>
      </w:tr>
      <w:tr w:rsidR="008B3923" w:rsidRPr="003D1F74" w14:paraId="0DE25982" w14:textId="77777777" w:rsidTr="00265C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D6002D" w14:textId="77777777" w:rsidR="008B3923" w:rsidRPr="003D1F74" w:rsidRDefault="008B3923" w:rsidP="00265CB7">
            <w:pPr>
              <w:pStyle w:val="rowtabella0"/>
              <w:rPr>
                <w:color w:val="002060"/>
              </w:rPr>
            </w:pPr>
            <w:r w:rsidRPr="003D1F74">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D192A5" w14:textId="77777777" w:rsidR="008B3923" w:rsidRPr="003D1F74" w:rsidRDefault="008B3923" w:rsidP="00265CB7">
            <w:pPr>
              <w:pStyle w:val="rowtabella0"/>
              <w:rPr>
                <w:color w:val="002060"/>
              </w:rPr>
            </w:pPr>
            <w:r w:rsidRPr="003D1F74">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F384AE" w14:textId="77777777" w:rsidR="008B3923" w:rsidRPr="003D1F74" w:rsidRDefault="008B3923" w:rsidP="00265CB7">
            <w:pPr>
              <w:pStyle w:val="rowtabella0"/>
              <w:jc w:val="center"/>
              <w:rPr>
                <w:color w:val="002060"/>
              </w:rPr>
            </w:pPr>
            <w:r w:rsidRPr="003D1F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35DEA8" w14:textId="77777777" w:rsidR="008B3923" w:rsidRPr="003D1F74" w:rsidRDefault="008B3923" w:rsidP="00265CB7">
            <w:pPr>
              <w:pStyle w:val="rowtabella0"/>
              <w:rPr>
                <w:color w:val="002060"/>
              </w:rPr>
            </w:pPr>
            <w:r w:rsidRPr="003D1F74">
              <w:rPr>
                <w:color w:val="002060"/>
              </w:rPr>
              <w:t>11/05/2024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AB8589" w14:textId="77777777" w:rsidR="008B3923" w:rsidRPr="003D1F74" w:rsidRDefault="008B3923" w:rsidP="00265CB7">
            <w:pPr>
              <w:pStyle w:val="rowtabella0"/>
              <w:rPr>
                <w:color w:val="002060"/>
              </w:rPr>
            </w:pPr>
            <w:r w:rsidRPr="003D1F74">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2E9C94" w14:textId="77777777" w:rsidR="008B3923" w:rsidRPr="003D1F74" w:rsidRDefault="008B3923" w:rsidP="00265CB7">
            <w:pPr>
              <w:pStyle w:val="rowtabella0"/>
              <w:rPr>
                <w:color w:val="002060"/>
              </w:rPr>
            </w:pPr>
            <w:r w:rsidRPr="003D1F74">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39C25E" w14:textId="77777777" w:rsidR="008B3923" w:rsidRPr="003D1F74" w:rsidRDefault="008B3923" w:rsidP="00265CB7">
            <w:pPr>
              <w:pStyle w:val="rowtabella0"/>
              <w:rPr>
                <w:color w:val="002060"/>
              </w:rPr>
            </w:pPr>
            <w:r w:rsidRPr="003D1F74">
              <w:rPr>
                <w:color w:val="002060"/>
              </w:rPr>
              <w:t>VIA B.ROSSI SNC</w:t>
            </w:r>
          </w:p>
        </w:tc>
      </w:tr>
      <w:tr w:rsidR="008B3923" w:rsidRPr="003D1F74" w14:paraId="3EFC6904" w14:textId="77777777" w:rsidTr="00265C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907D09" w14:textId="77777777" w:rsidR="008B3923" w:rsidRPr="003D1F74" w:rsidRDefault="008B3923" w:rsidP="00265CB7">
            <w:pPr>
              <w:pStyle w:val="rowtabella0"/>
              <w:rPr>
                <w:color w:val="002060"/>
              </w:rPr>
            </w:pPr>
            <w:r w:rsidRPr="003D1F74">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198D93" w14:textId="77777777" w:rsidR="008B3923" w:rsidRPr="003D1F74" w:rsidRDefault="008B3923" w:rsidP="00265CB7">
            <w:pPr>
              <w:pStyle w:val="rowtabella0"/>
              <w:rPr>
                <w:color w:val="002060"/>
              </w:rPr>
            </w:pPr>
            <w:r w:rsidRPr="003D1F74">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5908EE" w14:textId="77777777" w:rsidR="008B3923" w:rsidRPr="003D1F74" w:rsidRDefault="008B3923" w:rsidP="00265CB7">
            <w:pPr>
              <w:pStyle w:val="rowtabella0"/>
              <w:jc w:val="center"/>
              <w:rPr>
                <w:color w:val="002060"/>
              </w:rPr>
            </w:pPr>
            <w:r w:rsidRPr="003D1F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B88C12" w14:textId="77777777" w:rsidR="008B3923" w:rsidRPr="003D1F74" w:rsidRDefault="008B3923" w:rsidP="00265CB7">
            <w:pPr>
              <w:pStyle w:val="rowtabella0"/>
              <w:rPr>
                <w:color w:val="002060"/>
              </w:rPr>
            </w:pPr>
            <w:r w:rsidRPr="003D1F74">
              <w:rPr>
                <w:color w:val="002060"/>
              </w:rPr>
              <w:t>11/05/2024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E260D0" w14:textId="77777777" w:rsidR="008B3923" w:rsidRPr="003D1F74" w:rsidRDefault="008B3923" w:rsidP="00265CB7">
            <w:pPr>
              <w:pStyle w:val="rowtabella0"/>
              <w:rPr>
                <w:color w:val="002060"/>
              </w:rPr>
            </w:pPr>
            <w:r w:rsidRPr="003D1F74">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A8CFF8" w14:textId="77777777" w:rsidR="008B3923" w:rsidRPr="003D1F74" w:rsidRDefault="008B3923" w:rsidP="00265CB7">
            <w:pPr>
              <w:pStyle w:val="rowtabella0"/>
              <w:rPr>
                <w:color w:val="002060"/>
              </w:rPr>
            </w:pPr>
            <w:r w:rsidRPr="003D1F7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3F5713" w14:textId="77777777" w:rsidR="008B3923" w:rsidRPr="003D1F74" w:rsidRDefault="008B3923" w:rsidP="00265CB7">
            <w:pPr>
              <w:pStyle w:val="rowtabella0"/>
              <w:rPr>
                <w:color w:val="002060"/>
              </w:rPr>
            </w:pPr>
            <w:r w:rsidRPr="003D1F74">
              <w:rPr>
                <w:color w:val="002060"/>
              </w:rPr>
              <w:t>VIA VESCOVARA, 7</w:t>
            </w:r>
          </w:p>
        </w:tc>
      </w:tr>
      <w:tr w:rsidR="008B3923" w:rsidRPr="003D1F74" w14:paraId="61E0B9F9" w14:textId="77777777" w:rsidTr="00265C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55949E" w14:textId="77777777" w:rsidR="008B3923" w:rsidRPr="003D1F74" w:rsidRDefault="008B3923" w:rsidP="00265CB7">
            <w:pPr>
              <w:pStyle w:val="rowtabella0"/>
              <w:rPr>
                <w:color w:val="002060"/>
              </w:rPr>
            </w:pPr>
            <w:r w:rsidRPr="003D1F74">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336D42" w14:textId="77777777" w:rsidR="008B3923" w:rsidRPr="003D1F74" w:rsidRDefault="008B3923" w:rsidP="00265CB7">
            <w:pPr>
              <w:pStyle w:val="rowtabella0"/>
              <w:rPr>
                <w:color w:val="002060"/>
              </w:rPr>
            </w:pPr>
            <w:r w:rsidRPr="003D1F74">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F33A31" w14:textId="77777777" w:rsidR="008B3923" w:rsidRPr="003D1F74" w:rsidRDefault="008B3923" w:rsidP="00265CB7">
            <w:pPr>
              <w:pStyle w:val="rowtabella0"/>
              <w:jc w:val="center"/>
              <w:rPr>
                <w:color w:val="002060"/>
              </w:rPr>
            </w:pPr>
            <w:r w:rsidRPr="003D1F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0C5300" w14:textId="77777777" w:rsidR="008B3923" w:rsidRPr="003D1F74" w:rsidRDefault="008B3923" w:rsidP="00265CB7">
            <w:pPr>
              <w:pStyle w:val="rowtabella0"/>
              <w:rPr>
                <w:color w:val="002060"/>
              </w:rPr>
            </w:pPr>
            <w:r w:rsidRPr="003D1F74">
              <w:rPr>
                <w:color w:val="002060"/>
              </w:rPr>
              <w:t>12/05/2024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D901BC" w14:textId="77777777" w:rsidR="008B3923" w:rsidRPr="003D1F74" w:rsidRDefault="008B3923" w:rsidP="00265CB7">
            <w:pPr>
              <w:pStyle w:val="rowtabella0"/>
              <w:rPr>
                <w:color w:val="002060"/>
              </w:rPr>
            </w:pPr>
            <w:r w:rsidRPr="003D1F74">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24883A" w14:textId="77777777" w:rsidR="008B3923" w:rsidRPr="003D1F74" w:rsidRDefault="008B3923" w:rsidP="00265CB7">
            <w:pPr>
              <w:pStyle w:val="rowtabella0"/>
              <w:rPr>
                <w:color w:val="002060"/>
              </w:rPr>
            </w:pPr>
            <w:r w:rsidRPr="003D1F74">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8AE785" w14:textId="77777777" w:rsidR="008B3923" w:rsidRPr="003D1F74" w:rsidRDefault="008B3923" w:rsidP="00265CB7">
            <w:pPr>
              <w:pStyle w:val="rowtabella0"/>
              <w:rPr>
                <w:color w:val="002060"/>
              </w:rPr>
            </w:pPr>
            <w:r w:rsidRPr="003D1F74">
              <w:rPr>
                <w:color w:val="002060"/>
              </w:rPr>
              <w:t>VIA E.MATTEI</w:t>
            </w:r>
          </w:p>
        </w:tc>
      </w:tr>
      <w:tr w:rsidR="008B3923" w:rsidRPr="003D1F74" w14:paraId="73923A07" w14:textId="77777777" w:rsidTr="00265C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4B6B97" w14:textId="77777777" w:rsidR="008B3923" w:rsidRPr="003D1F74" w:rsidRDefault="008B3923" w:rsidP="00265CB7">
            <w:pPr>
              <w:pStyle w:val="rowtabella0"/>
              <w:rPr>
                <w:color w:val="002060"/>
              </w:rPr>
            </w:pPr>
            <w:r w:rsidRPr="003D1F74">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6B2313" w14:textId="77777777" w:rsidR="008B3923" w:rsidRPr="003D1F74" w:rsidRDefault="008B3923" w:rsidP="00265CB7">
            <w:pPr>
              <w:pStyle w:val="rowtabella0"/>
              <w:rPr>
                <w:color w:val="002060"/>
              </w:rPr>
            </w:pPr>
            <w:r w:rsidRPr="003D1F74">
              <w:rPr>
                <w:color w:val="002060"/>
              </w:rPr>
              <w:t>CARISSIMI 2016 sq..</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2D519D" w14:textId="77777777" w:rsidR="008B3923" w:rsidRPr="003D1F74" w:rsidRDefault="008B3923" w:rsidP="00265CB7">
            <w:pPr>
              <w:pStyle w:val="rowtabella0"/>
              <w:jc w:val="center"/>
              <w:rPr>
                <w:color w:val="002060"/>
              </w:rPr>
            </w:pPr>
            <w:r w:rsidRPr="003D1F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A0D957" w14:textId="77777777" w:rsidR="008B3923" w:rsidRPr="003D1F74" w:rsidRDefault="008B3923" w:rsidP="00265CB7">
            <w:pPr>
              <w:pStyle w:val="rowtabella0"/>
              <w:rPr>
                <w:color w:val="002060"/>
              </w:rPr>
            </w:pPr>
            <w:r w:rsidRPr="003D1F74">
              <w:rPr>
                <w:color w:val="002060"/>
              </w:rPr>
              <w:t>13/05/2024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BEA843" w14:textId="77777777" w:rsidR="008B3923" w:rsidRPr="003D1F74" w:rsidRDefault="008B3923" w:rsidP="00265CB7">
            <w:pPr>
              <w:pStyle w:val="rowtabella0"/>
              <w:rPr>
                <w:color w:val="002060"/>
              </w:rPr>
            </w:pPr>
            <w:r w:rsidRPr="003D1F74">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49DB06" w14:textId="77777777" w:rsidR="008B3923" w:rsidRPr="003D1F74" w:rsidRDefault="008B3923" w:rsidP="00265CB7">
            <w:pPr>
              <w:pStyle w:val="rowtabella0"/>
              <w:rPr>
                <w:color w:val="002060"/>
              </w:rPr>
            </w:pPr>
            <w:r w:rsidRPr="003D1F7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642FFF" w14:textId="77777777" w:rsidR="008B3923" w:rsidRPr="003D1F74" w:rsidRDefault="008B3923" w:rsidP="00265CB7">
            <w:pPr>
              <w:pStyle w:val="rowtabella0"/>
              <w:rPr>
                <w:color w:val="002060"/>
              </w:rPr>
            </w:pPr>
            <w:r w:rsidRPr="003D1F74">
              <w:rPr>
                <w:color w:val="002060"/>
              </w:rPr>
              <w:t>VIA B.BUOZZI</w:t>
            </w:r>
          </w:p>
        </w:tc>
      </w:tr>
      <w:tr w:rsidR="008B3923" w:rsidRPr="003D1F74" w14:paraId="33DCA431" w14:textId="77777777" w:rsidTr="00265CB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C90A11" w14:textId="77777777" w:rsidR="008B3923" w:rsidRPr="003D1F74" w:rsidRDefault="008B3923" w:rsidP="00265CB7">
            <w:pPr>
              <w:pStyle w:val="rowtabella0"/>
              <w:rPr>
                <w:color w:val="002060"/>
              </w:rPr>
            </w:pPr>
            <w:r w:rsidRPr="003D1F74">
              <w:rPr>
                <w:color w:val="002060"/>
              </w:rPr>
              <w:lastRenderedPageBreak/>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93FAD3" w14:textId="77777777" w:rsidR="008B3923" w:rsidRPr="003D1F74" w:rsidRDefault="008B3923" w:rsidP="00265CB7">
            <w:pPr>
              <w:pStyle w:val="rowtabella0"/>
              <w:rPr>
                <w:color w:val="002060"/>
              </w:rPr>
            </w:pPr>
            <w:r w:rsidRPr="003D1F74">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0A69E4" w14:textId="77777777" w:rsidR="008B3923" w:rsidRPr="003D1F74" w:rsidRDefault="008B3923" w:rsidP="00265CB7">
            <w:pPr>
              <w:pStyle w:val="rowtabella0"/>
              <w:jc w:val="center"/>
              <w:rPr>
                <w:color w:val="002060"/>
              </w:rPr>
            </w:pPr>
            <w:r w:rsidRPr="003D1F7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8CFF69" w14:textId="77777777" w:rsidR="008B3923" w:rsidRPr="003D1F74" w:rsidRDefault="008B3923" w:rsidP="00265CB7">
            <w:pPr>
              <w:pStyle w:val="rowtabella0"/>
              <w:rPr>
                <w:color w:val="002060"/>
              </w:rPr>
            </w:pPr>
            <w:r w:rsidRPr="003D1F74">
              <w:rPr>
                <w:color w:val="002060"/>
              </w:rPr>
              <w:t>14/05/2024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F1FBB" w14:textId="77777777" w:rsidR="008B3923" w:rsidRPr="003D1F74" w:rsidRDefault="008B3923" w:rsidP="00265CB7">
            <w:pPr>
              <w:pStyle w:val="rowtabella0"/>
              <w:rPr>
                <w:color w:val="002060"/>
              </w:rPr>
            </w:pPr>
            <w:r w:rsidRPr="003D1F74">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138CC" w14:textId="77777777" w:rsidR="008B3923" w:rsidRPr="003D1F74" w:rsidRDefault="008B3923" w:rsidP="00265CB7">
            <w:pPr>
              <w:pStyle w:val="rowtabella0"/>
              <w:rPr>
                <w:color w:val="002060"/>
              </w:rPr>
            </w:pPr>
            <w:r w:rsidRPr="003D1F74">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4CF194" w14:textId="77777777" w:rsidR="008B3923" w:rsidRPr="003D1F74" w:rsidRDefault="008B3923" w:rsidP="00265CB7">
            <w:pPr>
              <w:pStyle w:val="rowtabella0"/>
              <w:rPr>
                <w:color w:val="002060"/>
              </w:rPr>
            </w:pPr>
            <w:r w:rsidRPr="003D1F74">
              <w:rPr>
                <w:color w:val="002060"/>
              </w:rPr>
              <w:t>LOC.MONTEROCCO VIA A.MANCINI</w:t>
            </w:r>
          </w:p>
        </w:tc>
      </w:tr>
    </w:tbl>
    <w:p w14:paraId="6DEB7032" w14:textId="77777777" w:rsidR="008B3923" w:rsidRPr="008B3923" w:rsidRDefault="008B3923" w:rsidP="0077735C">
      <w:pPr>
        <w:pStyle w:val="breakline"/>
        <w:rPr>
          <w:rFonts w:eastAsiaTheme="minorEastAsia"/>
          <w:b/>
          <w:bCs/>
          <w:color w:val="002060"/>
        </w:rPr>
      </w:pPr>
    </w:p>
    <w:p w14:paraId="4C7B123A" w14:textId="77777777" w:rsidR="0077735C" w:rsidRPr="0077735C" w:rsidRDefault="0077735C" w:rsidP="0077735C">
      <w:pPr>
        <w:pStyle w:val="breakline"/>
        <w:rPr>
          <w:color w:val="002060"/>
        </w:rPr>
      </w:pPr>
    </w:p>
    <w:p w14:paraId="35CB2BC1" w14:textId="7DD12B72" w:rsidR="00573A94" w:rsidRPr="0077735C" w:rsidRDefault="00573A94" w:rsidP="00573A94">
      <w:pPr>
        <w:pStyle w:val="titolocampionato0"/>
        <w:shd w:val="clear" w:color="auto" w:fill="CCCCCC"/>
        <w:spacing w:before="80" w:after="40"/>
        <w:rPr>
          <w:color w:val="002060"/>
        </w:rPr>
      </w:pPr>
      <w:r>
        <w:rPr>
          <w:color w:val="002060"/>
        </w:rPr>
        <w:t xml:space="preserve">TORNEO PRIMAVERILE </w:t>
      </w:r>
      <w:r w:rsidRPr="0077735C">
        <w:rPr>
          <w:color w:val="002060"/>
        </w:rPr>
        <w:t>UNDER 1</w:t>
      </w:r>
      <w:r>
        <w:rPr>
          <w:color w:val="002060"/>
        </w:rPr>
        <w:t>5</w:t>
      </w:r>
      <w:r w:rsidRPr="0077735C">
        <w:rPr>
          <w:color w:val="002060"/>
        </w:rPr>
        <w:t xml:space="preserve"> CALCIO A 5</w:t>
      </w:r>
    </w:p>
    <w:p w14:paraId="7B0564D7" w14:textId="77777777" w:rsidR="0077735C" w:rsidRPr="0077735C" w:rsidRDefault="0077735C" w:rsidP="0077735C">
      <w:pPr>
        <w:pStyle w:val="titoloprinc0"/>
        <w:rPr>
          <w:color w:val="002060"/>
        </w:rPr>
      </w:pPr>
      <w:r w:rsidRPr="0077735C">
        <w:rPr>
          <w:color w:val="002060"/>
        </w:rPr>
        <w:t>VARIAZIONI AL PROGRAMMA GARE</w:t>
      </w:r>
    </w:p>
    <w:p w14:paraId="18FA82A5" w14:textId="77777777" w:rsidR="0077735C" w:rsidRPr="0077735C" w:rsidRDefault="0077735C" w:rsidP="0077735C">
      <w:pPr>
        <w:pStyle w:val="breakline"/>
        <w:rPr>
          <w:color w:val="002060"/>
        </w:rPr>
      </w:pPr>
    </w:p>
    <w:p w14:paraId="5D72B534" w14:textId="77777777" w:rsidR="0077735C" w:rsidRPr="0077735C" w:rsidRDefault="0077735C" w:rsidP="0077735C">
      <w:pPr>
        <w:pStyle w:val="breakline"/>
        <w:rPr>
          <w:color w:val="002060"/>
        </w:rPr>
      </w:pPr>
    </w:p>
    <w:p w14:paraId="7AC5D5F2" w14:textId="77777777" w:rsidR="0077735C" w:rsidRPr="0077735C" w:rsidRDefault="0077735C" w:rsidP="0077735C">
      <w:pPr>
        <w:pStyle w:val="sottotitolocampionato10"/>
        <w:rPr>
          <w:color w:val="002060"/>
        </w:rPr>
      </w:pPr>
      <w:r w:rsidRPr="0077735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7735C" w:rsidRPr="0077735C" w14:paraId="14EB33C0" w14:textId="77777777" w:rsidTr="0010585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D9DDA" w14:textId="77777777" w:rsidR="0077735C" w:rsidRPr="0077735C" w:rsidRDefault="0077735C" w:rsidP="00265CB7">
            <w:pPr>
              <w:pStyle w:val="headertabella0"/>
              <w:rPr>
                <w:color w:val="002060"/>
              </w:rPr>
            </w:pPr>
            <w:r w:rsidRPr="0077735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D6E44" w14:textId="77777777" w:rsidR="0077735C" w:rsidRPr="0077735C" w:rsidRDefault="0077735C" w:rsidP="00265CB7">
            <w:pPr>
              <w:pStyle w:val="headertabella0"/>
              <w:rPr>
                <w:color w:val="002060"/>
              </w:rPr>
            </w:pPr>
            <w:r w:rsidRPr="0077735C">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BF7C7" w14:textId="77777777" w:rsidR="0077735C" w:rsidRPr="0077735C" w:rsidRDefault="0077735C" w:rsidP="00265CB7">
            <w:pPr>
              <w:pStyle w:val="headertabella0"/>
              <w:rPr>
                <w:color w:val="002060"/>
              </w:rPr>
            </w:pPr>
            <w:r w:rsidRPr="0077735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D554C" w14:textId="77777777" w:rsidR="0077735C" w:rsidRPr="0077735C" w:rsidRDefault="0077735C" w:rsidP="00265CB7">
            <w:pPr>
              <w:pStyle w:val="headertabella0"/>
              <w:rPr>
                <w:color w:val="002060"/>
              </w:rPr>
            </w:pPr>
            <w:r w:rsidRPr="0077735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E33CE" w14:textId="77777777" w:rsidR="0077735C" w:rsidRPr="0077735C" w:rsidRDefault="0077735C" w:rsidP="00265CB7">
            <w:pPr>
              <w:pStyle w:val="headertabella0"/>
              <w:rPr>
                <w:color w:val="002060"/>
              </w:rPr>
            </w:pPr>
            <w:r w:rsidRPr="0077735C">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62E98" w14:textId="77777777" w:rsidR="0077735C" w:rsidRPr="0077735C" w:rsidRDefault="0077735C" w:rsidP="00265CB7">
            <w:pPr>
              <w:pStyle w:val="headertabella0"/>
              <w:rPr>
                <w:color w:val="002060"/>
              </w:rPr>
            </w:pPr>
            <w:r w:rsidRPr="0077735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63F02" w14:textId="77777777" w:rsidR="0077735C" w:rsidRPr="0077735C" w:rsidRDefault="0077735C" w:rsidP="00265CB7">
            <w:pPr>
              <w:pStyle w:val="headertabella0"/>
              <w:rPr>
                <w:color w:val="002060"/>
              </w:rPr>
            </w:pPr>
            <w:r w:rsidRPr="0077735C">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BF5A2" w14:textId="77777777" w:rsidR="0077735C" w:rsidRPr="0077735C" w:rsidRDefault="0077735C" w:rsidP="00265CB7">
            <w:pPr>
              <w:pStyle w:val="headertabella0"/>
              <w:rPr>
                <w:color w:val="002060"/>
              </w:rPr>
            </w:pPr>
            <w:r w:rsidRPr="0077735C">
              <w:rPr>
                <w:color w:val="002060"/>
              </w:rPr>
              <w:t>Impianto</w:t>
            </w:r>
          </w:p>
        </w:tc>
      </w:tr>
      <w:tr w:rsidR="0077735C" w:rsidRPr="0077735C" w14:paraId="63355EAC" w14:textId="77777777" w:rsidTr="0010585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D15CF" w14:textId="77777777" w:rsidR="0077735C" w:rsidRPr="0010585E" w:rsidRDefault="0077735C" w:rsidP="00265CB7">
            <w:pPr>
              <w:pStyle w:val="rowtabella0"/>
              <w:rPr>
                <w:color w:val="002060"/>
                <w:highlight w:val="yellow"/>
              </w:rPr>
            </w:pPr>
            <w:r w:rsidRPr="0010585E">
              <w:rPr>
                <w:color w:val="002060"/>
                <w:highlight w:val="yellow"/>
              </w:rPr>
              <w:t>11/05/2024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A5D7F" w14:textId="77777777" w:rsidR="0077735C" w:rsidRPr="0010585E" w:rsidRDefault="0077735C" w:rsidP="00265CB7">
            <w:pPr>
              <w:pStyle w:val="rowtabella0"/>
              <w:jc w:val="center"/>
              <w:rPr>
                <w:color w:val="002060"/>
                <w:highlight w:val="yellow"/>
              </w:rPr>
            </w:pPr>
            <w:r w:rsidRPr="0010585E">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1ACED" w14:textId="77777777" w:rsidR="0077735C" w:rsidRPr="0010585E" w:rsidRDefault="0077735C" w:rsidP="00265CB7">
            <w:pPr>
              <w:pStyle w:val="rowtabella0"/>
              <w:rPr>
                <w:color w:val="002060"/>
                <w:highlight w:val="yellow"/>
              </w:rPr>
            </w:pPr>
            <w:r w:rsidRPr="0010585E">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3C721" w14:textId="77777777" w:rsidR="0077735C" w:rsidRPr="0010585E" w:rsidRDefault="0077735C" w:rsidP="00265CB7">
            <w:pPr>
              <w:pStyle w:val="rowtabella0"/>
              <w:rPr>
                <w:color w:val="002060"/>
                <w:highlight w:val="yellow"/>
              </w:rPr>
            </w:pPr>
            <w:r w:rsidRPr="0010585E">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B1E51" w14:textId="0D06EC88" w:rsidR="0077735C" w:rsidRPr="0010585E" w:rsidRDefault="0010585E" w:rsidP="00265CB7">
            <w:pPr>
              <w:rPr>
                <w:rFonts w:ascii="Arial" w:hAnsi="Arial" w:cs="Arial"/>
                <w:color w:val="002060"/>
                <w:sz w:val="12"/>
                <w:szCs w:val="12"/>
              </w:rPr>
            </w:pPr>
            <w:r w:rsidRPr="0010585E">
              <w:rPr>
                <w:rFonts w:ascii="Arial" w:hAnsi="Arial" w:cs="Arial"/>
                <w:color w:val="002060"/>
                <w:sz w:val="12"/>
                <w:szCs w:val="12"/>
              </w:rPr>
              <w:t>12/05/2024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707C2" w14:textId="77777777" w:rsidR="0077735C" w:rsidRPr="0077735C" w:rsidRDefault="0077735C" w:rsidP="00265CB7">
            <w:pPr>
              <w:pStyle w:val="rowtabella0"/>
              <w:jc w:val="center"/>
              <w:rPr>
                <w:color w:val="002060"/>
              </w:rPr>
            </w:pPr>
            <w:r w:rsidRPr="0010585E">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15A64" w14:textId="77777777" w:rsidR="0077735C" w:rsidRPr="0077735C" w:rsidRDefault="0077735C" w:rsidP="00265CB7">
            <w:pPr>
              <w:pStyle w:val="rowtabella0"/>
              <w:jc w:val="center"/>
              <w:rPr>
                <w:color w:val="002060"/>
              </w:rPr>
            </w:pPr>
            <w:r w:rsidRPr="0077735C">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5A205" w14:textId="77777777" w:rsidR="0077735C" w:rsidRPr="0077735C" w:rsidRDefault="0077735C" w:rsidP="00265CB7">
            <w:pPr>
              <w:pStyle w:val="rowtabella0"/>
              <w:rPr>
                <w:color w:val="002060"/>
              </w:rPr>
            </w:pPr>
            <w:r w:rsidRPr="0010585E">
              <w:rPr>
                <w:color w:val="002060"/>
                <w:highlight w:val="yellow"/>
              </w:rPr>
              <w:t>PAL.COM. S.MICHELE AL FIUME MONDAVIO VIA LORETO</w:t>
            </w:r>
          </w:p>
        </w:tc>
      </w:tr>
      <w:tr w:rsidR="0077735C" w:rsidRPr="0077735C" w14:paraId="62CB3666" w14:textId="77777777" w:rsidTr="0010585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ED906" w14:textId="77777777" w:rsidR="0077735C" w:rsidRPr="0010585E" w:rsidRDefault="0077735C" w:rsidP="00265CB7">
            <w:pPr>
              <w:pStyle w:val="rowtabella0"/>
              <w:rPr>
                <w:color w:val="002060"/>
                <w:highlight w:val="yellow"/>
              </w:rPr>
            </w:pPr>
            <w:r w:rsidRPr="0010585E">
              <w:rPr>
                <w:color w:val="002060"/>
                <w:highlight w:val="yellow"/>
              </w:rPr>
              <w:t>12/05/2024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891CC" w14:textId="77777777" w:rsidR="0077735C" w:rsidRPr="0010585E" w:rsidRDefault="0077735C" w:rsidP="00265CB7">
            <w:pPr>
              <w:pStyle w:val="rowtabella0"/>
              <w:jc w:val="center"/>
              <w:rPr>
                <w:color w:val="002060"/>
                <w:highlight w:val="yellow"/>
              </w:rPr>
            </w:pPr>
            <w:r w:rsidRPr="0010585E">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E180D" w14:textId="77777777" w:rsidR="0077735C" w:rsidRPr="0010585E" w:rsidRDefault="0077735C" w:rsidP="00265CB7">
            <w:pPr>
              <w:pStyle w:val="rowtabella0"/>
              <w:rPr>
                <w:color w:val="002060"/>
                <w:highlight w:val="yellow"/>
              </w:rPr>
            </w:pPr>
            <w:r w:rsidRPr="0010585E">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D7580" w14:textId="77777777" w:rsidR="0077735C" w:rsidRPr="0010585E" w:rsidRDefault="0077735C" w:rsidP="00265CB7">
            <w:pPr>
              <w:pStyle w:val="rowtabella0"/>
              <w:rPr>
                <w:color w:val="002060"/>
                <w:highlight w:val="yellow"/>
              </w:rPr>
            </w:pPr>
            <w:r w:rsidRPr="0010585E">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193FB" w14:textId="77777777" w:rsidR="0077735C" w:rsidRPr="0077735C" w:rsidRDefault="0077735C" w:rsidP="00265CB7">
            <w:pPr>
              <w:pStyle w:val="rowtabella0"/>
              <w:rPr>
                <w:color w:val="002060"/>
              </w:rPr>
            </w:pPr>
            <w:r w:rsidRPr="0077735C">
              <w:rPr>
                <w:color w:val="002060"/>
              </w:rPr>
              <w:t>11/05/2024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6CDFE" w14:textId="77777777" w:rsidR="0077735C" w:rsidRPr="0077735C" w:rsidRDefault="0077735C" w:rsidP="00265CB7">
            <w:pPr>
              <w:pStyle w:val="rowtabella0"/>
              <w:jc w:val="center"/>
              <w:rPr>
                <w:color w:val="002060"/>
              </w:rPr>
            </w:pPr>
            <w:r w:rsidRPr="0010585E">
              <w:rPr>
                <w:color w:val="002060"/>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93986" w14:textId="77777777" w:rsidR="0077735C" w:rsidRPr="0077735C" w:rsidRDefault="0077735C" w:rsidP="00265CB7">
            <w:pPr>
              <w:pStyle w:val="rowtabella0"/>
              <w:jc w:val="center"/>
              <w:rPr>
                <w:color w:val="002060"/>
              </w:rPr>
            </w:pPr>
            <w:r w:rsidRPr="0077735C">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0C8FB" w14:textId="77777777" w:rsidR="0077735C" w:rsidRPr="0077735C" w:rsidRDefault="0077735C" w:rsidP="00265CB7">
            <w:pPr>
              <w:rPr>
                <w:color w:val="002060"/>
              </w:rPr>
            </w:pPr>
          </w:p>
        </w:tc>
      </w:tr>
      <w:tr w:rsidR="0077735C" w:rsidRPr="0077735C" w14:paraId="71A5DE68" w14:textId="77777777" w:rsidTr="0010585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5FCC3" w14:textId="77777777" w:rsidR="0077735C" w:rsidRPr="0010585E" w:rsidRDefault="0077735C" w:rsidP="00265CB7">
            <w:pPr>
              <w:pStyle w:val="rowtabella0"/>
              <w:rPr>
                <w:color w:val="002060"/>
                <w:highlight w:val="yellow"/>
              </w:rPr>
            </w:pPr>
            <w:r w:rsidRPr="0010585E">
              <w:rPr>
                <w:color w:val="002060"/>
                <w:highlight w:val="yellow"/>
              </w:rPr>
              <w:t>14/05/2024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EB514" w14:textId="77777777" w:rsidR="0077735C" w:rsidRPr="0010585E" w:rsidRDefault="0077735C" w:rsidP="00265CB7">
            <w:pPr>
              <w:pStyle w:val="rowtabella0"/>
              <w:jc w:val="center"/>
              <w:rPr>
                <w:color w:val="002060"/>
                <w:highlight w:val="yellow"/>
              </w:rPr>
            </w:pPr>
            <w:r w:rsidRPr="0010585E">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5C437" w14:textId="77777777" w:rsidR="0077735C" w:rsidRPr="0010585E" w:rsidRDefault="0077735C" w:rsidP="00265CB7">
            <w:pPr>
              <w:pStyle w:val="rowtabella0"/>
              <w:rPr>
                <w:color w:val="002060"/>
                <w:highlight w:val="yellow"/>
              </w:rPr>
            </w:pPr>
            <w:r w:rsidRPr="0010585E">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546E0" w14:textId="77777777" w:rsidR="0077735C" w:rsidRPr="0010585E" w:rsidRDefault="0077735C" w:rsidP="00265CB7">
            <w:pPr>
              <w:pStyle w:val="rowtabella0"/>
              <w:rPr>
                <w:color w:val="002060"/>
                <w:highlight w:val="yellow"/>
              </w:rPr>
            </w:pPr>
            <w:r w:rsidRPr="0010585E">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CD17F" w14:textId="2732DC71" w:rsidR="0077735C" w:rsidRPr="0077735C" w:rsidRDefault="0077735C" w:rsidP="00265CB7">
            <w:pPr>
              <w:pStyle w:val="rowtabella0"/>
              <w:rPr>
                <w:color w:val="002060"/>
              </w:rPr>
            </w:pPr>
            <w:r w:rsidRPr="0077735C">
              <w:rPr>
                <w:color w:val="002060"/>
              </w:rPr>
              <w:t>1</w:t>
            </w:r>
            <w:r w:rsidR="0010585E">
              <w:rPr>
                <w:color w:val="002060"/>
              </w:rPr>
              <w:t>2</w:t>
            </w:r>
            <w:r w:rsidRPr="0077735C">
              <w:rPr>
                <w:color w:val="002060"/>
              </w:rPr>
              <w:t>/05/2024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DD1F8" w14:textId="77777777" w:rsidR="0077735C" w:rsidRPr="0010585E" w:rsidRDefault="0077735C" w:rsidP="00265CB7">
            <w:pPr>
              <w:pStyle w:val="rowtabella0"/>
              <w:jc w:val="center"/>
              <w:rPr>
                <w:color w:val="002060"/>
                <w:highlight w:val="yellow"/>
              </w:rPr>
            </w:pPr>
            <w:r w:rsidRPr="0010585E">
              <w:rPr>
                <w:color w:val="002060"/>
                <w:highlight w:val="yellow"/>
              </w:rPr>
              <w:t>16:45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D1951" w14:textId="77777777" w:rsidR="0077735C" w:rsidRPr="0077735C" w:rsidRDefault="0077735C" w:rsidP="00265CB7">
            <w:pPr>
              <w:pStyle w:val="rowtabella0"/>
              <w:jc w:val="center"/>
              <w:rPr>
                <w:color w:val="002060"/>
              </w:rPr>
            </w:pPr>
            <w:r w:rsidRPr="0077735C">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12CF1" w14:textId="77777777" w:rsidR="0077735C" w:rsidRPr="0077735C" w:rsidRDefault="0077735C" w:rsidP="00265CB7">
            <w:pPr>
              <w:rPr>
                <w:color w:val="002060"/>
              </w:rPr>
            </w:pPr>
          </w:p>
        </w:tc>
      </w:tr>
      <w:tr w:rsidR="0077735C" w:rsidRPr="0077735C" w14:paraId="5DC66462" w14:textId="77777777" w:rsidTr="0010585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23937" w14:textId="77777777" w:rsidR="0077735C" w:rsidRPr="0010585E" w:rsidRDefault="0077735C" w:rsidP="00265CB7">
            <w:pPr>
              <w:pStyle w:val="rowtabella0"/>
              <w:rPr>
                <w:color w:val="002060"/>
                <w:highlight w:val="yellow"/>
              </w:rPr>
            </w:pPr>
            <w:r w:rsidRPr="0010585E">
              <w:rPr>
                <w:color w:val="002060"/>
                <w:highlight w:val="yellow"/>
              </w:rPr>
              <w:t>18/05/2024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9A928" w14:textId="77777777" w:rsidR="0077735C" w:rsidRPr="0010585E" w:rsidRDefault="0077735C" w:rsidP="00265CB7">
            <w:pPr>
              <w:pStyle w:val="rowtabella0"/>
              <w:jc w:val="center"/>
              <w:rPr>
                <w:color w:val="002060"/>
                <w:highlight w:val="yellow"/>
              </w:rPr>
            </w:pPr>
            <w:r w:rsidRPr="0010585E">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B2385" w14:textId="77777777" w:rsidR="0077735C" w:rsidRPr="0010585E" w:rsidRDefault="0077735C" w:rsidP="00265CB7">
            <w:pPr>
              <w:pStyle w:val="rowtabella0"/>
              <w:rPr>
                <w:color w:val="002060"/>
                <w:highlight w:val="yellow"/>
              </w:rPr>
            </w:pPr>
            <w:r w:rsidRPr="0010585E">
              <w:rPr>
                <w:color w:val="002060"/>
                <w:highlight w:val="yellow"/>
              </w:rPr>
              <w:t>BORGO ROSSELLI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E9ACB" w14:textId="77777777" w:rsidR="0077735C" w:rsidRPr="0010585E" w:rsidRDefault="0077735C" w:rsidP="00265CB7">
            <w:pPr>
              <w:pStyle w:val="rowtabella0"/>
              <w:rPr>
                <w:color w:val="002060"/>
                <w:highlight w:val="yellow"/>
              </w:rPr>
            </w:pPr>
            <w:r w:rsidRPr="0010585E">
              <w:rPr>
                <w:color w:val="002060"/>
                <w:highlight w:val="yellow"/>
              </w:rPr>
              <w:t>VIRTUS FORTITUDO 1950 SSD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54779" w14:textId="7A7E5AA4" w:rsidR="0077735C" w:rsidRPr="0077735C" w:rsidRDefault="0010585E" w:rsidP="00265CB7">
            <w:pPr>
              <w:rPr>
                <w:color w:val="002060"/>
              </w:rPr>
            </w:pPr>
            <w:r w:rsidRPr="0010585E">
              <w:rPr>
                <w:rFonts w:ascii="Arial" w:hAnsi="Arial" w:cs="Arial"/>
                <w:color w:val="002060"/>
                <w:sz w:val="12"/>
                <w:szCs w:val="12"/>
              </w:rPr>
              <w:t>12/05/2024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3ABBF" w14:textId="77777777" w:rsidR="0077735C" w:rsidRPr="0010585E" w:rsidRDefault="0077735C" w:rsidP="00265CB7">
            <w:pPr>
              <w:pStyle w:val="rowtabella0"/>
              <w:jc w:val="center"/>
              <w:rPr>
                <w:color w:val="002060"/>
                <w:highlight w:val="yellow"/>
              </w:rPr>
            </w:pPr>
            <w:r w:rsidRPr="0010585E">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0A079" w14:textId="77777777" w:rsidR="0077735C" w:rsidRPr="0077735C" w:rsidRDefault="0077735C" w:rsidP="00265CB7">
            <w:pPr>
              <w:pStyle w:val="rowtabella0"/>
              <w:jc w:val="center"/>
              <w:rPr>
                <w:color w:val="002060"/>
              </w:rPr>
            </w:pPr>
            <w:r w:rsidRPr="0077735C">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8EC85" w14:textId="77777777" w:rsidR="0077735C" w:rsidRPr="0077735C" w:rsidRDefault="0077735C" w:rsidP="00265CB7">
            <w:pPr>
              <w:rPr>
                <w:color w:val="002060"/>
              </w:rPr>
            </w:pPr>
          </w:p>
        </w:tc>
      </w:tr>
    </w:tbl>
    <w:p w14:paraId="1F05FB0A" w14:textId="77777777" w:rsidR="0077735C" w:rsidRPr="0077735C" w:rsidRDefault="0077735C" w:rsidP="0077735C">
      <w:pPr>
        <w:pStyle w:val="breakline"/>
        <w:rPr>
          <w:rFonts w:eastAsiaTheme="minorEastAsia"/>
          <w:color w:val="002060"/>
        </w:rPr>
      </w:pPr>
    </w:p>
    <w:p w14:paraId="437C76A4" w14:textId="77777777" w:rsidR="0077735C" w:rsidRPr="0077735C" w:rsidRDefault="0077735C" w:rsidP="0077735C">
      <w:pPr>
        <w:pStyle w:val="breakline"/>
        <w:rPr>
          <w:color w:val="002060"/>
        </w:rPr>
      </w:pPr>
    </w:p>
    <w:p w14:paraId="18E03A69" w14:textId="77777777" w:rsidR="0077735C" w:rsidRPr="0077735C" w:rsidRDefault="0077735C" w:rsidP="0077735C">
      <w:pPr>
        <w:pStyle w:val="titoloprinc0"/>
        <w:rPr>
          <w:color w:val="002060"/>
        </w:rPr>
      </w:pPr>
      <w:r w:rsidRPr="0077735C">
        <w:rPr>
          <w:color w:val="002060"/>
        </w:rPr>
        <w:t>RISULTATI</w:t>
      </w:r>
    </w:p>
    <w:p w14:paraId="6D2D96E6" w14:textId="77777777" w:rsidR="0077735C" w:rsidRPr="0077735C" w:rsidRDefault="0077735C" w:rsidP="0077735C">
      <w:pPr>
        <w:pStyle w:val="breakline"/>
        <w:rPr>
          <w:color w:val="002060"/>
        </w:rPr>
      </w:pPr>
    </w:p>
    <w:p w14:paraId="0902DDB5" w14:textId="77777777" w:rsidR="0077735C" w:rsidRPr="0077735C" w:rsidRDefault="0077735C" w:rsidP="0077735C">
      <w:pPr>
        <w:pStyle w:val="sottotitolocampionato10"/>
        <w:rPr>
          <w:color w:val="002060"/>
        </w:rPr>
      </w:pPr>
      <w:r w:rsidRPr="0077735C">
        <w:rPr>
          <w:color w:val="002060"/>
        </w:rPr>
        <w:t>RISULTATI UFFICIALI GARE DEL 05/05/2024</w:t>
      </w:r>
    </w:p>
    <w:p w14:paraId="23B78482" w14:textId="77777777" w:rsidR="0077735C" w:rsidRPr="0077735C" w:rsidRDefault="0077735C" w:rsidP="0077735C">
      <w:pPr>
        <w:pStyle w:val="sottotitolocampionato20"/>
        <w:spacing w:before="0" w:beforeAutospacing="0" w:after="0" w:afterAutospacing="0"/>
        <w:rPr>
          <w:rFonts w:ascii="Arial" w:hAnsi="Arial" w:cs="Arial"/>
          <w:color w:val="002060"/>
          <w:sz w:val="20"/>
          <w:szCs w:val="20"/>
        </w:rPr>
      </w:pPr>
      <w:r w:rsidRPr="0077735C">
        <w:rPr>
          <w:rFonts w:ascii="Arial" w:hAnsi="Arial" w:cs="Arial"/>
          <w:color w:val="002060"/>
          <w:sz w:val="20"/>
          <w:szCs w:val="20"/>
        </w:rPr>
        <w:t>Si trascrivono qui di seguito i risultati ufficiali delle gare disputate</w:t>
      </w:r>
    </w:p>
    <w:p w14:paraId="7810B508" w14:textId="77777777" w:rsidR="0077735C" w:rsidRPr="0077735C" w:rsidRDefault="0077735C" w:rsidP="0077735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7735C" w:rsidRPr="0077735C" w14:paraId="06999350" w14:textId="77777777" w:rsidTr="00265CB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7735C" w:rsidRPr="0077735C" w14:paraId="2CCA931D" w14:textId="77777777" w:rsidTr="00265C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DDB15" w14:textId="77777777" w:rsidR="0077735C" w:rsidRPr="0077735C" w:rsidRDefault="0077735C" w:rsidP="00265CB7">
                  <w:pPr>
                    <w:pStyle w:val="headertabella0"/>
                    <w:rPr>
                      <w:color w:val="002060"/>
                    </w:rPr>
                  </w:pPr>
                  <w:r w:rsidRPr="0077735C">
                    <w:rPr>
                      <w:color w:val="002060"/>
                    </w:rPr>
                    <w:t>GIRONE A - 4 Giornata - A</w:t>
                  </w:r>
                </w:p>
              </w:tc>
            </w:tr>
            <w:tr w:rsidR="0077735C" w:rsidRPr="0077735C" w14:paraId="5A1C9830" w14:textId="77777777" w:rsidTr="00265C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7A9B3F" w14:textId="77777777" w:rsidR="0077735C" w:rsidRPr="0077735C" w:rsidRDefault="0077735C" w:rsidP="00265CB7">
                  <w:pPr>
                    <w:pStyle w:val="rowtabella0"/>
                    <w:rPr>
                      <w:color w:val="002060"/>
                    </w:rPr>
                  </w:pPr>
                  <w:r w:rsidRPr="0077735C">
                    <w:rPr>
                      <w:color w:val="002060"/>
                    </w:rPr>
                    <w:t>(1) 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A2A650" w14:textId="77777777" w:rsidR="0077735C" w:rsidRPr="0077735C" w:rsidRDefault="0077735C" w:rsidP="00265CB7">
                  <w:pPr>
                    <w:pStyle w:val="rowtabella0"/>
                    <w:rPr>
                      <w:color w:val="002060"/>
                    </w:rPr>
                  </w:pPr>
                  <w:r w:rsidRPr="0077735C">
                    <w:rPr>
                      <w:color w:val="002060"/>
                    </w:rPr>
                    <w:t>- VIRTUS FORTITUDO 1950 SSD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33097" w14:textId="77777777" w:rsidR="0077735C" w:rsidRPr="0077735C" w:rsidRDefault="0077735C" w:rsidP="00265CB7">
                  <w:pPr>
                    <w:pStyle w:val="rowtabella0"/>
                    <w:jc w:val="center"/>
                    <w:rPr>
                      <w:color w:val="002060"/>
                    </w:rPr>
                  </w:pPr>
                  <w:r w:rsidRPr="0077735C">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BEF6B" w14:textId="77777777" w:rsidR="0077735C" w:rsidRPr="0077735C" w:rsidRDefault="0077735C" w:rsidP="00265CB7">
                  <w:pPr>
                    <w:pStyle w:val="rowtabella0"/>
                    <w:jc w:val="center"/>
                    <w:rPr>
                      <w:color w:val="002060"/>
                    </w:rPr>
                  </w:pPr>
                  <w:r w:rsidRPr="0077735C">
                    <w:rPr>
                      <w:color w:val="002060"/>
                    </w:rPr>
                    <w:t> </w:t>
                  </w:r>
                </w:p>
              </w:tc>
            </w:tr>
            <w:tr w:rsidR="0077735C" w:rsidRPr="0077735C" w14:paraId="29B2DD5C" w14:textId="77777777" w:rsidTr="00265C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074BBF" w14:textId="77777777" w:rsidR="0077735C" w:rsidRPr="0077735C" w:rsidRDefault="0077735C" w:rsidP="00265CB7">
                  <w:pPr>
                    <w:pStyle w:val="rowtabella0"/>
                    <w:rPr>
                      <w:color w:val="002060"/>
                    </w:rPr>
                  </w:pPr>
                  <w:r w:rsidRPr="0077735C">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F19DDA" w14:textId="77777777" w:rsidR="0077735C" w:rsidRPr="0077735C" w:rsidRDefault="0077735C" w:rsidP="00265CB7">
                  <w:pPr>
                    <w:pStyle w:val="rowtabella0"/>
                    <w:rPr>
                      <w:color w:val="002060"/>
                    </w:rPr>
                  </w:pPr>
                  <w:r w:rsidRPr="0077735C">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418844" w14:textId="77777777" w:rsidR="0077735C" w:rsidRPr="0077735C" w:rsidRDefault="0077735C" w:rsidP="00265CB7">
                  <w:pPr>
                    <w:pStyle w:val="rowtabella0"/>
                    <w:jc w:val="center"/>
                    <w:rPr>
                      <w:color w:val="002060"/>
                    </w:rPr>
                  </w:pPr>
                  <w:r w:rsidRPr="0077735C">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156AE7" w14:textId="77777777" w:rsidR="0077735C" w:rsidRPr="0077735C" w:rsidRDefault="0077735C" w:rsidP="00265CB7">
                  <w:pPr>
                    <w:pStyle w:val="rowtabella0"/>
                    <w:jc w:val="center"/>
                    <w:rPr>
                      <w:color w:val="002060"/>
                    </w:rPr>
                  </w:pPr>
                  <w:r w:rsidRPr="0077735C">
                    <w:rPr>
                      <w:color w:val="002060"/>
                    </w:rPr>
                    <w:t> </w:t>
                  </w:r>
                </w:p>
              </w:tc>
            </w:tr>
            <w:tr w:rsidR="0077735C" w:rsidRPr="0077735C" w14:paraId="3BEE9811" w14:textId="77777777" w:rsidTr="00265C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E2EA2A" w14:textId="77777777" w:rsidR="0077735C" w:rsidRPr="0077735C" w:rsidRDefault="0077735C" w:rsidP="00265CB7">
                  <w:pPr>
                    <w:pStyle w:val="rowtabella0"/>
                    <w:rPr>
                      <w:color w:val="002060"/>
                    </w:rPr>
                  </w:pPr>
                  <w:r w:rsidRPr="0077735C">
                    <w:rPr>
                      <w:color w:val="002060"/>
                    </w:rPr>
                    <w:t>(2) ITALSERVICE C5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3E1BA3" w14:textId="77777777" w:rsidR="0077735C" w:rsidRPr="0077735C" w:rsidRDefault="0077735C" w:rsidP="00265CB7">
                  <w:pPr>
                    <w:pStyle w:val="rowtabella0"/>
                    <w:rPr>
                      <w:color w:val="002060"/>
                    </w:rPr>
                  </w:pPr>
                  <w:r w:rsidRPr="0077735C">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B6EF8B" w14:textId="77777777" w:rsidR="0077735C" w:rsidRPr="0077735C" w:rsidRDefault="0077735C" w:rsidP="00265CB7">
                  <w:pPr>
                    <w:pStyle w:val="rowtabella0"/>
                    <w:jc w:val="center"/>
                    <w:rPr>
                      <w:color w:val="002060"/>
                    </w:rPr>
                  </w:pPr>
                  <w:r w:rsidRPr="0077735C">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106B3C" w14:textId="77777777" w:rsidR="0077735C" w:rsidRPr="0077735C" w:rsidRDefault="0077735C" w:rsidP="00265CB7">
                  <w:pPr>
                    <w:pStyle w:val="rowtabella0"/>
                    <w:jc w:val="center"/>
                    <w:rPr>
                      <w:color w:val="002060"/>
                    </w:rPr>
                  </w:pPr>
                  <w:r w:rsidRPr="0077735C">
                    <w:rPr>
                      <w:color w:val="002060"/>
                    </w:rPr>
                    <w:t> </w:t>
                  </w:r>
                </w:p>
              </w:tc>
            </w:tr>
            <w:tr w:rsidR="0077735C" w:rsidRPr="0077735C" w14:paraId="4A4A1C27" w14:textId="77777777" w:rsidTr="00265C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4C91A7" w14:textId="77777777" w:rsidR="0077735C" w:rsidRPr="0077735C" w:rsidRDefault="0077735C" w:rsidP="00265CB7">
                  <w:pPr>
                    <w:pStyle w:val="rowtabella0"/>
                    <w:rPr>
                      <w:color w:val="002060"/>
                    </w:rPr>
                  </w:pPr>
                  <w:r w:rsidRPr="0077735C">
                    <w:rPr>
                      <w:color w:val="002060"/>
                    </w:rPr>
                    <w:t>(3)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7C8676" w14:textId="77777777" w:rsidR="0077735C" w:rsidRPr="0077735C" w:rsidRDefault="0077735C" w:rsidP="00265CB7">
                  <w:pPr>
                    <w:pStyle w:val="rowtabella0"/>
                    <w:rPr>
                      <w:color w:val="002060"/>
                    </w:rPr>
                  </w:pPr>
                  <w:r w:rsidRPr="0077735C">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3F520D" w14:textId="77777777" w:rsidR="0077735C" w:rsidRPr="0077735C" w:rsidRDefault="0077735C" w:rsidP="00265CB7">
                  <w:pPr>
                    <w:pStyle w:val="rowtabella0"/>
                    <w:jc w:val="center"/>
                    <w:rPr>
                      <w:color w:val="002060"/>
                    </w:rPr>
                  </w:pPr>
                  <w:r w:rsidRPr="0077735C">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3BC038" w14:textId="77777777" w:rsidR="0077735C" w:rsidRPr="0077735C" w:rsidRDefault="0077735C" w:rsidP="00265CB7">
                  <w:pPr>
                    <w:pStyle w:val="rowtabella0"/>
                    <w:jc w:val="center"/>
                    <w:rPr>
                      <w:color w:val="002060"/>
                    </w:rPr>
                  </w:pPr>
                  <w:r w:rsidRPr="0077735C">
                    <w:rPr>
                      <w:color w:val="002060"/>
                    </w:rPr>
                    <w:t> </w:t>
                  </w:r>
                </w:p>
              </w:tc>
            </w:tr>
            <w:tr w:rsidR="0077735C" w:rsidRPr="0077735C" w14:paraId="53E22C76" w14:textId="77777777" w:rsidTr="00265C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26EF18" w14:textId="77777777" w:rsidR="0077735C" w:rsidRPr="0077735C" w:rsidRDefault="0077735C" w:rsidP="00265CB7">
                  <w:pPr>
                    <w:pStyle w:val="rowtabella0"/>
                    <w:rPr>
                      <w:color w:val="002060"/>
                    </w:rPr>
                  </w:pPr>
                  <w:r w:rsidRPr="0077735C">
                    <w:rPr>
                      <w:color w:val="002060"/>
                    </w:rPr>
                    <w:t>(4) 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AF26EA" w14:textId="77777777" w:rsidR="0077735C" w:rsidRPr="0077735C" w:rsidRDefault="0077735C" w:rsidP="00265CB7">
                  <w:pPr>
                    <w:pStyle w:val="rowtabella0"/>
                    <w:rPr>
                      <w:color w:val="002060"/>
                    </w:rPr>
                  </w:pPr>
                  <w:r w:rsidRPr="0077735C">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74A583" w14:textId="77777777" w:rsidR="0077735C" w:rsidRPr="0077735C" w:rsidRDefault="0077735C" w:rsidP="00265CB7">
                  <w:pPr>
                    <w:pStyle w:val="rowtabella0"/>
                    <w:jc w:val="center"/>
                    <w:rPr>
                      <w:color w:val="002060"/>
                    </w:rPr>
                  </w:pPr>
                  <w:r w:rsidRPr="0077735C">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FE8FDF" w14:textId="77777777" w:rsidR="0077735C" w:rsidRPr="0077735C" w:rsidRDefault="0077735C" w:rsidP="00265CB7">
                  <w:pPr>
                    <w:pStyle w:val="rowtabella0"/>
                    <w:jc w:val="center"/>
                    <w:rPr>
                      <w:color w:val="002060"/>
                    </w:rPr>
                  </w:pPr>
                  <w:r w:rsidRPr="0077735C">
                    <w:rPr>
                      <w:color w:val="002060"/>
                    </w:rPr>
                    <w:t> </w:t>
                  </w:r>
                </w:p>
              </w:tc>
            </w:tr>
            <w:tr w:rsidR="0077735C" w:rsidRPr="0077735C" w14:paraId="7A42080B" w14:textId="77777777" w:rsidTr="00265C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D08B87" w14:textId="77777777" w:rsidR="0077735C" w:rsidRPr="0077735C" w:rsidRDefault="0077735C" w:rsidP="00265CB7">
                  <w:pPr>
                    <w:pStyle w:val="rowtabella0"/>
                    <w:rPr>
                      <w:color w:val="002060"/>
                    </w:rPr>
                  </w:pPr>
                  <w:r w:rsidRPr="0077735C">
                    <w:rPr>
                      <w:color w:val="002060"/>
                    </w:rPr>
                    <w:t>(3) 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8579A9" w14:textId="77777777" w:rsidR="0077735C" w:rsidRPr="0077735C" w:rsidRDefault="0077735C" w:rsidP="00265CB7">
                  <w:pPr>
                    <w:pStyle w:val="rowtabella0"/>
                    <w:rPr>
                      <w:color w:val="002060"/>
                    </w:rPr>
                  </w:pPr>
                  <w:r w:rsidRPr="0077735C">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99040B" w14:textId="77777777" w:rsidR="0077735C" w:rsidRPr="0077735C" w:rsidRDefault="0077735C" w:rsidP="00265CB7">
                  <w:pPr>
                    <w:pStyle w:val="rowtabella0"/>
                    <w:jc w:val="center"/>
                    <w:rPr>
                      <w:color w:val="002060"/>
                    </w:rPr>
                  </w:pPr>
                  <w:r w:rsidRPr="0077735C">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3CBD97" w14:textId="77777777" w:rsidR="0077735C" w:rsidRPr="0077735C" w:rsidRDefault="0077735C" w:rsidP="00265CB7">
                  <w:pPr>
                    <w:pStyle w:val="rowtabella0"/>
                    <w:jc w:val="center"/>
                    <w:rPr>
                      <w:color w:val="002060"/>
                    </w:rPr>
                  </w:pPr>
                  <w:r w:rsidRPr="0077735C">
                    <w:rPr>
                      <w:color w:val="002060"/>
                    </w:rPr>
                    <w:t> </w:t>
                  </w:r>
                </w:p>
              </w:tc>
            </w:tr>
            <w:tr w:rsidR="0077735C" w:rsidRPr="0077735C" w14:paraId="76C6E3C2" w14:textId="77777777" w:rsidTr="00265C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3B908F" w14:textId="77777777" w:rsidR="0077735C" w:rsidRPr="0077735C" w:rsidRDefault="0077735C" w:rsidP="00265CB7">
                  <w:pPr>
                    <w:pStyle w:val="rowtabella0"/>
                    <w:rPr>
                      <w:color w:val="002060"/>
                    </w:rPr>
                  </w:pPr>
                  <w:r w:rsidRPr="0077735C">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25983D" w14:textId="77777777" w:rsidR="0077735C" w:rsidRPr="0077735C" w:rsidRDefault="0077735C" w:rsidP="00265CB7">
                  <w:pPr>
                    <w:pStyle w:val="rowtabella0"/>
                    <w:rPr>
                      <w:color w:val="002060"/>
                    </w:rPr>
                  </w:pPr>
                  <w:r w:rsidRPr="0077735C">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4E3148" w14:textId="77777777" w:rsidR="0077735C" w:rsidRPr="0077735C" w:rsidRDefault="0077735C" w:rsidP="00265CB7">
                  <w:pPr>
                    <w:pStyle w:val="rowtabella0"/>
                    <w:jc w:val="center"/>
                    <w:rPr>
                      <w:color w:val="002060"/>
                    </w:rPr>
                  </w:pPr>
                  <w:r w:rsidRPr="0077735C">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C557D1" w14:textId="77777777" w:rsidR="0077735C" w:rsidRPr="0077735C" w:rsidRDefault="0077735C" w:rsidP="00265CB7">
                  <w:pPr>
                    <w:pStyle w:val="rowtabella0"/>
                    <w:jc w:val="center"/>
                    <w:rPr>
                      <w:color w:val="002060"/>
                    </w:rPr>
                  </w:pPr>
                  <w:r w:rsidRPr="0077735C">
                    <w:rPr>
                      <w:color w:val="002060"/>
                    </w:rPr>
                    <w:t> </w:t>
                  </w:r>
                </w:p>
              </w:tc>
            </w:tr>
            <w:tr w:rsidR="0077735C" w:rsidRPr="0077735C" w14:paraId="2D536487" w14:textId="77777777" w:rsidTr="00265CB7">
              <w:tc>
                <w:tcPr>
                  <w:tcW w:w="4700" w:type="dxa"/>
                  <w:gridSpan w:val="4"/>
                  <w:tcBorders>
                    <w:top w:val="nil"/>
                    <w:left w:val="nil"/>
                    <w:bottom w:val="nil"/>
                    <w:right w:val="nil"/>
                  </w:tcBorders>
                  <w:tcMar>
                    <w:top w:w="20" w:type="dxa"/>
                    <w:left w:w="20" w:type="dxa"/>
                    <w:bottom w:w="20" w:type="dxa"/>
                    <w:right w:w="20" w:type="dxa"/>
                  </w:tcMar>
                  <w:vAlign w:val="center"/>
                  <w:hideMark/>
                </w:tcPr>
                <w:p w14:paraId="471C8CD3" w14:textId="77777777" w:rsidR="0077735C" w:rsidRPr="0077735C" w:rsidRDefault="0077735C" w:rsidP="00265CB7">
                  <w:pPr>
                    <w:pStyle w:val="rowtabella0"/>
                    <w:rPr>
                      <w:color w:val="002060"/>
                    </w:rPr>
                  </w:pPr>
                  <w:r w:rsidRPr="0077735C">
                    <w:rPr>
                      <w:color w:val="002060"/>
                    </w:rPr>
                    <w:t>(1) - disputata il 03/05/2024</w:t>
                  </w:r>
                </w:p>
              </w:tc>
            </w:tr>
            <w:tr w:rsidR="0077735C" w:rsidRPr="0077735C" w14:paraId="20816E68" w14:textId="77777777" w:rsidTr="00265CB7">
              <w:tc>
                <w:tcPr>
                  <w:tcW w:w="4700" w:type="dxa"/>
                  <w:gridSpan w:val="4"/>
                  <w:tcBorders>
                    <w:top w:val="nil"/>
                    <w:left w:val="nil"/>
                    <w:bottom w:val="nil"/>
                    <w:right w:val="nil"/>
                  </w:tcBorders>
                  <w:tcMar>
                    <w:top w:w="20" w:type="dxa"/>
                    <w:left w:w="20" w:type="dxa"/>
                    <w:bottom w:w="20" w:type="dxa"/>
                    <w:right w:w="20" w:type="dxa"/>
                  </w:tcMar>
                  <w:vAlign w:val="center"/>
                  <w:hideMark/>
                </w:tcPr>
                <w:p w14:paraId="73445BC4" w14:textId="77777777" w:rsidR="0077735C" w:rsidRPr="0077735C" w:rsidRDefault="0077735C" w:rsidP="00265CB7">
                  <w:pPr>
                    <w:pStyle w:val="rowtabella0"/>
                    <w:rPr>
                      <w:color w:val="002060"/>
                    </w:rPr>
                  </w:pPr>
                  <w:r w:rsidRPr="0077735C">
                    <w:rPr>
                      <w:color w:val="002060"/>
                    </w:rPr>
                    <w:t>(2) - disputata il 06/05/2024</w:t>
                  </w:r>
                </w:p>
              </w:tc>
            </w:tr>
            <w:tr w:rsidR="0077735C" w:rsidRPr="0077735C" w14:paraId="5191E466" w14:textId="77777777" w:rsidTr="00265CB7">
              <w:tc>
                <w:tcPr>
                  <w:tcW w:w="4700" w:type="dxa"/>
                  <w:gridSpan w:val="4"/>
                  <w:tcBorders>
                    <w:top w:val="nil"/>
                    <w:left w:val="nil"/>
                    <w:bottom w:val="nil"/>
                    <w:right w:val="nil"/>
                  </w:tcBorders>
                  <w:tcMar>
                    <w:top w:w="20" w:type="dxa"/>
                    <w:left w:w="20" w:type="dxa"/>
                    <w:bottom w:w="20" w:type="dxa"/>
                    <w:right w:w="20" w:type="dxa"/>
                  </w:tcMar>
                  <w:vAlign w:val="center"/>
                  <w:hideMark/>
                </w:tcPr>
                <w:p w14:paraId="20755D88" w14:textId="77777777" w:rsidR="0077735C" w:rsidRPr="0077735C" w:rsidRDefault="0077735C" w:rsidP="00265CB7">
                  <w:pPr>
                    <w:pStyle w:val="rowtabella0"/>
                    <w:rPr>
                      <w:color w:val="002060"/>
                    </w:rPr>
                  </w:pPr>
                  <w:r w:rsidRPr="0077735C">
                    <w:rPr>
                      <w:color w:val="002060"/>
                    </w:rPr>
                    <w:t>(3) - disputata il 04/05/2024</w:t>
                  </w:r>
                </w:p>
              </w:tc>
            </w:tr>
            <w:tr w:rsidR="0077735C" w:rsidRPr="0077735C" w14:paraId="01B799D0" w14:textId="77777777" w:rsidTr="00265CB7">
              <w:tc>
                <w:tcPr>
                  <w:tcW w:w="4700" w:type="dxa"/>
                  <w:gridSpan w:val="4"/>
                  <w:tcBorders>
                    <w:top w:val="nil"/>
                    <w:left w:val="nil"/>
                    <w:bottom w:val="nil"/>
                    <w:right w:val="nil"/>
                  </w:tcBorders>
                  <w:tcMar>
                    <w:top w:w="20" w:type="dxa"/>
                    <w:left w:w="20" w:type="dxa"/>
                    <w:bottom w:w="20" w:type="dxa"/>
                    <w:right w:w="20" w:type="dxa"/>
                  </w:tcMar>
                  <w:vAlign w:val="center"/>
                  <w:hideMark/>
                </w:tcPr>
                <w:p w14:paraId="64F40D85" w14:textId="77777777" w:rsidR="0077735C" w:rsidRPr="0077735C" w:rsidRDefault="0077735C" w:rsidP="00265CB7">
                  <w:pPr>
                    <w:pStyle w:val="rowtabella0"/>
                    <w:rPr>
                      <w:color w:val="002060"/>
                    </w:rPr>
                  </w:pPr>
                  <w:r w:rsidRPr="0077735C">
                    <w:rPr>
                      <w:color w:val="002060"/>
                    </w:rPr>
                    <w:t>(4) - disputata il 07/05/2024</w:t>
                  </w:r>
                </w:p>
              </w:tc>
            </w:tr>
          </w:tbl>
          <w:p w14:paraId="7B9462A7" w14:textId="77777777" w:rsidR="0077735C" w:rsidRPr="0077735C" w:rsidRDefault="0077735C" w:rsidP="00265CB7">
            <w:pPr>
              <w:rPr>
                <w:color w:val="002060"/>
              </w:rPr>
            </w:pPr>
          </w:p>
        </w:tc>
      </w:tr>
    </w:tbl>
    <w:p w14:paraId="4CB52B2B" w14:textId="77777777" w:rsidR="0077735C" w:rsidRPr="0077735C" w:rsidRDefault="0077735C" w:rsidP="0077735C">
      <w:pPr>
        <w:pStyle w:val="breakline"/>
        <w:rPr>
          <w:rFonts w:eastAsiaTheme="minorEastAsia"/>
          <w:color w:val="002060"/>
        </w:rPr>
      </w:pPr>
    </w:p>
    <w:p w14:paraId="5D45F8EB" w14:textId="77777777" w:rsidR="0077735C" w:rsidRPr="0077735C" w:rsidRDefault="0077735C" w:rsidP="0077735C">
      <w:pPr>
        <w:pStyle w:val="breakline"/>
        <w:rPr>
          <w:color w:val="002060"/>
        </w:rPr>
      </w:pPr>
    </w:p>
    <w:p w14:paraId="606B4994" w14:textId="77777777" w:rsidR="0077735C" w:rsidRPr="0077735C" w:rsidRDefault="0077735C" w:rsidP="0077735C">
      <w:pPr>
        <w:pStyle w:val="titoloprinc0"/>
        <w:rPr>
          <w:color w:val="002060"/>
        </w:rPr>
      </w:pPr>
      <w:r w:rsidRPr="0077735C">
        <w:rPr>
          <w:color w:val="002060"/>
        </w:rPr>
        <w:t>GIUDICE SPORTIVO</w:t>
      </w:r>
    </w:p>
    <w:p w14:paraId="0EF2966C" w14:textId="77777777" w:rsidR="0077735C" w:rsidRPr="0077735C" w:rsidRDefault="0077735C" w:rsidP="0077735C">
      <w:pPr>
        <w:pStyle w:val="diffida"/>
        <w:rPr>
          <w:color w:val="002060"/>
        </w:rPr>
      </w:pPr>
      <w:r w:rsidRPr="0077735C">
        <w:rPr>
          <w:color w:val="002060"/>
        </w:rPr>
        <w:t>Il Giudice Sportivo Avv. Agnese Lazzaretti, con l'assistenza del segretario Angelo Castellana, nella seduta del 08/05/2024, ha adottato le decisioni che di seguito integralmente si riportano:</w:t>
      </w:r>
    </w:p>
    <w:p w14:paraId="0B81770B" w14:textId="77777777" w:rsidR="0077735C" w:rsidRPr="0077735C" w:rsidRDefault="0077735C" w:rsidP="0077735C">
      <w:pPr>
        <w:pStyle w:val="titolo10"/>
        <w:rPr>
          <w:color w:val="002060"/>
        </w:rPr>
      </w:pPr>
      <w:r w:rsidRPr="0077735C">
        <w:rPr>
          <w:color w:val="002060"/>
        </w:rPr>
        <w:t xml:space="preserve">GARE DEL 4/ 5/2024 </w:t>
      </w:r>
    </w:p>
    <w:p w14:paraId="00C09141" w14:textId="77777777" w:rsidR="0077735C" w:rsidRPr="0077735C" w:rsidRDefault="0077735C" w:rsidP="0077735C">
      <w:pPr>
        <w:pStyle w:val="titolo7a"/>
        <w:rPr>
          <w:color w:val="002060"/>
        </w:rPr>
      </w:pPr>
      <w:r w:rsidRPr="0077735C">
        <w:rPr>
          <w:color w:val="002060"/>
        </w:rPr>
        <w:t xml:space="preserve">PROVVEDIMENTI DISCIPLINARI </w:t>
      </w:r>
    </w:p>
    <w:p w14:paraId="76911D30" w14:textId="77777777" w:rsidR="0077735C" w:rsidRPr="0077735C" w:rsidRDefault="0077735C" w:rsidP="0077735C">
      <w:pPr>
        <w:pStyle w:val="titolo7b0"/>
        <w:rPr>
          <w:color w:val="002060"/>
        </w:rPr>
      </w:pPr>
      <w:r w:rsidRPr="0077735C">
        <w:rPr>
          <w:color w:val="002060"/>
        </w:rPr>
        <w:t xml:space="preserve">In base alle risultanze degli atti ufficiali sono state deliberate le seguenti sanzioni disciplinari. </w:t>
      </w:r>
    </w:p>
    <w:p w14:paraId="3819AB95" w14:textId="77777777" w:rsidR="0077735C" w:rsidRPr="0077735C" w:rsidRDefault="0077735C" w:rsidP="0077735C">
      <w:pPr>
        <w:pStyle w:val="titolo30"/>
        <w:rPr>
          <w:color w:val="002060"/>
        </w:rPr>
      </w:pPr>
      <w:r w:rsidRPr="0077735C">
        <w:rPr>
          <w:color w:val="002060"/>
        </w:rPr>
        <w:t xml:space="preserve">CALCIATORI NON ESPULSI </w:t>
      </w:r>
    </w:p>
    <w:p w14:paraId="4BD83CC8" w14:textId="77777777" w:rsidR="0077735C" w:rsidRPr="0077735C" w:rsidRDefault="0077735C" w:rsidP="0077735C">
      <w:pPr>
        <w:pStyle w:val="titolo20"/>
        <w:rPr>
          <w:color w:val="002060"/>
        </w:rPr>
      </w:pPr>
      <w:r w:rsidRPr="0077735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735C" w:rsidRPr="0077735C" w14:paraId="15D1EB1B" w14:textId="77777777" w:rsidTr="00265CB7">
        <w:tc>
          <w:tcPr>
            <w:tcW w:w="2200" w:type="dxa"/>
            <w:tcMar>
              <w:top w:w="20" w:type="dxa"/>
              <w:left w:w="20" w:type="dxa"/>
              <w:bottom w:w="20" w:type="dxa"/>
              <w:right w:w="20" w:type="dxa"/>
            </w:tcMar>
            <w:vAlign w:val="center"/>
            <w:hideMark/>
          </w:tcPr>
          <w:p w14:paraId="41A0B3B3" w14:textId="77777777" w:rsidR="0077735C" w:rsidRPr="0077735C" w:rsidRDefault="0077735C" w:rsidP="00265CB7">
            <w:pPr>
              <w:pStyle w:val="movimento"/>
              <w:rPr>
                <w:color w:val="002060"/>
              </w:rPr>
            </w:pPr>
            <w:r w:rsidRPr="0077735C">
              <w:rPr>
                <w:color w:val="002060"/>
              </w:rPr>
              <w:t>DELLA CHIARA GIACOMO</w:t>
            </w:r>
          </w:p>
        </w:tc>
        <w:tc>
          <w:tcPr>
            <w:tcW w:w="2200" w:type="dxa"/>
            <w:tcMar>
              <w:top w:w="20" w:type="dxa"/>
              <w:left w:w="20" w:type="dxa"/>
              <w:bottom w:w="20" w:type="dxa"/>
              <w:right w:w="20" w:type="dxa"/>
            </w:tcMar>
            <w:vAlign w:val="center"/>
            <w:hideMark/>
          </w:tcPr>
          <w:p w14:paraId="4D1ABB35" w14:textId="77777777" w:rsidR="0077735C" w:rsidRPr="0077735C" w:rsidRDefault="0077735C" w:rsidP="00265CB7">
            <w:pPr>
              <w:pStyle w:val="movimento2"/>
              <w:rPr>
                <w:color w:val="002060"/>
              </w:rPr>
            </w:pPr>
            <w:r w:rsidRPr="0077735C">
              <w:rPr>
                <w:color w:val="002060"/>
              </w:rPr>
              <w:t xml:space="preserve">(ITALSERVICE C5) </w:t>
            </w:r>
          </w:p>
        </w:tc>
        <w:tc>
          <w:tcPr>
            <w:tcW w:w="800" w:type="dxa"/>
            <w:tcMar>
              <w:top w:w="20" w:type="dxa"/>
              <w:left w:w="20" w:type="dxa"/>
              <w:bottom w:w="20" w:type="dxa"/>
              <w:right w:w="20" w:type="dxa"/>
            </w:tcMar>
            <w:vAlign w:val="center"/>
            <w:hideMark/>
          </w:tcPr>
          <w:p w14:paraId="158CD0A6"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562D3576"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1F68E2CF" w14:textId="77777777" w:rsidR="0077735C" w:rsidRPr="0077735C" w:rsidRDefault="0077735C" w:rsidP="00265CB7">
            <w:pPr>
              <w:pStyle w:val="movimento2"/>
              <w:rPr>
                <w:color w:val="002060"/>
              </w:rPr>
            </w:pPr>
            <w:r w:rsidRPr="0077735C">
              <w:rPr>
                <w:color w:val="002060"/>
              </w:rPr>
              <w:t> </w:t>
            </w:r>
          </w:p>
        </w:tc>
      </w:tr>
    </w:tbl>
    <w:p w14:paraId="31351E5C" w14:textId="77777777" w:rsidR="0077735C" w:rsidRPr="0077735C" w:rsidRDefault="0077735C" w:rsidP="0077735C">
      <w:pPr>
        <w:pStyle w:val="titolo20"/>
        <w:rPr>
          <w:rFonts w:eastAsiaTheme="minorEastAsia"/>
          <w:color w:val="002060"/>
        </w:rPr>
      </w:pPr>
      <w:r w:rsidRPr="0077735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735C" w:rsidRPr="0077735C" w14:paraId="05A00D9C" w14:textId="77777777" w:rsidTr="00265CB7">
        <w:tc>
          <w:tcPr>
            <w:tcW w:w="2200" w:type="dxa"/>
            <w:tcMar>
              <w:top w:w="20" w:type="dxa"/>
              <w:left w:w="20" w:type="dxa"/>
              <w:bottom w:w="20" w:type="dxa"/>
              <w:right w:w="20" w:type="dxa"/>
            </w:tcMar>
            <w:vAlign w:val="center"/>
            <w:hideMark/>
          </w:tcPr>
          <w:p w14:paraId="5DDA8810" w14:textId="77777777" w:rsidR="0077735C" w:rsidRPr="0077735C" w:rsidRDefault="0077735C" w:rsidP="00265CB7">
            <w:pPr>
              <w:pStyle w:val="movimento"/>
              <w:rPr>
                <w:color w:val="002060"/>
              </w:rPr>
            </w:pPr>
            <w:r w:rsidRPr="0077735C">
              <w:rPr>
                <w:color w:val="002060"/>
              </w:rPr>
              <w:t>PAOLINI PIETRO</w:t>
            </w:r>
          </w:p>
        </w:tc>
        <w:tc>
          <w:tcPr>
            <w:tcW w:w="2200" w:type="dxa"/>
            <w:tcMar>
              <w:top w:w="20" w:type="dxa"/>
              <w:left w:w="20" w:type="dxa"/>
              <w:bottom w:w="20" w:type="dxa"/>
              <w:right w:w="20" w:type="dxa"/>
            </w:tcMar>
            <w:vAlign w:val="center"/>
            <w:hideMark/>
          </w:tcPr>
          <w:p w14:paraId="23A2A315" w14:textId="77777777" w:rsidR="0077735C" w:rsidRPr="0077735C" w:rsidRDefault="0077735C" w:rsidP="00265CB7">
            <w:pPr>
              <w:pStyle w:val="movimento2"/>
              <w:rPr>
                <w:color w:val="002060"/>
              </w:rPr>
            </w:pPr>
            <w:r w:rsidRPr="0077735C">
              <w:rPr>
                <w:color w:val="002060"/>
              </w:rPr>
              <w:t xml:space="preserve">(ITALSERVICE C5) </w:t>
            </w:r>
          </w:p>
        </w:tc>
        <w:tc>
          <w:tcPr>
            <w:tcW w:w="800" w:type="dxa"/>
            <w:tcMar>
              <w:top w:w="20" w:type="dxa"/>
              <w:left w:w="20" w:type="dxa"/>
              <w:bottom w:w="20" w:type="dxa"/>
              <w:right w:w="20" w:type="dxa"/>
            </w:tcMar>
            <w:vAlign w:val="center"/>
            <w:hideMark/>
          </w:tcPr>
          <w:p w14:paraId="31572B3B"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78223EA9"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54CADD7E" w14:textId="77777777" w:rsidR="0077735C" w:rsidRPr="0077735C" w:rsidRDefault="0077735C" w:rsidP="00265CB7">
            <w:pPr>
              <w:pStyle w:val="movimento2"/>
              <w:rPr>
                <w:color w:val="002060"/>
              </w:rPr>
            </w:pPr>
            <w:r w:rsidRPr="0077735C">
              <w:rPr>
                <w:color w:val="002060"/>
              </w:rPr>
              <w:t> </w:t>
            </w:r>
          </w:p>
        </w:tc>
      </w:tr>
    </w:tbl>
    <w:p w14:paraId="6836BD30" w14:textId="77777777" w:rsidR="0077735C" w:rsidRPr="0077735C" w:rsidRDefault="0077735C" w:rsidP="0077735C">
      <w:pPr>
        <w:pStyle w:val="titolo10"/>
        <w:rPr>
          <w:rFonts w:eastAsiaTheme="minorEastAsia"/>
          <w:color w:val="002060"/>
        </w:rPr>
      </w:pPr>
      <w:r w:rsidRPr="0077735C">
        <w:rPr>
          <w:color w:val="002060"/>
        </w:rPr>
        <w:t xml:space="preserve">GARE DEL 5/ 5/2024 </w:t>
      </w:r>
    </w:p>
    <w:p w14:paraId="1704B807" w14:textId="77777777" w:rsidR="0077735C" w:rsidRPr="0077735C" w:rsidRDefault="0077735C" w:rsidP="0077735C">
      <w:pPr>
        <w:pStyle w:val="titolo7a"/>
        <w:rPr>
          <w:color w:val="002060"/>
        </w:rPr>
      </w:pPr>
      <w:r w:rsidRPr="0077735C">
        <w:rPr>
          <w:color w:val="002060"/>
        </w:rPr>
        <w:t xml:space="preserve">PROVVEDIMENTI DISCIPLINARI </w:t>
      </w:r>
    </w:p>
    <w:p w14:paraId="2B149300" w14:textId="77777777" w:rsidR="0077735C" w:rsidRPr="0077735C" w:rsidRDefault="0077735C" w:rsidP="0077735C">
      <w:pPr>
        <w:pStyle w:val="titolo7b0"/>
        <w:rPr>
          <w:color w:val="002060"/>
        </w:rPr>
      </w:pPr>
      <w:r w:rsidRPr="0077735C">
        <w:rPr>
          <w:color w:val="002060"/>
        </w:rPr>
        <w:t xml:space="preserve">In base alle risultanze degli atti ufficiali sono state deliberate le seguenti sanzioni disciplinari. </w:t>
      </w:r>
    </w:p>
    <w:p w14:paraId="4F583227" w14:textId="77777777" w:rsidR="0077735C" w:rsidRPr="0077735C" w:rsidRDefault="0077735C" w:rsidP="0077735C">
      <w:pPr>
        <w:pStyle w:val="titolo30"/>
        <w:rPr>
          <w:color w:val="002060"/>
        </w:rPr>
      </w:pPr>
      <w:r w:rsidRPr="0077735C">
        <w:rPr>
          <w:color w:val="002060"/>
        </w:rPr>
        <w:lastRenderedPageBreak/>
        <w:t xml:space="preserve">DIRIGENTI </w:t>
      </w:r>
    </w:p>
    <w:p w14:paraId="0588E321" w14:textId="77777777" w:rsidR="0077735C" w:rsidRPr="0077735C" w:rsidRDefault="0077735C" w:rsidP="0077735C">
      <w:pPr>
        <w:pStyle w:val="titolo20"/>
        <w:rPr>
          <w:color w:val="002060"/>
        </w:rPr>
      </w:pPr>
      <w:r w:rsidRPr="0077735C">
        <w:rPr>
          <w:color w:val="002060"/>
        </w:rPr>
        <w:t xml:space="preserve">INIBIZIONE A TEMPO OPPURE SQUALIFICA A GARE: FINO AL 22/ 5/2024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735C" w:rsidRPr="0077735C" w14:paraId="7AAF731C" w14:textId="77777777" w:rsidTr="00265CB7">
        <w:tc>
          <w:tcPr>
            <w:tcW w:w="2200" w:type="dxa"/>
            <w:tcMar>
              <w:top w:w="20" w:type="dxa"/>
              <w:left w:w="20" w:type="dxa"/>
              <w:bottom w:w="20" w:type="dxa"/>
              <w:right w:w="20" w:type="dxa"/>
            </w:tcMar>
            <w:vAlign w:val="center"/>
            <w:hideMark/>
          </w:tcPr>
          <w:p w14:paraId="6F7E1E1C" w14:textId="77777777" w:rsidR="0077735C" w:rsidRPr="0077735C" w:rsidRDefault="0077735C" w:rsidP="00265CB7">
            <w:pPr>
              <w:pStyle w:val="movimento"/>
              <w:rPr>
                <w:color w:val="002060"/>
              </w:rPr>
            </w:pPr>
            <w:r w:rsidRPr="0077735C">
              <w:rPr>
                <w:color w:val="002060"/>
              </w:rPr>
              <w:t>RUGGERI MAURIZIO</w:t>
            </w:r>
          </w:p>
        </w:tc>
        <w:tc>
          <w:tcPr>
            <w:tcW w:w="2200" w:type="dxa"/>
            <w:tcMar>
              <w:top w:w="20" w:type="dxa"/>
              <w:left w:w="20" w:type="dxa"/>
              <w:bottom w:w="20" w:type="dxa"/>
              <w:right w:w="20" w:type="dxa"/>
            </w:tcMar>
            <w:vAlign w:val="center"/>
            <w:hideMark/>
          </w:tcPr>
          <w:p w14:paraId="5456100E" w14:textId="77777777" w:rsidR="0077735C" w:rsidRPr="0077735C" w:rsidRDefault="0077735C" w:rsidP="00265CB7">
            <w:pPr>
              <w:pStyle w:val="movimento2"/>
              <w:rPr>
                <w:color w:val="002060"/>
              </w:rPr>
            </w:pPr>
            <w:r w:rsidRPr="0077735C">
              <w:rPr>
                <w:color w:val="002060"/>
              </w:rPr>
              <w:t xml:space="preserve">(BORGOROSSO TOLENTINO) </w:t>
            </w:r>
          </w:p>
        </w:tc>
        <w:tc>
          <w:tcPr>
            <w:tcW w:w="800" w:type="dxa"/>
            <w:tcMar>
              <w:top w:w="20" w:type="dxa"/>
              <w:left w:w="20" w:type="dxa"/>
              <w:bottom w:w="20" w:type="dxa"/>
              <w:right w:w="20" w:type="dxa"/>
            </w:tcMar>
            <w:vAlign w:val="center"/>
            <w:hideMark/>
          </w:tcPr>
          <w:p w14:paraId="04B2DAE8"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5C84A662"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67EFEEF7" w14:textId="77777777" w:rsidR="0077735C" w:rsidRPr="0077735C" w:rsidRDefault="0077735C" w:rsidP="00265CB7">
            <w:pPr>
              <w:pStyle w:val="movimento2"/>
              <w:rPr>
                <w:color w:val="002060"/>
              </w:rPr>
            </w:pPr>
            <w:r w:rsidRPr="0077735C">
              <w:rPr>
                <w:color w:val="002060"/>
              </w:rPr>
              <w:t> </w:t>
            </w:r>
          </w:p>
        </w:tc>
      </w:tr>
    </w:tbl>
    <w:p w14:paraId="37E00344" w14:textId="77777777" w:rsidR="0077735C" w:rsidRPr="0077735C" w:rsidRDefault="0077735C" w:rsidP="0077735C">
      <w:pPr>
        <w:pStyle w:val="diffida"/>
        <w:spacing w:before="80" w:beforeAutospacing="0" w:after="40" w:afterAutospacing="0"/>
        <w:rPr>
          <w:rFonts w:eastAsiaTheme="minorEastAsia"/>
          <w:color w:val="002060"/>
        </w:rPr>
      </w:pPr>
      <w:r w:rsidRPr="0077735C">
        <w:rPr>
          <w:color w:val="002060"/>
        </w:rPr>
        <w:t xml:space="preserve">per comportamento irriguardoso verso l'Arbitro, allontanato </w:t>
      </w:r>
    </w:p>
    <w:p w14:paraId="27EA188D" w14:textId="77777777" w:rsidR="0077735C" w:rsidRPr="0077735C" w:rsidRDefault="0077735C" w:rsidP="0077735C">
      <w:pPr>
        <w:pStyle w:val="titolo20"/>
        <w:rPr>
          <w:color w:val="002060"/>
        </w:rPr>
      </w:pPr>
      <w:r w:rsidRPr="0077735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735C" w:rsidRPr="0077735C" w14:paraId="4C6E2C49" w14:textId="77777777" w:rsidTr="00265CB7">
        <w:tc>
          <w:tcPr>
            <w:tcW w:w="2200" w:type="dxa"/>
            <w:tcMar>
              <w:top w:w="20" w:type="dxa"/>
              <w:left w:w="20" w:type="dxa"/>
              <w:bottom w:w="20" w:type="dxa"/>
              <w:right w:w="20" w:type="dxa"/>
            </w:tcMar>
            <w:vAlign w:val="center"/>
            <w:hideMark/>
          </w:tcPr>
          <w:p w14:paraId="5ABCB2B0" w14:textId="77777777" w:rsidR="0077735C" w:rsidRPr="0077735C" w:rsidRDefault="0077735C" w:rsidP="00265CB7">
            <w:pPr>
              <w:pStyle w:val="movimento"/>
              <w:rPr>
                <w:color w:val="002060"/>
              </w:rPr>
            </w:pPr>
            <w:r w:rsidRPr="0077735C">
              <w:rPr>
                <w:color w:val="002060"/>
              </w:rPr>
              <w:t>RUGGERI MAURIZIO</w:t>
            </w:r>
          </w:p>
        </w:tc>
        <w:tc>
          <w:tcPr>
            <w:tcW w:w="2200" w:type="dxa"/>
            <w:tcMar>
              <w:top w:w="20" w:type="dxa"/>
              <w:left w:w="20" w:type="dxa"/>
              <w:bottom w:w="20" w:type="dxa"/>
              <w:right w:w="20" w:type="dxa"/>
            </w:tcMar>
            <w:vAlign w:val="center"/>
            <w:hideMark/>
          </w:tcPr>
          <w:p w14:paraId="141FDF22" w14:textId="77777777" w:rsidR="0077735C" w:rsidRPr="0077735C" w:rsidRDefault="0077735C" w:rsidP="00265CB7">
            <w:pPr>
              <w:pStyle w:val="movimento2"/>
              <w:rPr>
                <w:color w:val="002060"/>
              </w:rPr>
            </w:pPr>
            <w:r w:rsidRPr="0077735C">
              <w:rPr>
                <w:color w:val="002060"/>
              </w:rPr>
              <w:t xml:space="preserve">(BORGOROSSO TOLENTINO) </w:t>
            </w:r>
          </w:p>
        </w:tc>
        <w:tc>
          <w:tcPr>
            <w:tcW w:w="800" w:type="dxa"/>
            <w:tcMar>
              <w:top w:w="20" w:type="dxa"/>
              <w:left w:w="20" w:type="dxa"/>
              <w:bottom w:w="20" w:type="dxa"/>
              <w:right w:w="20" w:type="dxa"/>
            </w:tcMar>
            <w:vAlign w:val="center"/>
            <w:hideMark/>
          </w:tcPr>
          <w:p w14:paraId="25BFE2FC"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4D73A9E6"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6949B9EA" w14:textId="77777777" w:rsidR="0077735C" w:rsidRPr="0077735C" w:rsidRDefault="0077735C" w:rsidP="00265CB7">
            <w:pPr>
              <w:pStyle w:val="movimento2"/>
              <w:rPr>
                <w:color w:val="002060"/>
              </w:rPr>
            </w:pPr>
            <w:r w:rsidRPr="0077735C">
              <w:rPr>
                <w:color w:val="002060"/>
              </w:rPr>
              <w:t> </w:t>
            </w:r>
          </w:p>
        </w:tc>
      </w:tr>
    </w:tbl>
    <w:p w14:paraId="39A5C409" w14:textId="77777777" w:rsidR="0077735C" w:rsidRPr="0077735C" w:rsidRDefault="0077735C" w:rsidP="0077735C">
      <w:pPr>
        <w:pStyle w:val="titolo30"/>
        <w:rPr>
          <w:rFonts w:eastAsiaTheme="minorEastAsia"/>
          <w:color w:val="002060"/>
        </w:rPr>
      </w:pPr>
      <w:r w:rsidRPr="0077735C">
        <w:rPr>
          <w:color w:val="002060"/>
        </w:rPr>
        <w:t xml:space="preserve">CALCIATORI NON ESPULSI </w:t>
      </w:r>
    </w:p>
    <w:p w14:paraId="275E6D1B" w14:textId="77777777" w:rsidR="0077735C" w:rsidRPr="0077735C" w:rsidRDefault="0077735C" w:rsidP="0077735C">
      <w:pPr>
        <w:pStyle w:val="titolo20"/>
        <w:rPr>
          <w:color w:val="002060"/>
        </w:rPr>
      </w:pPr>
      <w:r w:rsidRPr="0077735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735C" w:rsidRPr="0077735C" w14:paraId="1326368B" w14:textId="77777777" w:rsidTr="00265CB7">
        <w:tc>
          <w:tcPr>
            <w:tcW w:w="2200" w:type="dxa"/>
            <w:tcMar>
              <w:top w:w="20" w:type="dxa"/>
              <w:left w:w="20" w:type="dxa"/>
              <w:bottom w:w="20" w:type="dxa"/>
              <w:right w:w="20" w:type="dxa"/>
            </w:tcMar>
            <w:vAlign w:val="center"/>
            <w:hideMark/>
          </w:tcPr>
          <w:p w14:paraId="6C8C647F" w14:textId="77777777" w:rsidR="0077735C" w:rsidRPr="0077735C" w:rsidRDefault="0077735C" w:rsidP="00265CB7">
            <w:pPr>
              <w:pStyle w:val="movimento"/>
              <w:rPr>
                <w:color w:val="002060"/>
              </w:rPr>
            </w:pPr>
            <w:r w:rsidRPr="0077735C">
              <w:rPr>
                <w:color w:val="002060"/>
              </w:rPr>
              <w:t>LUNARDI ANDREA</w:t>
            </w:r>
          </w:p>
        </w:tc>
        <w:tc>
          <w:tcPr>
            <w:tcW w:w="2200" w:type="dxa"/>
            <w:tcMar>
              <w:top w:w="20" w:type="dxa"/>
              <w:left w:w="20" w:type="dxa"/>
              <w:bottom w:w="20" w:type="dxa"/>
              <w:right w:w="20" w:type="dxa"/>
            </w:tcMar>
            <w:vAlign w:val="center"/>
            <w:hideMark/>
          </w:tcPr>
          <w:p w14:paraId="60F8451C" w14:textId="77777777" w:rsidR="0077735C" w:rsidRPr="0077735C" w:rsidRDefault="0077735C" w:rsidP="00265CB7">
            <w:pPr>
              <w:pStyle w:val="movimento2"/>
              <w:rPr>
                <w:color w:val="002060"/>
              </w:rPr>
            </w:pPr>
            <w:r w:rsidRPr="0077735C">
              <w:rPr>
                <w:color w:val="002060"/>
              </w:rPr>
              <w:t xml:space="preserve">(CERRETO D ESI C5 A.S.D.) </w:t>
            </w:r>
          </w:p>
        </w:tc>
        <w:tc>
          <w:tcPr>
            <w:tcW w:w="800" w:type="dxa"/>
            <w:tcMar>
              <w:top w:w="20" w:type="dxa"/>
              <w:left w:w="20" w:type="dxa"/>
              <w:bottom w:w="20" w:type="dxa"/>
              <w:right w:w="20" w:type="dxa"/>
            </w:tcMar>
            <w:vAlign w:val="center"/>
            <w:hideMark/>
          </w:tcPr>
          <w:p w14:paraId="2F802F72"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63A8EDF2"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62BD4C55" w14:textId="77777777" w:rsidR="0077735C" w:rsidRPr="0077735C" w:rsidRDefault="0077735C" w:rsidP="00265CB7">
            <w:pPr>
              <w:pStyle w:val="movimento2"/>
              <w:rPr>
                <w:color w:val="002060"/>
              </w:rPr>
            </w:pPr>
            <w:r w:rsidRPr="0077735C">
              <w:rPr>
                <w:color w:val="002060"/>
              </w:rPr>
              <w:t> </w:t>
            </w:r>
          </w:p>
        </w:tc>
      </w:tr>
    </w:tbl>
    <w:p w14:paraId="3C0727EC" w14:textId="77777777" w:rsidR="0077735C" w:rsidRPr="0077735C" w:rsidRDefault="0077735C" w:rsidP="0077735C">
      <w:pPr>
        <w:pStyle w:val="titolo20"/>
        <w:rPr>
          <w:rFonts w:eastAsiaTheme="minorEastAsia"/>
          <w:color w:val="002060"/>
        </w:rPr>
      </w:pPr>
      <w:r w:rsidRPr="0077735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735C" w:rsidRPr="0077735C" w14:paraId="0124E1C9" w14:textId="77777777" w:rsidTr="00265CB7">
        <w:tc>
          <w:tcPr>
            <w:tcW w:w="2200" w:type="dxa"/>
            <w:tcMar>
              <w:top w:w="20" w:type="dxa"/>
              <w:left w:w="20" w:type="dxa"/>
              <w:bottom w:w="20" w:type="dxa"/>
              <w:right w:w="20" w:type="dxa"/>
            </w:tcMar>
            <w:vAlign w:val="center"/>
            <w:hideMark/>
          </w:tcPr>
          <w:p w14:paraId="79934FC3" w14:textId="77777777" w:rsidR="0077735C" w:rsidRPr="0077735C" w:rsidRDefault="0077735C" w:rsidP="00265CB7">
            <w:pPr>
              <w:pStyle w:val="movimento"/>
              <w:rPr>
                <w:color w:val="002060"/>
              </w:rPr>
            </w:pPr>
            <w:r w:rsidRPr="0077735C">
              <w:rPr>
                <w:color w:val="002060"/>
              </w:rPr>
              <w:t>PASCUCCI ANDREA</w:t>
            </w:r>
          </w:p>
        </w:tc>
        <w:tc>
          <w:tcPr>
            <w:tcW w:w="2200" w:type="dxa"/>
            <w:tcMar>
              <w:top w:w="20" w:type="dxa"/>
              <w:left w:w="20" w:type="dxa"/>
              <w:bottom w:w="20" w:type="dxa"/>
              <w:right w:w="20" w:type="dxa"/>
            </w:tcMar>
            <w:vAlign w:val="center"/>
            <w:hideMark/>
          </w:tcPr>
          <w:p w14:paraId="2367F389" w14:textId="77777777" w:rsidR="0077735C" w:rsidRPr="0077735C" w:rsidRDefault="0077735C" w:rsidP="00265CB7">
            <w:pPr>
              <w:pStyle w:val="movimento2"/>
              <w:rPr>
                <w:color w:val="002060"/>
              </w:rPr>
            </w:pPr>
            <w:r w:rsidRPr="0077735C">
              <w:rPr>
                <w:color w:val="002060"/>
              </w:rPr>
              <w:t xml:space="preserve">(CANTINE RIUNITE CSI) </w:t>
            </w:r>
          </w:p>
        </w:tc>
        <w:tc>
          <w:tcPr>
            <w:tcW w:w="800" w:type="dxa"/>
            <w:tcMar>
              <w:top w:w="20" w:type="dxa"/>
              <w:left w:w="20" w:type="dxa"/>
              <w:bottom w:w="20" w:type="dxa"/>
              <w:right w:w="20" w:type="dxa"/>
            </w:tcMar>
            <w:vAlign w:val="center"/>
            <w:hideMark/>
          </w:tcPr>
          <w:p w14:paraId="65F6A6CF"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426A3D73"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00C42DFD" w14:textId="77777777" w:rsidR="0077735C" w:rsidRPr="0077735C" w:rsidRDefault="0077735C" w:rsidP="00265CB7">
            <w:pPr>
              <w:pStyle w:val="movimento2"/>
              <w:rPr>
                <w:color w:val="002060"/>
              </w:rPr>
            </w:pPr>
            <w:r w:rsidRPr="0077735C">
              <w:rPr>
                <w:color w:val="002060"/>
              </w:rPr>
              <w:t> </w:t>
            </w:r>
          </w:p>
        </w:tc>
      </w:tr>
    </w:tbl>
    <w:p w14:paraId="7EF68933" w14:textId="77777777" w:rsidR="0077735C" w:rsidRPr="0077735C" w:rsidRDefault="0077735C" w:rsidP="0077735C">
      <w:pPr>
        <w:pStyle w:val="titolo10"/>
        <w:rPr>
          <w:rFonts w:eastAsiaTheme="minorEastAsia"/>
          <w:color w:val="002060"/>
        </w:rPr>
      </w:pPr>
      <w:r w:rsidRPr="0077735C">
        <w:rPr>
          <w:color w:val="002060"/>
        </w:rPr>
        <w:t xml:space="preserve">GARE DEL 7/ 5/2024 </w:t>
      </w:r>
    </w:p>
    <w:p w14:paraId="52FA632C" w14:textId="77777777" w:rsidR="0077735C" w:rsidRPr="0077735C" w:rsidRDefault="0077735C" w:rsidP="0077735C">
      <w:pPr>
        <w:pStyle w:val="titolo7a"/>
        <w:rPr>
          <w:color w:val="002060"/>
        </w:rPr>
      </w:pPr>
      <w:r w:rsidRPr="0077735C">
        <w:rPr>
          <w:color w:val="002060"/>
        </w:rPr>
        <w:t xml:space="preserve">PROVVEDIMENTI DISCIPLINARI </w:t>
      </w:r>
    </w:p>
    <w:p w14:paraId="6ABB6107" w14:textId="77777777" w:rsidR="0077735C" w:rsidRPr="0077735C" w:rsidRDefault="0077735C" w:rsidP="0077735C">
      <w:pPr>
        <w:pStyle w:val="titolo7b0"/>
        <w:rPr>
          <w:color w:val="002060"/>
        </w:rPr>
      </w:pPr>
      <w:r w:rsidRPr="0077735C">
        <w:rPr>
          <w:color w:val="002060"/>
        </w:rPr>
        <w:t xml:space="preserve">In base alle risultanze degli atti ufficiali sono state deliberate le seguenti sanzioni disciplinari. </w:t>
      </w:r>
    </w:p>
    <w:p w14:paraId="318645C6" w14:textId="77777777" w:rsidR="0077735C" w:rsidRPr="0077735C" w:rsidRDefault="0077735C" w:rsidP="0077735C">
      <w:pPr>
        <w:pStyle w:val="titolo30"/>
        <w:rPr>
          <w:color w:val="002060"/>
        </w:rPr>
      </w:pPr>
      <w:r w:rsidRPr="0077735C">
        <w:rPr>
          <w:color w:val="002060"/>
        </w:rPr>
        <w:t xml:space="preserve">CALCIATORI NON ESPULSI </w:t>
      </w:r>
    </w:p>
    <w:p w14:paraId="072F9CEB" w14:textId="77777777" w:rsidR="0077735C" w:rsidRPr="0077735C" w:rsidRDefault="0077735C" w:rsidP="0077735C">
      <w:pPr>
        <w:pStyle w:val="titolo20"/>
        <w:rPr>
          <w:color w:val="002060"/>
        </w:rPr>
      </w:pPr>
      <w:r w:rsidRPr="0077735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735C" w:rsidRPr="0077735C" w14:paraId="46F75E26" w14:textId="77777777" w:rsidTr="00265CB7">
        <w:tc>
          <w:tcPr>
            <w:tcW w:w="2200" w:type="dxa"/>
            <w:tcMar>
              <w:top w:w="20" w:type="dxa"/>
              <w:left w:w="20" w:type="dxa"/>
              <w:bottom w:w="20" w:type="dxa"/>
              <w:right w:w="20" w:type="dxa"/>
            </w:tcMar>
            <w:vAlign w:val="center"/>
            <w:hideMark/>
          </w:tcPr>
          <w:p w14:paraId="48A38AA2" w14:textId="77777777" w:rsidR="0077735C" w:rsidRPr="0077735C" w:rsidRDefault="0077735C" w:rsidP="00265CB7">
            <w:pPr>
              <w:pStyle w:val="movimento"/>
              <w:rPr>
                <w:color w:val="002060"/>
              </w:rPr>
            </w:pPr>
            <w:r w:rsidRPr="0077735C">
              <w:rPr>
                <w:color w:val="002060"/>
              </w:rPr>
              <w:t>MARINOZZI NICOLA</w:t>
            </w:r>
          </w:p>
        </w:tc>
        <w:tc>
          <w:tcPr>
            <w:tcW w:w="2200" w:type="dxa"/>
            <w:tcMar>
              <w:top w:w="20" w:type="dxa"/>
              <w:left w:w="20" w:type="dxa"/>
              <w:bottom w:w="20" w:type="dxa"/>
              <w:right w:w="20" w:type="dxa"/>
            </w:tcMar>
            <w:vAlign w:val="center"/>
            <w:hideMark/>
          </w:tcPr>
          <w:p w14:paraId="450A4996" w14:textId="77777777" w:rsidR="0077735C" w:rsidRPr="0077735C" w:rsidRDefault="0077735C" w:rsidP="00265CB7">
            <w:pPr>
              <w:pStyle w:val="movimento2"/>
              <w:rPr>
                <w:color w:val="002060"/>
              </w:rPr>
            </w:pPr>
            <w:r w:rsidRPr="0077735C">
              <w:rPr>
                <w:color w:val="002060"/>
              </w:rPr>
              <w:t xml:space="preserve">(FIGHT BULLS CORRIDONIA) </w:t>
            </w:r>
          </w:p>
        </w:tc>
        <w:tc>
          <w:tcPr>
            <w:tcW w:w="800" w:type="dxa"/>
            <w:tcMar>
              <w:top w:w="20" w:type="dxa"/>
              <w:left w:w="20" w:type="dxa"/>
              <w:bottom w:w="20" w:type="dxa"/>
              <w:right w:w="20" w:type="dxa"/>
            </w:tcMar>
            <w:vAlign w:val="center"/>
            <w:hideMark/>
          </w:tcPr>
          <w:p w14:paraId="36B5C613"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767CA4C9" w14:textId="77777777" w:rsidR="0077735C" w:rsidRPr="0077735C" w:rsidRDefault="0077735C" w:rsidP="00265CB7">
            <w:pPr>
              <w:pStyle w:val="movimento"/>
              <w:rPr>
                <w:color w:val="002060"/>
              </w:rPr>
            </w:pPr>
            <w:r w:rsidRPr="0077735C">
              <w:rPr>
                <w:color w:val="002060"/>
              </w:rPr>
              <w:t> </w:t>
            </w:r>
          </w:p>
        </w:tc>
        <w:tc>
          <w:tcPr>
            <w:tcW w:w="2200" w:type="dxa"/>
            <w:tcMar>
              <w:top w:w="20" w:type="dxa"/>
              <w:left w:w="20" w:type="dxa"/>
              <w:bottom w:w="20" w:type="dxa"/>
              <w:right w:w="20" w:type="dxa"/>
            </w:tcMar>
            <w:vAlign w:val="center"/>
            <w:hideMark/>
          </w:tcPr>
          <w:p w14:paraId="26CAA3B7" w14:textId="77777777" w:rsidR="0077735C" w:rsidRPr="0077735C" w:rsidRDefault="0077735C" w:rsidP="00265CB7">
            <w:pPr>
              <w:pStyle w:val="movimento2"/>
              <w:rPr>
                <w:color w:val="002060"/>
              </w:rPr>
            </w:pPr>
            <w:r w:rsidRPr="0077735C">
              <w:rPr>
                <w:color w:val="002060"/>
              </w:rPr>
              <w:t> </w:t>
            </w:r>
          </w:p>
        </w:tc>
      </w:tr>
    </w:tbl>
    <w:p w14:paraId="1AE3BA43" w14:textId="77777777" w:rsidR="0077735C" w:rsidRPr="0077735C" w:rsidRDefault="0077735C" w:rsidP="0077735C">
      <w:pPr>
        <w:pStyle w:val="breakline"/>
        <w:rPr>
          <w:rFonts w:eastAsiaTheme="minorEastAsia"/>
          <w:color w:val="002060"/>
        </w:rPr>
      </w:pPr>
    </w:p>
    <w:p w14:paraId="51B41C4E" w14:textId="77777777" w:rsidR="0077735C" w:rsidRPr="0077735C" w:rsidRDefault="0077735C" w:rsidP="0077735C">
      <w:pPr>
        <w:jc w:val="center"/>
        <w:rPr>
          <w:rFonts w:ascii="Arial" w:hAnsi="Arial" w:cs="Arial"/>
          <w:noProof/>
          <w:color w:val="002060"/>
          <w:sz w:val="22"/>
          <w:szCs w:val="22"/>
        </w:rPr>
      </w:pPr>
      <w:r w:rsidRPr="0077735C">
        <w:rPr>
          <w:rFonts w:ascii="Arial" w:hAnsi="Arial" w:cs="Arial"/>
          <w:noProof/>
          <w:color w:val="002060"/>
          <w:sz w:val="22"/>
          <w:szCs w:val="22"/>
        </w:rPr>
        <w:t>F.to IL SEGRETARIO                                   F.to IL GIUDICE SPORTIVO</w:t>
      </w:r>
    </w:p>
    <w:p w14:paraId="05AEC0D2" w14:textId="77777777" w:rsidR="0077735C" w:rsidRPr="0077735C" w:rsidRDefault="0077735C" w:rsidP="0077735C">
      <w:pPr>
        <w:jc w:val="left"/>
        <w:rPr>
          <w:rFonts w:ascii="Arial" w:hAnsi="Arial" w:cs="Arial"/>
          <w:noProof/>
          <w:color w:val="002060"/>
          <w:sz w:val="22"/>
          <w:szCs w:val="22"/>
        </w:rPr>
      </w:pPr>
      <w:r w:rsidRPr="0077735C">
        <w:rPr>
          <w:rFonts w:ascii="Arial" w:hAnsi="Arial" w:cs="Arial"/>
          <w:noProof/>
          <w:color w:val="002060"/>
          <w:sz w:val="22"/>
          <w:szCs w:val="22"/>
        </w:rPr>
        <w:t xml:space="preserve">                         Angelo Castellana        </w:t>
      </w:r>
      <w:r w:rsidRPr="0077735C">
        <w:rPr>
          <w:rFonts w:ascii="Arial" w:hAnsi="Arial" w:cs="Arial"/>
          <w:noProof/>
          <w:color w:val="002060"/>
          <w:sz w:val="22"/>
          <w:szCs w:val="22"/>
        </w:rPr>
        <w:tab/>
        <w:t xml:space="preserve">                                Agnese Lazzaretti</w:t>
      </w:r>
    </w:p>
    <w:p w14:paraId="2C299133" w14:textId="77777777" w:rsidR="0077735C" w:rsidRPr="0077735C" w:rsidRDefault="0077735C" w:rsidP="0077735C">
      <w:pPr>
        <w:pStyle w:val="breakline"/>
        <w:rPr>
          <w:rFonts w:eastAsiaTheme="minorEastAsia"/>
          <w:color w:val="002060"/>
        </w:rPr>
      </w:pPr>
    </w:p>
    <w:p w14:paraId="2D6D69BE" w14:textId="77777777" w:rsidR="0077735C" w:rsidRPr="0077735C" w:rsidRDefault="0077735C" w:rsidP="0077735C">
      <w:pPr>
        <w:pStyle w:val="titoloprinc0"/>
        <w:rPr>
          <w:color w:val="002060"/>
        </w:rPr>
      </w:pPr>
      <w:r w:rsidRPr="0077735C">
        <w:rPr>
          <w:color w:val="002060"/>
        </w:rPr>
        <w:t>CLASSIFICA</w:t>
      </w:r>
    </w:p>
    <w:p w14:paraId="597E69DA" w14:textId="77777777" w:rsidR="0077735C" w:rsidRPr="0077735C" w:rsidRDefault="0077735C" w:rsidP="0077735C">
      <w:pPr>
        <w:pStyle w:val="breakline"/>
        <w:rPr>
          <w:color w:val="002060"/>
        </w:rPr>
      </w:pPr>
    </w:p>
    <w:p w14:paraId="61AFA324" w14:textId="77777777" w:rsidR="0077735C" w:rsidRPr="0077735C" w:rsidRDefault="0077735C" w:rsidP="0077735C">
      <w:pPr>
        <w:pStyle w:val="breakline"/>
        <w:rPr>
          <w:color w:val="002060"/>
        </w:rPr>
      </w:pPr>
    </w:p>
    <w:p w14:paraId="2A1278D7" w14:textId="77777777" w:rsidR="0077735C" w:rsidRPr="0077735C" w:rsidRDefault="0077735C" w:rsidP="0077735C">
      <w:pPr>
        <w:pStyle w:val="sottotitolocampionato10"/>
        <w:rPr>
          <w:color w:val="002060"/>
        </w:rPr>
      </w:pPr>
      <w:r w:rsidRPr="0077735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7735C" w:rsidRPr="0077735C" w14:paraId="10AEC2B1" w14:textId="77777777" w:rsidTr="00265CB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2A500" w14:textId="77777777" w:rsidR="0077735C" w:rsidRPr="0077735C" w:rsidRDefault="0077735C" w:rsidP="00265CB7">
            <w:pPr>
              <w:pStyle w:val="headertabella0"/>
              <w:rPr>
                <w:color w:val="002060"/>
              </w:rPr>
            </w:pPr>
            <w:r w:rsidRPr="0077735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0C31F" w14:textId="77777777" w:rsidR="0077735C" w:rsidRPr="0077735C" w:rsidRDefault="0077735C" w:rsidP="00265CB7">
            <w:pPr>
              <w:pStyle w:val="headertabella0"/>
              <w:rPr>
                <w:color w:val="002060"/>
              </w:rPr>
            </w:pPr>
            <w:r w:rsidRPr="0077735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A5919" w14:textId="77777777" w:rsidR="0077735C" w:rsidRPr="0077735C" w:rsidRDefault="0077735C" w:rsidP="00265CB7">
            <w:pPr>
              <w:pStyle w:val="headertabella0"/>
              <w:rPr>
                <w:color w:val="002060"/>
              </w:rPr>
            </w:pPr>
            <w:r w:rsidRPr="0077735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8EFF2" w14:textId="77777777" w:rsidR="0077735C" w:rsidRPr="0077735C" w:rsidRDefault="0077735C" w:rsidP="00265CB7">
            <w:pPr>
              <w:pStyle w:val="headertabella0"/>
              <w:rPr>
                <w:color w:val="002060"/>
              </w:rPr>
            </w:pPr>
            <w:r w:rsidRPr="0077735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9E4EA" w14:textId="77777777" w:rsidR="0077735C" w:rsidRPr="0077735C" w:rsidRDefault="0077735C" w:rsidP="00265CB7">
            <w:pPr>
              <w:pStyle w:val="headertabella0"/>
              <w:rPr>
                <w:color w:val="002060"/>
              </w:rPr>
            </w:pPr>
            <w:r w:rsidRPr="0077735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FC239" w14:textId="77777777" w:rsidR="0077735C" w:rsidRPr="0077735C" w:rsidRDefault="0077735C" w:rsidP="00265CB7">
            <w:pPr>
              <w:pStyle w:val="headertabella0"/>
              <w:rPr>
                <w:color w:val="002060"/>
              </w:rPr>
            </w:pPr>
            <w:r w:rsidRPr="0077735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AB6B0" w14:textId="77777777" w:rsidR="0077735C" w:rsidRPr="0077735C" w:rsidRDefault="0077735C" w:rsidP="00265CB7">
            <w:pPr>
              <w:pStyle w:val="headertabella0"/>
              <w:rPr>
                <w:color w:val="002060"/>
              </w:rPr>
            </w:pPr>
            <w:r w:rsidRPr="0077735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F3756" w14:textId="77777777" w:rsidR="0077735C" w:rsidRPr="0077735C" w:rsidRDefault="0077735C" w:rsidP="00265CB7">
            <w:pPr>
              <w:pStyle w:val="headertabella0"/>
              <w:rPr>
                <w:color w:val="002060"/>
              </w:rPr>
            </w:pPr>
            <w:r w:rsidRPr="0077735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A96F6" w14:textId="77777777" w:rsidR="0077735C" w:rsidRPr="0077735C" w:rsidRDefault="0077735C" w:rsidP="00265CB7">
            <w:pPr>
              <w:pStyle w:val="headertabella0"/>
              <w:rPr>
                <w:color w:val="002060"/>
              </w:rPr>
            </w:pPr>
            <w:r w:rsidRPr="0077735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E4877" w14:textId="77777777" w:rsidR="0077735C" w:rsidRPr="0077735C" w:rsidRDefault="0077735C" w:rsidP="00265CB7">
            <w:pPr>
              <w:pStyle w:val="headertabella0"/>
              <w:rPr>
                <w:color w:val="002060"/>
              </w:rPr>
            </w:pPr>
            <w:r w:rsidRPr="0077735C">
              <w:rPr>
                <w:color w:val="002060"/>
              </w:rPr>
              <w:t>PE</w:t>
            </w:r>
          </w:p>
        </w:tc>
      </w:tr>
      <w:tr w:rsidR="0077735C" w:rsidRPr="0077735C" w14:paraId="005ECFAA" w14:textId="77777777" w:rsidTr="00265CB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6FC264" w14:textId="77777777" w:rsidR="0077735C" w:rsidRPr="0077735C" w:rsidRDefault="0077735C" w:rsidP="00265CB7">
            <w:pPr>
              <w:pStyle w:val="rowtabella0"/>
              <w:rPr>
                <w:color w:val="002060"/>
              </w:rPr>
            </w:pPr>
            <w:r w:rsidRPr="0077735C">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131BF" w14:textId="77777777" w:rsidR="0077735C" w:rsidRPr="0077735C" w:rsidRDefault="0077735C" w:rsidP="00265CB7">
            <w:pPr>
              <w:pStyle w:val="rowtabella0"/>
              <w:jc w:val="center"/>
              <w:rPr>
                <w:color w:val="002060"/>
              </w:rPr>
            </w:pPr>
            <w:r w:rsidRPr="007773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E47CC"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54E07"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F321F"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27EFE"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EA4CC" w14:textId="77777777" w:rsidR="0077735C" w:rsidRPr="0077735C" w:rsidRDefault="0077735C" w:rsidP="00265CB7">
            <w:pPr>
              <w:pStyle w:val="rowtabella0"/>
              <w:jc w:val="center"/>
              <w:rPr>
                <w:color w:val="002060"/>
              </w:rPr>
            </w:pPr>
            <w:r w:rsidRPr="0077735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50DBD" w14:textId="77777777" w:rsidR="0077735C" w:rsidRPr="0077735C" w:rsidRDefault="0077735C" w:rsidP="00265CB7">
            <w:pPr>
              <w:pStyle w:val="rowtabella0"/>
              <w:jc w:val="center"/>
              <w:rPr>
                <w:color w:val="002060"/>
              </w:rPr>
            </w:pPr>
            <w:r w:rsidRPr="007773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CC728" w14:textId="77777777" w:rsidR="0077735C" w:rsidRPr="0077735C" w:rsidRDefault="0077735C" w:rsidP="00265CB7">
            <w:pPr>
              <w:pStyle w:val="rowtabella0"/>
              <w:jc w:val="center"/>
              <w:rPr>
                <w:color w:val="002060"/>
              </w:rPr>
            </w:pPr>
            <w:r w:rsidRPr="0077735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1058E" w14:textId="77777777" w:rsidR="0077735C" w:rsidRPr="0077735C" w:rsidRDefault="0077735C" w:rsidP="00265CB7">
            <w:pPr>
              <w:pStyle w:val="rowtabella0"/>
              <w:jc w:val="center"/>
              <w:rPr>
                <w:color w:val="002060"/>
              </w:rPr>
            </w:pPr>
            <w:r w:rsidRPr="0077735C">
              <w:rPr>
                <w:color w:val="002060"/>
              </w:rPr>
              <w:t>0</w:t>
            </w:r>
          </w:p>
        </w:tc>
      </w:tr>
      <w:tr w:rsidR="0077735C" w:rsidRPr="0077735C" w14:paraId="16FEDA3C"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514D47" w14:textId="77777777" w:rsidR="0077735C" w:rsidRPr="0077735C" w:rsidRDefault="0077735C" w:rsidP="00265CB7">
            <w:pPr>
              <w:pStyle w:val="rowtabella0"/>
              <w:rPr>
                <w:color w:val="002060"/>
              </w:rPr>
            </w:pPr>
            <w:r w:rsidRPr="0077735C">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E7030" w14:textId="77777777" w:rsidR="0077735C" w:rsidRPr="0077735C" w:rsidRDefault="0077735C" w:rsidP="00265CB7">
            <w:pPr>
              <w:pStyle w:val="rowtabella0"/>
              <w:jc w:val="center"/>
              <w:rPr>
                <w:color w:val="002060"/>
              </w:rPr>
            </w:pPr>
            <w:r w:rsidRPr="007773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2D007"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3A0A4"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69668"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50407"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837C4" w14:textId="77777777" w:rsidR="0077735C" w:rsidRPr="0077735C" w:rsidRDefault="0077735C" w:rsidP="00265CB7">
            <w:pPr>
              <w:pStyle w:val="rowtabella0"/>
              <w:jc w:val="center"/>
              <w:rPr>
                <w:color w:val="002060"/>
              </w:rPr>
            </w:pPr>
            <w:r w:rsidRPr="0077735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02F05" w14:textId="77777777" w:rsidR="0077735C" w:rsidRPr="0077735C" w:rsidRDefault="0077735C" w:rsidP="00265CB7">
            <w:pPr>
              <w:pStyle w:val="rowtabella0"/>
              <w:jc w:val="center"/>
              <w:rPr>
                <w:color w:val="002060"/>
              </w:rPr>
            </w:pPr>
            <w:r w:rsidRPr="007773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8C456" w14:textId="77777777" w:rsidR="0077735C" w:rsidRPr="0077735C" w:rsidRDefault="0077735C" w:rsidP="00265CB7">
            <w:pPr>
              <w:pStyle w:val="rowtabella0"/>
              <w:jc w:val="center"/>
              <w:rPr>
                <w:color w:val="002060"/>
              </w:rPr>
            </w:pPr>
            <w:r w:rsidRPr="0077735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0D1D7" w14:textId="77777777" w:rsidR="0077735C" w:rsidRPr="0077735C" w:rsidRDefault="0077735C" w:rsidP="00265CB7">
            <w:pPr>
              <w:pStyle w:val="rowtabella0"/>
              <w:jc w:val="center"/>
              <w:rPr>
                <w:color w:val="002060"/>
              </w:rPr>
            </w:pPr>
            <w:r w:rsidRPr="0077735C">
              <w:rPr>
                <w:color w:val="002060"/>
              </w:rPr>
              <w:t>0</w:t>
            </w:r>
          </w:p>
        </w:tc>
      </w:tr>
      <w:tr w:rsidR="0077735C" w:rsidRPr="0077735C" w14:paraId="2DC4C6C2"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06DAF5" w14:textId="77777777" w:rsidR="0077735C" w:rsidRPr="0077735C" w:rsidRDefault="0077735C" w:rsidP="00265CB7">
            <w:pPr>
              <w:pStyle w:val="rowtabella0"/>
              <w:rPr>
                <w:color w:val="002060"/>
              </w:rPr>
            </w:pPr>
            <w:r w:rsidRPr="0077735C">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AB476" w14:textId="77777777" w:rsidR="0077735C" w:rsidRPr="0077735C" w:rsidRDefault="0077735C" w:rsidP="00265CB7">
            <w:pPr>
              <w:pStyle w:val="rowtabella0"/>
              <w:jc w:val="center"/>
              <w:rPr>
                <w:color w:val="002060"/>
              </w:rPr>
            </w:pPr>
            <w:r w:rsidRPr="007773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9C2F9"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99576"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7A2E4"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0C232"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6C8EF" w14:textId="77777777" w:rsidR="0077735C" w:rsidRPr="0077735C" w:rsidRDefault="0077735C" w:rsidP="00265CB7">
            <w:pPr>
              <w:pStyle w:val="rowtabella0"/>
              <w:jc w:val="center"/>
              <w:rPr>
                <w:color w:val="002060"/>
              </w:rPr>
            </w:pPr>
            <w:r w:rsidRPr="0077735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771AF" w14:textId="77777777" w:rsidR="0077735C" w:rsidRPr="0077735C" w:rsidRDefault="0077735C" w:rsidP="00265CB7">
            <w:pPr>
              <w:pStyle w:val="rowtabella0"/>
              <w:jc w:val="center"/>
              <w:rPr>
                <w:color w:val="002060"/>
              </w:rPr>
            </w:pPr>
            <w:r w:rsidRPr="007773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11FF7" w14:textId="77777777" w:rsidR="0077735C" w:rsidRPr="0077735C" w:rsidRDefault="0077735C" w:rsidP="00265CB7">
            <w:pPr>
              <w:pStyle w:val="rowtabella0"/>
              <w:jc w:val="center"/>
              <w:rPr>
                <w:color w:val="002060"/>
              </w:rPr>
            </w:pPr>
            <w:r w:rsidRPr="007773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414F5" w14:textId="77777777" w:rsidR="0077735C" w:rsidRPr="0077735C" w:rsidRDefault="0077735C" w:rsidP="00265CB7">
            <w:pPr>
              <w:pStyle w:val="rowtabella0"/>
              <w:jc w:val="center"/>
              <w:rPr>
                <w:color w:val="002060"/>
              </w:rPr>
            </w:pPr>
            <w:r w:rsidRPr="0077735C">
              <w:rPr>
                <w:color w:val="002060"/>
              </w:rPr>
              <w:t>0</w:t>
            </w:r>
          </w:p>
        </w:tc>
      </w:tr>
      <w:tr w:rsidR="0077735C" w:rsidRPr="0077735C" w14:paraId="5F424CB8"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09CC74" w14:textId="77777777" w:rsidR="0077735C" w:rsidRPr="0077735C" w:rsidRDefault="0077735C" w:rsidP="00265CB7">
            <w:pPr>
              <w:pStyle w:val="rowtabella0"/>
              <w:rPr>
                <w:color w:val="002060"/>
              </w:rPr>
            </w:pPr>
            <w:r w:rsidRPr="0077735C">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55F06" w14:textId="77777777" w:rsidR="0077735C" w:rsidRPr="0077735C" w:rsidRDefault="0077735C" w:rsidP="00265CB7">
            <w:pPr>
              <w:pStyle w:val="rowtabella0"/>
              <w:jc w:val="center"/>
              <w:rPr>
                <w:color w:val="002060"/>
              </w:rPr>
            </w:pPr>
            <w:r w:rsidRPr="007773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B3DC7"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DB18B"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0E875"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28481"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224F3" w14:textId="77777777" w:rsidR="0077735C" w:rsidRPr="0077735C" w:rsidRDefault="0077735C" w:rsidP="00265CB7">
            <w:pPr>
              <w:pStyle w:val="rowtabella0"/>
              <w:jc w:val="center"/>
              <w:rPr>
                <w:color w:val="002060"/>
              </w:rPr>
            </w:pPr>
            <w:r w:rsidRPr="0077735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0612F" w14:textId="77777777" w:rsidR="0077735C" w:rsidRPr="0077735C" w:rsidRDefault="0077735C" w:rsidP="00265CB7">
            <w:pPr>
              <w:pStyle w:val="rowtabella0"/>
              <w:jc w:val="center"/>
              <w:rPr>
                <w:color w:val="002060"/>
              </w:rPr>
            </w:pPr>
            <w:r w:rsidRPr="007773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D18EB" w14:textId="77777777" w:rsidR="0077735C" w:rsidRPr="0077735C" w:rsidRDefault="0077735C" w:rsidP="00265CB7">
            <w:pPr>
              <w:pStyle w:val="rowtabella0"/>
              <w:jc w:val="center"/>
              <w:rPr>
                <w:color w:val="002060"/>
              </w:rPr>
            </w:pPr>
            <w:r w:rsidRPr="0077735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1EF33" w14:textId="77777777" w:rsidR="0077735C" w:rsidRPr="0077735C" w:rsidRDefault="0077735C" w:rsidP="00265CB7">
            <w:pPr>
              <w:pStyle w:val="rowtabella0"/>
              <w:jc w:val="center"/>
              <w:rPr>
                <w:color w:val="002060"/>
              </w:rPr>
            </w:pPr>
            <w:r w:rsidRPr="0077735C">
              <w:rPr>
                <w:color w:val="002060"/>
              </w:rPr>
              <w:t>0</w:t>
            </w:r>
          </w:p>
        </w:tc>
      </w:tr>
      <w:tr w:rsidR="0077735C" w:rsidRPr="0077735C" w14:paraId="2AD6D81D"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861CD8" w14:textId="77777777" w:rsidR="0077735C" w:rsidRPr="0077735C" w:rsidRDefault="0077735C" w:rsidP="00265CB7">
            <w:pPr>
              <w:pStyle w:val="rowtabella0"/>
              <w:rPr>
                <w:color w:val="002060"/>
                <w:lang w:val="es-ES"/>
              </w:rPr>
            </w:pPr>
            <w:r w:rsidRPr="0077735C">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D3074" w14:textId="77777777" w:rsidR="0077735C" w:rsidRPr="0077735C" w:rsidRDefault="0077735C" w:rsidP="00265CB7">
            <w:pPr>
              <w:pStyle w:val="rowtabella0"/>
              <w:jc w:val="center"/>
              <w:rPr>
                <w:color w:val="002060"/>
              </w:rPr>
            </w:pPr>
            <w:r w:rsidRPr="007773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8D5DE"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165B7"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7DC91"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5A4A2"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99B4A" w14:textId="77777777" w:rsidR="0077735C" w:rsidRPr="0077735C" w:rsidRDefault="0077735C" w:rsidP="00265CB7">
            <w:pPr>
              <w:pStyle w:val="rowtabella0"/>
              <w:jc w:val="center"/>
              <w:rPr>
                <w:color w:val="002060"/>
              </w:rPr>
            </w:pPr>
            <w:r w:rsidRPr="0077735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747D1" w14:textId="77777777" w:rsidR="0077735C" w:rsidRPr="0077735C" w:rsidRDefault="0077735C" w:rsidP="00265CB7">
            <w:pPr>
              <w:pStyle w:val="rowtabella0"/>
              <w:jc w:val="center"/>
              <w:rPr>
                <w:color w:val="002060"/>
              </w:rPr>
            </w:pPr>
            <w:r w:rsidRPr="0077735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ADFE9" w14:textId="77777777" w:rsidR="0077735C" w:rsidRPr="0077735C" w:rsidRDefault="0077735C" w:rsidP="00265CB7">
            <w:pPr>
              <w:pStyle w:val="rowtabella0"/>
              <w:jc w:val="center"/>
              <w:rPr>
                <w:color w:val="002060"/>
              </w:rPr>
            </w:pPr>
            <w:r w:rsidRPr="007773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CD651" w14:textId="77777777" w:rsidR="0077735C" w:rsidRPr="0077735C" w:rsidRDefault="0077735C" w:rsidP="00265CB7">
            <w:pPr>
              <w:pStyle w:val="rowtabella0"/>
              <w:jc w:val="center"/>
              <w:rPr>
                <w:color w:val="002060"/>
              </w:rPr>
            </w:pPr>
            <w:r w:rsidRPr="0077735C">
              <w:rPr>
                <w:color w:val="002060"/>
              </w:rPr>
              <w:t>0</w:t>
            </w:r>
          </w:p>
        </w:tc>
      </w:tr>
      <w:tr w:rsidR="0077735C" w:rsidRPr="0077735C" w14:paraId="2B353B54"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2D9F96" w14:textId="77777777" w:rsidR="0077735C" w:rsidRPr="0077735C" w:rsidRDefault="0077735C" w:rsidP="00265CB7">
            <w:pPr>
              <w:pStyle w:val="rowtabella0"/>
              <w:rPr>
                <w:color w:val="002060"/>
              </w:rPr>
            </w:pPr>
            <w:r w:rsidRPr="0077735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0092B" w14:textId="77777777" w:rsidR="0077735C" w:rsidRPr="0077735C" w:rsidRDefault="0077735C" w:rsidP="00265CB7">
            <w:pPr>
              <w:pStyle w:val="rowtabella0"/>
              <w:jc w:val="center"/>
              <w:rPr>
                <w:color w:val="002060"/>
              </w:rPr>
            </w:pPr>
            <w:r w:rsidRPr="007773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CA1FE"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F7246"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FE1F0"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B8D5A"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A9562" w14:textId="77777777" w:rsidR="0077735C" w:rsidRPr="0077735C" w:rsidRDefault="0077735C" w:rsidP="00265CB7">
            <w:pPr>
              <w:pStyle w:val="rowtabella0"/>
              <w:jc w:val="center"/>
              <w:rPr>
                <w:color w:val="002060"/>
              </w:rPr>
            </w:pPr>
            <w:r w:rsidRPr="007773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1825C" w14:textId="77777777" w:rsidR="0077735C" w:rsidRPr="0077735C" w:rsidRDefault="0077735C" w:rsidP="00265CB7">
            <w:pPr>
              <w:pStyle w:val="rowtabella0"/>
              <w:jc w:val="center"/>
              <w:rPr>
                <w:color w:val="002060"/>
              </w:rPr>
            </w:pPr>
            <w:r w:rsidRPr="007773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2A7EA" w14:textId="77777777" w:rsidR="0077735C" w:rsidRPr="0077735C" w:rsidRDefault="0077735C" w:rsidP="00265CB7">
            <w:pPr>
              <w:pStyle w:val="rowtabella0"/>
              <w:jc w:val="center"/>
              <w:rPr>
                <w:color w:val="002060"/>
              </w:rPr>
            </w:pPr>
            <w:r w:rsidRPr="007773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08119" w14:textId="77777777" w:rsidR="0077735C" w:rsidRPr="0077735C" w:rsidRDefault="0077735C" w:rsidP="00265CB7">
            <w:pPr>
              <w:pStyle w:val="rowtabella0"/>
              <w:jc w:val="center"/>
              <w:rPr>
                <w:color w:val="002060"/>
              </w:rPr>
            </w:pPr>
            <w:r w:rsidRPr="0077735C">
              <w:rPr>
                <w:color w:val="002060"/>
              </w:rPr>
              <w:t>0</w:t>
            </w:r>
          </w:p>
        </w:tc>
      </w:tr>
      <w:tr w:rsidR="0077735C" w:rsidRPr="0077735C" w14:paraId="0A265679"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31D58B" w14:textId="77777777" w:rsidR="0077735C" w:rsidRPr="0077735C" w:rsidRDefault="0077735C" w:rsidP="00265CB7">
            <w:pPr>
              <w:pStyle w:val="rowtabella0"/>
              <w:rPr>
                <w:color w:val="002060"/>
              </w:rPr>
            </w:pPr>
            <w:r w:rsidRPr="0077735C">
              <w:rPr>
                <w:color w:val="002060"/>
              </w:rPr>
              <w:t>sq.B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9FFAC" w14:textId="77777777" w:rsidR="0077735C" w:rsidRPr="0077735C" w:rsidRDefault="0077735C" w:rsidP="00265CB7">
            <w:pPr>
              <w:pStyle w:val="rowtabella0"/>
              <w:jc w:val="center"/>
              <w:rPr>
                <w:color w:val="002060"/>
              </w:rPr>
            </w:pPr>
            <w:r w:rsidRPr="007773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262F2"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AA253" w14:textId="77777777" w:rsidR="0077735C" w:rsidRPr="0077735C" w:rsidRDefault="0077735C" w:rsidP="00265CB7">
            <w:pPr>
              <w:pStyle w:val="rowtabella0"/>
              <w:jc w:val="center"/>
              <w:rPr>
                <w:color w:val="002060"/>
              </w:rPr>
            </w:pPr>
            <w:r w:rsidRPr="007773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21DC5"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D03AF"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30074" w14:textId="77777777" w:rsidR="0077735C" w:rsidRPr="0077735C" w:rsidRDefault="0077735C" w:rsidP="00265CB7">
            <w:pPr>
              <w:pStyle w:val="rowtabella0"/>
              <w:jc w:val="center"/>
              <w:rPr>
                <w:color w:val="002060"/>
              </w:rPr>
            </w:pPr>
            <w:r w:rsidRPr="007773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53E99" w14:textId="77777777" w:rsidR="0077735C" w:rsidRPr="0077735C" w:rsidRDefault="0077735C" w:rsidP="00265CB7">
            <w:pPr>
              <w:pStyle w:val="rowtabella0"/>
              <w:jc w:val="center"/>
              <w:rPr>
                <w:color w:val="002060"/>
              </w:rPr>
            </w:pPr>
            <w:r w:rsidRPr="007773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7954"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E6E33" w14:textId="77777777" w:rsidR="0077735C" w:rsidRPr="0077735C" w:rsidRDefault="0077735C" w:rsidP="00265CB7">
            <w:pPr>
              <w:pStyle w:val="rowtabella0"/>
              <w:jc w:val="center"/>
              <w:rPr>
                <w:color w:val="002060"/>
              </w:rPr>
            </w:pPr>
            <w:r w:rsidRPr="0077735C">
              <w:rPr>
                <w:color w:val="002060"/>
              </w:rPr>
              <w:t>0</w:t>
            </w:r>
          </w:p>
        </w:tc>
      </w:tr>
      <w:tr w:rsidR="0077735C" w:rsidRPr="0077735C" w14:paraId="0CD79163"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D01F6B" w14:textId="77777777" w:rsidR="0077735C" w:rsidRPr="0077735C" w:rsidRDefault="0077735C" w:rsidP="00265CB7">
            <w:pPr>
              <w:pStyle w:val="rowtabella0"/>
              <w:rPr>
                <w:color w:val="002060"/>
              </w:rPr>
            </w:pPr>
            <w:r w:rsidRPr="0077735C">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2464D"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FF0AF"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13508"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C2402"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E5217" w14:textId="77777777" w:rsidR="0077735C" w:rsidRPr="0077735C" w:rsidRDefault="0077735C" w:rsidP="00265CB7">
            <w:pPr>
              <w:pStyle w:val="rowtabella0"/>
              <w:jc w:val="center"/>
              <w:rPr>
                <w:color w:val="002060"/>
              </w:rPr>
            </w:pPr>
            <w:r w:rsidRPr="007773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035D0" w14:textId="77777777" w:rsidR="0077735C" w:rsidRPr="0077735C" w:rsidRDefault="0077735C" w:rsidP="00265CB7">
            <w:pPr>
              <w:pStyle w:val="rowtabella0"/>
              <w:jc w:val="center"/>
              <w:rPr>
                <w:color w:val="002060"/>
              </w:rPr>
            </w:pPr>
            <w:r w:rsidRPr="0077735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D5743" w14:textId="77777777" w:rsidR="0077735C" w:rsidRPr="0077735C" w:rsidRDefault="0077735C" w:rsidP="00265CB7">
            <w:pPr>
              <w:pStyle w:val="rowtabella0"/>
              <w:jc w:val="center"/>
              <w:rPr>
                <w:color w:val="002060"/>
              </w:rPr>
            </w:pPr>
            <w:r w:rsidRPr="0077735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971FD"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6F025" w14:textId="77777777" w:rsidR="0077735C" w:rsidRPr="0077735C" w:rsidRDefault="0077735C" w:rsidP="00265CB7">
            <w:pPr>
              <w:pStyle w:val="rowtabella0"/>
              <w:jc w:val="center"/>
              <w:rPr>
                <w:color w:val="002060"/>
              </w:rPr>
            </w:pPr>
            <w:r w:rsidRPr="0077735C">
              <w:rPr>
                <w:color w:val="002060"/>
              </w:rPr>
              <w:t>0</w:t>
            </w:r>
          </w:p>
        </w:tc>
      </w:tr>
      <w:tr w:rsidR="0077735C" w:rsidRPr="0077735C" w14:paraId="0071BA43"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F1438E" w14:textId="77777777" w:rsidR="0077735C" w:rsidRPr="0077735C" w:rsidRDefault="0077735C" w:rsidP="00265CB7">
            <w:pPr>
              <w:pStyle w:val="rowtabella0"/>
              <w:rPr>
                <w:color w:val="002060"/>
              </w:rPr>
            </w:pPr>
            <w:r w:rsidRPr="0077735C">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96816"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B1B76"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9674B"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C7187"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C1440" w14:textId="77777777" w:rsidR="0077735C" w:rsidRPr="0077735C" w:rsidRDefault="0077735C" w:rsidP="00265CB7">
            <w:pPr>
              <w:pStyle w:val="rowtabella0"/>
              <w:jc w:val="center"/>
              <w:rPr>
                <w:color w:val="002060"/>
              </w:rPr>
            </w:pPr>
            <w:r w:rsidRPr="007773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1844F" w14:textId="77777777" w:rsidR="0077735C" w:rsidRPr="0077735C" w:rsidRDefault="0077735C" w:rsidP="00265CB7">
            <w:pPr>
              <w:pStyle w:val="rowtabella0"/>
              <w:jc w:val="center"/>
              <w:rPr>
                <w:color w:val="002060"/>
              </w:rPr>
            </w:pPr>
            <w:r w:rsidRPr="0077735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DB939" w14:textId="77777777" w:rsidR="0077735C" w:rsidRPr="0077735C" w:rsidRDefault="0077735C" w:rsidP="00265CB7">
            <w:pPr>
              <w:pStyle w:val="rowtabella0"/>
              <w:jc w:val="center"/>
              <w:rPr>
                <w:color w:val="002060"/>
              </w:rPr>
            </w:pPr>
            <w:r w:rsidRPr="0077735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7701D" w14:textId="77777777" w:rsidR="0077735C" w:rsidRPr="0077735C" w:rsidRDefault="0077735C" w:rsidP="00265CB7">
            <w:pPr>
              <w:pStyle w:val="rowtabella0"/>
              <w:jc w:val="center"/>
              <w:rPr>
                <w:color w:val="002060"/>
              </w:rPr>
            </w:pPr>
            <w:r w:rsidRPr="007773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4C90C" w14:textId="77777777" w:rsidR="0077735C" w:rsidRPr="0077735C" w:rsidRDefault="0077735C" w:rsidP="00265CB7">
            <w:pPr>
              <w:pStyle w:val="rowtabella0"/>
              <w:jc w:val="center"/>
              <w:rPr>
                <w:color w:val="002060"/>
              </w:rPr>
            </w:pPr>
            <w:r w:rsidRPr="0077735C">
              <w:rPr>
                <w:color w:val="002060"/>
              </w:rPr>
              <w:t>0</w:t>
            </w:r>
          </w:p>
        </w:tc>
      </w:tr>
      <w:tr w:rsidR="0077735C" w:rsidRPr="0077735C" w14:paraId="2B92E3EC"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035B35" w14:textId="77777777" w:rsidR="0077735C" w:rsidRPr="0077735C" w:rsidRDefault="0077735C" w:rsidP="00265CB7">
            <w:pPr>
              <w:pStyle w:val="rowtabella0"/>
              <w:rPr>
                <w:color w:val="002060"/>
              </w:rPr>
            </w:pPr>
            <w:r w:rsidRPr="0077735C">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EC2F0"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96FDB"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4EDB1"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F5D92"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55B58" w14:textId="77777777" w:rsidR="0077735C" w:rsidRPr="0077735C" w:rsidRDefault="0077735C" w:rsidP="00265CB7">
            <w:pPr>
              <w:pStyle w:val="rowtabella0"/>
              <w:jc w:val="center"/>
              <w:rPr>
                <w:color w:val="002060"/>
              </w:rPr>
            </w:pPr>
            <w:r w:rsidRPr="007773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E0660" w14:textId="77777777" w:rsidR="0077735C" w:rsidRPr="0077735C" w:rsidRDefault="0077735C" w:rsidP="00265CB7">
            <w:pPr>
              <w:pStyle w:val="rowtabella0"/>
              <w:jc w:val="center"/>
              <w:rPr>
                <w:color w:val="002060"/>
              </w:rPr>
            </w:pPr>
            <w:r w:rsidRPr="007773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76EAF" w14:textId="77777777" w:rsidR="0077735C" w:rsidRPr="0077735C" w:rsidRDefault="0077735C" w:rsidP="00265CB7">
            <w:pPr>
              <w:pStyle w:val="rowtabella0"/>
              <w:jc w:val="center"/>
              <w:rPr>
                <w:color w:val="002060"/>
              </w:rPr>
            </w:pPr>
            <w:r w:rsidRPr="0077735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E194D" w14:textId="77777777" w:rsidR="0077735C" w:rsidRPr="0077735C" w:rsidRDefault="0077735C" w:rsidP="00265CB7">
            <w:pPr>
              <w:pStyle w:val="rowtabella0"/>
              <w:jc w:val="center"/>
              <w:rPr>
                <w:color w:val="002060"/>
              </w:rPr>
            </w:pPr>
            <w:r w:rsidRPr="007773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D5DC3" w14:textId="77777777" w:rsidR="0077735C" w:rsidRPr="0077735C" w:rsidRDefault="0077735C" w:rsidP="00265CB7">
            <w:pPr>
              <w:pStyle w:val="rowtabella0"/>
              <w:jc w:val="center"/>
              <w:rPr>
                <w:color w:val="002060"/>
              </w:rPr>
            </w:pPr>
            <w:r w:rsidRPr="0077735C">
              <w:rPr>
                <w:color w:val="002060"/>
              </w:rPr>
              <w:t>0</w:t>
            </w:r>
          </w:p>
        </w:tc>
      </w:tr>
      <w:tr w:rsidR="0077735C" w:rsidRPr="0077735C" w14:paraId="0510AECF"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3EA5A8" w14:textId="77777777" w:rsidR="0077735C" w:rsidRPr="0077735C" w:rsidRDefault="0077735C" w:rsidP="00265CB7">
            <w:pPr>
              <w:pStyle w:val="rowtabella0"/>
              <w:rPr>
                <w:color w:val="002060"/>
              </w:rPr>
            </w:pPr>
            <w:r w:rsidRPr="0077735C">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5FE77"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FEC4E"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93458"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9DCCD"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86D3A" w14:textId="77777777" w:rsidR="0077735C" w:rsidRPr="0077735C" w:rsidRDefault="0077735C" w:rsidP="00265CB7">
            <w:pPr>
              <w:pStyle w:val="rowtabella0"/>
              <w:jc w:val="center"/>
              <w:rPr>
                <w:color w:val="002060"/>
              </w:rPr>
            </w:pPr>
            <w:r w:rsidRPr="007773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33239" w14:textId="77777777" w:rsidR="0077735C" w:rsidRPr="0077735C" w:rsidRDefault="0077735C" w:rsidP="00265CB7">
            <w:pPr>
              <w:pStyle w:val="rowtabella0"/>
              <w:jc w:val="center"/>
              <w:rPr>
                <w:color w:val="002060"/>
              </w:rPr>
            </w:pPr>
            <w:r w:rsidRPr="0077735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A7AC4" w14:textId="77777777" w:rsidR="0077735C" w:rsidRPr="0077735C" w:rsidRDefault="0077735C" w:rsidP="00265CB7">
            <w:pPr>
              <w:pStyle w:val="rowtabella0"/>
              <w:jc w:val="center"/>
              <w:rPr>
                <w:color w:val="002060"/>
              </w:rPr>
            </w:pPr>
            <w:r w:rsidRPr="0077735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484AD" w14:textId="77777777" w:rsidR="0077735C" w:rsidRPr="0077735C" w:rsidRDefault="0077735C" w:rsidP="00265CB7">
            <w:pPr>
              <w:pStyle w:val="rowtabella0"/>
              <w:jc w:val="center"/>
              <w:rPr>
                <w:color w:val="002060"/>
              </w:rPr>
            </w:pPr>
            <w:r w:rsidRPr="0077735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2A1AA" w14:textId="77777777" w:rsidR="0077735C" w:rsidRPr="0077735C" w:rsidRDefault="0077735C" w:rsidP="00265CB7">
            <w:pPr>
              <w:pStyle w:val="rowtabella0"/>
              <w:jc w:val="center"/>
              <w:rPr>
                <w:color w:val="002060"/>
              </w:rPr>
            </w:pPr>
            <w:r w:rsidRPr="0077735C">
              <w:rPr>
                <w:color w:val="002060"/>
              </w:rPr>
              <w:t>0</w:t>
            </w:r>
          </w:p>
        </w:tc>
      </w:tr>
      <w:tr w:rsidR="0077735C" w:rsidRPr="0077735C" w14:paraId="5A53E43A"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0EF514" w14:textId="77777777" w:rsidR="0077735C" w:rsidRPr="0077735C" w:rsidRDefault="0077735C" w:rsidP="00265CB7">
            <w:pPr>
              <w:pStyle w:val="rowtabella0"/>
              <w:rPr>
                <w:color w:val="002060"/>
              </w:rPr>
            </w:pPr>
            <w:r w:rsidRPr="0077735C">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CF977"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B0964"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44640"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7E815"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F3781"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153D0" w14:textId="77777777" w:rsidR="0077735C" w:rsidRPr="0077735C" w:rsidRDefault="0077735C" w:rsidP="00265CB7">
            <w:pPr>
              <w:pStyle w:val="rowtabella0"/>
              <w:jc w:val="center"/>
              <w:rPr>
                <w:color w:val="002060"/>
              </w:rPr>
            </w:pPr>
            <w:r w:rsidRPr="007773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92774" w14:textId="77777777" w:rsidR="0077735C" w:rsidRPr="0077735C" w:rsidRDefault="0077735C" w:rsidP="00265CB7">
            <w:pPr>
              <w:pStyle w:val="rowtabella0"/>
              <w:jc w:val="center"/>
              <w:rPr>
                <w:color w:val="002060"/>
              </w:rPr>
            </w:pPr>
            <w:r w:rsidRPr="0077735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B85A0" w14:textId="77777777" w:rsidR="0077735C" w:rsidRPr="0077735C" w:rsidRDefault="0077735C" w:rsidP="00265CB7">
            <w:pPr>
              <w:pStyle w:val="rowtabella0"/>
              <w:jc w:val="center"/>
              <w:rPr>
                <w:color w:val="002060"/>
              </w:rPr>
            </w:pPr>
            <w:r w:rsidRPr="007773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227F6" w14:textId="77777777" w:rsidR="0077735C" w:rsidRPr="0077735C" w:rsidRDefault="0077735C" w:rsidP="00265CB7">
            <w:pPr>
              <w:pStyle w:val="rowtabella0"/>
              <w:jc w:val="center"/>
              <w:rPr>
                <w:color w:val="002060"/>
              </w:rPr>
            </w:pPr>
            <w:r w:rsidRPr="0077735C">
              <w:rPr>
                <w:color w:val="002060"/>
              </w:rPr>
              <w:t>0</w:t>
            </w:r>
          </w:p>
        </w:tc>
      </w:tr>
      <w:tr w:rsidR="0077735C" w:rsidRPr="0077735C" w14:paraId="3B797794"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67796F" w14:textId="77777777" w:rsidR="0077735C" w:rsidRPr="0077735C" w:rsidRDefault="0077735C" w:rsidP="00265CB7">
            <w:pPr>
              <w:pStyle w:val="rowtabella0"/>
              <w:rPr>
                <w:color w:val="002060"/>
              </w:rPr>
            </w:pPr>
            <w:r w:rsidRPr="0077735C">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A748A"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5841C"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A05EF"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25A8B"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87397"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753AE" w14:textId="77777777" w:rsidR="0077735C" w:rsidRPr="0077735C" w:rsidRDefault="0077735C" w:rsidP="00265CB7">
            <w:pPr>
              <w:pStyle w:val="rowtabella0"/>
              <w:jc w:val="center"/>
              <w:rPr>
                <w:color w:val="002060"/>
              </w:rPr>
            </w:pPr>
            <w:r w:rsidRPr="007773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1FC4D" w14:textId="77777777" w:rsidR="0077735C" w:rsidRPr="0077735C" w:rsidRDefault="0077735C" w:rsidP="00265CB7">
            <w:pPr>
              <w:pStyle w:val="rowtabella0"/>
              <w:jc w:val="center"/>
              <w:rPr>
                <w:color w:val="002060"/>
              </w:rPr>
            </w:pPr>
            <w:r w:rsidRPr="0077735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8D165" w14:textId="77777777" w:rsidR="0077735C" w:rsidRPr="0077735C" w:rsidRDefault="0077735C" w:rsidP="00265CB7">
            <w:pPr>
              <w:pStyle w:val="rowtabella0"/>
              <w:jc w:val="center"/>
              <w:rPr>
                <w:color w:val="002060"/>
              </w:rPr>
            </w:pPr>
            <w:r w:rsidRPr="0077735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5C4BD" w14:textId="77777777" w:rsidR="0077735C" w:rsidRPr="0077735C" w:rsidRDefault="0077735C" w:rsidP="00265CB7">
            <w:pPr>
              <w:pStyle w:val="rowtabella0"/>
              <w:jc w:val="center"/>
              <w:rPr>
                <w:color w:val="002060"/>
              </w:rPr>
            </w:pPr>
            <w:r w:rsidRPr="0077735C">
              <w:rPr>
                <w:color w:val="002060"/>
              </w:rPr>
              <w:t>0</w:t>
            </w:r>
          </w:p>
        </w:tc>
      </w:tr>
      <w:tr w:rsidR="0077735C" w:rsidRPr="0077735C" w14:paraId="57BA1BA5"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ED3857" w14:textId="77777777" w:rsidR="0077735C" w:rsidRPr="0077735C" w:rsidRDefault="0077735C" w:rsidP="00265CB7">
            <w:pPr>
              <w:pStyle w:val="rowtabella0"/>
              <w:rPr>
                <w:color w:val="002060"/>
              </w:rPr>
            </w:pPr>
            <w:r w:rsidRPr="0077735C">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737B3" w14:textId="77777777" w:rsidR="0077735C" w:rsidRPr="0077735C" w:rsidRDefault="0077735C" w:rsidP="00265CB7">
            <w:pPr>
              <w:pStyle w:val="rowtabella0"/>
              <w:jc w:val="center"/>
              <w:rPr>
                <w:color w:val="002060"/>
              </w:rPr>
            </w:pPr>
            <w:r w:rsidRPr="007773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09C8D"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2B4D9"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0CAB0" w14:textId="77777777" w:rsidR="0077735C" w:rsidRPr="0077735C" w:rsidRDefault="0077735C" w:rsidP="00265CB7">
            <w:pPr>
              <w:pStyle w:val="rowtabella0"/>
              <w:jc w:val="center"/>
              <w:rPr>
                <w:color w:val="002060"/>
              </w:rPr>
            </w:pPr>
            <w:r w:rsidRPr="007773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CA451" w14:textId="77777777" w:rsidR="0077735C" w:rsidRPr="0077735C" w:rsidRDefault="0077735C" w:rsidP="00265CB7">
            <w:pPr>
              <w:pStyle w:val="rowtabella0"/>
              <w:jc w:val="center"/>
              <w:rPr>
                <w:color w:val="002060"/>
              </w:rPr>
            </w:pPr>
            <w:r w:rsidRPr="007773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8A439" w14:textId="77777777" w:rsidR="0077735C" w:rsidRPr="0077735C" w:rsidRDefault="0077735C" w:rsidP="00265CB7">
            <w:pPr>
              <w:pStyle w:val="rowtabella0"/>
              <w:jc w:val="center"/>
              <w:rPr>
                <w:color w:val="002060"/>
              </w:rPr>
            </w:pPr>
            <w:r w:rsidRPr="007773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0EEA8" w14:textId="77777777" w:rsidR="0077735C" w:rsidRPr="0077735C" w:rsidRDefault="0077735C" w:rsidP="00265CB7">
            <w:pPr>
              <w:pStyle w:val="rowtabella0"/>
              <w:jc w:val="center"/>
              <w:rPr>
                <w:color w:val="002060"/>
              </w:rPr>
            </w:pPr>
            <w:r w:rsidRPr="0077735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07599" w14:textId="77777777" w:rsidR="0077735C" w:rsidRPr="0077735C" w:rsidRDefault="0077735C" w:rsidP="00265CB7">
            <w:pPr>
              <w:pStyle w:val="rowtabella0"/>
              <w:jc w:val="center"/>
              <w:rPr>
                <w:color w:val="002060"/>
              </w:rPr>
            </w:pPr>
            <w:r w:rsidRPr="007773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C753A" w14:textId="77777777" w:rsidR="0077735C" w:rsidRPr="0077735C" w:rsidRDefault="0077735C" w:rsidP="00265CB7">
            <w:pPr>
              <w:pStyle w:val="rowtabella0"/>
              <w:jc w:val="center"/>
              <w:rPr>
                <w:color w:val="002060"/>
              </w:rPr>
            </w:pPr>
            <w:r w:rsidRPr="0077735C">
              <w:rPr>
                <w:color w:val="002060"/>
              </w:rPr>
              <w:t>0</w:t>
            </w:r>
          </w:p>
        </w:tc>
      </w:tr>
      <w:tr w:rsidR="0077735C" w:rsidRPr="0077735C" w14:paraId="19888196" w14:textId="77777777" w:rsidTr="00265C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C3603C" w14:textId="77777777" w:rsidR="0077735C" w:rsidRPr="0077735C" w:rsidRDefault="0077735C" w:rsidP="00265CB7">
            <w:pPr>
              <w:pStyle w:val="rowtabella0"/>
              <w:rPr>
                <w:color w:val="002060"/>
              </w:rPr>
            </w:pPr>
            <w:r w:rsidRPr="0077735C">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FA8B9"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8B39F"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FC2B0"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CB14D" w14:textId="77777777" w:rsidR="0077735C" w:rsidRPr="0077735C" w:rsidRDefault="0077735C" w:rsidP="00265CB7">
            <w:pPr>
              <w:pStyle w:val="rowtabella0"/>
              <w:jc w:val="center"/>
              <w:rPr>
                <w:color w:val="002060"/>
              </w:rPr>
            </w:pPr>
            <w:r w:rsidRPr="007773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ACF3B" w14:textId="77777777" w:rsidR="0077735C" w:rsidRPr="0077735C" w:rsidRDefault="0077735C" w:rsidP="00265CB7">
            <w:pPr>
              <w:pStyle w:val="rowtabella0"/>
              <w:jc w:val="center"/>
              <w:rPr>
                <w:color w:val="002060"/>
              </w:rPr>
            </w:pPr>
            <w:r w:rsidRPr="007773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CF8BA"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EDFCC" w14:textId="77777777" w:rsidR="0077735C" w:rsidRPr="0077735C" w:rsidRDefault="0077735C" w:rsidP="00265CB7">
            <w:pPr>
              <w:pStyle w:val="rowtabella0"/>
              <w:jc w:val="center"/>
              <w:rPr>
                <w:color w:val="002060"/>
              </w:rPr>
            </w:pPr>
            <w:r w:rsidRPr="0077735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C61FD" w14:textId="77777777" w:rsidR="0077735C" w:rsidRPr="0077735C" w:rsidRDefault="0077735C" w:rsidP="00265CB7">
            <w:pPr>
              <w:pStyle w:val="rowtabella0"/>
              <w:jc w:val="center"/>
              <w:rPr>
                <w:color w:val="002060"/>
              </w:rPr>
            </w:pPr>
            <w:r w:rsidRPr="0077735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7E852" w14:textId="77777777" w:rsidR="0077735C" w:rsidRPr="0077735C" w:rsidRDefault="0077735C" w:rsidP="00265CB7">
            <w:pPr>
              <w:pStyle w:val="rowtabella0"/>
              <w:jc w:val="center"/>
              <w:rPr>
                <w:color w:val="002060"/>
              </w:rPr>
            </w:pPr>
            <w:r w:rsidRPr="0077735C">
              <w:rPr>
                <w:color w:val="002060"/>
              </w:rPr>
              <w:t>0</w:t>
            </w:r>
          </w:p>
        </w:tc>
      </w:tr>
      <w:tr w:rsidR="0077735C" w:rsidRPr="0077735C" w14:paraId="0EFE9695" w14:textId="77777777" w:rsidTr="00265CB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E00B45" w14:textId="77777777" w:rsidR="0077735C" w:rsidRPr="0077735C" w:rsidRDefault="0077735C" w:rsidP="00265CB7">
            <w:pPr>
              <w:pStyle w:val="rowtabella0"/>
              <w:rPr>
                <w:color w:val="002060"/>
              </w:rPr>
            </w:pPr>
            <w:r w:rsidRPr="0077735C">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D1D40"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7E927"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87341"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A68A5" w14:textId="77777777" w:rsidR="0077735C" w:rsidRPr="0077735C" w:rsidRDefault="0077735C" w:rsidP="00265CB7">
            <w:pPr>
              <w:pStyle w:val="rowtabella0"/>
              <w:jc w:val="center"/>
              <w:rPr>
                <w:color w:val="002060"/>
              </w:rPr>
            </w:pPr>
            <w:r w:rsidRPr="007773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D483A" w14:textId="77777777" w:rsidR="0077735C" w:rsidRPr="0077735C" w:rsidRDefault="0077735C" w:rsidP="00265CB7">
            <w:pPr>
              <w:pStyle w:val="rowtabella0"/>
              <w:jc w:val="center"/>
              <w:rPr>
                <w:color w:val="002060"/>
              </w:rPr>
            </w:pPr>
            <w:r w:rsidRPr="007773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89B16" w14:textId="77777777" w:rsidR="0077735C" w:rsidRPr="0077735C" w:rsidRDefault="0077735C" w:rsidP="00265CB7">
            <w:pPr>
              <w:pStyle w:val="rowtabella0"/>
              <w:jc w:val="center"/>
              <w:rPr>
                <w:color w:val="002060"/>
              </w:rPr>
            </w:pPr>
            <w:r w:rsidRPr="007773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24F71" w14:textId="77777777" w:rsidR="0077735C" w:rsidRPr="0077735C" w:rsidRDefault="0077735C" w:rsidP="00265CB7">
            <w:pPr>
              <w:pStyle w:val="rowtabella0"/>
              <w:jc w:val="center"/>
              <w:rPr>
                <w:color w:val="002060"/>
              </w:rPr>
            </w:pPr>
            <w:r w:rsidRPr="0077735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E8195" w14:textId="77777777" w:rsidR="0077735C" w:rsidRPr="0077735C" w:rsidRDefault="0077735C" w:rsidP="00265CB7">
            <w:pPr>
              <w:pStyle w:val="rowtabella0"/>
              <w:jc w:val="center"/>
              <w:rPr>
                <w:color w:val="002060"/>
              </w:rPr>
            </w:pPr>
            <w:r w:rsidRPr="007773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E21AC" w14:textId="77777777" w:rsidR="0077735C" w:rsidRPr="0077735C" w:rsidRDefault="0077735C" w:rsidP="00265CB7">
            <w:pPr>
              <w:pStyle w:val="rowtabella0"/>
              <w:jc w:val="center"/>
              <w:rPr>
                <w:color w:val="002060"/>
              </w:rPr>
            </w:pPr>
            <w:r w:rsidRPr="0077735C">
              <w:rPr>
                <w:color w:val="002060"/>
              </w:rPr>
              <w:t>0</w:t>
            </w:r>
          </w:p>
        </w:tc>
      </w:tr>
    </w:tbl>
    <w:p w14:paraId="5C5407CE" w14:textId="77777777" w:rsidR="0077735C" w:rsidRDefault="0077735C" w:rsidP="005E447C">
      <w:pPr>
        <w:pStyle w:val="breakline"/>
        <w:rPr>
          <w:rFonts w:ascii="Arial" w:eastAsiaTheme="minorEastAsia" w:hAnsi="Arial" w:cs="Arial"/>
          <w:color w:val="002060"/>
          <w:sz w:val="22"/>
          <w:szCs w:val="22"/>
        </w:rPr>
      </w:pPr>
    </w:p>
    <w:p w14:paraId="698A79DC" w14:textId="58915E8F" w:rsidR="0077735C" w:rsidRPr="0018578C" w:rsidRDefault="0077735C" w:rsidP="0018578C">
      <w:pPr>
        <w:pStyle w:val="titoloprinc0"/>
        <w:rPr>
          <w:color w:val="002060"/>
        </w:rPr>
      </w:pPr>
      <w:r>
        <w:rPr>
          <w:color w:val="002060"/>
        </w:rPr>
        <w:t>PROGRAMMA GARE</w:t>
      </w:r>
    </w:p>
    <w:p w14:paraId="60168EDB" w14:textId="77777777" w:rsidR="008B3923" w:rsidRPr="003D1F74" w:rsidRDefault="008B3923" w:rsidP="008B3923">
      <w:pPr>
        <w:pStyle w:val="sottotitolocampionato10"/>
        <w:rPr>
          <w:color w:val="002060"/>
        </w:rPr>
      </w:pPr>
      <w:r w:rsidRPr="003D1F74">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78"/>
        <w:gridCol w:w="1551"/>
        <w:gridCol w:w="1553"/>
      </w:tblGrid>
      <w:tr w:rsidR="008B3923" w:rsidRPr="003D1F74" w14:paraId="586F1116" w14:textId="77777777" w:rsidTr="00265CB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35879" w14:textId="77777777" w:rsidR="008B3923" w:rsidRPr="003D1F74" w:rsidRDefault="008B3923" w:rsidP="00265CB7">
            <w:pPr>
              <w:pStyle w:val="headertabella0"/>
              <w:rPr>
                <w:color w:val="002060"/>
              </w:rPr>
            </w:pPr>
            <w:r w:rsidRPr="003D1F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60FE5" w14:textId="77777777" w:rsidR="008B3923" w:rsidRPr="003D1F74" w:rsidRDefault="008B3923" w:rsidP="00265CB7">
            <w:pPr>
              <w:pStyle w:val="headertabella0"/>
              <w:rPr>
                <w:color w:val="002060"/>
              </w:rPr>
            </w:pPr>
            <w:r w:rsidRPr="003D1F7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C9A48" w14:textId="77777777" w:rsidR="008B3923" w:rsidRPr="003D1F74" w:rsidRDefault="008B3923" w:rsidP="00265CB7">
            <w:pPr>
              <w:pStyle w:val="headertabella0"/>
              <w:rPr>
                <w:color w:val="002060"/>
              </w:rPr>
            </w:pPr>
            <w:r w:rsidRPr="003D1F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7B10B" w14:textId="77777777" w:rsidR="008B3923" w:rsidRPr="003D1F74" w:rsidRDefault="008B3923" w:rsidP="00265CB7">
            <w:pPr>
              <w:pStyle w:val="headertabella0"/>
              <w:rPr>
                <w:color w:val="002060"/>
              </w:rPr>
            </w:pPr>
            <w:r w:rsidRPr="003D1F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FDA9F" w14:textId="77777777" w:rsidR="008B3923" w:rsidRPr="003D1F74" w:rsidRDefault="008B3923" w:rsidP="00265CB7">
            <w:pPr>
              <w:pStyle w:val="headertabella0"/>
              <w:rPr>
                <w:color w:val="002060"/>
              </w:rPr>
            </w:pPr>
            <w:r w:rsidRPr="003D1F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2E79F" w14:textId="77777777" w:rsidR="008B3923" w:rsidRPr="003D1F74" w:rsidRDefault="008B3923" w:rsidP="00265CB7">
            <w:pPr>
              <w:pStyle w:val="headertabella0"/>
              <w:rPr>
                <w:color w:val="002060"/>
              </w:rPr>
            </w:pPr>
            <w:r w:rsidRPr="003D1F7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C7AC8" w14:textId="77777777" w:rsidR="008B3923" w:rsidRPr="003D1F74" w:rsidRDefault="008B3923" w:rsidP="00265CB7">
            <w:pPr>
              <w:pStyle w:val="headertabella0"/>
              <w:rPr>
                <w:color w:val="002060"/>
              </w:rPr>
            </w:pPr>
            <w:r w:rsidRPr="003D1F74">
              <w:rPr>
                <w:color w:val="002060"/>
              </w:rPr>
              <w:t>Indirizzo Impianto</w:t>
            </w:r>
          </w:p>
        </w:tc>
      </w:tr>
      <w:tr w:rsidR="008B3923" w:rsidRPr="003D1F74" w14:paraId="44873A07" w14:textId="77777777" w:rsidTr="00265CB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EF6F4E" w14:textId="77777777" w:rsidR="008B3923" w:rsidRPr="003D1F74" w:rsidRDefault="008B3923" w:rsidP="00265CB7">
            <w:pPr>
              <w:pStyle w:val="rowtabella0"/>
              <w:rPr>
                <w:color w:val="002060"/>
              </w:rPr>
            </w:pPr>
            <w:r w:rsidRPr="003D1F74">
              <w:rPr>
                <w:color w:val="002060"/>
              </w:rPr>
              <w:lastRenderedPageBreak/>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8DD5E7" w14:textId="77777777" w:rsidR="008B3923" w:rsidRPr="003D1F74" w:rsidRDefault="008B3923" w:rsidP="00265CB7">
            <w:pPr>
              <w:pStyle w:val="rowtabella0"/>
              <w:rPr>
                <w:color w:val="002060"/>
              </w:rPr>
            </w:pPr>
            <w:r w:rsidRPr="003D1F74">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540591" w14:textId="77777777" w:rsidR="008B3923" w:rsidRPr="003D1F74" w:rsidRDefault="008B3923" w:rsidP="00265CB7">
            <w:pPr>
              <w:pStyle w:val="rowtabella0"/>
              <w:jc w:val="center"/>
              <w:rPr>
                <w:color w:val="002060"/>
              </w:rPr>
            </w:pPr>
            <w:r w:rsidRPr="003D1F7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664EE4" w14:textId="77777777" w:rsidR="008B3923" w:rsidRPr="003D1F74" w:rsidRDefault="008B3923" w:rsidP="00265CB7">
            <w:pPr>
              <w:pStyle w:val="rowtabella0"/>
              <w:rPr>
                <w:color w:val="002060"/>
              </w:rPr>
            </w:pPr>
            <w:r w:rsidRPr="003D1F74">
              <w:rPr>
                <w:color w:val="002060"/>
              </w:rPr>
              <w:t>11/05/2024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ED31AF" w14:textId="77777777" w:rsidR="008B3923" w:rsidRPr="003D1F74" w:rsidRDefault="008B3923" w:rsidP="00265CB7">
            <w:pPr>
              <w:pStyle w:val="rowtabella0"/>
              <w:rPr>
                <w:color w:val="002060"/>
              </w:rPr>
            </w:pPr>
            <w:r w:rsidRPr="003D1F74">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97CA89" w14:textId="77777777" w:rsidR="008B3923" w:rsidRPr="003D1F74" w:rsidRDefault="008B3923" w:rsidP="00265CB7">
            <w:pPr>
              <w:pStyle w:val="rowtabella0"/>
              <w:rPr>
                <w:color w:val="002060"/>
              </w:rPr>
            </w:pPr>
            <w:r w:rsidRPr="003D1F74">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41B9F2" w14:textId="77777777" w:rsidR="008B3923" w:rsidRPr="003D1F74" w:rsidRDefault="008B3923" w:rsidP="00265CB7">
            <w:pPr>
              <w:pStyle w:val="rowtabella0"/>
              <w:rPr>
                <w:color w:val="002060"/>
              </w:rPr>
            </w:pPr>
            <w:r w:rsidRPr="003D1F74">
              <w:rPr>
                <w:color w:val="002060"/>
              </w:rPr>
              <w:t>VIA LORETO</w:t>
            </w:r>
          </w:p>
        </w:tc>
      </w:tr>
      <w:tr w:rsidR="008B3923" w:rsidRPr="003D1F74" w14:paraId="71516EAB" w14:textId="77777777" w:rsidTr="00265C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C9F277" w14:textId="77777777" w:rsidR="008B3923" w:rsidRPr="003D1F74" w:rsidRDefault="008B3923" w:rsidP="00265CB7">
            <w:pPr>
              <w:pStyle w:val="rowtabella0"/>
              <w:rPr>
                <w:color w:val="002060"/>
              </w:rPr>
            </w:pPr>
            <w:r w:rsidRPr="003D1F74">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67837D" w14:textId="77777777" w:rsidR="008B3923" w:rsidRPr="003D1F74" w:rsidRDefault="008B3923" w:rsidP="00265CB7">
            <w:pPr>
              <w:pStyle w:val="rowtabella0"/>
              <w:rPr>
                <w:color w:val="002060"/>
              </w:rPr>
            </w:pPr>
            <w:r w:rsidRPr="003D1F74">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2C3E74" w14:textId="77777777" w:rsidR="008B3923" w:rsidRPr="003D1F74" w:rsidRDefault="008B3923" w:rsidP="00265CB7">
            <w:pPr>
              <w:pStyle w:val="rowtabella0"/>
              <w:jc w:val="center"/>
              <w:rPr>
                <w:color w:val="002060"/>
              </w:rPr>
            </w:pPr>
            <w:r w:rsidRPr="003D1F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64E57F" w14:textId="77777777" w:rsidR="008B3923" w:rsidRPr="003D1F74" w:rsidRDefault="008B3923" w:rsidP="00265CB7">
            <w:pPr>
              <w:pStyle w:val="rowtabella0"/>
              <w:rPr>
                <w:color w:val="002060"/>
              </w:rPr>
            </w:pPr>
            <w:r w:rsidRPr="003D1F74">
              <w:rPr>
                <w:color w:val="002060"/>
              </w:rPr>
              <w:t>11/05/2024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C50E8F" w14:textId="77777777" w:rsidR="008B3923" w:rsidRPr="003D1F74" w:rsidRDefault="008B3923" w:rsidP="00265CB7">
            <w:pPr>
              <w:pStyle w:val="rowtabella0"/>
              <w:rPr>
                <w:color w:val="002060"/>
              </w:rPr>
            </w:pPr>
            <w:r w:rsidRPr="003D1F74">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CC3A1F" w14:textId="77777777" w:rsidR="008B3923" w:rsidRPr="003D1F74" w:rsidRDefault="008B3923" w:rsidP="00265CB7">
            <w:pPr>
              <w:pStyle w:val="rowtabella0"/>
              <w:rPr>
                <w:color w:val="002060"/>
              </w:rPr>
            </w:pPr>
            <w:r w:rsidRPr="003D1F7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DE9D9D" w14:textId="77777777" w:rsidR="008B3923" w:rsidRPr="003D1F74" w:rsidRDefault="008B3923" w:rsidP="00265CB7">
            <w:pPr>
              <w:pStyle w:val="rowtabella0"/>
              <w:rPr>
                <w:color w:val="002060"/>
              </w:rPr>
            </w:pPr>
            <w:r w:rsidRPr="003D1F74">
              <w:rPr>
                <w:color w:val="002060"/>
              </w:rPr>
              <w:t>VIA TAGLIAMENTO</w:t>
            </w:r>
          </w:p>
        </w:tc>
      </w:tr>
      <w:tr w:rsidR="008B3923" w:rsidRPr="003D1F74" w14:paraId="5FD64DAB" w14:textId="77777777" w:rsidTr="00265C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0F7FC5" w14:textId="77777777" w:rsidR="008B3923" w:rsidRPr="003D1F74" w:rsidRDefault="008B3923" w:rsidP="00265CB7">
            <w:pPr>
              <w:pStyle w:val="rowtabella0"/>
              <w:rPr>
                <w:color w:val="002060"/>
              </w:rPr>
            </w:pPr>
            <w:r w:rsidRPr="003D1F74">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A586E6" w14:textId="77777777" w:rsidR="008B3923" w:rsidRPr="003D1F74" w:rsidRDefault="008B3923" w:rsidP="00265CB7">
            <w:pPr>
              <w:pStyle w:val="rowtabella0"/>
              <w:rPr>
                <w:color w:val="002060"/>
              </w:rPr>
            </w:pPr>
            <w:r w:rsidRPr="003D1F74">
              <w:rPr>
                <w:color w:val="002060"/>
              </w:rPr>
              <w:t>ITALSERVICE C5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3519B2" w14:textId="77777777" w:rsidR="008B3923" w:rsidRPr="003D1F74" w:rsidRDefault="008B3923" w:rsidP="00265CB7">
            <w:pPr>
              <w:pStyle w:val="rowtabella0"/>
              <w:jc w:val="center"/>
              <w:rPr>
                <w:color w:val="002060"/>
              </w:rPr>
            </w:pPr>
            <w:r w:rsidRPr="003D1F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2789F9" w14:textId="77777777" w:rsidR="008B3923" w:rsidRPr="003D1F74" w:rsidRDefault="008B3923" w:rsidP="00265CB7">
            <w:pPr>
              <w:pStyle w:val="rowtabella0"/>
              <w:rPr>
                <w:color w:val="002060"/>
              </w:rPr>
            </w:pPr>
            <w:r w:rsidRPr="003D1F74">
              <w:rPr>
                <w:color w:val="002060"/>
              </w:rPr>
              <w:t>11/05/2024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E4D3CD" w14:textId="77777777" w:rsidR="008B3923" w:rsidRPr="003D1F74" w:rsidRDefault="008B3923" w:rsidP="00265CB7">
            <w:pPr>
              <w:pStyle w:val="rowtabella0"/>
              <w:rPr>
                <w:color w:val="002060"/>
              </w:rPr>
            </w:pPr>
            <w:r w:rsidRPr="003D1F74">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9E17BF" w14:textId="77777777" w:rsidR="008B3923" w:rsidRPr="003D1F74" w:rsidRDefault="008B3923" w:rsidP="00265CB7">
            <w:pPr>
              <w:pStyle w:val="rowtabella0"/>
              <w:rPr>
                <w:color w:val="002060"/>
              </w:rPr>
            </w:pPr>
            <w:r w:rsidRPr="003D1F74">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01BDAC" w14:textId="77777777" w:rsidR="008B3923" w:rsidRPr="003D1F74" w:rsidRDefault="008B3923" w:rsidP="00265CB7">
            <w:pPr>
              <w:pStyle w:val="rowtabella0"/>
              <w:rPr>
                <w:color w:val="002060"/>
              </w:rPr>
            </w:pPr>
            <w:r w:rsidRPr="003D1F74">
              <w:rPr>
                <w:color w:val="002060"/>
              </w:rPr>
              <w:t>VIA SAN SERGIO FZ. GROTTACCIA</w:t>
            </w:r>
          </w:p>
        </w:tc>
      </w:tr>
      <w:tr w:rsidR="008B3923" w:rsidRPr="003D1F74" w14:paraId="1193F9E7" w14:textId="77777777" w:rsidTr="00265C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6E7F53" w14:textId="77777777" w:rsidR="008B3923" w:rsidRPr="003D1F74" w:rsidRDefault="008B3923" w:rsidP="00265CB7">
            <w:pPr>
              <w:pStyle w:val="rowtabella0"/>
              <w:rPr>
                <w:color w:val="002060"/>
              </w:rPr>
            </w:pPr>
            <w:r w:rsidRPr="003D1F74">
              <w:rPr>
                <w:color w:val="002060"/>
              </w:rPr>
              <w:t>VIRTUS FORTITUDO 1950 SSD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1763B4" w14:textId="77777777" w:rsidR="008B3923" w:rsidRPr="003D1F74" w:rsidRDefault="008B3923" w:rsidP="00265CB7">
            <w:pPr>
              <w:pStyle w:val="rowtabella0"/>
              <w:rPr>
                <w:color w:val="002060"/>
              </w:rPr>
            </w:pPr>
            <w:r w:rsidRPr="003D1F74">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58ADFC" w14:textId="77777777" w:rsidR="008B3923" w:rsidRPr="003D1F74" w:rsidRDefault="008B3923" w:rsidP="00265CB7">
            <w:pPr>
              <w:pStyle w:val="rowtabella0"/>
              <w:jc w:val="center"/>
              <w:rPr>
                <w:color w:val="002060"/>
              </w:rPr>
            </w:pPr>
            <w:r w:rsidRPr="003D1F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175BDD" w14:textId="77777777" w:rsidR="008B3923" w:rsidRPr="003D1F74" w:rsidRDefault="008B3923" w:rsidP="00265CB7">
            <w:pPr>
              <w:pStyle w:val="rowtabella0"/>
              <w:rPr>
                <w:color w:val="002060"/>
              </w:rPr>
            </w:pPr>
            <w:r w:rsidRPr="003D1F74">
              <w:rPr>
                <w:color w:val="002060"/>
              </w:rPr>
              <w:t>11/05/2024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2BF36B" w14:textId="77777777" w:rsidR="008B3923" w:rsidRPr="003D1F74" w:rsidRDefault="008B3923" w:rsidP="00265CB7">
            <w:pPr>
              <w:pStyle w:val="rowtabella0"/>
              <w:rPr>
                <w:color w:val="002060"/>
              </w:rPr>
            </w:pPr>
            <w:r w:rsidRPr="003D1F74">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262A4F" w14:textId="77777777" w:rsidR="008B3923" w:rsidRPr="003D1F74" w:rsidRDefault="008B3923" w:rsidP="00265CB7">
            <w:pPr>
              <w:pStyle w:val="rowtabella0"/>
              <w:rPr>
                <w:color w:val="002060"/>
              </w:rPr>
            </w:pPr>
            <w:r w:rsidRPr="003D1F7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31FBC1" w14:textId="77777777" w:rsidR="008B3923" w:rsidRPr="003D1F74" w:rsidRDefault="008B3923" w:rsidP="00265CB7">
            <w:pPr>
              <w:pStyle w:val="rowtabella0"/>
              <w:rPr>
                <w:color w:val="002060"/>
              </w:rPr>
            </w:pPr>
            <w:r w:rsidRPr="003D1F74">
              <w:rPr>
                <w:color w:val="002060"/>
              </w:rPr>
              <w:t>VIA BRUNO BUOZZI</w:t>
            </w:r>
          </w:p>
        </w:tc>
      </w:tr>
      <w:tr w:rsidR="008B3923" w:rsidRPr="003D1F74" w14:paraId="1E8BD3D9" w14:textId="77777777" w:rsidTr="00265C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E6BDC6" w14:textId="77777777" w:rsidR="008B3923" w:rsidRPr="003D1F74" w:rsidRDefault="008B3923" w:rsidP="00265CB7">
            <w:pPr>
              <w:pStyle w:val="rowtabella0"/>
              <w:rPr>
                <w:color w:val="002060"/>
              </w:rPr>
            </w:pPr>
            <w:r w:rsidRPr="003D1F74">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0B513C" w14:textId="77777777" w:rsidR="008B3923" w:rsidRPr="003D1F74" w:rsidRDefault="008B3923" w:rsidP="00265CB7">
            <w:pPr>
              <w:pStyle w:val="rowtabella0"/>
              <w:rPr>
                <w:color w:val="002060"/>
              </w:rPr>
            </w:pPr>
            <w:r w:rsidRPr="003D1F74">
              <w:rPr>
                <w:color w:val="002060"/>
              </w:rPr>
              <w:t>BORGO ROSSELLI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3851D2" w14:textId="77777777" w:rsidR="008B3923" w:rsidRPr="003D1F74" w:rsidRDefault="008B3923" w:rsidP="00265CB7">
            <w:pPr>
              <w:pStyle w:val="rowtabella0"/>
              <w:jc w:val="center"/>
              <w:rPr>
                <w:color w:val="002060"/>
              </w:rPr>
            </w:pPr>
            <w:r w:rsidRPr="003D1F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A7DC20" w14:textId="77777777" w:rsidR="008B3923" w:rsidRPr="003D1F74" w:rsidRDefault="008B3923" w:rsidP="00265CB7">
            <w:pPr>
              <w:pStyle w:val="rowtabella0"/>
              <w:rPr>
                <w:color w:val="002060"/>
              </w:rPr>
            </w:pPr>
            <w:r w:rsidRPr="003D1F74">
              <w:rPr>
                <w:color w:val="002060"/>
              </w:rPr>
              <w:t>12/05/2024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B494C3" w14:textId="77777777" w:rsidR="008B3923" w:rsidRPr="003D1F74" w:rsidRDefault="008B3923" w:rsidP="00265CB7">
            <w:pPr>
              <w:pStyle w:val="rowtabella0"/>
              <w:rPr>
                <w:color w:val="002060"/>
              </w:rPr>
            </w:pPr>
            <w:r w:rsidRPr="003D1F74">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BBCE37" w14:textId="77777777" w:rsidR="008B3923" w:rsidRPr="003D1F74" w:rsidRDefault="008B3923" w:rsidP="00265CB7">
            <w:pPr>
              <w:pStyle w:val="rowtabella0"/>
              <w:rPr>
                <w:color w:val="002060"/>
              </w:rPr>
            </w:pPr>
            <w:r w:rsidRPr="003D1F74">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E2D17F" w14:textId="77777777" w:rsidR="008B3923" w:rsidRPr="003D1F74" w:rsidRDefault="008B3923" w:rsidP="00265CB7">
            <w:pPr>
              <w:pStyle w:val="rowtabella0"/>
              <w:rPr>
                <w:color w:val="002060"/>
              </w:rPr>
            </w:pPr>
            <w:r w:rsidRPr="003D1F74">
              <w:rPr>
                <w:color w:val="002060"/>
              </w:rPr>
              <w:t>VIA NAZARIO SAURO</w:t>
            </w:r>
          </w:p>
        </w:tc>
      </w:tr>
      <w:tr w:rsidR="008B3923" w:rsidRPr="003D1F74" w14:paraId="15E7BE53" w14:textId="77777777" w:rsidTr="00265C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4AF615" w14:textId="77777777" w:rsidR="008B3923" w:rsidRPr="003D1F74" w:rsidRDefault="008B3923" w:rsidP="00265CB7">
            <w:pPr>
              <w:pStyle w:val="rowtabella0"/>
              <w:rPr>
                <w:color w:val="002060"/>
              </w:rPr>
            </w:pPr>
            <w:r w:rsidRPr="003D1F74">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CF840E" w14:textId="77777777" w:rsidR="008B3923" w:rsidRPr="003D1F74" w:rsidRDefault="008B3923" w:rsidP="00265CB7">
            <w:pPr>
              <w:pStyle w:val="rowtabella0"/>
              <w:rPr>
                <w:color w:val="002060"/>
              </w:rPr>
            </w:pPr>
            <w:r w:rsidRPr="003D1F74">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09F3D0" w14:textId="77777777" w:rsidR="008B3923" w:rsidRPr="003D1F74" w:rsidRDefault="008B3923" w:rsidP="00265CB7">
            <w:pPr>
              <w:pStyle w:val="rowtabella0"/>
              <w:jc w:val="center"/>
              <w:rPr>
                <w:color w:val="002060"/>
              </w:rPr>
            </w:pPr>
            <w:r w:rsidRPr="003D1F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DB4D86" w14:textId="77777777" w:rsidR="008B3923" w:rsidRPr="003D1F74" w:rsidRDefault="008B3923" w:rsidP="00265CB7">
            <w:pPr>
              <w:pStyle w:val="rowtabella0"/>
              <w:rPr>
                <w:color w:val="002060"/>
              </w:rPr>
            </w:pPr>
            <w:r w:rsidRPr="003D1F74">
              <w:rPr>
                <w:color w:val="002060"/>
              </w:rPr>
              <w:t>12/05/2024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39FB27" w14:textId="77777777" w:rsidR="008B3923" w:rsidRPr="003D1F74" w:rsidRDefault="008B3923" w:rsidP="00265CB7">
            <w:pPr>
              <w:pStyle w:val="rowtabella0"/>
              <w:rPr>
                <w:color w:val="002060"/>
              </w:rPr>
            </w:pPr>
            <w:r w:rsidRPr="003D1F74">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64C91B" w14:textId="77777777" w:rsidR="008B3923" w:rsidRPr="003D1F74" w:rsidRDefault="008B3923" w:rsidP="00265CB7">
            <w:pPr>
              <w:pStyle w:val="rowtabella0"/>
              <w:rPr>
                <w:color w:val="002060"/>
              </w:rPr>
            </w:pPr>
            <w:r w:rsidRPr="003D1F74">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83E4A8" w14:textId="77777777" w:rsidR="008B3923" w:rsidRPr="003D1F74" w:rsidRDefault="008B3923" w:rsidP="00265CB7">
            <w:pPr>
              <w:pStyle w:val="rowtabella0"/>
              <w:rPr>
                <w:color w:val="002060"/>
              </w:rPr>
            </w:pPr>
            <w:r w:rsidRPr="003D1F74">
              <w:rPr>
                <w:color w:val="002060"/>
              </w:rPr>
              <w:t>VIA DELLE ESPOSIZIONI, 33</w:t>
            </w:r>
          </w:p>
        </w:tc>
      </w:tr>
      <w:tr w:rsidR="008B3923" w:rsidRPr="003D1F74" w14:paraId="2BCC91C6" w14:textId="77777777" w:rsidTr="00265C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7D3FF4" w14:textId="77777777" w:rsidR="008B3923" w:rsidRPr="003D1F74" w:rsidRDefault="008B3923" w:rsidP="00265CB7">
            <w:pPr>
              <w:pStyle w:val="rowtabella0"/>
              <w:rPr>
                <w:color w:val="002060"/>
              </w:rPr>
            </w:pPr>
            <w:r w:rsidRPr="003D1F74">
              <w:rPr>
                <w:color w:val="002060"/>
              </w:rPr>
              <w:t>TAVERNELLE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0B709F" w14:textId="77777777" w:rsidR="008B3923" w:rsidRPr="003D1F74" w:rsidRDefault="008B3923" w:rsidP="00265CB7">
            <w:pPr>
              <w:pStyle w:val="rowtabella0"/>
              <w:rPr>
                <w:color w:val="002060"/>
              </w:rPr>
            </w:pPr>
            <w:r w:rsidRPr="003D1F74">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EC5CB3" w14:textId="77777777" w:rsidR="008B3923" w:rsidRPr="003D1F74" w:rsidRDefault="008B3923" w:rsidP="00265CB7">
            <w:pPr>
              <w:pStyle w:val="rowtabella0"/>
              <w:jc w:val="center"/>
              <w:rPr>
                <w:color w:val="002060"/>
              </w:rPr>
            </w:pPr>
            <w:r w:rsidRPr="003D1F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AD302C" w14:textId="77777777" w:rsidR="008B3923" w:rsidRPr="003D1F74" w:rsidRDefault="008B3923" w:rsidP="00265CB7">
            <w:pPr>
              <w:pStyle w:val="rowtabella0"/>
              <w:rPr>
                <w:color w:val="002060"/>
              </w:rPr>
            </w:pPr>
            <w:r w:rsidRPr="003D1F74">
              <w:rPr>
                <w:color w:val="002060"/>
              </w:rPr>
              <w:t>12/05/2024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1DC61A" w14:textId="77777777" w:rsidR="008B3923" w:rsidRPr="003D1F74" w:rsidRDefault="008B3923" w:rsidP="00265CB7">
            <w:pPr>
              <w:pStyle w:val="rowtabella0"/>
              <w:rPr>
                <w:color w:val="002060"/>
              </w:rPr>
            </w:pPr>
            <w:r w:rsidRPr="003D1F74">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459D2C" w14:textId="77777777" w:rsidR="008B3923" w:rsidRPr="003D1F74" w:rsidRDefault="008B3923" w:rsidP="00265CB7">
            <w:pPr>
              <w:pStyle w:val="rowtabella0"/>
              <w:rPr>
                <w:color w:val="002060"/>
              </w:rPr>
            </w:pPr>
            <w:r w:rsidRPr="003D1F74">
              <w:rPr>
                <w:color w:val="002060"/>
              </w:rPr>
              <w:t>COLLI AL MEUAURO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AB9700" w14:textId="77777777" w:rsidR="008B3923" w:rsidRPr="003D1F74" w:rsidRDefault="008B3923" w:rsidP="00265CB7">
            <w:pPr>
              <w:pStyle w:val="rowtabella0"/>
              <w:rPr>
                <w:color w:val="002060"/>
              </w:rPr>
            </w:pPr>
            <w:r w:rsidRPr="003D1F74">
              <w:rPr>
                <w:color w:val="002060"/>
              </w:rPr>
              <w:t>VIA DEI LECCI-TAVERNELLE</w:t>
            </w:r>
          </w:p>
        </w:tc>
      </w:tr>
      <w:tr w:rsidR="008B3923" w:rsidRPr="003D1F74" w14:paraId="1048CE42" w14:textId="77777777" w:rsidTr="00265CB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012A4D" w14:textId="77777777" w:rsidR="008B3923" w:rsidRPr="003D1F74" w:rsidRDefault="008B3923" w:rsidP="00265CB7">
            <w:pPr>
              <w:pStyle w:val="rowtabella0"/>
              <w:rPr>
                <w:color w:val="002060"/>
              </w:rPr>
            </w:pPr>
            <w:r w:rsidRPr="003D1F74">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C0AFDA" w14:textId="77777777" w:rsidR="008B3923" w:rsidRPr="003D1F74" w:rsidRDefault="008B3923" w:rsidP="00265CB7">
            <w:pPr>
              <w:pStyle w:val="rowtabella0"/>
              <w:rPr>
                <w:color w:val="002060"/>
              </w:rPr>
            </w:pPr>
            <w:r w:rsidRPr="003D1F74">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71CE8" w14:textId="77777777" w:rsidR="008B3923" w:rsidRPr="003D1F74" w:rsidRDefault="008B3923" w:rsidP="00265CB7">
            <w:pPr>
              <w:pStyle w:val="rowtabella0"/>
              <w:jc w:val="center"/>
              <w:rPr>
                <w:color w:val="002060"/>
              </w:rPr>
            </w:pPr>
            <w:r w:rsidRPr="003D1F7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CBA89" w14:textId="77777777" w:rsidR="008B3923" w:rsidRPr="003D1F74" w:rsidRDefault="008B3923" w:rsidP="00265CB7">
            <w:pPr>
              <w:pStyle w:val="rowtabella0"/>
              <w:rPr>
                <w:color w:val="002060"/>
              </w:rPr>
            </w:pPr>
            <w:r w:rsidRPr="003D1F74">
              <w:rPr>
                <w:color w:val="002060"/>
              </w:rPr>
              <w:t>14/05/2024 16:45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CF3D5" w14:textId="77777777" w:rsidR="008B3923" w:rsidRPr="003D1F74" w:rsidRDefault="008B3923" w:rsidP="00265CB7">
            <w:pPr>
              <w:pStyle w:val="rowtabella0"/>
              <w:rPr>
                <w:color w:val="002060"/>
              </w:rPr>
            </w:pPr>
            <w:r w:rsidRPr="003D1F74">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8318F6" w14:textId="77777777" w:rsidR="008B3923" w:rsidRPr="003D1F74" w:rsidRDefault="008B3923" w:rsidP="00265CB7">
            <w:pPr>
              <w:pStyle w:val="rowtabella0"/>
              <w:rPr>
                <w:color w:val="002060"/>
              </w:rPr>
            </w:pPr>
            <w:r w:rsidRPr="003D1F74">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613C08" w14:textId="77777777" w:rsidR="008B3923" w:rsidRPr="003D1F74" w:rsidRDefault="008B3923" w:rsidP="00265CB7">
            <w:pPr>
              <w:pStyle w:val="rowtabella0"/>
              <w:rPr>
                <w:color w:val="002060"/>
              </w:rPr>
            </w:pPr>
            <w:r w:rsidRPr="003D1F74">
              <w:rPr>
                <w:color w:val="002060"/>
              </w:rPr>
              <w:t>VIA VERDI</w:t>
            </w:r>
          </w:p>
        </w:tc>
      </w:tr>
    </w:tbl>
    <w:p w14:paraId="1F64261B" w14:textId="77777777" w:rsidR="008B3923" w:rsidRPr="007A0B7B" w:rsidRDefault="008B3923" w:rsidP="005E447C">
      <w:pPr>
        <w:pStyle w:val="breakline"/>
        <w:rPr>
          <w:rFonts w:ascii="Arial" w:eastAsiaTheme="minorEastAsia" w:hAnsi="Arial" w:cs="Arial"/>
          <w:color w:val="002060"/>
          <w:sz w:val="22"/>
          <w:szCs w:val="22"/>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65442B23"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E381E">
        <w:rPr>
          <w:rFonts w:ascii="Arial" w:hAnsi="Arial" w:cs="Arial"/>
          <w:b/>
          <w:bCs/>
          <w:color w:val="002060"/>
        </w:rPr>
        <w:t>20</w:t>
      </w:r>
      <w:r w:rsidR="004F510C">
        <w:rPr>
          <w:rFonts w:ascii="Arial" w:hAnsi="Arial" w:cs="Arial"/>
          <w:b/>
          <w:bCs/>
          <w:color w:val="002060"/>
        </w:rPr>
        <w:t xml:space="preserve"> maggio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1A7484">
        <w:rPr>
          <w:rFonts w:ascii="Arial" w:hAnsi="Arial" w:cs="Arial"/>
          <w:color w:val="002060"/>
          <w:sz w:val="22"/>
          <w:szCs w:val="22"/>
        </w:rPr>
        <w:t xml:space="preserve">IBAN: </w:t>
      </w:r>
      <w:r w:rsidRPr="001A7484">
        <w:rPr>
          <w:rFonts w:ascii="Arial" w:hAnsi="Arial" w:cs="Arial"/>
          <w:color w:val="002060"/>
          <w:sz w:val="22"/>
          <w:szCs w:val="22"/>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5D4C8BC9"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lastRenderedPageBreak/>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2412473C"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CE381E">
        <w:rPr>
          <w:b/>
          <w:color w:val="002060"/>
          <w:u w:val="single"/>
        </w:rPr>
        <w:t>0</w:t>
      </w:r>
      <w:r w:rsidR="00E320BB">
        <w:rPr>
          <w:b/>
          <w:color w:val="002060"/>
          <w:u w:val="single"/>
        </w:rPr>
        <w:t>9</w:t>
      </w:r>
      <w:r w:rsidR="004646D7">
        <w:rPr>
          <w:b/>
          <w:color w:val="002060"/>
          <w:u w:val="single"/>
        </w:rPr>
        <w:t>/</w:t>
      </w:r>
      <w:r w:rsidR="00972DD8">
        <w:rPr>
          <w:b/>
          <w:color w:val="002060"/>
          <w:u w:val="single"/>
        </w:rPr>
        <w:t>0</w:t>
      </w:r>
      <w:r w:rsidR="00CE381E">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883A7D">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371E46" w14:textId="77777777" w:rsidR="00883A7D" w:rsidRDefault="00883A7D">
      <w:r>
        <w:separator/>
      </w:r>
    </w:p>
  </w:endnote>
  <w:endnote w:type="continuationSeparator" w:id="0">
    <w:p w14:paraId="5671F482" w14:textId="77777777" w:rsidR="00883A7D" w:rsidRDefault="0088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5F1525BE"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w:t>
    </w:r>
    <w:r w:rsidR="004F510C">
      <w:rPr>
        <w:rStyle w:val="Numeropagina"/>
        <w:rFonts w:ascii="Arial" w:hAnsi="Arial" w:cs="Arial"/>
        <w:color w:val="002060"/>
      </w:rPr>
      <w:t>1</w:t>
    </w:r>
    <w:r w:rsidR="007D71C2">
      <w:rPr>
        <w:rStyle w:val="Numeropagina"/>
        <w:rFonts w:ascii="Arial" w:hAnsi="Arial" w:cs="Arial"/>
        <w:color w:val="002060"/>
      </w:rPr>
      <w:t>7</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68F87B" w14:textId="77777777" w:rsidR="00883A7D" w:rsidRDefault="00883A7D">
      <w:r>
        <w:separator/>
      </w:r>
    </w:p>
  </w:footnote>
  <w:footnote w:type="continuationSeparator" w:id="0">
    <w:p w14:paraId="2D264A2E" w14:textId="77777777" w:rsidR="00883A7D" w:rsidRDefault="0088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0"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2"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13"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2"/>
  </w:num>
  <w:num w:numId="3" w16cid:durableId="57946484">
    <w:abstractNumId w:val="5"/>
  </w:num>
  <w:num w:numId="4" w16cid:durableId="564266614">
    <w:abstractNumId w:val="19"/>
  </w:num>
  <w:num w:numId="5" w16cid:durableId="1296596829">
    <w:abstractNumId w:val="20"/>
  </w:num>
  <w:num w:numId="6" w16cid:durableId="1765223722">
    <w:abstractNumId w:val="21"/>
  </w:num>
  <w:num w:numId="7" w16cid:durableId="578828920">
    <w:abstractNumId w:val="16"/>
  </w:num>
  <w:num w:numId="8" w16cid:durableId="1349720069">
    <w:abstractNumId w:val="7"/>
  </w:num>
  <w:num w:numId="9" w16cid:durableId="1617785738">
    <w:abstractNumId w:val="10"/>
  </w:num>
  <w:num w:numId="10" w16cid:durableId="1197428540">
    <w:abstractNumId w:val="9"/>
  </w:num>
  <w:num w:numId="11" w16cid:durableId="745029327">
    <w:abstractNumId w:val="15"/>
  </w:num>
  <w:num w:numId="12" w16cid:durableId="815953687">
    <w:abstractNumId w:val="3"/>
  </w:num>
  <w:num w:numId="13" w16cid:durableId="797530386">
    <w:abstractNumId w:val="17"/>
  </w:num>
  <w:num w:numId="14" w16cid:durableId="1651130942">
    <w:abstractNumId w:val="8"/>
  </w:num>
  <w:num w:numId="15" w16cid:durableId="1125348853">
    <w:abstractNumId w:val="6"/>
  </w:num>
  <w:num w:numId="16" w16cid:durableId="1052272926">
    <w:abstractNumId w:val="13"/>
  </w:num>
  <w:num w:numId="17" w16cid:durableId="1674992774">
    <w:abstractNumId w:val="4"/>
  </w:num>
  <w:num w:numId="18" w16cid:durableId="497775291">
    <w:abstractNumId w:val="0"/>
  </w:num>
  <w:num w:numId="19" w16cid:durableId="372845332">
    <w:abstractNumId w:val="11"/>
  </w:num>
  <w:num w:numId="20" w16cid:durableId="156044630">
    <w:abstractNumId w:val="12"/>
  </w:num>
  <w:num w:numId="21" w16cid:durableId="1617522025">
    <w:abstractNumId w:val="1"/>
  </w:num>
  <w:num w:numId="22" w16cid:durableId="568853433">
    <w:abstractNumId w:val="18"/>
  </w:num>
  <w:num w:numId="23" w16cid:durableId="129506031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A73"/>
    <w:rsid w:val="00007A77"/>
    <w:rsid w:val="00007DAD"/>
    <w:rsid w:val="00010C70"/>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3EF"/>
    <w:rsid w:val="00044BFA"/>
    <w:rsid w:val="00044DFA"/>
    <w:rsid w:val="00045DDA"/>
    <w:rsid w:val="00045E1D"/>
    <w:rsid w:val="000512A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0F1"/>
    <w:rsid w:val="000E3E01"/>
    <w:rsid w:val="000E4A63"/>
    <w:rsid w:val="000E57B8"/>
    <w:rsid w:val="000E59C2"/>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585E"/>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578C"/>
    <w:rsid w:val="00186502"/>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484"/>
    <w:rsid w:val="001A77D1"/>
    <w:rsid w:val="001A7C6B"/>
    <w:rsid w:val="001B0E29"/>
    <w:rsid w:val="001B120A"/>
    <w:rsid w:val="001B12CA"/>
    <w:rsid w:val="001B197F"/>
    <w:rsid w:val="001B2F7C"/>
    <w:rsid w:val="001B3286"/>
    <w:rsid w:val="001B3335"/>
    <w:rsid w:val="001B34A1"/>
    <w:rsid w:val="001B3670"/>
    <w:rsid w:val="001B384A"/>
    <w:rsid w:val="001B3FD0"/>
    <w:rsid w:val="001B55E1"/>
    <w:rsid w:val="001B57D6"/>
    <w:rsid w:val="001B5DD6"/>
    <w:rsid w:val="001B6006"/>
    <w:rsid w:val="001B6722"/>
    <w:rsid w:val="001B6741"/>
    <w:rsid w:val="001B6EAD"/>
    <w:rsid w:val="001B73A3"/>
    <w:rsid w:val="001B7648"/>
    <w:rsid w:val="001B77A0"/>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5F3"/>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EF6"/>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046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17AE"/>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494F"/>
    <w:rsid w:val="002D51E6"/>
    <w:rsid w:val="002D5C48"/>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4BA"/>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AD1"/>
    <w:rsid w:val="00397434"/>
    <w:rsid w:val="00397AB1"/>
    <w:rsid w:val="00397C10"/>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3240"/>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1C7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4E9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6CB0"/>
    <w:rsid w:val="004B71C3"/>
    <w:rsid w:val="004B7E08"/>
    <w:rsid w:val="004B7E5B"/>
    <w:rsid w:val="004B7F4C"/>
    <w:rsid w:val="004C0577"/>
    <w:rsid w:val="004C0932"/>
    <w:rsid w:val="004C1592"/>
    <w:rsid w:val="004C2FE5"/>
    <w:rsid w:val="004C39CB"/>
    <w:rsid w:val="004C3C8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229F"/>
    <w:rsid w:val="00502C14"/>
    <w:rsid w:val="00502E4C"/>
    <w:rsid w:val="0050343C"/>
    <w:rsid w:val="00503E06"/>
    <w:rsid w:val="00504A2A"/>
    <w:rsid w:val="0050710E"/>
    <w:rsid w:val="00510FD7"/>
    <w:rsid w:val="005111E7"/>
    <w:rsid w:val="0051150E"/>
    <w:rsid w:val="0051239E"/>
    <w:rsid w:val="005129EB"/>
    <w:rsid w:val="00512B86"/>
    <w:rsid w:val="00513949"/>
    <w:rsid w:val="00513D88"/>
    <w:rsid w:val="00514A5F"/>
    <w:rsid w:val="00514A7F"/>
    <w:rsid w:val="00514C7B"/>
    <w:rsid w:val="00515EE0"/>
    <w:rsid w:val="0051626C"/>
    <w:rsid w:val="005173BE"/>
    <w:rsid w:val="0051745B"/>
    <w:rsid w:val="00517B3F"/>
    <w:rsid w:val="00520176"/>
    <w:rsid w:val="005220E9"/>
    <w:rsid w:val="00526208"/>
    <w:rsid w:val="0052638A"/>
    <w:rsid w:val="0053055E"/>
    <w:rsid w:val="0053069C"/>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E37"/>
    <w:rsid w:val="00555424"/>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1821"/>
    <w:rsid w:val="00571D25"/>
    <w:rsid w:val="0057285B"/>
    <w:rsid w:val="00572AAE"/>
    <w:rsid w:val="00572BA1"/>
    <w:rsid w:val="00573A94"/>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05"/>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26F4"/>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228"/>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6FCA"/>
    <w:rsid w:val="00687708"/>
    <w:rsid w:val="00687C6B"/>
    <w:rsid w:val="00690DD6"/>
    <w:rsid w:val="006910BF"/>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D72BF"/>
    <w:rsid w:val="006E0EC1"/>
    <w:rsid w:val="006E182A"/>
    <w:rsid w:val="006E1B19"/>
    <w:rsid w:val="006E2813"/>
    <w:rsid w:val="006E2FEC"/>
    <w:rsid w:val="006E3148"/>
    <w:rsid w:val="006E34A3"/>
    <w:rsid w:val="006E5758"/>
    <w:rsid w:val="006E5D49"/>
    <w:rsid w:val="006E6D3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B62"/>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028"/>
    <w:rsid w:val="00773550"/>
    <w:rsid w:val="00773A03"/>
    <w:rsid w:val="007743BE"/>
    <w:rsid w:val="00774F93"/>
    <w:rsid w:val="007750F7"/>
    <w:rsid w:val="007752CD"/>
    <w:rsid w:val="00775692"/>
    <w:rsid w:val="007769D2"/>
    <w:rsid w:val="00777235"/>
    <w:rsid w:val="0077735C"/>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9C3"/>
    <w:rsid w:val="007D6BC2"/>
    <w:rsid w:val="007D71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EF4"/>
    <w:rsid w:val="00801F18"/>
    <w:rsid w:val="008024B5"/>
    <w:rsid w:val="008028C7"/>
    <w:rsid w:val="00802A41"/>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3A7D"/>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923"/>
    <w:rsid w:val="008B3A9D"/>
    <w:rsid w:val="008B3C94"/>
    <w:rsid w:val="008B40E0"/>
    <w:rsid w:val="008B4921"/>
    <w:rsid w:val="008B5003"/>
    <w:rsid w:val="008B5F73"/>
    <w:rsid w:val="008B6B20"/>
    <w:rsid w:val="008B6C75"/>
    <w:rsid w:val="008B6D7A"/>
    <w:rsid w:val="008B74F6"/>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FA7"/>
    <w:rsid w:val="008D4057"/>
    <w:rsid w:val="008D571F"/>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5CA7"/>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367F"/>
    <w:rsid w:val="00964601"/>
    <w:rsid w:val="00965617"/>
    <w:rsid w:val="00965849"/>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6A05"/>
    <w:rsid w:val="009B6F3C"/>
    <w:rsid w:val="009C0933"/>
    <w:rsid w:val="009C0B74"/>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9F7645"/>
    <w:rsid w:val="00A01442"/>
    <w:rsid w:val="00A018FE"/>
    <w:rsid w:val="00A0200B"/>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F83"/>
    <w:rsid w:val="00A122CB"/>
    <w:rsid w:val="00A12864"/>
    <w:rsid w:val="00A12AFD"/>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3E76"/>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2624"/>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2D9"/>
    <w:rsid w:val="00C26B86"/>
    <w:rsid w:val="00C27B4A"/>
    <w:rsid w:val="00C27D44"/>
    <w:rsid w:val="00C27F3F"/>
    <w:rsid w:val="00C30A14"/>
    <w:rsid w:val="00C30B4E"/>
    <w:rsid w:val="00C3135E"/>
    <w:rsid w:val="00C316D0"/>
    <w:rsid w:val="00C31AB2"/>
    <w:rsid w:val="00C31C0A"/>
    <w:rsid w:val="00C32520"/>
    <w:rsid w:val="00C33899"/>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180"/>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381E"/>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DA6"/>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33A"/>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4A4"/>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312C"/>
    <w:rsid w:val="00D732D9"/>
    <w:rsid w:val="00D73A0F"/>
    <w:rsid w:val="00D73D53"/>
    <w:rsid w:val="00D748C6"/>
    <w:rsid w:val="00D768FE"/>
    <w:rsid w:val="00D76C22"/>
    <w:rsid w:val="00D77539"/>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ADE"/>
    <w:rsid w:val="00D91110"/>
    <w:rsid w:val="00D91620"/>
    <w:rsid w:val="00D92A55"/>
    <w:rsid w:val="00D92CF3"/>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2D20"/>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0BB"/>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3E1D"/>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08E4"/>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2572"/>
    <w:rsid w:val="00F72CA2"/>
    <w:rsid w:val="00F72ECB"/>
    <w:rsid w:val="00F73086"/>
    <w:rsid w:val="00F7383B"/>
    <w:rsid w:val="00F73C88"/>
    <w:rsid w:val="00F75934"/>
    <w:rsid w:val="00F76839"/>
    <w:rsid w:val="00F76A4F"/>
    <w:rsid w:val="00F76B63"/>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24"/>
    <w:rsid w:val="00F94091"/>
    <w:rsid w:val="00F942C8"/>
    <w:rsid w:val="00F94472"/>
    <w:rsid w:val="00F94CA4"/>
    <w:rsid w:val="00F95107"/>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6C"/>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34</TotalTime>
  <Pages>9</Pages>
  <Words>2500</Words>
  <Characters>14250</Characters>
  <Application>Microsoft Office Word</Application>
  <DocSecurity>0</DocSecurity>
  <Lines>118</Lines>
  <Paragraphs>33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16717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13</cp:revision>
  <cp:lastPrinted>2024-05-09T12:39:00Z</cp:lastPrinted>
  <dcterms:created xsi:type="dcterms:W3CDTF">2024-05-09T11:46:00Z</dcterms:created>
  <dcterms:modified xsi:type="dcterms:W3CDTF">2024-05-09T12:39:00Z</dcterms:modified>
</cp:coreProperties>
</file>