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4B151F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2F3D55">
              <w:rPr>
                <w:rFonts w:ascii="Arial" w:hAnsi="Arial" w:cs="Arial"/>
                <w:color w:val="002060"/>
                <w:sz w:val="40"/>
                <w:szCs w:val="40"/>
              </w:rPr>
              <w:t>1</w:t>
            </w:r>
            <w:r w:rsidR="009A72FC">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A4FF1">
              <w:rPr>
                <w:rFonts w:ascii="Arial" w:hAnsi="Arial" w:cs="Arial"/>
                <w:color w:val="002060"/>
                <w:sz w:val="40"/>
                <w:szCs w:val="40"/>
              </w:rPr>
              <w:t>1</w:t>
            </w:r>
            <w:r w:rsidR="009A72FC">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BDDBA9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E6C2F">
          <w:rPr>
            <w:noProof/>
            <w:webHidden/>
            <w:color w:val="002060"/>
          </w:rPr>
          <w:t>1</w:t>
        </w:r>
        <w:r w:rsidR="00AC19D9" w:rsidRPr="00DE1EF7">
          <w:rPr>
            <w:noProof/>
            <w:webHidden/>
            <w:color w:val="002060"/>
          </w:rPr>
          <w:fldChar w:fldCharType="end"/>
        </w:r>
      </w:hyperlink>
    </w:p>
    <w:p w14:paraId="112EDB38" w14:textId="4711F16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E6C2F">
          <w:rPr>
            <w:noProof/>
            <w:webHidden/>
            <w:color w:val="002060"/>
          </w:rPr>
          <w:t>1</w:t>
        </w:r>
        <w:r w:rsidR="00AC19D9" w:rsidRPr="00DE1EF7">
          <w:rPr>
            <w:noProof/>
            <w:webHidden/>
            <w:color w:val="002060"/>
          </w:rPr>
          <w:fldChar w:fldCharType="end"/>
        </w:r>
      </w:hyperlink>
    </w:p>
    <w:p w14:paraId="4D9CAD43" w14:textId="1E0C530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E6C2F">
          <w:rPr>
            <w:noProof/>
            <w:webHidden/>
            <w:color w:val="002060"/>
          </w:rPr>
          <w:t>1</w:t>
        </w:r>
        <w:r w:rsidR="00AC19D9" w:rsidRPr="00DE1EF7">
          <w:rPr>
            <w:noProof/>
            <w:webHidden/>
            <w:color w:val="002060"/>
          </w:rPr>
          <w:fldChar w:fldCharType="end"/>
        </w:r>
      </w:hyperlink>
    </w:p>
    <w:p w14:paraId="0EAFCCD8" w14:textId="3DF5A18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E6C2F">
          <w:rPr>
            <w:noProof/>
            <w:webHidden/>
            <w:color w:val="002060"/>
          </w:rPr>
          <w:t>1</w:t>
        </w:r>
        <w:r w:rsidR="00AC19D9" w:rsidRPr="00DE1EF7">
          <w:rPr>
            <w:noProof/>
            <w:webHidden/>
            <w:color w:val="002060"/>
          </w:rPr>
          <w:fldChar w:fldCharType="end"/>
        </w:r>
      </w:hyperlink>
    </w:p>
    <w:p w14:paraId="0952245B" w14:textId="1906AD2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E6C2F">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41C670" w14:textId="77777777" w:rsidR="00D31CC2" w:rsidRPr="00334035" w:rsidRDefault="00D31CC2" w:rsidP="007A333F">
      <w:pPr>
        <w:pStyle w:val="breakline"/>
        <w:jc w:val="both"/>
        <w:rPr>
          <w:rFonts w:ascii="Arial" w:hAnsi="Arial" w:cs="Arial"/>
          <w:color w:val="002060"/>
          <w:sz w:val="8"/>
          <w:szCs w:val="8"/>
        </w:rPr>
      </w:pPr>
    </w:p>
    <w:p w14:paraId="5597DF7B" w14:textId="77777777" w:rsidR="00334035" w:rsidRPr="00334035" w:rsidRDefault="00334035" w:rsidP="00334035">
      <w:pPr>
        <w:pStyle w:val="titolocampionato0"/>
        <w:shd w:val="clear" w:color="auto" w:fill="CCCCCC"/>
        <w:spacing w:before="80" w:after="40"/>
        <w:rPr>
          <w:color w:val="002060"/>
        </w:rPr>
      </w:pPr>
      <w:r w:rsidRPr="00334035">
        <w:rPr>
          <w:color w:val="002060"/>
        </w:rPr>
        <w:t>REGIONALE CALCIO A 5 FEMMINILE</w:t>
      </w:r>
    </w:p>
    <w:p w14:paraId="3E654A2D" w14:textId="77777777" w:rsidR="00334035" w:rsidRPr="00334035" w:rsidRDefault="00334035" w:rsidP="00334035">
      <w:pPr>
        <w:pStyle w:val="titoloprinc0"/>
        <w:rPr>
          <w:color w:val="002060"/>
        </w:rPr>
      </w:pPr>
      <w:r w:rsidRPr="00334035">
        <w:rPr>
          <w:color w:val="002060"/>
        </w:rPr>
        <w:t>VARIAZIONI AL PROGRAMMA GARE</w:t>
      </w:r>
    </w:p>
    <w:p w14:paraId="4EDB67AE" w14:textId="77777777" w:rsidR="00334035" w:rsidRPr="00334035" w:rsidRDefault="00334035" w:rsidP="00334035">
      <w:pPr>
        <w:pStyle w:val="breakline"/>
        <w:rPr>
          <w:color w:val="002060"/>
        </w:rPr>
      </w:pPr>
    </w:p>
    <w:p w14:paraId="5225550D" w14:textId="77777777" w:rsidR="00334035" w:rsidRPr="00334035" w:rsidRDefault="00334035" w:rsidP="00334035">
      <w:pPr>
        <w:pStyle w:val="breakline"/>
        <w:rPr>
          <w:color w:val="002060"/>
        </w:rPr>
      </w:pPr>
    </w:p>
    <w:p w14:paraId="6E3FA56B" w14:textId="77777777" w:rsidR="00334035" w:rsidRPr="00334035" w:rsidRDefault="00334035" w:rsidP="00334035">
      <w:pPr>
        <w:pStyle w:val="sottotitolocampionato10"/>
        <w:rPr>
          <w:color w:val="002060"/>
        </w:rPr>
      </w:pPr>
      <w:r w:rsidRPr="00334035">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334035" w:rsidRPr="00334035" w14:paraId="045F737F" w14:textId="77777777" w:rsidTr="007A2F1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9FAAD" w14:textId="77777777" w:rsidR="00334035" w:rsidRPr="00334035" w:rsidRDefault="00334035" w:rsidP="007A2F1B">
            <w:pPr>
              <w:pStyle w:val="headertabella0"/>
              <w:rPr>
                <w:color w:val="002060"/>
              </w:rPr>
            </w:pPr>
            <w:r w:rsidRPr="0033403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27B9D" w14:textId="77777777" w:rsidR="00334035" w:rsidRPr="00334035" w:rsidRDefault="00334035" w:rsidP="007A2F1B">
            <w:pPr>
              <w:pStyle w:val="headertabella0"/>
              <w:rPr>
                <w:color w:val="002060"/>
              </w:rPr>
            </w:pPr>
            <w:r w:rsidRPr="00334035">
              <w:rPr>
                <w:color w:val="002060"/>
              </w:rPr>
              <w:t xml:space="preserve">N° </w:t>
            </w:r>
            <w:proofErr w:type="spellStart"/>
            <w:r w:rsidRPr="00334035">
              <w:rPr>
                <w:color w:val="002060"/>
              </w:rPr>
              <w:t>Gior</w:t>
            </w:r>
            <w:proofErr w:type="spellEnd"/>
            <w:r w:rsidRPr="0033403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D1BCB" w14:textId="77777777" w:rsidR="00334035" w:rsidRPr="00334035" w:rsidRDefault="00334035" w:rsidP="007A2F1B">
            <w:pPr>
              <w:pStyle w:val="headertabella0"/>
              <w:rPr>
                <w:color w:val="002060"/>
              </w:rPr>
            </w:pPr>
            <w:r w:rsidRPr="0033403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FE1A3" w14:textId="77777777" w:rsidR="00334035" w:rsidRPr="00334035" w:rsidRDefault="00334035" w:rsidP="007A2F1B">
            <w:pPr>
              <w:pStyle w:val="headertabella0"/>
              <w:rPr>
                <w:color w:val="002060"/>
              </w:rPr>
            </w:pPr>
            <w:r w:rsidRPr="003340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FE81C" w14:textId="77777777" w:rsidR="00334035" w:rsidRPr="00334035" w:rsidRDefault="00334035" w:rsidP="007A2F1B">
            <w:pPr>
              <w:pStyle w:val="headertabella0"/>
              <w:rPr>
                <w:color w:val="002060"/>
              </w:rPr>
            </w:pPr>
            <w:r w:rsidRPr="00334035">
              <w:rPr>
                <w:color w:val="002060"/>
              </w:rPr>
              <w:t xml:space="preserve">Data </w:t>
            </w:r>
            <w:proofErr w:type="spellStart"/>
            <w:r w:rsidRPr="00334035">
              <w:rPr>
                <w:color w:val="002060"/>
              </w:rPr>
              <w:t>Orig</w:t>
            </w:r>
            <w:proofErr w:type="spellEnd"/>
            <w:r w:rsidRPr="0033403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82F00" w14:textId="77777777" w:rsidR="00334035" w:rsidRPr="00334035" w:rsidRDefault="00334035" w:rsidP="007A2F1B">
            <w:pPr>
              <w:pStyle w:val="headertabella0"/>
              <w:rPr>
                <w:color w:val="002060"/>
              </w:rPr>
            </w:pPr>
            <w:r w:rsidRPr="003340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FC8A7" w14:textId="77777777" w:rsidR="00334035" w:rsidRPr="00334035" w:rsidRDefault="00334035" w:rsidP="007A2F1B">
            <w:pPr>
              <w:pStyle w:val="headertabella0"/>
              <w:rPr>
                <w:color w:val="002060"/>
              </w:rPr>
            </w:pPr>
            <w:r w:rsidRPr="00334035">
              <w:rPr>
                <w:color w:val="002060"/>
              </w:rPr>
              <w:t xml:space="preserve">Ora </w:t>
            </w:r>
            <w:proofErr w:type="spellStart"/>
            <w:r w:rsidRPr="00334035">
              <w:rPr>
                <w:color w:val="002060"/>
              </w:rPr>
              <w:t>Orig</w:t>
            </w:r>
            <w:proofErr w:type="spellEnd"/>
            <w:r w:rsidRPr="0033403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1643D" w14:textId="77777777" w:rsidR="00334035" w:rsidRPr="00334035" w:rsidRDefault="00334035" w:rsidP="007A2F1B">
            <w:pPr>
              <w:pStyle w:val="headertabella0"/>
              <w:rPr>
                <w:color w:val="002060"/>
              </w:rPr>
            </w:pPr>
            <w:r w:rsidRPr="00334035">
              <w:rPr>
                <w:color w:val="002060"/>
              </w:rPr>
              <w:t>Impianto</w:t>
            </w:r>
          </w:p>
        </w:tc>
      </w:tr>
      <w:tr w:rsidR="00334035" w:rsidRPr="00334035" w14:paraId="0C236730" w14:textId="77777777" w:rsidTr="007A2F1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E81DD" w14:textId="77777777" w:rsidR="00334035" w:rsidRPr="00334035" w:rsidRDefault="00334035" w:rsidP="007A2F1B">
            <w:pPr>
              <w:pStyle w:val="rowtabella0"/>
              <w:rPr>
                <w:color w:val="002060"/>
                <w:highlight w:val="yellow"/>
              </w:rPr>
            </w:pPr>
            <w:r w:rsidRPr="00334035">
              <w:rPr>
                <w:color w:val="002060"/>
                <w:highlight w:val="yellow"/>
              </w:rPr>
              <w:t>17/05/2024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D400" w14:textId="77777777" w:rsidR="00334035" w:rsidRPr="00334035" w:rsidRDefault="00334035" w:rsidP="007A2F1B">
            <w:pPr>
              <w:pStyle w:val="rowtabella0"/>
              <w:jc w:val="center"/>
              <w:rPr>
                <w:color w:val="002060"/>
                <w:highlight w:val="yellow"/>
              </w:rPr>
            </w:pPr>
            <w:r w:rsidRPr="00334035">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E03D" w14:textId="77777777" w:rsidR="00334035" w:rsidRPr="00334035" w:rsidRDefault="00334035" w:rsidP="007A2F1B">
            <w:pPr>
              <w:pStyle w:val="rowtabella0"/>
              <w:rPr>
                <w:color w:val="002060"/>
                <w:highlight w:val="yellow"/>
              </w:rPr>
            </w:pPr>
            <w:r w:rsidRPr="00334035">
              <w:rPr>
                <w:color w:val="002060"/>
                <w:highlight w:val="yellow"/>
              </w:rPr>
              <w:t>GLS DORICA AN.UR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4EA3" w14:textId="77777777" w:rsidR="00334035" w:rsidRPr="00334035" w:rsidRDefault="00334035" w:rsidP="007A2F1B">
            <w:pPr>
              <w:pStyle w:val="rowtabella0"/>
              <w:rPr>
                <w:color w:val="002060"/>
                <w:highlight w:val="yellow"/>
              </w:rPr>
            </w:pPr>
            <w:r w:rsidRPr="00334035">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B230" w14:textId="77777777" w:rsidR="00334035" w:rsidRPr="00334035" w:rsidRDefault="00334035" w:rsidP="007A2F1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D8F4B" w14:textId="77777777" w:rsidR="00334035" w:rsidRPr="00334035" w:rsidRDefault="00334035" w:rsidP="007A2F1B">
            <w:pPr>
              <w:pStyle w:val="rowtabella0"/>
              <w:jc w:val="center"/>
              <w:rPr>
                <w:color w:val="002060"/>
              </w:rPr>
            </w:pPr>
            <w:r w:rsidRPr="0033403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D809" w14:textId="77777777" w:rsidR="00334035" w:rsidRPr="00334035" w:rsidRDefault="00334035" w:rsidP="007A2F1B">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960E" w14:textId="77777777" w:rsidR="00334035" w:rsidRPr="00334035" w:rsidRDefault="00334035" w:rsidP="007A2F1B">
            <w:pPr>
              <w:pStyle w:val="rowtabella0"/>
              <w:rPr>
                <w:color w:val="002060"/>
              </w:rPr>
            </w:pPr>
            <w:r w:rsidRPr="00334035">
              <w:rPr>
                <w:color w:val="002060"/>
                <w:highlight w:val="yellow"/>
              </w:rPr>
              <w:t>PALASCHERMA ANCONA VIA MONTEPELAGO</w:t>
            </w:r>
          </w:p>
        </w:tc>
      </w:tr>
    </w:tbl>
    <w:p w14:paraId="453A5695" w14:textId="77777777" w:rsidR="00334035" w:rsidRPr="00334035" w:rsidRDefault="00334035" w:rsidP="00334035">
      <w:pPr>
        <w:pStyle w:val="breakline"/>
        <w:rPr>
          <w:rFonts w:eastAsiaTheme="minorEastAsia"/>
          <w:color w:val="002060"/>
        </w:rPr>
      </w:pPr>
    </w:p>
    <w:p w14:paraId="6A186A2B" w14:textId="77777777" w:rsidR="00334035" w:rsidRPr="00334035" w:rsidRDefault="00334035" w:rsidP="00334035">
      <w:pPr>
        <w:pStyle w:val="breakline"/>
        <w:rPr>
          <w:color w:val="002060"/>
        </w:rPr>
      </w:pPr>
    </w:p>
    <w:p w14:paraId="45ADDDDF" w14:textId="77777777" w:rsidR="00334035" w:rsidRPr="00334035" w:rsidRDefault="00334035" w:rsidP="00334035">
      <w:pPr>
        <w:pStyle w:val="breakline"/>
        <w:rPr>
          <w:rFonts w:eastAsiaTheme="minorEastAsia"/>
          <w:color w:val="002060"/>
        </w:rPr>
      </w:pPr>
    </w:p>
    <w:p w14:paraId="1B0FA469" w14:textId="77777777" w:rsidR="002E7D9D" w:rsidRPr="00D4733A" w:rsidRDefault="002E7D9D" w:rsidP="002E7D9D">
      <w:pPr>
        <w:pStyle w:val="titolocampionato0"/>
        <w:shd w:val="clear" w:color="auto" w:fill="CCCCCC"/>
        <w:spacing w:before="80" w:after="40"/>
        <w:rPr>
          <w:color w:val="002060"/>
        </w:rPr>
      </w:pPr>
      <w:r w:rsidRPr="00D4733A">
        <w:rPr>
          <w:color w:val="002060"/>
        </w:rPr>
        <w:t>CALCIO A CINQUE SERIE D</w:t>
      </w:r>
    </w:p>
    <w:p w14:paraId="1A9C992E" w14:textId="77777777" w:rsidR="002E7D9D" w:rsidRPr="00046569" w:rsidRDefault="002E7D9D" w:rsidP="002E7D9D">
      <w:pPr>
        <w:pStyle w:val="titoloprinc0"/>
        <w:rPr>
          <w:color w:val="002060"/>
        </w:rPr>
      </w:pPr>
      <w:r>
        <w:rPr>
          <w:color w:val="002060"/>
        </w:rPr>
        <w:t>PLAY OFF</w:t>
      </w:r>
    </w:p>
    <w:p w14:paraId="04AD4099" w14:textId="77777777" w:rsidR="002E7D9D" w:rsidRPr="00BF249F" w:rsidRDefault="002E7D9D" w:rsidP="002E7D9D">
      <w:pPr>
        <w:pStyle w:val="LndNormale1"/>
        <w:rPr>
          <w:szCs w:val="22"/>
        </w:rPr>
      </w:pPr>
    </w:p>
    <w:p w14:paraId="0593DA9E" w14:textId="77777777" w:rsidR="002E7D9D" w:rsidRPr="00BF249F" w:rsidRDefault="002E7D9D" w:rsidP="002E7D9D">
      <w:pPr>
        <w:rPr>
          <w:rFonts w:ascii="Arial" w:hAnsi="Arial" w:cs="Arial"/>
          <w:color w:val="002060"/>
          <w:sz w:val="22"/>
          <w:szCs w:val="22"/>
        </w:rPr>
      </w:pPr>
      <w:r w:rsidRPr="00BF249F">
        <w:rPr>
          <w:rFonts w:ascii="Arial" w:hAnsi="Arial" w:cs="Arial"/>
          <w:color w:val="002060"/>
          <w:sz w:val="22"/>
          <w:szCs w:val="22"/>
        </w:rPr>
        <w:t>L’individuazione delle squadre che saranno promosse in Serie C2 avviene con le seguenti modalità e secondo la seguente formula:</w:t>
      </w:r>
    </w:p>
    <w:p w14:paraId="1436993F" w14:textId="77777777" w:rsidR="002E7D9D" w:rsidRPr="00BF249F" w:rsidRDefault="002E7D9D" w:rsidP="002E7D9D">
      <w:pPr>
        <w:rPr>
          <w:rFonts w:ascii="Arial" w:hAnsi="Arial" w:cs="Arial"/>
          <w:color w:val="002060"/>
          <w:sz w:val="22"/>
          <w:szCs w:val="22"/>
        </w:rPr>
      </w:pPr>
    </w:p>
    <w:p w14:paraId="0DA1C20F" w14:textId="77777777" w:rsidR="002E7D9D" w:rsidRDefault="002E7D9D" w:rsidP="002E7D9D">
      <w:pPr>
        <w:numPr>
          <w:ilvl w:val="0"/>
          <w:numId w:val="16"/>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119E6775" w14:textId="77777777" w:rsidR="002E7D9D" w:rsidRDefault="002E7D9D" w:rsidP="002E7D9D">
      <w:pPr>
        <w:ind w:left="720"/>
        <w:jc w:val="left"/>
        <w:rPr>
          <w:rFonts w:ascii="Arial" w:hAnsi="Arial" w:cs="Arial"/>
          <w:b/>
          <w:bCs/>
          <w:i/>
          <w:iCs/>
          <w:color w:val="002060"/>
          <w:sz w:val="22"/>
          <w:szCs w:val="22"/>
        </w:rPr>
      </w:pPr>
    </w:p>
    <w:p w14:paraId="04F3BB37"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1561D9F1" w14:textId="77777777" w:rsidR="002E7D9D" w:rsidRPr="009B3942" w:rsidRDefault="002E7D9D" w:rsidP="002E7D9D">
      <w:pPr>
        <w:ind w:left="720"/>
        <w:rPr>
          <w:rFonts w:ascii="Arial" w:hAnsi="Arial" w:cs="Arial"/>
          <w:b/>
          <w:bCs/>
          <w:color w:val="002060"/>
          <w:sz w:val="22"/>
          <w:szCs w:val="22"/>
        </w:rPr>
      </w:pPr>
      <w:r w:rsidRPr="009B3942">
        <w:rPr>
          <w:rFonts w:ascii="Arial" w:hAnsi="Arial" w:cs="Arial"/>
          <w:b/>
          <w:bCs/>
          <w:color w:val="002060"/>
          <w:sz w:val="22"/>
          <w:szCs w:val="22"/>
        </w:rPr>
        <w:t xml:space="preserve">GIOVANI SANT’IPPOLITO </w:t>
      </w:r>
      <w:r>
        <w:rPr>
          <w:rFonts w:ascii="Arial" w:hAnsi="Arial" w:cs="Arial"/>
          <w:b/>
          <w:bCs/>
          <w:color w:val="002060"/>
          <w:sz w:val="22"/>
          <w:szCs w:val="22"/>
        </w:rPr>
        <w:t>–</w:t>
      </w:r>
      <w:r w:rsidRPr="009B3942">
        <w:rPr>
          <w:rFonts w:ascii="Arial" w:hAnsi="Arial" w:cs="Arial"/>
          <w:b/>
          <w:bCs/>
          <w:color w:val="002060"/>
          <w:sz w:val="22"/>
          <w:szCs w:val="22"/>
        </w:rPr>
        <w:t xml:space="preserve"> CIARNIN</w:t>
      </w:r>
      <w:r>
        <w:rPr>
          <w:rFonts w:ascii="Arial" w:hAnsi="Arial" w:cs="Arial"/>
          <w:b/>
          <w:bCs/>
          <w:color w:val="002060"/>
          <w:sz w:val="22"/>
          <w:szCs w:val="22"/>
        </w:rPr>
        <w:t xml:space="preserve"> 2-2</w:t>
      </w:r>
    </w:p>
    <w:p w14:paraId="65F2A56D" w14:textId="77777777" w:rsidR="002E7D9D" w:rsidRPr="009B3942" w:rsidRDefault="002E7D9D" w:rsidP="002E7D9D">
      <w:pPr>
        <w:rPr>
          <w:rFonts w:ascii="Arial" w:hAnsi="Arial" w:cs="Arial"/>
          <w:color w:val="002060"/>
          <w:sz w:val="22"/>
          <w:szCs w:val="22"/>
        </w:rPr>
      </w:pPr>
    </w:p>
    <w:p w14:paraId="28C12D40"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“B”</w:t>
      </w:r>
    </w:p>
    <w:p w14:paraId="15F1C43F" w14:textId="77777777" w:rsidR="002E7D9D" w:rsidRPr="001B57D6" w:rsidRDefault="002E7D9D" w:rsidP="002E7D9D">
      <w:pPr>
        <w:pStyle w:val="Paragrafoelenco"/>
        <w:jc w:val="both"/>
        <w:rPr>
          <w:rFonts w:ascii="Arial" w:hAnsi="Arial" w:cs="Arial"/>
          <w:b/>
          <w:iCs/>
          <w:color w:val="002060"/>
          <w:sz w:val="22"/>
          <w:szCs w:val="22"/>
        </w:rPr>
      </w:pPr>
      <w:r w:rsidRPr="009B3942">
        <w:rPr>
          <w:rFonts w:ascii="Arial" w:hAnsi="Arial" w:cs="Arial"/>
          <w:b/>
          <w:iCs/>
          <w:color w:val="002060"/>
          <w:sz w:val="22"/>
          <w:szCs w:val="22"/>
        </w:rPr>
        <w:t>ANKON NOVA MARMI QUALIFICATA ALLA FINALE PLAY-OFF PER EFFETTO DEL DISTACCO PARI O SUPERIORE AI 14 PUNTI DALLA QUINTA CLASSIFICATA</w:t>
      </w:r>
    </w:p>
    <w:p w14:paraId="7702701D" w14:textId="77777777" w:rsidR="002E7D9D" w:rsidRDefault="002E7D9D" w:rsidP="002E7D9D">
      <w:pPr>
        <w:ind w:left="641"/>
        <w:rPr>
          <w:rFonts w:ascii="Arial" w:hAnsi="Arial" w:cs="Arial"/>
          <w:color w:val="002060"/>
          <w:sz w:val="22"/>
          <w:szCs w:val="22"/>
        </w:rPr>
      </w:pPr>
    </w:p>
    <w:p w14:paraId="3393F076"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4D7CB64F"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t>CASTELERAIMONDO CALCIO A 5 – CANTINE RIUNITE CSI 5-5</w:t>
      </w:r>
    </w:p>
    <w:p w14:paraId="446ACD90" w14:textId="77777777" w:rsidR="002E7D9D" w:rsidRDefault="002E7D9D" w:rsidP="002E7D9D">
      <w:pPr>
        <w:ind w:left="641"/>
        <w:rPr>
          <w:rFonts w:ascii="Arial" w:hAnsi="Arial" w:cs="Arial"/>
          <w:color w:val="002060"/>
          <w:sz w:val="22"/>
          <w:szCs w:val="22"/>
        </w:rPr>
      </w:pPr>
    </w:p>
    <w:p w14:paraId="505CF77C"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198F38A6" w14:textId="77777777" w:rsidR="002E7D9D" w:rsidRPr="001B57D6" w:rsidRDefault="002E7D9D" w:rsidP="002E7D9D">
      <w:pPr>
        <w:pStyle w:val="Paragrafoelenco"/>
        <w:jc w:val="both"/>
        <w:rPr>
          <w:rFonts w:ascii="Arial" w:hAnsi="Arial" w:cs="Arial"/>
          <w:b/>
          <w:iCs/>
          <w:color w:val="002060"/>
          <w:sz w:val="22"/>
          <w:szCs w:val="22"/>
        </w:rPr>
      </w:pPr>
      <w:r>
        <w:rPr>
          <w:rFonts w:ascii="Arial" w:hAnsi="Arial" w:cs="Arial"/>
          <w:b/>
          <w:iCs/>
          <w:color w:val="002060"/>
          <w:sz w:val="22"/>
          <w:szCs w:val="22"/>
        </w:rPr>
        <w:t>FUTSAL RECANATI</w:t>
      </w:r>
      <w:r w:rsidRPr="009B3942">
        <w:rPr>
          <w:rFonts w:ascii="Arial" w:hAnsi="Arial" w:cs="Arial"/>
          <w:b/>
          <w:iCs/>
          <w:color w:val="002060"/>
          <w:sz w:val="22"/>
          <w:szCs w:val="22"/>
        </w:rPr>
        <w:t xml:space="preserve"> QUALIFICATA ALLA FINALE PLAY-OFF PER EFFETTO DEL DISTACCO PARI O SUPERIORE AI 14 PUNTI DALLA QUINTA CLASSIFICATA</w:t>
      </w:r>
    </w:p>
    <w:p w14:paraId="267D01A9" w14:textId="77777777" w:rsidR="002E7D9D" w:rsidRDefault="002E7D9D" w:rsidP="002E7D9D">
      <w:pPr>
        <w:ind w:left="641"/>
        <w:rPr>
          <w:rFonts w:ascii="Arial" w:hAnsi="Arial" w:cs="Arial"/>
          <w:color w:val="002060"/>
          <w:sz w:val="22"/>
          <w:szCs w:val="22"/>
        </w:rPr>
      </w:pPr>
    </w:p>
    <w:p w14:paraId="24B58391"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62851CFA" w14:textId="77777777" w:rsidR="002E7D9D" w:rsidRPr="001B57D6" w:rsidRDefault="002E7D9D" w:rsidP="002E7D9D">
      <w:pPr>
        <w:pStyle w:val="Paragrafoelenco"/>
        <w:jc w:val="both"/>
        <w:rPr>
          <w:rFonts w:ascii="Arial" w:hAnsi="Arial" w:cs="Arial"/>
          <w:b/>
          <w:iCs/>
          <w:color w:val="002060"/>
          <w:sz w:val="22"/>
          <w:szCs w:val="22"/>
        </w:rPr>
      </w:pPr>
      <w:r>
        <w:rPr>
          <w:rFonts w:ascii="Arial" w:hAnsi="Arial" w:cs="Arial"/>
          <w:b/>
          <w:iCs/>
          <w:color w:val="002060"/>
          <w:sz w:val="22"/>
          <w:szCs w:val="22"/>
        </w:rPr>
        <w:t>FUTSAL VIRE GEOSISTEM ASD</w:t>
      </w:r>
      <w:r w:rsidRPr="009B3942">
        <w:rPr>
          <w:rFonts w:ascii="Arial" w:hAnsi="Arial" w:cs="Arial"/>
          <w:b/>
          <w:iCs/>
          <w:color w:val="002060"/>
          <w:sz w:val="22"/>
          <w:szCs w:val="22"/>
        </w:rPr>
        <w:t xml:space="preserve"> QUALIFICATA ALLA FINALE PLAY-OFF PER EFFETTO DEL DISTACCO PARI O SUPERIORE AI 14 PUNTI DALLA QUINTA CLASSIFICATA</w:t>
      </w:r>
    </w:p>
    <w:p w14:paraId="27B591B7" w14:textId="77777777" w:rsidR="002E7D9D" w:rsidRPr="00BF249F" w:rsidRDefault="002E7D9D" w:rsidP="002E7D9D">
      <w:pPr>
        <w:ind w:left="641"/>
        <w:rPr>
          <w:rFonts w:ascii="Arial" w:hAnsi="Arial" w:cs="Arial"/>
          <w:color w:val="002060"/>
          <w:sz w:val="22"/>
          <w:szCs w:val="22"/>
        </w:rPr>
      </w:pPr>
    </w:p>
    <w:p w14:paraId="7BA3ECB9" w14:textId="77777777" w:rsidR="002E7D9D" w:rsidRDefault="002E7D9D" w:rsidP="002E7D9D">
      <w:pPr>
        <w:numPr>
          <w:ilvl w:val="0"/>
          <w:numId w:val="16"/>
        </w:numPr>
        <w:rPr>
          <w:rFonts w:ascii="Arial" w:hAnsi="Arial" w:cs="Arial"/>
          <w:color w:val="002060"/>
          <w:sz w:val="22"/>
          <w:szCs w:val="22"/>
        </w:rPr>
      </w:pPr>
      <w:r>
        <w:rPr>
          <w:rFonts w:ascii="Arial" w:hAnsi="Arial" w:cs="Arial"/>
          <w:color w:val="002060"/>
          <w:sz w:val="22"/>
          <w:szCs w:val="22"/>
        </w:rPr>
        <w:t>Semifinale 3^ classificata – 4^ classificata regular season</w:t>
      </w:r>
    </w:p>
    <w:p w14:paraId="5ABD6DD7" w14:textId="77777777" w:rsidR="002E7D9D" w:rsidRDefault="002E7D9D" w:rsidP="002E7D9D">
      <w:pPr>
        <w:ind w:left="641"/>
        <w:rPr>
          <w:rFonts w:ascii="Arial" w:hAnsi="Arial" w:cs="Arial"/>
          <w:color w:val="002060"/>
          <w:sz w:val="22"/>
          <w:szCs w:val="22"/>
        </w:rPr>
      </w:pPr>
    </w:p>
    <w:p w14:paraId="302BBC08"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18D93A1A"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lastRenderedPageBreak/>
        <w:t>URBINO CALCIO A 5 – MONTECCHIO SPORT 3-1</w:t>
      </w:r>
    </w:p>
    <w:p w14:paraId="6096BDF4" w14:textId="77777777" w:rsidR="002E7D9D" w:rsidRDefault="002E7D9D" w:rsidP="002E7D9D">
      <w:pPr>
        <w:ind w:left="641"/>
        <w:rPr>
          <w:rFonts w:ascii="Arial" w:hAnsi="Arial" w:cs="Arial"/>
          <w:color w:val="002060"/>
          <w:sz w:val="22"/>
          <w:szCs w:val="22"/>
        </w:rPr>
      </w:pPr>
    </w:p>
    <w:p w14:paraId="12021090"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B</w:t>
      </w:r>
      <w:r w:rsidRPr="009B3942">
        <w:rPr>
          <w:rFonts w:ascii="Arial" w:hAnsi="Arial" w:cs="Arial"/>
          <w:b/>
          <w:bCs/>
          <w:i/>
          <w:iCs/>
          <w:color w:val="002060"/>
          <w:sz w:val="22"/>
          <w:szCs w:val="22"/>
        </w:rPr>
        <w:t>”</w:t>
      </w:r>
    </w:p>
    <w:p w14:paraId="74420C65"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t>CIRCOLO COLLODI CALCIO 5 – ASPIO 2005 3-4</w:t>
      </w:r>
    </w:p>
    <w:p w14:paraId="24E285B7" w14:textId="77777777" w:rsidR="002E7D9D" w:rsidRDefault="002E7D9D" w:rsidP="002E7D9D">
      <w:pPr>
        <w:rPr>
          <w:rFonts w:ascii="Arial" w:hAnsi="Arial" w:cs="Arial"/>
          <w:color w:val="002060"/>
          <w:sz w:val="22"/>
          <w:szCs w:val="22"/>
        </w:rPr>
      </w:pPr>
    </w:p>
    <w:p w14:paraId="21307D3F"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5C41A377"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t>FOLGORE CASTELRAIMONDO – CDC 2018 5-6</w:t>
      </w:r>
    </w:p>
    <w:p w14:paraId="5D28F44E" w14:textId="77777777" w:rsidR="002E7D9D" w:rsidRDefault="002E7D9D" w:rsidP="002E7D9D">
      <w:pPr>
        <w:ind w:left="641"/>
        <w:rPr>
          <w:rFonts w:ascii="Arial" w:hAnsi="Arial" w:cs="Arial"/>
          <w:color w:val="002060"/>
          <w:sz w:val="22"/>
          <w:szCs w:val="22"/>
        </w:rPr>
      </w:pPr>
    </w:p>
    <w:p w14:paraId="073139A5"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067D123D"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t>CAPODARCO CASABIANCA C5 – AMATORI STESE 2007 SRL 2-3</w:t>
      </w:r>
    </w:p>
    <w:p w14:paraId="0731507B" w14:textId="77777777" w:rsidR="002E7D9D" w:rsidRDefault="002E7D9D" w:rsidP="002E7D9D">
      <w:pPr>
        <w:ind w:left="641"/>
        <w:rPr>
          <w:rFonts w:ascii="Arial" w:hAnsi="Arial" w:cs="Arial"/>
          <w:color w:val="002060"/>
          <w:sz w:val="22"/>
          <w:szCs w:val="22"/>
        </w:rPr>
      </w:pPr>
    </w:p>
    <w:p w14:paraId="09E93982"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534FD3E4" w14:textId="77777777" w:rsidR="002E7D9D" w:rsidRPr="009B3942" w:rsidRDefault="002E7D9D" w:rsidP="002E7D9D">
      <w:pPr>
        <w:ind w:left="720"/>
        <w:rPr>
          <w:rFonts w:ascii="Arial" w:hAnsi="Arial" w:cs="Arial"/>
          <w:b/>
          <w:bCs/>
          <w:color w:val="002060"/>
          <w:sz w:val="22"/>
          <w:szCs w:val="22"/>
        </w:rPr>
      </w:pPr>
      <w:r>
        <w:rPr>
          <w:rFonts w:ascii="Arial" w:hAnsi="Arial" w:cs="Arial"/>
          <w:b/>
          <w:bCs/>
          <w:color w:val="002060"/>
          <w:sz w:val="22"/>
          <w:szCs w:val="22"/>
        </w:rPr>
        <w:t>SPORTING GROTTAMMARE – PICENO UNITED MMX A R.L. 6-2</w:t>
      </w:r>
    </w:p>
    <w:p w14:paraId="3880BD5A" w14:textId="77777777" w:rsidR="002E7D9D" w:rsidRPr="00BF249F" w:rsidRDefault="002E7D9D" w:rsidP="002E7D9D">
      <w:pPr>
        <w:ind w:left="641"/>
        <w:rPr>
          <w:rFonts w:ascii="Arial" w:hAnsi="Arial" w:cs="Arial"/>
          <w:color w:val="002060"/>
          <w:sz w:val="22"/>
          <w:szCs w:val="22"/>
        </w:rPr>
      </w:pPr>
    </w:p>
    <w:p w14:paraId="3DECF246" w14:textId="6A112499" w:rsidR="002E7D9D" w:rsidRDefault="00737450" w:rsidP="00334035">
      <w:pPr>
        <w:numPr>
          <w:ilvl w:val="0"/>
          <w:numId w:val="24"/>
        </w:numPr>
        <w:rPr>
          <w:rFonts w:ascii="Arial" w:hAnsi="Arial" w:cs="Arial"/>
          <w:color w:val="002060"/>
          <w:sz w:val="22"/>
          <w:szCs w:val="22"/>
        </w:rPr>
      </w:pPr>
      <w:r>
        <w:rPr>
          <w:rFonts w:ascii="Arial" w:hAnsi="Arial" w:cs="Arial"/>
          <w:color w:val="002060"/>
          <w:sz w:val="22"/>
          <w:szCs w:val="22"/>
        </w:rPr>
        <w:t>Finale play off</w:t>
      </w:r>
      <w:r w:rsidR="002E7D9D" w:rsidRPr="00BF249F">
        <w:rPr>
          <w:rFonts w:ascii="Arial" w:hAnsi="Arial" w:cs="Arial"/>
          <w:color w:val="002060"/>
          <w:sz w:val="22"/>
          <w:szCs w:val="22"/>
        </w:rPr>
        <w:t xml:space="preserve"> </w:t>
      </w:r>
    </w:p>
    <w:p w14:paraId="46173355" w14:textId="77777777" w:rsidR="002E7D9D" w:rsidRDefault="002E7D9D" w:rsidP="002E7D9D">
      <w:pPr>
        <w:ind w:left="644"/>
        <w:rPr>
          <w:rFonts w:ascii="Arial" w:hAnsi="Arial" w:cs="Arial"/>
          <w:color w:val="002060"/>
          <w:sz w:val="22"/>
          <w:szCs w:val="22"/>
        </w:rPr>
      </w:pPr>
    </w:p>
    <w:p w14:paraId="03191DCC"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“A”</w:t>
      </w:r>
    </w:p>
    <w:p w14:paraId="7598CD62" w14:textId="4B138F9B" w:rsidR="002E7D9D" w:rsidRDefault="002E7D9D" w:rsidP="002E7D9D">
      <w:pPr>
        <w:ind w:left="720"/>
        <w:rPr>
          <w:rFonts w:ascii="Arial" w:hAnsi="Arial" w:cs="Arial"/>
          <w:b/>
          <w:bCs/>
          <w:color w:val="002060"/>
          <w:sz w:val="22"/>
          <w:szCs w:val="22"/>
        </w:rPr>
      </w:pPr>
      <w:r w:rsidRPr="00737450">
        <w:rPr>
          <w:rFonts w:ascii="Arial" w:hAnsi="Arial" w:cs="Arial"/>
          <w:b/>
          <w:bCs/>
          <w:color w:val="002060"/>
          <w:sz w:val="22"/>
          <w:szCs w:val="22"/>
        </w:rPr>
        <w:t>GIOVANI SANT’IPPOLITO – URBINO CALCIO A 5</w:t>
      </w:r>
      <w:r w:rsidR="00737450" w:rsidRPr="00737450">
        <w:rPr>
          <w:rFonts w:ascii="Arial" w:hAnsi="Arial" w:cs="Arial"/>
          <w:b/>
          <w:bCs/>
          <w:color w:val="002060"/>
          <w:sz w:val="22"/>
          <w:szCs w:val="22"/>
        </w:rPr>
        <w:t xml:space="preserve"> 2-0</w:t>
      </w:r>
    </w:p>
    <w:p w14:paraId="26D6F77A" w14:textId="77777777" w:rsidR="002E7D9D" w:rsidRDefault="002E7D9D" w:rsidP="002E7D9D">
      <w:pPr>
        <w:ind w:left="644"/>
        <w:rPr>
          <w:rFonts w:ascii="Arial" w:hAnsi="Arial" w:cs="Arial"/>
          <w:color w:val="002060"/>
          <w:sz w:val="22"/>
          <w:szCs w:val="22"/>
        </w:rPr>
      </w:pPr>
    </w:p>
    <w:p w14:paraId="1FE0C975"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B</w:t>
      </w:r>
      <w:r w:rsidRPr="009B3942">
        <w:rPr>
          <w:rFonts w:ascii="Arial" w:hAnsi="Arial" w:cs="Arial"/>
          <w:b/>
          <w:bCs/>
          <w:i/>
          <w:iCs/>
          <w:color w:val="002060"/>
          <w:sz w:val="22"/>
          <w:szCs w:val="22"/>
        </w:rPr>
        <w:t>”</w:t>
      </w:r>
    </w:p>
    <w:p w14:paraId="0D9D5896" w14:textId="60900FC7" w:rsidR="002E7D9D" w:rsidRDefault="002E7D9D" w:rsidP="002E7D9D">
      <w:pPr>
        <w:ind w:left="720"/>
        <w:rPr>
          <w:rFonts w:ascii="Arial" w:hAnsi="Arial" w:cs="Arial"/>
          <w:b/>
          <w:bCs/>
          <w:color w:val="002060"/>
          <w:sz w:val="22"/>
          <w:szCs w:val="22"/>
        </w:rPr>
      </w:pPr>
      <w:r>
        <w:rPr>
          <w:rFonts w:ascii="Arial" w:hAnsi="Arial" w:cs="Arial"/>
          <w:b/>
          <w:bCs/>
          <w:color w:val="002060"/>
          <w:sz w:val="22"/>
          <w:szCs w:val="22"/>
        </w:rPr>
        <w:t>ANKON NOVA MARMI – ASPIO 2005 0-1</w:t>
      </w:r>
    </w:p>
    <w:p w14:paraId="322F2C82" w14:textId="77777777" w:rsidR="002E7D9D" w:rsidRDefault="002E7D9D" w:rsidP="002E7D9D">
      <w:pPr>
        <w:ind w:left="644"/>
        <w:rPr>
          <w:rFonts w:ascii="Arial" w:hAnsi="Arial" w:cs="Arial"/>
          <w:color w:val="002060"/>
          <w:sz w:val="22"/>
          <w:szCs w:val="22"/>
        </w:rPr>
      </w:pPr>
    </w:p>
    <w:p w14:paraId="56CB485F"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C</w:t>
      </w:r>
      <w:r w:rsidRPr="009B3942">
        <w:rPr>
          <w:rFonts w:ascii="Arial" w:hAnsi="Arial" w:cs="Arial"/>
          <w:b/>
          <w:bCs/>
          <w:i/>
          <w:iCs/>
          <w:color w:val="002060"/>
          <w:sz w:val="22"/>
          <w:szCs w:val="22"/>
        </w:rPr>
        <w:t>”</w:t>
      </w:r>
    </w:p>
    <w:p w14:paraId="4FA459D9" w14:textId="00D160DB" w:rsidR="002E7D9D" w:rsidRDefault="002E7D9D" w:rsidP="002E7D9D">
      <w:pPr>
        <w:ind w:left="720"/>
        <w:rPr>
          <w:rFonts w:ascii="Arial" w:hAnsi="Arial" w:cs="Arial"/>
          <w:b/>
          <w:bCs/>
          <w:color w:val="002060"/>
          <w:sz w:val="22"/>
          <w:szCs w:val="22"/>
        </w:rPr>
      </w:pPr>
      <w:r>
        <w:rPr>
          <w:rFonts w:ascii="Arial" w:hAnsi="Arial" w:cs="Arial"/>
          <w:b/>
          <w:bCs/>
          <w:color w:val="002060"/>
          <w:sz w:val="22"/>
          <w:szCs w:val="22"/>
        </w:rPr>
        <w:t>CASTELRAIMONDO CALCIO A 5 – CDC 2018 3-0</w:t>
      </w:r>
    </w:p>
    <w:p w14:paraId="7DE9C168" w14:textId="77777777" w:rsidR="002E7D9D" w:rsidRDefault="002E7D9D" w:rsidP="002E7D9D">
      <w:pPr>
        <w:ind w:left="644"/>
        <w:rPr>
          <w:rFonts w:ascii="Arial" w:hAnsi="Arial" w:cs="Arial"/>
          <w:color w:val="002060"/>
          <w:sz w:val="22"/>
          <w:szCs w:val="22"/>
        </w:rPr>
      </w:pPr>
    </w:p>
    <w:p w14:paraId="0BADBDC7"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D</w:t>
      </w:r>
      <w:r w:rsidRPr="009B3942">
        <w:rPr>
          <w:rFonts w:ascii="Arial" w:hAnsi="Arial" w:cs="Arial"/>
          <w:b/>
          <w:bCs/>
          <w:i/>
          <w:iCs/>
          <w:color w:val="002060"/>
          <w:sz w:val="22"/>
          <w:szCs w:val="22"/>
        </w:rPr>
        <w:t>”</w:t>
      </w:r>
    </w:p>
    <w:p w14:paraId="23562CAC" w14:textId="07EEBB72" w:rsidR="002E7D9D" w:rsidRDefault="002E7D9D" w:rsidP="002E7D9D">
      <w:pPr>
        <w:ind w:left="720"/>
        <w:rPr>
          <w:rFonts w:ascii="Arial" w:hAnsi="Arial" w:cs="Arial"/>
          <w:b/>
          <w:bCs/>
          <w:color w:val="002060"/>
          <w:sz w:val="22"/>
          <w:szCs w:val="22"/>
        </w:rPr>
      </w:pPr>
      <w:r>
        <w:rPr>
          <w:rFonts w:ascii="Arial" w:hAnsi="Arial" w:cs="Arial"/>
          <w:b/>
          <w:bCs/>
          <w:color w:val="002060"/>
          <w:sz w:val="22"/>
          <w:szCs w:val="22"/>
        </w:rPr>
        <w:t>FUTSAL RECANATI – AMATORI STESE 2007 SRL 8-1</w:t>
      </w:r>
    </w:p>
    <w:p w14:paraId="634E219C" w14:textId="77777777" w:rsidR="002E7D9D" w:rsidRDefault="002E7D9D" w:rsidP="002E7D9D">
      <w:pPr>
        <w:ind w:left="644"/>
        <w:rPr>
          <w:rFonts w:ascii="Arial" w:hAnsi="Arial" w:cs="Arial"/>
          <w:color w:val="002060"/>
          <w:sz w:val="22"/>
          <w:szCs w:val="22"/>
        </w:rPr>
      </w:pPr>
    </w:p>
    <w:p w14:paraId="476C47C5" w14:textId="77777777" w:rsidR="002E7D9D" w:rsidRPr="009B3942" w:rsidRDefault="002E7D9D" w:rsidP="002E7D9D">
      <w:pPr>
        <w:ind w:left="720"/>
        <w:jc w:val="left"/>
        <w:rPr>
          <w:rFonts w:ascii="Arial" w:hAnsi="Arial" w:cs="Arial"/>
          <w:b/>
          <w:bCs/>
          <w:i/>
          <w:iCs/>
          <w:color w:val="002060"/>
          <w:sz w:val="22"/>
          <w:szCs w:val="22"/>
        </w:rPr>
      </w:pPr>
      <w:r w:rsidRPr="009B3942">
        <w:rPr>
          <w:rFonts w:ascii="Arial" w:hAnsi="Arial" w:cs="Arial"/>
          <w:b/>
          <w:bCs/>
          <w:i/>
          <w:iCs/>
          <w:color w:val="002060"/>
          <w:sz w:val="22"/>
          <w:szCs w:val="22"/>
        </w:rPr>
        <w:t>GIRONE “</w:t>
      </w:r>
      <w:r>
        <w:rPr>
          <w:rFonts w:ascii="Arial" w:hAnsi="Arial" w:cs="Arial"/>
          <w:b/>
          <w:bCs/>
          <w:i/>
          <w:iCs/>
          <w:color w:val="002060"/>
          <w:sz w:val="22"/>
          <w:szCs w:val="22"/>
        </w:rPr>
        <w:t>E</w:t>
      </w:r>
      <w:r w:rsidRPr="009B3942">
        <w:rPr>
          <w:rFonts w:ascii="Arial" w:hAnsi="Arial" w:cs="Arial"/>
          <w:b/>
          <w:bCs/>
          <w:i/>
          <w:iCs/>
          <w:color w:val="002060"/>
          <w:sz w:val="22"/>
          <w:szCs w:val="22"/>
        </w:rPr>
        <w:t>”</w:t>
      </w:r>
    </w:p>
    <w:p w14:paraId="200A3233" w14:textId="6BFF03B2" w:rsidR="002E7D9D" w:rsidRDefault="002E7D9D" w:rsidP="002E7D9D">
      <w:pPr>
        <w:ind w:left="720"/>
        <w:rPr>
          <w:rFonts w:ascii="Arial" w:hAnsi="Arial" w:cs="Arial"/>
          <w:b/>
          <w:bCs/>
          <w:color w:val="002060"/>
          <w:sz w:val="22"/>
          <w:szCs w:val="22"/>
        </w:rPr>
      </w:pPr>
      <w:r>
        <w:rPr>
          <w:rFonts w:ascii="Arial" w:hAnsi="Arial" w:cs="Arial"/>
          <w:b/>
          <w:bCs/>
          <w:color w:val="002060"/>
          <w:sz w:val="22"/>
          <w:szCs w:val="22"/>
        </w:rPr>
        <w:t>FUTSAL VIRE GEOSISTEM ASD – SPORTING GROTTAMMARE 2-4</w:t>
      </w:r>
    </w:p>
    <w:p w14:paraId="1239E4B9" w14:textId="77777777" w:rsidR="002E7D9D" w:rsidRPr="00BF249F" w:rsidRDefault="002E7D9D" w:rsidP="002E7D9D">
      <w:pPr>
        <w:rPr>
          <w:rFonts w:ascii="Arial" w:hAnsi="Arial" w:cs="Arial"/>
          <w:color w:val="002060"/>
          <w:sz w:val="22"/>
          <w:szCs w:val="22"/>
        </w:rPr>
      </w:pPr>
    </w:p>
    <w:p w14:paraId="520843FB" w14:textId="394EA6C8" w:rsidR="002E7D9D" w:rsidRDefault="002E7D9D" w:rsidP="002E7D9D">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cinque squadre vincenti l’incontro unico di cui al punto </w:t>
      </w:r>
      <w:r>
        <w:rPr>
          <w:rFonts w:ascii="Arial" w:hAnsi="Arial" w:cs="Arial"/>
          <w:color w:val="002060"/>
          <w:sz w:val="22"/>
          <w:szCs w:val="22"/>
        </w:rPr>
        <w:t>c</w:t>
      </w:r>
      <w:r w:rsidRPr="00546731">
        <w:rPr>
          <w:rFonts w:ascii="Arial" w:hAnsi="Arial" w:cs="Arial"/>
          <w:color w:val="002060"/>
          <w:sz w:val="22"/>
          <w:szCs w:val="22"/>
        </w:rPr>
        <w:t>) si intendono classificat</w:t>
      </w:r>
      <w:r w:rsidR="00D02E43">
        <w:rPr>
          <w:rFonts w:ascii="Arial" w:hAnsi="Arial" w:cs="Arial"/>
          <w:color w:val="002060"/>
          <w:sz w:val="22"/>
          <w:szCs w:val="22"/>
        </w:rPr>
        <w:t>e</w:t>
      </w:r>
      <w:r w:rsidRPr="00546731">
        <w:rPr>
          <w:rFonts w:ascii="Arial" w:hAnsi="Arial" w:cs="Arial"/>
          <w:color w:val="002060"/>
          <w:sz w:val="22"/>
          <w:szCs w:val="22"/>
        </w:rPr>
        <w:t xml:space="preserve"> al </w:t>
      </w:r>
      <w:proofErr w:type="gramStart"/>
      <w:r w:rsidRPr="00546731">
        <w:rPr>
          <w:rFonts w:ascii="Arial" w:hAnsi="Arial" w:cs="Arial"/>
          <w:color w:val="002060"/>
          <w:sz w:val="22"/>
          <w:szCs w:val="22"/>
        </w:rPr>
        <w:t>2°</w:t>
      </w:r>
      <w:proofErr w:type="gramEnd"/>
      <w:r w:rsidRPr="00546731">
        <w:rPr>
          <w:rFonts w:ascii="Arial" w:hAnsi="Arial" w:cs="Arial"/>
          <w:color w:val="002060"/>
          <w:sz w:val="22"/>
          <w:szCs w:val="22"/>
        </w:rPr>
        <w:t xml:space="preserve"> posto del girone ed acquisiscono </w:t>
      </w:r>
      <w:r w:rsidRPr="00546731">
        <w:rPr>
          <w:rFonts w:ascii="Arial" w:hAnsi="Arial" w:cs="Arial"/>
          <w:b/>
          <w:color w:val="002060"/>
          <w:sz w:val="22"/>
          <w:szCs w:val="22"/>
          <w:u w:val="single"/>
        </w:rPr>
        <w:t>il titolo sportivo per richiedere l’ammissione al campionato superiore.</w:t>
      </w:r>
    </w:p>
    <w:p w14:paraId="459FB2D6" w14:textId="77777777" w:rsidR="002E7D9D" w:rsidRPr="00334035" w:rsidRDefault="002E7D9D" w:rsidP="007A333F">
      <w:pPr>
        <w:pStyle w:val="breakline"/>
        <w:jc w:val="both"/>
        <w:rPr>
          <w:rFonts w:ascii="Arial" w:hAnsi="Arial" w:cs="Arial"/>
          <w:color w:val="002060"/>
          <w:sz w:val="22"/>
          <w:szCs w:val="22"/>
        </w:rPr>
      </w:pPr>
    </w:p>
    <w:p w14:paraId="73F64CB3" w14:textId="77777777" w:rsidR="00737450" w:rsidRPr="00334035" w:rsidRDefault="00737450" w:rsidP="00334035">
      <w:pPr>
        <w:pStyle w:val="titoloprinc0"/>
        <w:rPr>
          <w:color w:val="002060"/>
        </w:rPr>
      </w:pPr>
      <w:r w:rsidRPr="00334035">
        <w:rPr>
          <w:color w:val="002060"/>
        </w:rPr>
        <w:t>RISULTATI</w:t>
      </w:r>
    </w:p>
    <w:p w14:paraId="4AE97141" w14:textId="77777777" w:rsidR="00737450" w:rsidRPr="00334035" w:rsidRDefault="00737450" w:rsidP="00737450">
      <w:pPr>
        <w:pStyle w:val="breakline"/>
        <w:rPr>
          <w:color w:val="002060"/>
        </w:rPr>
      </w:pPr>
    </w:p>
    <w:p w14:paraId="78AA98C3" w14:textId="77777777" w:rsidR="00737450" w:rsidRPr="00334035" w:rsidRDefault="00737450" w:rsidP="00737450">
      <w:pPr>
        <w:pStyle w:val="sottotitolocampionato10"/>
        <w:rPr>
          <w:color w:val="002060"/>
        </w:rPr>
      </w:pPr>
      <w:r w:rsidRPr="00334035">
        <w:rPr>
          <w:color w:val="002060"/>
        </w:rPr>
        <w:t>RISULTATI UFFICIALI GARE DEL 11/05/2024</w:t>
      </w:r>
    </w:p>
    <w:p w14:paraId="43B35BFD" w14:textId="77777777" w:rsidR="00737450" w:rsidRPr="00334035" w:rsidRDefault="00737450" w:rsidP="00334035">
      <w:pPr>
        <w:pStyle w:val="sottotitolocampionato20"/>
        <w:spacing w:before="0" w:beforeAutospacing="0" w:after="0" w:afterAutospacing="0"/>
        <w:rPr>
          <w:rFonts w:ascii="Arial" w:hAnsi="Arial" w:cs="Arial"/>
          <w:color w:val="002060"/>
          <w:sz w:val="20"/>
          <w:szCs w:val="20"/>
        </w:rPr>
      </w:pPr>
      <w:r w:rsidRPr="00334035">
        <w:rPr>
          <w:rFonts w:ascii="Arial" w:hAnsi="Arial" w:cs="Arial"/>
          <w:color w:val="002060"/>
          <w:sz w:val="20"/>
          <w:szCs w:val="20"/>
        </w:rPr>
        <w:t>Si trascrivono qui di seguito i risultati ufficiali delle gare disputate</w:t>
      </w:r>
    </w:p>
    <w:p w14:paraId="52DCC928" w14:textId="77777777" w:rsidR="00737450" w:rsidRPr="00334035" w:rsidRDefault="00737450" w:rsidP="007374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4035" w:rsidRPr="00334035" w14:paraId="6571A3F7" w14:textId="77777777" w:rsidTr="007A2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4035" w:rsidRPr="00334035" w14:paraId="46D8D39E" w14:textId="77777777" w:rsidTr="007A2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DF1F9" w14:textId="77777777" w:rsidR="00737450" w:rsidRPr="00334035" w:rsidRDefault="00737450" w:rsidP="007A2F1B">
                  <w:pPr>
                    <w:pStyle w:val="headertabella0"/>
                    <w:rPr>
                      <w:color w:val="002060"/>
                    </w:rPr>
                  </w:pPr>
                  <w:r w:rsidRPr="00334035">
                    <w:rPr>
                      <w:color w:val="002060"/>
                    </w:rPr>
                    <w:t>GIRONE FF - 1 Giornata - A</w:t>
                  </w:r>
                </w:p>
              </w:tc>
            </w:tr>
            <w:tr w:rsidR="00334035" w:rsidRPr="00334035" w14:paraId="69E11884" w14:textId="77777777" w:rsidTr="007A2F1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B3F7A" w14:textId="77777777" w:rsidR="00737450" w:rsidRPr="00334035" w:rsidRDefault="00737450" w:rsidP="007A2F1B">
                  <w:pPr>
                    <w:pStyle w:val="rowtabella0"/>
                    <w:rPr>
                      <w:color w:val="002060"/>
                    </w:rPr>
                  </w:pPr>
                  <w:r w:rsidRPr="00334035">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ECE17" w14:textId="77777777" w:rsidR="00737450" w:rsidRPr="00334035" w:rsidRDefault="00737450" w:rsidP="007A2F1B">
                  <w:pPr>
                    <w:pStyle w:val="rowtabella0"/>
                    <w:rPr>
                      <w:color w:val="002060"/>
                    </w:rPr>
                  </w:pPr>
                  <w:r w:rsidRPr="00334035">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5069E" w14:textId="77777777" w:rsidR="00737450" w:rsidRPr="00334035" w:rsidRDefault="00737450" w:rsidP="007A2F1B">
                  <w:pPr>
                    <w:pStyle w:val="rowtabella0"/>
                    <w:jc w:val="center"/>
                    <w:rPr>
                      <w:color w:val="002060"/>
                    </w:rPr>
                  </w:pPr>
                  <w:r w:rsidRPr="00334035">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BD96E" w14:textId="77777777" w:rsidR="00737450" w:rsidRPr="00334035" w:rsidRDefault="00737450" w:rsidP="007A2F1B">
                  <w:pPr>
                    <w:pStyle w:val="rowtabella0"/>
                    <w:jc w:val="center"/>
                    <w:rPr>
                      <w:color w:val="002060"/>
                    </w:rPr>
                  </w:pPr>
                  <w:r w:rsidRPr="00334035">
                    <w:rPr>
                      <w:color w:val="002060"/>
                    </w:rPr>
                    <w:t> </w:t>
                  </w:r>
                </w:p>
              </w:tc>
            </w:tr>
            <w:tr w:rsidR="00334035" w:rsidRPr="00334035" w14:paraId="4F63C582"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766BB2" w14:textId="77777777" w:rsidR="00737450" w:rsidRPr="00334035" w:rsidRDefault="00737450" w:rsidP="007A2F1B">
                  <w:pPr>
                    <w:pStyle w:val="rowtabella0"/>
                    <w:rPr>
                      <w:color w:val="002060"/>
                    </w:rPr>
                  </w:pPr>
                  <w:r w:rsidRPr="00334035">
                    <w:rPr>
                      <w:color w:val="002060"/>
                    </w:rPr>
                    <w:t>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0E9383" w14:textId="77777777" w:rsidR="00737450" w:rsidRPr="00334035" w:rsidRDefault="00737450" w:rsidP="007A2F1B">
                  <w:pPr>
                    <w:pStyle w:val="rowtabella0"/>
                    <w:rPr>
                      <w:color w:val="002060"/>
                    </w:rPr>
                  </w:pPr>
                  <w:r w:rsidRPr="00334035">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3DC835" w14:textId="77777777" w:rsidR="00737450" w:rsidRPr="00334035" w:rsidRDefault="00737450" w:rsidP="007A2F1B">
                  <w:pPr>
                    <w:pStyle w:val="rowtabella0"/>
                    <w:jc w:val="center"/>
                    <w:rPr>
                      <w:color w:val="002060"/>
                    </w:rPr>
                  </w:pPr>
                  <w:r w:rsidRPr="0033403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3654E5" w14:textId="77777777" w:rsidR="00737450" w:rsidRPr="00334035" w:rsidRDefault="00737450" w:rsidP="007A2F1B">
                  <w:pPr>
                    <w:pStyle w:val="rowtabella0"/>
                    <w:jc w:val="center"/>
                    <w:rPr>
                      <w:color w:val="002060"/>
                    </w:rPr>
                  </w:pPr>
                  <w:r w:rsidRPr="00334035">
                    <w:rPr>
                      <w:color w:val="002060"/>
                    </w:rPr>
                    <w:t> </w:t>
                  </w:r>
                </w:p>
              </w:tc>
            </w:tr>
            <w:tr w:rsidR="00334035" w:rsidRPr="00334035" w14:paraId="68754757"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CF0C8" w14:textId="77777777" w:rsidR="00737450" w:rsidRPr="00334035" w:rsidRDefault="00737450" w:rsidP="007A2F1B">
                  <w:pPr>
                    <w:pStyle w:val="rowtabella0"/>
                    <w:rPr>
                      <w:color w:val="002060"/>
                    </w:rPr>
                  </w:pPr>
                  <w:r w:rsidRPr="00334035">
                    <w:rPr>
                      <w:color w:val="002060"/>
                    </w:rPr>
                    <w:t>(1) 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CDF95B" w14:textId="77777777" w:rsidR="00737450" w:rsidRPr="00334035" w:rsidRDefault="00737450" w:rsidP="007A2F1B">
                  <w:pPr>
                    <w:pStyle w:val="rowtabella0"/>
                    <w:rPr>
                      <w:color w:val="002060"/>
                    </w:rPr>
                  </w:pPr>
                  <w:r w:rsidRPr="00334035">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E3E396" w14:textId="77777777" w:rsidR="00737450" w:rsidRPr="00334035" w:rsidRDefault="00737450" w:rsidP="007A2F1B">
                  <w:pPr>
                    <w:pStyle w:val="rowtabella0"/>
                    <w:jc w:val="center"/>
                    <w:rPr>
                      <w:color w:val="002060"/>
                    </w:rPr>
                  </w:pPr>
                  <w:r w:rsidRPr="00334035">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ECEED" w14:textId="77777777" w:rsidR="00737450" w:rsidRPr="00334035" w:rsidRDefault="00737450" w:rsidP="007A2F1B">
                  <w:pPr>
                    <w:pStyle w:val="rowtabella0"/>
                    <w:jc w:val="center"/>
                    <w:rPr>
                      <w:color w:val="002060"/>
                    </w:rPr>
                  </w:pPr>
                  <w:r w:rsidRPr="00334035">
                    <w:rPr>
                      <w:color w:val="002060"/>
                    </w:rPr>
                    <w:t> </w:t>
                  </w:r>
                </w:p>
              </w:tc>
            </w:tr>
            <w:tr w:rsidR="00334035" w:rsidRPr="00334035" w14:paraId="0A657D7C"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3ECE83" w14:textId="77777777" w:rsidR="00737450" w:rsidRPr="00334035" w:rsidRDefault="00737450" w:rsidP="007A2F1B">
                  <w:pPr>
                    <w:pStyle w:val="rowtabella0"/>
                    <w:rPr>
                      <w:color w:val="002060"/>
                    </w:rPr>
                  </w:pPr>
                  <w:r w:rsidRPr="00334035">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8565BC" w14:textId="77777777" w:rsidR="00737450" w:rsidRPr="00334035" w:rsidRDefault="00737450" w:rsidP="007A2F1B">
                  <w:pPr>
                    <w:pStyle w:val="rowtabella0"/>
                    <w:rPr>
                      <w:color w:val="002060"/>
                    </w:rPr>
                  </w:pPr>
                  <w:r w:rsidRPr="00334035">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9CB7BD" w14:textId="77777777" w:rsidR="00737450" w:rsidRPr="00334035" w:rsidRDefault="00737450" w:rsidP="007A2F1B">
                  <w:pPr>
                    <w:pStyle w:val="rowtabella0"/>
                    <w:jc w:val="center"/>
                    <w:rPr>
                      <w:color w:val="002060"/>
                    </w:rPr>
                  </w:pPr>
                  <w:r w:rsidRPr="0033403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418A5A" w14:textId="77777777" w:rsidR="00737450" w:rsidRPr="00334035" w:rsidRDefault="00737450" w:rsidP="007A2F1B">
                  <w:pPr>
                    <w:pStyle w:val="rowtabella0"/>
                    <w:jc w:val="center"/>
                    <w:rPr>
                      <w:color w:val="002060"/>
                    </w:rPr>
                  </w:pPr>
                  <w:r w:rsidRPr="00334035">
                    <w:rPr>
                      <w:color w:val="002060"/>
                    </w:rPr>
                    <w:t> </w:t>
                  </w:r>
                </w:p>
              </w:tc>
            </w:tr>
            <w:tr w:rsidR="00334035" w:rsidRPr="00334035" w14:paraId="5095B17F" w14:textId="77777777" w:rsidTr="007A2F1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BA8E7" w14:textId="77777777" w:rsidR="00737450" w:rsidRPr="00334035" w:rsidRDefault="00737450" w:rsidP="007A2F1B">
                  <w:pPr>
                    <w:pStyle w:val="rowtabella0"/>
                    <w:rPr>
                      <w:color w:val="002060"/>
                    </w:rPr>
                  </w:pPr>
                  <w:r w:rsidRPr="00334035">
                    <w:rPr>
                      <w:color w:val="002060"/>
                    </w:rPr>
                    <w:t>(2) GIOVANI SANT IPPOLITO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BA239" w14:textId="77777777" w:rsidR="00737450" w:rsidRPr="00334035" w:rsidRDefault="00737450" w:rsidP="007A2F1B">
                  <w:pPr>
                    <w:pStyle w:val="rowtabella0"/>
                    <w:rPr>
                      <w:color w:val="002060"/>
                    </w:rPr>
                  </w:pPr>
                  <w:r w:rsidRPr="00334035">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B4BBB" w14:textId="77777777" w:rsidR="00737450" w:rsidRPr="00334035" w:rsidRDefault="00737450" w:rsidP="007A2F1B">
                  <w:pPr>
                    <w:pStyle w:val="rowtabella0"/>
                    <w:jc w:val="center"/>
                    <w:rPr>
                      <w:color w:val="002060"/>
                    </w:rPr>
                  </w:pPr>
                  <w:r w:rsidRPr="00334035">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53BD8" w14:textId="77777777" w:rsidR="00737450" w:rsidRPr="00334035" w:rsidRDefault="00737450" w:rsidP="007A2F1B">
                  <w:pPr>
                    <w:pStyle w:val="rowtabella0"/>
                    <w:jc w:val="center"/>
                    <w:rPr>
                      <w:color w:val="002060"/>
                    </w:rPr>
                  </w:pPr>
                  <w:r w:rsidRPr="00334035">
                    <w:rPr>
                      <w:color w:val="002060"/>
                    </w:rPr>
                    <w:t> </w:t>
                  </w:r>
                </w:p>
              </w:tc>
            </w:tr>
            <w:tr w:rsidR="00334035" w:rsidRPr="00334035" w14:paraId="0C337E09"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19C741C9" w14:textId="77777777" w:rsidR="00737450" w:rsidRPr="00334035" w:rsidRDefault="00737450" w:rsidP="007A2F1B">
                  <w:pPr>
                    <w:pStyle w:val="rowtabella0"/>
                    <w:rPr>
                      <w:color w:val="002060"/>
                    </w:rPr>
                  </w:pPr>
                  <w:r w:rsidRPr="00334035">
                    <w:rPr>
                      <w:color w:val="002060"/>
                    </w:rPr>
                    <w:t>(1) - disputata il 10/05/2024</w:t>
                  </w:r>
                </w:p>
              </w:tc>
            </w:tr>
            <w:tr w:rsidR="00334035" w:rsidRPr="00334035" w14:paraId="1FA51961"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2E76D3B9" w14:textId="77777777" w:rsidR="00737450" w:rsidRPr="00334035" w:rsidRDefault="00737450" w:rsidP="007A2F1B">
                  <w:pPr>
                    <w:pStyle w:val="rowtabella0"/>
                    <w:rPr>
                      <w:color w:val="002060"/>
                    </w:rPr>
                  </w:pPr>
                  <w:r w:rsidRPr="00334035">
                    <w:rPr>
                      <w:color w:val="002060"/>
                    </w:rPr>
                    <w:t>(2) - disputata il 15/05/2024</w:t>
                  </w:r>
                </w:p>
              </w:tc>
            </w:tr>
          </w:tbl>
          <w:p w14:paraId="1BCB686B" w14:textId="77777777" w:rsidR="00737450" w:rsidRPr="00334035" w:rsidRDefault="00737450" w:rsidP="007A2F1B">
            <w:pPr>
              <w:rPr>
                <w:color w:val="002060"/>
              </w:rPr>
            </w:pPr>
          </w:p>
        </w:tc>
      </w:tr>
    </w:tbl>
    <w:p w14:paraId="53AC256D" w14:textId="77777777" w:rsidR="00737450" w:rsidRPr="00334035" w:rsidRDefault="00737450" w:rsidP="00737450">
      <w:pPr>
        <w:pStyle w:val="breakline"/>
        <w:rPr>
          <w:rFonts w:eastAsiaTheme="minorEastAsia"/>
          <w:color w:val="002060"/>
        </w:rPr>
      </w:pPr>
    </w:p>
    <w:p w14:paraId="0E24B99E" w14:textId="77777777" w:rsidR="00737450" w:rsidRPr="00334035" w:rsidRDefault="00737450" w:rsidP="00737450">
      <w:pPr>
        <w:pStyle w:val="breakline"/>
        <w:rPr>
          <w:color w:val="002060"/>
        </w:rPr>
      </w:pPr>
    </w:p>
    <w:p w14:paraId="31F18EE8" w14:textId="77777777" w:rsidR="00737450" w:rsidRPr="00334035" w:rsidRDefault="00737450" w:rsidP="00737450">
      <w:pPr>
        <w:pStyle w:val="titoloprinc0"/>
        <w:rPr>
          <w:color w:val="002060"/>
        </w:rPr>
      </w:pPr>
      <w:r w:rsidRPr="00334035">
        <w:rPr>
          <w:color w:val="002060"/>
        </w:rPr>
        <w:t>GIUDICE SPORTIVO</w:t>
      </w:r>
    </w:p>
    <w:p w14:paraId="1B043014" w14:textId="77777777" w:rsidR="00737450" w:rsidRPr="00334035" w:rsidRDefault="00737450" w:rsidP="00737450">
      <w:pPr>
        <w:pStyle w:val="diffida"/>
        <w:rPr>
          <w:color w:val="002060"/>
        </w:rPr>
      </w:pPr>
      <w:r w:rsidRPr="00334035">
        <w:rPr>
          <w:color w:val="002060"/>
        </w:rPr>
        <w:t>Il Giudice Sportivo Avv. Agnese Lazzaretti, con l'assistenza del segretario Angelo Castellana, nella seduta del 16/05/2024, ha adottato le decisioni che di seguito integralmente si riportano:</w:t>
      </w:r>
    </w:p>
    <w:p w14:paraId="0AB521EC" w14:textId="77777777" w:rsidR="00737450" w:rsidRPr="00334035" w:rsidRDefault="00737450" w:rsidP="00737450">
      <w:pPr>
        <w:pStyle w:val="titolo10"/>
        <w:rPr>
          <w:color w:val="002060"/>
        </w:rPr>
      </w:pPr>
      <w:r w:rsidRPr="00334035">
        <w:rPr>
          <w:color w:val="002060"/>
        </w:rPr>
        <w:t xml:space="preserve">GARE DEL 10/ 5/2024 </w:t>
      </w:r>
    </w:p>
    <w:p w14:paraId="61E3061E" w14:textId="77777777" w:rsidR="00737450" w:rsidRPr="00334035" w:rsidRDefault="00737450" w:rsidP="00737450">
      <w:pPr>
        <w:pStyle w:val="titolo7a"/>
        <w:rPr>
          <w:color w:val="002060"/>
        </w:rPr>
      </w:pPr>
      <w:r w:rsidRPr="00334035">
        <w:rPr>
          <w:color w:val="002060"/>
        </w:rPr>
        <w:lastRenderedPageBreak/>
        <w:t xml:space="preserve">PROVVEDIMENTI DISCIPLINARI </w:t>
      </w:r>
    </w:p>
    <w:p w14:paraId="5D6E8D41"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752DE714" w14:textId="77777777" w:rsidR="00737450" w:rsidRPr="00334035" w:rsidRDefault="00737450" w:rsidP="00737450">
      <w:pPr>
        <w:pStyle w:val="titolo30"/>
        <w:rPr>
          <w:color w:val="002060"/>
        </w:rPr>
      </w:pPr>
      <w:r w:rsidRPr="00334035">
        <w:rPr>
          <w:color w:val="002060"/>
        </w:rPr>
        <w:t xml:space="preserve">ALLENATORI </w:t>
      </w:r>
    </w:p>
    <w:p w14:paraId="7D06DCC1" w14:textId="77777777" w:rsidR="00737450" w:rsidRPr="00334035" w:rsidRDefault="00737450" w:rsidP="00737450">
      <w:pPr>
        <w:pStyle w:val="titolo20"/>
        <w:rPr>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7B24E910" w14:textId="77777777" w:rsidTr="007A2F1B">
        <w:tc>
          <w:tcPr>
            <w:tcW w:w="2200" w:type="dxa"/>
            <w:tcMar>
              <w:top w:w="20" w:type="dxa"/>
              <w:left w:w="20" w:type="dxa"/>
              <w:bottom w:w="20" w:type="dxa"/>
              <w:right w:w="20" w:type="dxa"/>
            </w:tcMar>
            <w:vAlign w:val="center"/>
            <w:hideMark/>
          </w:tcPr>
          <w:p w14:paraId="0B4FC6F0" w14:textId="77777777" w:rsidR="00737450" w:rsidRPr="00334035" w:rsidRDefault="00737450" w:rsidP="007A2F1B">
            <w:pPr>
              <w:pStyle w:val="movimento"/>
              <w:rPr>
                <w:color w:val="002060"/>
              </w:rPr>
            </w:pPr>
            <w:r w:rsidRPr="00334035">
              <w:rPr>
                <w:color w:val="002060"/>
              </w:rPr>
              <w:t>RICCI MARCO</w:t>
            </w:r>
          </w:p>
        </w:tc>
        <w:tc>
          <w:tcPr>
            <w:tcW w:w="2200" w:type="dxa"/>
            <w:tcMar>
              <w:top w:w="20" w:type="dxa"/>
              <w:left w:w="20" w:type="dxa"/>
              <w:bottom w:w="20" w:type="dxa"/>
              <w:right w:w="20" w:type="dxa"/>
            </w:tcMar>
            <w:vAlign w:val="center"/>
            <w:hideMark/>
          </w:tcPr>
          <w:p w14:paraId="0E8F8B2E" w14:textId="77777777" w:rsidR="00737450" w:rsidRPr="00334035" w:rsidRDefault="00737450" w:rsidP="007A2F1B">
            <w:pPr>
              <w:pStyle w:val="movimento2"/>
              <w:rPr>
                <w:color w:val="002060"/>
              </w:rPr>
            </w:pPr>
            <w:r w:rsidRPr="00334035">
              <w:rPr>
                <w:color w:val="002060"/>
              </w:rPr>
              <w:t xml:space="preserve">(AMATORI STESE 2007 SRL) </w:t>
            </w:r>
          </w:p>
        </w:tc>
        <w:tc>
          <w:tcPr>
            <w:tcW w:w="800" w:type="dxa"/>
            <w:tcMar>
              <w:top w:w="20" w:type="dxa"/>
              <w:left w:w="20" w:type="dxa"/>
              <w:bottom w:w="20" w:type="dxa"/>
              <w:right w:w="20" w:type="dxa"/>
            </w:tcMar>
            <w:vAlign w:val="center"/>
            <w:hideMark/>
          </w:tcPr>
          <w:p w14:paraId="33DB1AB6"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779C7807"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8B5A26C" w14:textId="77777777" w:rsidR="00737450" w:rsidRPr="00334035" w:rsidRDefault="00737450" w:rsidP="007A2F1B">
            <w:pPr>
              <w:pStyle w:val="movimento2"/>
              <w:rPr>
                <w:color w:val="002060"/>
              </w:rPr>
            </w:pPr>
            <w:r w:rsidRPr="00334035">
              <w:rPr>
                <w:color w:val="002060"/>
              </w:rPr>
              <w:t> </w:t>
            </w:r>
          </w:p>
        </w:tc>
      </w:tr>
    </w:tbl>
    <w:p w14:paraId="520E173A" w14:textId="77777777" w:rsidR="00737450" w:rsidRPr="00334035" w:rsidRDefault="00737450" w:rsidP="00737450">
      <w:pPr>
        <w:pStyle w:val="titolo30"/>
        <w:rPr>
          <w:rFonts w:eastAsiaTheme="minorEastAsia"/>
          <w:color w:val="002060"/>
        </w:rPr>
      </w:pPr>
      <w:r w:rsidRPr="00334035">
        <w:rPr>
          <w:color w:val="002060"/>
        </w:rPr>
        <w:t xml:space="preserve">CALCIATORI NON ESPULSI </w:t>
      </w:r>
    </w:p>
    <w:p w14:paraId="019DF533" w14:textId="77777777" w:rsidR="00737450" w:rsidRPr="00334035" w:rsidRDefault="00737450" w:rsidP="00737450">
      <w:pPr>
        <w:pStyle w:val="titolo20"/>
        <w:rPr>
          <w:color w:val="002060"/>
        </w:rPr>
      </w:pPr>
      <w:r w:rsidRPr="0033403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0BE57292" w14:textId="77777777" w:rsidTr="007A2F1B">
        <w:tc>
          <w:tcPr>
            <w:tcW w:w="2200" w:type="dxa"/>
            <w:tcMar>
              <w:top w:w="20" w:type="dxa"/>
              <w:left w:w="20" w:type="dxa"/>
              <w:bottom w:w="20" w:type="dxa"/>
              <w:right w:w="20" w:type="dxa"/>
            </w:tcMar>
            <w:vAlign w:val="center"/>
            <w:hideMark/>
          </w:tcPr>
          <w:p w14:paraId="23D452F0" w14:textId="77777777" w:rsidR="00737450" w:rsidRPr="00334035" w:rsidRDefault="00737450" w:rsidP="007A2F1B">
            <w:pPr>
              <w:pStyle w:val="movimento"/>
              <w:rPr>
                <w:color w:val="002060"/>
              </w:rPr>
            </w:pPr>
            <w:r w:rsidRPr="00334035">
              <w:rPr>
                <w:color w:val="002060"/>
              </w:rPr>
              <w:t>LUCIANI MATTEO</w:t>
            </w:r>
          </w:p>
        </w:tc>
        <w:tc>
          <w:tcPr>
            <w:tcW w:w="2200" w:type="dxa"/>
            <w:tcMar>
              <w:top w:w="20" w:type="dxa"/>
              <w:left w:w="20" w:type="dxa"/>
              <w:bottom w:w="20" w:type="dxa"/>
              <w:right w:w="20" w:type="dxa"/>
            </w:tcMar>
            <w:vAlign w:val="center"/>
            <w:hideMark/>
          </w:tcPr>
          <w:p w14:paraId="237E7784" w14:textId="77777777" w:rsidR="00737450" w:rsidRPr="00334035" w:rsidRDefault="00737450" w:rsidP="007A2F1B">
            <w:pPr>
              <w:pStyle w:val="movimento2"/>
              <w:rPr>
                <w:color w:val="002060"/>
              </w:rPr>
            </w:pPr>
            <w:r w:rsidRPr="00334035">
              <w:rPr>
                <w:color w:val="002060"/>
              </w:rPr>
              <w:t xml:space="preserve">(AMATORI STESE 2007 SRL) </w:t>
            </w:r>
          </w:p>
        </w:tc>
        <w:tc>
          <w:tcPr>
            <w:tcW w:w="800" w:type="dxa"/>
            <w:tcMar>
              <w:top w:w="20" w:type="dxa"/>
              <w:left w:w="20" w:type="dxa"/>
              <w:bottom w:w="20" w:type="dxa"/>
              <w:right w:w="20" w:type="dxa"/>
            </w:tcMar>
            <w:vAlign w:val="center"/>
            <w:hideMark/>
          </w:tcPr>
          <w:p w14:paraId="45BBB604"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D429C58"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0F74B8E2" w14:textId="77777777" w:rsidR="00737450" w:rsidRPr="00334035" w:rsidRDefault="00737450" w:rsidP="007A2F1B">
            <w:pPr>
              <w:pStyle w:val="movimento2"/>
              <w:rPr>
                <w:color w:val="002060"/>
              </w:rPr>
            </w:pPr>
            <w:r w:rsidRPr="00334035">
              <w:rPr>
                <w:color w:val="002060"/>
              </w:rPr>
              <w:t> </w:t>
            </w:r>
          </w:p>
        </w:tc>
      </w:tr>
    </w:tbl>
    <w:p w14:paraId="7C6914EA" w14:textId="77777777" w:rsidR="00737450" w:rsidRPr="00334035" w:rsidRDefault="00737450" w:rsidP="00737450">
      <w:pPr>
        <w:pStyle w:val="titolo20"/>
        <w:rPr>
          <w:rFonts w:eastAsiaTheme="minorEastAsia"/>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535068B0" w14:textId="77777777" w:rsidTr="007A2F1B">
        <w:tc>
          <w:tcPr>
            <w:tcW w:w="2200" w:type="dxa"/>
            <w:tcMar>
              <w:top w:w="20" w:type="dxa"/>
              <w:left w:w="20" w:type="dxa"/>
              <w:bottom w:w="20" w:type="dxa"/>
              <w:right w:w="20" w:type="dxa"/>
            </w:tcMar>
            <w:vAlign w:val="center"/>
            <w:hideMark/>
          </w:tcPr>
          <w:p w14:paraId="665458F4" w14:textId="77777777" w:rsidR="00737450" w:rsidRPr="00334035" w:rsidRDefault="00737450" w:rsidP="007A2F1B">
            <w:pPr>
              <w:pStyle w:val="movimento"/>
              <w:rPr>
                <w:color w:val="002060"/>
              </w:rPr>
            </w:pPr>
            <w:r w:rsidRPr="00334035">
              <w:rPr>
                <w:color w:val="002060"/>
              </w:rPr>
              <w:t>ROSSI LUCA</w:t>
            </w:r>
          </w:p>
        </w:tc>
        <w:tc>
          <w:tcPr>
            <w:tcW w:w="2200" w:type="dxa"/>
            <w:tcMar>
              <w:top w:w="20" w:type="dxa"/>
              <w:left w:w="20" w:type="dxa"/>
              <w:bottom w:w="20" w:type="dxa"/>
              <w:right w:w="20" w:type="dxa"/>
            </w:tcMar>
            <w:vAlign w:val="center"/>
            <w:hideMark/>
          </w:tcPr>
          <w:p w14:paraId="4CE583E6" w14:textId="77777777" w:rsidR="00737450" w:rsidRPr="00334035" w:rsidRDefault="00737450" w:rsidP="007A2F1B">
            <w:pPr>
              <w:pStyle w:val="movimento2"/>
              <w:rPr>
                <w:color w:val="002060"/>
              </w:rPr>
            </w:pPr>
            <w:r w:rsidRPr="00334035">
              <w:rPr>
                <w:color w:val="002060"/>
              </w:rPr>
              <w:t xml:space="preserve">(AMATORI STESE 2007 SRL) </w:t>
            </w:r>
          </w:p>
        </w:tc>
        <w:tc>
          <w:tcPr>
            <w:tcW w:w="800" w:type="dxa"/>
            <w:tcMar>
              <w:top w:w="20" w:type="dxa"/>
              <w:left w:w="20" w:type="dxa"/>
              <w:bottom w:w="20" w:type="dxa"/>
              <w:right w:w="20" w:type="dxa"/>
            </w:tcMar>
            <w:vAlign w:val="center"/>
            <w:hideMark/>
          </w:tcPr>
          <w:p w14:paraId="1C01E0AE"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0F1529B0" w14:textId="77777777" w:rsidR="00737450" w:rsidRPr="00334035" w:rsidRDefault="00737450" w:rsidP="007A2F1B">
            <w:pPr>
              <w:pStyle w:val="movimento"/>
              <w:rPr>
                <w:color w:val="002060"/>
              </w:rPr>
            </w:pPr>
            <w:r w:rsidRPr="00334035">
              <w:rPr>
                <w:color w:val="002060"/>
              </w:rPr>
              <w:t>CHESI LUCA</w:t>
            </w:r>
          </w:p>
        </w:tc>
        <w:tc>
          <w:tcPr>
            <w:tcW w:w="2200" w:type="dxa"/>
            <w:tcMar>
              <w:top w:w="20" w:type="dxa"/>
              <w:left w:w="20" w:type="dxa"/>
              <w:bottom w:w="20" w:type="dxa"/>
              <w:right w:w="20" w:type="dxa"/>
            </w:tcMar>
            <w:vAlign w:val="center"/>
            <w:hideMark/>
          </w:tcPr>
          <w:p w14:paraId="39ECFA70" w14:textId="77777777" w:rsidR="00737450" w:rsidRPr="00334035" w:rsidRDefault="00737450" w:rsidP="007A2F1B">
            <w:pPr>
              <w:pStyle w:val="movimento2"/>
              <w:rPr>
                <w:color w:val="002060"/>
              </w:rPr>
            </w:pPr>
            <w:r w:rsidRPr="00334035">
              <w:rPr>
                <w:color w:val="002060"/>
              </w:rPr>
              <w:t xml:space="preserve">(FUTSAL VIRE GEOSISTEM ASD) </w:t>
            </w:r>
          </w:p>
        </w:tc>
      </w:tr>
      <w:tr w:rsidR="00334035" w:rsidRPr="00334035" w14:paraId="54B08106" w14:textId="77777777" w:rsidTr="007A2F1B">
        <w:tc>
          <w:tcPr>
            <w:tcW w:w="2200" w:type="dxa"/>
            <w:tcMar>
              <w:top w:w="20" w:type="dxa"/>
              <w:left w:w="20" w:type="dxa"/>
              <w:bottom w:w="20" w:type="dxa"/>
              <w:right w:w="20" w:type="dxa"/>
            </w:tcMar>
            <w:vAlign w:val="center"/>
            <w:hideMark/>
          </w:tcPr>
          <w:p w14:paraId="4ECD0526" w14:textId="77777777" w:rsidR="00737450" w:rsidRPr="00334035" w:rsidRDefault="00737450" w:rsidP="007A2F1B">
            <w:pPr>
              <w:pStyle w:val="movimento"/>
              <w:rPr>
                <w:color w:val="002060"/>
              </w:rPr>
            </w:pPr>
            <w:r w:rsidRPr="00334035">
              <w:rPr>
                <w:color w:val="002060"/>
              </w:rPr>
              <w:t>SCATTOLINI SERAFINO</w:t>
            </w:r>
          </w:p>
        </w:tc>
        <w:tc>
          <w:tcPr>
            <w:tcW w:w="2200" w:type="dxa"/>
            <w:tcMar>
              <w:top w:w="20" w:type="dxa"/>
              <w:left w:w="20" w:type="dxa"/>
              <w:bottom w:w="20" w:type="dxa"/>
              <w:right w:w="20" w:type="dxa"/>
            </w:tcMar>
            <w:vAlign w:val="center"/>
            <w:hideMark/>
          </w:tcPr>
          <w:p w14:paraId="2A4B5B26" w14:textId="77777777" w:rsidR="00737450" w:rsidRPr="00334035" w:rsidRDefault="00737450" w:rsidP="007A2F1B">
            <w:pPr>
              <w:pStyle w:val="movimento2"/>
              <w:rPr>
                <w:color w:val="002060"/>
              </w:rPr>
            </w:pPr>
            <w:r w:rsidRPr="00334035">
              <w:rPr>
                <w:color w:val="002060"/>
              </w:rPr>
              <w:t xml:space="preserve">(FUTSAL VIRE GEOSISTEM ASD) </w:t>
            </w:r>
          </w:p>
        </w:tc>
        <w:tc>
          <w:tcPr>
            <w:tcW w:w="800" w:type="dxa"/>
            <w:tcMar>
              <w:top w:w="20" w:type="dxa"/>
              <w:left w:w="20" w:type="dxa"/>
              <w:bottom w:w="20" w:type="dxa"/>
              <w:right w:w="20" w:type="dxa"/>
            </w:tcMar>
            <w:vAlign w:val="center"/>
            <w:hideMark/>
          </w:tcPr>
          <w:p w14:paraId="27F47A34"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900D59C" w14:textId="77777777" w:rsidR="00737450" w:rsidRPr="00334035" w:rsidRDefault="00737450" w:rsidP="007A2F1B">
            <w:pPr>
              <w:pStyle w:val="movimento"/>
              <w:rPr>
                <w:color w:val="002060"/>
              </w:rPr>
            </w:pPr>
            <w:r w:rsidRPr="00334035">
              <w:rPr>
                <w:color w:val="002060"/>
              </w:rPr>
              <w:t>DEOGRATIAS DAVIDE</w:t>
            </w:r>
          </w:p>
        </w:tc>
        <w:tc>
          <w:tcPr>
            <w:tcW w:w="2200" w:type="dxa"/>
            <w:tcMar>
              <w:top w:w="20" w:type="dxa"/>
              <w:left w:w="20" w:type="dxa"/>
              <w:bottom w:w="20" w:type="dxa"/>
              <w:right w:w="20" w:type="dxa"/>
            </w:tcMar>
            <w:vAlign w:val="center"/>
            <w:hideMark/>
          </w:tcPr>
          <w:p w14:paraId="600FAEC4" w14:textId="77777777" w:rsidR="00737450" w:rsidRPr="00334035" w:rsidRDefault="00737450" w:rsidP="007A2F1B">
            <w:pPr>
              <w:pStyle w:val="movimento2"/>
              <w:rPr>
                <w:color w:val="002060"/>
              </w:rPr>
            </w:pPr>
            <w:r w:rsidRPr="00334035">
              <w:rPr>
                <w:color w:val="002060"/>
              </w:rPr>
              <w:t xml:space="preserve">(SPORTING GROTTAMMARE) </w:t>
            </w:r>
          </w:p>
        </w:tc>
      </w:tr>
      <w:tr w:rsidR="00334035" w:rsidRPr="00334035" w14:paraId="2374D543" w14:textId="77777777" w:rsidTr="007A2F1B">
        <w:tc>
          <w:tcPr>
            <w:tcW w:w="2200" w:type="dxa"/>
            <w:tcMar>
              <w:top w:w="20" w:type="dxa"/>
              <w:left w:w="20" w:type="dxa"/>
              <w:bottom w:w="20" w:type="dxa"/>
              <w:right w:w="20" w:type="dxa"/>
            </w:tcMar>
            <w:vAlign w:val="center"/>
            <w:hideMark/>
          </w:tcPr>
          <w:p w14:paraId="1252ABA2" w14:textId="77777777" w:rsidR="00737450" w:rsidRPr="00334035" w:rsidRDefault="00737450" w:rsidP="007A2F1B">
            <w:pPr>
              <w:pStyle w:val="movimento"/>
              <w:rPr>
                <w:color w:val="002060"/>
              </w:rPr>
            </w:pPr>
            <w:r w:rsidRPr="00334035">
              <w:rPr>
                <w:color w:val="002060"/>
              </w:rPr>
              <w:t>TRAINI MATTIA</w:t>
            </w:r>
          </w:p>
        </w:tc>
        <w:tc>
          <w:tcPr>
            <w:tcW w:w="2200" w:type="dxa"/>
            <w:tcMar>
              <w:top w:w="20" w:type="dxa"/>
              <w:left w:w="20" w:type="dxa"/>
              <w:bottom w:w="20" w:type="dxa"/>
              <w:right w:w="20" w:type="dxa"/>
            </w:tcMar>
            <w:vAlign w:val="center"/>
            <w:hideMark/>
          </w:tcPr>
          <w:p w14:paraId="088F2146" w14:textId="77777777" w:rsidR="00737450" w:rsidRPr="00334035" w:rsidRDefault="00737450" w:rsidP="007A2F1B">
            <w:pPr>
              <w:pStyle w:val="movimento2"/>
              <w:rPr>
                <w:color w:val="002060"/>
              </w:rPr>
            </w:pPr>
            <w:r w:rsidRPr="00334035">
              <w:rPr>
                <w:color w:val="002060"/>
              </w:rPr>
              <w:t xml:space="preserve">(SPORTING GROTTAMMARE) </w:t>
            </w:r>
          </w:p>
        </w:tc>
        <w:tc>
          <w:tcPr>
            <w:tcW w:w="800" w:type="dxa"/>
            <w:tcMar>
              <w:top w:w="20" w:type="dxa"/>
              <w:left w:w="20" w:type="dxa"/>
              <w:bottom w:w="20" w:type="dxa"/>
              <w:right w:w="20" w:type="dxa"/>
            </w:tcMar>
            <w:vAlign w:val="center"/>
            <w:hideMark/>
          </w:tcPr>
          <w:p w14:paraId="75FC2F7A"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6B64C3C"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7A978FCE" w14:textId="77777777" w:rsidR="00737450" w:rsidRPr="00334035" w:rsidRDefault="00737450" w:rsidP="007A2F1B">
            <w:pPr>
              <w:pStyle w:val="movimento2"/>
              <w:rPr>
                <w:color w:val="002060"/>
              </w:rPr>
            </w:pPr>
            <w:r w:rsidRPr="00334035">
              <w:rPr>
                <w:color w:val="002060"/>
              </w:rPr>
              <w:t> </w:t>
            </w:r>
          </w:p>
        </w:tc>
      </w:tr>
    </w:tbl>
    <w:p w14:paraId="542635E5" w14:textId="77777777" w:rsidR="00737450" w:rsidRPr="00334035" w:rsidRDefault="00737450" w:rsidP="00737450">
      <w:pPr>
        <w:pStyle w:val="titolo10"/>
        <w:rPr>
          <w:rFonts w:eastAsiaTheme="minorEastAsia"/>
          <w:color w:val="002060"/>
        </w:rPr>
      </w:pPr>
      <w:r w:rsidRPr="00334035">
        <w:rPr>
          <w:color w:val="002060"/>
        </w:rPr>
        <w:t xml:space="preserve">GARE DEL 11/ 5/2024 </w:t>
      </w:r>
    </w:p>
    <w:p w14:paraId="58EE61C4" w14:textId="77777777" w:rsidR="00737450" w:rsidRPr="00334035" w:rsidRDefault="00737450" w:rsidP="00737450">
      <w:pPr>
        <w:pStyle w:val="titolo7a"/>
        <w:rPr>
          <w:color w:val="002060"/>
        </w:rPr>
      </w:pPr>
      <w:r w:rsidRPr="00334035">
        <w:rPr>
          <w:color w:val="002060"/>
        </w:rPr>
        <w:t xml:space="preserve">PROVVEDIMENTI DISCIPLINARI </w:t>
      </w:r>
    </w:p>
    <w:p w14:paraId="4C29724C"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6D129C22" w14:textId="77777777" w:rsidR="00737450" w:rsidRPr="00334035" w:rsidRDefault="00737450" w:rsidP="00737450">
      <w:pPr>
        <w:pStyle w:val="titolo30"/>
        <w:rPr>
          <w:color w:val="002060"/>
        </w:rPr>
      </w:pPr>
      <w:r w:rsidRPr="00334035">
        <w:rPr>
          <w:color w:val="002060"/>
        </w:rPr>
        <w:t xml:space="preserve">CALCIATORI ESPULSI </w:t>
      </w:r>
    </w:p>
    <w:p w14:paraId="7DFCABF9" w14:textId="77777777" w:rsidR="00737450" w:rsidRPr="00334035" w:rsidRDefault="00737450" w:rsidP="00737450">
      <w:pPr>
        <w:pStyle w:val="titolo20"/>
        <w:rPr>
          <w:color w:val="002060"/>
        </w:rPr>
      </w:pPr>
      <w:r w:rsidRPr="0033403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3D9468E5" w14:textId="77777777" w:rsidTr="007A2F1B">
        <w:tc>
          <w:tcPr>
            <w:tcW w:w="2200" w:type="dxa"/>
            <w:tcMar>
              <w:top w:w="20" w:type="dxa"/>
              <w:left w:w="20" w:type="dxa"/>
              <w:bottom w:w="20" w:type="dxa"/>
              <w:right w:w="20" w:type="dxa"/>
            </w:tcMar>
            <w:vAlign w:val="center"/>
            <w:hideMark/>
          </w:tcPr>
          <w:p w14:paraId="615E77C0" w14:textId="77777777" w:rsidR="00737450" w:rsidRPr="00334035" w:rsidRDefault="00737450" w:rsidP="007A2F1B">
            <w:pPr>
              <w:pStyle w:val="movimento"/>
              <w:rPr>
                <w:color w:val="002060"/>
              </w:rPr>
            </w:pPr>
            <w:r w:rsidRPr="00334035">
              <w:rPr>
                <w:color w:val="002060"/>
              </w:rPr>
              <w:t>DE FABIIS STEFANO</w:t>
            </w:r>
          </w:p>
        </w:tc>
        <w:tc>
          <w:tcPr>
            <w:tcW w:w="2200" w:type="dxa"/>
            <w:tcMar>
              <w:top w:w="20" w:type="dxa"/>
              <w:left w:w="20" w:type="dxa"/>
              <w:bottom w:w="20" w:type="dxa"/>
              <w:right w:w="20" w:type="dxa"/>
            </w:tcMar>
            <w:vAlign w:val="center"/>
            <w:hideMark/>
          </w:tcPr>
          <w:p w14:paraId="0024EA2E" w14:textId="77777777" w:rsidR="00737450" w:rsidRPr="00334035" w:rsidRDefault="00737450" w:rsidP="007A2F1B">
            <w:pPr>
              <w:pStyle w:val="movimento2"/>
              <w:rPr>
                <w:color w:val="002060"/>
              </w:rPr>
            </w:pPr>
            <w:r w:rsidRPr="00334035">
              <w:rPr>
                <w:color w:val="002060"/>
              </w:rPr>
              <w:t xml:space="preserve">(ANKON NOVA MARMI) </w:t>
            </w:r>
          </w:p>
        </w:tc>
        <w:tc>
          <w:tcPr>
            <w:tcW w:w="800" w:type="dxa"/>
            <w:tcMar>
              <w:top w:w="20" w:type="dxa"/>
              <w:left w:w="20" w:type="dxa"/>
              <w:bottom w:w="20" w:type="dxa"/>
              <w:right w:w="20" w:type="dxa"/>
            </w:tcMar>
            <w:vAlign w:val="center"/>
            <w:hideMark/>
          </w:tcPr>
          <w:p w14:paraId="233889A1"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B04B1B1" w14:textId="77777777" w:rsidR="00737450" w:rsidRPr="00334035" w:rsidRDefault="00737450" w:rsidP="007A2F1B">
            <w:pPr>
              <w:pStyle w:val="movimento"/>
              <w:rPr>
                <w:color w:val="002060"/>
              </w:rPr>
            </w:pPr>
            <w:r w:rsidRPr="00334035">
              <w:rPr>
                <w:color w:val="002060"/>
              </w:rPr>
              <w:t>MARTONE VITTORIO</w:t>
            </w:r>
          </w:p>
        </w:tc>
        <w:tc>
          <w:tcPr>
            <w:tcW w:w="2200" w:type="dxa"/>
            <w:tcMar>
              <w:top w:w="20" w:type="dxa"/>
              <w:left w:w="20" w:type="dxa"/>
              <w:bottom w:w="20" w:type="dxa"/>
              <w:right w:w="20" w:type="dxa"/>
            </w:tcMar>
            <w:vAlign w:val="center"/>
            <w:hideMark/>
          </w:tcPr>
          <w:p w14:paraId="0E21B11D" w14:textId="77777777" w:rsidR="00737450" w:rsidRPr="00334035" w:rsidRDefault="00737450" w:rsidP="007A2F1B">
            <w:pPr>
              <w:pStyle w:val="movimento2"/>
              <w:rPr>
                <w:color w:val="002060"/>
              </w:rPr>
            </w:pPr>
            <w:r w:rsidRPr="00334035">
              <w:rPr>
                <w:color w:val="002060"/>
              </w:rPr>
              <w:t xml:space="preserve">(ASPIO 2005) </w:t>
            </w:r>
          </w:p>
        </w:tc>
      </w:tr>
    </w:tbl>
    <w:p w14:paraId="0188FE59" w14:textId="77777777" w:rsidR="00737450" w:rsidRPr="00334035" w:rsidRDefault="00737450" w:rsidP="00737450">
      <w:pPr>
        <w:pStyle w:val="titolo20"/>
        <w:rPr>
          <w:rFonts w:eastAsiaTheme="minorEastAsia"/>
          <w:color w:val="002060"/>
        </w:rPr>
      </w:pPr>
      <w:r w:rsidRPr="0033403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4FF6DA93" w14:textId="77777777" w:rsidTr="007A2F1B">
        <w:tc>
          <w:tcPr>
            <w:tcW w:w="2200" w:type="dxa"/>
            <w:tcMar>
              <w:top w:w="20" w:type="dxa"/>
              <w:left w:w="20" w:type="dxa"/>
              <w:bottom w:w="20" w:type="dxa"/>
              <w:right w:w="20" w:type="dxa"/>
            </w:tcMar>
            <w:vAlign w:val="center"/>
            <w:hideMark/>
          </w:tcPr>
          <w:p w14:paraId="7F92580C" w14:textId="77777777" w:rsidR="00737450" w:rsidRPr="00334035" w:rsidRDefault="00737450" w:rsidP="007A2F1B">
            <w:pPr>
              <w:pStyle w:val="movimento"/>
              <w:rPr>
                <w:color w:val="002060"/>
              </w:rPr>
            </w:pPr>
            <w:r w:rsidRPr="00334035">
              <w:rPr>
                <w:color w:val="002060"/>
              </w:rPr>
              <w:t>CUSIMANO MASSIMO</w:t>
            </w:r>
          </w:p>
        </w:tc>
        <w:tc>
          <w:tcPr>
            <w:tcW w:w="2200" w:type="dxa"/>
            <w:tcMar>
              <w:top w:w="20" w:type="dxa"/>
              <w:left w:w="20" w:type="dxa"/>
              <w:bottom w:w="20" w:type="dxa"/>
              <w:right w:w="20" w:type="dxa"/>
            </w:tcMar>
            <w:vAlign w:val="center"/>
            <w:hideMark/>
          </w:tcPr>
          <w:p w14:paraId="2C48BBA6" w14:textId="77777777" w:rsidR="00737450" w:rsidRPr="00334035" w:rsidRDefault="00737450" w:rsidP="007A2F1B">
            <w:pPr>
              <w:pStyle w:val="movimento2"/>
              <w:rPr>
                <w:color w:val="002060"/>
              </w:rPr>
            </w:pPr>
            <w:r w:rsidRPr="00334035">
              <w:rPr>
                <w:color w:val="002060"/>
              </w:rPr>
              <w:t xml:space="preserve">(ANKON NOVA MARMI) </w:t>
            </w:r>
          </w:p>
        </w:tc>
        <w:tc>
          <w:tcPr>
            <w:tcW w:w="800" w:type="dxa"/>
            <w:tcMar>
              <w:top w:w="20" w:type="dxa"/>
              <w:left w:w="20" w:type="dxa"/>
              <w:bottom w:w="20" w:type="dxa"/>
              <w:right w:w="20" w:type="dxa"/>
            </w:tcMar>
            <w:vAlign w:val="center"/>
            <w:hideMark/>
          </w:tcPr>
          <w:p w14:paraId="7D5394E9"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0A84A509" w14:textId="77777777" w:rsidR="00737450" w:rsidRPr="00334035" w:rsidRDefault="00737450" w:rsidP="007A2F1B">
            <w:pPr>
              <w:pStyle w:val="movimento"/>
              <w:rPr>
                <w:color w:val="002060"/>
              </w:rPr>
            </w:pPr>
            <w:r w:rsidRPr="00334035">
              <w:rPr>
                <w:color w:val="002060"/>
              </w:rPr>
              <w:t>STAFFOLANI SIMONE</w:t>
            </w:r>
          </w:p>
        </w:tc>
        <w:tc>
          <w:tcPr>
            <w:tcW w:w="2200" w:type="dxa"/>
            <w:tcMar>
              <w:top w:w="20" w:type="dxa"/>
              <w:left w:w="20" w:type="dxa"/>
              <w:bottom w:w="20" w:type="dxa"/>
              <w:right w:w="20" w:type="dxa"/>
            </w:tcMar>
            <w:vAlign w:val="center"/>
            <w:hideMark/>
          </w:tcPr>
          <w:p w14:paraId="1DBBFD73" w14:textId="77777777" w:rsidR="00737450" w:rsidRPr="00334035" w:rsidRDefault="00737450" w:rsidP="007A2F1B">
            <w:pPr>
              <w:pStyle w:val="movimento2"/>
              <w:rPr>
                <w:color w:val="002060"/>
              </w:rPr>
            </w:pPr>
            <w:r w:rsidRPr="00334035">
              <w:rPr>
                <w:color w:val="002060"/>
              </w:rPr>
              <w:t xml:space="preserve">(CASTELRAIMONDO CALCIO A 5) </w:t>
            </w:r>
          </w:p>
        </w:tc>
      </w:tr>
      <w:tr w:rsidR="00334035" w:rsidRPr="00334035" w14:paraId="17F0FB20" w14:textId="77777777" w:rsidTr="007A2F1B">
        <w:tc>
          <w:tcPr>
            <w:tcW w:w="2200" w:type="dxa"/>
            <w:tcMar>
              <w:top w:w="20" w:type="dxa"/>
              <w:left w:w="20" w:type="dxa"/>
              <w:bottom w:w="20" w:type="dxa"/>
              <w:right w:w="20" w:type="dxa"/>
            </w:tcMar>
            <w:vAlign w:val="center"/>
            <w:hideMark/>
          </w:tcPr>
          <w:p w14:paraId="4C2C2347" w14:textId="77777777" w:rsidR="00737450" w:rsidRPr="00334035" w:rsidRDefault="00737450" w:rsidP="007A2F1B">
            <w:pPr>
              <w:pStyle w:val="movimento"/>
              <w:rPr>
                <w:color w:val="002060"/>
              </w:rPr>
            </w:pPr>
            <w:r w:rsidRPr="00334035">
              <w:rPr>
                <w:color w:val="002060"/>
              </w:rPr>
              <w:t>PRIORI GABRIELE</w:t>
            </w:r>
          </w:p>
        </w:tc>
        <w:tc>
          <w:tcPr>
            <w:tcW w:w="2200" w:type="dxa"/>
            <w:tcMar>
              <w:top w:w="20" w:type="dxa"/>
              <w:left w:w="20" w:type="dxa"/>
              <w:bottom w:w="20" w:type="dxa"/>
              <w:right w:w="20" w:type="dxa"/>
            </w:tcMar>
            <w:vAlign w:val="center"/>
            <w:hideMark/>
          </w:tcPr>
          <w:p w14:paraId="54522785" w14:textId="77777777" w:rsidR="00737450" w:rsidRPr="00334035" w:rsidRDefault="00737450" w:rsidP="007A2F1B">
            <w:pPr>
              <w:pStyle w:val="movimento2"/>
              <w:rPr>
                <w:color w:val="002060"/>
              </w:rPr>
            </w:pPr>
            <w:r w:rsidRPr="00334035">
              <w:rPr>
                <w:color w:val="002060"/>
              </w:rPr>
              <w:t xml:space="preserve">(CDC 2018) </w:t>
            </w:r>
          </w:p>
        </w:tc>
        <w:tc>
          <w:tcPr>
            <w:tcW w:w="800" w:type="dxa"/>
            <w:tcMar>
              <w:top w:w="20" w:type="dxa"/>
              <w:left w:w="20" w:type="dxa"/>
              <w:bottom w:w="20" w:type="dxa"/>
              <w:right w:w="20" w:type="dxa"/>
            </w:tcMar>
            <w:vAlign w:val="center"/>
            <w:hideMark/>
          </w:tcPr>
          <w:p w14:paraId="6EC2F327"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7F71734"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D41FF6D" w14:textId="77777777" w:rsidR="00737450" w:rsidRPr="00334035" w:rsidRDefault="00737450" w:rsidP="007A2F1B">
            <w:pPr>
              <w:pStyle w:val="movimento2"/>
              <w:rPr>
                <w:color w:val="002060"/>
              </w:rPr>
            </w:pPr>
            <w:r w:rsidRPr="00334035">
              <w:rPr>
                <w:color w:val="002060"/>
              </w:rPr>
              <w:t> </w:t>
            </w:r>
          </w:p>
        </w:tc>
      </w:tr>
    </w:tbl>
    <w:p w14:paraId="12DEBE4A" w14:textId="77777777" w:rsidR="00737450" w:rsidRPr="00334035" w:rsidRDefault="00737450" w:rsidP="00737450">
      <w:pPr>
        <w:pStyle w:val="titolo30"/>
        <w:rPr>
          <w:rFonts w:eastAsiaTheme="minorEastAsia"/>
          <w:color w:val="002060"/>
        </w:rPr>
      </w:pPr>
      <w:r w:rsidRPr="00334035">
        <w:rPr>
          <w:color w:val="002060"/>
        </w:rPr>
        <w:t xml:space="preserve">CALCIATORI NON ESPULSI </w:t>
      </w:r>
    </w:p>
    <w:p w14:paraId="0636D130" w14:textId="77777777" w:rsidR="00737450" w:rsidRPr="00334035" w:rsidRDefault="00737450" w:rsidP="00737450">
      <w:pPr>
        <w:pStyle w:val="titolo20"/>
        <w:rPr>
          <w:color w:val="002060"/>
        </w:rPr>
      </w:pPr>
      <w:r w:rsidRPr="0033403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23EC0390" w14:textId="77777777" w:rsidTr="007A2F1B">
        <w:tc>
          <w:tcPr>
            <w:tcW w:w="2200" w:type="dxa"/>
            <w:tcMar>
              <w:top w:w="20" w:type="dxa"/>
              <w:left w:w="20" w:type="dxa"/>
              <w:bottom w:w="20" w:type="dxa"/>
              <w:right w:w="20" w:type="dxa"/>
            </w:tcMar>
            <w:vAlign w:val="center"/>
            <w:hideMark/>
          </w:tcPr>
          <w:p w14:paraId="0003C9AD" w14:textId="77777777" w:rsidR="00737450" w:rsidRPr="00334035" w:rsidRDefault="00737450" w:rsidP="007A2F1B">
            <w:pPr>
              <w:pStyle w:val="movimento"/>
              <w:rPr>
                <w:color w:val="002060"/>
              </w:rPr>
            </w:pPr>
            <w:r w:rsidRPr="00334035">
              <w:rPr>
                <w:color w:val="002060"/>
              </w:rPr>
              <w:t>BULDRINI OMAR</w:t>
            </w:r>
          </w:p>
        </w:tc>
        <w:tc>
          <w:tcPr>
            <w:tcW w:w="2200" w:type="dxa"/>
            <w:tcMar>
              <w:top w:w="20" w:type="dxa"/>
              <w:left w:w="20" w:type="dxa"/>
              <w:bottom w:w="20" w:type="dxa"/>
              <w:right w:w="20" w:type="dxa"/>
            </w:tcMar>
            <w:vAlign w:val="center"/>
            <w:hideMark/>
          </w:tcPr>
          <w:p w14:paraId="2C5C9DE8" w14:textId="77777777" w:rsidR="00737450" w:rsidRPr="00334035" w:rsidRDefault="00737450" w:rsidP="007A2F1B">
            <w:pPr>
              <w:pStyle w:val="movimento2"/>
              <w:rPr>
                <w:color w:val="002060"/>
              </w:rPr>
            </w:pPr>
            <w:r w:rsidRPr="00334035">
              <w:rPr>
                <w:color w:val="002060"/>
              </w:rPr>
              <w:t xml:space="preserve">(CASTELRAIMONDO CALCIO A 5) </w:t>
            </w:r>
          </w:p>
        </w:tc>
        <w:tc>
          <w:tcPr>
            <w:tcW w:w="800" w:type="dxa"/>
            <w:tcMar>
              <w:top w:w="20" w:type="dxa"/>
              <w:left w:w="20" w:type="dxa"/>
              <w:bottom w:w="20" w:type="dxa"/>
              <w:right w:w="20" w:type="dxa"/>
            </w:tcMar>
            <w:vAlign w:val="center"/>
            <w:hideMark/>
          </w:tcPr>
          <w:p w14:paraId="78229FA0"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352BCB0" w14:textId="77777777" w:rsidR="00737450" w:rsidRPr="00334035" w:rsidRDefault="00737450" w:rsidP="007A2F1B">
            <w:pPr>
              <w:pStyle w:val="movimento"/>
              <w:rPr>
                <w:color w:val="002060"/>
              </w:rPr>
            </w:pPr>
            <w:r w:rsidRPr="00334035">
              <w:rPr>
                <w:color w:val="002060"/>
              </w:rPr>
              <w:t>CALZETTA RICCARDO</w:t>
            </w:r>
          </w:p>
        </w:tc>
        <w:tc>
          <w:tcPr>
            <w:tcW w:w="2200" w:type="dxa"/>
            <w:tcMar>
              <w:top w:w="20" w:type="dxa"/>
              <w:left w:w="20" w:type="dxa"/>
              <w:bottom w:w="20" w:type="dxa"/>
              <w:right w:w="20" w:type="dxa"/>
            </w:tcMar>
            <w:vAlign w:val="center"/>
            <w:hideMark/>
          </w:tcPr>
          <w:p w14:paraId="781DA265" w14:textId="77777777" w:rsidR="00737450" w:rsidRPr="00334035" w:rsidRDefault="00737450" w:rsidP="007A2F1B">
            <w:pPr>
              <w:pStyle w:val="movimento2"/>
              <w:rPr>
                <w:color w:val="002060"/>
              </w:rPr>
            </w:pPr>
            <w:r w:rsidRPr="00334035">
              <w:rPr>
                <w:color w:val="002060"/>
              </w:rPr>
              <w:t xml:space="preserve">(CASTELRAIMONDO CALCIO A 5) </w:t>
            </w:r>
          </w:p>
        </w:tc>
      </w:tr>
    </w:tbl>
    <w:p w14:paraId="3051835B" w14:textId="77777777" w:rsidR="00737450" w:rsidRPr="00334035" w:rsidRDefault="00737450" w:rsidP="00737450">
      <w:pPr>
        <w:pStyle w:val="titolo20"/>
        <w:rPr>
          <w:rFonts w:eastAsiaTheme="minorEastAsia"/>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5749B559" w14:textId="77777777" w:rsidTr="007A2F1B">
        <w:tc>
          <w:tcPr>
            <w:tcW w:w="2200" w:type="dxa"/>
            <w:tcMar>
              <w:top w:w="20" w:type="dxa"/>
              <w:left w:w="20" w:type="dxa"/>
              <w:bottom w:w="20" w:type="dxa"/>
              <w:right w:w="20" w:type="dxa"/>
            </w:tcMar>
            <w:vAlign w:val="center"/>
            <w:hideMark/>
          </w:tcPr>
          <w:p w14:paraId="4228FDF2" w14:textId="77777777" w:rsidR="00737450" w:rsidRPr="00334035" w:rsidRDefault="00737450" w:rsidP="007A2F1B">
            <w:pPr>
              <w:pStyle w:val="movimento"/>
              <w:rPr>
                <w:color w:val="002060"/>
              </w:rPr>
            </w:pPr>
            <w:r w:rsidRPr="00334035">
              <w:rPr>
                <w:color w:val="002060"/>
              </w:rPr>
              <w:t>DE FABIIS STEFANO</w:t>
            </w:r>
          </w:p>
        </w:tc>
        <w:tc>
          <w:tcPr>
            <w:tcW w:w="2200" w:type="dxa"/>
            <w:tcMar>
              <w:top w:w="20" w:type="dxa"/>
              <w:left w:w="20" w:type="dxa"/>
              <w:bottom w:w="20" w:type="dxa"/>
              <w:right w:w="20" w:type="dxa"/>
            </w:tcMar>
            <w:vAlign w:val="center"/>
            <w:hideMark/>
          </w:tcPr>
          <w:p w14:paraId="39A2F61F" w14:textId="77777777" w:rsidR="00737450" w:rsidRPr="00334035" w:rsidRDefault="00737450" w:rsidP="007A2F1B">
            <w:pPr>
              <w:pStyle w:val="movimento2"/>
              <w:rPr>
                <w:color w:val="002060"/>
              </w:rPr>
            </w:pPr>
            <w:r w:rsidRPr="00334035">
              <w:rPr>
                <w:color w:val="002060"/>
              </w:rPr>
              <w:t xml:space="preserve">(ANKON NOVA MARMI) </w:t>
            </w:r>
          </w:p>
        </w:tc>
        <w:tc>
          <w:tcPr>
            <w:tcW w:w="800" w:type="dxa"/>
            <w:tcMar>
              <w:top w:w="20" w:type="dxa"/>
              <w:left w:w="20" w:type="dxa"/>
              <w:bottom w:w="20" w:type="dxa"/>
              <w:right w:w="20" w:type="dxa"/>
            </w:tcMar>
            <w:vAlign w:val="center"/>
            <w:hideMark/>
          </w:tcPr>
          <w:p w14:paraId="3BC8C87F"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20C083AF" w14:textId="77777777" w:rsidR="00737450" w:rsidRPr="00334035" w:rsidRDefault="00737450" w:rsidP="007A2F1B">
            <w:pPr>
              <w:pStyle w:val="movimento"/>
              <w:rPr>
                <w:color w:val="002060"/>
              </w:rPr>
            </w:pPr>
            <w:r w:rsidRPr="00334035">
              <w:rPr>
                <w:color w:val="002060"/>
              </w:rPr>
              <w:t>LOPEZ DAVIDE</w:t>
            </w:r>
          </w:p>
        </w:tc>
        <w:tc>
          <w:tcPr>
            <w:tcW w:w="2200" w:type="dxa"/>
            <w:tcMar>
              <w:top w:w="20" w:type="dxa"/>
              <w:left w:w="20" w:type="dxa"/>
              <w:bottom w:w="20" w:type="dxa"/>
              <w:right w:w="20" w:type="dxa"/>
            </w:tcMar>
            <w:vAlign w:val="center"/>
            <w:hideMark/>
          </w:tcPr>
          <w:p w14:paraId="1488985C" w14:textId="77777777" w:rsidR="00737450" w:rsidRPr="00334035" w:rsidRDefault="00737450" w:rsidP="007A2F1B">
            <w:pPr>
              <w:pStyle w:val="movimento2"/>
              <w:rPr>
                <w:color w:val="002060"/>
              </w:rPr>
            </w:pPr>
            <w:r w:rsidRPr="00334035">
              <w:rPr>
                <w:color w:val="002060"/>
              </w:rPr>
              <w:t xml:space="preserve">(ANKON NOVA MARMI) </w:t>
            </w:r>
          </w:p>
        </w:tc>
      </w:tr>
      <w:tr w:rsidR="00334035" w:rsidRPr="00334035" w14:paraId="3AFB13A2" w14:textId="77777777" w:rsidTr="007A2F1B">
        <w:tc>
          <w:tcPr>
            <w:tcW w:w="2200" w:type="dxa"/>
            <w:tcMar>
              <w:top w:w="20" w:type="dxa"/>
              <w:left w:w="20" w:type="dxa"/>
              <w:bottom w:w="20" w:type="dxa"/>
              <w:right w:w="20" w:type="dxa"/>
            </w:tcMar>
            <w:vAlign w:val="center"/>
            <w:hideMark/>
          </w:tcPr>
          <w:p w14:paraId="41BEEC73" w14:textId="77777777" w:rsidR="00737450" w:rsidRPr="00334035" w:rsidRDefault="00737450" w:rsidP="007A2F1B">
            <w:pPr>
              <w:pStyle w:val="movimento"/>
              <w:rPr>
                <w:color w:val="002060"/>
              </w:rPr>
            </w:pPr>
            <w:r w:rsidRPr="00334035">
              <w:rPr>
                <w:color w:val="002060"/>
              </w:rPr>
              <w:t>MONZIONE CARMINE LUCA</w:t>
            </w:r>
          </w:p>
        </w:tc>
        <w:tc>
          <w:tcPr>
            <w:tcW w:w="2200" w:type="dxa"/>
            <w:tcMar>
              <w:top w:w="20" w:type="dxa"/>
              <w:left w:w="20" w:type="dxa"/>
              <w:bottom w:w="20" w:type="dxa"/>
              <w:right w:w="20" w:type="dxa"/>
            </w:tcMar>
            <w:vAlign w:val="center"/>
            <w:hideMark/>
          </w:tcPr>
          <w:p w14:paraId="5481DECE" w14:textId="77777777" w:rsidR="00737450" w:rsidRPr="00334035" w:rsidRDefault="00737450" w:rsidP="007A2F1B">
            <w:pPr>
              <w:pStyle w:val="movimento2"/>
              <w:rPr>
                <w:color w:val="002060"/>
              </w:rPr>
            </w:pPr>
            <w:r w:rsidRPr="00334035">
              <w:rPr>
                <w:color w:val="002060"/>
              </w:rPr>
              <w:t xml:space="preserve">(ANKON NOVA MARMI) </w:t>
            </w:r>
          </w:p>
        </w:tc>
        <w:tc>
          <w:tcPr>
            <w:tcW w:w="800" w:type="dxa"/>
            <w:tcMar>
              <w:top w:w="20" w:type="dxa"/>
              <w:left w:w="20" w:type="dxa"/>
              <w:bottom w:w="20" w:type="dxa"/>
              <w:right w:w="20" w:type="dxa"/>
            </w:tcMar>
            <w:vAlign w:val="center"/>
            <w:hideMark/>
          </w:tcPr>
          <w:p w14:paraId="154D5550"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52CE94AF" w14:textId="77777777" w:rsidR="00737450" w:rsidRPr="00334035" w:rsidRDefault="00737450" w:rsidP="007A2F1B">
            <w:pPr>
              <w:pStyle w:val="movimento"/>
              <w:rPr>
                <w:color w:val="002060"/>
              </w:rPr>
            </w:pPr>
            <w:r w:rsidRPr="00334035">
              <w:rPr>
                <w:color w:val="002060"/>
              </w:rPr>
              <w:t>MARTONE VITTORIO</w:t>
            </w:r>
          </w:p>
        </w:tc>
        <w:tc>
          <w:tcPr>
            <w:tcW w:w="2200" w:type="dxa"/>
            <w:tcMar>
              <w:top w:w="20" w:type="dxa"/>
              <w:left w:w="20" w:type="dxa"/>
              <w:bottom w:w="20" w:type="dxa"/>
              <w:right w:w="20" w:type="dxa"/>
            </w:tcMar>
            <w:vAlign w:val="center"/>
            <w:hideMark/>
          </w:tcPr>
          <w:p w14:paraId="5A2AE75F" w14:textId="77777777" w:rsidR="00737450" w:rsidRPr="00334035" w:rsidRDefault="00737450" w:rsidP="007A2F1B">
            <w:pPr>
              <w:pStyle w:val="movimento2"/>
              <w:rPr>
                <w:color w:val="002060"/>
              </w:rPr>
            </w:pPr>
            <w:r w:rsidRPr="00334035">
              <w:rPr>
                <w:color w:val="002060"/>
              </w:rPr>
              <w:t xml:space="preserve">(ASPIO 2005) </w:t>
            </w:r>
          </w:p>
        </w:tc>
      </w:tr>
      <w:tr w:rsidR="00334035" w:rsidRPr="00334035" w14:paraId="1AF86FBA" w14:textId="77777777" w:rsidTr="007A2F1B">
        <w:tc>
          <w:tcPr>
            <w:tcW w:w="2200" w:type="dxa"/>
            <w:tcMar>
              <w:top w:w="20" w:type="dxa"/>
              <w:left w:w="20" w:type="dxa"/>
              <w:bottom w:w="20" w:type="dxa"/>
              <w:right w:w="20" w:type="dxa"/>
            </w:tcMar>
            <w:vAlign w:val="center"/>
            <w:hideMark/>
          </w:tcPr>
          <w:p w14:paraId="4D2D0BD0" w14:textId="77777777" w:rsidR="00737450" w:rsidRPr="00334035" w:rsidRDefault="00737450" w:rsidP="007A2F1B">
            <w:pPr>
              <w:pStyle w:val="movimento"/>
              <w:rPr>
                <w:color w:val="002060"/>
              </w:rPr>
            </w:pPr>
            <w:r w:rsidRPr="00334035">
              <w:rPr>
                <w:color w:val="002060"/>
              </w:rPr>
              <w:t>VIGNINI TOMMASO</w:t>
            </w:r>
          </w:p>
        </w:tc>
        <w:tc>
          <w:tcPr>
            <w:tcW w:w="2200" w:type="dxa"/>
            <w:tcMar>
              <w:top w:w="20" w:type="dxa"/>
              <w:left w:w="20" w:type="dxa"/>
              <w:bottom w:w="20" w:type="dxa"/>
              <w:right w:w="20" w:type="dxa"/>
            </w:tcMar>
            <w:vAlign w:val="center"/>
            <w:hideMark/>
          </w:tcPr>
          <w:p w14:paraId="542AFBDC" w14:textId="77777777" w:rsidR="00737450" w:rsidRPr="00334035" w:rsidRDefault="00737450" w:rsidP="007A2F1B">
            <w:pPr>
              <w:pStyle w:val="movimento2"/>
              <w:rPr>
                <w:color w:val="002060"/>
              </w:rPr>
            </w:pPr>
            <w:r w:rsidRPr="00334035">
              <w:rPr>
                <w:color w:val="002060"/>
              </w:rPr>
              <w:t xml:space="preserve">(ASPIO 2005) </w:t>
            </w:r>
          </w:p>
        </w:tc>
        <w:tc>
          <w:tcPr>
            <w:tcW w:w="800" w:type="dxa"/>
            <w:tcMar>
              <w:top w:w="20" w:type="dxa"/>
              <w:left w:w="20" w:type="dxa"/>
              <w:bottom w:w="20" w:type="dxa"/>
              <w:right w:w="20" w:type="dxa"/>
            </w:tcMar>
            <w:vAlign w:val="center"/>
            <w:hideMark/>
          </w:tcPr>
          <w:p w14:paraId="100D03D6"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5E58E535"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135E1280" w14:textId="77777777" w:rsidR="00737450" w:rsidRPr="00334035" w:rsidRDefault="00737450" w:rsidP="007A2F1B">
            <w:pPr>
              <w:pStyle w:val="movimento2"/>
              <w:rPr>
                <w:color w:val="002060"/>
              </w:rPr>
            </w:pPr>
            <w:r w:rsidRPr="00334035">
              <w:rPr>
                <w:color w:val="002060"/>
              </w:rPr>
              <w:t> </w:t>
            </w:r>
          </w:p>
        </w:tc>
      </w:tr>
    </w:tbl>
    <w:p w14:paraId="47E2E107" w14:textId="77777777" w:rsidR="00737450" w:rsidRPr="00334035" w:rsidRDefault="00737450" w:rsidP="00737450">
      <w:pPr>
        <w:pStyle w:val="titolo10"/>
        <w:rPr>
          <w:rFonts w:eastAsiaTheme="minorEastAsia"/>
          <w:color w:val="002060"/>
        </w:rPr>
      </w:pPr>
      <w:r w:rsidRPr="00334035">
        <w:rPr>
          <w:color w:val="002060"/>
        </w:rPr>
        <w:t xml:space="preserve">GARE DEL 15/ 5/2024 </w:t>
      </w:r>
    </w:p>
    <w:p w14:paraId="65DF94B2" w14:textId="77777777" w:rsidR="00737450" w:rsidRPr="00334035" w:rsidRDefault="00737450" w:rsidP="00737450">
      <w:pPr>
        <w:pStyle w:val="titolo7a"/>
        <w:rPr>
          <w:color w:val="002060"/>
        </w:rPr>
      </w:pPr>
      <w:r w:rsidRPr="00334035">
        <w:rPr>
          <w:color w:val="002060"/>
        </w:rPr>
        <w:t xml:space="preserve">PROVVEDIMENTI DISCIPLINARI </w:t>
      </w:r>
    </w:p>
    <w:p w14:paraId="4D58519F"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50401C40" w14:textId="77777777" w:rsidR="00737450" w:rsidRPr="00334035" w:rsidRDefault="00737450" w:rsidP="00737450">
      <w:pPr>
        <w:pStyle w:val="titolo30"/>
        <w:rPr>
          <w:color w:val="002060"/>
        </w:rPr>
      </w:pPr>
      <w:r w:rsidRPr="00334035">
        <w:rPr>
          <w:color w:val="002060"/>
        </w:rPr>
        <w:t xml:space="preserve">DIRIGENTI </w:t>
      </w:r>
    </w:p>
    <w:p w14:paraId="468894C6" w14:textId="77777777" w:rsidR="00737450" w:rsidRPr="00334035" w:rsidRDefault="00737450" w:rsidP="00737450">
      <w:pPr>
        <w:pStyle w:val="titolo20"/>
        <w:rPr>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09D6079F" w14:textId="77777777" w:rsidTr="007A2F1B">
        <w:tc>
          <w:tcPr>
            <w:tcW w:w="2200" w:type="dxa"/>
            <w:tcMar>
              <w:top w:w="20" w:type="dxa"/>
              <w:left w:w="20" w:type="dxa"/>
              <w:bottom w:w="20" w:type="dxa"/>
              <w:right w:w="20" w:type="dxa"/>
            </w:tcMar>
            <w:vAlign w:val="center"/>
            <w:hideMark/>
          </w:tcPr>
          <w:p w14:paraId="00C03B63" w14:textId="77777777" w:rsidR="00737450" w:rsidRPr="00334035" w:rsidRDefault="00737450" w:rsidP="007A2F1B">
            <w:pPr>
              <w:pStyle w:val="movimento"/>
              <w:rPr>
                <w:color w:val="002060"/>
              </w:rPr>
            </w:pPr>
            <w:r w:rsidRPr="00334035">
              <w:rPr>
                <w:color w:val="002060"/>
              </w:rPr>
              <w:t>CARLONI CRISTIAN</w:t>
            </w:r>
          </w:p>
        </w:tc>
        <w:tc>
          <w:tcPr>
            <w:tcW w:w="2200" w:type="dxa"/>
            <w:tcMar>
              <w:top w:w="20" w:type="dxa"/>
              <w:left w:w="20" w:type="dxa"/>
              <w:bottom w:w="20" w:type="dxa"/>
              <w:right w:w="20" w:type="dxa"/>
            </w:tcMar>
            <w:vAlign w:val="center"/>
            <w:hideMark/>
          </w:tcPr>
          <w:p w14:paraId="69B2F511" w14:textId="77777777" w:rsidR="00737450" w:rsidRPr="00334035" w:rsidRDefault="00737450" w:rsidP="007A2F1B">
            <w:pPr>
              <w:pStyle w:val="movimento2"/>
              <w:rPr>
                <w:color w:val="002060"/>
              </w:rPr>
            </w:pPr>
            <w:r w:rsidRPr="00334035">
              <w:rPr>
                <w:color w:val="002060"/>
              </w:rPr>
              <w:t xml:space="preserve">(GIOVANI SANT IPPOLITO) </w:t>
            </w:r>
          </w:p>
        </w:tc>
        <w:tc>
          <w:tcPr>
            <w:tcW w:w="800" w:type="dxa"/>
            <w:tcMar>
              <w:top w:w="20" w:type="dxa"/>
              <w:left w:w="20" w:type="dxa"/>
              <w:bottom w:w="20" w:type="dxa"/>
              <w:right w:w="20" w:type="dxa"/>
            </w:tcMar>
            <w:vAlign w:val="center"/>
            <w:hideMark/>
          </w:tcPr>
          <w:p w14:paraId="11707E8C"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23B378FC"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373510E6" w14:textId="77777777" w:rsidR="00737450" w:rsidRPr="00334035" w:rsidRDefault="00737450" w:rsidP="007A2F1B">
            <w:pPr>
              <w:pStyle w:val="movimento2"/>
              <w:rPr>
                <w:color w:val="002060"/>
              </w:rPr>
            </w:pPr>
            <w:r w:rsidRPr="00334035">
              <w:rPr>
                <w:color w:val="002060"/>
              </w:rPr>
              <w:t> </w:t>
            </w:r>
          </w:p>
        </w:tc>
      </w:tr>
    </w:tbl>
    <w:p w14:paraId="72EF1DD9" w14:textId="77777777" w:rsidR="00737450" w:rsidRPr="00334035" w:rsidRDefault="00737450" w:rsidP="00737450">
      <w:pPr>
        <w:pStyle w:val="titolo30"/>
        <w:rPr>
          <w:rFonts w:eastAsiaTheme="minorEastAsia"/>
          <w:color w:val="002060"/>
        </w:rPr>
      </w:pPr>
      <w:r w:rsidRPr="00334035">
        <w:rPr>
          <w:color w:val="002060"/>
        </w:rPr>
        <w:lastRenderedPageBreak/>
        <w:t xml:space="preserve">CALCIATORI NON ESPULSI </w:t>
      </w:r>
    </w:p>
    <w:p w14:paraId="5A590BC9" w14:textId="77777777" w:rsidR="00737450" w:rsidRPr="00334035" w:rsidRDefault="00737450" w:rsidP="00737450">
      <w:pPr>
        <w:pStyle w:val="titolo20"/>
        <w:rPr>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2C917566" w14:textId="77777777" w:rsidTr="007A2F1B">
        <w:tc>
          <w:tcPr>
            <w:tcW w:w="2200" w:type="dxa"/>
            <w:tcMar>
              <w:top w:w="20" w:type="dxa"/>
              <w:left w:w="20" w:type="dxa"/>
              <w:bottom w:w="20" w:type="dxa"/>
              <w:right w:w="20" w:type="dxa"/>
            </w:tcMar>
            <w:vAlign w:val="center"/>
            <w:hideMark/>
          </w:tcPr>
          <w:p w14:paraId="252604E6" w14:textId="77777777" w:rsidR="00737450" w:rsidRPr="00334035" w:rsidRDefault="00737450" w:rsidP="007A2F1B">
            <w:pPr>
              <w:pStyle w:val="movimento"/>
              <w:rPr>
                <w:color w:val="002060"/>
              </w:rPr>
            </w:pPr>
            <w:r w:rsidRPr="00334035">
              <w:rPr>
                <w:color w:val="002060"/>
              </w:rPr>
              <w:t>RADI RICCARDO</w:t>
            </w:r>
          </w:p>
        </w:tc>
        <w:tc>
          <w:tcPr>
            <w:tcW w:w="2200" w:type="dxa"/>
            <w:tcMar>
              <w:top w:w="20" w:type="dxa"/>
              <w:left w:w="20" w:type="dxa"/>
              <w:bottom w:w="20" w:type="dxa"/>
              <w:right w:w="20" w:type="dxa"/>
            </w:tcMar>
            <w:vAlign w:val="center"/>
            <w:hideMark/>
          </w:tcPr>
          <w:p w14:paraId="3E96AE17" w14:textId="77777777" w:rsidR="00737450" w:rsidRPr="00334035" w:rsidRDefault="00737450" w:rsidP="007A2F1B">
            <w:pPr>
              <w:pStyle w:val="movimento2"/>
              <w:rPr>
                <w:color w:val="002060"/>
              </w:rPr>
            </w:pPr>
            <w:r w:rsidRPr="00334035">
              <w:rPr>
                <w:color w:val="002060"/>
              </w:rPr>
              <w:t xml:space="preserve">(GIOVANI SANT IPPOLITO) </w:t>
            </w:r>
          </w:p>
        </w:tc>
        <w:tc>
          <w:tcPr>
            <w:tcW w:w="800" w:type="dxa"/>
            <w:tcMar>
              <w:top w:w="20" w:type="dxa"/>
              <w:left w:w="20" w:type="dxa"/>
              <w:bottom w:w="20" w:type="dxa"/>
              <w:right w:w="20" w:type="dxa"/>
            </w:tcMar>
            <w:vAlign w:val="center"/>
            <w:hideMark/>
          </w:tcPr>
          <w:p w14:paraId="35A18D96"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11C1762E" w14:textId="77777777" w:rsidR="00737450" w:rsidRPr="00334035" w:rsidRDefault="00737450" w:rsidP="007A2F1B">
            <w:pPr>
              <w:pStyle w:val="movimento"/>
              <w:rPr>
                <w:color w:val="002060"/>
              </w:rPr>
            </w:pPr>
            <w:r w:rsidRPr="00334035">
              <w:rPr>
                <w:color w:val="002060"/>
              </w:rPr>
              <w:t>LENTINELLO SEBASTIANO</w:t>
            </w:r>
          </w:p>
        </w:tc>
        <w:tc>
          <w:tcPr>
            <w:tcW w:w="2200" w:type="dxa"/>
            <w:tcMar>
              <w:top w:w="20" w:type="dxa"/>
              <w:left w:w="20" w:type="dxa"/>
              <w:bottom w:w="20" w:type="dxa"/>
              <w:right w:w="20" w:type="dxa"/>
            </w:tcMar>
            <w:vAlign w:val="center"/>
            <w:hideMark/>
          </w:tcPr>
          <w:p w14:paraId="45DF8F83" w14:textId="77777777" w:rsidR="00737450" w:rsidRPr="00334035" w:rsidRDefault="00737450" w:rsidP="007A2F1B">
            <w:pPr>
              <w:pStyle w:val="movimento2"/>
              <w:rPr>
                <w:color w:val="002060"/>
              </w:rPr>
            </w:pPr>
            <w:r w:rsidRPr="00334035">
              <w:rPr>
                <w:color w:val="002060"/>
              </w:rPr>
              <w:t xml:space="preserve">(URBINO CALCIO A 5) </w:t>
            </w:r>
          </w:p>
        </w:tc>
      </w:tr>
      <w:tr w:rsidR="00334035" w:rsidRPr="00334035" w14:paraId="6D6FFF5A" w14:textId="77777777" w:rsidTr="007A2F1B">
        <w:tc>
          <w:tcPr>
            <w:tcW w:w="2200" w:type="dxa"/>
            <w:tcMar>
              <w:top w:w="20" w:type="dxa"/>
              <w:left w:w="20" w:type="dxa"/>
              <w:bottom w:w="20" w:type="dxa"/>
              <w:right w:w="20" w:type="dxa"/>
            </w:tcMar>
            <w:vAlign w:val="center"/>
            <w:hideMark/>
          </w:tcPr>
          <w:p w14:paraId="6351979B" w14:textId="77777777" w:rsidR="00737450" w:rsidRPr="00334035" w:rsidRDefault="00737450" w:rsidP="007A2F1B">
            <w:pPr>
              <w:pStyle w:val="movimento"/>
              <w:rPr>
                <w:color w:val="002060"/>
              </w:rPr>
            </w:pPr>
            <w:r w:rsidRPr="00334035">
              <w:rPr>
                <w:color w:val="002060"/>
              </w:rPr>
              <w:t>TARSETTI MATTIA</w:t>
            </w:r>
          </w:p>
        </w:tc>
        <w:tc>
          <w:tcPr>
            <w:tcW w:w="2200" w:type="dxa"/>
            <w:tcMar>
              <w:top w:w="20" w:type="dxa"/>
              <w:left w:w="20" w:type="dxa"/>
              <w:bottom w:w="20" w:type="dxa"/>
              <w:right w:w="20" w:type="dxa"/>
            </w:tcMar>
            <w:vAlign w:val="center"/>
            <w:hideMark/>
          </w:tcPr>
          <w:p w14:paraId="4C31EF13" w14:textId="77777777" w:rsidR="00737450" w:rsidRPr="00334035" w:rsidRDefault="00737450" w:rsidP="007A2F1B">
            <w:pPr>
              <w:pStyle w:val="movimento2"/>
              <w:rPr>
                <w:color w:val="002060"/>
              </w:rPr>
            </w:pPr>
            <w:r w:rsidRPr="00334035">
              <w:rPr>
                <w:color w:val="002060"/>
              </w:rPr>
              <w:t xml:space="preserve">(URBINO CALCIO A 5) </w:t>
            </w:r>
          </w:p>
        </w:tc>
        <w:tc>
          <w:tcPr>
            <w:tcW w:w="800" w:type="dxa"/>
            <w:tcMar>
              <w:top w:w="20" w:type="dxa"/>
              <w:left w:w="20" w:type="dxa"/>
              <w:bottom w:w="20" w:type="dxa"/>
              <w:right w:w="20" w:type="dxa"/>
            </w:tcMar>
            <w:vAlign w:val="center"/>
            <w:hideMark/>
          </w:tcPr>
          <w:p w14:paraId="32AD769B"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3ABF5D2" w14:textId="77777777" w:rsidR="00737450" w:rsidRPr="00334035" w:rsidRDefault="00737450" w:rsidP="007A2F1B">
            <w:pPr>
              <w:pStyle w:val="movimento"/>
              <w:rPr>
                <w:color w:val="002060"/>
              </w:rPr>
            </w:pPr>
            <w:r w:rsidRPr="00334035">
              <w:rPr>
                <w:color w:val="002060"/>
              </w:rPr>
              <w:t>UGOCCIONI LUCA</w:t>
            </w:r>
          </w:p>
        </w:tc>
        <w:tc>
          <w:tcPr>
            <w:tcW w:w="2200" w:type="dxa"/>
            <w:tcMar>
              <w:top w:w="20" w:type="dxa"/>
              <w:left w:w="20" w:type="dxa"/>
              <w:bottom w:w="20" w:type="dxa"/>
              <w:right w:w="20" w:type="dxa"/>
            </w:tcMar>
            <w:vAlign w:val="center"/>
            <w:hideMark/>
          </w:tcPr>
          <w:p w14:paraId="37024724" w14:textId="77777777" w:rsidR="00737450" w:rsidRPr="00334035" w:rsidRDefault="00737450" w:rsidP="007A2F1B">
            <w:pPr>
              <w:pStyle w:val="movimento2"/>
              <w:rPr>
                <w:color w:val="002060"/>
              </w:rPr>
            </w:pPr>
            <w:r w:rsidRPr="00334035">
              <w:rPr>
                <w:color w:val="002060"/>
              </w:rPr>
              <w:t xml:space="preserve">(URBINO CALCIO A 5) </w:t>
            </w:r>
          </w:p>
        </w:tc>
      </w:tr>
    </w:tbl>
    <w:p w14:paraId="7CA40046" w14:textId="77777777" w:rsidR="00737450" w:rsidRDefault="00737450" w:rsidP="00737450">
      <w:pPr>
        <w:pStyle w:val="breakline"/>
        <w:rPr>
          <w:rFonts w:eastAsiaTheme="minorEastAsia"/>
          <w:color w:val="002060"/>
        </w:rPr>
      </w:pPr>
    </w:p>
    <w:p w14:paraId="212B1FBF" w14:textId="77777777" w:rsidR="00334035" w:rsidRPr="007A0B7B" w:rsidRDefault="00334035" w:rsidP="00334035">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0E6D97F7" w14:textId="77777777" w:rsidR="00334035" w:rsidRPr="00686FCA" w:rsidRDefault="00334035" w:rsidP="00334035">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23CA40F8" w14:textId="77777777" w:rsidR="00334035" w:rsidRPr="00334035" w:rsidRDefault="00334035" w:rsidP="00737450">
      <w:pPr>
        <w:pStyle w:val="breakline"/>
        <w:rPr>
          <w:rFonts w:eastAsiaTheme="minorEastAsia"/>
          <w:color w:val="002060"/>
        </w:rPr>
      </w:pPr>
    </w:p>
    <w:p w14:paraId="03FC2B36" w14:textId="30B5909F" w:rsidR="00737450" w:rsidRPr="00334035" w:rsidRDefault="00334035" w:rsidP="00737450">
      <w:pPr>
        <w:pStyle w:val="titolocampionato0"/>
        <w:shd w:val="clear" w:color="auto" w:fill="CCCCCC"/>
        <w:spacing w:before="80" w:after="40"/>
        <w:rPr>
          <w:color w:val="002060"/>
        </w:rPr>
      </w:pPr>
      <w:r w:rsidRPr="00334035">
        <w:rPr>
          <w:color w:val="002060"/>
        </w:rPr>
        <w:t xml:space="preserve">TORNEO PRIMAVERILE </w:t>
      </w:r>
      <w:r w:rsidR="00737450" w:rsidRPr="00334035">
        <w:rPr>
          <w:color w:val="002060"/>
        </w:rPr>
        <w:t xml:space="preserve">UNDER 17 CALCIO A </w:t>
      </w:r>
      <w:r w:rsidRPr="00334035">
        <w:rPr>
          <w:color w:val="002060"/>
        </w:rPr>
        <w:t>5</w:t>
      </w:r>
    </w:p>
    <w:p w14:paraId="7C126CDD" w14:textId="77777777" w:rsidR="00737450" w:rsidRPr="00334035" w:rsidRDefault="00737450" w:rsidP="00737450">
      <w:pPr>
        <w:pStyle w:val="titoloprinc0"/>
        <w:rPr>
          <w:color w:val="002060"/>
        </w:rPr>
      </w:pPr>
      <w:r w:rsidRPr="00334035">
        <w:rPr>
          <w:color w:val="002060"/>
        </w:rPr>
        <w:t>VARIAZIONI AL PROGRAMMA GARE</w:t>
      </w:r>
    </w:p>
    <w:p w14:paraId="69E7479A" w14:textId="77777777" w:rsidR="00737450" w:rsidRPr="00334035" w:rsidRDefault="00737450" w:rsidP="00737450">
      <w:pPr>
        <w:pStyle w:val="breakline"/>
        <w:rPr>
          <w:color w:val="002060"/>
        </w:rPr>
      </w:pPr>
    </w:p>
    <w:p w14:paraId="68B2DFBF" w14:textId="77777777" w:rsidR="00737450" w:rsidRPr="00334035" w:rsidRDefault="00737450" w:rsidP="00737450">
      <w:pPr>
        <w:pStyle w:val="breakline"/>
        <w:rPr>
          <w:color w:val="002060"/>
        </w:rPr>
      </w:pPr>
    </w:p>
    <w:p w14:paraId="4EEB81AC" w14:textId="77777777" w:rsidR="00737450" w:rsidRPr="00334035" w:rsidRDefault="00737450" w:rsidP="00737450">
      <w:pPr>
        <w:pStyle w:val="sottotitolocampionato10"/>
        <w:rPr>
          <w:color w:val="002060"/>
        </w:rPr>
      </w:pPr>
      <w:r w:rsidRPr="003340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34035" w:rsidRPr="00334035" w14:paraId="4AEA9A0A" w14:textId="77777777" w:rsidTr="003340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8A83" w14:textId="77777777" w:rsidR="00737450" w:rsidRPr="00334035" w:rsidRDefault="00737450" w:rsidP="007A2F1B">
            <w:pPr>
              <w:pStyle w:val="headertabella0"/>
              <w:rPr>
                <w:color w:val="002060"/>
              </w:rPr>
            </w:pPr>
            <w:r w:rsidRPr="0033403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09410" w14:textId="77777777" w:rsidR="00737450" w:rsidRPr="00334035" w:rsidRDefault="00737450" w:rsidP="007A2F1B">
            <w:pPr>
              <w:pStyle w:val="headertabella0"/>
              <w:rPr>
                <w:color w:val="002060"/>
              </w:rPr>
            </w:pPr>
            <w:r w:rsidRPr="00334035">
              <w:rPr>
                <w:color w:val="002060"/>
              </w:rPr>
              <w:t xml:space="preserve">N° </w:t>
            </w:r>
            <w:proofErr w:type="spellStart"/>
            <w:r w:rsidRPr="00334035">
              <w:rPr>
                <w:color w:val="002060"/>
              </w:rPr>
              <w:t>Gior</w:t>
            </w:r>
            <w:proofErr w:type="spellEnd"/>
            <w:r w:rsidRPr="0033403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D06CD" w14:textId="77777777" w:rsidR="00737450" w:rsidRPr="00334035" w:rsidRDefault="00737450" w:rsidP="007A2F1B">
            <w:pPr>
              <w:pStyle w:val="headertabella0"/>
              <w:rPr>
                <w:color w:val="002060"/>
              </w:rPr>
            </w:pPr>
            <w:r w:rsidRPr="0033403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A9E9" w14:textId="77777777" w:rsidR="00737450" w:rsidRPr="00334035" w:rsidRDefault="00737450" w:rsidP="007A2F1B">
            <w:pPr>
              <w:pStyle w:val="headertabella0"/>
              <w:rPr>
                <w:color w:val="002060"/>
              </w:rPr>
            </w:pPr>
            <w:r w:rsidRPr="003340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1568" w14:textId="77777777" w:rsidR="00737450" w:rsidRPr="00334035" w:rsidRDefault="00737450" w:rsidP="007A2F1B">
            <w:pPr>
              <w:pStyle w:val="headertabella0"/>
              <w:rPr>
                <w:color w:val="002060"/>
              </w:rPr>
            </w:pPr>
            <w:r w:rsidRPr="00334035">
              <w:rPr>
                <w:color w:val="002060"/>
              </w:rPr>
              <w:t xml:space="preserve">Data </w:t>
            </w:r>
            <w:proofErr w:type="spellStart"/>
            <w:r w:rsidRPr="00334035">
              <w:rPr>
                <w:color w:val="002060"/>
              </w:rPr>
              <w:t>Orig</w:t>
            </w:r>
            <w:proofErr w:type="spellEnd"/>
            <w:r w:rsidRPr="0033403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EE61" w14:textId="77777777" w:rsidR="00737450" w:rsidRPr="00334035" w:rsidRDefault="00737450" w:rsidP="007A2F1B">
            <w:pPr>
              <w:pStyle w:val="headertabella0"/>
              <w:rPr>
                <w:color w:val="002060"/>
              </w:rPr>
            </w:pPr>
            <w:r w:rsidRPr="003340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D089" w14:textId="77777777" w:rsidR="00737450" w:rsidRPr="00334035" w:rsidRDefault="00737450" w:rsidP="007A2F1B">
            <w:pPr>
              <w:pStyle w:val="headertabella0"/>
              <w:rPr>
                <w:color w:val="002060"/>
              </w:rPr>
            </w:pPr>
            <w:r w:rsidRPr="00334035">
              <w:rPr>
                <w:color w:val="002060"/>
              </w:rPr>
              <w:t xml:space="preserve">Ora </w:t>
            </w:r>
            <w:proofErr w:type="spellStart"/>
            <w:r w:rsidRPr="00334035">
              <w:rPr>
                <w:color w:val="002060"/>
              </w:rPr>
              <w:t>Orig</w:t>
            </w:r>
            <w:proofErr w:type="spellEnd"/>
            <w:r w:rsidRPr="0033403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FF4AE" w14:textId="77777777" w:rsidR="00737450" w:rsidRPr="00334035" w:rsidRDefault="00737450" w:rsidP="007A2F1B">
            <w:pPr>
              <w:pStyle w:val="headertabella0"/>
              <w:rPr>
                <w:color w:val="002060"/>
              </w:rPr>
            </w:pPr>
            <w:r w:rsidRPr="00334035">
              <w:rPr>
                <w:color w:val="002060"/>
              </w:rPr>
              <w:t>Impianto</w:t>
            </w:r>
          </w:p>
        </w:tc>
      </w:tr>
      <w:tr w:rsidR="00334035" w:rsidRPr="00334035" w14:paraId="421DB913" w14:textId="77777777" w:rsidTr="003340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61E1" w14:textId="77777777" w:rsidR="00737450" w:rsidRPr="00334035" w:rsidRDefault="00737450" w:rsidP="007A2F1B">
            <w:pPr>
              <w:pStyle w:val="rowtabella0"/>
              <w:rPr>
                <w:color w:val="002060"/>
                <w:highlight w:val="yellow"/>
              </w:rPr>
            </w:pPr>
            <w:r w:rsidRPr="00334035">
              <w:rPr>
                <w:color w:val="002060"/>
                <w:highlight w:val="yellow"/>
              </w:rPr>
              <w:t>18/05/2024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ABF5" w14:textId="77777777" w:rsidR="00737450" w:rsidRPr="00334035" w:rsidRDefault="00737450" w:rsidP="007A2F1B">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D130" w14:textId="77777777" w:rsidR="00737450" w:rsidRPr="00334035" w:rsidRDefault="00737450" w:rsidP="007A2F1B">
            <w:pPr>
              <w:pStyle w:val="rowtabella0"/>
              <w:rPr>
                <w:color w:val="002060"/>
                <w:highlight w:val="yellow"/>
              </w:rPr>
            </w:pPr>
            <w:r w:rsidRPr="0033403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E998" w14:textId="77777777" w:rsidR="00737450" w:rsidRPr="00334035" w:rsidRDefault="00737450" w:rsidP="007A2F1B">
            <w:pPr>
              <w:pStyle w:val="rowtabella0"/>
              <w:rPr>
                <w:color w:val="002060"/>
                <w:highlight w:val="yellow"/>
              </w:rPr>
            </w:pPr>
            <w:r w:rsidRPr="00334035">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26D0" w14:textId="77777777" w:rsidR="00737450" w:rsidRPr="00334035" w:rsidRDefault="00737450" w:rsidP="007A2F1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D50C" w14:textId="77777777" w:rsidR="00737450" w:rsidRPr="00334035" w:rsidRDefault="00737450" w:rsidP="007A2F1B">
            <w:pPr>
              <w:pStyle w:val="rowtabella0"/>
              <w:jc w:val="center"/>
              <w:rPr>
                <w:color w:val="002060"/>
                <w:highlight w:val="yellow"/>
              </w:rPr>
            </w:pPr>
            <w:r w:rsidRPr="0033403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253F" w14:textId="77777777" w:rsidR="00737450" w:rsidRPr="00334035" w:rsidRDefault="00737450" w:rsidP="007A2F1B">
            <w:pPr>
              <w:pStyle w:val="rowtabella0"/>
              <w:jc w:val="center"/>
              <w:rPr>
                <w:color w:val="002060"/>
              </w:rPr>
            </w:pPr>
            <w:r w:rsidRPr="00334035">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AD56" w14:textId="77777777" w:rsidR="00737450" w:rsidRPr="00334035" w:rsidRDefault="00737450" w:rsidP="007A2F1B">
            <w:pPr>
              <w:pStyle w:val="rowtabella0"/>
              <w:rPr>
                <w:color w:val="002060"/>
                <w:highlight w:val="yellow"/>
              </w:rPr>
            </w:pPr>
            <w:r w:rsidRPr="00334035">
              <w:rPr>
                <w:color w:val="002060"/>
                <w:highlight w:val="yellow"/>
              </w:rPr>
              <w:t>CAMPO DI C5 ENTRO PAL OLIMPIA MONTEPORZIO VIA RISORGIMENTO 16</w:t>
            </w:r>
          </w:p>
        </w:tc>
      </w:tr>
      <w:tr w:rsidR="00334035" w:rsidRPr="00334035" w14:paraId="2E8BC5B0" w14:textId="77777777" w:rsidTr="003340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D8E9" w14:textId="77777777" w:rsidR="00737450" w:rsidRPr="00334035" w:rsidRDefault="00737450" w:rsidP="007A2F1B">
            <w:pPr>
              <w:pStyle w:val="rowtabella0"/>
              <w:rPr>
                <w:color w:val="002060"/>
                <w:highlight w:val="yellow"/>
              </w:rPr>
            </w:pPr>
            <w:r w:rsidRPr="00334035">
              <w:rPr>
                <w:color w:val="002060"/>
                <w:highlight w:val="yellow"/>
              </w:rPr>
              <w:t>18/05/2024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0F4E" w14:textId="77777777" w:rsidR="00737450" w:rsidRPr="00334035" w:rsidRDefault="00737450" w:rsidP="007A2F1B">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E0B3" w14:textId="77777777" w:rsidR="00737450" w:rsidRPr="00334035" w:rsidRDefault="00737450" w:rsidP="007A2F1B">
            <w:pPr>
              <w:pStyle w:val="rowtabella0"/>
              <w:rPr>
                <w:color w:val="002060"/>
                <w:highlight w:val="yellow"/>
              </w:rPr>
            </w:pPr>
            <w:r w:rsidRPr="00334035">
              <w:rPr>
                <w:color w:val="002060"/>
                <w:highlight w:val="yellow"/>
              </w:rPr>
              <w:t xml:space="preserve">AUDAX 1970 </w:t>
            </w:r>
            <w:proofErr w:type="gramStart"/>
            <w:r w:rsidRPr="00334035">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72A29" w14:textId="77777777" w:rsidR="00737450" w:rsidRPr="00334035" w:rsidRDefault="00737450" w:rsidP="007A2F1B">
            <w:pPr>
              <w:pStyle w:val="rowtabella0"/>
              <w:rPr>
                <w:color w:val="002060"/>
                <w:highlight w:val="yellow"/>
              </w:rPr>
            </w:pPr>
            <w:r w:rsidRPr="00334035">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5FE8" w14:textId="77777777" w:rsidR="00737450" w:rsidRPr="00334035" w:rsidRDefault="00737450" w:rsidP="007A2F1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082B" w14:textId="77777777" w:rsidR="00737450" w:rsidRPr="00334035" w:rsidRDefault="00737450" w:rsidP="007A2F1B">
            <w:pPr>
              <w:pStyle w:val="rowtabella0"/>
              <w:jc w:val="center"/>
              <w:rPr>
                <w:color w:val="002060"/>
                <w:highlight w:val="yellow"/>
              </w:rPr>
            </w:pPr>
            <w:r w:rsidRPr="0033403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3F00" w14:textId="77777777" w:rsidR="00737450" w:rsidRPr="00334035" w:rsidRDefault="00737450" w:rsidP="007A2F1B">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B3A0" w14:textId="77777777" w:rsidR="00737450" w:rsidRPr="00334035" w:rsidRDefault="00737450" w:rsidP="007A2F1B">
            <w:pPr>
              <w:pStyle w:val="rowtabella0"/>
              <w:rPr>
                <w:color w:val="002060"/>
                <w:highlight w:val="yellow"/>
              </w:rPr>
            </w:pPr>
            <w:r w:rsidRPr="00334035">
              <w:rPr>
                <w:color w:val="002060"/>
                <w:highlight w:val="yellow"/>
              </w:rPr>
              <w:t>PALESTRA IST.BETTINO PADOVANO SENIGALLIA VIA ANTONIO ROSMINI 22/B</w:t>
            </w:r>
          </w:p>
        </w:tc>
      </w:tr>
      <w:tr w:rsidR="00334035" w:rsidRPr="00334035" w14:paraId="4B711044" w14:textId="77777777" w:rsidTr="003340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AC22" w14:textId="77777777" w:rsidR="00737450" w:rsidRPr="00334035" w:rsidRDefault="00737450" w:rsidP="007A2F1B">
            <w:pPr>
              <w:pStyle w:val="rowtabella0"/>
              <w:rPr>
                <w:color w:val="002060"/>
                <w:highlight w:val="yellow"/>
              </w:rPr>
            </w:pPr>
            <w:r w:rsidRPr="00334035">
              <w:rPr>
                <w:color w:val="002060"/>
                <w:highlight w:val="yellow"/>
              </w:rPr>
              <w:t>18/05/2024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5ADB" w14:textId="77777777" w:rsidR="00737450" w:rsidRPr="00334035" w:rsidRDefault="00737450" w:rsidP="007A2F1B">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80D6" w14:textId="77777777" w:rsidR="00737450" w:rsidRPr="00334035" w:rsidRDefault="00737450" w:rsidP="007A2F1B">
            <w:pPr>
              <w:pStyle w:val="rowtabella0"/>
              <w:rPr>
                <w:color w:val="002060"/>
                <w:highlight w:val="yellow"/>
              </w:rPr>
            </w:pPr>
            <w:r w:rsidRPr="00334035">
              <w:rPr>
                <w:color w:val="002060"/>
                <w:highlight w:val="yellow"/>
              </w:rPr>
              <w:t>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868F" w14:textId="77777777" w:rsidR="00737450" w:rsidRPr="00334035" w:rsidRDefault="00737450" w:rsidP="007A2F1B">
            <w:pPr>
              <w:pStyle w:val="rowtabella0"/>
              <w:rPr>
                <w:color w:val="002060"/>
                <w:highlight w:val="yellow"/>
              </w:rPr>
            </w:pPr>
            <w:r w:rsidRPr="00334035">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D63E" w14:textId="77777777" w:rsidR="00737450" w:rsidRPr="00334035" w:rsidRDefault="00737450" w:rsidP="007A2F1B">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EE80" w14:textId="77777777" w:rsidR="00737450" w:rsidRPr="00334035" w:rsidRDefault="00737450" w:rsidP="007A2F1B">
            <w:pPr>
              <w:pStyle w:val="rowtabella0"/>
              <w:jc w:val="center"/>
              <w:rPr>
                <w:color w:val="002060"/>
                <w:highlight w:val="yellow"/>
              </w:rPr>
            </w:pPr>
            <w:r w:rsidRPr="0033403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8682" w14:textId="77777777" w:rsidR="00737450" w:rsidRPr="00334035" w:rsidRDefault="00737450" w:rsidP="007A2F1B">
            <w:pPr>
              <w:pStyle w:val="rowtabella0"/>
              <w:jc w:val="center"/>
              <w:rPr>
                <w:color w:val="002060"/>
              </w:rPr>
            </w:pPr>
            <w:r w:rsidRPr="0033403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F32F" w14:textId="77777777" w:rsidR="00737450" w:rsidRPr="00334035" w:rsidRDefault="00737450" w:rsidP="007A2F1B">
            <w:pPr>
              <w:rPr>
                <w:color w:val="002060"/>
              </w:rPr>
            </w:pPr>
          </w:p>
        </w:tc>
      </w:tr>
      <w:tr w:rsidR="00334035" w:rsidRPr="00334035" w14:paraId="593AB1DC" w14:textId="77777777" w:rsidTr="003340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1696" w14:textId="77777777" w:rsidR="00737450" w:rsidRPr="00334035" w:rsidRDefault="00737450" w:rsidP="007A2F1B">
            <w:pPr>
              <w:pStyle w:val="rowtabella0"/>
              <w:rPr>
                <w:color w:val="002060"/>
                <w:highlight w:val="yellow"/>
              </w:rPr>
            </w:pPr>
            <w:r w:rsidRPr="00334035">
              <w:rPr>
                <w:color w:val="002060"/>
                <w:highlight w:val="yellow"/>
              </w:rPr>
              <w:t>20/05/2024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401F" w14:textId="77777777" w:rsidR="00737450" w:rsidRPr="00334035" w:rsidRDefault="00737450" w:rsidP="007A2F1B">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D7FA" w14:textId="77777777" w:rsidR="00737450" w:rsidRPr="00334035" w:rsidRDefault="00737450" w:rsidP="007A2F1B">
            <w:pPr>
              <w:pStyle w:val="rowtabella0"/>
              <w:rPr>
                <w:color w:val="002060"/>
                <w:highlight w:val="yellow"/>
              </w:rPr>
            </w:pPr>
            <w:r w:rsidRPr="00334035">
              <w:rPr>
                <w:color w:val="002060"/>
                <w:highlight w:val="yellow"/>
              </w:rPr>
              <w:t xml:space="preserve">CARISSIMI 2016 </w:t>
            </w:r>
            <w:proofErr w:type="spellStart"/>
            <w:proofErr w:type="gramStart"/>
            <w:r w:rsidRPr="00334035">
              <w:rPr>
                <w:color w:val="002060"/>
                <w:highlight w:val="yellow"/>
              </w:rPr>
              <w:t>sq</w:t>
            </w:r>
            <w:proofErr w:type="spellEnd"/>
            <w:r w:rsidRPr="00334035">
              <w:rPr>
                <w:color w:val="002060"/>
                <w:highlight w:val="yellow"/>
              </w:rPr>
              <w:t>..</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26F41" w14:textId="77777777" w:rsidR="00737450" w:rsidRPr="00334035" w:rsidRDefault="00737450" w:rsidP="007A2F1B">
            <w:pPr>
              <w:pStyle w:val="rowtabella0"/>
              <w:rPr>
                <w:color w:val="002060"/>
                <w:highlight w:val="yellow"/>
              </w:rPr>
            </w:pPr>
            <w:r w:rsidRPr="00334035">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FDDB" w14:textId="77777777" w:rsidR="00737450" w:rsidRPr="00334035" w:rsidRDefault="00737450" w:rsidP="007A2F1B">
            <w:pPr>
              <w:pStyle w:val="rowtabella0"/>
              <w:rPr>
                <w:color w:val="002060"/>
              </w:rPr>
            </w:pPr>
            <w:r w:rsidRPr="00334035">
              <w:rPr>
                <w:color w:val="002060"/>
              </w:rPr>
              <w:t>18/05/2024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1B451" w14:textId="77777777" w:rsidR="00737450" w:rsidRPr="00334035" w:rsidRDefault="00737450" w:rsidP="007A2F1B">
            <w:pPr>
              <w:pStyle w:val="rowtabella0"/>
              <w:jc w:val="center"/>
              <w:rPr>
                <w:color w:val="002060"/>
                <w:highlight w:val="yellow"/>
              </w:rPr>
            </w:pPr>
            <w:r w:rsidRPr="00334035">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67B5" w14:textId="77777777" w:rsidR="00737450" w:rsidRPr="00334035" w:rsidRDefault="00737450" w:rsidP="007A2F1B">
            <w:pPr>
              <w:pStyle w:val="rowtabella0"/>
              <w:jc w:val="center"/>
              <w:rPr>
                <w:color w:val="002060"/>
              </w:rPr>
            </w:pPr>
            <w:r w:rsidRPr="0033403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7441" w14:textId="77777777" w:rsidR="00737450" w:rsidRPr="00334035" w:rsidRDefault="00737450" w:rsidP="007A2F1B">
            <w:pPr>
              <w:rPr>
                <w:color w:val="002060"/>
              </w:rPr>
            </w:pPr>
          </w:p>
        </w:tc>
      </w:tr>
    </w:tbl>
    <w:p w14:paraId="3BC6335E" w14:textId="77777777" w:rsidR="00737450" w:rsidRPr="00334035" w:rsidRDefault="00737450" w:rsidP="00737450">
      <w:pPr>
        <w:pStyle w:val="breakline"/>
        <w:rPr>
          <w:rFonts w:eastAsiaTheme="minorEastAsia"/>
          <w:color w:val="002060"/>
        </w:rPr>
      </w:pPr>
    </w:p>
    <w:p w14:paraId="3DAD6CF3" w14:textId="77777777" w:rsidR="00737450" w:rsidRPr="00334035" w:rsidRDefault="00737450" w:rsidP="00737450">
      <w:pPr>
        <w:pStyle w:val="breakline"/>
        <w:rPr>
          <w:color w:val="002060"/>
        </w:rPr>
      </w:pPr>
    </w:p>
    <w:p w14:paraId="41396AE9" w14:textId="77777777" w:rsidR="00737450" w:rsidRPr="00334035" w:rsidRDefault="00737450" w:rsidP="00737450">
      <w:pPr>
        <w:pStyle w:val="titoloprinc0"/>
        <w:rPr>
          <w:color w:val="002060"/>
        </w:rPr>
      </w:pPr>
      <w:r w:rsidRPr="00334035">
        <w:rPr>
          <w:color w:val="002060"/>
        </w:rPr>
        <w:t>RISULTATI</w:t>
      </w:r>
    </w:p>
    <w:p w14:paraId="52C7552B" w14:textId="77777777" w:rsidR="00737450" w:rsidRPr="00334035" w:rsidRDefault="00737450" w:rsidP="00737450">
      <w:pPr>
        <w:pStyle w:val="breakline"/>
        <w:rPr>
          <w:color w:val="002060"/>
        </w:rPr>
      </w:pPr>
    </w:p>
    <w:p w14:paraId="441B3B5F" w14:textId="77777777" w:rsidR="00737450" w:rsidRPr="00334035" w:rsidRDefault="00737450" w:rsidP="00737450">
      <w:pPr>
        <w:pStyle w:val="sottotitolocampionato10"/>
        <w:rPr>
          <w:color w:val="002060"/>
        </w:rPr>
      </w:pPr>
      <w:r w:rsidRPr="00334035">
        <w:rPr>
          <w:color w:val="002060"/>
        </w:rPr>
        <w:t>RISULTATI UFFICIALI GARE DEL 11/05/2024</w:t>
      </w:r>
    </w:p>
    <w:p w14:paraId="35C2689A" w14:textId="77777777" w:rsidR="00334035" w:rsidRPr="00334035" w:rsidRDefault="00334035" w:rsidP="00334035">
      <w:pPr>
        <w:pStyle w:val="sottotitolocampionato20"/>
        <w:spacing w:before="0" w:beforeAutospacing="0" w:after="0" w:afterAutospacing="0"/>
        <w:rPr>
          <w:rFonts w:ascii="Arial" w:hAnsi="Arial" w:cs="Arial"/>
          <w:color w:val="002060"/>
          <w:sz w:val="20"/>
          <w:szCs w:val="20"/>
        </w:rPr>
      </w:pPr>
      <w:r w:rsidRPr="00334035">
        <w:rPr>
          <w:rFonts w:ascii="Arial" w:hAnsi="Arial" w:cs="Arial"/>
          <w:color w:val="002060"/>
          <w:sz w:val="20"/>
          <w:szCs w:val="20"/>
        </w:rPr>
        <w:t>Si trascrivono qui di seguito i risultati ufficiali delle gare disputate</w:t>
      </w:r>
    </w:p>
    <w:p w14:paraId="11C3E3C4" w14:textId="77777777" w:rsidR="00737450" w:rsidRPr="00334035" w:rsidRDefault="00737450" w:rsidP="007374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34035" w:rsidRPr="00334035" w14:paraId="37268997" w14:textId="77777777" w:rsidTr="007A2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34035" w:rsidRPr="00334035" w14:paraId="2A2E7F77" w14:textId="77777777" w:rsidTr="007A2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5A242" w14:textId="77777777" w:rsidR="00737450" w:rsidRPr="00334035" w:rsidRDefault="00737450" w:rsidP="007A2F1B">
                  <w:pPr>
                    <w:pStyle w:val="headertabella0"/>
                    <w:rPr>
                      <w:color w:val="002060"/>
                    </w:rPr>
                  </w:pPr>
                  <w:r w:rsidRPr="00334035">
                    <w:rPr>
                      <w:color w:val="002060"/>
                    </w:rPr>
                    <w:t>GIRONE A - 5 Giornata - A</w:t>
                  </w:r>
                </w:p>
              </w:tc>
            </w:tr>
            <w:tr w:rsidR="00334035" w:rsidRPr="00334035" w14:paraId="79370CE6" w14:textId="77777777" w:rsidTr="007A2F1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DCC8A1" w14:textId="77777777" w:rsidR="00737450" w:rsidRPr="00334035" w:rsidRDefault="00737450" w:rsidP="007A2F1B">
                  <w:pPr>
                    <w:pStyle w:val="rowtabella0"/>
                    <w:rPr>
                      <w:color w:val="002060"/>
                    </w:rPr>
                  </w:pPr>
                  <w:r w:rsidRPr="00334035">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99E82" w14:textId="77777777" w:rsidR="00737450" w:rsidRPr="00334035" w:rsidRDefault="00737450" w:rsidP="007A2F1B">
                  <w:pPr>
                    <w:pStyle w:val="rowtabella0"/>
                    <w:rPr>
                      <w:color w:val="002060"/>
                    </w:rPr>
                  </w:pPr>
                  <w:r w:rsidRPr="00334035">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2A8C8" w14:textId="77777777" w:rsidR="00737450" w:rsidRPr="00334035" w:rsidRDefault="00737450" w:rsidP="007A2F1B">
                  <w:pPr>
                    <w:pStyle w:val="rowtabella0"/>
                    <w:jc w:val="center"/>
                    <w:rPr>
                      <w:color w:val="002060"/>
                    </w:rPr>
                  </w:pPr>
                  <w:r w:rsidRPr="00334035">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1EC67" w14:textId="77777777" w:rsidR="00737450" w:rsidRPr="00334035" w:rsidRDefault="00737450" w:rsidP="007A2F1B">
                  <w:pPr>
                    <w:pStyle w:val="rowtabella0"/>
                    <w:jc w:val="center"/>
                    <w:rPr>
                      <w:color w:val="002060"/>
                    </w:rPr>
                  </w:pPr>
                  <w:r w:rsidRPr="00334035">
                    <w:rPr>
                      <w:color w:val="002060"/>
                    </w:rPr>
                    <w:t> </w:t>
                  </w:r>
                </w:p>
              </w:tc>
            </w:tr>
            <w:tr w:rsidR="00334035" w:rsidRPr="00334035" w14:paraId="2AC2F3A4"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F6B975" w14:textId="77777777" w:rsidR="00737450" w:rsidRPr="00334035" w:rsidRDefault="00737450" w:rsidP="007A2F1B">
                  <w:pPr>
                    <w:pStyle w:val="rowtabella0"/>
                    <w:rPr>
                      <w:color w:val="002060"/>
                    </w:rPr>
                  </w:pPr>
                  <w:r w:rsidRPr="00334035">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5988B" w14:textId="77777777" w:rsidR="00737450" w:rsidRPr="00334035" w:rsidRDefault="00737450" w:rsidP="007A2F1B">
                  <w:pPr>
                    <w:pStyle w:val="rowtabella0"/>
                    <w:rPr>
                      <w:color w:val="002060"/>
                    </w:rPr>
                  </w:pPr>
                  <w:r w:rsidRPr="00334035">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29DA92" w14:textId="77777777" w:rsidR="00737450" w:rsidRPr="00334035" w:rsidRDefault="00737450" w:rsidP="007A2F1B">
                  <w:pPr>
                    <w:pStyle w:val="rowtabella0"/>
                    <w:jc w:val="center"/>
                    <w:rPr>
                      <w:color w:val="002060"/>
                    </w:rPr>
                  </w:pPr>
                  <w:r w:rsidRPr="00334035">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B2F738" w14:textId="77777777" w:rsidR="00737450" w:rsidRPr="00334035" w:rsidRDefault="00737450" w:rsidP="007A2F1B">
                  <w:pPr>
                    <w:pStyle w:val="rowtabella0"/>
                    <w:jc w:val="center"/>
                    <w:rPr>
                      <w:color w:val="002060"/>
                    </w:rPr>
                  </w:pPr>
                  <w:r w:rsidRPr="00334035">
                    <w:rPr>
                      <w:color w:val="002060"/>
                    </w:rPr>
                    <w:t> </w:t>
                  </w:r>
                </w:p>
              </w:tc>
            </w:tr>
            <w:tr w:rsidR="00334035" w:rsidRPr="00334035" w14:paraId="023DD272"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099B52" w14:textId="77777777" w:rsidR="00737450" w:rsidRPr="00334035" w:rsidRDefault="00737450" w:rsidP="007A2F1B">
                  <w:pPr>
                    <w:pStyle w:val="rowtabella0"/>
                    <w:rPr>
                      <w:color w:val="002060"/>
                    </w:rPr>
                  </w:pPr>
                  <w:r w:rsidRPr="00334035">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9849DE" w14:textId="77777777" w:rsidR="00737450" w:rsidRPr="00334035" w:rsidRDefault="00737450" w:rsidP="007A2F1B">
                  <w:pPr>
                    <w:pStyle w:val="rowtabella0"/>
                    <w:rPr>
                      <w:color w:val="002060"/>
                    </w:rPr>
                  </w:pPr>
                  <w:r w:rsidRPr="00334035">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6A284" w14:textId="77777777" w:rsidR="00737450" w:rsidRPr="00334035" w:rsidRDefault="00737450" w:rsidP="007A2F1B">
                  <w:pPr>
                    <w:pStyle w:val="rowtabella0"/>
                    <w:jc w:val="center"/>
                    <w:rPr>
                      <w:color w:val="002060"/>
                    </w:rPr>
                  </w:pPr>
                  <w:r w:rsidRPr="00334035">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A565C4" w14:textId="77777777" w:rsidR="00737450" w:rsidRPr="00334035" w:rsidRDefault="00737450" w:rsidP="007A2F1B">
                  <w:pPr>
                    <w:pStyle w:val="rowtabella0"/>
                    <w:jc w:val="center"/>
                    <w:rPr>
                      <w:color w:val="002060"/>
                    </w:rPr>
                  </w:pPr>
                  <w:r w:rsidRPr="00334035">
                    <w:rPr>
                      <w:color w:val="002060"/>
                    </w:rPr>
                    <w:t> </w:t>
                  </w:r>
                </w:p>
              </w:tc>
            </w:tr>
            <w:tr w:rsidR="00334035" w:rsidRPr="00334035" w14:paraId="6FA45E17"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BF0269" w14:textId="77777777" w:rsidR="00737450" w:rsidRPr="00334035" w:rsidRDefault="00737450" w:rsidP="007A2F1B">
                  <w:pPr>
                    <w:pStyle w:val="rowtabella0"/>
                    <w:rPr>
                      <w:color w:val="002060"/>
                    </w:rPr>
                  </w:pPr>
                  <w:r w:rsidRPr="00334035">
                    <w:rPr>
                      <w:color w:val="002060"/>
                    </w:rPr>
                    <w:t>(2)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CC22F4" w14:textId="77777777" w:rsidR="00737450" w:rsidRPr="00334035" w:rsidRDefault="00737450" w:rsidP="007A2F1B">
                  <w:pPr>
                    <w:pStyle w:val="rowtabella0"/>
                    <w:rPr>
                      <w:color w:val="002060"/>
                    </w:rPr>
                  </w:pPr>
                  <w:r w:rsidRPr="00334035">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65CCF3" w14:textId="77777777" w:rsidR="00737450" w:rsidRPr="00334035" w:rsidRDefault="00737450" w:rsidP="007A2F1B">
                  <w:pPr>
                    <w:pStyle w:val="rowtabella0"/>
                    <w:jc w:val="center"/>
                    <w:rPr>
                      <w:color w:val="002060"/>
                    </w:rPr>
                  </w:pPr>
                  <w:r w:rsidRPr="0033403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7445BF" w14:textId="77777777" w:rsidR="00737450" w:rsidRPr="00334035" w:rsidRDefault="00737450" w:rsidP="007A2F1B">
                  <w:pPr>
                    <w:pStyle w:val="rowtabella0"/>
                    <w:jc w:val="center"/>
                    <w:rPr>
                      <w:color w:val="002060"/>
                    </w:rPr>
                  </w:pPr>
                  <w:r w:rsidRPr="00334035">
                    <w:rPr>
                      <w:color w:val="002060"/>
                    </w:rPr>
                    <w:t> </w:t>
                  </w:r>
                </w:p>
              </w:tc>
            </w:tr>
            <w:tr w:rsidR="00334035" w:rsidRPr="00334035" w14:paraId="2BA2E503"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BA90EB" w14:textId="77777777" w:rsidR="00737450" w:rsidRPr="00334035" w:rsidRDefault="00737450" w:rsidP="007A2F1B">
                  <w:pPr>
                    <w:pStyle w:val="rowtabella0"/>
                    <w:rPr>
                      <w:color w:val="002060"/>
                    </w:rPr>
                  </w:pPr>
                  <w:r w:rsidRPr="00334035">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5644E4" w14:textId="77777777" w:rsidR="00737450" w:rsidRPr="00334035" w:rsidRDefault="00737450" w:rsidP="007A2F1B">
                  <w:pPr>
                    <w:pStyle w:val="rowtabella0"/>
                    <w:rPr>
                      <w:color w:val="002060"/>
                    </w:rPr>
                  </w:pPr>
                  <w:r w:rsidRPr="00334035">
                    <w:rPr>
                      <w:color w:val="002060"/>
                    </w:rPr>
                    <w:t xml:space="preserve">- AUDAX 1970 </w:t>
                  </w:r>
                  <w:proofErr w:type="gramStart"/>
                  <w:r w:rsidRPr="00334035">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D972D" w14:textId="77777777" w:rsidR="00737450" w:rsidRPr="00334035" w:rsidRDefault="00737450" w:rsidP="007A2F1B">
                  <w:pPr>
                    <w:pStyle w:val="rowtabella0"/>
                    <w:jc w:val="center"/>
                    <w:rPr>
                      <w:color w:val="002060"/>
                    </w:rPr>
                  </w:pPr>
                  <w:r w:rsidRPr="0033403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BD6399" w14:textId="77777777" w:rsidR="00737450" w:rsidRPr="00334035" w:rsidRDefault="00737450" w:rsidP="007A2F1B">
                  <w:pPr>
                    <w:pStyle w:val="rowtabella0"/>
                    <w:jc w:val="center"/>
                    <w:rPr>
                      <w:color w:val="002060"/>
                    </w:rPr>
                  </w:pPr>
                  <w:r w:rsidRPr="00334035">
                    <w:rPr>
                      <w:color w:val="002060"/>
                    </w:rPr>
                    <w:t> </w:t>
                  </w:r>
                </w:p>
              </w:tc>
            </w:tr>
            <w:tr w:rsidR="00334035" w:rsidRPr="00334035" w14:paraId="533FD68B"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386475" w14:textId="77777777" w:rsidR="00737450" w:rsidRPr="00334035" w:rsidRDefault="00737450" w:rsidP="007A2F1B">
                  <w:pPr>
                    <w:pStyle w:val="rowtabella0"/>
                    <w:rPr>
                      <w:color w:val="002060"/>
                    </w:rPr>
                  </w:pPr>
                  <w:r w:rsidRPr="0033403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72911B" w14:textId="77777777" w:rsidR="00737450" w:rsidRPr="00334035" w:rsidRDefault="00737450" w:rsidP="007A2F1B">
                  <w:pPr>
                    <w:pStyle w:val="rowtabella0"/>
                    <w:rPr>
                      <w:color w:val="002060"/>
                    </w:rPr>
                  </w:pPr>
                  <w:r w:rsidRPr="00334035">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357FEA" w14:textId="77777777" w:rsidR="00737450" w:rsidRPr="00334035" w:rsidRDefault="00737450" w:rsidP="007A2F1B">
                  <w:pPr>
                    <w:pStyle w:val="rowtabella0"/>
                    <w:jc w:val="center"/>
                    <w:rPr>
                      <w:color w:val="002060"/>
                    </w:rPr>
                  </w:pPr>
                  <w:r w:rsidRPr="00334035">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791C4F" w14:textId="77777777" w:rsidR="00737450" w:rsidRPr="00334035" w:rsidRDefault="00737450" w:rsidP="007A2F1B">
                  <w:pPr>
                    <w:pStyle w:val="rowtabella0"/>
                    <w:jc w:val="center"/>
                    <w:rPr>
                      <w:color w:val="002060"/>
                    </w:rPr>
                  </w:pPr>
                  <w:r w:rsidRPr="00334035">
                    <w:rPr>
                      <w:color w:val="002060"/>
                    </w:rPr>
                    <w:t> </w:t>
                  </w:r>
                </w:p>
              </w:tc>
            </w:tr>
            <w:tr w:rsidR="00334035" w:rsidRPr="00334035" w14:paraId="25479040" w14:textId="77777777" w:rsidTr="007A2F1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67626" w14:textId="77777777" w:rsidR="00737450" w:rsidRPr="00334035" w:rsidRDefault="00737450" w:rsidP="007A2F1B">
                  <w:pPr>
                    <w:pStyle w:val="rowtabella0"/>
                    <w:rPr>
                      <w:color w:val="002060"/>
                    </w:rPr>
                  </w:pPr>
                  <w:r w:rsidRPr="00334035">
                    <w:rPr>
                      <w:color w:val="002060"/>
                    </w:rPr>
                    <w:t>(3)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F7FFA" w14:textId="77777777" w:rsidR="00737450" w:rsidRPr="00334035" w:rsidRDefault="00737450" w:rsidP="007A2F1B">
                  <w:pPr>
                    <w:pStyle w:val="rowtabella0"/>
                    <w:rPr>
                      <w:color w:val="002060"/>
                    </w:rPr>
                  </w:pPr>
                  <w:r w:rsidRPr="00334035">
                    <w:rPr>
                      <w:color w:val="002060"/>
                    </w:rPr>
                    <w:t xml:space="preserve">- CARISSIMI 2016 </w:t>
                  </w:r>
                  <w:proofErr w:type="spellStart"/>
                  <w:proofErr w:type="gramStart"/>
                  <w:r w:rsidRPr="00334035">
                    <w:rPr>
                      <w:color w:val="002060"/>
                    </w:rPr>
                    <w:t>sq</w:t>
                  </w:r>
                  <w:proofErr w:type="spellEnd"/>
                  <w:r w:rsidRPr="00334035">
                    <w:rPr>
                      <w:color w:val="002060"/>
                    </w:rPr>
                    <w:t>..</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D4A14" w14:textId="77777777" w:rsidR="00737450" w:rsidRPr="00334035" w:rsidRDefault="00737450" w:rsidP="007A2F1B">
                  <w:pPr>
                    <w:pStyle w:val="rowtabella0"/>
                    <w:jc w:val="center"/>
                    <w:rPr>
                      <w:color w:val="002060"/>
                    </w:rPr>
                  </w:pPr>
                  <w:r w:rsidRPr="0033403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F93D7" w14:textId="77777777" w:rsidR="00737450" w:rsidRPr="00334035" w:rsidRDefault="00737450" w:rsidP="007A2F1B">
                  <w:pPr>
                    <w:pStyle w:val="rowtabella0"/>
                    <w:jc w:val="center"/>
                    <w:rPr>
                      <w:color w:val="002060"/>
                    </w:rPr>
                  </w:pPr>
                  <w:r w:rsidRPr="00334035">
                    <w:rPr>
                      <w:color w:val="002060"/>
                    </w:rPr>
                    <w:t> </w:t>
                  </w:r>
                </w:p>
              </w:tc>
            </w:tr>
            <w:tr w:rsidR="00334035" w:rsidRPr="00334035" w14:paraId="4D5B909E"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4575A584" w14:textId="77777777" w:rsidR="00737450" w:rsidRPr="00334035" w:rsidRDefault="00737450" w:rsidP="007A2F1B">
                  <w:pPr>
                    <w:pStyle w:val="rowtabella0"/>
                    <w:rPr>
                      <w:color w:val="002060"/>
                    </w:rPr>
                  </w:pPr>
                  <w:r w:rsidRPr="00334035">
                    <w:rPr>
                      <w:color w:val="002060"/>
                    </w:rPr>
                    <w:t>(1) - disputata il 12/05/2024</w:t>
                  </w:r>
                </w:p>
              </w:tc>
            </w:tr>
            <w:tr w:rsidR="00334035" w:rsidRPr="00334035" w14:paraId="2C95AE6F"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4CC7EB2B" w14:textId="77777777" w:rsidR="00737450" w:rsidRPr="00334035" w:rsidRDefault="00737450" w:rsidP="007A2F1B">
                  <w:pPr>
                    <w:pStyle w:val="rowtabella0"/>
                    <w:rPr>
                      <w:color w:val="002060"/>
                    </w:rPr>
                  </w:pPr>
                  <w:r w:rsidRPr="00334035">
                    <w:rPr>
                      <w:color w:val="002060"/>
                    </w:rPr>
                    <w:t>(2) - disputata il 14/05/2024</w:t>
                  </w:r>
                </w:p>
              </w:tc>
            </w:tr>
            <w:tr w:rsidR="00334035" w:rsidRPr="00334035" w14:paraId="26CE6DBB"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05519BB0" w14:textId="77777777" w:rsidR="00737450" w:rsidRPr="00334035" w:rsidRDefault="00737450" w:rsidP="007A2F1B">
                  <w:pPr>
                    <w:pStyle w:val="rowtabella0"/>
                    <w:rPr>
                      <w:color w:val="002060"/>
                    </w:rPr>
                  </w:pPr>
                  <w:r w:rsidRPr="00334035">
                    <w:rPr>
                      <w:color w:val="002060"/>
                    </w:rPr>
                    <w:t>(3) - disputata il 13/05/2024</w:t>
                  </w:r>
                </w:p>
              </w:tc>
            </w:tr>
          </w:tbl>
          <w:p w14:paraId="58545AA6" w14:textId="77777777" w:rsidR="00737450" w:rsidRPr="00334035" w:rsidRDefault="00737450" w:rsidP="007A2F1B">
            <w:pPr>
              <w:rPr>
                <w:color w:val="002060"/>
              </w:rPr>
            </w:pPr>
          </w:p>
        </w:tc>
      </w:tr>
    </w:tbl>
    <w:p w14:paraId="5C794649" w14:textId="77777777" w:rsidR="00737450" w:rsidRPr="00334035" w:rsidRDefault="00737450" w:rsidP="00737450">
      <w:pPr>
        <w:pStyle w:val="breakline"/>
        <w:rPr>
          <w:rFonts w:eastAsiaTheme="minorEastAsia"/>
          <w:color w:val="002060"/>
        </w:rPr>
      </w:pPr>
    </w:p>
    <w:p w14:paraId="338A55F5" w14:textId="77777777" w:rsidR="00737450" w:rsidRPr="00334035" w:rsidRDefault="00737450" w:rsidP="00737450">
      <w:pPr>
        <w:pStyle w:val="breakline"/>
        <w:rPr>
          <w:color w:val="002060"/>
        </w:rPr>
      </w:pPr>
    </w:p>
    <w:p w14:paraId="5D106002" w14:textId="77777777" w:rsidR="00737450" w:rsidRPr="00334035" w:rsidRDefault="00737450" w:rsidP="00737450">
      <w:pPr>
        <w:pStyle w:val="titoloprinc0"/>
        <w:rPr>
          <w:color w:val="002060"/>
        </w:rPr>
      </w:pPr>
      <w:r w:rsidRPr="00334035">
        <w:rPr>
          <w:color w:val="002060"/>
        </w:rPr>
        <w:t>GIUDICE SPORTIVO</w:t>
      </w:r>
    </w:p>
    <w:p w14:paraId="58401BEB" w14:textId="77777777" w:rsidR="00737450" w:rsidRPr="00334035" w:rsidRDefault="00737450" w:rsidP="00737450">
      <w:pPr>
        <w:pStyle w:val="diffida"/>
        <w:rPr>
          <w:color w:val="002060"/>
        </w:rPr>
      </w:pPr>
      <w:r w:rsidRPr="00334035">
        <w:rPr>
          <w:color w:val="002060"/>
        </w:rPr>
        <w:t>Il Giudice Sportivo Avv. Agnese Lazzaretti, con l'assistenza del segretario Angelo Castellana, nella seduta del 16/05/2024, ha adottato le decisioni che di seguito integralmente si riportano:</w:t>
      </w:r>
    </w:p>
    <w:p w14:paraId="2E7BF57E" w14:textId="77777777" w:rsidR="00737450" w:rsidRPr="00334035" w:rsidRDefault="00737450" w:rsidP="00737450">
      <w:pPr>
        <w:pStyle w:val="titolo10"/>
        <w:rPr>
          <w:color w:val="002060"/>
        </w:rPr>
      </w:pPr>
      <w:r w:rsidRPr="00334035">
        <w:rPr>
          <w:color w:val="002060"/>
        </w:rPr>
        <w:t xml:space="preserve">GARE DEL 11/ 5/2024 </w:t>
      </w:r>
    </w:p>
    <w:p w14:paraId="6485A48F" w14:textId="77777777" w:rsidR="00737450" w:rsidRPr="00334035" w:rsidRDefault="00737450" w:rsidP="00737450">
      <w:pPr>
        <w:pStyle w:val="titolo60"/>
        <w:rPr>
          <w:color w:val="002060"/>
        </w:rPr>
      </w:pPr>
      <w:r w:rsidRPr="00334035">
        <w:rPr>
          <w:color w:val="002060"/>
        </w:rPr>
        <w:t xml:space="preserve">DECISIONI DEL GIUDICE SPORTIVO </w:t>
      </w:r>
    </w:p>
    <w:p w14:paraId="2649DAC0" w14:textId="77777777" w:rsidR="00334035" w:rsidRDefault="00737450" w:rsidP="00737450">
      <w:pPr>
        <w:pStyle w:val="diffida"/>
        <w:spacing w:before="80" w:beforeAutospacing="0" w:after="40" w:afterAutospacing="0"/>
        <w:jc w:val="left"/>
        <w:rPr>
          <w:color w:val="002060"/>
        </w:rPr>
      </w:pPr>
      <w:r w:rsidRPr="00334035">
        <w:rPr>
          <w:color w:val="002060"/>
        </w:rPr>
        <w:t xml:space="preserve">gara del 11/ 5/2024 MONTELUPONE CALCIO A 5 - SANGIORGIO </w:t>
      </w:r>
      <w:r w:rsidRPr="00334035">
        <w:rPr>
          <w:color w:val="002060"/>
        </w:rPr>
        <w:br/>
        <w:t xml:space="preserve">Il Giudice sportivo, letta la comunicazione inviata a mezzo </w:t>
      </w:r>
      <w:proofErr w:type="spellStart"/>
      <w:r w:rsidRPr="00334035">
        <w:rPr>
          <w:color w:val="002060"/>
        </w:rPr>
        <w:t>pec</w:t>
      </w:r>
      <w:proofErr w:type="spellEnd"/>
      <w:r w:rsidRPr="00334035">
        <w:rPr>
          <w:color w:val="002060"/>
        </w:rPr>
        <w:t xml:space="preserve"> dalla società </w:t>
      </w:r>
      <w:proofErr w:type="spellStart"/>
      <w:r w:rsidRPr="00334035">
        <w:rPr>
          <w:color w:val="002060"/>
        </w:rPr>
        <w:t>Asd</w:t>
      </w:r>
      <w:proofErr w:type="spellEnd"/>
      <w:r w:rsidRPr="00334035">
        <w:rPr>
          <w:color w:val="002060"/>
        </w:rPr>
        <w:t xml:space="preserve"> Sangiorgio2018 con la quale quest'ultima ha formalmente comunicato l'omessa partecipazione alla disputa della gara in oggetto nonché la</w:t>
      </w:r>
      <w:r w:rsidR="00334035">
        <w:rPr>
          <w:color w:val="002060"/>
        </w:rPr>
        <w:t xml:space="preserve"> </w:t>
      </w:r>
      <w:r w:rsidRPr="00334035">
        <w:rPr>
          <w:color w:val="002060"/>
        </w:rPr>
        <w:t xml:space="preserve">rinuncia al prosieguo del campionato; </w:t>
      </w:r>
    </w:p>
    <w:p w14:paraId="610FB371" w14:textId="77777777" w:rsidR="00334035" w:rsidRDefault="00737450" w:rsidP="00737450">
      <w:pPr>
        <w:pStyle w:val="diffida"/>
        <w:spacing w:before="80" w:beforeAutospacing="0" w:after="40" w:afterAutospacing="0"/>
        <w:jc w:val="left"/>
        <w:rPr>
          <w:color w:val="002060"/>
        </w:rPr>
      </w:pPr>
      <w:r w:rsidRPr="00334035">
        <w:rPr>
          <w:color w:val="002060"/>
        </w:rPr>
        <w:t xml:space="preserve">Visti gli articoli 10 CGS e 53 NOIF </w:t>
      </w:r>
    </w:p>
    <w:p w14:paraId="3D390C53" w14:textId="77777777" w:rsidR="00334035" w:rsidRDefault="00737450" w:rsidP="00737450">
      <w:pPr>
        <w:pStyle w:val="diffida"/>
        <w:spacing w:before="80" w:beforeAutospacing="0" w:after="40" w:afterAutospacing="0"/>
        <w:jc w:val="left"/>
        <w:rPr>
          <w:color w:val="002060"/>
        </w:rPr>
      </w:pPr>
      <w:r w:rsidRPr="00334035">
        <w:rPr>
          <w:color w:val="002060"/>
        </w:rPr>
        <w:t xml:space="preserve">delibera di infliggere alla società Sangiorgio 2018: </w:t>
      </w:r>
    </w:p>
    <w:p w14:paraId="568BA234" w14:textId="77777777" w:rsidR="00334035" w:rsidRDefault="00737450" w:rsidP="00737450">
      <w:pPr>
        <w:pStyle w:val="diffida"/>
        <w:spacing w:before="80" w:beforeAutospacing="0" w:after="40" w:afterAutospacing="0"/>
        <w:jc w:val="left"/>
        <w:rPr>
          <w:color w:val="002060"/>
        </w:rPr>
      </w:pPr>
      <w:r w:rsidRPr="00334035">
        <w:rPr>
          <w:color w:val="002060"/>
        </w:rPr>
        <w:t xml:space="preserve">a) La punizione sportiva della perdita della gara con il risultato di 6- 0; </w:t>
      </w:r>
    </w:p>
    <w:p w14:paraId="6E0DF1A2" w14:textId="77777777" w:rsidR="00334035" w:rsidRDefault="00737450" w:rsidP="00737450">
      <w:pPr>
        <w:pStyle w:val="diffida"/>
        <w:spacing w:before="80" w:beforeAutospacing="0" w:after="40" w:afterAutospacing="0"/>
        <w:jc w:val="left"/>
        <w:rPr>
          <w:color w:val="002060"/>
        </w:rPr>
      </w:pPr>
      <w:r w:rsidRPr="00334035">
        <w:rPr>
          <w:color w:val="002060"/>
        </w:rPr>
        <w:t xml:space="preserve">b) l'esclusione dal campionato; </w:t>
      </w:r>
    </w:p>
    <w:p w14:paraId="7606EE38" w14:textId="666D175F" w:rsidR="00737450" w:rsidRDefault="00737450" w:rsidP="00737450">
      <w:pPr>
        <w:pStyle w:val="diffida"/>
        <w:spacing w:before="80" w:beforeAutospacing="0" w:after="40" w:afterAutospacing="0"/>
        <w:jc w:val="left"/>
        <w:rPr>
          <w:color w:val="002060"/>
        </w:rPr>
      </w:pPr>
      <w:r w:rsidRPr="00334035">
        <w:rPr>
          <w:color w:val="002060"/>
        </w:rPr>
        <w:lastRenderedPageBreak/>
        <w:t>c) tenuto conto di quanto rappresentato dalla società, che giustifica l'intervenuta rinuncia con l'assetto squisitamente dilettantistico della struttura societaria e quindi con molti atleti assenti per incombenti scolastici, congrua appare la sanzione dell'ammenda di euro</w:t>
      </w:r>
      <w:r w:rsidR="00EA0F2C">
        <w:rPr>
          <w:color w:val="002060"/>
        </w:rPr>
        <w:t xml:space="preserve"> </w:t>
      </w:r>
      <w:r w:rsidRPr="00334035">
        <w:rPr>
          <w:color w:val="002060"/>
        </w:rPr>
        <w:t xml:space="preserve">150,00 ai sensi dell'art. 53 comma 8 </w:t>
      </w:r>
      <w:proofErr w:type="spellStart"/>
      <w:r w:rsidRPr="00334035">
        <w:rPr>
          <w:color w:val="002060"/>
        </w:rPr>
        <w:t>Noif</w:t>
      </w:r>
      <w:proofErr w:type="spellEnd"/>
      <w:r w:rsidR="00EA0F2C">
        <w:rPr>
          <w:color w:val="002060"/>
        </w:rPr>
        <w:t>.</w:t>
      </w:r>
    </w:p>
    <w:p w14:paraId="1827D7C0" w14:textId="77777777" w:rsidR="00EA0F2C" w:rsidRPr="00334035" w:rsidRDefault="00EA0F2C" w:rsidP="00737450">
      <w:pPr>
        <w:pStyle w:val="diffida"/>
        <w:spacing w:before="80" w:beforeAutospacing="0" w:after="40" w:afterAutospacing="0"/>
        <w:jc w:val="left"/>
        <w:rPr>
          <w:color w:val="002060"/>
        </w:rPr>
      </w:pPr>
    </w:p>
    <w:p w14:paraId="02EDC63F" w14:textId="77777777" w:rsidR="00737450" w:rsidRPr="00334035" w:rsidRDefault="00737450" w:rsidP="00737450">
      <w:pPr>
        <w:pStyle w:val="titolo7a"/>
        <w:rPr>
          <w:color w:val="002060"/>
        </w:rPr>
      </w:pPr>
      <w:r w:rsidRPr="00334035">
        <w:rPr>
          <w:color w:val="002060"/>
        </w:rPr>
        <w:t xml:space="preserve">PROVVEDIMENTI DISCIPLINARI </w:t>
      </w:r>
    </w:p>
    <w:p w14:paraId="76DB0193"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4AD8686E" w14:textId="77777777" w:rsidR="00737450" w:rsidRPr="00334035" w:rsidRDefault="00737450" w:rsidP="00737450">
      <w:pPr>
        <w:pStyle w:val="titolo30"/>
        <w:rPr>
          <w:color w:val="002060"/>
        </w:rPr>
      </w:pPr>
      <w:r w:rsidRPr="00334035">
        <w:rPr>
          <w:color w:val="002060"/>
        </w:rPr>
        <w:t xml:space="preserve">SOCIETA' </w:t>
      </w:r>
    </w:p>
    <w:p w14:paraId="6B2B1076" w14:textId="77777777" w:rsidR="00737450" w:rsidRPr="00334035" w:rsidRDefault="00737450" w:rsidP="00737450">
      <w:pPr>
        <w:pStyle w:val="titolo20"/>
        <w:rPr>
          <w:color w:val="002060"/>
        </w:rPr>
      </w:pPr>
      <w:r w:rsidRPr="00334035">
        <w:rPr>
          <w:color w:val="002060"/>
        </w:rPr>
        <w:t xml:space="preserve">ESCLUSIONE DAL CAMPIONATO: </w:t>
      </w:r>
    </w:p>
    <w:p w14:paraId="6E236A29" w14:textId="77777777" w:rsidR="00737450" w:rsidRPr="00334035" w:rsidRDefault="00737450" w:rsidP="00737450">
      <w:pPr>
        <w:pStyle w:val="diffida"/>
        <w:spacing w:before="80" w:beforeAutospacing="0" w:after="40" w:afterAutospacing="0"/>
        <w:jc w:val="left"/>
        <w:rPr>
          <w:color w:val="002060"/>
        </w:rPr>
      </w:pPr>
      <w:r w:rsidRPr="00334035">
        <w:rPr>
          <w:color w:val="002060"/>
        </w:rPr>
        <w:t xml:space="preserve">SANGIORGIO </w:t>
      </w:r>
      <w:r w:rsidRPr="00334035">
        <w:rPr>
          <w:color w:val="002060"/>
        </w:rPr>
        <w:br/>
        <w:t xml:space="preserve">V. delibera </w:t>
      </w:r>
    </w:p>
    <w:p w14:paraId="5FACAB4B" w14:textId="77777777" w:rsidR="00737450" w:rsidRPr="00334035" w:rsidRDefault="00737450" w:rsidP="00737450">
      <w:pPr>
        <w:pStyle w:val="titolo20"/>
        <w:rPr>
          <w:color w:val="002060"/>
        </w:rPr>
      </w:pPr>
      <w:r w:rsidRPr="00334035">
        <w:rPr>
          <w:color w:val="002060"/>
        </w:rPr>
        <w:t xml:space="preserve">PERDITA DELLA GARA: </w:t>
      </w:r>
    </w:p>
    <w:p w14:paraId="7E343495" w14:textId="77777777" w:rsidR="00737450" w:rsidRPr="00334035" w:rsidRDefault="00737450" w:rsidP="00737450">
      <w:pPr>
        <w:pStyle w:val="diffida"/>
        <w:spacing w:before="80" w:beforeAutospacing="0" w:after="40" w:afterAutospacing="0"/>
        <w:jc w:val="left"/>
        <w:rPr>
          <w:color w:val="002060"/>
        </w:rPr>
      </w:pPr>
      <w:r w:rsidRPr="00334035">
        <w:rPr>
          <w:color w:val="002060"/>
        </w:rPr>
        <w:t xml:space="preserve">SANGIORGIO </w:t>
      </w:r>
      <w:r w:rsidRPr="00334035">
        <w:rPr>
          <w:color w:val="002060"/>
        </w:rPr>
        <w:br/>
        <w:t xml:space="preserve">V. delibera </w:t>
      </w:r>
    </w:p>
    <w:p w14:paraId="33D23E40" w14:textId="77777777" w:rsidR="00737450" w:rsidRPr="00334035" w:rsidRDefault="00737450" w:rsidP="00737450">
      <w:pPr>
        <w:pStyle w:val="titolo20"/>
        <w:rPr>
          <w:color w:val="002060"/>
        </w:rPr>
      </w:pPr>
      <w:r w:rsidRPr="00334035">
        <w:rPr>
          <w:color w:val="002060"/>
        </w:rPr>
        <w:t xml:space="preserve">AMMENDA </w:t>
      </w:r>
    </w:p>
    <w:p w14:paraId="23AAFC7C" w14:textId="77777777" w:rsidR="00737450" w:rsidRPr="00334035" w:rsidRDefault="00737450" w:rsidP="00737450">
      <w:pPr>
        <w:pStyle w:val="diffida"/>
        <w:spacing w:before="80" w:beforeAutospacing="0" w:after="40" w:afterAutospacing="0"/>
        <w:jc w:val="left"/>
        <w:rPr>
          <w:color w:val="002060"/>
        </w:rPr>
      </w:pPr>
      <w:r w:rsidRPr="00334035">
        <w:rPr>
          <w:color w:val="002060"/>
        </w:rPr>
        <w:t xml:space="preserve">Euro 150,00 SANGIORGIO </w:t>
      </w:r>
      <w:r w:rsidRPr="00334035">
        <w:rPr>
          <w:color w:val="002060"/>
        </w:rPr>
        <w:br/>
        <w:t xml:space="preserve">V. delibera. </w:t>
      </w:r>
    </w:p>
    <w:p w14:paraId="71A4F5B7" w14:textId="77777777" w:rsidR="00737450" w:rsidRPr="00334035" w:rsidRDefault="00737450" w:rsidP="00737450">
      <w:pPr>
        <w:pStyle w:val="titolo30"/>
        <w:rPr>
          <w:color w:val="002060"/>
        </w:rPr>
      </w:pPr>
      <w:r w:rsidRPr="00334035">
        <w:rPr>
          <w:color w:val="002060"/>
        </w:rPr>
        <w:t xml:space="preserve">CALCIATORI NON ESPULSI </w:t>
      </w:r>
    </w:p>
    <w:p w14:paraId="6073510F" w14:textId="77777777" w:rsidR="00737450" w:rsidRPr="00334035" w:rsidRDefault="00737450" w:rsidP="00737450">
      <w:pPr>
        <w:pStyle w:val="titolo20"/>
        <w:rPr>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5DD7E021" w14:textId="77777777" w:rsidTr="007A2F1B">
        <w:tc>
          <w:tcPr>
            <w:tcW w:w="2200" w:type="dxa"/>
            <w:tcMar>
              <w:top w:w="20" w:type="dxa"/>
              <w:left w:w="20" w:type="dxa"/>
              <w:bottom w:w="20" w:type="dxa"/>
              <w:right w:w="20" w:type="dxa"/>
            </w:tcMar>
            <w:vAlign w:val="center"/>
            <w:hideMark/>
          </w:tcPr>
          <w:p w14:paraId="42F995B9" w14:textId="77777777" w:rsidR="00737450" w:rsidRPr="00334035" w:rsidRDefault="00737450" w:rsidP="007A2F1B">
            <w:pPr>
              <w:pStyle w:val="movimento"/>
              <w:rPr>
                <w:color w:val="002060"/>
              </w:rPr>
            </w:pPr>
            <w:r w:rsidRPr="00334035">
              <w:rPr>
                <w:color w:val="002060"/>
              </w:rPr>
              <w:t>TESTAGUZZA STEVEN</w:t>
            </w:r>
          </w:p>
        </w:tc>
        <w:tc>
          <w:tcPr>
            <w:tcW w:w="2200" w:type="dxa"/>
            <w:tcMar>
              <w:top w:w="20" w:type="dxa"/>
              <w:left w:w="20" w:type="dxa"/>
              <w:bottom w:w="20" w:type="dxa"/>
              <w:right w:w="20" w:type="dxa"/>
            </w:tcMar>
            <w:vAlign w:val="center"/>
            <w:hideMark/>
          </w:tcPr>
          <w:p w14:paraId="7BF1BBE9" w14:textId="77777777" w:rsidR="00737450" w:rsidRPr="00334035" w:rsidRDefault="00737450" w:rsidP="007A2F1B">
            <w:pPr>
              <w:pStyle w:val="movimento2"/>
              <w:rPr>
                <w:color w:val="002060"/>
              </w:rPr>
            </w:pPr>
            <w:r w:rsidRPr="00334035">
              <w:rPr>
                <w:color w:val="002060"/>
              </w:rPr>
              <w:t xml:space="preserve">(AMICI DEL CENTROSOCIO SP.) </w:t>
            </w:r>
          </w:p>
        </w:tc>
        <w:tc>
          <w:tcPr>
            <w:tcW w:w="800" w:type="dxa"/>
            <w:tcMar>
              <w:top w:w="20" w:type="dxa"/>
              <w:left w:w="20" w:type="dxa"/>
              <w:bottom w:w="20" w:type="dxa"/>
              <w:right w:w="20" w:type="dxa"/>
            </w:tcMar>
            <w:vAlign w:val="center"/>
            <w:hideMark/>
          </w:tcPr>
          <w:p w14:paraId="03C2D475"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45D34E3" w14:textId="77777777" w:rsidR="00737450" w:rsidRPr="00334035" w:rsidRDefault="00737450" w:rsidP="007A2F1B">
            <w:pPr>
              <w:pStyle w:val="movimento"/>
              <w:rPr>
                <w:color w:val="002060"/>
              </w:rPr>
            </w:pPr>
            <w:r w:rsidRPr="00334035">
              <w:rPr>
                <w:color w:val="002060"/>
              </w:rPr>
              <w:t>MORONI VALERIO</w:t>
            </w:r>
          </w:p>
        </w:tc>
        <w:tc>
          <w:tcPr>
            <w:tcW w:w="2200" w:type="dxa"/>
            <w:tcMar>
              <w:top w:w="20" w:type="dxa"/>
              <w:left w:w="20" w:type="dxa"/>
              <w:bottom w:w="20" w:type="dxa"/>
              <w:right w:w="20" w:type="dxa"/>
            </w:tcMar>
            <w:vAlign w:val="center"/>
            <w:hideMark/>
          </w:tcPr>
          <w:p w14:paraId="66C2E4FE" w14:textId="77777777" w:rsidR="00737450" w:rsidRPr="00334035" w:rsidRDefault="00737450" w:rsidP="007A2F1B">
            <w:pPr>
              <w:pStyle w:val="movimento2"/>
              <w:rPr>
                <w:color w:val="002060"/>
              </w:rPr>
            </w:pPr>
            <w:r w:rsidRPr="00334035">
              <w:rPr>
                <w:color w:val="002060"/>
              </w:rPr>
              <w:t xml:space="preserve">(AUDAX 1970 </w:t>
            </w:r>
            <w:proofErr w:type="gramStart"/>
            <w:r w:rsidRPr="00334035">
              <w:rPr>
                <w:color w:val="002060"/>
              </w:rPr>
              <w:t>S.ANGELO</w:t>
            </w:r>
            <w:proofErr w:type="gramEnd"/>
            <w:r w:rsidRPr="00334035">
              <w:rPr>
                <w:color w:val="002060"/>
              </w:rPr>
              <w:t xml:space="preserve">) </w:t>
            </w:r>
          </w:p>
        </w:tc>
      </w:tr>
      <w:tr w:rsidR="00334035" w:rsidRPr="00334035" w14:paraId="4839EF33" w14:textId="77777777" w:rsidTr="007A2F1B">
        <w:tc>
          <w:tcPr>
            <w:tcW w:w="2200" w:type="dxa"/>
            <w:tcMar>
              <w:top w:w="20" w:type="dxa"/>
              <w:left w:w="20" w:type="dxa"/>
              <w:bottom w:w="20" w:type="dxa"/>
              <w:right w:w="20" w:type="dxa"/>
            </w:tcMar>
            <w:vAlign w:val="center"/>
            <w:hideMark/>
          </w:tcPr>
          <w:p w14:paraId="3DBE357E" w14:textId="77777777" w:rsidR="00737450" w:rsidRPr="00334035" w:rsidRDefault="00737450" w:rsidP="007A2F1B">
            <w:pPr>
              <w:pStyle w:val="movimento"/>
              <w:rPr>
                <w:color w:val="002060"/>
              </w:rPr>
            </w:pPr>
            <w:r w:rsidRPr="00334035">
              <w:rPr>
                <w:color w:val="002060"/>
              </w:rPr>
              <w:t>TURCHI DAVIDE</w:t>
            </w:r>
          </w:p>
        </w:tc>
        <w:tc>
          <w:tcPr>
            <w:tcW w:w="2200" w:type="dxa"/>
            <w:tcMar>
              <w:top w:w="20" w:type="dxa"/>
              <w:left w:w="20" w:type="dxa"/>
              <w:bottom w:w="20" w:type="dxa"/>
              <w:right w:w="20" w:type="dxa"/>
            </w:tcMar>
            <w:vAlign w:val="center"/>
            <w:hideMark/>
          </w:tcPr>
          <w:p w14:paraId="45170501" w14:textId="77777777" w:rsidR="00737450" w:rsidRPr="00334035" w:rsidRDefault="00737450" w:rsidP="007A2F1B">
            <w:pPr>
              <w:pStyle w:val="movimento2"/>
              <w:rPr>
                <w:color w:val="002060"/>
              </w:rPr>
            </w:pPr>
            <w:r w:rsidRPr="00334035">
              <w:rPr>
                <w:color w:val="002060"/>
              </w:rPr>
              <w:t xml:space="preserve">(AUDAX 1970 </w:t>
            </w:r>
            <w:proofErr w:type="gramStart"/>
            <w:r w:rsidRPr="00334035">
              <w:rPr>
                <w:color w:val="002060"/>
              </w:rPr>
              <w:t>S.ANGELO</w:t>
            </w:r>
            <w:proofErr w:type="gramEnd"/>
            <w:r w:rsidRPr="00334035">
              <w:rPr>
                <w:color w:val="002060"/>
              </w:rPr>
              <w:t xml:space="preserve">) </w:t>
            </w:r>
          </w:p>
        </w:tc>
        <w:tc>
          <w:tcPr>
            <w:tcW w:w="800" w:type="dxa"/>
            <w:tcMar>
              <w:top w:w="20" w:type="dxa"/>
              <w:left w:w="20" w:type="dxa"/>
              <w:bottom w:w="20" w:type="dxa"/>
              <w:right w:w="20" w:type="dxa"/>
            </w:tcMar>
            <w:vAlign w:val="center"/>
            <w:hideMark/>
          </w:tcPr>
          <w:p w14:paraId="1F27D63A"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565220E6" w14:textId="77777777" w:rsidR="00737450" w:rsidRPr="00334035" w:rsidRDefault="00737450" w:rsidP="007A2F1B">
            <w:pPr>
              <w:pStyle w:val="movimento"/>
              <w:rPr>
                <w:color w:val="002060"/>
              </w:rPr>
            </w:pPr>
            <w:r w:rsidRPr="00334035">
              <w:rPr>
                <w:color w:val="002060"/>
              </w:rPr>
              <w:t>PROCOPIO ALESSANDRO</w:t>
            </w:r>
          </w:p>
        </w:tc>
        <w:tc>
          <w:tcPr>
            <w:tcW w:w="2200" w:type="dxa"/>
            <w:tcMar>
              <w:top w:w="20" w:type="dxa"/>
              <w:left w:w="20" w:type="dxa"/>
              <w:bottom w:w="20" w:type="dxa"/>
              <w:right w:w="20" w:type="dxa"/>
            </w:tcMar>
            <w:vAlign w:val="center"/>
            <w:hideMark/>
          </w:tcPr>
          <w:p w14:paraId="27C4E961" w14:textId="77777777" w:rsidR="00737450" w:rsidRPr="00334035" w:rsidRDefault="00737450" w:rsidP="007A2F1B">
            <w:pPr>
              <w:pStyle w:val="movimento2"/>
              <w:rPr>
                <w:color w:val="002060"/>
              </w:rPr>
            </w:pPr>
            <w:r w:rsidRPr="00334035">
              <w:rPr>
                <w:color w:val="002060"/>
              </w:rPr>
              <w:t xml:space="preserve">(BULDOG T.N.T. LUCREZIA) </w:t>
            </w:r>
          </w:p>
        </w:tc>
      </w:tr>
      <w:tr w:rsidR="00334035" w:rsidRPr="00334035" w14:paraId="66D52F1F" w14:textId="77777777" w:rsidTr="007A2F1B">
        <w:tc>
          <w:tcPr>
            <w:tcW w:w="2200" w:type="dxa"/>
            <w:tcMar>
              <w:top w:w="20" w:type="dxa"/>
              <w:left w:w="20" w:type="dxa"/>
              <w:bottom w:w="20" w:type="dxa"/>
              <w:right w:w="20" w:type="dxa"/>
            </w:tcMar>
            <w:vAlign w:val="center"/>
            <w:hideMark/>
          </w:tcPr>
          <w:p w14:paraId="719A63DF" w14:textId="77777777" w:rsidR="00737450" w:rsidRPr="00334035" w:rsidRDefault="00737450" w:rsidP="007A2F1B">
            <w:pPr>
              <w:pStyle w:val="movimento"/>
              <w:rPr>
                <w:color w:val="002060"/>
              </w:rPr>
            </w:pPr>
            <w:r w:rsidRPr="00334035">
              <w:rPr>
                <w:color w:val="002060"/>
              </w:rPr>
              <w:t>CAMPANELLI FILIPPO</w:t>
            </w:r>
          </w:p>
        </w:tc>
        <w:tc>
          <w:tcPr>
            <w:tcW w:w="2200" w:type="dxa"/>
            <w:tcMar>
              <w:top w:w="20" w:type="dxa"/>
              <w:left w:w="20" w:type="dxa"/>
              <w:bottom w:w="20" w:type="dxa"/>
              <w:right w:w="20" w:type="dxa"/>
            </w:tcMar>
            <w:vAlign w:val="center"/>
            <w:hideMark/>
          </w:tcPr>
          <w:p w14:paraId="4AF654E0" w14:textId="77777777" w:rsidR="00737450" w:rsidRPr="00334035" w:rsidRDefault="00737450" w:rsidP="007A2F1B">
            <w:pPr>
              <w:pStyle w:val="movimento2"/>
              <w:rPr>
                <w:color w:val="002060"/>
              </w:rPr>
            </w:pPr>
            <w:r w:rsidRPr="00334035">
              <w:rPr>
                <w:color w:val="002060"/>
              </w:rPr>
              <w:t xml:space="preserve">(ITALSERVICE C5) </w:t>
            </w:r>
          </w:p>
        </w:tc>
        <w:tc>
          <w:tcPr>
            <w:tcW w:w="800" w:type="dxa"/>
            <w:tcMar>
              <w:top w:w="20" w:type="dxa"/>
              <w:left w:w="20" w:type="dxa"/>
              <w:bottom w:w="20" w:type="dxa"/>
              <w:right w:w="20" w:type="dxa"/>
            </w:tcMar>
            <w:vAlign w:val="center"/>
            <w:hideMark/>
          </w:tcPr>
          <w:p w14:paraId="672300BF"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44E08464" w14:textId="77777777" w:rsidR="00737450" w:rsidRPr="00334035" w:rsidRDefault="00737450" w:rsidP="007A2F1B">
            <w:pPr>
              <w:pStyle w:val="movimento"/>
              <w:rPr>
                <w:color w:val="002060"/>
              </w:rPr>
            </w:pPr>
            <w:r w:rsidRPr="00334035">
              <w:rPr>
                <w:color w:val="002060"/>
              </w:rPr>
              <w:t>SENZACQUA DIEGO</w:t>
            </w:r>
          </w:p>
        </w:tc>
        <w:tc>
          <w:tcPr>
            <w:tcW w:w="2200" w:type="dxa"/>
            <w:tcMar>
              <w:top w:w="20" w:type="dxa"/>
              <w:left w:w="20" w:type="dxa"/>
              <w:bottom w:w="20" w:type="dxa"/>
              <w:right w:w="20" w:type="dxa"/>
            </w:tcMar>
            <w:vAlign w:val="center"/>
            <w:hideMark/>
          </w:tcPr>
          <w:p w14:paraId="7443C478" w14:textId="77777777" w:rsidR="00737450" w:rsidRPr="00334035" w:rsidRDefault="00737450" w:rsidP="007A2F1B">
            <w:pPr>
              <w:pStyle w:val="movimento2"/>
              <w:rPr>
                <w:color w:val="002060"/>
              </w:rPr>
            </w:pPr>
            <w:r w:rsidRPr="00334035">
              <w:rPr>
                <w:color w:val="002060"/>
              </w:rPr>
              <w:t xml:space="preserve">(NUOVA JUVENTINA FFC) </w:t>
            </w:r>
          </w:p>
        </w:tc>
      </w:tr>
    </w:tbl>
    <w:p w14:paraId="1B7D9819" w14:textId="77777777" w:rsidR="00737450" w:rsidRPr="00334035" w:rsidRDefault="00737450" w:rsidP="00737450">
      <w:pPr>
        <w:pStyle w:val="titolo10"/>
        <w:rPr>
          <w:rFonts w:eastAsiaTheme="minorEastAsia"/>
          <w:color w:val="002060"/>
        </w:rPr>
      </w:pPr>
      <w:r w:rsidRPr="00334035">
        <w:rPr>
          <w:color w:val="002060"/>
        </w:rPr>
        <w:t xml:space="preserve">GARE DEL 12/ 5/2024 </w:t>
      </w:r>
    </w:p>
    <w:p w14:paraId="3C40B6C6" w14:textId="77777777" w:rsidR="00737450" w:rsidRPr="00334035" w:rsidRDefault="00737450" w:rsidP="00737450">
      <w:pPr>
        <w:pStyle w:val="titolo7a"/>
        <w:rPr>
          <w:color w:val="002060"/>
        </w:rPr>
      </w:pPr>
      <w:r w:rsidRPr="00334035">
        <w:rPr>
          <w:color w:val="002060"/>
        </w:rPr>
        <w:t xml:space="preserve">PROVVEDIMENTI DISCIPLINARI </w:t>
      </w:r>
    </w:p>
    <w:p w14:paraId="19B08C8B"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250C7655" w14:textId="77777777" w:rsidR="00737450" w:rsidRPr="00334035" w:rsidRDefault="00737450" w:rsidP="00737450">
      <w:pPr>
        <w:pStyle w:val="titolo30"/>
        <w:rPr>
          <w:color w:val="002060"/>
        </w:rPr>
      </w:pPr>
      <w:r w:rsidRPr="00334035">
        <w:rPr>
          <w:color w:val="002060"/>
        </w:rPr>
        <w:t xml:space="preserve">CALCIATORI NON ESPULSI </w:t>
      </w:r>
    </w:p>
    <w:p w14:paraId="6A245971" w14:textId="77777777" w:rsidR="00737450" w:rsidRPr="00334035" w:rsidRDefault="00737450" w:rsidP="00737450">
      <w:pPr>
        <w:pStyle w:val="titolo20"/>
        <w:rPr>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6A4EB5FD" w14:textId="77777777" w:rsidTr="007A2F1B">
        <w:tc>
          <w:tcPr>
            <w:tcW w:w="2200" w:type="dxa"/>
            <w:tcMar>
              <w:top w:w="20" w:type="dxa"/>
              <w:left w:w="20" w:type="dxa"/>
              <w:bottom w:w="20" w:type="dxa"/>
              <w:right w:w="20" w:type="dxa"/>
            </w:tcMar>
            <w:vAlign w:val="center"/>
            <w:hideMark/>
          </w:tcPr>
          <w:p w14:paraId="0F883798" w14:textId="77777777" w:rsidR="00737450" w:rsidRPr="00334035" w:rsidRDefault="00737450" w:rsidP="007A2F1B">
            <w:pPr>
              <w:pStyle w:val="movimento"/>
              <w:rPr>
                <w:color w:val="002060"/>
              </w:rPr>
            </w:pPr>
            <w:r w:rsidRPr="00334035">
              <w:rPr>
                <w:color w:val="002060"/>
              </w:rPr>
              <w:t>BRACCI NICCOLO</w:t>
            </w:r>
          </w:p>
        </w:tc>
        <w:tc>
          <w:tcPr>
            <w:tcW w:w="2200" w:type="dxa"/>
            <w:tcMar>
              <w:top w:w="20" w:type="dxa"/>
              <w:left w:w="20" w:type="dxa"/>
              <w:bottom w:w="20" w:type="dxa"/>
              <w:right w:w="20" w:type="dxa"/>
            </w:tcMar>
            <w:vAlign w:val="center"/>
            <w:hideMark/>
          </w:tcPr>
          <w:p w14:paraId="77C97923" w14:textId="77777777" w:rsidR="00737450" w:rsidRPr="00334035" w:rsidRDefault="00737450" w:rsidP="007A2F1B">
            <w:pPr>
              <w:pStyle w:val="movimento2"/>
              <w:rPr>
                <w:color w:val="002060"/>
              </w:rPr>
            </w:pPr>
            <w:r w:rsidRPr="00334035">
              <w:rPr>
                <w:color w:val="002060"/>
              </w:rPr>
              <w:t xml:space="preserve">(TRE TORRI A.S.D.) </w:t>
            </w:r>
          </w:p>
        </w:tc>
        <w:tc>
          <w:tcPr>
            <w:tcW w:w="800" w:type="dxa"/>
            <w:tcMar>
              <w:top w:w="20" w:type="dxa"/>
              <w:left w:w="20" w:type="dxa"/>
              <w:bottom w:w="20" w:type="dxa"/>
              <w:right w:w="20" w:type="dxa"/>
            </w:tcMar>
            <w:vAlign w:val="center"/>
            <w:hideMark/>
          </w:tcPr>
          <w:p w14:paraId="07393964"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395B669A"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027C0168" w14:textId="77777777" w:rsidR="00737450" w:rsidRPr="00334035" w:rsidRDefault="00737450" w:rsidP="007A2F1B">
            <w:pPr>
              <w:pStyle w:val="movimento2"/>
              <w:rPr>
                <w:color w:val="002060"/>
              </w:rPr>
            </w:pPr>
            <w:r w:rsidRPr="00334035">
              <w:rPr>
                <w:color w:val="002060"/>
              </w:rPr>
              <w:t> </w:t>
            </w:r>
          </w:p>
        </w:tc>
      </w:tr>
    </w:tbl>
    <w:p w14:paraId="68A8A87D" w14:textId="77777777" w:rsidR="00737450" w:rsidRPr="00334035" w:rsidRDefault="00737450" w:rsidP="00737450">
      <w:pPr>
        <w:pStyle w:val="titolo10"/>
        <w:rPr>
          <w:rFonts w:eastAsiaTheme="minorEastAsia"/>
          <w:color w:val="002060"/>
        </w:rPr>
      </w:pPr>
      <w:r w:rsidRPr="00334035">
        <w:rPr>
          <w:color w:val="002060"/>
        </w:rPr>
        <w:t xml:space="preserve">GARE DEL 13/ 5/2024 </w:t>
      </w:r>
    </w:p>
    <w:p w14:paraId="2954C4BD" w14:textId="77777777" w:rsidR="00737450" w:rsidRPr="00334035" w:rsidRDefault="00737450" w:rsidP="00737450">
      <w:pPr>
        <w:pStyle w:val="titolo7a"/>
        <w:rPr>
          <w:color w:val="002060"/>
        </w:rPr>
      </w:pPr>
      <w:r w:rsidRPr="00334035">
        <w:rPr>
          <w:color w:val="002060"/>
        </w:rPr>
        <w:t xml:space="preserve">PROVVEDIMENTI DISCIPLINARI </w:t>
      </w:r>
    </w:p>
    <w:p w14:paraId="340C4DC5" w14:textId="77777777" w:rsidR="00737450" w:rsidRPr="00334035" w:rsidRDefault="00737450" w:rsidP="00737450">
      <w:pPr>
        <w:pStyle w:val="titolo7b0"/>
        <w:rPr>
          <w:color w:val="002060"/>
        </w:rPr>
      </w:pPr>
      <w:r w:rsidRPr="00334035">
        <w:rPr>
          <w:color w:val="002060"/>
        </w:rPr>
        <w:t xml:space="preserve">In base alle risultanze degli atti ufficiali sono state deliberate le seguenti sanzioni disciplinari. </w:t>
      </w:r>
    </w:p>
    <w:p w14:paraId="57104081" w14:textId="77777777" w:rsidR="00737450" w:rsidRPr="00334035" w:rsidRDefault="00737450" w:rsidP="00737450">
      <w:pPr>
        <w:pStyle w:val="titolo30"/>
        <w:rPr>
          <w:color w:val="002060"/>
        </w:rPr>
      </w:pPr>
      <w:r w:rsidRPr="00334035">
        <w:rPr>
          <w:color w:val="002060"/>
        </w:rPr>
        <w:t xml:space="preserve">CALCIATORI NON ESPULSI </w:t>
      </w:r>
    </w:p>
    <w:p w14:paraId="258768B6" w14:textId="77777777" w:rsidR="00737450" w:rsidRPr="00334035" w:rsidRDefault="00737450" w:rsidP="00737450">
      <w:pPr>
        <w:pStyle w:val="titolo20"/>
        <w:rPr>
          <w:color w:val="002060"/>
        </w:rPr>
      </w:pPr>
      <w:r w:rsidRPr="0033403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5D070B77" w14:textId="77777777" w:rsidTr="007A2F1B">
        <w:tc>
          <w:tcPr>
            <w:tcW w:w="2200" w:type="dxa"/>
            <w:tcMar>
              <w:top w:w="20" w:type="dxa"/>
              <w:left w:w="20" w:type="dxa"/>
              <w:bottom w:w="20" w:type="dxa"/>
              <w:right w:w="20" w:type="dxa"/>
            </w:tcMar>
            <w:vAlign w:val="center"/>
            <w:hideMark/>
          </w:tcPr>
          <w:p w14:paraId="56C8CB68" w14:textId="77777777" w:rsidR="00737450" w:rsidRPr="00334035" w:rsidRDefault="00737450" w:rsidP="007A2F1B">
            <w:pPr>
              <w:pStyle w:val="movimento"/>
              <w:rPr>
                <w:color w:val="002060"/>
              </w:rPr>
            </w:pPr>
            <w:r w:rsidRPr="00334035">
              <w:rPr>
                <w:color w:val="002060"/>
              </w:rPr>
              <w:t>CARELLA FRANCESCO</w:t>
            </w:r>
          </w:p>
        </w:tc>
        <w:tc>
          <w:tcPr>
            <w:tcW w:w="2200" w:type="dxa"/>
            <w:tcMar>
              <w:top w:w="20" w:type="dxa"/>
              <w:left w:w="20" w:type="dxa"/>
              <w:bottom w:w="20" w:type="dxa"/>
              <w:right w:w="20" w:type="dxa"/>
            </w:tcMar>
            <w:vAlign w:val="center"/>
            <w:hideMark/>
          </w:tcPr>
          <w:p w14:paraId="703044F2" w14:textId="77777777" w:rsidR="00737450" w:rsidRPr="00334035" w:rsidRDefault="00737450" w:rsidP="007A2F1B">
            <w:pPr>
              <w:pStyle w:val="movimento2"/>
              <w:rPr>
                <w:color w:val="002060"/>
              </w:rPr>
            </w:pPr>
            <w:r w:rsidRPr="00334035">
              <w:rPr>
                <w:color w:val="002060"/>
              </w:rPr>
              <w:t xml:space="preserve">(CARISSIMI 2016 </w:t>
            </w:r>
            <w:proofErr w:type="spellStart"/>
            <w:proofErr w:type="gramStart"/>
            <w:r w:rsidRPr="00334035">
              <w:rPr>
                <w:color w:val="002060"/>
              </w:rPr>
              <w:t>sq</w:t>
            </w:r>
            <w:proofErr w:type="spellEnd"/>
            <w:r w:rsidRPr="00334035">
              <w:rPr>
                <w:color w:val="002060"/>
              </w:rPr>
              <w:t>..</w:t>
            </w:r>
            <w:proofErr w:type="gramEnd"/>
            <w:r w:rsidRPr="00334035">
              <w:rPr>
                <w:color w:val="002060"/>
              </w:rPr>
              <w:t xml:space="preserve">) </w:t>
            </w:r>
          </w:p>
        </w:tc>
        <w:tc>
          <w:tcPr>
            <w:tcW w:w="800" w:type="dxa"/>
            <w:tcMar>
              <w:top w:w="20" w:type="dxa"/>
              <w:left w:w="20" w:type="dxa"/>
              <w:bottom w:w="20" w:type="dxa"/>
              <w:right w:w="20" w:type="dxa"/>
            </w:tcMar>
            <w:vAlign w:val="center"/>
            <w:hideMark/>
          </w:tcPr>
          <w:p w14:paraId="06D1F4E6"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3FACCE22"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636CB921" w14:textId="77777777" w:rsidR="00737450" w:rsidRPr="00334035" w:rsidRDefault="00737450" w:rsidP="007A2F1B">
            <w:pPr>
              <w:pStyle w:val="movimento2"/>
              <w:rPr>
                <w:color w:val="002060"/>
              </w:rPr>
            </w:pPr>
            <w:r w:rsidRPr="00334035">
              <w:rPr>
                <w:color w:val="002060"/>
              </w:rPr>
              <w:t> </w:t>
            </w:r>
          </w:p>
        </w:tc>
      </w:tr>
    </w:tbl>
    <w:p w14:paraId="724FC452" w14:textId="77777777" w:rsidR="00737450" w:rsidRPr="00334035" w:rsidRDefault="00737450" w:rsidP="00737450">
      <w:pPr>
        <w:pStyle w:val="titolo20"/>
        <w:rPr>
          <w:rFonts w:eastAsiaTheme="minorEastAsia"/>
          <w:color w:val="002060"/>
        </w:rPr>
      </w:pPr>
      <w:r w:rsidRPr="0033403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34035" w:rsidRPr="00334035" w14:paraId="2F697D31" w14:textId="77777777" w:rsidTr="007A2F1B">
        <w:tc>
          <w:tcPr>
            <w:tcW w:w="2200" w:type="dxa"/>
            <w:tcMar>
              <w:top w:w="20" w:type="dxa"/>
              <w:left w:w="20" w:type="dxa"/>
              <w:bottom w:w="20" w:type="dxa"/>
              <w:right w:w="20" w:type="dxa"/>
            </w:tcMar>
            <w:vAlign w:val="center"/>
            <w:hideMark/>
          </w:tcPr>
          <w:p w14:paraId="792B73CC" w14:textId="77777777" w:rsidR="00737450" w:rsidRPr="00334035" w:rsidRDefault="00737450" w:rsidP="007A2F1B">
            <w:pPr>
              <w:pStyle w:val="movimento"/>
              <w:rPr>
                <w:color w:val="002060"/>
              </w:rPr>
            </w:pPr>
            <w:r w:rsidRPr="00334035">
              <w:rPr>
                <w:color w:val="002060"/>
              </w:rPr>
              <w:t>MARZANO MANUEL</w:t>
            </w:r>
          </w:p>
        </w:tc>
        <w:tc>
          <w:tcPr>
            <w:tcW w:w="2200" w:type="dxa"/>
            <w:tcMar>
              <w:top w:w="20" w:type="dxa"/>
              <w:left w:w="20" w:type="dxa"/>
              <w:bottom w:w="20" w:type="dxa"/>
              <w:right w:w="20" w:type="dxa"/>
            </w:tcMar>
            <w:vAlign w:val="center"/>
            <w:hideMark/>
          </w:tcPr>
          <w:p w14:paraId="13065C9D" w14:textId="77777777" w:rsidR="00737450" w:rsidRPr="00334035" w:rsidRDefault="00737450" w:rsidP="007A2F1B">
            <w:pPr>
              <w:pStyle w:val="movimento2"/>
              <w:rPr>
                <w:color w:val="002060"/>
              </w:rPr>
            </w:pPr>
            <w:r w:rsidRPr="00334035">
              <w:rPr>
                <w:color w:val="002060"/>
              </w:rPr>
              <w:t xml:space="preserve">(REAL FABRIANO) </w:t>
            </w:r>
          </w:p>
        </w:tc>
        <w:tc>
          <w:tcPr>
            <w:tcW w:w="800" w:type="dxa"/>
            <w:tcMar>
              <w:top w:w="20" w:type="dxa"/>
              <w:left w:w="20" w:type="dxa"/>
              <w:bottom w:w="20" w:type="dxa"/>
              <w:right w:w="20" w:type="dxa"/>
            </w:tcMar>
            <w:vAlign w:val="center"/>
            <w:hideMark/>
          </w:tcPr>
          <w:p w14:paraId="761B9E1E" w14:textId="77777777" w:rsidR="00737450" w:rsidRPr="00334035" w:rsidRDefault="00737450" w:rsidP="007A2F1B">
            <w:pPr>
              <w:pStyle w:val="movimento"/>
              <w:rPr>
                <w:color w:val="002060"/>
              </w:rPr>
            </w:pPr>
            <w:r w:rsidRPr="00334035">
              <w:rPr>
                <w:color w:val="002060"/>
              </w:rPr>
              <w:t> </w:t>
            </w:r>
          </w:p>
        </w:tc>
        <w:tc>
          <w:tcPr>
            <w:tcW w:w="2200" w:type="dxa"/>
            <w:tcMar>
              <w:top w:w="20" w:type="dxa"/>
              <w:left w:w="20" w:type="dxa"/>
              <w:bottom w:w="20" w:type="dxa"/>
              <w:right w:w="20" w:type="dxa"/>
            </w:tcMar>
            <w:vAlign w:val="center"/>
            <w:hideMark/>
          </w:tcPr>
          <w:p w14:paraId="1C8DCFC0" w14:textId="77777777" w:rsidR="00737450" w:rsidRPr="00334035" w:rsidRDefault="00737450" w:rsidP="007A2F1B">
            <w:pPr>
              <w:pStyle w:val="movimento"/>
              <w:rPr>
                <w:color w:val="002060"/>
              </w:rPr>
            </w:pPr>
            <w:r w:rsidRPr="00334035">
              <w:rPr>
                <w:color w:val="002060"/>
              </w:rPr>
              <w:t>TURCHI CHRISTIAN</w:t>
            </w:r>
          </w:p>
        </w:tc>
        <w:tc>
          <w:tcPr>
            <w:tcW w:w="2200" w:type="dxa"/>
            <w:tcMar>
              <w:top w:w="20" w:type="dxa"/>
              <w:left w:w="20" w:type="dxa"/>
              <w:bottom w:w="20" w:type="dxa"/>
              <w:right w:w="20" w:type="dxa"/>
            </w:tcMar>
            <w:vAlign w:val="center"/>
            <w:hideMark/>
          </w:tcPr>
          <w:p w14:paraId="0767AD21" w14:textId="77777777" w:rsidR="00737450" w:rsidRPr="00334035" w:rsidRDefault="00737450" w:rsidP="007A2F1B">
            <w:pPr>
              <w:pStyle w:val="movimento2"/>
              <w:rPr>
                <w:color w:val="002060"/>
              </w:rPr>
            </w:pPr>
            <w:r w:rsidRPr="00334035">
              <w:rPr>
                <w:color w:val="002060"/>
              </w:rPr>
              <w:t xml:space="preserve">(REAL FABRIANO) </w:t>
            </w:r>
          </w:p>
        </w:tc>
      </w:tr>
    </w:tbl>
    <w:p w14:paraId="7CF48F19" w14:textId="77777777" w:rsidR="00737450" w:rsidRDefault="00737450" w:rsidP="00737450">
      <w:pPr>
        <w:pStyle w:val="breakline"/>
        <w:rPr>
          <w:rFonts w:eastAsiaTheme="minorEastAsia"/>
          <w:color w:val="002060"/>
        </w:rPr>
      </w:pPr>
    </w:p>
    <w:p w14:paraId="23FC3C74" w14:textId="77777777" w:rsidR="00334035" w:rsidRPr="007A0B7B" w:rsidRDefault="00334035" w:rsidP="00334035">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1EA7FBB2" w14:textId="77777777" w:rsidR="00334035" w:rsidRPr="00686FCA" w:rsidRDefault="00334035" w:rsidP="00334035">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4495FD2D" w14:textId="77777777" w:rsidR="00334035" w:rsidRPr="00334035" w:rsidRDefault="00334035" w:rsidP="00737450">
      <w:pPr>
        <w:pStyle w:val="breakline"/>
        <w:rPr>
          <w:rFonts w:eastAsiaTheme="minorEastAsia"/>
          <w:color w:val="002060"/>
        </w:rPr>
      </w:pPr>
    </w:p>
    <w:p w14:paraId="4D22AB2A" w14:textId="77777777" w:rsidR="00737450" w:rsidRPr="00334035" w:rsidRDefault="00737450" w:rsidP="00737450">
      <w:pPr>
        <w:pStyle w:val="titoloprinc0"/>
        <w:rPr>
          <w:color w:val="002060"/>
        </w:rPr>
      </w:pPr>
      <w:r w:rsidRPr="00334035">
        <w:rPr>
          <w:color w:val="002060"/>
        </w:rPr>
        <w:lastRenderedPageBreak/>
        <w:t>CLASSIFICA</w:t>
      </w:r>
    </w:p>
    <w:p w14:paraId="460D587A" w14:textId="77777777" w:rsidR="00737450" w:rsidRPr="00334035" w:rsidRDefault="00737450" w:rsidP="00737450">
      <w:pPr>
        <w:pStyle w:val="breakline"/>
        <w:rPr>
          <w:color w:val="002060"/>
        </w:rPr>
      </w:pPr>
    </w:p>
    <w:p w14:paraId="09082195" w14:textId="77777777" w:rsidR="00737450" w:rsidRPr="00334035" w:rsidRDefault="00737450" w:rsidP="00737450">
      <w:pPr>
        <w:pStyle w:val="breakline"/>
        <w:rPr>
          <w:color w:val="002060"/>
        </w:rPr>
      </w:pPr>
    </w:p>
    <w:p w14:paraId="17FCFBC4" w14:textId="77777777" w:rsidR="00737450" w:rsidRPr="00334035" w:rsidRDefault="00737450" w:rsidP="00737450">
      <w:pPr>
        <w:pStyle w:val="sottotitolocampionato10"/>
        <w:rPr>
          <w:color w:val="002060"/>
        </w:rPr>
      </w:pPr>
      <w:r w:rsidRPr="003340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34035" w:rsidRPr="00334035" w14:paraId="78ECFE76" w14:textId="77777777" w:rsidTr="007A2F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34F3D" w14:textId="77777777" w:rsidR="00737450" w:rsidRPr="00334035" w:rsidRDefault="00737450" w:rsidP="007A2F1B">
            <w:pPr>
              <w:pStyle w:val="headertabella0"/>
              <w:rPr>
                <w:color w:val="002060"/>
              </w:rPr>
            </w:pPr>
            <w:r w:rsidRPr="0033403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3CA7A" w14:textId="77777777" w:rsidR="00737450" w:rsidRPr="00334035" w:rsidRDefault="00737450" w:rsidP="007A2F1B">
            <w:pPr>
              <w:pStyle w:val="headertabella0"/>
              <w:rPr>
                <w:color w:val="002060"/>
              </w:rPr>
            </w:pPr>
            <w:r w:rsidRPr="0033403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B72B4" w14:textId="77777777" w:rsidR="00737450" w:rsidRPr="00334035" w:rsidRDefault="00737450" w:rsidP="007A2F1B">
            <w:pPr>
              <w:pStyle w:val="headertabella0"/>
              <w:rPr>
                <w:color w:val="002060"/>
              </w:rPr>
            </w:pPr>
            <w:r w:rsidRPr="0033403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C28B3" w14:textId="77777777" w:rsidR="00737450" w:rsidRPr="00334035" w:rsidRDefault="00737450" w:rsidP="007A2F1B">
            <w:pPr>
              <w:pStyle w:val="headertabella0"/>
              <w:rPr>
                <w:color w:val="002060"/>
              </w:rPr>
            </w:pPr>
            <w:r w:rsidRPr="0033403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358A" w14:textId="77777777" w:rsidR="00737450" w:rsidRPr="00334035" w:rsidRDefault="00737450" w:rsidP="007A2F1B">
            <w:pPr>
              <w:pStyle w:val="headertabella0"/>
              <w:rPr>
                <w:color w:val="002060"/>
              </w:rPr>
            </w:pPr>
            <w:r w:rsidRPr="0033403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CD928" w14:textId="77777777" w:rsidR="00737450" w:rsidRPr="00334035" w:rsidRDefault="00737450" w:rsidP="007A2F1B">
            <w:pPr>
              <w:pStyle w:val="headertabella0"/>
              <w:rPr>
                <w:color w:val="002060"/>
              </w:rPr>
            </w:pPr>
            <w:r w:rsidRPr="0033403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3AE44" w14:textId="77777777" w:rsidR="00737450" w:rsidRPr="00334035" w:rsidRDefault="00737450" w:rsidP="007A2F1B">
            <w:pPr>
              <w:pStyle w:val="headertabella0"/>
              <w:rPr>
                <w:color w:val="002060"/>
              </w:rPr>
            </w:pPr>
            <w:r w:rsidRPr="0033403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165A2" w14:textId="77777777" w:rsidR="00737450" w:rsidRPr="00334035" w:rsidRDefault="00737450" w:rsidP="007A2F1B">
            <w:pPr>
              <w:pStyle w:val="headertabella0"/>
              <w:rPr>
                <w:color w:val="002060"/>
              </w:rPr>
            </w:pPr>
            <w:r w:rsidRPr="0033403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4C64E" w14:textId="77777777" w:rsidR="00737450" w:rsidRPr="00334035" w:rsidRDefault="00737450" w:rsidP="007A2F1B">
            <w:pPr>
              <w:pStyle w:val="headertabella0"/>
              <w:rPr>
                <w:color w:val="002060"/>
              </w:rPr>
            </w:pPr>
            <w:r w:rsidRPr="0033403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858A1" w14:textId="77777777" w:rsidR="00737450" w:rsidRPr="00334035" w:rsidRDefault="00737450" w:rsidP="007A2F1B">
            <w:pPr>
              <w:pStyle w:val="headertabella0"/>
              <w:rPr>
                <w:color w:val="002060"/>
              </w:rPr>
            </w:pPr>
            <w:r w:rsidRPr="00334035">
              <w:rPr>
                <w:color w:val="002060"/>
              </w:rPr>
              <w:t>PE</w:t>
            </w:r>
          </w:p>
        </w:tc>
      </w:tr>
      <w:tr w:rsidR="00334035" w:rsidRPr="00334035" w14:paraId="114E24BD" w14:textId="77777777" w:rsidTr="007A2F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AFD3D" w14:textId="77777777" w:rsidR="00737450" w:rsidRPr="00334035" w:rsidRDefault="00737450" w:rsidP="007A2F1B">
            <w:pPr>
              <w:pStyle w:val="rowtabella0"/>
              <w:rPr>
                <w:color w:val="002060"/>
              </w:rPr>
            </w:pPr>
            <w:r w:rsidRPr="0033403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D71D" w14:textId="77777777" w:rsidR="00737450" w:rsidRPr="00334035" w:rsidRDefault="00737450" w:rsidP="007A2F1B">
            <w:pPr>
              <w:pStyle w:val="rowtabella0"/>
              <w:jc w:val="center"/>
              <w:rPr>
                <w:color w:val="002060"/>
              </w:rPr>
            </w:pPr>
            <w:r w:rsidRPr="003340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5818"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3B34"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2135B"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5F41"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0840" w14:textId="77777777" w:rsidR="00737450" w:rsidRPr="00334035" w:rsidRDefault="00737450" w:rsidP="007A2F1B">
            <w:pPr>
              <w:pStyle w:val="rowtabella0"/>
              <w:jc w:val="center"/>
              <w:rPr>
                <w:color w:val="002060"/>
              </w:rPr>
            </w:pPr>
            <w:r w:rsidRPr="003340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253D" w14:textId="77777777" w:rsidR="00737450" w:rsidRPr="00334035" w:rsidRDefault="00737450" w:rsidP="007A2F1B">
            <w:pPr>
              <w:pStyle w:val="rowtabella0"/>
              <w:jc w:val="center"/>
              <w:rPr>
                <w:color w:val="002060"/>
              </w:rPr>
            </w:pPr>
            <w:r w:rsidRPr="003340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7286" w14:textId="77777777" w:rsidR="00737450" w:rsidRPr="00334035" w:rsidRDefault="00737450" w:rsidP="007A2F1B">
            <w:pPr>
              <w:pStyle w:val="rowtabella0"/>
              <w:jc w:val="center"/>
              <w:rPr>
                <w:color w:val="002060"/>
              </w:rPr>
            </w:pPr>
            <w:r w:rsidRPr="003340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3E99" w14:textId="77777777" w:rsidR="00737450" w:rsidRPr="00334035" w:rsidRDefault="00737450" w:rsidP="007A2F1B">
            <w:pPr>
              <w:pStyle w:val="rowtabella0"/>
              <w:jc w:val="center"/>
              <w:rPr>
                <w:color w:val="002060"/>
              </w:rPr>
            </w:pPr>
            <w:r w:rsidRPr="00334035">
              <w:rPr>
                <w:color w:val="002060"/>
              </w:rPr>
              <w:t>0</w:t>
            </w:r>
          </w:p>
        </w:tc>
      </w:tr>
      <w:tr w:rsidR="00334035" w:rsidRPr="00334035" w14:paraId="7E8ED847"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E42020" w14:textId="77777777" w:rsidR="00737450" w:rsidRPr="00334035" w:rsidRDefault="00737450" w:rsidP="007A2F1B">
            <w:pPr>
              <w:pStyle w:val="rowtabella0"/>
              <w:rPr>
                <w:color w:val="002060"/>
              </w:rPr>
            </w:pPr>
            <w:r w:rsidRPr="0033403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780B"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00C2"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E63F"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DB93"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6454"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C0C2" w14:textId="77777777" w:rsidR="00737450" w:rsidRPr="00334035" w:rsidRDefault="00737450" w:rsidP="007A2F1B">
            <w:pPr>
              <w:pStyle w:val="rowtabella0"/>
              <w:jc w:val="center"/>
              <w:rPr>
                <w:color w:val="002060"/>
              </w:rPr>
            </w:pPr>
            <w:r w:rsidRPr="003340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AEF0"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0C91" w14:textId="77777777" w:rsidR="00737450" w:rsidRPr="00334035" w:rsidRDefault="00737450" w:rsidP="007A2F1B">
            <w:pPr>
              <w:pStyle w:val="rowtabella0"/>
              <w:jc w:val="center"/>
              <w:rPr>
                <w:color w:val="002060"/>
              </w:rPr>
            </w:pPr>
            <w:r w:rsidRPr="003340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1FA5" w14:textId="77777777" w:rsidR="00737450" w:rsidRPr="00334035" w:rsidRDefault="00737450" w:rsidP="007A2F1B">
            <w:pPr>
              <w:pStyle w:val="rowtabella0"/>
              <w:jc w:val="center"/>
              <w:rPr>
                <w:color w:val="002060"/>
              </w:rPr>
            </w:pPr>
            <w:r w:rsidRPr="00334035">
              <w:rPr>
                <w:color w:val="002060"/>
              </w:rPr>
              <w:t>0</w:t>
            </w:r>
          </w:p>
        </w:tc>
      </w:tr>
      <w:tr w:rsidR="00334035" w:rsidRPr="00334035" w14:paraId="1CDA8367"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C05BE" w14:textId="77777777" w:rsidR="00737450" w:rsidRPr="00334035" w:rsidRDefault="00737450" w:rsidP="007A2F1B">
            <w:pPr>
              <w:pStyle w:val="rowtabella0"/>
              <w:rPr>
                <w:color w:val="002060"/>
              </w:rPr>
            </w:pPr>
            <w:r w:rsidRPr="0033403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1DDE"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B14E"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C74A"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466F"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0763"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2C7E" w14:textId="77777777" w:rsidR="00737450" w:rsidRPr="00334035" w:rsidRDefault="00737450" w:rsidP="007A2F1B">
            <w:pPr>
              <w:pStyle w:val="rowtabella0"/>
              <w:jc w:val="center"/>
              <w:rPr>
                <w:color w:val="002060"/>
              </w:rPr>
            </w:pPr>
            <w:r w:rsidRPr="0033403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DBB35"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CD81" w14:textId="77777777" w:rsidR="00737450" w:rsidRPr="00334035" w:rsidRDefault="00737450" w:rsidP="007A2F1B">
            <w:pPr>
              <w:pStyle w:val="rowtabella0"/>
              <w:jc w:val="center"/>
              <w:rPr>
                <w:color w:val="002060"/>
              </w:rPr>
            </w:pPr>
            <w:r w:rsidRPr="003340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7AE6" w14:textId="77777777" w:rsidR="00737450" w:rsidRPr="00334035" w:rsidRDefault="00737450" w:rsidP="007A2F1B">
            <w:pPr>
              <w:pStyle w:val="rowtabella0"/>
              <w:jc w:val="center"/>
              <w:rPr>
                <w:color w:val="002060"/>
              </w:rPr>
            </w:pPr>
            <w:r w:rsidRPr="00334035">
              <w:rPr>
                <w:color w:val="002060"/>
              </w:rPr>
              <w:t>0</w:t>
            </w:r>
          </w:p>
        </w:tc>
      </w:tr>
      <w:tr w:rsidR="00334035" w:rsidRPr="00334035" w14:paraId="2FAA1D59"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FC297" w14:textId="77777777" w:rsidR="00737450" w:rsidRPr="00334035" w:rsidRDefault="00737450" w:rsidP="007A2F1B">
            <w:pPr>
              <w:pStyle w:val="rowtabella0"/>
              <w:rPr>
                <w:color w:val="002060"/>
              </w:rPr>
            </w:pPr>
            <w:r w:rsidRPr="00334035">
              <w:rPr>
                <w:color w:val="002060"/>
              </w:rPr>
              <w:t xml:space="preserve">G.S. AUDAX 1970 </w:t>
            </w:r>
            <w:proofErr w:type="gramStart"/>
            <w:r w:rsidRPr="00334035">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C8DC"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8DFE"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A1C98"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CC76"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8B28"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65186" w14:textId="77777777" w:rsidR="00737450" w:rsidRPr="00334035" w:rsidRDefault="00737450" w:rsidP="007A2F1B">
            <w:pPr>
              <w:pStyle w:val="rowtabella0"/>
              <w:jc w:val="center"/>
              <w:rPr>
                <w:color w:val="002060"/>
              </w:rPr>
            </w:pPr>
            <w:r w:rsidRPr="003340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7345" w14:textId="77777777" w:rsidR="00737450" w:rsidRPr="00334035" w:rsidRDefault="00737450" w:rsidP="007A2F1B">
            <w:pPr>
              <w:pStyle w:val="rowtabella0"/>
              <w:jc w:val="center"/>
              <w:rPr>
                <w:color w:val="002060"/>
              </w:rPr>
            </w:pPr>
            <w:r w:rsidRPr="003340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D05FE" w14:textId="77777777" w:rsidR="00737450" w:rsidRPr="00334035" w:rsidRDefault="00737450" w:rsidP="007A2F1B">
            <w:pPr>
              <w:pStyle w:val="rowtabella0"/>
              <w:jc w:val="center"/>
              <w:rPr>
                <w:color w:val="002060"/>
              </w:rPr>
            </w:pPr>
            <w:r w:rsidRPr="003340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BB8B8" w14:textId="77777777" w:rsidR="00737450" w:rsidRPr="00334035" w:rsidRDefault="00737450" w:rsidP="007A2F1B">
            <w:pPr>
              <w:pStyle w:val="rowtabella0"/>
              <w:jc w:val="center"/>
              <w:rPr>
                <w:color w:val="002060"/>
              </w:rPr>
            </w:pPr>
            <w:r w:rsidRPr="00334035">
              <w:rPr>
                <w:color w:val="002060"/>
              </w:rPr>
              <w:t>0</w:t>
            </w:r>
          </w:p>
        </w:tc>
      </w:tr>
      <w:tr w:rsidR="00334035" w:rsidRPr="00334035" w14:paraId="363F7700"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4A325" w14:textId="77777777" w:rsidR="00737450" w:rsidRPr="00334035" w:rsidRDefault="00737450" w:rsidP="007A2F1B">
            <w:pPr>
              <w:pStyle w:val="rowtabella0"/>
              <w:rPr>
                <w:color w:val="002060"/>
              </w:rPr>
            </w:pPr>
            <w:r w:rsidRPr="0033403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84AD" w14:textId="77777777" w:rsidR="00737450" w:rsidRPr="00334035" w:rsidRDefault="00737450" w:rsidP="007A2F1B">
            <w:pPr>
              <w:pStyle w:val="rowtabella0"/>
              <w:jc w:val="center"/>
              <w:rPr>
                <w:color w:val="002060"/>
              </w:rPr>
            </w:pPr>
            <w:r w:rsidRPr="003340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5D091"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1DEC"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B902"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4623"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08056" w14:textId="77777777" w:rsidR="00737450" w:rsidRPr="00334035" w:rsidRDefault="00737450" w:rsidP="007A2F1B">
            <w:pPr>
              <w:pStyle w:val="rowtabella0"/>
              <w:jc w:val="center"/>
              <w:rPr>
                <w:color w:val="002060"/>
              </w:rPr>
            </w:pPr>
            <w:r w:rsidRPr="003340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31FE" w14:textId="77777777" w:rsidR="00737450" w:rsidRPr="00334035" w:rsidRDefault="00737450" w:rsidP="007A2F1B">
            <w:pPr>
              <w:pStyle w:val="rowtabella0"/>
              <w:jc w:val="center"/>
              <w:rPr>
                <w:color w:val="002060"/>
              </w:rPr>
            </w:pPr>
            <w:r w:rsidRPr="003340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B371"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CB8C" w14:textId="77777777" w:rsidR="00737450" w:rsidRPr="00334035" w:rsidRDefault="00737450" w:rsidP="007A2F1B">
            <w:pPr>
              <w:pStyle w:val="rowtabella0"/>
              <w:jc w:val="center"/>
              <w:rPr>
                <w:color w:val="002060"/>
              </w:rPr>
            </w:pPr>
            <w:r w:rsidRPr="00334035">
              <w:rPr>
                <w:color w:val="002060"/>
              </w:rPr>
              <w:t>0</w:t>
            </w:r>
          </w:p>
        </w:tc>
      </w:tr>
      <w:tr w:rsidR="00334035" w:rsidRPr="00334035" w14:paraId="0F3937FD"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51D3C" w14:textId="77777777" w:rsidR="00737450" w:rsidRPr="00334035" w:rsidRDefault="00737450" w:rsidP="007A2F1B">
            <w:pPr>
              <w:pStyle w:val="rowtabella0"/>
              <w:rPr>
                <w:color w:val="002060"/>
              </w:rPr>
            </w:pPr>
            <w:r w:rsidRPr="0033403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4DAF" w14:textId="77777777" w:rsidR="00737450" w:rsidRPr="00334035" w:rsidRDefault="00737450" w:rsidP="007A2F1B">
            <w:pPr>
              <w:pStyle w:val="rowtabella0"/>
              <w:jc w:val="center"/>
              <w:rPr>
                <w:color w:val="002060"/>
              </w:rPr>
            </w:pPr>
            <w:r w:rsidRPr="0033403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DF9B"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1D84"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337C"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F06A"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0093" w14:textId="77777777" w:rsidR="00737450" w:rsidRPr="00334035" w:rsidRDefault="00737450" w:rsidP="007A2F1B">
            <w:pPr>
              <w:pStyle w:val="rowtabella0"/>
              <w:jc w:val="center"/>
              <w:rPr>
                <w:color w:val="002060"/>
              </w:rPr>
            </w:pPr>
            <w:r w:rsidRPr="0033403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0117" w14:textId="77777777" w:rsidR="00737450" w:rsidRPr="00334035" w:rsidRDefault="00737450" w:rsidP="007A2F1B">
            <w:pPr>
              <w:pStyle w:val="rowtabella0"/>
              <w:jc w:val="center"/>
              <w:rPr>
                <w:color w:val="002060"/>
              </w:rPr>
            </w:pPr>
            <w:r w:rsidRPr="0033403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7823C"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F816" w14:textId="77777777" w:rsidR="00737450" w:rsidRPr="00334035" w:rsidRDefault="00737450" w:rsidP="007A2F1B">
            <w:pPr>
              <w:pStyle w:val="rowtabella0"/>
              <w:jc w:val="center"/>
              <w:rPr>
                <w:color w:val="002060"/>
              </w:rPr>
            </w:pPr>
            <w:r w:rsidRPr="00334035">
              <w:rPr>
                <w:color w:val="002060"/>
              </w:rPr>
              <w:t>0</w:t>
            </w:r>
          </w:p>
        </w:tc>
      </w:tr>
      <w:tr w:rsidR="00334035" w:rsidRPr="00334035" w14:paraId="5D586547"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5B024" w14:textId="77777777" w:rsidR="00737450" w:rsidRPr="00334035" w:rsidRDefault="00737450" w:rsidP="007A2F1B">
            <w:pPr>
              <w:pStyle w:val="rowtabella0"/>
              <w:rPr>
                <w:color w:val="002060"/>
                <w:lang w:val="en-US"/>
              </w:rPr>
            </w:pPr>
            <w:r w:rsidRPr="0033403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316A4" w14:textId="77777777" w:rsidR="00737450" w:rsidRPr="00334035" w:rsidRDefault="00737450" w:rsidP="007A2F1B">
            <w:pPr>
              <w:pStyle w:val="rowtabella0"/>
              <w:jc w:val="center"/>
              <w:rPr>
                <w:color w:val="002060"/>
              </w:rPr>
            </w:pPr>
            <w:r w:rsidRPr="0033403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68F2"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DDD0"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3C7F"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9601"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4AE0" w14:textId="77777777" w:rsidR="00737450" w:rsidRPr="00334035" w:rsidRDefault="00737450" w:rsidP="007A2F1B">
            <w:pPr>
              <w:pStyle w:val="rowtabella0"/>
              <w:jc w:val="center"/>
              <w:rPr>
                <w:color w:val="002060"/>
              </w:rPr>
            </w:pPr>
            <w:r w:rsidRPr="003340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55B27" w14:textId="77777777" w:rsidR="00737450" w:rsidRPr="00334035" w:rsidRDefault="00737450" w:rsidP="007A2F1B">
            <w:pPr>
              <w:pStyle w:val="rowtabella0"/>
              <w:jc w:val="center"/>
              <w:rPr>
                <w:color w:val="002060"/>
              </w:rPr>
            </w:pPr>
            <w:r w:rsidRPr="0033403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B0AD"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9797" w14:textId="77777777" w:rsidR="00737450" w:rsidRPr="00334035" w:rsidRDefault="00737450" w:rsidP="007A2F1B">
            <w:pPr>
              <w:pStyle w:val="rowtabella0"/>
              <w:jc w:val="center"/>
              <w:rPr>
                <w:color w:val="002060"/>
              </w:rPr>
            </w:pPr>
            <w:r w:rsidRPr="00334035">
              <w:rPr>
                <w:color w:val="002060"/>
              </w:rPr>
              <w:t>0</w:t>
            </w:r>
          </w:p>
        </w:tc>
      </w:tr>
      <w:tr w:rsidR="00334035" w:rsidRPr="00334035" w14:paraId="307F65D1"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24483" w14:textId="77777777" w:rsidR="00737450" w:rsidRPr="00334035" w:rsidRDefault="00737450" w:rsidP="007A2F1B">
            <w:pPr>
              <w:pStyle w:val="rowtabella0"/>
              <w:rPr>
                <w:color w:val="002060"/>
              </w:rPr>
            </w:pPr>
            <w:proofErr w:type="spellStart"/>
            <w:proofErr w:type="gramStart"/>
            <w:r w:rsidRPr="00334035">
              <w:rPr>
                <w:color w:val="002060"/>
              </w:rPr>
              <w:t>sq</w:t>
            </w:r>
            <w:proofErr w:type="spellEnd"/>
            <w:r w:rsidRPr="00334035">
              <w:rPr>
                <w:color w:val="002060"/>
              </w:rPr>
              <w:t>..</w:t>
            </w:r>
            <w:proofErr w:type="gramEnd"/>
            <w:r w:rsidRPr="00334035">
              <w:rPr>
                <w:color w:val="002060"/>
              </w:rPr>
              <w:t xml:space="preserve"> CARISSIMI 2016 </w:t>
            </w:r>
            <w:proofErr w:type="spellStart"/>
            <w:proofErr w:type="gramStart"/>
            <w:r w:rsidRPr="00334035">
              <w:rPr>
                <w:color w:val="002060"/>
              </w:rPr>
              <w:t>sq</w:t>
            </w:r>
            <w:proofErr w:type="spellEnd"/>
            <w:r w:rsidRPr="00334035">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28C2" w14:textId="77777777" w:rsidR="00737450" w:rsidRPr="00334035" w:rsidRDefault="00737450" w:rsidP="007A2F1B">
            <w:pPr>
              <w:pStyle w:val="rowtabella0"/>
              <w:jc w:val="center"/>
              <w:rPr>
                <w:color w:val="002060"/>
              </w:rPr>
            </w:pPr>
            <w:r w:rsidRPr="003340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8C25"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2FFA"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36B3"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69AA"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6352" w14:textId="77777777" w:rsidR="00737450" w:rsidRPr="00334035" w:rsidRDefault="00737450" w:rsidP="007A2F1B">
            <w:pPr>
              <w:pStyle w:val="rowtabella0"/>
              <w:jc w:val="center"/>
              <w:rPr>
                <w:color w:val="002060"/>
              </w:rPr>
            </w:pPr>
            <w:r w:rsidRPr="003340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FBFC" w14:textId="77777777" w:rsidR="00737450" w:rsidRPr="00334035" w:rsidRDefault="00737450" w:rsidP="007A2F1B">
            <w:pPr>
              <w:pStyle w:val="rowtabella0"/>
              <w:jc w:val="center"/>
              <w:rPr>
                <w:color w:val="002060"/>
              </w:rPr>
            </w:pPr>
            <w:r w:rsidRPr="0033403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B90D"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2501" w14:textId="77777777" w:rsidR="00737450" w:rsidRPr="00334035" w:rsidRDefault="00737450" w:rsidP="007A2F1B">
            <w:pPr>
              <w:pStyle w:val="rowtabella0"/>
              <w:jc w:val="center"/>
              <w:rPr>
                <w:color w:val="002060"/>
              </w:rPr>
            </w:pPr>
            <w:r w:rsidRPr="00334035">
              <w:rPr>
                <w:color w:val="002060"/>
              </w:rPr>
              <w:t>0</w:t>
            </w:r>
          </w:p>
        </w:tc>
      </w:tr>
      <w:tr w:rsidR="00334035" w:rsidRPr="00334035" w14:paraId="0C4A598A"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1BD39" w14:textId="77777777" w:rsidR="00737450" w:rsidRPr="00334035" w:rsidRDefault="00737450" w:rsidP="007A2F1B">
            <w:pPr>
              <w:pStyle w:val="rowtabella0"/>
              <w:rPr>
                <w:color w:val="002060"/>
                <w:lang w:val="en-US"/>
              </w:rPr>
            </w:pPr>
            <w:r w:rsidRPr="0033403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F353" w14:textId="77777777" w:rsidR="00737450" w:rsidRPr="00334035" w:rsidRDefault="00737450" w:rsidP="007A2F1B">
            <w:pPr>
              <w:pStyle w:val="rowtabella0"/>
              <w:jc w:val="center"/>
              <w:rPr>
                <w:color w:val="002060"/>
              </w:rPr>
            </w:pPr>
            <w:r w:rsidRPr="0033403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72CC"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C611"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43DF"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7AFF"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D5495" w14:textId="77777777" w:rsidR="00737450" w:rsidRPr="00334035" w:rsidRDefault="00737450" w:rsidP="007A2F1B">
            <w:pPr>
              <w:pStyle w:val="rowtabella0"/>
              <w:jc w:val="center"/>
              <w:rPr>
                <w:color w:val="002060"/>
              </w:rPr>
            </w:pPr>
            <w:r w:rsidRPr="003340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292FC" w14:textId="77777777" w:rsidR="00737450" w:rsidRPr="00334035" w:rsidRDefault="00737450" w:rsidP="007A2F1B">
            <w:pPr>
              <w:pStyle w:val="rowtabella0"/>
              <w:jc w:val="center"/>
              <w:rPr>
                <w:color w:val="002060"/>
              </w:rPr>
            </w:pPr>
            <w:r w:rsidRPr="0033403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AE3F"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56D6" w14:textId="77777777" w:rsidR="00737450" w:rsidRPr="00334035" w:rsidRDefault="00737450" w:rsidP="007A2F1B">
            <w:pPr>
              <w:pStyle w:val="rowtabella0"/>
              <w:jc w:val="center"/>
              <w:rPr>
                <w:color w:val="002060"/>
              </w:rPr>
            </w:pPr>
            <w:r w:rsidRPr="00334035">
              <w:rPr>
                <w:color w:val="002060"/>
              </w:rPr>
              <w:t>0</w:t>
            </w:r>
          </w:p>
        </w:tc>
      </w:tr>
      <w:tr w:rsidR="00334035" w:rsidRPr="00334035" w14:paraId="40B48926"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9B81C" w14:textId="77777777" w:rsidR="00737450" w:rsidRPr="00334035" w:rsidRDefault="00737450" w:rsidP="007A2F1B">
            <w:pPr>
              <w:pStyle w:val="rowtabella0"/>
              <w:rPr>
                <w:color w:val="002060"/>
              </w:rPr>
            </w:pPr>
            <w:r w:rsidRPr="0033403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CDC1"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A5F2B"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F0B5"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FB70"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CD8D" w14:textId="77777777" w:rsidR="00737450" w:rsidRPr="00334035" w:rsidRDefault="00737450" w:rsidP="007A2F1B">
            <w:pPr>
              <w:pStyle w:val="rowtabella0"/>
              <w:jc w:val="center"/>
              <w:rPr>
                <w:color w:val="002060"/>
              </w:rPr>
            </w:pPr>
            <w:r w:rsidRPr="0033403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FA093" w14:textId="77777777" w:rsidR="00737450" w:rsidRPr="00334035" w:rsidRDefault="00737450" w:rsidP="007A2F1B">
            <w:pPr>
              <w:pStyle w:val="rowtabella0"/>
              <w:jc w:val="center"/>
              <w:rPr>
                <w:color w:val="002060"/>
              </w:rPr>
            </w:pPr>
            <w:r w:rsidRPr="003340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CEBD" w14:textId="77777777" w:rsidR="00737450" w:rsidRPr="00334035" w:rsidRDefault="00737450" w:rsidP="007A2F1B">
            <w:pPr>
              <w:pStyle w:val="rowtabella0"/>
              <w:jc w:val="center"/>
              <w:rPr>
                <w:color w:val="002060"/>
              </w:rPr>
            </w:pPr>
            <w:r w:rsidRPr="0033403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105D"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8240" w14:textId="77777777" w:rsidR="00737450" w:rsidRPr="00334035" w:rsidRDefault="00737450" w:rsidP="007A2F1B">
            <w:pPr>
              <w:pStyle w:val="rowtabella0"/>
              <w:jc w:val="center"/>
              <w:rPr>
                <w:color w:val="002060"/>
              </w:rPr>
            </w:pPr>
            <w:r w:rsidRPr="00334035">
              <w:rPr>
                <w:color w:val="002060"/>
              </w:rPr>
              <w:t>1</w:t>
            </w:r>
          </w:p>
        </w:tc>
      </w:tr>
      <w:tr w:rsidR="00334035" w:rsidRPr="00334035" w14:paraId="08539E6C"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E3D9C" w14:textId="77777777" w:rsidR="00737450" w:rsidRPr="00334035" w:rsidRDefault="00737450" w:rsidP="007A2F1B">
            <w:pPr>
              <w:pStyle w:val="rowtabella0"/>
              <w:rPr>
                <w:color w:val="002060"/>
              </w:rPr>
            </w:pPr>
            <w:r w:rsidRPr="0033403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7C75"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99F33"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D2366"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3B88C"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BDCEA"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C683"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70B2" w14:textId="77777777" w:rsidR="00737450" w:rsidRPr="00334035" w:rsidRDefault="00737450" w:rsidP="007A2F1B">
            <w:pPr>
              <w:pStyle w:val="rowtabella0"/>
              <w:jc w:val="center"/>
              <w:rPr>
                <w:color w:val="002060"/>
              </w:rPr>
            </w:pPr>
            <w:r w:rsidRPr="003340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24616"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A9A2" w14:textId="77777777" w:rsidR="00737450" w:rsidRPr="00334035" w:rsidRDefault="00737450" w:rsidP="007A2F1B">
            <w:pPr>
              <w:pStyle w:val="rowtabella0"/>
              <w:jc w:val="center"/>
              <w:rPr>
                <w:color w:val="002060"/>
              </w:rPr>
            </w:pPr>
            <w:r w:rsidRPr="00334035">
              <w:rPr>
                <w:color w:val="002060"/>
              </w:rPr>
              <w:t>0</w:t>
            </w:r>
          </w:p>
        </w:tc>
      </w:tr>
      <w:tr w:rsidR="00334035" w:rsidRPr="00334035" w14:paraId="18534839"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13E4C" w14:textId="77777777" w:rsidR="00737450" w:rsidRPr="00334035" w:rsidRDefault="00737450" w:rsidP="007A2F1B">
            <w:pPr>
              <w:pStyle w:val="rowtabella0"/>
              <w:rPr>
                <w:color w:val="002060"/>
              </w:rPr>
            </w:pPr>
            <w:r w:rsidRPr="0033403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B1C3"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82F7"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4AF9"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CF512"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7960"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1671" w14:textId="77777777" w:rsidR="00737450" w:rsidRPr="00334035" w:rsidRDefault="00737450" w:rsidP="007A2F1B">
            <w:pPr>
              <w:pStyle w:val="rowtabella0"/>
              <w:jc w:val="center"/>
              <w:rPr>
                <w:color w:val="002060"/>
              </w:rPr>
            </w:pPr>
            <w:r w:rsidRPr="003340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4BA3A" w14:textId="77777777" w:rsidR="00737450" w:rsidRPr="00334035" w:rsidRDefault="00737450" w:rsidP="007A2F1B">
            <w:pPr>
              <w:pStyle w:val="rowtabella0"/>
              <w:jc w:val="center"/>
              <w:rPr>
                <w:color w:val="002060"/>
              </w:rPr>
            </w:pPr>
            <w:r w:rsidRPr="0033403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9375D" w14:textId="77777777" w:rsidR="00737450" w:rsidRPr="00334035" w:rsidRDefault="00737450" w:rsidP="007A2F1B">
            <w:pPr>
              <w:pStyle w:val="rowtabella0"/>
              <w:jc w:val="center"/>
              <w:rPr>
                <w:color w:val="002060"/>
              </w:rPr>
            </w:pPr>
            <w:r w:rsidRPr="0033403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9AAA" w14:textId="77777777" w:rsidR="00737450" w:rsidRPr="00334035" w:rsidRDefault="00737450" w:rsidP="007A2F1B">
            <w:pPr>
              <w:pStyle w:val="rowtabella0"/>
              <w:jc w:val="center"/>
              <w:rPr>
                <w:color w:val="002060"/>
              </w:rPr>
            </w:pPr>
            <w:r w:rsidRPr="00334035">
              <w:rPr>
                <w:color w:val="002060"/>
              </w:rPr>
              <w:t>0</w:t>
            </w:r>
          </w:p>
        </w:tc>
      </w:tr>
      <w:tr w:rsidR="00334035" w:rsidRPr="00334035" w14:paraId="22B4A261"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682BB" w14:textId="77777777" w:rsidR="00737450" w:rsidRPr="00334035" w:rsidRDefault="00737450" w:rsidP="007A2F1B">
            <w:pPr>
              <w:pStyle w:val="rowtabella0"/>
              <w:rPr>
                <w:color w:val="002060"/>
              </w:rPr>
            </w:pPr>
            <w:r w:rsidRPr="0033403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1978" w14:textId="77777777" w:rsidR="00737450" w:rsidRPr="00334035" w:rsidRDefault="00737450" w:rsidP="007A2F1B">
            <w:pPr>
              <w:pStyle w:val="rowtabella0"/>
              <w:jc w:val="center"/>
              <w:rPr>
                <w:color w:val="002060"/>
              </w:rPr>
            </w:pPr>
            <w:r w:rsidRPr="0033403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131F"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4FEC"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EB67"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79A7"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CE17" w14:textId="77777777" w:rsidR="00737450" w:rsidRPr="00334035" w:rsidRDefault="00737450" w:rsidP="007A2F1B">
            <w:pPr>
              <w:pStyle w:val="rowtabella0"/>
              <w:jc w:val="center"/>
              <w:rPr>
                <w:color w:val="002060"/>
              </w:rPr>
            </w:pPr>
            <w:r w:rsidRPr="0033403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1AB4" w14:textId="77777777" w:rsidR="00737450" w:rsidRPr="00334035" w:rsidRDefault="00737450" w:rsidP="007A2F1B">
            <w:pPr>
              <w:pStyle w:val="rowtabella0"/>
              <w:jc w:val="center"/>
              <w:rPr>
                <w:color w:val="002060"/>
              </w:rPr>
            </w:pPr>
            <w:r w:rsidRPr="0033403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36C4" w14:textId="77777777" w:rsidR="00737450" w:rsidRPr="00334035" w:rsidRDefault="00737450" w:rsidP="007A2F1B">
            <w:pPr>
              <w:pStyle w:val="rowtabella0"/>
              <w:jc w:val="center"/>
              <w:rPr>
                <w:color w:val="002060"/>
              </w:rPr>
            </w:pPr>
            <w:r w:rsidRPr="0033403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F310" w14:textId="77777777" w:rsidR="00737450" w:rsidRPr="00334035" w:rsidRDefault="00737450" w:rsidP="007A2F1B">
            <w:pPr>
              <w:pStyle w:val="rowtabella0"/>
              <w:jc w:val="center"/>
              <w:rPr>
                <w:color w:val="002060"/>
              </w:rPr>
            </w:pPr>
            <w:r w:rsidRPr="00334035">
              <w:rPr>
                <w:color w:val="002060"/>
              </w:rPr>
              <w:t>0</w:t>
            </w:r>
          </w:p>
        </w:tc>
      </w:tr>
      <w:tr w:rsidR="00334035" w:rsidRPr="00334035" w14:paraId="18B28F6E"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6167E" w14:textId="77777777" w:rsidR="00737450" w:rsidRPr="00334035" w:rsidRDefault="00737450" w:rsidP="007A2F1B">
            <w:pPr>
              <w:pStyle w:val="rowtabella0"/>
              <w:rPr>
                <w:color w:val="002060"/>
              </w:rPr>
            </w:pPr>
            <w:r w:rsidRPr="0033403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9C8A"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73FE3"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B4B6"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3B4BD" w14:textId="77777777" w:rsidR="00737450" w:rsidRPr="00334035" w:rsidRDefault="00737450" w:rsidP="007A2F1B">
            <w:pPr>
              <w:pStyle w:val="rowtabella0"/>
              <w:jc w:val="center"/>
              <w:rPr>
                <w:color w:val="002060"/>
              </w:rPr>
            </w:pPr>
            <w:r w:rsidRPr="0033403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6BA3"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0FCC" w14:textId="77777777" w:rsidR="00737450" w:rsidRPr="00334035" w:rsidRDefault="00737450" w:rsidP="007A2F1B">
            <w:pPr>
              <w:pStyle w:val="rowtabella0"/>
              <w:jc w:val="center"/>
              <w:rPr>
                <w:color w:val="002060"/>
              </w:rPr>
            </w:pPr>
            <w:r w:rsidRPr="0033403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FF2B" w14:textId="77777777" w:rsidR="00737450" w:rsidRPr="00334035" w:rsidRDefault="00737450" w:rsidP="007A2F1B">
            <w:pPr>
              <w:pStyle w:val="rowtabella0"/>
              <w:jc w:val="center"/>
              <w:rPr>
                <w:color w:val="002060"/>
              </w:rPr>
            </w:pPr>
            <w:r w:rsidRPr="0033403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EA6A" w14:textId="77777777" w:rsidR="00737450" w:rsidRPr="00334035" w:rsidRDefault="00737450" w:rsidP="007A2F1B">
            <w:pPr>
              <w:pStyle w:val="rowtabella0"/>
              <w:jc w:val="center"/>
              <w:rPr>
                <w:color w:val="002060"/>
              </w:rPr>
            </w:pPr>
            <w:r w:rsidRPr="0033403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BD85" w14:textId="77777777" w:rsidR="00737450" w:rsidRPr="00334035" w:rsidRDefault="00737450" w:rsidP="007A2F1B">
            <w:pPr>
              <w:pStyle w:val="rowtabella0"/>
              <w:jc w:val="center"/>
              <w:rPr>
                <w:color w:val="002060"/>
              </w:rPr>
            </w:pPr>
            <w:r w:rsidRPr="00334035">
              <w:rPr>
                <w:color w:val="002060"/>
              </w:rPr>
              <w:t>0</w:t>
            </w:r>
          </w:p>
        </w:tc>
      </w:tr>
      <w:tr w:rsidR="00334035" w:rsidRPr="00334035" w14:paraId="263C998E" w14:textId="77777777" w:rsidTr="007A2F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52909" w14:textId="77777777" w:rsidR="00737450" w:rsidRPr="00334035" w:rsidRDefault="00737450" w:rsidP="007A2F1B">
            <w:pPr>
              <w:pStyle w:val="rowtabella0"/>
              <w:rPr>
                <w:color w:val="002060"/>
              </w:rPr>
            </w:pPr>
            <w:r w:rsidRPr="0033403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E8FB"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AD32"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F9A3"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849C" w14:textId="77777777" w:rsidR="00737450" w:rsidRPr="00334035" w:rsidRDefault="00737450" w:rsidP="007A2F1B">
            <w:pPr>
              <w:pStyle w:val="rowtabella0"/>
              <w:jc w:val="center"/>
              <w:rPr>
                <w:color w:val="002060"/>
              </w:rPr>
            </w:pPr>
            <w:r w:rsidRPr="0033403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21F6" w14:textId="77777777" w:rsidR="00737450" w:rsidRPr="00334035" w:rsidRDefault="00737450" w:rsidP="007A2F1B">
            <w:pPr>
              <w:pStyle w:val="rowtabella0"/>
              <w:jc w:val="center"/>
              <w:rPr>
                <w:color w:val="002060"/>
              </w:rPr>
            </w:pPr>
            <w:r w:rsidRPr="0033403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AEEC" w14:textId="77777777" w:rsidR="00737450" w:rsidRPr="00334035" w:rsidRDefault="00737450" w:rsidP="007A2F1B">
            <w:pPr>
              <w:pStyle w:val="rowtabella0"/>
              <w:jc w:val="center"/>
              <w:rPr>
                <w:color w:val="002060"/>
              </w:rPr>
            </w:pPr>
            <w:r w:rsidRPr="0033403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88015" w14:textId="77777777" w:rsidR="00737450" w:rsidRPr="00334035" w:rsidRDefault="00737450" w:rsidP="007A2F1B">
            <w:pPr>
              <w:pStyle w:val="rowtabella0"/>
              <w:jc w:val="center"/>
              <w:rPr>
                <w:color w:val="002060"/>
              </w:rPr>
            </w:pPr>
            <w:r w:rsidRPr="0033403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7222" w14:textId="77777777" w:rsidR="00737450" w:rsidRPr="00334035" w:rsidRDefault="00737450" w:rsidP="007A2F1B">
            <w:pPr>
              <w:pStyle w:val="rowtabella0"/>
              <w:jc w:val="center"/>
              <w:rPr>
                <w:color w:val="002060"/>
              </w:rPr>
            </w:pPr>
            <w:r w:rsidRPr="0033403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4749" w14:textId="77777777" w:rsidR="00737450" w:rsidRPr="00334035" w:rsidRDefault="00737450" w:rsidP="007A2F1B">
            <w:pPr>
              <w:pStyle w:val="rowtabella0"/>
              <w:jc w:val="center"/>
              <w:rPr>
                <w:color w:val="002060"/>
              </w:rPr>
            </w:pPr>
            <w:r w:rsidRPr="00334035">
              <w:rPr>
                <w:color w:val="002060"/>
              </w:rPr>
              <w:t>0</w:t>
            </w:r>
          </w:p>
        </w:tc>
      </w:tr>
    </w:tbl>
    <w:p w14:paraId="7DDBB4D9" w14:textId="77777777" w:rsidR="00737450" w:rsidRDefault="00737450" w:rsidP="00737450">
      <w:pPr>
        <w:pStyle w:val="breakline"/>
        <w:rPr>
          <w:rFonts w:eastAsiaTheme="minorEastAsia"/>
          <w:color w:val="002060"/>
        </w:rPr>
      </w:pPr>
    </w:p>
    <w:p w14:paraId="5D1CC69D" w14:textId="77777777" w:rsidR="00334035" w:rsidRPr="00DA147A" w:rsidRDefault="00334035" w:rsidP="00334035">
      <w:pPr>
        <w:pStyle w:val="titoloprinc0"/>
        <w:rPr>
          <w:color w:val="002060"/>
        </w:rPr>
      </w:pPr>
      <w:r w:rsidRPr="00DA147A">
        <w:rPr>
          <w:color w:val="002060"/>
        </w:rPr>
        <w:t>PROGRAMMA GARE</w:t>
      </w:r>
    </w:p>
    <w:p w14:paraId="3D861D3F" w14:textId="77777777" w:rsidR="00334035" w:rsidRPr="00DA147A" w:rsidRDefault="00334035" w:rsidP="00737450">
      <w:pPr>
        <w:pStyle w:val="breakline"/>
        <w:rPr>
          <w:rFonts w:eastAsiaTheme="minorEastAsia"/>
          <w:color w:val="002060"/>
        </w:rPr>
      </w:pPr>
    </w:p>
    <w:p w14:paraId="71645E75" w14:textId="77777777" w:rsidR="00DA147A" w:rsidRPr="00DA147A" w:rsidRDefault="00DA147A" w:rsidP="00DA147A">
      <w:pPr>
        <w:pStyle w:val="sottotitolocampionato10"/>
        <w:rPr>
          <w:color w:val="002060"/>
        </w:rPr>
      </w:pPr>
      <w:r w:rsidRPr="00DA147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8"/>
        <w:gridCol w:w="385"/>
        <w:gridCol w:w="898"/>
        <w:gridCol w:w="1198"/>
        <w:gridCol w:w="1551"/>
        <w:gridCol w:w="1550"/>
      </w:tblGrid>
      <w:tr w:rsidR="00DA147A" w:rsidRPr="00DA147A" w14:paraId="5270AE2D" w14:textId="77777777" w:rsidTr="007A2F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AD22" w14:textId="77777777" w:rsidR="00DA147A" w:rsidRPr="00DA147A" w:rsidRDefault="00DA147A" w:rsidP="007A2F1B">
            <w:pPr>
              <w:pStyle w:val="headertabella0"/>
              <w:rPr>
                <w:color w:val="002060"/>
              </w:rPr>
            </w:pPr>
            <w:r w:rsidRPr="00DA1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6CA4B" w14:textId="77777777" w:rsidR="00DA147A" w:rsidRPr="00DA147A" w:rsidRDefault="00DA147A" w:rsidP="007A2F1B">
            <w:pPr>
              <w:pStyle w:val="headertabella0"/>
              <w:rPr>
                <w:color w:val="002060"/>
              </w:rPr>
            </w:pPr>
            <w:r w:rsidRPr="00DA1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B6A06" w14:textId="77777777" w:rsidR="00DA147A" w:rsidRPr="00DA147A" w:rsidRDefault="00DA147A" w:rsidP="007A2F1B">
            <w:pPr>
              <w:pStyle w:val="headertabella0"/>
              <w:rPr>
                <w:color w:val="002060"/>
              </w:rPr>
            </w:pPr>
            <w:r w:rsidRPr="00DA1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4CA9" w14:textId="77777777" w:rsidR="00DA147A" w:rsidRPr="00DA147A" w:rsidRDefault="00DA147A" w:rsidP="007A2F1B">
            <w:pPr>
              <w:pStyle w:val="headertabella0"/>
              <w:rPr>
                <w:color w:val="002060"/>
              </w:rPr>
            </w:pPr>
            <w:r w:rsidRPr="00DA1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CB921" w14:textId="77777777" w:rsidR="00DA147A" w:rsidRPr="00DA147A" w:rsidRDefault="00DA147A" w:rsidP="007A2F1B">
            <w:pPr>
              <w:pStyle w:val="headertabella0"/>
              <w:rPr>
                <w:color w:val="002060"/>
              </w:rPr>
            </w:pPr>
            <w:r w:rsidRPr="00DA1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6D046" w14:textId="77777777" w:rsidR="00DA147A" w:rsidRPr="00DA147A" w:rsidRDefault="00DA147A" w:rsidP="007A2F1B">
            <w:pPr>
              <w:pStyle w:val="headertabella0"/>
              <w:rPr>
                <w:color w:val="002060"/>
              </w:rPr>
            </w:pPr>
            <w:proofErr w:type="spellStart"/>
            <w:r w:rsidRPr="00DA147A">
              <w:rPr>
                <w:color w:val="002060"/>
              </w:rPr>
              <w:t>Localita'</w:t>
            </w:r>
            <w:proofErr w:type="spellEnd"/>
            <w:r w:rsidRPr="00DA1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0EA7E" w14:textId="77777777" w:rsidR="00DA147A" w:rsidRPr="00DA147A" w:rsidRDefault="00DA147A" w:rsidP="007A2F1B">
            <w:pPr>
              <w:pStyle w:val="headertabella0"/>
              <w:rPr>
                <w:color w:val="002060"/>
              </w:rPr>
            </w:pPr>
            <w:r w:rsidRPr="00DA147A">
              <w:rPr>
                <w:color w:val="002060"/>
              </w:rPr>
              <w:t>Indirizzo Impianto</w:t>
            </w:r>
          </w:p>
        </w:tc>
      </w:tr>
      <w:tr w:rsidR="00DA147A" w:rsidRPr="00DA147A" w14:paraId="3AC571AE" w14:textId="77777777" w:rsidTr="007A2F1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D6DC59" w14:textId="77777777" w:rsidR="00DA147A" w:rsidRPr="00DA147A" w:rsidRDefault="00DA147A" w:rsidP="007A2F1B">
            <w:pPr>
              <w:pStyle w:val="rowtabella0"/>
              <w:rPr>
                <w:color w:val="002060"/>
              </w:rPr>
            </w:pPr>
            <w:r w:rsidRPr="00DA147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D020AB" w14:textId="77777777" w:rsidR="00DA147A" w:rsidRPr="00DA147A" w:rsidRDefault="00DA147A" w:rsidP="007A2F1B">
            <w:pPr>
              <w:pStyle w:val="rowtabella0"/>
              <w:rPr>
                <w:color w:val="002060"/>
              </w:rPr>
            </w:pPr>
            <w:r w:rsidRPr="00DA147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20DE7" w14:textId="77777777" w:rsidR="00DA147A" w:rsidRPr="00DA147A" w:rsidRDefault="00DA147A" w:rsidP="007A2F1B">
            <w:pPr>
              <w:pStyle w:val="rowtabella0"/>
              <w:jc w:val="center"/>
              <w:rPr>
                <w:color w:val="002060"/>
              </w:rPr>
            </w:pPr>
            <w:r w:rsidRPr="00DA1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BF8DD" w14:textId="77777777" w:rsidR="00DA147A" w:rsidRPr="00DA147A" w:rsidRDefault="00DA147A" w:rsidP="007A2F1B">
            <w:pPr>
              <w:pStyle w:val="rowtabella0"/>
              <w:rPr>
                <w:color w:val="002060"/>
              </w:rPr>
            </w:pPr>
            <w:r w:rsidRPr="00DA147A">
              <w:rPr>
                <w:color w:val="002060"/>
              </w:rPr>
              <w:t>18/05/2024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6F49F" w14:textId="77777777" w:rsidR="00DA147A" w:rsidRPr="00DA147A" w:rsidRDefault="00DA147A" w:rsidP="007A2F1B">
            <w:pPr>
              <w:pStyle w:val="rowtabella0"/>
              <w:rPr>
                <w:color w:val="002060"/>
              </w:rPr>
            </w:pPr>
            <w:r w:rsidRPr="00DA147A">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37CC2" w14:textId="77777777" w:rsidR="00DA147A" w:rsidRPr="00DA147A" w:rsidRDefault="00DA147A" w:rsidP="007A2F1B">
            <w:pPr>
              <w:pStyle w:val="rowtabella0"/>
              <w:rPr>
                <w:color w:val="002060"/>
              </w:rPr>
            </w:pPr>
            <w:r w:rsidRPr="00DA147A">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60833" w14:textId="77777777" w:rsidR="00DA147A" w:rsidRPr="00DA147A" w:rsidRDefault="00DA147A" w:rsidP="007A2F1B">
            <w:pPr>
              <w:pStyle w:val="rowtabella0"/>
              <w:rPr>
                <w:color w:val="002060"/>
              </w:rPr>
            </w:pPr>
            <w:r w:rsidRPr="00DA147A">
              <w:rPr>
                <w:color w:val="002060"/>
              </w:rPr>
              <w:t>VIA RISORGIMENTO 16</w:t>
            </w:r>
          </w:p>
        </w:tc>
      </w:tr>
      <w:tr w:rsidR="00DA147A" w:rsidRPr="00DA147A" w14:paraId="66CC122C"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A70271" w14:textId="77777777" w:rsidR="00DA147A" w:rsidRPr="00DA147A" w:rsidRDefault="00DA147A" w:rsidP="007A2F1B">
            <w:pPr>
              <w:pStyle w:val="rowtabella0"/>
              <w:rPr>
                <w:color w:val="002060"/>
              </w:rPr>
            </w:pPr>
            <w:r w:rsidRPr="00DA147A">
              <w:rPr>
                <w:color w:val="002060"/>
              </w:rPr>
              <w:t xml:space="preserve">AUDAX 1970 </w:t>
            </w:r>
            <w:proofErr w:type="gramStart"/>
            <w:r w:rsidRPr="00DA147A">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1587E8" w14:textId="77777777" w:rsidR="00DA147A" w:rsidRPr="00DA147A" w:rsidRDefault="00DA147A" w:rsidP="007A2F1B">
            <w:pPr>
              <w:pStyle w:val="rowtabella0"/>
              <w:rPr>
                <w:color w:val="002060"/>
              </w:rPr>
            </w:pPr>
            <w:r w:rsidRPr="00DA147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0BCDD6"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E45CA4" w14:textId="77777777" w:rsidR="00DA147A" w:rsidRPr="00DA147A" w:rsidRDefault="00DA147A" w:rsidP="007A2F1B">
            <w:pPr>
              <w:pStyle w:val="rowtabella0"/>
              <w:rPr>
                <w:color w:val="002060"/>
              </w:rPr>
            </w:pPr>
            <w:r w:rsidRPr="00DA147A">
              <w:rPr>
                <w:color w:val="002060"/>
              </w:rPr>
              <w:t>18/05/2024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C2C782" w14:textId="77777777" w:rsidR="00DA147A" w:rsidRPr="00DA147A" w:rsidRDefault="00DA147A" w:rsidP="007A2F1B">
            <w:pPr>
              <w:pStyle w:val="rowtabella0"/>
              <w:rPr>
                <w:color w:val="002060"/>
              </w:rPr>
            </w:pPr>
            <w:r w:rsidRPr="00DA147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CAE73" w14:textId="77777777" w:rsidR="00DA147A" w:rsidRPr="00DA147A" w:rsidRDefault="00DA147A" w:rsidP="007A2F1B">
            <w:pPr>
              <w:pStyle w:val="rowtabella0"/>
              <w:rPr>
                <w:color w:val="002060"/>
              </w:rPr>
            </w:pPr>
            <w:r w:rsidRPr="00DA14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6D6518" w14:textId="77777777" w:rsidR="00DA147A" w:rsidRPr="00DA147A" w:rsidRDefault="00DA147A" w:rsidP="007A2F1B">
            <w:pPr>
              <w:pStyle w:val="rowtabella0"/>
              <w:rPr>
                <w:color w:val="002060"/>
              </w:rPr>
            </w:pPr>
            <w:r w:rsidRPr="00DA147A">
              <w:rPr>
                <w:color w:val="002060"/>
              </w:rPr>
              <w:t>VIA ANTONIO ROSMINI 22/B</w:t>
            </w:r>
          </w:p>
        </w:tc>
      </w:tr>
      <w:tr w:rsidR="00DA147A" w:rsidRPr="00DA147A" w14:paraId="6BF48842"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214A0" w14:textId="77777777" w:rsidR="00DA147A" w:rsidRPr="00DA147A" w:rsidRDefault="00DA147A" w:rsidP="007A2F1B">
            <w:pPr>
              <w:pStyle w:val="rowtabella0"/>
              <w:rPr>
                <w:color w:val="002060"/>
              </w:rPr>
            </w:pPr>
            <w:r w:rsidRPr="00DA147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3E1485" w14:textId="77777777" w:rsidR="00DA147A" w:rsidRPr="00DA147A" w:rsidRDefault="00DA147A" w:rsidP="007A2F1B">
            <w:pPr>
              <w:pStyle w:val="rowtabella0"/>
              <w:rPr>
                <w:color w:val="002060"/>
              </w:rPr>
            </w:pPr>
            <w:r w:rsidRPr="00DA147A">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5F65A"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8B1D6" w14:textId="77777777" w:rsidR="00DA147A" w:rsidRPr="00DA147A" w:rsidRDefault="00DA147A" w:rsidP="007A2F1B">
            <w:pPr>
              <w:pStyle w:val="rowtabella0"/>
              <w:rPr>
                <w:color w:val="002060"/>
              </w:rPr>
            </w:pPr>
            <w:r w:rsidRPr="00DA147A">
              <w:rPr>
                <w:color w:val="002060"/>
              </w:rPr>
              <w:t>18/05/2024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FB4219" w14:textId="77777777" w:rsidR="00DA147A" w:rsidRPr="00DA147A" w:rsidRDefault="00DA147A" w:rsidP="007A2F1B">
            <w:pPr>
              <w:pStyle w:val="rowtabella0"/>
              <w:rPr>
                <w:color w:val="002060"/>
              </w:rPr>
            </w:pPr>
            <w:r w:rsidRPr="00DA147A">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38D60" w14:textId="77777777" w:rsidR="00DA147A" w:rsidRPr="00DA147A" w:rsidRDefault="00DA147A" w:rsidP="007A2F1B">
            <w:pPr>
              <w:pStyle w:val="rowtabella0"/>
              <w:rPr>
                <w:color w:val="002060"/>
              </w:rPr>
            </w:pPr>
            <w:r w:rsidRPr="00DA147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382F9" w14:textId="77777777" w:rsidR="00DA147A" w:rsidRPr="00DA147A" w:rsidRDefault="00DA147A" w:rsidP="007A2F1B">
            <w:pPr>
              <w:pStyle w:val="rowtabella0"/>
              <w:rPr>
                <w:color w:val="002060"/>
              </w:rPr>
            </w:pPr>
            <w:r w:rsidRPr="00DA147A">
              <w:rPr>
                <w:color w:val="002060"/>
              </w:rPr>
              <w:t>VIA DELLE ESPOSIZIONI, 33</w:t>
            </w:r>
          </w:p>
        </w:tc>
      </w:tr>
      <w:tr w:rsidR="00DA147A" w:rsidRPr="00DA147A" w14:paraId="0E1D4443"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C4B48" w14:textId="77777777" w:rsidR="00DA147A" w:rsidRPr="00DA147A" w:rsidRDefault="00DA147A" w:rsidP="007A2F1B">
            <w:pPr>
              <w:pStyle w:val="rowtabella0"/>
              <w:rPr>
                <w:color w:val="002060"/>
              </w:rPr>
            </w:pPr>
            <w:r w:rsidRPr="00DA147A">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0D403" w14:textId="77777777" w:rsidR="00DA147A" w:rsidRPr="00DA147A" w:rsidRDefault="00DA147A" w:rsidP="007A2F1B">
            <w:pPr>
              <w:pStyle w:val="rowtabella0"/>
              <w:rPr>
                <w:color w:val="002060"/>
              </w:rPr>
            </w:pPr>
            <w:r w:rsidRPr="00DA147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523C2D"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DB4FF5" w14:textId="77777777" w:rsidR="00DA147A" w:rsidRPr="00DA147A" w:rsidRDefault="00DA147A" w:rsidP="007A2F1B">
            <w:pPr>
              <w:pStyle w:val="rowtabella0"/>
              <w:rPr>
                <w:color w:val="002060"/>
              </w:rPr>
            </w:pPr>
            <w:r w:rsidRPr="00DA147A">
              <w:rPr>
                <w:color w:val="002060"/>
              </w:rPr>
              <w:t>18/05/2024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973A08" w14:textId="77777777" w:rsidR="00DA147A" w:rsidRPr="00DA147A" w:rsidRDefault="00DA147A" w:rsidP="007A2F1B">
            <w:pPr>
              <w:pStyle w:val="rowtabella0"/>
              <w:rPr>
                <w:color w:val="002060"/>
              </w:rPr>
            </w:pPr>
            <w:r w:rsidRPr="00DA147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9F816" w14:textId="77777777" w:rsidR="00DA147A" w:rsidRPr="00DA147A" w:rsidRDefault="00DA147A" w:rsidP="007A2F1B">
            <w:pPr>
              <w:pStyle w:val="rowtabella0"/>
              <w:rPr>
                <w:color w:val="002060"/>
              </w:rPr>
            </w:pPr>
            <w:r w:rsidRPr="00DA14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F19CA" w14:textId="77777777" w:rsidR="00DA147A" w:rsidRPr="00DA147A" w:rsidRDefault="00DA147A" w:rsidP="007A2F1B">
            <w:pPr>
              <w:pStyle w:val="rowtabella0"/>
              <w:rPr>
                <w:color w:val="002060"/>
              </w:rPr>
            </w:pPr>
            <w:r w:rsidRPr="00DA147A">
              <w:rPr>
                <w:color w:val="002060"/>
              </w:rPr>
              <w:t>VIA DEI TESSITORI</w:t>
            </w:r>
          </w:p>
        </w:tc>
      </w:tr>
      <w:tr w:rsidR="00DA147A" w:rsidRPr="00DA147A" w14:paraId="1847E3D3"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D064C8" w14:textId="77777777" w:rsidR="00DA147A" w:rsidRPr="00DA147A" w:rsidRDefault="00DA147A" w:rsidP="007A2F1B">
            <w:pPr>
              <w:pStyle w:val="rowtabella0"/>
              <w:rPr>
                <w:color w:val="002060"/>
              </w:rPr>
            </w:pPr>
            <w:r w:rsidRPr="00DA147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7071A" w14:textId="77777777" w:rsidR="00DA147A" w:rsidRPr="00DA147A" w:rsidRDefault="00DA147A" w:rsidP="007A2F1B">
            <w:pPr>
              <w:pStyle w:val="rowtabella0"/>
              <w:rPr>
                <w:color w:val="002060"/>
              </w:rPr>
            </w:pPr>
            <w:r w:rsidRPr="00DA147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983DFF"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8F3966" w14:textId="77777777" w:rsidR="00DA147A" w:rsidRPr="00DA147A" w:rsidRDefault="00DA147A" w:rsidP="007A2F1B">
            <w:pPr>
              <w:pStyle w:val="rowtabella0"/>
              <w:rPr>
                <w:color w:val="002060"/>
              </w:rPr>
            </w:pPr>
            <w:r w:rsidRPr="00DA147A">
              <w:rPr>
                <w:color w:val="002060"/>
              </w:rPr>
              <w:t>18/05/2024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99EF1F" w14:textId="77777777" w:rsidR="00DA147A" w:rsidRPr="00DA147A" w:rsidRDefault="00DA147A" w:rsidP="007A2F1B">
            <w:pPr>
              <w:pStyle w:val="rowtabella0"/>
              <w:rPr>
                <w:color w:val="002060"/>
              </w:rPr>
            </w:pPr>
            <w:r w:rsidRPr="00DA147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755DA" w14:textId="77777777" w:rsidR="00DA147A" w:rsidRPr="00DA147A" w:rsidRDefault="00DA147A" w:rsidP="007A2F1B">
            <w:pPr>
              <w:pStyle w:val="rowtabella0"/>
              <w:rPr>
                <w:color w:val="002060"/>
              </w:rPr>
            </w:pPr>
            <w:r w:rsidRPr="00DA147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53AA6" w14:textId="77777777" w:rsidR="00DA147A" w:rsidRPr="00DA147A" w:rsidRDefault="00DA147A" w:rsidP="007A2F1B">
            <w:pPr>
              <w:pStyle w:val="rowtabella0"/>
              <w:rPr>
                <w:color w:val="002060"/>
              </w:rPr>
            </w:pPr>
            <w:r w:rsidRPr="00DA147A">
              <w:rPr>
                <w:color w:val="002060"/>
              </w:rPr>
              <w:t>VIA LUDOVICO SCARFIOTTI</w:t>
            </w:r>
          </w:p>
        </w:tc>
      </w:tr>
      <w:tr w:rsidR="00DA147A" w:rsidRPr="00DA147A" w14:paraId="4077BAE4"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BDBDD" w14:textId="77777777" w:rsidR="00DA147A" w:rsidRPr="00DA147A" w:rsidRDefault="00DA147A" w:rsidP="007A2F1B">
            <w:pPr>
              <w:pStyle w:val="rowtabella0"/>
              <w:rPr>
                <w:color w:val="002060"/>
              </w:rPr>
            </w:pPr>
            <w:r w:rsidRPr="00DA147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E6855" w14:textId="77777777" w:rsidR="00DA147A" w:rsidRPr="00DA147A" w:rsidRDefault="00DA147A" w:rsidP="007A2F1B">
            <w:pPr>
              <w:pStyle w:val="rowtabella0"/>
              <w:rPr>
                <w:color w:val="002060"/>
              </w:rPr>
            </w:pPr>
            <w:r w:rsidRPr="00DA147A">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653D73"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F343F0" w14:textId="77777777" w:rsidR="00DA147A" w:rsidRPr="00DA147A" w:rsidRDefault="00DA147A" w:rsidP="007A2F1B">
            <w:pPr>
              <w:pStyle w:val="rowtabella0"/>
              <w:rPr>
                <w:color w:val="002060"/>
              </w:rPr>
            </w:pPr>
            <w:r w:rsidRPr="00DA147A">
              <w:rPr>
                <w:color w:val="002060"/>
              </w:rPr>
              <w:t>19/05/2024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821BE4" w14:textId="77777777" w:rsidR="00DA147A" w:rsidRPr="00DA147A" w:rsidRDefault="00DA147A" w:rsidP="007A2F1B">
            <w:pPr>
              <w:pStyle w:val="rowtabella0"/>
              <w:rPr>
                <w:color w:val="002060"/>
              </w:rPr>
            </w:pPr>
            <w:r w:rsidRPr="00DA147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4BB2B" w14:textId="77777777" w:rsidR="00DA147A" w:rsidRPr="00DA147A" w:rsidRDefault="00DA147A" w:rsidP="007A2F1B">
            <w:pPr>
              <w:pStyle w:val="rowtabella0"/>
              <w:rPr>
                <w:color w:val="002060"/>
              </w:rPr>
            </w:pPr>
            <w:r w:rsidRPr="00DA147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D2316" w14:textId="77777777" w:rsidR="00DA147A" w:rsidRPr="00DA147A" w:rsidRDefault="00DA147A" w:rsidP="007A2F1B">
            <w:pPr>
              <w:pStyle w:val="rowtabella0"/>
              <w:rPr>
                <w:color w:val="002060"/>
              </w:rPr>
            </w:pPr>
            <w:r w:rsidRPr="00DA147A">
              <w:rPr>
                <w:color w:val="002060"/>
              </w:rPr>
              <w:t>VIA ROSSINI</w:t>
            </w:r>
          </w:p>
        </w:tc>
      </w:tr>
      <w:tr w:rsidR="00DA147A" w:rsidRPr="00DA147A" w14:paraId="106ABBF8" w14:textId="77777777" w:rsidTr="007A2F1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4983A3" w14:textId="77777777" w:rsidR="00DA147A" w:rsidRPr="00DA147A" w:rsidRDefault="00DA147A" w:rsidP="007A2F1B">
            <w:pPr>
              <w:pStyle w:val="rowtabella0"/>
              <w:rPr>
                <w:color w:val="002060"/>
              </w:rPr>
            </w:pPr>
            <w:r w:rsidRPr="00DA147A">
              <w:rPr>
                <w:color w:val="002060"/>
              </w:rPr>
              <w:t xml:space="preserve">CARISSIMI 2016 </w:t>
            </w:r>
            <w:proofErr w:type="spellStart"/>
            <w:proofErr w:type="gramStart"/>
            <w:r w:rsidRPr="00DA147A">
              <w:rPr>
                <w:color w:val="002060"/>
              </w:rPr>
              <w:t>sq</w:t>
            </w:r>
            <w:proofErr w:type="spellEnd"/>
            <w:r w:rsidRPr="00DA147A">
              <w:rPr>
                <w:color w:val="002060"/>
              </w:rPr>
              <w:t>..</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BD0A4" w14:textId="77777777" w:rsidR="00DA147A" w:rsidRPr="00DA147A" w:rsidRDefault="00DA147A" w:rsidP="007A2F1B">
            <w:pPr>
              <w:pStyle w:val="rowtabella0"/>
              <w:rPr>
                <w:color w:val="002060"/>
              </w:rPr>
            </w:pPr>
            <w:r w:rsidRPr="00DA147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007E8"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8C3170" w14:textId="77777777" w:rsidR="00DA147A" w:rsidRPr="00DA147A" w:rsidRDefault="00DA147A" w:rsidP="007A2F1B">
            <w:pPr>
              <w:pStyle w:val="rowtabella0"/>
              <w:rPr>
                <w:color w:val="002060"/>
              </w:rPr>
            </w:pPr>
            <w:r w:rsidRPr="00DA147A">
              <w:rPr>
                <w:color w:val="002060"/>
              </w:rPr>
              <w:t>20/05/2024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16D95" w14:textId="77777777" w:rsidR="00DA147A" w:rsidRPr="00DA147A" w:rsidRDefault="00DA147A" w:rsidP="007A2F1B">
            <w:pPr>
              <w:pStyle w:val="rowtabella0"/>
              <w:rPr>
                <w:color w:val="002060"/>
              </w:rPr>
            </w:pPr>
            <w:r w:rsidRPr="00DA147A">
              <w:rPr>
                <w:color w:val="002060"/>
              </w:rPr>
              <w:t xml:space="preserve">5454 </w:t>
            </w:r>
            <w:proofErr w:type="gramStart"/>
            <w:r w:rsidRPr="00DA147A">
              <w:rPr>
                <w:color w:val="002060"/>
              </w:rPr>
              <w:t>C.COPERTO</w:t>
            </w:r>
            <w:proofErr w:type="gramEnd"/>
            <w:r w:rsidRPr="00DA147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5A315" w14:textId="77777777" w:rsidR="00DA147A" w:rsidRPr="00DA147A" w:rsidRDefault="00DA147A" w:rsidP="007A2F1B">
            <w:pPr>
              <w:pStyle w:val="rowtabella0"/>
              <w:rPr>
                <w:color w:val="002060"/>
              </w:rPr>
            </w:pPr>
            <w:r w:rsidRPr="00DA147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E07B6" w14:textId="77777777" w:rsidR="00DA147A" w:rsidRPr="00DA147A" w:rsidRDefault="00DA147A" w:rsidP="007A2F1B">
            <w:pPr>
              <w:pStyle w:val="rowtabella0"/>
              <w:rPr>
                <w:color w:val="002060"/>
              </w:rPr>
            </w:pPr>
            <w:r w:rsidRPr="00DA147A">
              <w:rPr>
                <w:color w:val="002060"/>
              </w:rPr>
              <w:t>VIA VILLA TOMBARI</w:t>
            </w:r>
          </w:p>
        </w:tc>
      </w:tr>
    </w:tbl>
    <w:p w14:paraId="62690151" w14:textId="77777777" w:rsidR="00DA147A" w:rsidRPr="00DA147A" w:rsidRDefault="00DA147A" w:rsidP="00737450">
      <w:pPr>
        <w:pStyle w:val="breakline"/>
        <w:rPr>
          <w:rFonts w:eastAsiaTheme="minorEastAsia"/>
          <w:color w:val="002060"/>
        </w:rPr>
      </w:pPr>
    </w:p>
    <w:p w14:paraId="70B5E7FC" w14:textId="77777777" w:rsidR="00737450" w:rsidRPr="00DA147A" w:rsidRDefault="00737450" w:rsidP="00737450">
      <w:pPr>
        <w:pStyle w:val="breakline"/>
        <w:rPr>
          <w:color w:val="002060"/>
        </w:rPr>
      </w:pPr>
    </w:p>
    <w:p w14:paraId="4650128C" w14:textId="6CB415F4" w:rsidR="00737450" w:rsidRPr="00DA147A" w:rsidRDefault="00334035" w:rsidP="00EA0F2C">
      <w:pPr>
        <w:pStyle w:val="titolocampionato0"/>
        <w:shd w:val="clear" w:color="auto" w:fill="CCCCCC"/>
        <w:spacing w:before="80" w:after="40"/>
        <w:rPr>
          <w:color w:val="002060"/>
        </w:rPr>
      </w:pPr>
      <w:r w:rsidRPr="00DA147A">
        <w:rPr>
          <w:color w:val="002060"/>
        </w:rPr>
        <w:t>TORNEO PRIMAVERILE UNDER 1</w:t>
      </w:r>
      <w:r w:rsidRPr="00DA147A">
        <w:rPr>
          <w:color w:val="002060"/>
        </w:rPr>
        <w:t>5</w:t>
      </w:r>
      <w:r w:rsidRPr="00DA147A">
        <w:rPr>
          <w:color w:val="002060"/>
        </w:rPr>
        <w:t xml:space="preserve"> CALCIO A 5</w:t>
      </w:r>
    </w:p>
    <w:p w14:paraId="08E465F8" w14:textId="77777777" w:rsidR="00737450" w:rsidRPr="00DA147A" w:rsidRDefault="00737450" w:rsidP="00737450">
      <w:pPr>
        <w:pStyle w:val="titoloprinc0"/>
        <w:rPr>
          <w:color w:val="002060"/>
        </w:rPr>
      </w:pPr>
      <w:r w:rsidRPr="00DA147A">
        <w:rPr>
          <w:color w:val="002060"/>
        </w:rPr>
        <w:t>RISULTATI</w:t>
      </w:r>
    </w:p>
    <w:p w14:paraId="3D289E28" w14:textId="77777777" w:rsidR="00737450" w:rsidRPr="00DA147A" w:rsidRDefault="00737450" w:rsidP="00737450">
      <w:pPr>
        <w:pStyle w:val="breakline"/>
        <w:rPr>
          <w:color w:val="002060"/>
        </w:rPr>
      </w:pPr>
    </w:p>
    <w:p w14:paraId="5A482DCF" w14:textId="77777777" w:rsidR="00737450" w:rsidRPr="00DA147A" w:rsidRDefault="00737450" w:rsidP="00737450">
      <w:pPr>
        <w:pStyle w:val="sottotitolocampionato10"/>
        <w:rPr>
          <w:color w:val="002060"/>
        </w:rPr>
      </w:pPr>
      <w:r w:rsidRPr="00DA147A">
        <w:rPr>
          <w:color w:val="002060"/>
        </w:rPr>
        <w:t>RISULTATI UFFICIALI GARE DEL 11/05/2024</w:t>
      </w:r>
    </w:p>
    <w:p w14:paraId="7E33AAD7" w14:textId="77777777" w:rsidR="00334035" w:rsidRPr="00DA147A" w:rsidRDefault="00334035" w:rsidP="00334035">
      <w:pPr>
        <w:pStyle w:val="sottotitolocampionato20"/>
        <w:spacing w:before="0" w:beforeAutospacing="0" w:after="0" w:afterAutospacing="0"/>
        <w:rPr>
          <w:rFonts w:ascii="Arial" w:hAnsi="Arial" w:cs="Arial"/>
          <w:color w:val="002060"/>
          <w:sz w:val="20"/>
          <w:szCs w:val="20"/>
        </w:rPr>
      </w:pPr>
      <w:r w:rsidRPr="00DA147A">
        <w:rPr>
          <w:rFonts w:ascii="Arial" w:hAnsi="Arial" w:cs="Arial"/>
          <w:color w:val="002060"/>
          <w:sz w:val="20"/>
          <w:szCs w:val="20"/>
        </w:rPr>
        <w:t>Si trascrivono qui di seguito i risultati ufficiali delle gare disputate</w:t>
      </w:r>
    </w:p>
    <w:p w14:paraId="3FB13EA1" w14:textId="77777777" w:rsidR="00737450" w:rsidRPr="00DA147A" w:rsidRDefault="00737450" w:rsidP="0073745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147A" w:rsidRPr="00DA147A" w14:paraId="417779BC" w14:textId="77777777" w:rsidTr="007A2F1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A147A" w:rsidRPr="00DA147A" w14:paraId="10ED86B6" w14:textId="77777777" w:rsidTr="007A2F1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C6EA6" w14:textId="77777777" w:rsidR="00737450" w:rsidRPr="00DA147A" w:rsidRDefault="00737450" w:rsidP="007A2F1B">
                  <w:pPr>
                    <w:pStyle w:val="headertabella0"/>
                    <w:rPr>
                      <w:color w:val="002060"/>
                    </w:rPr>
                  </w:pPr>
                  <w:r w:rsidRPr="00DA147A">
                    <w:rPr>
                      <w:color w:val="002060"/>
                    </w:rPr>
                    <w:t>GIRONE A - 5 Giornata - A</w:t>
                  </w:r>
                </w:p>
              </w:tc>
            </w:tr>
            <w:tr w:rsidR="00DA147A" w:rsidRPr="00DA147A" w14:paraId="5002ABFF" w14:textId="77777777" w:rsidTr="007A2F1B">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5B4A2" w14:textId="77777777" w:rsidR="00737450" w:rsidRPr="00DA147A" w:rsidRDefault="00737450" w:rsidP="007A2F1B">
                  <w:pPr>
                    <w:pStyle w:val="rowtabella0"/>
                    <w:rPr>
                      <w:color w:val="002060"/>
                    </w:rPr>
                  </w:pPr>
                  <w:r w:rsidRPr="00DA147A">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F6D64" w14:textId="77777777" w:rsidR="00737450" w:rsidRPr="00DA147A" w:rsidRDefault="00737450" w:rsidP="007A2F1B">
                  <w:pPr>
                    <w:pStyle w:val="rowtabella0"/>
                    <w:rPr>
                      <w:color w:val="002060"/>
                    </w:rPr>
                  </w:pPr>
                  <w:r w:rsidRPr="00DA147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145432" w14:textId="77777777" w:rsidR="00737450" w:rsidRPr="00DA147A" w:rsidRDefault="00737450" w:rsidP="007A2F1B">
                  <w:pPr>
                    <w:pStyle w:val="rowtabella0"/>
                    <w:jc w:val="center"/>
                    <w:rPr>
                      <w:color w:val="002060"/>
                    </w:rPr>
                  </w:pPr>
                  <w:r w:rsidRPr="00DA147A">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EC4D9" w14:textId="77777777" w:rsidR="00737450" w:rsidRPr="00DA147A" w:rsidRDefault="00737450" w:rsidP="007A2F1B">
                  <w:pPr>
                    <w:pStyle w:val="rowtabella0"/>
                    <w:jc w:val="center"/>
                    <w:rPr>
                      <w:color w:val="002060"/>
                    </w:rPr>
                  </w:pPr>
                  <w:r w:rsidRPr="00DA147A">
                    <w:rPr>
                      <w:color w:val="002060"/>
                    </w:rPr>
                    <w:t> </w:t>
                  </w:r>
                </w:p>
              </w:tc>
            </w:tr>
            <w:tr w:rsidR="00DA147A" w:rsidRPr="00DA147A" w14:paraId="4766245B"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D3672" w14:textId="77777777" w:rsidR="00737450" w:rsidRPr="00DA147A" w:rsidRDefault="00737450" w:rsidP="007A2F1B">
                  <w:pPr>
                    <w:pStyle w:val="rowtabella0"/>
                    <w:rPr>
                      <w:color w:val="002060"/>
                    </w:rPr>
                  </w:pPr>
                  <w:r w:rsidRPr="00DA147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6E80F6" w14:textId="77777777" w:rsidR="00737450" w:rsidRPr="00DA147A" w:rsidRDefault="00737450" w:rsidP="007A2F1B">
                  <w:pPr>
                    <w:pStyle w:val="rowtabella0"/>
                    <w:rPr>
                      <w:color w:val="002060"/>
                    </w:rPr>
                  </w:pPr>
                  <w:r w:rsidRPr="00DA147A">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565D7F" w14:textId="77777777" w:rsidR="00737450" w:rsidRPr="00DA147A" w:rsidRDefault="00737450" w:rsidP="007A2F1B">
                  <w:pPr>
                    <w:pStyle w:val="rowtabella0"/>
                    <w:jc w:val="center"/>
                    <w:rPr>
                      <w:color w:val="002060"/>
                    </w:rPr>
                  </w:pPr>
                  <w:r w:rsidRPr="00DA147A">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4D9BFE" w14:textId="77777777" w:rsidR="00737450" w:rsidRPr="00DA147A" w:rsidRDefault="00737450" w:rsidP="007A2F1B">
                  <w:pPr>
                    <w:pStyle w:val="rowtabella0"/>
                    <w:jc w:val="center"/>
                    <w:rPr>
                      <w:color w:val="002060"/>
                    </w:rPr>
                  </w:pPr>
                  <w:r w:rsidRPr="00DA147A">
                    <w:rPr>
                      <w:color w:val="002060"/>
                    </w:rPr>
                    <w:t> </w:t>
                  </w:r>
                </w:p>
              </w:tc>
            </w:tr>
            <w:tr w:rsidR="00DA147A" w:rsidRPr="00DA147A" w14:paraId="60FFBBEB"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8DA308" w14:textId="77777777" w:rsidR="00737450" w:rsidRPr="00DA147A" w:rsidRDefault="00737450" w:rsidP="007A2F1B">
                  <w:pPr>
                    <w:pStyle w:val="rowtabella0"/>
                    <w:rPr>
                      <w:color w:val="002060"/>
                    </w:rPr>
                  </w:pPr>
                  <w:r w:rsidRPr="00DA147A">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439EE" w14:textId="77777777" w:rsidR="00737450" w:rsidRPr="00DA147A" w:rsidRDefault="00737450" w:rsidP="007A2F1B">
                  <w:pPr>
                    <w:pStyle w:val="rowtabella0"/>
                    <w:rPr>
                      <w:color w:val="002060"/>
                    </w:rPr>
                  </w:pPr>
                  <w:r w:rsidRPr="00DA147A">
                    <w:rPr>
                      <w:color w:val="002060"/>
                    </w:rPr>
                    <w:t>- BORGO ROSSELLI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1F38FF" w14:textId="77777777" w:rsidR="00737450" w:rsidRPr="00DA147A" w:rsidRDefault="00737450" w:rsidP="007A2F1B">
                  <w:pPr>
                    <w:pStyle w:val="rowtabella0"/>
                    <w:jc w:val="center"/>
                    <w:rPr>
                      <w:color w:val="002060"/>
                    </w:rPr>
                  </w:pPr>
                  <w:r w:rsidRPr="00DA147A">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DA9129" w14:textId="77777777" w:rsidR="00737450" w:rsidRPr="00DA147A" w:rsidRDefault="00737450" w:rsidP="007A2F1B">
                  <w:pPr>
                    <w:pStyle w:val="rowtabella0"/>
                    <w:jc w:val="center"/>
                    <w:rPr>
                      <w:color w:val="002060"/>
                    </w:rPr>
                  </w:pPr>
                  <w:r w:rsidRPr="00DA147A">
                    <w:rPr>
                      <w:color w:val="002060"/>
                    </w:rPr>
                    <w:t> </w:t>
                  </w:r>
                </w:p>
              </w:tc>
            </w:tr>
            <w:tr w:rsidR="00DA147A" w:rsidRPr="00DA147A" w14:paraId="783C75D7"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D90109" w14:textId="77777777" w:rsidR="00737450" w:rsidRPr="00DA147A" w:rsidRDefault="00737450" w:rsidP="007A2F1B">
                  <w:pPr>
                    <w:pStyle w:val="rowtabella0"/>
                    <w:rPr>
                      <w:color w:val="002060"/>
                    </w:rPr>
                  </w:pPr>
                  <w:r w:rsidRPr="00DA147A">
                    <w:rPr>
                      <w:color w:val="002060"/>
                    </w:rPr>
                    <w:t>(2)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0987DF" w14:textId="77777777" w:rsidR="00737450" w:rsidRPr="00DA147A" w:rsidRDefault="00737450" w:rsidP="007A2F1B">
                  <w:pPr>
                    <w:pStyle w:val="rowtabella0"/>
                    <w:rPr>
                      <w:color w:val="002060"/>
                    </w:rPr>
                  </w:pPr>
                  <w:r w:rsidRPr="00DA147A">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AE2212" w14:textId="77777777" w:rsidR="00737450" w:rsidRPr="00DA147A" w:rsidRDefault="00737450" w:rsidP="007A2F1B">
                  <w:pPr>
                    <w:pStyle w:val="rowtabella0"/>
                    <w:jc w:val="center"/>
                    <w:rPr>
                      <w:color w:val="002060"/>
                    </w:rPr>
                  </w:pPr>
                  <w:r w:rsidRPr="00DA147A">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5DDEE3" w14:textId="77777777" w:rsidR="00737450" w:rsidRPr="00DA147A" w:rsidRDefault="00737450" w:rsidP="007A2F1B">
                  <w:pPr>
                    <w:pStyle w:val="rowtabella0"/>
                    <w:jc w:val="center"/>
                    <w:rPr>
                      <w:color w:val="002060"/>
                    </w:rPr>
                  </w:pPr>
                  <w:r w:rsidRPr="00DA147A">
                    <w:rPr>
                      <w:color w:val="002060"/>
                    </w:rPr>
                    <w:t> </w:t>
                  </w:r>
                </w:p>
              </w:tc>
            </w:tr>
            <w:tr w:rsidR="00DA147A" w:rsidRPr="00DA147A" w14:paraId="47C3987A"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81AEF8" w14:textId="77777777" w:rsidR="00737450" w:rsidRPr="00DA147A" w:rsidRDefault="00737450" w:rsidP="007A2F1B">
                  <w:pPr>
                    <w:pStyle w:val="rowtabella0"/>
                    <w:rPr>
                      <w:color w:val="002060"/>
                    </w:rPr>
                  </w:pPr>
                  <w:r w:rsidRPr="00DA147A">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22F4C" w14:textId="77777777" w:rsidR="00737450" w:rsidRPr="00DA147A" w:rsidRDefault="00737450" w:rsidP="007A2F1B">
                  <w:pPr>
                    <w:pStyle w:val="rowtabella0"/>
                    <w:rPr>
                      <w:color w:val="002060"/>
                    </w:rPr>
                  </w:pPr>
                  <w:r w:rsidRPr="00DA147A">
                    <w:rPr>
                      <w:color w:val="002060"/>
                    </w:rPr>
                    <w:t xml:space="preserve">- ITALSERVICE C5 </w:t>
                  </w:r>
                  <w:proofErr w:type="gramStart"/>
                  <w:r w:rsidRPr="00DA147A">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7D29DD" w14:textId="77777777" w:rsidR="00737450" w:rsidRPr="00DA147A" w:rsidRDefault="00737450" w:rsidP="007A2F1B">
                  <w:pPr>
                    <w:pStyle w:val="rowtabella0"/>
                    <w:jc w:val="center"/>
                    <w:rPr>
                      <w:color w:val="002060"/>
                    </w:rPr>
                  </w:pPr>
                  <w:r w:rsidRPr="00DA147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BBC00E" w14:textId="77777777" w:rsidR="00737450" w:rsidRPr="00DA147A" w:rsidRDefault="00737450" w:rsidP="007A2F1B">
                  <w:pPr>
                    <w:pStyle w:val="rowtabella0"/>
                    <w:jc w:val="center"/>
                    <w:rPr>
                      <w:color w:val="002060"/>
                    </w:rPr>
                  </w:pPr>
                  <w:r w:rsidRPr="00DA147A">
                    <w:rPr>
                      <w:color w:val="002060"/>
                    </w:rPr>
                    <w:t> </w:t>
                  </w:r>
                </w:p>
              </w:tc>
            </w:tr>
            <w:tr w:rsidR="00DA147A" w:rsidRPr="00DA147A" w14:paraId="7A026470"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BD4D6C" w14:textId="77777777" w:rsidR="00737450" w:rsidRPr="00DA147A" w:rsidRDefault="00737450" w:rsidP="007A2F1B">
                  <w:pPr>
                    <w:pStyle w:val="rowtabella0"/>
                    <w:rPr>
                      <w:color w:val="002060"/>
                    </w:rPr>
                  </w:pPr>
                  <w:r w:rsidRPr="00DA147A">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FFE8D" w14:textId="77777777" w:rsidR="00737450" w:rsidRPr="00DA147A" w:rsidRDefault="00737450" w:rsidP="007A2F1B">
                  <w:pPr>
                    <w:pStyle w:val="rowtabella0"/>
                    <w:rPr>
                      <w:color w:val="002060"/>
                    </w:rPr>
                  </w:pPr>
                  <w:r w:rsidRPr="00DA147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54AA7" w14:textId="77777777" w:rsidR="00737450" w:rsidRPr="00DA147A" w:rsidRDefault="00737450" w:rsidP="007A2F1B">
                  <w:pPr>
                    <w:pStyle w:val="rowtabella0"/>
                    <w:jc w:val="center"/>
                    <w:rPr>
                      <w:color w:val="002060"/>
                    </w:rPr>
                  </w:pPr>
                  <w:r w:rsidRPr="00DA147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6DC3EE" w14:textId="77777777" w:rsidR="00737450" w:rsidRPr="00DA147A" w:rsidRDefault="00737450" w:rsidP="007A2F1B">
                  <w:pPr>
                    <w:pStyle w:val="rowtabella0"/>
                    <w:jc w:val="center"/>
                    <w:rPr>
                      <w:color w:val="002060"/>
                    </w:rPr>
                  </w:pPr>
                  <w:r w:rsidRPr="00DA147A">
                    <w:rPr>
                      <w:color w:val="002060"/>
                    </w:rPr>
                    <w:t> </w:t>
                  </w:r>
                </w:p>
              </w:tc>
            </w:tr>
            <w:tr w:rsidR="00DA147A" w:rsidRPr="00DA147A" w14:paraId="28A8E9F4" w14:textId="77777777" w:rsidTr="007A2F1B">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D41ADE" w14:textId="77777777" w:rsidR="00737450" w:rsidRPr="00DA147A" w:rsidRDefault="00737450" w:rsidP="007A2F1B">
                  <w:pPr>
                    <w:pStyle w:val="rowtabella0"/>
                    <w:rPr>
                      <w:color w:val="002060"/>
                    </w:rPr>
                  </w:pPr>
                  <w:r w:rsidRPr="00DA147A">
                    <w:rPr>
                      <w:color w:val="002060"/>
                    </w:rPr>
                    <w:t>(1) TAVERNELLE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78BFF" w14:textId="77777777" w:rsidR="00737450" w:rsidRPr="00DA147A" w:rsidRDefault="00737450" w:rsidP="007A2F1B">
                  <w:pPr>
                    <w:pStyle w:val="rowtabella0"/>
                    <w:rPr>
                      <w:color w:val="002060"/>
                    </w:rPr>
                  </w:pPr>
                  <w:r w:rsidRPr="00DA147A">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6264D7" w14:textId="77777777" w:rsidR="00737450" w:rsidRPr="00DA147A" w:rsidRDefault="00737450" w:rsidP="007A2F1B">
                  <w:pPr>
                    <w:pStyle w:val="rowtabella0"/>
                    <w:jc w:val="center"/>
                    <w:rPr>
                      <w:color w:val="002060"/>
                    </w:rPr>
                  </w:pPr>
                  <w:r w:rsidRPr="00DA147A">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C37695" w14:textId="77777777" w:rsidR="00737450" w:rsidRPr="00DA147A" w:rsidRDefault="00737450" w:rsidP="007A2F1B">
                  <w:pPr>
                    <w:pStyle w:val="rowtabella0"/>
                    <w:jc w:val="center"/>
                    <w:rPr>
                      <w:color w:val="002060"/>
                    </w:rPr>
                  </w:pPr>
                  <w:r w:rsidRPr="00DA147A">
                    <w:rPr>
                      <w:color w:val="002060"/>
                    </w:rPr>
                    <w:t> </w:t>
                  </w:r>
                </w:p>
              </w:tc>
            </w:tr>
            <w:tr w:rsidR="00DA147A" w:rsidRPr="00DA147A" w14:paraId="4A21EBF7" w14:textId="77777777" w:rsidTr="007A2F1B">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23F57A" w14:textId="77777777" w:rsidR="00737450" w:rsidRPr="00DA147A" w:rsidRDefault="00737450" w:rsidP="007A2F1B">
                  <w:pPr>
                    <w:pStyle w:val="rowtabella0"/>
                    <w:rPr>
                      <w:color w:val="002060"/>
                    </w:rPr>
                  </w:pPr>
                  <w:r w:rsidRPr="00DA147A">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D403B" w14:textId="77777777" w:rsidR="00737450" w:rsidRPr="00DA147A" w:rsidRDefault="00737450" w:rsidP="007A2F1B">
                  <w:pPr>
                    <w:pStyle w:val="rowtabella0"/>
                    <w:rPr>
                      <w:color w:val="002060"/>
                    </w:rPr>
                  </w:pPr>
                  <w:r w:rsidRPr="00DA147A">
                    <w:rPr>
                      <w:color w:val="002060"/>
                    </w:rPr>
                    <w:t>- SANGIORGIO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5FB76" w14:textId="77777777" w:rsidR="00737450" w:rsidRPr="00DA147A" w:rsidRDefault="00737450" w:rsidP="007A2F1B">
                  <w:pPr>
                    <w:pStyle w:val="rowtabella0"/>
                    <w:jc w:val="center"/>
                    <w:rPr>
                      <w:color w:val="002060"/>
                    </w:rPr>
                  </w:pPr>
                  <w:r w:rsidRPr="00DA147A">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CCA83" w14:textId="77777777" w:rsidR="00737450" w:rsidRPr="00DA147A" w:rsidRDefault="00737450" w:rsidP="007A2F1B">
                  <w:pPr>
                    <w:pStyle w:val="rowtabella0"/>
                    <w:jc w:val="center"/>
                    <w:rPr>
                      <w:color w:val="002060"/>
                    </w:rPr>
                  </w:pPr>
                  <w:r w:rsidRPr="00DA147A">
                    <w:rPr>
                      <w:color w:val="002060"/>
                    </w:rPr>
                    <w:t> </w:t>
                  </w:r>
                </w:p>
              </w:tc>
            </w:tr>
            <w:tr w:rsidR="00DA147A" w:rsidRPr="00DA147A" w14:paraId="7753DD07"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12663D8C" w14:textId="77777777" w:rsidR="00737450" w:rsidRPr="00DA147A" w:rsidRDefault="00737450" w:rsidP="007A2F1B">
                  <w:pPr>
                    <w:pStyle w:val="rowtabella0"/>
                    <w:rPr>
                      <w:color w:val="002060"/>
                    </w:rPr>
                  </w:pPr>
                  <w:r w:rsidRPr="00DA147A">
                    <w:rPr>
                      <w:color w:val="002060"/>
                    </w:rPr>
                    <w:t>(1) - disputata il 12/05/2024</w:t>
                  </w:r>
                </w:p>
              </w:tc>
            </w:tr>
            <w:tr w:rsidR="00DA147A" w:rsidRPr="00DA147A" w14:paraId="00B48D3E" w14:textId="77777777" w:rsidTr="007A2F1B">
              <w:tc>
                <w:tcPr>
                  <w:tcW w:w="4700" w:type="dxa"/>
                  <w:gridSpan w:val="4"/>
                  <w:tcBorders>
                    <w:top w:val="nil"/>
                    <w:left w:val="nil"/>
                    <w:bottom w:val="nil"/>
                    <w:right w:val="nil"/>
                  </w:tcBorders>
                  <w:tcMar>
                    <w:top w:w="20" w:type="dxa"/>
                    <w:left w:w="20" w:type="dxa"/>
                    <w:bottom w:w="20" w:type="dxa"/>
                    <w:right w:w="20" w:type="dxa"/>
                  </w:tcMar>
                  <w:vAlign w:val="center"/>
                  <w:hideMark/>
                </w:tcPr>
                <w:p w14:paraId="67534615" w14:textId="77777777" w:rsidR="00737450" w:rsidRPr="00DA147A" w:rsidRDefault="00737450" w:rsidP="007A2F1B">
                  <w:pPr>
                    <w:pStyle w:val="rowtabella0"/>
                    <w:rPr>
                      <w:color w:val="002060"/>
                    </w:rPr>
                  </w:pPr>
                  <w:r w:rsidRPr="00DA147A">
                    <w:rPr>
                      <w:color w:val="002060"/>
                    </w:rPr>
                    <w:t>(2) - disputata il 14/05/2024</w:t>
                  </w:r>
                </w:p>
              </w:tc>
            </w:tr>
          </w:tbl>
          <w:p w14:paraId="299B2F6F" w14:textId="77777777" w:rsidR="00737450" w:rsidRPr="00DA147A" w:rsidRDefault="00737450" w:rsidP="007A2F1B">
            <w:pPr>
              <w:rPr>
                <w:color w:val="002060"/>
              </w:rPr>
            </w:pPr>
          </w:p>
        </w:tc>
      </w:tr>
    </w:tbl>
    <w:p w14:paraId="1F86006C" w14:textId="77777777" w:rsidR="00737450" w:rsidRPr="00DA147A" w:rsidRDefault="00737450" w:rsidP="00737450">
      <w:pPr>
        <w:pStyle w:val="breakline"/>
        <w:rPr>
          <w:rFonts w:eastAsiaTheme="minorEastAsia"/>
          <w:color w:val="002060"/>
        </w:rPr>
      </w:pPr>
    </w:p>
    <w:p w14:paraId="72CAE63B" w14:textId="77777777" w:rsidR="00737450" w:rsidRPr="00DA147A" w:rsidRDefault="00737450" w:rsidP="00737450">
      <w:pPr>
        <w:pStyle w:val="breakline"/>
        <w:rPr>
          <w:color w:val="002060"/>
        </w:rPr>
      </w:pPr>
    </w:p>
    <w:p w14:paraId="6CEF4BB5" w14:textId="77777777" w:rsidR="00737450" w:rsidRPr="00DA147A" w:rsidRDefault="00737450" w:rsidP="00737450">
      <w:pPr>
        <w:pStyle w:val="titoloprinc0"/>
        <w:rPr>
          <w:color w:val="002060"/>
        </w:rPr>
      </w:pPr>
      <w:r w:rsidRPr="00DA147A">
        <w:rPr>
          <w:color w:val="002060"/>
        </w:rPr>
        <w:t>GIUDICE SPORTIVO</w:t>
      </w:r>
    </w:p>
    <w:p w14:paraId="33385CB6" w14:textId="77777777" w:rsidR="00737450" w:rsidRPr="00DA147A" w:rsidRDefault="00737450" w:rsidP="00737450">
      <w:pPr>
        <w:pStyle w:val="diffida"/>
        <w:rPr>
          <w:color w:val="002060"/>
        </w:rPr>
      </w:pPr>
      <w:r w:rsidRPr="00DA147A">
        <w:rPr>
          <w:color w:val="002060"/>
        </w:rPr>
        <w:lastRenderedPageBreak/>
        <w:t>Il Giudice Sportivo Avv. Agnese Lazzaretti, con l'assistenza del segretario Angelo Castellana, nella seduta del 16/05/2024, ha adottato le decisioni che di seguito integralmente si riportano:</w:t>
      </w:r>
    </w:p>
    <w:p w14:paraId="144972A2" w14:textId="77777777" w:rsidR="00737450" w:rsidRPr="00DA147A" w:rsidRDefault="00737450" w:rsidP="00737450">
      <w:pPr>
        <w:pStyle w:val="titolo10"/>
        <w:rPr>
          <w:color w:val="002060"/>
        </w:rPr>
      </w:pPr>
      <w:r w:rsidRPr="00DA147A">
        <w:rPr>
          <w:color w:val="002060"/>
        </w:rPr>
        <w:t xml:space="preserve">GARE DEL 12/ 5/2024 </w:t>
      </w:r>
    </w:p>
    <w:p w14:paraId="60BF7363" w14:textId="77777777" w:rsidR="00737450" w:rsidRPr="00DA147A" w:rsidRDefault="00737450" w:rsidP="00737450">
      <w:pPr>
        <w:pStyle w:val="titolo60"/>
        <w:rPr>
          <w:color w:val="002060"/>
        </w:rPr>
      </w:pPr>
      <w:r w:rsidRPr="00DA147A">
        <w:rPr>
          <w:color w:val="002060"/>
        </w:rPr>
        <w:t xml:space="preserve">DECISIONI DEL GIUDICE SPORTIVO </w:t>
      </w:r>
    </w:p>
    <w:p w14:paraId="7D1BBA9B" w14:textId="77777777" w:rsidR="00EA0F2C" w:rsidRPr="00DA147A" w:rsidRDefault="00737450" w:rsidP="00737450">
      <w:pPr>
        <w:pStyle w:val="diffida"/>
        <w:spacing w:before="80" w:beforeAutospacing="0" w:after="40" w:afterAutospacing="0"/>
        <w:jc w:val="left"/>
        <w:rPr>
          <w:color w:val="002060"/>
        </w:rPr>
      </w:pPr>
      <w:r w:rsidRPr="00DA147A">
        <w:rPr>
          <w:color w:val="002060"/>
        </w:rPr>
        <w:t xml:space="preserve">gara del 12/ 5/2024 BULDOG T.N.T. LUCREZIA - BORGO ROSSELLI A.S.D. </w:t>
      </w:r>
      <w:r w:rsidRPr="00DA147A">
        <w:rPr>
          <w:color w:val="002060"/>
        </w:rPr>
        <w:br/>
        <w:t xml:space="preserve">Rilevato dal referto arbitrale che la gara in oggetto non ha avuto svolgimento per la mancata presenza in campo della </w:t>
      </w:r>
      <w:proofErr w:type="spellStart"/>
      <w:r w:rsidRPr="00DA147A">
        <w:rPr>
          <w:color w:val="002060"/>
        </w:rPr>
        <w:t>Soc</w:t>
      </w:r>
      <w:proofErr w:type="spellEnd"/>
      <w:r w:rsidRPr="00DA147A">
        <w:rPr>
          <w:color w:val="002060"/>
        </w:rPr>
        <w:t xml:space="preserve">. Borgo Rosselli </w:t>
      </w:r>
    </w:p>
    <w:p w14:paraId="4FD19CC9" w14:textId="3778B1F9" w:rsidR="00EA0F2C" w:rsidRPr="00DA147A" w:rsidRDefault="00737450" w:rsidP="00EA0F2C">
      <w:pPr>
        <w:pStyle w:val="diffida"/>
        <w:spacing w:before="80" w:beforeAutospacing="0" w:after="40" w:afterAutospacing="0"/>
        <w:jc w:val="center"/>
        <w:rPr>
          <w:color w:val="002060"/>
        </w:rPr>
      </w:pPr>
      <w:r w:rsidRPr="00DA147A">
        <w:rPr>
          <w:color w:val="002060"/>
        </w:rPr>
        <w:t>si decide:</w:t>
      </w:r>
    </w:p>
    <w:p w14:paraId="1AD166ED" w14:textId="77777777" w:rsidR="00EA0F2C" w:rsidRPr="00DA147A" w:rsidRDefault="00737450" w:rsidP="00737450">
      <w:pPr>
        <w:pStyle w:val="diffida"/>
        <w:spacing w:before="80" w:beforeAutospacing="0" w:after="40" w:afterAutospacing="0"/>
        <w:jc w:val="left"/>
        <w:rPr>
          <w:color w:val="002060"/>
        </w:rPr>
      </w:pPr>
      <w:r w:rsidRPr="00DA147A">
        <w:rPr>
          <w:color w:val="002060"/>
        </w:rPr>
        <w:t xml:space="preserve">a) di infliggere alla </w:t>
      </w:r>
      <w:proofErr w:type="spellStart"/>
      <w:r w:rsidRPr="00DA147A">
        <w:rPr>
          <w:color w:val="002060"/>
        </w:rPr>
        <w:t>Soc</w:t>
      </w:r>
      <w:proofErr w:type="spellEnd"/>
      <w:r w:rsidRPr="00DA147A">
        <w:rPr>
          <w:color w:val="002060"/>
        </w:rPr>
        <w:t>. Borgo Rosselli la punizione sportiva della perdita della gara con il punteggio di 0 - 6 nonch</w:t>
      </w:r>
      <w:r w:rsidR="00EA0F2C" w:rsidRPr="00DA147A">
        <w:rPr>
          <w:color w:val="002060"/>
        </w:rPr>
        <w:t>é</w:t>
      </w:r>
      <w:r w:rsidRPr="00DA147A">
        <w:rPr>
          <w:color w:val="002060"/>
        </w:rPr>
        <w:t xml:space="preserve"> la penalizzazione di un punto in classifica; </w:t>
      </w:r>
    </w:p>
    <w:p w14:paraId="2BBA8232" w14:textId="25EABFF3" w:rsidR="00737450" w:rsidRPr="00DA147A" w:rsidRDefault="00737450" w:rsidP="00737450">
      <w:pPr>
        <w:pStyle w:val="diffida"/>
        <w:spacing w:before="80" w:beforeAutospacing="0" w:after="40" w:afterAutospacing="0"/>
        <w:jc w:val="left"/>
        <w:rPr>
          <w:color w:val="002060"/>
        </w:rPr>
      </w:pPr>
      <w:r w:rsidRPr="00DA147A">
        <w:rPr>
          <w:color w:val="002060"/>
        </w:rPr>
        <w:t>b) di comminare alla società Borgo Rosselli l'ammenda di euro 103,00 (1 rinuncia) così stabilita in relazione alla categoria di appartenenza dalla Decisioni Ufficiali della L.N.D. per la stagione sportiva 2023/2024</w:t>
      </w:r>
      <w:r w:rsidR="00EA0F2C" w:rsidRPr="00DA147A">
        <w:rPr>
          <w:color w:val="002060"/>
        </w:rPr>
        <w:t>.</w:t>
      </w:r>
    </w:p>
    <w:p w14:paraId="2D217ADA" w14:textId="77777777" w:rsidR="00737450" w:rsidRPr="00DA147A" w:rsidRDefault="00737450" w:rsidP="00737450">
      <w:pPr>
        <w:pStyle w:val="titolo10"/>
        <w:rPr>
          <w:color w:val="002060"/>
        </w:rPr>
      </w:pPr>
      <w:r w:rsidRPr="00DA147A">
        <w:rPr>
          <w:color w:val="002060"/>
        </w:rPr>
        <w:t xml:space="preserve">GARE DEL 11/ 5/2024 </w:t>
      </w:r>
    </w:p>
    <w:p w14:paraId="7872C9FE" w14:textId="77777777" w:rsidR="00737450" w:rsidRPr="00DA147A" w:rsidRDefault="00737450" w:rsidP="00737450">
      <w:pPr>
        <w:pStyle w:val="titolo7a"/>
        <w:rPr>
          <w:color w:val="002060"/>
        </w:rPr>
      </w:pPr>
      <w:r w:rsidRPr="00DA147A">
        <w:rPr>
          <w:color w:val="002060"/>
        </w:rPr>
        <w:t xml:space="preserve">PROVVEDIMENTI DISCIPLINARI </w:t>
      </w:r>
    </w:p>
    <w:p w14:paraId="66BC1C71" w14:textId="77777777" w:rsidR="00737450" w:rsidRPr="00DA147A" w:rsidRDefault="00737450" w:rsidP="00737450">
      <w:pPr>
        <w:pStyle w:val="titolo7b0"/>
        <w:rPr>
          <w:color w:val="002060"/>
        </w:rPr>
      </w:pPr>
      <w:r w:rsidRPr="00DA147A">
        <w:rPr>
          <w:color w:val="002060"/>
        </w:rPr>
        <w:t xml:space="preserve">In base alle risultanze degli atti ufficiali sono state deliberate le seguenti sanzioni disciplinari. </w:t>
      </w:r>
    </w:p>
    <w:p w14:paraId="599C0EF7" w14:textId="77777777" w:rsidR="00737450" w:rsidRPr="00DA147A" w:rsidRDefault="00737450" w:rsidP="00737450">
      <w:pPr>
        <w:pStyle w:val="titolo30"/>
        <w:rPr>
          <w:color w:val="002060"/>
        </w:rPr>
      </w:pPr>
      <w:r w:rsidRPr="00DA147A">
        <w:rPr>
          <w:color w:val="002060"/>
        </w:rPr>
        <w:t xml:space="preserve">CALCIATORI NON ESPULSI </w:t>
      </w:r>
    </w:p>
    <w:p w14:paraId="52F6F37E" w14:textId="77777777" w:rsidR="00737450" w:rsidRPr="00DA147A" w:rsidRDefault="00737450" w:rsidP="00737450">
      <w:pPr>
        <w:pStyle w:val="titolo20"/>
        <w:rPr>
          <w:color w:val="002060"/>
        </w:rPr>
      </w:pPr>
      <w:r w:rsidRPr="00DA147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47A" w:rsidRPr="00DA147A" w14:paraId="41E5FB1C" w14:textId="77777777" w:rsidTr="007A2F1B">
        <w:tc>
          <w:tcPr>
            <w:tcW w:w="2200" w:type="dxa"/>
            <w:tcMar>
              <w:top w:w="20" w:type="dxa"/>
              <w:left w:w="20" w:type="dxa"/>
              <w:bottom w:w="20" w:type="dxa"/>
              <w:right w:w="20" w:type="dxa"/>
            </w:tcMar>
            <w:vAlign w:val="center"/>
            <w:hideMark/>
          </w:tcPr>
          <w:p w14:paraId="66E819D7" w14:textId="77777777" w:rsidR="00737450" w:rsidRPr="00DA147A" w:rsidRDefault="00737450" w:rsidP="007A2F1B">
            <w:pPr>
              <w:pStyle w:val="movimento"/>
              <w:rPr>
                <w:color w:val="002060"/>
              </w:rPr>
            </w:pPr>
            <w:r w:rsidRPr="00DA147A">
              <w:rPr>
                <w:color w:val="002060"/>
              </w:rPr>
              <w:t>MOMBELLO NICCOLO</w:t>
            </w:r>
          </w:p>
        </w:tc>
        <w:tc>
          <w:tcPr>
            <w:tcW w:w="2200" w:type="dxa"/>
            <w:tcMar>
              <w:top w:w="20" w:type="dxa"/>
              <w:left w:w="20" w:type="dxa"/>
              <w:bottom w:w="20" w:type="dxa"/>
              <w:right w:w="20" w:type="dxa"/>
            </w:tcMar>
            <w:vAlign w:val="center"/>
            <w:hideMark/>
          </w:tcPr>
          <w:p w14:paraId="71342A9D" w14:textId="77777777" w:rsidR="00737450" w:rsidRPr="00DA147A" w:rsidRDefault="00737450" w:rsidP="007A2F1B">
            <w:pPr>
              <w:pStyle w:val="movimento2"/>
              <w:rPr>
                <w:color w:val="002060"/>
              </w:rPr>
            </w:pPr>
            <w:r w:rsidRPr="00DA147A">
              <w:rPr>
                <w:color w:val="002060"/>
              </w:rPr>
              <w:t xml:space="preserve">(ITALSERVICE C5 </w:t>
            </w:r>
            <w:proofErr w:type="gramStart"/>
            <w:r w:rsidRPr="00DA147A">
              <w:rPr>
                <w:color w:val="002060"/>
              </w:rPr>
              <w:t>SQ.B</w:t>
            </w:r>
            <w:proofErr w:type="gramEnd"/>
            <w:r w:rsidRPr="00DA147A">
              <w:rPr>
                <w:color w:val="002060"/>
              </w:rPr>
              <w:t xml:space="preserve">) </w:t>
            </w:r>
          </w:p>
        </w:tc>
        <w:tc>
          <w:tcPr>
            <w:tcW w:w="800" w:type="dxa"/>
            <w:tcMar>
              <w:top w:w="20" w:type="dxa"/>
              <w:left w:w="20" w:type="dxa"/>
              <w:bottom w:w="20" w:type="dxa"/>
              <w:right w:w="20" w:type="dxa"/>
            </w:tcMar>
            <w:vAlign w:val="center"/>
            <w:hideMark/>
          </w:tcPr>
          <w:p w14:paraId="7953BD3F"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1C900F9A"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5DB34835" w14:textId="77777777" w:rsidR="00737450" w:rsidRPr="00DA147A" w:rsidRDefault="00737450" w:rsidP="007A2F1B">
            <w:pPr>
              <w:pStyle w:val="movimento2"/>
              <w:rPr>
                <w:color w:val="002060"/>
              </w:rPr>
            </w:pPr>
            <w:r w:rsidRPr="00DA147A">
              <w:rPr>
                <w:color w:val="002060"/>
              </w:rPr>
              <w:t> </w:t>
            </w:r>
          </w:p>
        </w:tc>
      </w:tr>
    </w:tbl>
    <w:p w14:paraId="2EDF438E" w14:textId="77777777" w:rsidR="00737450" w:rsidRPr="00DA147A" w:rsidRDefault="00737450" w:rsidP="00737450">
      <w:pPr>
        <w:pStyle w:val="titolo10"/>
        <w:rPr>
          <w:rFonts w:eastAsiaTheme="minorEastAsia"/>
          <w:color w:val="002060"/>
        </w:rPr>
      </w:pPr>
      <w:r w:rsidRPr="00DA147A">
        <w:rPr>
          <w:color w:val="002060"/>
        </w:rPr>
        <w:t xml:space="preserve">GARE DEL 12/ 5/2024 </w:t>
      </w:r>
    </w:p>
    <w:p w14:paraId="462F6505" w14:textId="77777777" w:rsidR="00737450" w:rsidRPr="00DA147A" w:rsidRDefault="00737450" w:rsidP="00737450">
      <w:pPr>
        <w:pStyle w:val="titolo7a"/>
        <w:rPr>
          <w:color w:val="002060"/>
        </w:rPr>
      </w:pPr>
      <w:r w:rsidRPr="00DA147A">
        <w:rPr>
          <w:color w:val="002060"/>
        </w:rPr>
        <w:t xml:space="preserve">PROVVEDIMENTI DISCIPLINARI </w:t>
      </w:r>
    </w:p>
    <w:p w14:paraId="234340C4" w14:textId="77777777" w:rsidR="00737450" w:rsidRPr="00DA147A" w:rsidRDefault="00737450" w:rsidP="00737450">
      <w:pPr>
        <w:pStyle w:val="titolo7b0"/>
        <w:rPr>
          <w:color w:val="002060"/>
        </w:rPr>
      </w:pPr>
      <w:r w:rsidRPr="00DA147A">
        <w:rPr>
          <w:color w:val="002060"/>
        </w:rPr>
        <w:t xml:space="preserve">In base alle risultanze degli atti ufficiali sono state deliberate le seguenti sanzioni disciplinari. </w:t>
      </w:r>
    </w:p>
    <w:p w14:paraId="661871C6" w14:textId="77777777" w:rsidR="00737450" w:rsidRPr="00DA147A" w:rsidRDefault="00737450" w:rsidP="00737450">
      <w:pPr>
        <w:pStyle w:val="titolo30"/>
        <w:rPr>
          <w:color w:val="002060"/>
        </w:rPr>
      </w:pPr>
      <w:r w:rsidRPr="00DA147A">
        <w:rPr>
          <w:color w:val="002060"/>
        </w:rPr>
        <w:t xml:space="preserve">SOCIETA' </w:t>
      </w:r>
    </w:p>
    <w:p w14:paraId="52D19936" w14:textId="77777777" w:rsidR="00737450" w:rsidRPr="00DA147A" w:rsidRDefault="00737450" w:rsidP="00737450">
      <w:pPr>
        <w:pStyle w:val="titolo20"/>
        <w:rPr>
          <w:color w:val="002060"/>
        </w:rPr>
      </w:pPr>
      <w:r w:rsidRPr="00DA147A">
        <w:rPr>
          <w:color w:val="002060"/>
        </w:rPr>
        <w:t xml:space="preserve">PERDITA DELLA GARA: </w:t>
      </w:r>
    </w:p>
    <w:p w14:paraId="4DEF961E" w14:textId="77777777" w:rsidR="00737450" w:rsidRPr="00DA147A" w:rsidRDefault="00737450" w:rsidP="00737450">
      <w:pPr>
        <w:pStyle w:val="diffida"/>
        <w:spacing w:before="80" w:beforeAutospacing="0" w:after="40" w:afterAutospacing="0"/>
        <w:jc w:val="left"/>
        <w:rPr>
          <w:color w:val="002060"/>
        </w:rPr>
      </w:pPr>
      <w:r w:rsidRPr="00DA147A">
        <w:rPr>
          <w:color w:val="002060"/>
        </w:rPr>
        <w:t xml:space="preserve">BORGO ROSSELLI A.S.D. </w:t>
      </w:r>
      <w:r w:rsidRPr="00DA147A">
        <w:rPr>
          <w:color w:val="002060"/>
        </w:rPr>
        <w:br/>
        <w:t xml:space="preserve">V. Delibera </w:t>
      </w:r>
    </w:p>
    <w:p w14:paraId="7B5ECD25" w14:textId="77777777" w:rsidR="00737450" w:rsidRPr="00DA147A" w:rsidRDefault="00737450" w:rsidP="00737450">
      <w:pPr>
        <w:pStyle w:val="titolo20"/>
        <w:rPr>
          <w:color w:val="002060"/>
        </w:rPr>
      </w:pPr>
      <w:r w:rsidRPr="00DA147A">
        <w:rPr>
          <w:color w:val="002060"/>
        </w:rPr>
        <w:t xml:space="preserve">PENALIZZAZIONE PUNTI IN CLASSIFICA: </w:t>
      </w:r>
    </w:p>
    <w:p w14:paraId="7EF0F2E2" w14:textId="77777777" w:rsidR="00737450" w:rsidRPr="00DA147A" w:rsidRDefault="00737450" w:rsidP="00737450">
      <w:pPr>
        <w:pStyle w:val="diffida"/>
        <w:spacing w:before="80" w:beforeAutospacing="0" w:after="40" w:afterAutospacing="0"/>
        <w:jc w:val="left"/>
        <w:rPr>
          <w:color w:val="002060"/>
        </w:rPr>
      </w:pPr>
      <w:r w:rsidRPr="00DA147A">
        <w:rPr>
          <w:color w:val="002060"/>
        </w:rPr>
        <w:t xml:space="preserve">BORGO ROSSELLI A.S.D. 1 </w:t>
      </w:r>
      <w:r w:rsidRPr="00DA147A">
        <w:rPr>
          <w:color w:val="002060"/>
        </w:rPr>
        <w:br/>
        <w:t xml:space="preserve">V. Delibera </w:t>
      </w:r>
    </w:p>
    <w:p w14:paraId="7CA2BE69" w14:textId="77777777" w:rsidR="00737450" w:rsidRPr="00DA147A" w:rsidRDefault="00737450" w:rsidP="00737450">
      <w:pPr>
        <w:pStyle w:val="titolo20"/>
        <w:rPr>
          <w:color w:val="002060"/>
        </w:rPr>
      </w:pPr>
      <w:r w:rsidRPr="00DA147A">
        <w:rPr>
          <w:color w:val="002060"/>
        </w:rPr>
        <w:t xml:space="preserve">AMMENDA </w:t>
      </w:r>
    </w:p>
    <w:p w14:paraId="0A6FBB28" w14:textId="77777777" w:rsidR="00737450" w:rsidRPr="00DA147A" w:rsidRDefault="00737450" w:rsidP="00737450">
      <w:pPr>
        <w:pStyle w:val="diffida"/>
        <w:spacing w:before="80" w:beforeAutospacing="0" w:after="40" w:afterAutospacing="0"/>
        <w:jc w:val="left"/>
        <w:rPr>
          <w:color w:val="002060"/>
        </w:rPr>
      </w:pPr>
      <w:r w:rsidRPr="00DA147A">
        <w:rPr>
          <w:color w:val="002060"/>
        </w:rPr>
        <w:t xml:space="preserve">Euro 103,00 BORGO ROSSELLI A.S.D. </w:t>
      </w:r>
      <w:r w:rsidRPr="00DA147A">
        <w:rPr>
          <w:color w:val="002060"/>
        </w:rPr>
        <w:br/>
        <w:t xml:space="preserve">V. delibera </w:t>
      </w:r>
    </w:p>
    <w:p w14:paraId="7B6BAE7E" w14:textId="77777777" w:rsidR="00737450" w:rsidRPr="00DA147A" w:rsidRDefault="00737450" w:rsidP="00737450">
      <w:pPr>
        <w:pStyle w:val="titolo30"/>
        <w:rPr>
          <w:color w:val="002060"/>
        </w:rPr>
      </w:pPr>
      <w:r w:rsidRPr="00DA147A">
        <w:rPr>
          <w:color w:val="002060"/>
        </w:rPr>
        <w:t xml:space="preserve">CALCIATORI NON ESPULSI </w:t>
      </w:r>
    </w:p>
    <w:p w14:paraId="6D12041E" w14:textId="77777777" w:rsidR="00737450" w:rsidRPr="00DA147A" w:rsidRDefault="00737450" w:rsidP="00737450">
      <w:pPr>
        <w:pStyle w:val="titolo20"/>
        <w:rPr>
          <w:color w:val="002060"/>
        </w:rPr>
      </w:pPr>
      <w:r w:rsidRPr="00DA147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47A" w:rsidRPr="00DA147A" w14:paraId="3E73C7D8" w14:textId="77777777" w:rsidTr="007A2F1B">
        <w:tc>
          <w:tcPr>
            <w:tcW w:w="2200" w:type="dxa"/>
            <w:tcMar>
              <w:top w:w="20" w:type="dxa"/>
              <w:left w:w="20" w:type="dxa"/>
              <w:bottom w:w="20" w:type="dxa"/>
              <w:right w:w="20" w:type="dxa"/>
            </w:tcMar>
            <w:vAlign w:val="center"/>
            <w:hideMark/>
          </w:tcPr>
          <w:p w14:paraId="6734E5E9" w14:textId="77777777" w:rsidR="00737450" w:rsidRPr="00DA147A" w:rsidRDefault="00737450" w:rsidP="007A2F1B">
            <w:pPr>
              <w:pStyle w:val="movimento"/>
              <w:rPr>
                <w:color w:val="002060"/>
              </w:rPr>
            </w:pPr>
            <w:r w:rsidRPr="00DA147A">
              <w:rPr>
                <w:color w:val="002060"/>
              </w:rPr>
              <w:t>TERENZI FILIPPO</w:t>
            </w:r>
          </w:p>
        </w:tc>
        <w:tc>
          <w:tcPr>
            <w:tcW w:w="2200" w:type="dxa"/>
            <w:tcMar>
              <w:top w:w="20" w:type="dxa"/>
              <w:left w:w="20" w:type="dxa"/>
              <w:bottom w:w="20" w:type="dxa"/>
              <w:right w:w="20" w:type="dxa"/>
            </w:tcMar>
            <w:vAlign w:val="center"/>
            <w:hideMark/>
          </w:tcPr>
          <w:p w14:paraId="736514F3" w14:textId="77777777" w:rsidR="00737450" w:rsidRPr="00DA147A" w:rsidRDefault="00737450" w:rsidP="007A2F1B">
            <w:pPr>
              <w:pStyle w:val="movimento2"/>
              <w:rPr>
                <w:color w:val="002060"/>
              </w:rPr>
            </w:pPr>
            <w:r w:rsidRPr="00DA147A">
              <w:rPr>
                <w:color w:val="002060"/>
              </w:rPr>
              <w:t xml:space="preserve">(ITALSERVICE C5) </w:t>
            </w:r>
          </w:p>
        </w:tc>
        <w:tc>
          <w:tcPr>
            <w:tcW w:w="800" w:type="dxa"/>
            <w:tcMar>
              <w:top w:w="20" w:type="dxa"/>
              <w:left w:w="20" w:type="dxa"/>
              <w:bottom w:w="20" w:type="dxa"/>
              <w:right w:w="20" w:type="dxa"/>
            </w:tcMar>
            <w:vAlign w:val="center"/>
            <w:hideMark/>
          </w:tcPr>
          <w:p w14:paraId="07E1B168"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785F9175"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055C3BEE" w14:textId="77777777" w:rsidR="00737450" w:rsidRPr="00DA147A" w:rsidRDefault="00737450" w:rsidP="007A2F1B">
            <w:pPr>
              <w:pStyle w:val="movimento2"/>
              <w:rPr>
                <w:color w:val="002060"/>
              </w:rPr>
            </w:pPr>
            <w:r w:rsidRPr="00DA147A">
              <w:rPr>
                <w:color w:val="002060"/>
              </w:rPr>
              <w:t> </w:t>
            </w:r>
          </w:p>
        </w:tc>
      </w:tr>
    </w:tbl>
    <w:p w14:paraId="7AC66DA6" w14:textId="77777777" w:rsidR="00737450" w:rsidRPr="00DA147A" w:rsidRDefault="00737450" w:rsidP="00737450">
      <w:pPr>
        <w:pStyle w:val="titolo10"/>
        <w:rPr>
          <w:rFonts w:eastAsiaTheme="minorEastAsia"/>
          <w:color w:val="002060"/>
        </w:rPr>
      </w:pPr>
      <w:r w:rsidRPr="00DA147A">
        <w:rPr>
          <w:color w:val="002060"/>
        </w:rPr>
        <w:t xml:space="preserve">GARE DEL 14/ 5/2024 </w:t>
      </w:r>
    </w:p>
    <w:p w14:paraId="296984BF" w14:textId="77777777" w:rsidR="00737450" w:rsidRPr="00DA147A" w:rsidRDefault="00737450" w:rsidP="00737450">
      <w:pPr>
        <w:pStyle w:val="titolo7a"/>
        <w:rPr>
          <w:color w:val="002060"/>
        </w:rPr>
      </w:pPr>
      <w:r w:rsidRPr="00DA147A">
        <w:rPr>
          <w:color w:val="002060"/>
        </w:rPr>
        <w:t xml:space="preserve">PROVVEDIMENTI DISCIPLINARI </w:t>
      </w:r>
    </w:p>
    <w:p w14:paraId="50166E93" w14:textId="77777777" w:rsidR="00737450" w:rsidRPr="00DA147A" w:rsidRDefault="00737450" w:rsidP="00737450">
      <w:pPr>
        <w:pStyle w:val="titolo7b0"/>
        <w:rPr>
          <w:color w:val="002060"/>
        </w:rPr>
      </w:pPr>
      <w:r w:rsidRPr="00DA147A">
        <w:rPr>
          <w:color w:val="002060"/>
        </w:rPr>
        <w:t xml:space="preserve">In base alle risultanze degli atti ufficiali sono state deliberate le seguenti sanzioni disciplinari. </w:t>
      </w:r>
    </w:p>
    <w:p w14:paraId="079CD96B" w14:textId="77777777" w:rsidR="00737450" w:rsidRPr="00DA147A" w:rsidRDefault="00737450" w:rsidP="00737450">
      <w:pPr>
        <w:pStyle w:val="titolo30"/>
        <w:rPr>
          <w:color w:val="002060"/>
        </w:rPr>
      </w:pPr>
      <w:r w:rsidRPr="00DA147A">
        <w:rPr>
          <w:color w:val="002060"/>
        </w:rPr>
        <w:lastRenderedPageBreak/>
        <w:t xml:space="preserve">CALCIATORI NON ESPULSI </w:t>
      </w:r>
    </w:p>
    <w:p w14:paraId="274D9372" w14:textId="77777777" w:rsidR="00737450" w:rsidRPr="00DA147A" w:rsidRDefault="00737450" w:rsidP="00737450">
      <w:pPr>
        <w:pStyle w:val="titolo20"/>
        <w:rPr>
          <w:color w:val="002060"/>
        </w:rPr>
      </w:pPr>
      <w:r w:rsidRPr="00DA147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147A" w:rsidRPr="00DA147A" w14:paraId="6E008E42" w14:textId="77777777" w:rsidTr="007A2F1B">
        <w:tc>
          <w:tcPr>
            <w:tcW w:w="2200" w:type="dxa"/>
            <w:tcMar>
              <w:top w:w="20" w:type="dxa"/>
              <w:left w:w="20" w:type="dxa"/>
              <w:bottom w:w="20" w:type="dxa"/>
              <w:right w:w="20" w:type="dxa"/>
            </w:tcMar>
            <w:vAlign w:val="center"/>
            <w:hideMark/>
          </w:tcPr>
          <w:p w14:paraId="661E5161" w14:textId="77777777" w:rsidR="00737450" w:rsidRPr="00DA147A" w:rsidRDefault="00737450" w:rsidP="007A2F1B">
            <w:pPr>
              <w:pStyle w:val="movimento"/>
              <w:rPr>
                <w:color w:val="002060"/>
              </w:rPr>
            </w:pPr>
            <w:r w:rsidRPr="00DA147A">
              <w:rPr>
                <w:color w:val="002060"/>
              </w:rPr>
              <w:t>GALLETTI RICARDO</w:t>
            </w:r>
          </w:p>
        </w:tc>
        <w:tc>
          <w:tcPr>
            <w:tcW w:w="2200" w:type="dxa"/>
            <w:tcMar>
              <w:top w:w="20" w:type="dxa"/>
              <w:left w:w="20" w:type="dxa"/>
              <w:bottom w:w="20" w:type="dxa"/>
              <w:right w:w="20" w:type="dxa"/>
            </w:tcMar>
            <w:vAlign w:val="center"/>
            <w:hideMark/>
          </w:tcPr>
          <w:p w14:paraId="3424F5B1" w14:textId="77777777" w:rsidR="00737450" w:rsidRPr="00DA147A" w:rsidRDefault="00737450" w:rsidP="007A2F1B">
            <w:pPr>
              <w:pStyle w:val="movimento2"/>
              <w:rPr>
                <w:color w:val="002060"/>
              </w:rPr>
            </w:pPr>
            <w:r w:rsidRPr="00DA147A">
              <w:rPr>
                <w:color w:val="002060"/>
              </w:rPr>
              <w:t xml:space="preserve">(CERRETO D ESI C5 A.S.D.) </w:t>
            </w:r>
          </w:p>
        </w:tc>
        <w:tc>
          <w:tcPr>
            <w:tcW w:w="800" w:type="dxa"/>
            <w:tcMar>
              <w:top w:w="20" w:type="dxa"/>
              <w:left w:w="20" w:type="dxa"/>
              <w:bottom w:w="20" w:type="dxa"/>
              <w:right w:w="20" w:type="dxa"/>
            </w:tcMar>
            <w:vAlign w:val="center"/>
            <w:hideMark/>
          </w:tcPr>
          <w:p w14:paraId="08F26005"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555A55B0" w14:textId="77777777" w:rsidR="00737450" w:rsidRPr="00DA147A" w:rsidRDefault="00737450" w:rsidP="007A2F1B">
            <w:pPr>
              <w:pStyle w:val="movimento"/>
              <w:rPr>
                <w:color w:val="002060"/>
              </w:rPr>
            </w:pPr>
            <w:r w:rsidRPr="00DA147A">
              <w:rPr>
                <w:color w:val="002060"/>
              </w:rPr>
              <w:t> </w:t>
            </w:r>
          </w:p>
        </w:tc>
        <w:tc>
          <w:tcPr>
            <w:tcW w:w="2200" w:type="dxa"/>
            <w:tcMar>
              <w:top w:w="20" w:type="dxa"/>
              <w:left w:w="20" w:type="dxa"/>
              <w:bottom w:w="20" w:type="dxa"/>
              <w:right w:w="20" w:type="dxa"/>
            </w:tcMar>
            <w:vAlign w:val="center"/>
            <w:hideMark/>
          </w:tcPr>
          <w:p w14:paraId="059631C9" w14:textId="77777777" w:rsidR="00737450" w:rsidRPr="00DA147A" w:rsidRDefault="00737450" w:rsidP="007A2F1B">
            <w:pPr>
              <w:pStyle w:val="movimento2"/>
              <w:rPr>
                <w:color w:val="002060"/>
              </w:rPr>
            </w:pPr>
            <w:r w:rsidRPr="00DA147A">
              <w:rPr>
                <w:color w:val="002060"/>
              </w:rPr>
              <w:t> </w:t>
            </w:r>
          </w:p>
        </w:tc>
      </w:tr>
    </w:tbl>
    <w:p w14:paraId="265E7A8E" w14:textId="77777777" w:rsidR="00737450" w:rsidRPr="00DA147A" w:rsidRDefault="00737450" w:rsidP="00737450">
      <w:pPr>
        <w:pStyle w:val="breakline"/>
        <w:rPr>
          <w:rFonts w:eastAsiaTheme="minorEastAsia"/>
          <w:color w:val="002060"/>
        </w:rPr>
      </w:pPr>
    </w:p>
    <w:p w14:paraId="70AF1A3F" w14:textId="77777777" w:rsidR="00334035" w:rsidRPr="00DA147A" w:rsidRDefault="00334035" w:rsidP="00334035">
      <w:pPr>
        <w:jc w:val="center"/>
        <w:rPr>
          <w:rFonts w:ascii="Arial" w:hAnsi="Arial" w:cs="Arial"/>
          <w:noProof/>
          <w:color w:val="002060"/>
          <w:sz w:val="22"/>
          <w:szCs w:val="22"/>
        </w:rPr>
      </w:pPr>
      <w:r w:rsidRPr="00DA147A">
        <w:rPr>
          <w:rFonts w:ascii="Arial" w:hAnsi="Arial" w:cs="Arial"/>
          <w:noProof/>
          <w:color w:val="002060"/>
          <w:sz w:val="22"/>
          <w:szCs w:val="22"/>
        </w:rPr>
        <w:t>F.to IL SEGRETARIO                                   F.to IL GIUDICE SPORTIVO</w:t>
      </w:r>
    </w:p>
    <w:p w14:paraId="088ED71B" w14:textId="77777777" w:rsidR="00334035" w:rsidRPr="00DA147A" w:rsidRDefault="00334035" w:rsidP="00334035">
      <w:pPr>
        <w:jc w:val="left"/>
        <w:rPr>
          <w:rFonts w:ascii="Arial" w:hAnsi="Arial" w:cs="Arial"/>
          <w:noProof/>
          <w:color w:val="002060"/>
          <w:sz w:val="22"/>
          <w:szCs w:val="22"/>
        </w:rPr>
      </w:pPr>
      <w:r w:rsidRPr="00DA147A">
        <w:rPr>
          <w:rFonts w:ascii="Arial" w:hAnsi="Arial" w:cs="Arial"/>
          <w:noProof/>
          <w:color w:val="002060"/>
          <w:sz w:val="22"/>
          <w:szCs w:val="22"/>
        </w:rPr>
        <w:t xml:space="preserve">                         Angelo Castellana        </w:t>
      </w:r>
      <w:r w:rsidRPr="00DA147A">
        <w:rPr>
          <w:rFonts w:ascii="Arial" w:hAnsi="Arial" w:cs="Arial"/>
          <w:noProof/>
          <w:color w:val="002060"/>
          <w:sz w:val="22"/>
          <w:szCs w:val="22"/>
        </w:rPr>
        <w:tab/>
        <w:t xml:space="preserve">                                Agnese Lazzaretti</w:t>
      </w:r>
    </w:p>
    <w:p w14:paraId="2BD049E1" w14:textId="77777777" w:rsidR="00334035" w:rsidRPr="00DA147A" w:rsidRDefault="00334035" w:rsidP="00737450">
      <w:pPr>
        <w:pStyle w:val="breakline"/>
        <w:rPr>
          <w:rFonts w:eastAsiaTheme="minorEastAsia"/>
          <w:color w:val="002060"/>
        </w:rPr>
      </w:pPr>
    </w:p>
    <w:p w14:paraId="119067BD" w14:textId="77777777" w:rsidR="00737450" w:rsidRPr="00DA147A" w:rsidRDefault="00737450" w:rsidP="00737450">
      <w:pPr>
        <w:pStyle w:val="titoloprinc0"/>
        <w:rPr>
          <w:color w:val="002060"/>
        </w:rPr>
      </w:pPr>
      <w:r w:rsidRPr="00DA147A">
        <w:rPr>
          <w:color w:val="002060"/>
        </w:rPr>
        <w:t>CLASSIFICA</w:t>
      </w:r>
    </w:p>
    <w:p w14:paraId="6BE88271" w14:textId="77777777" w:rsidR="00737450" w:rsidRPr="00DA147A" w:rsidRDefault="00737450" w:rsidP="00737450">
      <w:pPr>
        <w:pStyle w:val="breakline"/>
        <w:rPr>
          <w:color w:val="002060"/>
        </w:rPr>
      </w:pPr>
    </w:p>
    <w:p w14:paraId="51E11F83" w14:textId="77777777" w:rsidR="00737450" w:rsidRPr="00DA147A" w:rsidRDefault="00737450" w:rsidP="00737450">
      <w:pPr>
        <w:pStyle w:val="breakline"/>
        <w:rPr>
          <w:color w:val="002060"/>
        </w:rPr>
      </w:pPr>
    </w:p>
    <w:p w14:paraId="4482C52C" w14:textId="77777777" w:rsidR="00737450" w:rsidRPr="00DA147A" w:rsidRDefault="00737450" w:rsidP="00737450">
      <w:pPr>
        <w:pStyle w:val="sottotitolocampionato10"/>
        <w:rPr>
          <w:color w:val="002060"/>
        </w:rPr>
      </w:pPr>
      <w:r w:rsidRPr="00DA147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147A" w:rsidRPr="00DA147A" w14:paraId="579B19F3" w14:textId="77777777" w:rsidTr="007A2F1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07FE" w14:textId="77777777" w:rsidR="00737450" w:rsidRPr="00DA147A" w:rsidRDefault="00737450" w:rsidP="007A2F1B">
            <w:pPr>
              <w:pStyle w:val="headertabella0"/>
              <w:rPr>
                <w:color w:val="002060"/>
              </w:rPr>
            </w:pPr>
            <w:r w:rsidRPr="00DA147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68167" w14:textId="77777777" w:rsidR="00737450" w:rsidRPr="00DA147A" w:rsidRDefault="00737450" w:rsidP="007A2F1B">
            <w:pPr>
              <w:pStyle w:val="headertabella0"/>
              <w:rPr>
                <w:color w:val="002060"/>
              </w:rPr>
            </w:pPr>
            <w:r w:rsidRPr="00DA147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1600" w14:textId="77777777" w:rsidR="00737450" w:rsidRPr="00DA147A" w:rsidRDefault="00737450" w:rsidP="007A2F1B">
            <w:pPr>
              <w:pStyle w:val="headertabella0"/>
              <w:rPr>
                <w:color w:val="002060"/>
              </w:rPr>
            </w:pPr>
            <w:r w:rsidRPr="00DA147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BBFB6" w14:textId="77777777" w:rsidR="00737450" w:rsidRPr="00DA147A" w:rsidRDefault="00737450" w:rsidP="007A2F1B">
            <w:pPr>
              <w:pStyle w:val="headertabella0"/>
              <w:rPr>
                <w:color w:val="002060"/>
              </w:rPr>
            </w:pPr>
            <w:r w:rsidRPr="00DA147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68E6C" w14:textId="77777777" w:rsidR="00737450" w:rsidRPr="00DA147A" w:rsidRDefault="00737450" w:rsidP="007A2F1B">
            <w:pPr>
              <w:pStyle w:val="headertabella0"/>
              <w:rPr>
                <w:color w:val="002060"/>
              </w:rPr>
            </w:pPr>
            <w:r w:rsidRPr="00DA147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28EE3" w14:textId="77777777" w:rsidR="00737450" w:rsidRPr="00DA147A" w:rsidRDefault="00737450" w:rsidP="007A2F1B">
            <w:pPr>
              <w:pStyle w:val="headertabella0"/>
              <w:rPr>
                <w:color w:val="002060"/>
              </w:rPr>
            </w:pPr>
            <w:r w:rsidRPr="00DA147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08983" w14:textId="77777777" w:rsidR="00737450" w:rsidRPr="00DA147A" w:rsidRDefault="00737450" w:rsidP="007A2F1B">
            <w:pPr>
              <w:pStyle w:val="headertabella0"/>
              <w:rPr>
                <w:color w:val="002060"/>
              </w:rPr>
            </w:pPr>
            <w:r w:rsidRPr="00DA147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8218E" w14:textId="77777777" w:rsidR="00737450" w:rsidRPr="00DA147A" w:rsidRDefault="00737450" w:rsidP="007A2F1B">
            <w:pPr>
              <w:pStyle w:val="headertabella0"/>
              <w:rPr>
                <w:color w:val="002060"/>
              </w:rPr>
            </w:pPr>
            <w:r w:rsidRPr="00DA147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C42EA" w14:textId="77777777" w:rsidR="00737450" w:rsidRPr="00DA147A" w:rsidRDefault="00737450" w:rsidP="007A2F1B">
            <w:pPr>
              <w:pStyle w:val="headertabella0"/>
              <w:rPr>
                <w:color w:val="002060"/>
              </w:rPr>
            </w:pPr>
            <w:r w:rsidRPr="00DA147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FEE6F" w14:textId="77777777" w:rsidR="00737450" w:rsidRPr="00DA147A" w:rsidRDefault="00737450" w:rsidP="007A2F1B">
            <w:pPr>
              <w:pStyle w:val="headertabella0"/>
              <w:rPr>
                <w:color w:val="002060"/>
              </w:rPr>
            </w:pPr>
            <w:r w:rsidRPr="00DA147A">
              <w:rPr>
                <w:color w:val="002060"/>
              </w:rPr>
              <w:t>PE</w:t>
            </w:r>
          </w:p>
        </w:tc>
      </w:tr>
      <w:tr w:rsidR="00DA147A" w:rsidRPr="00DA147A" w14:paraId="68ACA628" w14:textId="77777777" w:rsidTr="007A2F1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F6241" w14:textId="77777777" w:rsidR="00737450" w:rsidRPr="00DA147A" w:rsidRDefault="00737450" w:rsidP="007A2F1B">
            <w:pPr>
              <w:pStyle w:val="rowtabella0"/>
              <w:rPr>
                <w:color w:val="002060"/>
              </w:rPr>
            </w:pPr>
            <w:r w:rsidRPr="00DA147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55CB" w14:textId="77777777" w:rsidR="00737450" w:rsidRPr="00DA147A" w:rsidRDefault="00737450" w:rsidP="007A2F1B">
            <w:pPr>
              <w:pStyle w:val="rowtabella0"/>
              <w:jc w:val="center"/>
              <w:rPr>
                <w:color w:val="002060"/>
              </w:rPr>
            </w:pPr>
            <w:r w:rsidRPr="00DA14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2218"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A1ED"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C536"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6BDE"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EB2B" w14:textId="77777777" w:rsidR="00737450" w:rsidRPr="00DA147A" w:rsidRDefault="00737450" w:rsidP="007A2F1B">
            <w:pPr>
              <w:pStyle w:val="rowtabella0"/>
              <w:jc w:val="center"/>
              <w:rPr>
                <w:color w:val="002060"/>
              </w:rPr>
            </w:pPr>
            <w:r w:rsidRPr="00DA147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A5B4"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BAB6" w14:textId="77777777" w:rsidR="00737450" w:rsidRPr="00DA147A" w:rsidRDefault="00737450" w:rsidP="007A2F1B">
            <w:pPr>
              <w:pStyle w:val="rowtabella0"/>
              <w:jc w:val="center"/>
              <w:rPr>
                <w:color w:val="002060"/>
              </w:rPr>
            </w:pPr>
            <w:r w:rsidRPr="00DA14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CD87" w14:textId="77777777" w:rsidR="00737450" w:rsidRPr="00DA147A" w:rsidRDefault="00737450" w:rsidP="007A2F1B">
            <w:pPr>
              <w:pStyle w:val="rowtabella0"/>
              <w:jc w:val="center"/>
              <w:rPr>
                <w:color w:val="002060"/>
              </w:rPr>
            </w:pPr>
            <w:r w:rsidRPr="00DA147A">
              <w:rPr>
                <w:color w:val="002060"/>
              </w:rPr>
              <w:t>0</w:t>
            </w:r>
          </w:p>
        </w:tc>
      </w:tr>
      <w:tr w:rsidR="00DA147A" w:rsidRPr="00DA147A" w14:paraId="19663DC2"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F3EF2" w14:textId="77777777" w:rsidR="00737450" w:rsidRPr="00DA147A" w:rsidRDefault="00737450" w:rsidP="007A2F1B">
            <w:pPr>
              <w:pStyle w:val="rowtabella0"/>
              <w:rPr>
                <w:color w:val="002060"/>
              </w:rPr>
            </w:pPr>
            <w:r w:rsidRPr="00DA147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B1C4"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7C9A"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6F5F7"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6CC49"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7F843"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2A56" w14:textId="77777777" w:rsidR="00737450" w:rsidRPr="00DA147A" w:rsidRDefault="00737450" w:rsidP="007A2F1B">
            <w:pPr>
              <w:pStyle w:val="rowtabella0"/>
              <w:jc w:val="center"/>
              <w:rPr>
                <w:color w:val="002060"/>
              </w:rPr>
            </w:pPr>
            <w:r w:rsidRPr="00DA147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F2CB" w14:textId="77777777" w:rsidR="00737450" w:rsidRPr="00DA147A" w:rsidRDefault="00737450" w:rsidP="007A2F1B">
            <w:pPr>
              <w:pStyle w:val="rowtabella0"/>
              <w:jc w:val="center"/>
              <w:rPr>
                <w:color w:val="002060"/>
              </w:rPr>
            </w:pPr>
            <w:r w:rsidRPr="00DA14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2F82" w14:textId="77777777" w:rsidR="00737450" w:rsidRPr="00DA147A" w:rsidRDefault="00737450" w:rsidP="007A2F1B">
            <w:pPr>
              <w:pStyle w:val="rowtabella0"/>
              <w:jc w:val="center"/>
              <w:rPr>
                <w:color w:val="002060"/>
              </w:rPr>
            </w:pPr>
            <w:r w:rsidRPr="00DA147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7F4C" w14:textId="77777777" w:rsidR="00737450" w:rsidRPr="00DA147A" w:rsidRDefault="00737450" w:rsidP="007A2F1B">
            <w:pPr>
              <w:pStyle w:val="rowtabella0"/>
              <w:jc w:val="center"/>
              <w:rPr>
                <w:color w:val="002060"/>
              </w:rPr>
            </w:pPr>
            <w:r w:rsidRPr="00DA147A">
              <w:rPr>
                <w:color w:val="002060"/>
              </w:rPr>
              <w:t>0</w:t>
            </w:r>
          </w:p>
        </w:tc>
      </w:tr>
      <w:tr w:rsidR="00DA147A" w:rsidRPr="00DA147A" w14:paraId="4F70AA8B"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C0955" w14:textId="77777777" w:rsidR="00737450" w:rsidRPr="00DA147A" w:rsidRDefault="00737450" w:rsidP="007A2F1B">
            <w:pPr>
              <w:pStyle w:val="rowtabella0"/>
              <w:rPr>
                <w:color w:val="002060"/>
              </w:rPr>
            </w:pPr>
            <w:r w:rsidRPr="00DA147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EAACB"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E7F8"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E4BF"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12A15"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5866"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02B1" w14:textId="77777777" w:rsidR="00737450" w:rsidRPr="00DA147A" w:rsidRDefault="00737450" w:rsidP="007A2F1B">
            <w:pPr>
              <w:pStyle w:val="rowtabella0"/>
              <w:jc w:val="center"/>
              <w:rPr>
                <w:color w:val="002060"/>
              </w:rPr>
            </w:pPr>
            <w:r w:rsidRPr="00DA147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1EA3"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20FD" w14:textId="77777777" w:rsidR="00737450" w:rsidRPr="00DA147A" w:rsidRDefault="00737450" w:rsidP="007A2F1B">
            <w:pPr>
              <w:pStyle w:val="rowtabella0"/>
              <w:jc w:val="center"/>
              <w:rPr>
                <w:color w:val="002060"/>
              </w:rPr>
            </w:pPr>
            <w:r w:rsidRPr="00DA14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A7895" w14:textId="77777777" w:rsidR="00737450" w:rsidRPr="00DA147A" w:rsidRDefault="00737450" w:rsidP="007A2F1B">
            <w:pPr>
              <w:pStyle w:val="rowtabella0"/>
              <w:jc w:val="center"/>
              <w:rPr>
                <w:color w:val="002060"/>
              </w:rPr>
            </w:pPr>
            <w:r w:rsidRPr="00DA147A">
              <w:rPr>
                <w:color w:val="002060"/>
              </w:rPr>
              <w:t>0</w:t>
            </w:r>
          </w:p>
        </w:tc>
      </w:tr>
      <w:tr w:rsidR="00DA147A" w:rsidRPr="00DA147A" w14:paraId="7EC39612"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B7C1A" w14:textId="77777777" w:rsidR="00737450" w:rsidRPr="00DA147A" w:rsidRDefault="00737450" w:rsidP="007A2F1B">
            <w:pPr>
              <w:pStyle w:val="rowtabella0"/>
              <w:rPr>
                <w:color w:val="002060"/>
              </w:rPr>
            </w:pPr>
            <w:r w:rsidRPr="00DA147A">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B09C"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2F3C"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8CD1D"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B3D7"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D24F0"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B8E6" w14:textId="77777777" w:rsidR="00737450" w:rsidRPr="00DA147A" w:rsidRDefault="00737450" w:rsidP="007A2F1B">
            <w:pPr>
              <w:pStyle w:val="rowtabella0"/>
              <w:jc w:val="center"/>
              <w:rPr>
                <w:color w:val="002060"/>
              </w:rPr>
            </w:pPr>
            <w:r w:rsidRPr="00DA147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FB64" w14:textId="77777777" w:rsidR="00737450" w:rsidRPr="00DA147A" w:rsidRDefault="00737450" w:rsidP="007A2F1B">
            <w:pPr>
              <w:pStyle w:val="rowtabella0"/>
              <w:jc w:val="center"/>
              <w:rPr>
                <w:color w:val="002060"/>
              </w:rPr>
            </w:pPr>
            <w:r w:rsidRPr="00DA147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E8C5" w14:textId="77777777" w:rsidR="00737450" w:rsidRPr="00DA147A" w:rsidRDefault="00737450" w:rsidP="007A2F1B">
            <w:pPr>
              <w:pStyle w:val="rowtabella0"/>
              <w:jc w:val="center"/>
              <w:rPr>
                <w:color w:val="002060"/>
              </w:rPr>
            </w:pPr>
            <w:r w:rsidRPr="00DA14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A54F" w14:textId="77777777" w:rsidR="00737450" w:rsidRPr="00DA147A" w:rsidRDefault="00737450" w:rsidP="007A2F1B">
            <w:pPr>
              <w:pStyle w:val="rowtabella0"/>
              <w:jc w:val="center"/>
              <w:rPr>
                <w:color w:val="002060"/>
              </w:rPr>
            </w:pPr>
            <w:r w:rsidRPr="00DA147A">
              <w:rPr>
                <w:color w:val="002060"/>
              </w:rPr>
              <w:t>0</w:t>
            </w:r>
          </w:p>
        </w:tc>
      </w:tr>
      <w:tr w:rsidR="00DA147A" w:rsidRPr="00DA147A" w14:paraId="14AAAB9B"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13098" w14:textId="77777777" w:rsidR="00737450" w:rsidRPr="00DA147A" w:rsidRDefault="00737450" w:rsidP="007A2F1B">
            <w:pPr>
              <w:pStyle w:val="rowtabella0"/>
              <w:rPr>
                <w:color w:val="002060"/>
              </w:rPr>
            </w:pPr>
            <w:r w:rsidRPr="00DA147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FB08"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2424"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68CC"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2D47"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9EE75"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ED78" w14:textId="77777777" w:rsidR="00737450" w:rsidRPr="00DA147A" w:rsidRDefault="00737450" w:rsidP="007A2F1B">
            <w:pPr>
              <w:pStyle w:val="rowtabella0"/>
              <w:jc w:val="center"/>
              <w:rPr>
                <w:color w:val="002060"/>
              </w:rPr>
            </w:pPr>
            <w:r w:rsidRPr="00DA14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152D" w14:textId="77777777" w:rsidR="00737450" w:rsidRPr="00DA147A" w:rsidRDefault="00737450" w:rsidP="007A2F1B">
            <w:pPr>
              <w:pStyle w:val="rowtabella0"/>
              <w:jc w:val="center"/>
              <w:rPr>
                <w:color w:val="002060"/>
              </w:rPr>
            </w:pPr>
            <w:r w:rsidRPr="00DA14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0722"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8E80" w14:textId="77777777" w:rsidR="00737450" w:rsidRPr="00DA147A" w:rsidRDefault="00737450" w:rsidP="007A2F1B">
            <w:pPr>
              <w:pStyle w:val="rowtabella0"/>
              <w:jc w:val="center"/>
              <w:rPr>
                <w:color w:val="002060"/>
              </w:rPr>
            </w:pPr>
            <w:r w:rsidRPr="00DA147A">
              <w:rPr>
                <w:color w:val="002060"/>
              </w:rPr>
              <w:t>0</w:t>
            </w:r>
          </w:p>
        </w:tc>
      </w:tr>
      <w:tr w:rsidR="00DA147A" w:rsidRPr="00DA147A" w14:paraId="2467FFAE"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60A62" w14:textId="77777777" w:rsidR="00737450" w:rsidRPr="00DA147A" w:rsidRDefault="00737450" w:rsidP="007A2F1B">
            <w:pPr>
              <w:pStyle w:val="rowtabella0"/>
              <w:rPr>
                <w:color w:val="002060"/>
              </w:rPr>
            </w:pPr>
            <w:r w:rsidRPr="00DA147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50D5"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EBF56"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3CC7"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85C4"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AA7D"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41AC" w14:textId="77777777" w:rsidR="00737450" w:rsidRPr="00DA147A" w:rsidRDefault="00737450" w:rsidP="007A2F1B">
            <w:pPr>
              <w:pStyle w:val="rowtabella0"/>
              <w:jc w:val="center"/>
              <w:rPr>
                <w:color w:val="002060"/>
              </w:rPr>
            </w:pPr>
            <w:r w:rsidRPr="00DA147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292A" w14:textId="77777777" w:rsidR="00737450" w:rsidRPr="00DA147A" w:rsidRDefault="00737450" w:rsidP="007A2F1B">
            <w:pPr>
              <w:pStyle w:val="rowtabella0"/>
              <w:jc w:val="center"/>
              <w:rPr>
                <w:color w:val="002060"/>
              </w:rPr>
            </w:pPr>
            <w:r w:rsidRPr="00DA14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2D9D" w14:textId="77777777" w:rsidR="00737450" w:rsidRPr="00DA147A" w:rsidRDefault="00737450" w:rsidP="007A2F1B">
            <w:pPr>
              <w:pStyle w:val="rowtabella0"/>
              <w:jc w:val="center"/>
              <w:rPr>
                <w:color w:val="002060"/>
              </w:rPr>
            </w:pPr>
            <w:r w:rsidRPr="00DA14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B574" w14:textId="77777777" w:rsidR="00737450" w:rsidRPr="00DA147A" w:rsidRDefault="00737450" w:rsidP="007A2F1B">
            <w:pPr>
              <w:pStyle w:val="rowtabella0"/>
              <w:jc w:val="center"/>
              <w:rPr>
                <w:color w:val="002060"/>
              </w:rPr>
            </w:pPr>
            <w:r w:rsidRPr="00DA147A">
              <w:rPr>
                <w:color w:val="002060"/>
              </w:rPr>
              <w:t>0</w:t>
            </w:r>
          </w:p>
        </w:tc>
      </w:tr>
      <w:tr w:rsidR="00DA147A" w:rsidRPr="00DA147A" w14:paraId="7227C40C"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87633" w14:textId="77777777" w:rsidR="00737450" w:rsidRPr="00DA147A" w:rsidRDefault="00737450" w:rsidP="007A2F1B">
            <w:pPr>
              <w:pStyle w:val="rowtabella0"/>
              <w:rPr>
                <w:color w:val="002060"/>
                <w:lang w:val="en-US"/>
              </w:rPr>
            </w:pPr>
            <w:proofErr w:type="spellStart"/>
            <w:proofErr w:type="gramStart"/>
            <w:r w:rsidRPr="00DA147A">
              <w:rPr>
                <w:color w:val="002060"/>
                <w:lang w:val="en-US"/>
              </w:rPr>
              <w:t>sq.B</w:t>
            </w:r>
            <w:proofErr w:type="spellEnd"/>
            <w:proofErr w:type="gramEnd"/>
            <w:r w:rsidRPr="00DA147A">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6103" w14:textId="77777777" w:rsidR="00737450" w:rsidRPr="00DA147A" w:rsidRDefault="00737450" w:rsidP="007A2F1B">
            <w:pPr>
              <w:pStyle w:val="rowtabella0"/>
              <w:jc w:val="center"/>
              <w:rPr>
                <w:color w:val="002060"/>
              </w:rPr>
            </w:pPr>
            <w:r w:rsidRPr="00DA14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8BCE"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1DE6" w14:textId="77777777" w:rsidR="00737450" w:rsidRPr="00DA147A" w:rsidRDefault="00737450" w:rsidP="007A2F1B">
            <w:pPr>
              <w:pStyle w:val="rowtabella0"/>
              <w:jc w:val="center"/>
              <w:rPr>
                <w:color w:val="002060"/>
              </w:rPr>
            </w:pPr>
            <w:r w:rsidRPr="00DA1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E602" w14:textId="77777777" w:rsidR="00737450" w:rsidRPr="00DA147A" w:rsidRDefault="00737450" w:rsidP="007A2F1B">
            <w:pPr>
              <w:pStyle w:val="rowtabella0"/>
              <w:jc w:val="center"/>
              <w:rPr>
                <w:color w:val="002060"/>
              </w:rPr>
            </w:pPr>
            <w:r w:rsidRPr="00DA1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B251"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B43B" w14:textId="77777777" w:rsidR="00737450" w:rsidRPr="00DA147A" w:rsidRDefault="00737450" w:rsidP="007A2F1B">
            <w:pPr>
              <w:pStyle w:val="rowtabella0"/>
              <w:jc w:val="center"/>
              <w:rPr>
                <w:color w:val="002060"/>
              </w:rPr>
            </w:pPr>
            <w:r w:rsidRPr="00DA147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F700" w14:textId="77777777" w:rsidR="00737450" w:rsidRPr="00DA147A" w:rsidRDefault="00737450" w:rsidP="007A2F1B">
            <w:pPr>
              <w:pStyle w:val="rowtabella0"/>
              <w:jc w:val="center"/>
              <w:rPr>
                <w:color w:val="002060"/>
              </w:rPr>
            </w:pPr>
            <w:r w:rsidRPr="00DA14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A45A"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CD302" w14:textId="77777777" w:rsidR="00737450" w:rsidRPr="00DA147A" w:rsidRDefault="00737450" w:rsidP="007A2F1B">
            <w:pPr>
              <w:pStyle w:val="rowtabella0"/>
              <w:jc w:val="center"/>
              <w:rPr>
                <w:color w:val="002060"/>
              </w:rPr>
            </w:pPr>
            <w:r w:rsidRPr="00DA147A">
              <w:rPr>
                <w:color w:val="002060"/>
              </w:rPr>
              <w:t>0</w:t>
            </w:r>
          </w:p>
        </w:tc>
      </w:tr>
      <w:tr w:rsidR="00DA147A" w:rsidRPr="00DA147A" w14:paraId="59103E7E"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8F5C5" w14:textId="77777777" w:rsidR="00737450" w:rsidRPr="00DA147A" w:rsidRDefault="00737450" w:rsidP="007A2F1B">
            <w:pPr>
              <w:pStyle w:val="rowtabella0"/>
              <w:rPr>
                <w:color w:val="002060"/>
              </w:rPr>
            </w:pPr>
            <w:r w:rsidRPr="00DA147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78AE"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9DA0"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EAFB"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4938" w14:textId="77777777" w:rsidR="00737450" w:rsidRPr="00DA147A" w:rsidRDefault="00737450" w:rsidP="007A2F1B">
            <w:pPr>
              <w:pStyle w:val="rowtabella0"/>
              <w:jc w:val="center"/>
              <w:rPr>
                <w:color w:val="002060"/>
              </w:rPr>
            </w:pPr>
            <w:r w:rsidRPr="00DA1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BF5C" w14:textId="77777777" w:rsidR="00737450" w:rsidRPr="00DA147A" w:rsidRDefault="00737450" w:rsidP="007A2F1B">
            <w:pPr>
              <w:pStyle w:val="rowtabella0"/>
              <w:jc w:val="center"/>
              <w:rPr>
                <w:color w:val="002060"/>
              </w:rPr>
            </w:pPr>
            <w:r w:rsidRPr="00DA1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1A58"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676E"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3A90C"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1326" w14:textId="77777777" w:rsidR="00737450" w:rsidRPr="00DA147A" w:rsidRDefault="00737450" w:rsidP="007A2F1B">
            <w:pPr>
              <w:pStyle w:val="rowtabella0"/>
              <w:jc w:val="center"/>
              <w:rPr>
                <w:color w:val="002060"/>
              </w:rPr>
            </w:pPr>
            <w:r w:rsidRPr="00DA147A">
              <w:rPr>
                <w:color w:val="002060"/>
              </w:rPr>
              <w:t>0</w:t>
            </w:r>
          </w:p>
        </w:tc>
      </w:tr>
      <w:tr w:rsidR="00DA147A" w:rsidRPr="00DA147A" w14:paraId="0A8FFF20"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A4F9F" w14:textId="77777777" w:rsidR="00737450" w:rsidRPr="00DA147A" w:rsidRDefault="00737450" w:rsidP="007A2F1B">
            <w:pPr>
              <w:pStyle w:val="rowtabella0"/>
              <w:rPr>
                <w:color w:val="002060"/>
              </w:rPr>
            </w:pPr>
            <w:r w:rsidRPr="00DA147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7D86"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53B3"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C196"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5CE0"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2DEDC"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5D75" w14:textId="77777777" w:rsidR="00737450" w:rsidRPr="00DA147A" w:rsidRDefault="00737450" w:rsidP="007A2F1B">
            <w:pPr>
              <w:pStyle w:val="rowtabella0"/>
              <w:jc w:val="center"/>
              <w:rPr>
                <w:color w:val="002060"/>
              </w:rPr>
            </w:pPr>
            <w:r w:rsidRPr="00DA14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52E7" w14:textId="77777777" w:rsidR="00737450" w:rsidRPr="00DA147A" w:rsidRDefault="00737450" w:rsidP="007A2F1B">
            <w:pPr>
              <w:pStyle w:val="rowtabella0"/>
              <w:jc w:val="center"/>
              <w:rPr>
                <w:color w:val="002060"/>
              </w:rPr>
            </w:pPr>
            <w:r w:rsidRPr="00DA147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5C5C"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F363" w14:textId="77777777" w:rsidR="00737450" w:rsidRPr="00DA147A" w:rsidRDefault="00737450" w:rsidP="007A2F1B">
            <w:pPr>
              <w:pStyle w:val="rowtabella0"/>
              <w:jc w:val="center"/>
              <w:rPr>
                <w:color w:val="002060"/>
              </w:rPr>
            </w:pPr>
            <w:r w:rsidRPr="00DA147A">
              <w:rPr>
                <w:color w:val="002060"/>
              </w:rPr>
              <w:t>0</w:t>
            </w:r>
          </w:p>
        </w:tc>
      </w:tr>
      <w:tr w:rsidR="00DA147A" w:rsidRPr="00DA147A" w14:paraId="7B2EED8D"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3B204D" w14:textId="77777777" w:rsidR="00737450" w:rsidRPr="00DA147A" w:rsidRDefault="00737450" w:rsidP="007A2F1B">
            <w:pPr>
              <w:pStyle w:val="rowtabella0"/>
              <w:rPr>
                <w:color w:val="002060"/>
              </w:rPr>
            </w:pPr>
            <w:r w:rsidRPr="00DA147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31438"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97E9"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B13E"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6B11"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B5951"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E7915"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C975" w14:textId="77777777" w:rsidR="00737450" w:rsidRPr="00DA147A" w:rsidRDefault="00737450" w:rsidP="007A2F1B">
            <w:pPr>
              <w:pStyle w:val="rowtabella0"/>
              <w:jc w:val="center"/>
              <w:rPr>
                <w:color w:val="002060"/>
              </w:rPr>
            </w:pPr>
            <w:r w:rsidRPr="00DA14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7B80" w14:textId="77777777" w:rsidR="00737450" w:rsidRPr="00DA147A" w:rsidRDefault="00737450" w:rsidP="007A2F1B">
            <w:pPr>
              <w:pStyle w:val="rowtabella0"/>
              <w:jc w:val="center"/>
              <w:rPr>
                <w:color w:val="002060"/>
              </w:rPr>
            </w:pPr>
            <w:r w:rsidRPr="00DA147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A9DA" w14:textId="77777777" w:rsidR="00737450" w:rsidRPr="00DA147A" w:rsidRDefault="00737450" w:rsidP="007A2F1B">
            <w:pPr>
              <w:pStyle w:val="rowtabella0"/>
              <w:jc w:val="center"/>
              <w:rPr>
                <w:color w:val="002060"/>
              </w:rPr>
            </w:pPr>
            <w:r w:rsidRPr="00DA147A">
              <w:rPr>
                <w:color w:val="002060"/>
              </w:rPr>
              <w:t>0</w:t>
            </w:r>
          </w:p>
        </w:tc>
      </w:tr>
      <w:tr w:rsidR="00DA147A" w:rsidRPr="00DA147A" w14:paraId="4912A5EE"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C46DD" w14:textId="77777777" w:rsidR="00737450" w:rsidRPr="00DA147A" w:rsidRDefault="00737450" w:rsidP="007A2F1B">
            <w:pPr>
              <w:pStyle w:val="rowtabella0"/>
              <w:rPr>
                <w:color w:val="002060"/>
              </w:rPr>
            </w:pPr>
            <w:r w:rsidRPr="00DA147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63E1"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6F2D"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8F347"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D425"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C51C1"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9296F" w14:textId="77777777" w:rsidR="00737450" w:rsidRPr="00DA147A" w:rsidRDefault="00737450" w:rsidP="007A2F1B">
            <w:pPr>
              <w:pStyle w:val="rowtabella0"/>
              <w:jc w:val="center"/>
              <w:rPr>
                <w:color w:val="002060"/>
              </w:rPr>
            </w:pPr>
            <w:r w:rsidRPr="00DA147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7CBC" w14:textId="77777777" w:rsidR="00737450" w:rsidRPr="00DA147A" w:rsidRDefault="00737450" w:rsidP="007A2F1B">
            <w:pPr>
              <w:pStyle w:val="rowtabella0"/>
              <w:jc w:val="center"/>
              <w:rPr>
                <w:color w:val="002060"/>
              </w:rPr>
            </w:pPr>
            <w:r w:rsidRPr="00DA147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2A6A" w14:textId="77777777" w:rsidR="00737450" w:rsidRPr="00DA147A" w:rsidRDefault="00737450" w:rsidP="007A2F1B">
            <w:pPr>
              <w:pStyle w:val="rowtabella0"/>
              <w:jc w:val="center"/>
              <w:rPr>
                <w:color w:val="002060"/>
              </w:rPr>
            </w:pPr>
            <w:r w:rsidRPr="00DA147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F07D" w14:textId="77777777" w:rsidR="00737450" w:rsidRPr="00DA147A" w:rsidRDefault="00737450" w:rsidP="007A2F1B">
            <w:pPr>
              <w:pStyle w:val="rowtabella0"/>
              <w:jc w:val="center"/>
              <w:rPr>
                <w:color w:val="002060"/>
              </w:rPr>
            </w:pPr>
            <w:r w:rsidRPr="00DA147A">
              <w:rPr>
                <w:color w:val="002060"/>
              </w:rPr>
              <w:t>0</w:t>
            </w:r>
          </w:p>
        </w:tc>
      </w:tr>
      <w:tr w:rsidR="00DA147A" w:rsidRPr="00DA147A" w14:paraId="6E175E22"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46FFA" w14:textId="77777777" w:rsidR="00737450" w:rsidRPr="00DA147A" w:rsidRDefault="00737450" w:rsidP="007A2F1B">
            <w:pPr>
              <w:pStyle w:val="rowtabella0"/>
              <w:rPr>
                <w:color w:val="002060"/>
              </w:rPr>
            </w:pPr>
            <w:r w:rsidRPr="00DA147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8C5D3"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212C"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4FA7"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9C1F"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D4508"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E95E" w14:textId="77777777" w:rsidR="00737450" w:rsidRPr="00DA147A" w:rsidRDefault="00737450" w:rsidP="007A2F1B">
            <w:pPr>
              <w:pStyle w:val="rowtabella0"/>
              <w:jc w:val="center"/>
              <w:rPr>
                <w:color w:val="002060"/>
              </w:rPr>
            </w:pPr>
            <w:r w:rsidRPr="00DA14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EB476" w14:textId="77777777" w:rsidR="00737450" w:rsidRPr="00DA147A" w:rsidRDefault="00737450" w:rsidP="007A2F1B">
            <w:pPr>
              <w:pStyle w:val="rowtabella0"/>
              <w:jc w:val="center"/>
              <w:rPr>
                <w:color w:val="002060"/>
              </w:rPr>
            </w:pPr>
            <w:r w:rsidRPr="00DA147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E044" w14:textId="77777777" w:rsidR="00737450" w:rsidRPr="00DA147A" w:rsidRDefault="00737450" w:rsidP="007A2F1B">
            <w:pPr>
              <w:pStyle w:val="rowtabella0"/>
              <w:jc w:val="center"/>
              <w:rPr>
                <w:color w:val="002060"/>
              </w:rPr>
            </w:pPr>
            <w:r w:rsidRPr="00DA147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82E5" w14:textId="77777777" w:rsidR="00737450" w:rsidRPr="00DA147A" w:rsidRDefault="00737450" w:rsidP="007A2F1B">
            <w:pPr>
              <w:pStyle w:val="rowtabella0"/>
              <w:jc w:val="center"/>
              <w:rPr>
                <w:color w:val="002060"/>
              </w:rPr>
            </w:pPr>
            <w:r w:rsidRPr="00DA147A">
              <w:rPr>
                <w:color w:val="002060"/>
              </w:rPr>
              <w:t>0</w:t>
            </w:r>
          </w:p>
        </w:tc>
      </w:tr>
      <w:tr w:rsidR="00DA147A" w:rsidRPr="00DA147A" w14:paraId="1CD23F31"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3417B" w14:textId="77777777" w:rsidR="00737450" w:rsidRPr="00DA147A" w:rsidRDefault="00737450" w:rsidP="007A2F1B">
            <w:pPr>
              <w:pStyle w:val="rowtabella0"/>
              <w:rPr>
                <w:color w:val="002060"/>
              </w:rPr>
            </w:pPr>
            <w:r w:rsidRPr="00DA147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BA5C"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161D8"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7036"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4B22B"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DA55" w14:textId="77777777" w:rsidR="00737450" w:rsidRPr="00DA147A" w:rsidRDefault="00737450" w:rsidP="007A2F1B">
            <w:pPr>
              <w:pStyle w:val="rowtabella0"/>
              <w:jc w:val="center"/>
              <w:rPr>
                <w:color w:val="002060"/>
              </w:rPr>
            </w:pPr>
            <w:r w:rsidRPr="00DA147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F05C" w14:textId="77777777" w:rsidR="00737450" w:rsidRPr="00DA147A" w:rsidRDefault="00737450" w:rsidP="007A2F1B">
            <w:pPr>
              <w:pStyle w:val="rowtabella0"/>
              <w:jc w:val="center"/>
              <w:rPr>
                <w:color w:val="002060"/>
              </w:rPr>
            </w:pPr>
            <w:r w:rsidRPr="00DA147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A81A" w14:textId="77777777" w:rsidR="00737450" w:rsidRPr="00DA147A" w:rsidRDefault="00737450" w:rsidP="007A2F1B">
            <w:pPr>
              <w:pStyle w:val="rowtabella0"/>
              <w:jc w:val="center"/>
              <w:rPr>
                <w:color w:val="002060"/>
              </w:rPr>
            </w:pPr>
            <w:r w:rsidRPr="00DA14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CD80" w14:textId="77777777" w:rsidR="00737450" w:rsidRPr="00DA147A" w:rsidRDefault="00737450" w:rsidP="007A2F1B">
            <w:pPr>
              <w:pStyle w:val="rowtabella0"/>
              <w:jc w:val="center"/>
              <w:rPr>
                <w:color w:val="002060"/>
              </w:rPr>
            </w:pPr>
            <w:r w:rsidRPr="00DA147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A274" w14:textId="77777777" w:rsidR="00737450" w:rsidRPr="00DA147A" w:rsidRDefault="00737450" w:rsidP="007A2F1B">
            <w:pPr>
              <w:pStyle w:val="rowtabella0"/>
              <w:jc w:val="center"/>
              <w:rPr>
                <w:color w:val="002060"/>
              </w:rPr>
            </w:pPr>
            <w:r w:rsidRPr="00DA147A">
              <w:rPr>
                <w:color w:val="002060"/>
              </w:rPr>
              <w:t>0</w:t>
            </w:r>
          </w:p>
        </w:tc>
      </w:tr>
      <w:tr w:rsidR="00DA147A" w:rsidRPr="00DA147A" w14:paraId="0C031686"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F08CD" w14:textId="77777777" w:rsidR="00737450" w:rsidRPr="00DA147A" w:rsidRDefault="00737450" w:rsidP="007A2F1B">
            <w:pPr>
              <w:pStyle w:val="rowtabella0"/>
              <w:rPr>
                <w:color w:val="002060"/>
              </w:rPr>
            </w:pPr>
            <w:r w:rsidRPr="00DA147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7DAF"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7AEA"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B42C4"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3871"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F55B"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87A3" w14:textId="77777777" w:rsidR="00737450" w:rsidRPr="00DA147A" w:rsidRDefault="00737450" w:rsidP="007A2F1B">
            <w:pPr>
              <w:pStyle w:val="rowtabella0"/>
              <w:jc w:val="center"/>
              <w:rPr>
                <w:color w:val="002060"/>
              </w:rPr>
            </w:pPr>
            <w:r w:rsidRPr="00DA147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616B" w14:textId="77777777" w:rsidR="00737450" w:rsidRPr="00DA147A" w:rsidRDefault="00737450" w:rsidP="007A2F1B">
            <w:pPr>
              <w:pStyle w:val="rowtabella0"/>
              <w:jc w:val="center"/>
              <w:rPr>
                <w:color w:val="002060"/>
              </w:rPr>
            </w:pPr>
            <w:r w:rsidRPr="00DA14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FA3E" w14:textId="77777777" w:rsidR="00737450" w:rsidRPr="00DA147A" w:rsidRDefault="00737450" w:rsidP="007A2F1B">
            <w:pPr>
              <w:pStyle w:val="rowtabella0"/>
              <w:jc w:val="center"/>
              <w:rPr>
                <w:color w:val="002060"/>
              </w:rPr>
            </w:pPr>
            <w:r w:rsidRPr="00DA147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1B75" w14:textId="77777777" w:rsidR="00737450" w:rsidRPr="00DA147A" w:rsidRDefault="00737450" w:rsidP="007A2F1B">
            <w:pPr>
              <w:pStyle w:val="rowtabella0"/>
              <w:jc w:val="center"/>
              <w:rPr>
                <w:color w:val="002060"/>
              </w:rPr>
            </w:pPr>
            <w:r w:rsidRPr="00DA147A">
              <w:rPr>
                <w:color w:val="002060"/>
              </w:rPr>
              <w:t>1</w:t>
            </w:r>
          </w:p>
        </w:tc>
      </w:tr>
      <w:tr w:rsidR="00DA147A" w:rsidRPr="00DA147A" w14:paraId="76C1E614" w14:textId="77777777" w:rsidTr="007A2F1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3BCF0" w14:textId="77777777" w:rsidR="00737450" w:rsidRPr="00DA147A" w:rsidRDefault="00737450" w:rsidP="007A2F1B">
            <w:pPr>
              <w:pStyle w:val="rowtabella0"/>
              <w:rPr>
                <w:color w:val="002060"/>
              </w:rPr>
            </w:pPr>
            <w:r w:rsidRPr="00DA147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399C" w14:textId="77777777" w:rsidR="00737450" w:rsidRPr="00DA147A" w:rsidRDefault="00737450" w:rsidP="007A2F1B">
            <w:pPr>
              <w:pStyle w:val="rowtabella0"/>
              <w:jc w:val="center"/>
              <w:rPr>
                <w:color w:val="002060"/>
              </w:rPr>
            </w:pPr>
            <w:r w:rsidRPr="00DA147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05FD"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99F8A" w14:textId="77777777" w:rsidR="00737450" w:rsidRPr="00DA147A" w:rsidRDefault="00737450" w:rsidP="007A2F1B">
            <w:pPr>
              <w:pStyle w:val="rowtabella0"/>
              <w:jc w:val="center"/>
              <w:rPr>
                <w:color w:val="002060"/>
              </w:rPr>
            </w:pPr>
            <w:r w:rsidRPr="00DA147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A48CC"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A7E1" w14:textId="77777777" w:rsidR="00737450" w:rsidRPr="00DA147A" w:rsidRDefault="00737450" w:rsidP="007A2F1B">
            <w:pPr>
              <w:pStyle w:val="rowtabella0"/>
              <w:jc w:val="center"/>
              <w:rPr>
                <w:color w:val="002060"/>
              </w:rPr>
            </w:pPr>
            <w:r w:rsidRPr="00DA147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408D"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2496" w14:textId="77777777" w:rsidR="00737450" w:rsidRPr="00DA147A" w:rsidRDefault="00737450" w:rsidP="007A2F1B">
            <w:pPr>
              <w:pStyle w:val="rowtabella0"/>
              <w:jc w:val="center"/>
              <w:rPr>
                <w:color w:val="002060"/>
              </w:rPr>
            </w:pPr>
            <w:r w:rsidRPr="00DA147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D4D48" w14:textId="77777777" w:rsidR="00737450" w:rsidRPr="00DA147A" w:rsidRDefault="00737450" w:rsidP="007A2F1B">
            <w:pPr>
              <w:pStyle w:val="rowtabella0"/>
              <w:jc w:val="center"/>
              <w:rPr>
                <w:color w:val="002060"/>
              </w:rPr>
            </w:pPr>
            <w:r w:rsidRPr="00DA147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A53C" w14:textId="77777777" w:rsidR="00737450" w:rsidRPr="00DA147A" w:rsidRDefault="00737450" w:rsidP="007A2F1B">
            <w:pPr>
              <w:pStyle w:val="rowtabella0"/>
              <w:jc w:val="center"/>
              <w:rPr>
                <w:color w:val="002060"/>
              </w:rPr>
            </w:pPr>
            <w:r w:rsidRPr="00DA147A">
              <w:rPr>
                <w:color w:val="002060"/>
              </w:rPr>
              <w:t>0</w:t>
            </w:r>
          </w:p>
        </w:tc>
      </w:tr>
      <w:tr w:rsidR="00DA147A" w:rsidRPr="00DA147A" w14:paraId="162C9E26" w14:textId="77777777" w:rsidTr="007A2F1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A49411" w14:textId="77777777" w:rsidR="00737450" w:rsidRPr="00DA147A" w:rsidRDefault="00737450" w:rsidP="007A2F1B">
            <w:pPr>
              <w:pStyle w:val="rowtabella0"/>
              <w:rPr>
                <w:color w:val="002060"/>
              </w:rPr>
            </w:pPr>
            <w:r w:rsidRPr="00DA147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FAF6"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7E58"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BAAD"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6E58" w14:textId="77777777" w:rsidR="00737450" w:rsidRPr="00DA147A" w:rsidRDefault="00737450" w:rsidP="007A2F1B">
            <w:pPr>
              <w:pStyle w:val="rowtabella0"/>
              <w:jc w:val="center"/>
              <w:rPr>
                <w:color w:val="002060"/>
              </w:rPr>
            </w:pPr>
            <w:r w:rsidRPr="00DA147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E43C" w14:textId="77777777" w:rsidR="00737450" w:rsidRPr="00DA147A" w:rsidRDefault="00737450" w:rsidP="007A2F1B">
            <w:pPr>
              <w:pStyle w:val="rowtabella0"/>
              <w:jc w:val="center"/>
              <w:rPr>
                <w:color w:val="002060"/>
              </w:rPr>
            </w:pPr>
            <w:r w:rsidRPr="00DA147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A976" w14:textId="77777777" w:rsidR="00737450" w:rsidRPr="00DA147A" w:rsidRDefault="00737450" w:rsidP="007A2F1B">
            <w:pPr>
              <w:pStyle w:val="rowtabella0"/>
              <w:jc w:val="center"/>
              <w:rPr>
                <w:color w:val="002060"/>
              </w:rPr>
            </w:pPr>
            <w:r w:rsidRPr="00DA147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01A2" w14:textId="77777777" w:rsidR="00737450" w:rsidRPr="00DA147A" w:rsidRDefault="00737450" w:rsidP="007A2F1B">
            <w:pPr>
              <w:pStyle w:val="rowtabella0"/>
              <w:jc w:val="center"/>
              <w:rPr>
                <w:color w:val="002060"/>
              </w:rPr>
            </w:pPr>
            <w:r w:rsidRPr="00DA147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A806" w14:textId="77777777" w:rsidR="00737450" w:rsidRPr="00DA147A" w:rsidRDefault="00737450" w:rsidP="007A2F1B">
            <w:pPr>
              <w:pStyle w:val="rowtabella0"/>
              <w:jc w:val="center"/>
              <w:rPr>
                <w:color w:val="002060"/>
              </w:rPr>
            </w:pPr>
            <w:r w:rsidRPr="00DA147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D7E7" w14:textId="77777777" w:rsidR="00737450" w:rsidRPr="00DA147A" w:rsidRDefault="00737450" w:rsidP="007A2F1B">
            <w:pPr>
              <w:pStyle w:val="rowtabella0"/>
              <w:jc w:val="center"/>
              <w:rPr>
                <w:color w:val="002060"/>
              </w:rPr>
            </w:pPr>
            <w:r w:rsidRPr="00DA147A">
              <w:rPr>
                <w:color w:val="002060"/>
              </w:rPr>
              <w:t>0</w:t>
            </w:r>
          </w:p>
        </w:tc>
      </w:tr>
    </w:tbl>
    <w:p w14:paraId="48BBDA91" w14:textId="77777777" w:rsidR="00737450" w:rsidRPr="00DA147A" w:rsidRDefault="00737450" w:rsidP="00737450">
      <w:pPr>
        <w:pStyle w:val="breakline"/>
        <w:rPr>
          <w:rFonts w:eastAsiaTheme="minorEastAsia"/>
          <w:color w:val="002060"/>
        </w:rPr>
      </w:pPr>
    </w:p>
    <w:p w14:paraId="00D6864D" w14:textId="4AEBB0A0" w:rsidR="00334035" w:rsidRPr="00DA147A" w:rsidRDefault="00334035" w:rsidP="00334035">
      <w:pPr>
        <w:pStyle w:val="titoloprinc0"/>
        <w:rPr>
          <w:color w:val="002060"/>
        </w:rPr>
      </w:pPr>
      <w:r w:rsidRPr="00DA147A">
        <w:rPr>
          <w:color w:val="002060"/>
        </w:rPr>
        <w:t>PROGRAMMA GARE</w:t>
      </w:r>
    </w:p>
    <w:p w14:paraId="3F266C27" w14:textId="77777777" w:rsidR="00737450" w:rsidRPr="00DA147A" w:rsidRDefault="00737450" w:rsidP="007A333F">
      <w:pPr>
        <w:pStyle w:val="breakline"/>
        <w:jc w:val="both"/>
        <w:rPr>
          <w:rFonts w:ascii="Arial" w:hAnsi="Arial" w:cs="Arial"/>
          <w:color w:val="002060"/>
          <w:sz w:val="22"/>
          <w:szCs w:val="22"/>
        </w:rPr>
      </w:pPr>
    </w:p>
    <w:p w14:paraId="5CE96155" w14:textId="77777777" w:rsidR="00DA147A" w:rsidRPr="00DA147A" w:rsidRDefault="00DA147A" w:rsidP="00DA147A">
      <w:pPr>
        <w:pStyle w:val="sottotitolocampionato10"/>
        <w:rPr>
          <w:color w:val="002060"/>
        </w:rPr>
      </w:pPr>
      <w:r w:rsidRPr="00DA147A">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3"/>
        <w:gridCol w:w="385"/>
        <w:gridCol w:w="898"/>
        <w:gridCol w:w="1199"/>
        <w:gridCol w:w="1546"/>
        <w:gridCol w:w="1554"/>
      </w:tblGrid>
      <w:tr w:rsidR="00DA147A" w:rsidRPr="00DA147A" w14:paraId="7BD189E2" w14:textId="77777777" w:rsidTr="007A2F1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E4E1" w14:textId="77777777" w:rsidR="00DA147A" w:rsidRPr="00DA147A" w:rsidRDefault="00DA147A" w:rsidP="007A2F1B">
            <w:pPr>
              <w:pStyle w:val="headertabella0"/>
              <w:rPr>
                <w:color w:val="002060"/>
              </w:rPr>
            </w:pPr>
            <w:r w:rsidRPr="00DA14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4DE6" w14:textId="77777777" w:rsidR="00DA147A" w:rsidRPr="00DA147A" w:rsidRDefault="00DA147A" w:rsidP="007A2F1B">
            <w:pPr>
              <w:pStyle w:val="headertabella0"/>
              <w:rPr>
                <w:color w:val="002060"/>
              </w:rPr>
            </w:pPr>
            <w:r w:rsidRPr="00DA14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D594E" w14:textId="77777777" w:rsidR="00DA147A" w:rsidRPr="00DA147A" w:rsidRDefault="00DA147A" w:rsidP="007A2F1B">
            <w:pPr>
              <w:pStyle w:val="headertabella0"/>
              <w:rPr>
                <w:color w:val="002060"/>
              </w:rPr>
            </w:pPr>
            <w:r w:rsidRPr="00DA14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EB04" w14:textId="77777777" w:rsidR="00DA147A" w:rsidRPr="00DA147A" w:rsidRDefault="00DA147A" w:rsidP="007A2F1B">
            <w:pPr>
              <w:pStyle w:val="headertabella0"/>
              <w:rPr>
                <w:color w:val="002060"/>
              </w:rPr>
            </w:pPr>
            <w:r w:rsidRPr="00DA14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FBE96" w14:textId="77777777" w:rsidR="00DA147A" w:rsidRPr="00DA147A" w:rsidRDefault="00DA147A" w:rsidP="007A2F1B">
            <w:pPr>
              <w:pStyle w:val="headertabella0"/>
              <w:rPr>
                <w:color w:val="002060"/>
              </w:rPr>
            </w:pPr>
            <w:r w:rsidRPr="00DA14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F5AED" w14:textId="77777777" w:rsidR="00DA147A" w:rsidRPr="00DA147A" w:rsidRDefault="00DA147A" w:rsidP="007A2F1B">
            <w:pPr>
              <w:pStyle w:val="headertabella0"/>
              <w:rPr>
                <w:color w:val="002060"/>
              </w:rPr>
            </w:pPr>
            <w:proofErr w:type="spellStart"/>
            <w:r w:rsidRPr="00DA147A">
              <w:rPr>
                <w:color w:val="002060"/>
              </w:rPr>
              <w:t>Localita'</w:t>
            </w:r>
            <w:proofErr w:type="spellEnd"/>
            <w:r w:rsidRPr="00DA14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03F84" w14:textId="77777777" w:rsidR="00DA147A" w:rsidRPr="00DA147A" w:rsidRDefault="00DA147A" w:rsidP="007A2F1B">
            <w:pPr>
              <w:pStyle w:val="headertabella0"/>
              <w:rPr>
                <w:color w:val="002060"/>
              </w:rPr>
            </w:pPr>
            <w:r w:rsidRPr="00DA147A">
              <w:rPr>
                <w:color w:val="002060"/>
              </w:rPr>
              <w:t>Indirizzo Impianto</w:t>
            </w:r>
          </w:p>
        </w:tc>
      </w:tr>
      <w:tr w:rsidR="00DA147A" w:rsidRPr="00DA147A" w14:paraId="43441ACE" w14:textId="77777777" w:rsidTr="007A2F1B">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A3A8A0" w14:textId="77777777" w:rsidR="00DA147A" w:rsidRPr="00DA147A" w:rsidRDefault="00DA147A" w:rsidP="007A2F1B">
            <w:pPr>
              <w:pStyle w:val="rowtabella0"/>
              <w:rPr>
                <w:color w:val="002060"/>
              </w:rPr>
            </w:pPr>
            <w:r w:rsidRPr="00DA147A">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8CFFB" w14:textId="77777777" w:rsidR="00DA147A" w:rsidRPr="00DA147A" w:rsidRDefault="00DA147A" w:rsidP="007A2F1B">
            <w:pPr>
              <w:pStyle w:val="rowtabella0"/>
              <w:rPr>
                <w:color w:val="002060"/>
              </w:rPr>
            </w:pPr>
            <w:r w:rsidRPr="00DA147A">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F7918" w14:textId="77777777" w:rsidR="00DA147A" w:rsidRPr="00DA147A" w:rsidRDefault="00DA147A" w:rsidP="007A2F1B">
            <w:pPr>
              <w:pStyle w:val="rowtabella0"/>
              <w:jc w:val="center"/>
              <w:rPr>
                <w:color w:val="002060"/>
              </w:rPr>
            </w:pPr>
            <w:r w:rsidRPr="00DA14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56E4E" w14:textId="77777777" w:rsidR="00DA147A" w:rsidRPr="00DA147A" w:rsidRDefault="00DA147A" w:rsidP="007A2F1B">
            <w:pPr>
              <w:pStyle w:val="rowtabella0"/>
              <w:rPr>
                <w:color w:val="002060"/>
              </w:rPr>
            </w:pPr>
            <w:r w:rsidRPr="00DA147A">
              <w:rPr>
                <w:color w:val="002060"/>
              </w:rPr>
              <w:t>18/05/2024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55EFB" w14:textId="77777777" w:rsidR="00DA147A" w:rsidRPr="00DA147A" w:rsidRDefault="00DA147A" w:rsidP="007A2F1B">
            <w:pPr>
              <w:pStyle w:val="rowtabella0"/>
              <w:rPr>
                <w:color w:val="002060"/>
              </w:rPr>
            </w:pPr>
            <w:r w:rsidRPr="00DA147A">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9A94F" w14:textId="77777777" w:rsidR="00DA147A" w:rsidRPr="00DA147A" w:rsidRDefault="00DA147A" w:rsidP="007A2F1B">
            <w:pPr>
              <w:pStyle w:val="rowtabella0"/>
              <w:rPr>
                <w:color w:val="002060"/>
              </w:rPr>
            </w:pPr>
            <w:r w:rsidRPr="00DA147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12BA5" w14:textId="77777777" w:rsidR="00DA147A" w:rsidRPr="00DA147A" w:rsidRDefault="00DA147A" w:rsidP="007A2F1B">
            <w:pPr>
              <w:pStyle w:val="rowtabella0"/>
              <w:rPr>
                <w:color w:val="002060"/>
              </w:rPr>
            </w:pPr>
            <w:r w:rsidRPr="00DA147A">
              <w:rPr>
                <w:color w:val="002060"/>
              </w:rPr>
              <w:t>VIA ASPOROMONTE</w:t>
            </w:r>
          </w:p>
        </w:tc>
      </w:tr>
      <w:tr w:rsidR="00DA147A" w:rsidRPr="00DA147A" w14:paraId="323034E7"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C51DB7" w14:textId="77777777" w:rsidR="00DA147A" w:rsidRPr="00DA147A" w:rsidRDefault="00DA147A" w:rsidP="007A2F1B">
            <w:pPr>
              <w:pStyle w:val="rowtabella0"/>
              <w:rPr>
                <w:color w:val="002060"/>
              </w:rPr>
            </w:pPr>
            <w:r w:rsidRPr="00DA147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11B6E4" w14:textId="77777777" w:rsidR="00DA147A" w:rsidRPr="00DA147A" w:rsidRDefault="00DA147A" w:rsidP="007A2F1B">
            <w:pPr>
              <w:pStyle w:val="rowtabella0"/>
              <w:rPr>
                <w:color w:val="002060"/>
              </w:rPr>
            </w:pPr>
            <w:r w:rsidRPr="00DA147A">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238A0"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6305E7" w14:textId="77777777" w:rsidR="00DA147A" w:rsidRPr="00DA147A" w:rsidRDefault="00DA147A" w:rsidP="007A2F1B">
            <w:pPr>
              <w:pStyle w:val="rowtabella0"/>
              <w:rPr>
                <w:color w:val="002060"/>
              </w:rPr>
            </w:pPr>
            <w:r w:rsidRPr="00DA147A">
              <w:rPr>
                <w:color w:val="002060"/>
              </w:rPr>
              <w:t>18/05/2024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6361B" w14:textId="77777777" w:rsidR="00DA147A" w:rsidRPr="00DA147A" w:rsidRDefault="00DA147A" w:rsidP="007A2F1B">
            <w:pPr>
              <w:pStyle w:val="rowtabella0"/>
              <w:rPr>
                <w:color w:val="002060"/>
              </w:rPr>
            </w:pPr>
            <w:r w:rsidRPr="00DA147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64C5B" w14:textId="77777777" w:rsidR="00DA147A" w:rsidRPr="00DA147A" w:rsidRDefault="00DA147A" w:rsidP="007A2F1B">
            <w:pPr>
              <w:pStyle w:val="rowtabella0"/>
              <w:rPr>
                <w:color w:val="002060"/>
              </w:rPr>
            </w:pPr>
            <w:r w:rsidRPr="00DA147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BE86C" w14:textId="77777777" w:rsidR="00DA147A" w:rsidRPr="00DA147A" w:rsidRDefault="00DA147A" w:rsidP="007A2F1B">
            <w:pPr>
              <w:pStyle w:val="rowtabella0"/>
              <w:rPr>
                <w:color w:val="002060"/>
              </w:rPr>
            </w:pPr>
            <w:r w:rsidRPr="00DA147A">
              <w:rPr>
                <w:color w:val="002060"/>
              </w:rPr>
              <w:t>VIA BRAMANTE</w:t>
            </w:r>
          </w:p>
        </w:tc>
      </w:tr>
      <w:tr w:rsidR="00DA147A" w:rsidRPr="00DA147A" w14:paraId="1932216E"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6A4833" w14:textId="77777777" w:rsidR="00DA147A" w:rsidRPr="00DA147A" w:rsidRDefault="00DA147A" w:rsidP="007A2F1B">
            <w:pPr>
              <w:pStyle w:val="rowtabella0"/>
              <w:rPr>
                <w:color w:val="002060"/>
              </w:rPr>
            </w:pPr>
            <w:r w:rsidRPr="00DA147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0CBE8" w14:textId="77777777" w:rsidR="00DA147A" w:rsidRPr="00DA147A" w:rsidRDefault="00DA147A" w:rsidP="007A2F1B">
            <w:pPr>
              <w:pStyle w:val="rowtabella0"/>
              <w:rPr>
                <w:color w:val="002060"/>
              </w:rPr>
            </w:pPr>
            <w:r w:rsidRPr="00DA147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B5506"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79CDE8" w14:textId="77777777" w:rsidR="00DA147A" w:rsidRPr="00DA147A" w:rsidRDefault="00DA147A" w:rsidP="007A2F1B">
            <w:pPr>
              <w:pStyle w:val="rowtabella0"/>
              <w:rPr>
                <w:color w:val="002060"/>
              </w:rPr>
            </w:pPr>
            <w:r w:rsidRPr="00DA147A">
              <w:rPr>
                <w:color w:val="002060"/>
              </w:rPr>
              <w:t>18/05/2024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CE12C" w14:textId="77777777" w:rsidR="00DA147A" w:rsidRPr="00DA147A" w:rsidRDefault="00DA147A" w:rsidP="007A2F1B">
            <w:pPr>
              <w:pStyle w:val="rowtabella0"/>
              <w:rPr>
                <w:color w:val="002060"/>
              </w:rPr>
            </w:pPr>
            <w:r w:rsidRPr="00DA147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72F0D" w14:textId="77777777" w:rsidR="00DA147A" w:rsidRPr="00DA147A" w:rsidRDefault="00DA147A" w:rsidP="007A2F1B">
            <w:pPr>
              <w:pStyle w:val="rowtabella0"/>
              <w:rPr>
                <w:color w:val="002060"/>
              </w:rPr>
            </w:pPr>
            <w:r w:rsidRPr="00DA147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4D166" w14:textId="77777777" w:rsidR="00DA147A" w:rsidRPr="00DA147A" w:rsidRDefault="00DA147A" w:rsidP="007A2F1B">
            <w:pPr>
              <w:pStyle w:val="rowtabella0"/>
              <w:rPr>
                <w:color w:val="002060"/>
              </w:rPr>
            </w:pPr>
            <w:r w:rsidRPr="00DA147A">
              <w:rPr>
                <w:color w:val="002060"/>
              </w:rPr>
              <w:t>VIA ALDO MORO</w:t>
            </w:r>
          </w:p>
        </w:tc>
      </w:tr>
      <w:tr w:rsidR="00DA147A" w:rsidRPr="00DA147A" w14:paraId="0A770824"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39379A" w14:textId="77777777" w:rsidR="00DA147A" w:rsidRPr="00DA147A" w:rsidRDefault="00DA147A" w:rsidP="007A2F1B">
            <w:pPr>
              <w:pStyle w:val="rowtabella0"/>
              <w:rPr>
                <w:color w:val="002060"/>
              </w:rPr>
            </w:pPr>
            <w:r w:rsidRPr="00DA147A">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6E317" w14:textId="77777777" w:rsidR="00DA147A" w:rsidRPr="00DA147A" w:rsidRDefault="00DA147A" w:rsidP="007A2F1B">
            <w:pPr>
              <w:pStyle w:val="rowtabella0"/>
              <w:rPr>
                <w:color w:val="002060"/>
              </w:rPr>
            </w:pPr>
            <w:r w:rsidRPr="00DA147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12C285"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BD4800" w14:textId="77777777" w:rsidR="00DA147A" w:rsidRPr="00DA147A" w:rsidRDefault="00DA147A" w:rsidP="007A2F1B">
            <w:pPr>
              <w:pStyle w:val="rowtabella0"/>
              <w:rPr>
                <w:color w:val="002060"/>
              </w:rPr>
            </w:pPr>
            <w:r w:rsidRPr="00DA147A">
              <w:rPr>
                <w:color w:val="002060"/>
              </w:rPr>
              <w:t>18/05/2024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80001E" w14:textId="77777777" w:rsidR="00DA147A" w:rsidRPr="00DA147A" w:rsidRDefault="00DA147A" w:rsidP="007A2F1B">
            <w:pPr>
              <w:pStyle w:val="rowtabella0"/>
              <w:rPr>
                <w:color w:val="002060"/>
              </w:rPr>
            </w:pPr>
            <w:r w:rsidRPr="00DA147A">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149C1" w14:textId="77777777" w:rsidR="00DA147A" w:rsidRPr="00DA147A" w:rsidRDefault="00DA147A" w:rsidP="007A2F1B">
            <w:pPr>
              <w:pStyle w:val="rowtabella0"/>
              <w:rPr>
                <w:color w:val="002060"/>
              </w:rPr>
            </w:pPr>
            <w:r w:rsidRPr="00DA147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73633" w14:textId="77777777" w:rsidR="00DA147A" w:rsidRPr="00DA147A" w:rsidRDefault="00DA147A" w:rsidP="007A2F1B">
            <w:pPr>
              <w:pStyle w:val="rowtabella0"/>
              <w:rPr>
                <w:color w:val="002060"/>
              </w:rPr>
            </w:pPr>
            <w:r w:rsidRPr="00DA147A">
              <w:rPr>
                <w:color w:val="002060"/>
              </w:rPr>
              <w:t xml:space="preserve">VIA </w:t>
            </w:r>
            <w:proofErr w:type="gramStart"/>
            <w:r w:rsidRPr="00DA147A">
              <w:rPr>
                <w:color w:val="002060"/>
              </w:rPr>
              <w:t>S.VITTORIA</w:t>
            </w:r>
            <w:proofErr w:type="gramEnd"/>
            <w:r w:rsidRPr="00DA147A">
              <w:rPr>
                <w:color w:val="002060"/>
              </w:rPr>
              <w:t>, 5</w:t>
            </w:r>
          </w:p>
        </w:tc>
      </w:tr>
      <w:tr w:rsidR="00DA147A" w:rsidRPr="00DA147A" w14:paraId="0F968E22"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7FF6BE" w14:textId="77777777" w:rsidR="00DA147A" w:rsidRPr="00DA147A" w:rsidRDefault="00DA147A" w:rsidP="007A2F1B">
            <w:pPr>
              <w:pStyle w:val="rowtabella0"/>
              <w:rPr>
                <w:color w:val="002060"/>
              </w:rPr>
            </w:pPr>
            <w:r w:rsidRPr="00DA147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298A33" w14:textId="77777777" w:rsidR="00DA147A" w:rsidRPr="00DA147A" w:rsidRDefault="00DA147A" w:rsidP="007A2F1B">
            <w:pPr>
              <w:pStyle w:val="rowtabella0"/>
              <w:rPr>
                <w:color w:val="002060"/>
              </w:rPr>
            </w:pPr>
            <w:r w:rsidRPr="00DA147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A7A2B0"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923D0" w14:textId="77777777" w:rsidR="00DA147A" w:rsidRPr="00DA147A" w:rsidRDefault="00DA147A" w:rsidP="007A2F1B">
            <w:pPr>
              <w:pStyle w:val="rowtabella0"/>
              <w:rPr>
                <w:color w:val="002060"/>
              </w:rPr>
            </w:pPr>
            <w:r w:rsidRPr="00DA147A">
              <w:rPr>
                <w:color w:val="002060"/>
              </w:rPr>
              <w:t>19/05/2024 11:30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FAF4A" w14:textId="77777777" w:rsidR="00DA147A" w:rsidRPr="00DA147A" w:rsidRDefault="00DA147A" w:rsidP="007A2F1B">
            <w:pPr>
              <w:pStyle w:val="rowtabella0"/>
              <w:rPr>
                <w:color w:val="002060"/>
              </w:rPr>
            </w:pPr>
            <w:r w:rsidRPr="00DA147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483B9" w14:textId="77777777" w:rsidR="00DA147A" w:rsidRPr="00DA147A" w:rsidRDefault="00DA147A" w:rsidP="007A2F1B">
            <w:pPr>
              <w:pStyle w:val="rowtabella0"/>
              <w:rPr>
                <w:color w:val="002060"/>
              </w:rPr>
            </w:pPr>
            <w:r w:rsidRPr="00DA14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EE21E2" w14:textId="77777777" w:rsidR="00DA147A" w:rsidRPr="00DA147A" w:rsidRDefault="00DA147A" w:rsidP="007A2F1B">
            <w:pPr>
              <w:pStyle w:val="rowtabella0"/>
              <w:rPr>
                <w:color w:val="002060"/>
              </w:rPr>
            </w:pPr>
            <w:r w:rsidRPr="00DA147A">
              <w:rPr>
                <w:color w:val="002060"/>
              </w:rPr>
              <w:t>VIA GROTTE DI POSATORA 19/A</w:t>
            </w:r>
          </w:p>
        </w:tc>
      </w:tr>
      <w:tr w:rsidR="00DA147A" w:rsidRPr="00DA147A" w14:paraId="2F4DECB7"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D75637" w14:textId="77777777" w:rsidR="00DA147A" w:rsidRPr="00DA147A" w:rsidRDefault="00DA147A" w:rsidP="007A2F1B">
            <w:pPr>
              <w:pStyle w:val="rowtabella0"/>
              <w:rPr>
                <w:color w:val="002060"/>
              </w:rPr>
            </w:pPr>
            <w:r w:rsidRPr="00DA147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1347BB" w14:textId="77777777" w:rsidR="00DA147A" w:rsidRPr="00DA147A" w:rsidRDefault="00DA147A" w:rsidP="007A2F1B">
            <w:pPr>
              <w:pStyle w:val="rowtabella0"/>
              <w:rPr>
                <w:color w:val="002060"/>
              </w:rPr>
            </w:pPr>
            <w:r w:rsidRPr="00DA147A">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B3C347"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73550" w14:textId="77777777" w:rsidR="00DA147A" w:rsidRPr="00DA147A" w:rsidRDefault="00DA147A" w:rsidP="007A2F1B">
            <w:pPr>
              <w:pStyle w:val="rowtabella0"/>
              <w:rPr>
                <w:color w:val="002060"/>
              </w:rPr>
            </w:pPr>
            <w:r w:rsidRPr="00DA147A">
              <w:rPr>
                <w:color w:val="002060"/>
              </w:rPr>
              <w:t>19/05/2024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A51295" w14:textId="77777777" w:rsidR="00DA147A" w:rsidRPr="00DA147A" w:rsidRDefault="00DA147A" w:rsidP="007A2F1B">
            <w:pPr>
              <w:pStyle w:val="rowtabella0"/>
              <w:rPr>
                <w:color w:val="002060"/>
              </w:rPr>
            </w:pPr>
            <w:r w:rsidRPr="00DA147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6B3C6" w14:textId="77777777" w:rsidR="00DA147A" w:rsidRPr="00DA147A" w:rsidRDefault="00DA147A" w:rsidP="007A2F1B">
            <w:pPr>
              <w:pStyle w:val="rowtabella0"/>
              <w:rPr>
                <w:color w:val="002060"/>
              </w:rPr>
            </w:pPr>
            <w:r w:rsidRPr="00DA147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EB7E02" w14:textId="77777777" w:rsidR="00DA147A" w:rsidRPr="00DA147A" w:rsidRDefault="00DA147A" w:rsidP="007A2F1B">
            <w:pPr>
              <w:pStyle w:val="rowtabella0"/>
              <w:rPr>
                <w:color w:val="002060"/>
              </w:rPr>
            </w:pPr>
            <w:r w:rsidRPr="00DA147A">
              <w:rPr>
                <w:color w:val="002060"/>
              </w:rPr>
              <w:t>VIA DELLA REPUBBLICA</w:t>
            </w:r>
          </w:p>
        </w:tc>
      </w:tr>
      <w:tr w:rsidR="00DA147A" w:rsidRPr="00DA147A" w14:paraId="6F15FF69" w14:textId="77777777" w:rsidTr="007A2F1B">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7F0816" w14:textId="77777777" w:rsidR="00DA147A" w:rsidRPr="00DA147A" w:rsidRDefault="00DA147A" w:rsidP="007A2F1B">
            <w:pPr>
              <w:pStyle w:val="rowtabella0"/>
              <w:rPr>
                <w:color w:val="002060"/>
              </w:rPr>
            </w:pPr>
            <w:r w:rsidRPr="00DA147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662B81" w14:textId="77777777" w:rsidR="00DA147A" w:rsidRPr="00DA147A" w:rsidRDefault="00DA147A" w:rsidP="007A2F1B">
            <w:pPr>
              <w:pStyle w:val="rowtabella0"/>
              <w:rPr>
                <w:color w:val="002060"/>
              </w:rPr>
            </w:pPr>
            <w:r w:rsidRPr="00DA147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9FC2D6"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276D1" w14:textId="77777777" w:rsidR="00DA147A" w:rsidRPr="00DA147A" w:rsidRDefault="00DA147A" w:rsidP="007A2F1B">
            <w:pPr>
              <w:pStyle w:val="rowtabella0"/>
              <w:rPr>
                <w:color w:val="002060"/>
              </w:rPr>
            </w:pPr>
            <w:r w:rsidRPr="00DA147A">
              <w:rPr>
                <w:color w:val="002060"/>
              </w:rPr>
              <w:t>19/05/2024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94F922" w14:textId="77777777" w:rsidR="00DA147A" w:rsidRPr="00DA147A" w:rsidRDefault="00DA147A" w:rsidP="007A2F1B">
            <w:pPr>
              <w:pStyle w:val="rowtabella0"/>
              <w:rPr>
                <w:color w:val="002060"/>
              </w:rPr>
            </w:pPr>
            <w:r w:rsidRPr="00DA147A">
              <w:rPr>
                <w:color w:val="002060"/>
              </w:rPr>
              <w:t xml:space="preserve">5295 TENSOSTRUTTURA VIA </w:t>
            </w:r>
            <w:proofErr w:type="gramStart"/>
            <w:r w:rsidRPr="00DA147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65297" w14:textId="77777777" w:rsidR="00DA147A" w:rsidRPr="00DA147A" w:rsidRDefault="00DA147A" w:rsidP="007A2F1B">
            <w:pPr>
              <w:pStyle w:val="rowtabella0"/>
              <w:rPr>
                <w:color w:val="002060"/>
              </w:rPr>
            </w:pPr>
            <w:r w:rsidRPr="00DA147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B1809" w14:textId="77777777" w:rsidR="00DA147A" w:rsidRPr="00DA147A" w:rsidRDefault="00DA147A" w:rsidP="007A2F1B">
            <w:pPr>
              <w:pStyle w:val="rowtabella0"/>
              <w:rPr>
                <w:color w:val="002060"/>
              </w:rPr>
            </w:pPr>
            <w:r w:rsidRPr="00DA147A">
              <w:rPr>
                <w:color w:val="002060"/>
              </w:rPr>
              <w:t xml:space="preserve">VIA </w:t>
            </w:r>
            <w:proofErr w:type="gramStart"/>
            <w:r w:rsidRPr="00DA147A">
              <w:rPr>
                <w:color w:val="002060"/>
              </w:rPr>
              <w:t>E.MATTEI</w:t>
            </w:r>
            <w:proofErr w:type="gramEnd"/>
          </w:p>
        </w:tc>
      </w:tr>
      <w:tr w:rsidR="00DA147A" w:rsidRPr="00DA147A" w14:paraId="2F5B4467" w14:textId="77777777" w:rsidTr="007A2F1B">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F45FCC" w14:textId="77777777" w:rsidR="00DA147A" w:rsidRPr="00DA147A" w:rsidRDefault="00DA147A" w:rsidP="007A2F1B">
            <w:pPr>
              <w:pStyle w:val="rowtabella0"/>
              <w:rPr>
                <w:color w:val="002060"/>
              </w:rPr>
            </w:pPr>
            <w:r w:rsidRPr="00DA147A">
              <w:rPr>
                <w:color w:val="002060"/>
              </w:rPr>
              <w:t xml:space="preserve">ITALSERVICE C5 </w:t>
            </w:r>
            <w:proofErr w:type="gramStart"/>
            <w:r w:rsidRPr="00DA147A">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BEA4D" w14:textId="77777777" w:rsidR="00DA147A" w:rsidRPr="00DA147A" w:rsidRDefault="00DA147A" w:rsidP="007A2F1B">
            <w:pPr>
              <w:pStyle w:val="rowtabella0"/>
              <w:rPr>
                <w:color w:val="002060"/>
              </w:rPr>
            </w:pPr>
            <w:r w:rsidRPr="00DA147A">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879F8" w14:textId="77777777" w:rsidR="00DA147A" w:rsidRPr="00DA147A" w:rsidRDefault="00DA147A" w:rsidP="007A2F1B">
            <w:pPr>
              <w:pStyle w:val="rowtabella0"/>
              <w:jc w:val="center"/>
              <w:rPr>
                <w:color w:val="002060"/>
              </w:rPr>
            </w:pPr>
            <w:r w:rsidRPr="00DA14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BEB73" w14:textId="77777777" w:rsidR="00DA147A" w:rsidRPr="00DA147A" w:rsidRDefault="00DA147A" w:rsidP="007A2F1B">
            <w:pPr>
              <w:pStyle w:val="rowtabella0"/>
              <w:rPr>
                <w:color w:val="002060"/>
              </w:rPr>
            </w:pPr>
            <w:r w:rsidRPr="00DA147A">
              <w:rPr>
                <w:color w:val="002060"/>
              </w:rPr>
              <w:t>19/05/2024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451C6" w14:textId="77777777" w:rsidR="00DA147A" w:rsidRPr="00DA147A" w:rsidRDefault="00DA147A" w:rsidP="007A2F1B">
            <w:pPr>
              <w:pStyle w:val="rowtabella0"/>
              <w:rPr>
                <w:color w:val="002060"/>
              </w:rPr>
            </w:pPr>
            <w:r w:rsidRPr="00DA147A">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1FF36" w14:textId="77777777" w:rsidR="00DA147A" w:rsidRPr="00DA147A" w:rsidRDefault="00DA147A" w:rsidP="007A2F1B">
            <w:pPr>
              <w:pStyle w:val="rowtabella0"/>
              <w:rPr>
                <w:color w:val="002060"/>
              </w:rPr>
            </w:pPr>
            <w:r w:rsidRPr="00DA147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86BC6" w14:textId="77777777" w:rsidR="00DA147A" w:rsidRPr="00DA147A" w:rsidRDefault="00DA147A" w:rsidP="007A2F1B">
            <w:pPr>
              <w:pStyle w:val="rowtabella0"/>
              <w:rPr>
                <w:color w:val="002060"/>
              </w:rPr>
            </w:pPr>
            <w:r w:rsidRPr="00DA147A">
              <w:rPr>
                <w:color w:val="002060"/>
              </w:rPr>
              <w:t>VIA DELLE ESPOSIZIONI, 33</w:t>
            </w:r>
          </w:p>
        </w:tc>
      </w:tr>
    </w:tbl>
    <w:p w14:paraId="46238D1D" w14:textId="77777777" w:rsidR="00DA147A" w:rsidRPr="00DA147A" w:rsidRDefault="00DA147A" w:rsidP="007A333F">
      <w:pPr>
        <w:pStyle w:val="breakline"/>
        <w:jc w:val="both"/>
        <w:rPr>
          <w:rFonts w:ascii="Arial" w:hAnsi="Arial" w:cs="Arial"/>
          <w:color w:val="002060"/>
          <w:sz w:val="22"/>
          <w:szCs w:val="22"/>
        </w:rPr>
      </w:pPr>
    </w:p>
    <w:p w14:paraId="24E9E2F0" w14:textId="77777777" w:rsidR="002E7D9D" w:rsidRPr="00DA147A" w:rsidRDefault="002E7D9D" w:rsidP="007A333F">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638FAA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381E">
        <w:rPr>
          <w:rFonts w:ascii="Arial" w:hAnsi="Arial" w:cs="Arial"/>
          <w:b/>
          <w:bCs/>
          <w:color w:val="002060"/>
        </w:rPr>
        <w:t>2</w:t>
      </w:r>
      <w:r w:rsidR="00DA4FF1">
        <w:rPr>
          <w:rFonts w:ascii="Arial" w:hAnsi="Arial" w:cs="Arial"/>
          <w:b/>
          <w:bCs/>
          <w:color w:val="002060"/>
        </w:rPr>
        <w:t>7</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lastRenderedPageBreak/>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081E46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A4FF1">
        <w:rPr>
          <w:b/>
          <w:color w:val="002060"/>
          <w:u w:val="single"/>
        </w:rPr>
        <w:t>1</w:t>
      </w:r>
      <w:r w:rsidR="002E7D9D">
        <w:rPr>
          <w:b/>
          <w:color w:val="002060"/>
          <w:u w:val="single"/>
        </w:rPr>
        <w:t>6</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0E7F9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6C824" w14:textId="77777777" w:rsidR="000E7F98" w:rsidRDefault="000E7F98">
      <w:r>
        <w:separator/>
      </w:r>
    </w:p>
  </w:endnote>
  <w:endnote w:type="continuationSeparator" w:id="0">
    <w:p w14:paraId="10652D2D" w14:textId="77777777" w:rsidR="000E7F98" w:rsidRDefault="000E7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C94CA95"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4F510C">
      <w:rPr>
        <w:rStyle w:val="Numeropagina"/>
        <w:rFonts w:ascii="Arial" w:hAnsi="Arial" w:cs="Arial"/>
        <w:color w:val="002060"/>
      </w:rPr>
      <w:t>1</w:t>
    </w:r>
    <w:r w:rsidR="002E7D9D">
      <w:rPr>
        <w:rStyle w:val="Numeropagina"/>
        <w:rFonts w:ascii="Arial" w:hAnsi="Arial" w:cs="Arial"/>
        <w:color w:val="002060"/>
      </w:rPr>
      <w:t>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46EE" w14:textId="77777777" w:rsidR="000E7F98" w:rsidRDefault="000E7F98">
      <w:r>
        <w:separator/>
      </w:r>
    </w:p>
  </w:footnote>
  <w:footnote w:type="continuationSeparator" w:id="0">
    <w:p w14:paraId="0F715422" w14:textId="77777777" w:rsidR="000E7F98" w:rsidRDefault="000E7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263F51"/>
    <w:multiLevelType w:val="hybridMultilevel"/>
    <w:tmpl w:val="D976FDFE"/>
    <w:lvl w:ilvl="0" w:tplc="FAC61936">
      <w:start w:val="3"/>
      <w:numFmt w:val="lowerLetter"/>
      <w:lvlText w:val="%1)"/>
      <w:lvlJc w:val="left"/>
      <w:pPr>
        <w:ind w:left="644" w:hanging="360"/>
      </w:pPr>
      <w:rPr>
        <w:rFonts w:ascii="Arial" w:eastAsia="Calibri"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B566CF4"/>
    <w:multiLevelType w:val="multilevel"/>
    <w:tmpl w:val="90360B60"/>
    <w:styleLink w:val="Elencocorrente1"/>
    <w:lvl w:ilvl="0">
      <w:start w:val="1"/>
      <w:numFmt w:val="lowerLetter"/>
      <w:lvlText w:val="%1)"/>
      <w:lvlJc w:val="left"/>
      <w:pPr>
        <w:ind w:left="644"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2"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4"/>
  </w:num>
  <w:num w:numId="3" w16cid:durableId="57946484">
    <w:abstractNumId w:val="5"/>
  </w:num>
  <w:num w:numId="4" w16cid:durableId="564266614">
    <w:abstractNumId w:val="21"/>
  </w:num>
  <w:num w:numId="5" w16cid:durableId="1296596829">
    <w:abstractNumId w:val="22"/>
  </w:num>
  <w:num w:numId="6" w16cid:durableId="1765223722">
    <w:abstractNumId w:val="23"/>
  </w:num>
  <w:num w:numId="7" w16cid:durableId="578828920">
    <w:abstractNumId w:val="18"/>
  </w:num>
  <w:num w:numId="8" w16cid:durableId="1349720069">
    <w:abstractNumId w:val="8"/>
  </w:num>
  <w:num w:numId="9" w16cid:durableId="1617785738">
    <w:abstractNumId w:val="12"/>
  </w:num>
  <w:num w:numId="10" w16cid:durableId="1197428540">
    <w:abstractNumId w:val="11"/>
  </w:num>
  <w:num w:numId="11" w16cid:durableId="745029327">
    <w:abstractNumId w:val="17"/>
  </w:num>
  <w:num w:numId="12" w16cid:durableId="815953687">
    <w:abstractNumId w:val="3"/>
  </w:num>
  <w:num w:numId="13" w16cid:durableId="797530386">
    <w:abstractNumId w:val="19"/>
  </w:num>
  <w:num w:numId="14" w16cid:durableId="1651130942">
    <w:abstractNumId w:val="9"/>
  </w:num>
  <w:num w:numId="15" w16cid:durableId="1125348853">
    <w:abstractNumId w:val="7"/>
  </w:num>
  <w:num w:numId="16" w16cid:durableId="1052272926">
    <w:abstractNumId w:val="15"/>
  </w:num>
  <w:num w:numId="17" w16cid:durableId="1674992774">
    <w:abstractNumId w:val="4"/>
  </w:num>
  <w:num w:numId="18" w16cid:durableId="497775291">
    <w:abstractNumId w:val="0"/>
  </w:num>
  <w:num w:numId="19" w16cid:durableId="372845332">
    <w:abstractNumId w:val="13"/>
  </w:num>
  <w:num w:numId="20" w16cid:durableId="156044630">
    <w:abstractNumId w:val="14"/>
  </w:num>
  <w:num w:numId="21" w16cid:durableId="1617522025">
    <w:abstractNumId w:val="1"/>
  </w:num>
  <w:num w:numId="22" w16cid:durableId="568853433">
    <w:abstractNumId w:val="20"/>
  </w:num>
  <w:num w:numId="23" w16cid:durableId="1295060317">
    <w:abstractNumId w:val="16"/>
  </w:num>
  <w:num w:numId="24" w16cid:durableId="1378894206">
    <w:abstractNumId w:val="6"/>
  </w:num>
  <w:num w:numId="25" w16cid:durableId="30868051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E7F98"/>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6D8"/>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E7D9D"/>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35"/>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932"/>
    <w:rsid w:val="004C1592"/>
    <w:rsid w:val="004C2FE5"/>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E72DD"/>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07"/>
    <w:rsid w:val="00585A87"/>
    <w:rsid w:val="00585C45"/>
    <w:rsid w:val="00585F25"/>
    <w:rsid w:val="005864E4"/>
    <w:rsid w:val="00586675"/>
    <w:rsid w:val="005866BF"/>
    <w:rsid w:val="00590641"/>
    <w:rsid w:val="005907F8"/>
    <w:rsid w:val="005922C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50"/>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A81"/>
    <w:rsid w:val="009A2BCB"/>
    <w:rsid w:val="009A378F"/>
    <w:rsid w:val="009A3C59"/>
    <w:rsid w:val="009A49D4"/>
    <w:rsid w:val="009A546D"/>
    <w:rsid w:val="009A55B4"/>
    <w:rsid w:val="009A5685"/>
    <w:rsid w:val="009A60DE"/>
    <w:rsid w:val="009A71C6"/>
    <w:rsid w:val="009A72FC"/>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28CF"/>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2F"/>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8C6"/>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2E43"/>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147A"/>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2C"/>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107"/>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Elencocorrente1">
    <w:name w:val="Elenco corrente1"/>
    <w:uiPriority w:val="99"/>
    <w:rsid w:val="0033403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10</Pages>
  <Words>2772</Words>
  <Characters>15802</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18537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2024-05-16T12:12:00Z</cp:lastPrinted>
  <dcterms:created xsi:type="dcterms:W3CDTF">2024-05-16T12:12:00Z</dcterms:created>
  <dcterms:modified xsi:type="dcterms:W3CDTF">2024-05-16T12:12:00Z</dcterms:modified>
</cp:coreProperties>
</file>