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193A694F"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0D7096">
              <w:rPr>
                <w:rFonts w:ascii="Arial" w:hAnsi="Arial" w:cs="Arial"/>
                <w:color w:val="002060"/>
                <w:sz w:val="40"/>
                <w:szCs w:val="40"/>
              </w:rPr>
              <w:t>10</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0D7096">
              <w:rPr>
                <w:rFonts w:ascii="Arial" w:hAnsi="Arial" w:cs="Arial"/>
                <w:color w:val="002060"/>
                <w:sz w:val="40"/>
                <w:szCs w:val="40"/>
              </w:rPr>
              <w:t>30</w:t>
            </w:r>
            <w:r w:rsidR="00CF4C7D" w:rsidRPr="00DE1EF7">
              <w:rPr>
                <w:rFonts w:ascii="Arial" w:hAnsi="Arial" w:cs="Arial"/>
                <w:color w:val="002060"/>
                <w:sz w:val="40"/>
                <w:szCs w:val="40"/>
              </w:rPr>
              <w:t>/</w:t>
            </w:r>
            <w:r w:rsidR="00370AC6">
              <w:rPr>
                <w:rFonts w:ascii="Arial" w:hAnsi="Arial" w:cs="Arial"/>
                <w:color w:val="002060"/>
                <w:sz w:val="40"/>
                <w:szCs w:val="40"/>
              </w:rPr>
              <w:t>0</w:t>
            </w:r>
            <w:r w:rsidR="00904099">
              <w:rPr>
                <w:rFonts w:ascii="Arial" w:hAnsi="Arial" w:cs="Arial"/>
                <w:color w:val="002060"/>
                <w:sz w:val="40"/>
                <w:szCs w:val="40"/>
              </w:rPr>
              <w:t>8</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8724227"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C770BD">
          <w:rPr>
            <w:noProof/>
            <w:webHidden/>
            <w:color w:val="002060"/>
          </w:rPr>
          <w:t>1</w:t>
        </w:r>
        <w:r w:rsidR="00AC19D9" w:rsidRPr="00DE1EF7">
          <w:rPr>
            <w:noProof/>
            <w:webHidden/>
            <w:color w:val="002060"/>
          </w:rPr>
          <w:fldChar w:fldCharType="end"/>
        </w:r>
      </w:hyperlink>
    </w:p>
    <w:p w14:paraId="112EDB38" w14:textId="1871A54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C770BD">
          <w:rPr>
            <w:noProof/>
            <w:webHidden/>
            <w:color w:val="002060"/>
          </w:rPr>
          <w:t>1</w:t>
        </w:r>
        <w:r w:rsidR="00AC19D9" w:rsidRPr="00DE1EF7">
          <w:rPr>
            <w:noProof/>
            <w:webHidden/>
            <w:color w:val="002060"/>
          </w:rPr>
          <w:fldChar w:fldCharType="end"/>
        </w:r>
      </w:hyperlink>
    </w:p>
    <w:p w14:paraId="4D9CAD43" w14:textId="40A3B0D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C770BD">
          <w:rPr>
            <w:noProof/>
            <w:webHidden/>
            <w:color w:val="002060"/>
          </w:rPr>
          <w:t>1</w:t>
        </w:r>
        <w:r w:rsidR="00AC19D9" w:rsidRPr="00DE1EF7">
          <w:rPr>
            <w:noProof/>
            <w:webHidden/>
            <w:color w:val="002060"/>
          </w:rPr>
          <w:fldChar w:fldCharType="end"/>
        </w:r>
      </w:hyperlink>
    </w:p>
    <w:p w14:paraId="0EAFCCD8" w14:textId="0089190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C770BD">
          <w:rPr>
            <w:noProof/>
            <w:webHidden/>
            <w:color w:val="002060"/>
          </w:rPr>
          <w:t>2</w:t>
        </w:r>
        <w:r w:rsidR="00AC19D9" w:rsidRPr="00DE1EF7">
          <w:rPr>
            <w:noProof/>
            <w:webHidden/>
            <w:color w:val="002060"/>
          </w:rPr>
          <w:fldChar w:fldCharType="end"/>
        </w:r>
      </w:hyperlink>
    </w:p>
    <w:p w14:paraId="0952245B" w14:textId="62C60BF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C770BD">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2D4924B" w14:textId="77777777" w:rsidR="00654250" w:rsidRDefault="00654250" w:rsidP="00F336CC">
      <w:pPr>
        <w:rPr>
          <w:rFonts w:ascii="Arial" w:hAnsi="Arial" w:cs="Arial"/>
          <w:color w:val="002060"/>
          <w:sz w:val="22"/>
          <w:szCs w:val="22"/>
        </w:rPr>
      </w:pPr>
    </w:p>
    <w:p w14:paraId="4D1C1745" w14:textId="77777777" w:rsidR="00BB7880" w:rsidRPr="00BB7880" w:rsidRDefault="00BB7880" w:rsidP="00BB7880">
      <w:pPr>
        <w:rPr>
          <w:rFonts w:ascii="Arial" w:hAnsi="Arial" w:cs="Arial"/>
          <w:b/>
          <w:color w:val="002060"/>
          <w:sz w:val="28"/>
          <w:szCs w:val="28"/>
        </w:rPr>
      </w:pPr>
      <w:r w:rsidRPr="00BB7880">
        <w:rPr>
          <w:rFonts w:ascii="Arial" w:hAnsi="Arial" w:cs="Arial"/>
          <w:b/>
          <w:color w:val="002060"/>
          <w:sz w:val="28"/>
          <w:szCs w:val="28"/>
        </w:rPr>
        <w:t>SALUTO DEL PRESIDENTE L.N.D. GIANCARLO ABETE</w:t>
      </w:r>
    </w:p>
    <w:p w14:paraId="49B59220" w14:textId="77777777" w:rsidR="00BB7880" w:rsidRPr="00BB7880" w:rsidRDefault="00BB7880" w:rsidP="00BB7880">
      <w:pPr>
        <w:rPr>
          <w:rFonts w:ascii="Arial" w:hAnsi="Arial" w:cs="Arial"/>
          <w:b/>
          <w:color w:val="002060"/>
          <w:sz w:val="22"/>
          <w:szCs w:val="22"/>
          <w:u w:val="single"/>
        </w:rPr>
      </w:pPr>
    </w:p>
    <w:p w14:paraId="55B3AA38" w14:textId="77777777" w:rsidR="00BB7880" w:rsidRPr="00BB7880" w:rsidRDefault="00BB7880" w:rsidP="00BB7880">
      <w:pPr>
        <w:rPr>
          <w:rFonts w:ascii="Arial" w:hAnsi="Arial" w:cs="Arial"/>
          <w:b/>
          <w:color w:val="002060"/>
          <w:sz w:val="24"/>
          <w:szCs w:val="24"/>
        </w:rPr>
      </w:pPr>
      <w:r w:rsidRPr="00BB7880">
        <w:rPr>
          <w:rFonts w:ascii="Arial" w:hAnsi="Arial" w:cs="Arial"/>
          <w:b/>
          <w:color w:val="002060"/>
          <w:sz w:val="24"/>
          <w:szCs w:val="24"/>
        </w:rPr>
        <w:t>STAGIONE SPORTIVA 2024/2025</w:t>
      </w:r>
    </w:p>
    <w:p w14:paraId="689602F4" w14:textId="77777777" w:rsidR="00BB7880" w:rsidRPr="00BB7880" w:rsidRDefault="00BB7880" w:rsidP="00BB7880">
      <w:pPr>
        <w:rPr>
          <w:rFonts w:ascii="Arial" w:hAnsi="Arial" w:cs="Arial"/>
          <w:color w:val="002060"/>
          <w:sz w:val="24"/>
          <w:szCs w:val="24"/>
        </w:rPr>
      </w:pPr>
      <w:r w:rsidRPr="00BB7880">
        <w:rPr>
          <w:rFonts w:ascii="Arial" w:hAnsi="Arial" w:cs="Arial"/>
          <w:color w:val="002060"/>
          <w:sz w:val="24"/>
          <w:szCs w:val="24"/>
        </w:rPr>
        <w:t xml:space="preserve">Inizia una nuova stagione sportiva, un momento atteso da tutti noi che viviamo il calcio con passione, dedizione e spirito di comunità. Con le “anteprime” di Serie D, per quanto riguarda la Coppa Italia, e del campionato di Eccellenza già al via in alcune Regioni, il pallone ha già iniziato a rotolare velocemente sui campi di tutta Italia che nei prossimi dieci mesi ospiteranno oltre mezzo milione di gare ufficiali tra attività dilettantistica e quella puramente giovanile. Dalla quarta serie italiana per arrivare alla Terza Categoria, passando per il calcio femminile, il futsal e il beach soccer, sono davvero tantissimi gli appuntamenti in calendario al quale si aggiunge anche la UEFA </w:t>
      </w:r>
      <w:proofErr w:type="spellStart"/>
      <w:r w:rsidRPr="00BB7880">
        <w:rPr>
          <w:rFonts w:ascii="Arial" w:hAnsi="Arial" w:cs="Arial"/>
          <w:color w:val="002060"/>
          <w:sz w:val="24"/>
          <w:szCs w:val="24"/>
        </w:rPr>
        <w:t>Regions</w:t>
      </w:r>
      <w:proofErr w:type="spellEnd"/>
      <w:r w:rsidRPr="00BB7880">
        <w:rPr>
          <w:rFonts w:ascii="Arial" w:hAnsi="Arial" w:cs="Arial"/>
          <w:color w:val="002060"/>
          <w:sz w:val="24"/>
          <w:szCs w:val="24"/>
        </w:rPr>
        <w:t xml:space="preserve">’ Cup che vedrà la Liguria giocarsi in casa le possibilità di rappresentarci all’ultimo atto del torneo continentale. </w:t>
      </w:r>
    </w:p>
    <w:p w14:paraId="5DFC37F6" w14:textId="77777777" w:rsidR="00BB7880" w:rsidRPr="00BB7880" w:rsidRDefault="00BB7880" w:rsidP="00BB7880">
      <w:pPr>
        <w:rPr>
          <w:rFonts w:ascii="Arial" w:hAnsi="Arial" w:cs="Arial"/>
          <w:color w:val="002060"/>
          <w:sz w:val="24"/>
          <w:szCs w:val="24"/>
        </w:rPr>
      </w:pPr>
      <w:r w:rsidRPr="00BB7880">
        <w:rPr>
          <w:rFonts w:ascii="Arial" w:hAnsi="Arial" w:cs="Arial"/>
          <w:color w:val="002060"/>
          <w:sz w:val="24"/>
          <w:szCs w:val="24"/>
        </w:rPr>
        <w:lastRenderedPageBreak/>
        <w:t xml:space="preserve">Mentre ci prepariamo a vivere tutte le emozioni che questo sport è in grado di regalare, è giusto riflettere su ciò che questo nuovo anno sportivo rappresenta, sia per il nostro movimento, sia per il contesto più ampio in cui operiamo. La scorsa stagione ha visto l’entrata in vigore della riforma dell’ordinamento sportivo, un cambiamento epocale il cui impatto solo ora, a distanza di un anno, sarà più chiaro. Da parte sua la LND continuerà il confronto serrato e il dialogo con le istituzioni per trovare i correttivi adeguati a tutela delle società. Non possiamo, infatti, ignorare le difficoltà che questo processo di riforma ha comportato e comporterà, soprattutto per il calcio dilettantistico che rappresenta un presidio fondamentale per il valore educativo e sociale dello sport riconosciuto anche nella Costituzione Italiana. </w:t>
      </w:r>
    </w:p>
    <w:p w14:paraId="2FFBB2BB" w14:textId="77777777" w:rsidR="00BB7880" w:rsidRPr="00BB7880" w:rsidRDefault="00BB7880" w:rsidP="00BB7880">
      <w:pPr>
        <w:rPr>
          <w:rFonts w:ascii="Arial" w:hAnsi="Arial" w:cs="Arial"/>
          <w:color w:val="002060"/>
          <w:sz w:val="24"/>
          <w:szCs w:val="24"/>
        </w:rPr>
      </w:pPr>
      <w:r w:rsidRPr="00BB7880">
        <w:rPr>
          <w:rFonts w:ascii="Arial" w:hAnsi="Arial" w:cs="Arial"/>
          <w:color w:val="002060"/>
          <w:sz w:val="24"/>
          <w:szCs w:val="24"/>
        </w:rPr>
        <w:t>In questa situazione complessa le società hanno risposto con grande senso di responsabilità, e sono certo che lo stesso spirito guiderà il percorso di rinnovamento delle cariche elettive della Lega Nazionale Dilettanti e più avanti della Federazione. L’auspicio è che tutte le componenti del nostro sistema possano convergere in una visione comune e in una collaborazione sincera e costruttiva, capace di affrontare le sfide future e dare forza al calcio italiano nel panorama nazionale e internazionale.</w:t>
      </w:r>
    </w:p>
    <w:p w14:paraId="66048C05" w14:textId="77777777" w:rsidR="00BB7880" w:rsidRPr="00BB7880" w:rsidRDefault="00BB7880" w:rsidP="00BB7880">
      <w:pPr>
        <w:rPr>
          <w:rFonts w:ascii="Arial" w:hAnsi="Arial" w:cs="Arial"/>
          <w:color w:val="002060"/>
          <w:sz w:val="24"/>
          <w:szCs w:val="24"/>
        </w:rPr>
      </w:pPr>
      <w:r w:rsidRPr="00BB7880">
        <w:rPr>
          <w:rFonts w:ascii="Arial" w:hAnsi="Arial" w:cs="Arial"/>
          <w:color w:val="002060"/>
          <w:sz w:val="24"/>
          <w:szCs w:val="24"/>
        </w:rPr>
        <w:t xml:space="preserve">Con queste premesse, auguro a tutti una stagione ricca di soddisfazioni sul campo e fuori, nella convinzione che il nostro impegno e la nostra passione sapranno fare ancora una volta la differenza. </w:t>
      </w:r>
    </w:p>
    <w:p w14:paraId="17C07383" w14:textId="77777777" w:rsidR="00BB7880" w:rsidRDefault="00BB7880" w:rsidP="00F336CC">
      <w:pPr>
        <w:rPr>
          <w:rFonts w:ascii="Arial" w:hAnsi="Arial" w:cs="Arial"/>
          <w:color w:val="002060"/>
          <w:sz w:val="22"/>
          <w:szCs w:val="22"/>
        </w:rPr>
      </w:pPr>
    </w:p>
    <w:p w14:paraId="04D8619B" w14:textId="77777777" w:rsidR="00BB7880" w:rsidRPr="00721E7D" w:rsidRDefault="00BB7880"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77777777" w:rsidR="00C26C3C" w:rsidRPr="00800BD6" w:rsidRDefault="00C26C3C" w:rsidP="00D41999">
      <w:pPr>
        <w:rPr>
          <w:color w:val="002060"/>
          <w:sz w:val="22"/>
          <w:szCs w:val="22"/>
        </w:rPr>
      </w:pPr>
    </w:p>
    <w:p w14:paraId="048AF215" w14:textId="77777777" w:rsidR="00426345" w:rsidRPr="00800BD6" w:rsidRDefault="00426345" w:rsidP="00D41999">
      <w:pPr>
        <w:rPr>
          <w:color w:val="002060"/>
          <w:sz w:val="22"/>
          <w:szCs w:val="22"/>
        </w:rPr>
      </w:pPr>
    </w:p>
    <w:p w14:paraId="5E5724D0" w14:textId="77777777" w:rsidR="00800BD6" w:rsidRPr="00800BD6" w:rsidRDefault="00800BD6" w:rsidP="00800BD6">
      <w:pPr>
        <w:pStyle w:val="LndNormale1"/>
        <w:rPr>
          <w:b/>
          <w:bCs/>
          <w:color w:val="002060"/>
          <w:sz w:val="28"/>
          <w:szCs w:val="28"/>
        </w:rPr>
      </w:pPr>
      <w:r w:rsidRPr="00800BD6">
        <w:rPr>
          <w:b/>
          <w:bCs/>
          <w:color w:val="002060"/>
          <w:sz w:val="28"/>
          <w:szCs w:val="28"/>
        </w:rPr>
        <w:t>PROROGA ISCRIZIONI CAMPIONATI CALCIO A CINQUE</w:t>
      </w:r>
    </w:p>
    <w:p w14:paraId="502C3AF8" w14:textId="77777777" w:rsidR="00800BD6" w:rsidRPr="00800BD6" w:rsidRDefault="00800BD6" w:rsidP="00800BD6">
      <w:pPr>
        <w:pStyle w:val="LndNormale1"/>
        <w:rPr>
          <w:b/>
          <w:bCs/>
          <w:color w:val="002060"/>
          <w:szCs w:val="22"/>
        </w:rPr>
      </w:pPr>
    </w:p>
    <w:p w14:paraId="4BDF1C27" w14:textId="18F912E0" w:rsidR="00800BD6" w:rsidRPr="00800BD6" w:rsidRDefault="00800BD6" w:rsidP="00800BD6">
      <w:pPr>
        <w:pStyle w:val="LndNormale1"/>
        <w:numPr>
          <w:ilvl w:val="0"/>
          <w:numId w:val="16"/>
        </w:numPr>
        <w:rPr>
          <w:color w:val="002060"/>
          <w:szCs w:val="22"/>
        </w:rPr>
      </w:pPr>
      <w:r w:rsidRPr="00800BD6">
        <w:rPr>
          <w:color w:val="002060"/>
          <w:szCs w:val="22"/>
        </w:rPr>
        <w:t xml:space="preserve">Preso atto di un congruo numero di nuove Società che negli ultimi giorni hanno depositato la domanda di affiliazione alla F.I.G.C. per disputare i </w:t>
      </w:r>
      <w:r>
        <w:rPr>
          <w:color w:val="002060"/>
          <w:szCs w:val="22"/>
        </w:rPr>
        <w:t>C</w:t>
      </w:r>
      <w:r w:rsidRPr="00800BD6">
        <w:rPr>
          <w:color w:val="002060"/>
          <w:szCs w:val="22"/>
        </w:rPr>
        <w:t xml:space="preserve">ampionati </w:t>
      </w:r>
      <w:r>
        <w:rPr>
          <w:color w:val="002060"/>
          <w:szCs w:val="22"/>
        </w:rPr>
        <w:t>R</w:t>
      </w:r>
      <w:r w:rsidRPr="00800BD6">
        <w:rPr>
          <w:color w:val="002060"/>
          <w:szCs w:val="22"/>
        </w:rPr>
        <w:t xml:space="preserve">egionali di </w:t>
      </w:r>
      <w:r>
        <w:rPr>
          <w:color w:val="002060"/>
          <w:szCs w:val="22"/>
        </w:rPr>
        <w:t>C</w:t>
      </w:r>
      <w:r w:rsidRPr="00800BD6">
        <w:rPr>
          <w:color w:val="002060"/>
          <w:szCs w:val="22"/>
        </w:rPr>
        <w:t xml:space="preserve">alcio a </w:t>
      </w:r>
      <w:r>
        <w:rPr>
          <w:color w:val="002060"/>
          <w:szCs w:val="22"/>
        </w:rPr>
        <w:t>C</w:t>
      </w:r>
      <w:r w:rsidRPr="00800BD6">
        <w:rPr>
          <w:color w:val="002060"/>
          <w:szCs w:val="22"/>
        </w:rPr>
        <w:t>inque e al fine di permettere alle stesse di ottemperare al meglio alle procedure di iscrizione;</w:t>
      </w:r>
    </w:p>
    <w:p w14:paraId="7F554BC7" w14:textId="77777777" w:rsidR="00800BD6" w:rsidRDefault="00800BD6" w:rsidP="00800BD6">
      <w:pPr>
        <w:pStyle w:val="LndNormale1"/>
        <w:numPr>
          <w:ilvl w:val="0"/>
          <w:numId w:val="16"/>
        </w:numPr>
        <w:rPr>
          <w:color w:val="002060"/>
          <w:szCs w:val="22"/>
        </w:rPr>
      </w:pPr>
      <w:r w:rsidRPr="00800BD6">
        <w:rPr>
          <w:color w:val="002060"/>
          <w:szCs w:val="22"/>
        </w:rPr>
        <w:t>considerato l’inizio degli stessi previsto per il 2</w:t>
      </w:r>
      <w:r>
        <w:rPr>
          <w:color w:val="002060"/>
          <w:szCs w:val="22"/>
        </w:rPr>
        <w:t>7</w:t>
      </w:r>
      <w:r w:rsidRPr="00800BD6">
        <w:rPr>
          <w:color w:val="002060"/>
          <w:szCs w:val="22"/>
        </w:rPr>
        <w:t xml:space="preserve"> </w:t>
      </w:r>
      <w:r>
        <w:rPr>
          <w:color w:val="002060"/>
          <w:szCs w:val="22"/>
        </w:rPr>
        <w:t>settembre p.v.</w:t>
      </w:r>
      <w:r w:rsidRPr="00800BD6">
        <w:rPr>
          <w:color w:val="002060"/>
          <w:szCs w:val="22"/>
        </w:rPr>
        <w:t xml:space="preserve">, </w:t>
      </w:r>
    </w:p>
    <w:p w14:paraId="3C50A589" w14:textId="77777777" w:rsidR="00800BD6" w:rsidRDefault="00800BD6" w:rsidP="00800BD6">
      <w:pPr>
        <w:pStyle w:val="LndNormale1"/>
        <w:ind w:left="360"/>
        <w:rPr>
          <w:color w:val="002060"/>
          <w:szCs w:val="22"/>
        </w:rPr>
      </w:pPr>
    </w:p>
    <w:p w14:paraId="6BC71117" w14:textId="77777777" w:rsidR="00800BD6" w:rsidRDefault="00800BD6" w:rsidP="00800BD6">
      <w:pPr>
        <w:pStyle w:val="LndNormale1"/>
        <w:ind w:left="360"/>
        <w:rPr>
          <w:color w:val="002060"/>
          <w:szCs w:val="22"/>
        </w:rPr>
      </w:pPr>
      <w:r w:rsidRPr="00800BD6">
        <w:rPr>
          <w:color w:val="002060"/>
          <w:szCs w:val="22"/>
        </w:rPr>
        <w:t xml:space="preserve">il Comitato Regionale Marche ha deciso </w:t>
      </w:r>
    </w:p>
    <w:p w14:paraId="2AAF58BB" w14:textId="77777777" w:rsidR="001656F9" w:rsidRDefault="001656F9" w:rsidP="00800BD6">
      <w:pPr>
        <w:pStyle w:val="LndNormale1"/>
        <w:ind w:left="360"/>
        <w:rPr>
          <w:color w:val="002060"/>
          <w:szCs w:val="22"/>
        </w:rPr>
      </w:pPr>
    </w:p>
    <w:p w14:paraId="4947D8C3" w14:textId="31C90EDB" w:rsidR="00800BD6" w:rsidRPr="00800BD6" w:rsidRDefault="00800BD6" w:rsidP="00800BD6">
      <w:pPr>
        <w:pStyle w:val="LndNormale1"/>
        <w:numPr>
          <w:ilvl w:val="0"/>
          <w:numId w:val="16"/>
        </w:numPr>
        <w:rPr>
          <w:color w:val="002060"/>
          <w:szCs w:val="22"/>
        </w:rPr>
      </w:pPr>
      <w:r w:rsidRPr="00800BD6">
        <w:rPr>
          <w:color w:val="002060"/>
          <w:szCs w:val="22"/>
        </w:rPr>
        <w:t xml:space="preserve">di prorogare le iscrizioni dei seguenti Campionati fino alle ore 19:00 del giorno </w:t>
      </w:r>
      <w:r w:rsidR="00B95C98">
        <w:rPr>
          <w:b/>
          <w:bCs/>
          <w:color w:val="002060"/>
          <w:szCs w:val="22"/>
        </w:rPr>
        <w:t>SABATO 31 AGOSTO</w:t>
      </w:r>
      <w:r w:rsidRPr="00800BD6">
        <w:rPr>
          <w:b/>
          <w:bCs/>
          <w:color w:val="002060"/>
          <w:szCs w:val="22"/>
        </w:rPr>
        <w:t xml:space="preserve"> 2024</w:t>
      </w:r>
      <w:r w:rsidRPr="00800BD6">
        <w:rPr>
          <w:color w:val="002060"/>
          <w:szCs w:val="22"/>
        </w:rPr>
        <w:t>:</w:t>
      </w:r>
    </w:p>
    <w:p w14:paraId="64538D73" w14:textId="77777777" w:rsidR="00800BD6" w:rsidRPr="00800BD6" w:rsidRDefault="00800BD6" w:rsidP="00800BD6">
      <w:pPr>
        <w:pStyle w:val="LndNormale1"/>
        <w:rPr>
          <w:b/>
          <w:bCs/>
          <w:color w:val="002060"/>
          <w:szCs w:val="22"/>
        </w:rPr>
      </w:pPr>
    </w:p>
    <w:p w14:paraId="74666218" w14:textId="77777777" w:rsidR="00800BD6" w:rsidRPr="00800BD6" w:rsidRDefault="00800BD6" w:rsidP="00800BD6">
      <w:pPr>
        <w:pStyle w:val="LndNormale1"/>
        <w:ind w:left="720"/>
        <w:rPr>
          <w:b/>
          <w:color w:val="002060"/>
          <w:szCs w:val="22"/>
        </w:rPr>
      </w:pPr>
      <w:r w:rsidRPr="00800BD6">
        <w:rPr>
          <w:b/>
          <w:color w:val="002060"/>
          <w:szCs w:val="22"/>
        </w:rPr>
        <w:t>CAMPIONATO e COPPA ITALIA FEMMINILE</w:t>
      </w:r>
    </w:p>
    <w:p w14:paraId="16CE3373" w14:textId="77777777" w:rsidR="00800BD6" w:rsidRPr="00800BD6" w:rsidRDefault="00800BD6" w:rsidP="00800BD6">
      <w:pPr>
        <w:pStyle w:val="LndNormale1"/>
        <w:ind w:left="720"/>
        <w:rPr>
          <w:b/>
          <w:bCs/>
          <w:color w:val="002060"/>
          <w:szCs w:val="22"/>
        </w:rPr>
      </w:pPr>
      <w:r w:rsidRPr="00800BD6">
        <w:rPr>
          <w:b/>
          <w:bCs/>
          <w:color w:val="002060"/>
          <w:szCs w:val="22"/>
        </w:rPr>
        <w:t>CAMPIONATO e COPPA MARCHE SERIE D</w:t>
      </w:r>
    </w:p>
    <w:p w14:paraId="7F9878A6" w14:textId="77777777" w:rsidR="00800BD6" w:rsidRPr="00800BD6" w:rsidRDefault="00800BD6" w:rsidP="00800BD6">
      <w:pPr>
        <w:pStyle w:val="LndNormale1"/>
        <w:ind w:left="720"/>
        <w:rPr>
          <w:b/>
          <w:bCs/>
          <w:color w:val="002060"/>
          <w:szCs w:val="22"/>
        </w:rPr>
      </w:pPr>
      <w:r w:rsidRPr="00800BD6">
        <w:rPr>
          <w:b/>
          <w:bCs/>
          <w:color w:val="002060"/>
          <w:szCs w:val="22"/>
        </w:rPr>
        <w:t>CAMPIONATO e COPPA MARCHE UNDER 21</w:t>
      </w:r>
    </w:p>
    <w:p w14:paraId="17596926" w14:textId="77777777" w:rsidR="00800BD6" w:rsidRPr="00800BD6" w:rsidRDefault="00800BD6" w:rsidP="00800BD6">
      <w:pPr>
        <w:pStyle w:val="LndNormale1"/>
        <w:ind w:left="720"/>
        <w:rPr>
          <w:b/>
          <w:bCs/>
          <w:color w:val="002060"/>
          <w:szCs w:val="22"/>
        </w:rPr>
      </w:pPr>
      <w:r w:rsidRPr="00800BD6">
        <w:rPr>
          <w:b/>
          <w:bCs/>
          <w:color w:val="002060"/>
          <w:szCs w:val="22"/>
        </w:rPr>
        <w:t xml:space="preserve">CAMPIONATO e COPPA MARCHE UNDER 19 </w:t>
      </w:r>
    </w:p>
    <w:p w14:paraId="5C239F8F" w14:textId="77777777" w:rsidR="00800BD6" w:rsidRPr="00800BD6" w:rsidRDefault="00800BD6" w:rsidP="00800BD6">
      <w:pPr>
        <w:pStyle w:val="LndNormale1"/>
        <w:ind w:left="720"/>
        <w:rPr>
          <w:b/>
          <w:bCs/>
          <w:color w:val="002060"/>
          <w:szCs w:val="22"/>
        </w:rPr>
      </w:pPr>
      <w:r w:rsidRPr="00800BD6">
        <w:rPr>
          <w:b/>
          <w:bCs/>
          <w:color w:val="002060"/>
          <w:szCs w:val="22"/>
        </w:rPr>
        <w:t xml:space="preserve">CAMPIONATO e COPPA MARCHE UNDER 17 </w:t>
      </w:r>
    </w:p>
    <w:p w14:paraId="5DAD1919" w14:textId="77777777" w:rsidR="00800BD6" w:rsidRPr="00800BD6" w:rsidRDefault="00800BD6" w:rsidP="00800BD6">
      <w:pPr>
        <w:pStyle w:val="LndNormale1"/>
        <w:ind w:left="720"/>
        <w:rPr>
          <w:b/>
          <w:bCs/>
          <w:color w:val="002060"/>
          <w:szCs w:val="22"/>
        </w:rPr>
      </w:pPr>
      <w:r w:rsidRPr="00800BD6">
        <w:rPr>
          <w:b/>
          <w:bCs/>
          <w:color w:val="002060"/>
          <w:szCs w:val="22"/>
        </w:rPr>
        <w:t xml:space="preserve">CAMPIONATO e COPPA MARCHE UNDER 15 </w:t>
      </w:r>
    </w:p>
    <w:p w14:paraId="697D1B35" w14:textId="2D31AE52" w:rsidR="00800BD6" w:rsidRPr="00800BD6" w:rsidRDefault="00800BD6" w:rsidP="00800BD6">
      <w:pPr>
        <w:pStyle w:val="LndNormale1"/>
        <w:ind w:left="720"/>
        <w:rPr>
          <w:b/>
          <w:bCs/>
          <w:color w:val="002060"/>
          <w:szCs w:val="22"/>
        </w:rPr>
      </w:pPr>
      <w:r w:rsidRPr="00800BD6">
        <w:rPr>
          <w:b/>
          <w:bCs/>
          <w:color w:val="002060"/>
          <w:szCs w:val="22"/>
        </w:rPr>
        <w:lastRenderedPageBreak/>
        <w:t xml:space="preserve">CAMPIONATO e COPPA MARCHE UNDER 15 </w:t>
      </w:r>
      <w:r>
        <w:rPr>
          <w:b/>
          <w:bCs/>
          <w:color w:val="002060"/>
          <w:szCs w:val="22"/>
        </w:rPr>
        <w:t>FEMMINILE</w:t>
      </w:r>
    </w:p>
    <w:p w14:paraId="5D9818CD" w14:textId="77777777" w:rsidR="00800BD6" w:rsidRPr="00800BD6" w:rsidRDefault="00800BD6" w:rsidP="00725C8E">
      <w:pPr>
        <w:pStyle w:val="LndNormale1"/>
        <w:rPr>
          <w:b/>
          <w:color w:val="002060"/>
          <w:szCs w:val="22"/>
        </w:rPr>
      </w:pPr>
    </w:p>
    <w:p w14:paraId="2084E7AF" w14:textId="77777777" w:rsidR="00800BD6" w:rsidRPr="00800BD6" w:rsidRDefault="00800BD6" w:rsidP="00725C8E">
      <w:pPr>
        <w:pStyle w:val="LndNormale1"/>
        <w:rPr>
          <w:b/>
          <w:color w:val="002060"/>
          <w:szCs w:val="22"/>
        </w:rPr>
      </w:pPr>
    </w:p>
    <w:p w14:paraId="4603C150" w14:textId="2EFC4F8F" w:rsidR="00725C8E" w:rsidRPr="00725C8E" w:rsidRDefault="00725C8E" w:rsidP="00725C8E">
      <w:pPr>
        <w:pStyle w:val="LndNormale1"/>
        <w:rPr>
          <w:b/>
          <w:color w:val="002060"/>
          <w:sz w:val="28"/>
          <w:szCs w:val="28"/>
        </w:rPr>
      </w:pPr>
      <w:r w:rsidRPr="00725C8E">
        <w:rPr>
          <w:b/>
          <w:color w:val="002060"/>
          <w:sz w:val="28"/>
          <w:szCs w:val="28"/>
        </w:rPr>
        <w:t>COMUNICAZIONE ALLE SOCIETA’</w:t>
      </w:r>
    </w:p>
    <w:p w14:paraId="191BF9D3" w14:textId="77777777" w:rsidR="00725C8E" w:rsidRPr="00725C8E" w:rsidRDefault="00725C8E" w:rsidP="00725C8E">
      <w:pPr>
        <w:pStyle w:val="LndNormale1"/>
        <w:rPr>
          <w:color w:val="002060"/>
          <w:szCs w:val="22"/>
        </w:rPr>
      </w:pPr>
    </w:p>
    <w:p w14:paraId="614BCC5F" w14:textId="77777777" w:rsidR="00725C8E" w:rsidRPr="00725C8E" w:rsidRDefault="00725C8E" w:rsidP="00725C8E">
      <w:pPr>
        <w:pStyle w:val="LndNormale1"/>
        <w:rPr>
          <w:b/>
          <w:color w:val="002060"/>
          <w:szCs w:val="22"/>
          <w:u w:val="single"/>
        </w:rPr>
      </w:pPr>
      <w:r w:rsidRPr="00725C8E">
        <w:rPr>
          <w:b/>
          <w:color w:val="002060"/>
          <w:szCs w:val="22"/>
          <w:u w:val="single"/>
        </w:rPr>
        <w:t>TESSERAMENTI E TRASFERIMENTI</w:t>
      </w:r>
    </w:p>
    <w:p w14:paraId="33EC459C" w14:textId="77777777" w:rsidR="00725C8E" w:rsidRPr="00725C8E" w:rsidRDefault="00725C8E" w:rsidP="00725C8E">
      <w:pPr>
        <w:pStyle w:val="LndNormale1"/>
        <w:rPr>
          <w:color w:val="002060"/>
          <w:szCs w:val="22"/>
        </w:rPr>
      </w:pPr>
      <w:r w:rsidRPr="00725C8E">
        <w:rPr>
          <w:color w:val="002060"/>
          <w:szCs w:val="22"/>
        </w:rPr>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10" w:history="1">
        <w:r w:rsidRPr="00725C8E">
          <w:rPr>
            <w:rStyle w:val="Collegamentoipertestuale"/>
            <w:color w:val="002060"/>
            <w:szCs w:val="22"/>
          </w:rPr>
          <w:t>www.lndmarche.it</w:t>
        </w:r>
      </w:hyperlink>
      <w:r w:rsidRPr="00725C8E">
        <w:rPr>
          <w:color w:val="002060"/>
          <w:szCs w:val="22"/>
        </w:rPr>
        <w:t>.</w:t>
      </w:r>
    </w:p>
    <w:p w14:paraId="0A373722" w14:textId="77777777" w:rsidR="00725C8E" w:rsidRPr="00725C8E" w:rsidRDefault="00725C8E" w:rsidP="00725C8E">
      <w:pPr>
        <w:pStyle w:val="LndNormale1"/>
        <w:rPr>
          <w:color w:val="002060"/>
          <w:sz w:val="24"/>
          <w:szCs w:val="24"/>
        </w:rPr>
      </w:pPr>
    </w:p>
    <w:p w14:paraId="034AD571" w14:textId="77777777" w:rsidR="00725C8E" w:rsidRPr="00725C8E" w:rsidRDefault="00725C8E" w:rsidP="00725C8E">
      <w:pPr>
        <w:pStyle w:val="LndNormale1"/>
        <w:rPr>
          <w:b/>
          <w:color w:val="002060"/>
          <w:sz w:val="24"/>
          <w:szCs w:val="24"/>
          <w:u w:val="single"/>
        </w:rPr>
      </w:pPr>
      <w:r w:rsidRPr="00725C8E">
        <w:rPr>
          <w:b/>
          <w:color w:val="002060"/>
          <w:sz w:val="24"/>
          <w:szCs w:val="24"/>
          <w:u w:val="single"/>
        </w:rPr>
        <w:t>REGOLAMENTI E MATERIA GIURIDICA</w:t>
      </w:r>
    </w:p>
    <w:p w14:paraId="68EB0B77" w14:textId="77777777" w:rsidR="00725C8E" w:rsidRPr="00725C8E" w:rsidRDefault="00725C8E" w:rsidP="00725C8E">
      <w:pPr>
        <w:pStyle w:val="LndNormale1"/>
        <w:rPr>
          <w:color w:val="002060"/>
          <w:szCs w:val="22"/>
        </w:rPr>
      </w:pPr>
      <w:r w:rsidRPr="00725C8E">
        <w:rPr>
          <w:color w:val="002060"/>
          <w:szCs w:val="22"/>
        </w:rPr>
        <w:t xml:space="preserve">Il Comitato Regionale Marche, nel più ampio progetto di servizio, intende offrire un sostegno ancora più sistematico ai dirigenti che operano nelle società sportive, tenuto conto delle molteplici criticità operative che quotidianamente sono chiamate ad affrontare in considerazione della complessità della materia giuridica e regolamentare. </w:t>
      </w:r>
    </w:p>
    <w:p w14:paraId="1C23D603" w14:textId="77777777" w:rsidR="00725C8E" w:rsidRPr="00725C8E" w:rsidRDefault="00725C8E" w:rsidP="00725C8E">
      <w:pPr>
        <w:pStyle w:val="LndNormale1"/>
        <w:rPr>
          <w:color w:val="002060"/>
          <w:szCs w:val="22"/>
        </w:rPr>
      </w:pPr>
      <w:r w:rsidRPr="00725C8E">
        <w:rPr>
          <w:color w:val="002060"/>
          <w:szCs w:val="22"/>
        </w:rPr>
        <w:t>A tal fine ha creato il servizio di assistenza totalmente gratuito denominato “</w:t>
      </w:r>
      <w:r w:rsidRPr="00725C8E">
        <w:rPr>
          <w:b/>
          <w:i/>
          <w:color w:val="002060"/>
          <w:szCs w:val="22"/>
        </w:rPr>
        <w:t>Sportello delle Società”</w:t>
      </w:r>
      <w:r w:rsidRPr="00725C8E">
        <w:rPr>
          <w:color w:val="002060"/>
          <w:szCs w:val="22"/>
        </w:rPr>
        <w:t>, le cui modalità operative saranno al più preso portate a conoscenza</w:t>
      </w:r>
    </w:p>
    <w:p w14:paraId="2B87E38A" w14:textId="77777777" w:rsidR="00725C8E" w:rsidRDefault="00725C8E" w:rsidP="00D41999">
      <w:pPr>
        <w:rPr>
          <w:rFonts w:ascii="Arial" w:hAnsi="Arial" w:cs="Arial"/>
          <w:color w:val="002060"/>
          <w:sz w:val="22"/>
          <w:szCs w:val="22"/>
        </w:rPr>
      </w:pPr>
    </w:p>
    <w:p w14:paraId="709AE86A" w14:textId="77777777" w:rsidR="00991F35" w:rsidRDefault="00991F35" w:rsidP="00D41999">
      <w:pPr>
        <w:rPr>
          <w:rFonts w:ascii="Arial" w:hAnsi="Arial" w:cs="Arial"/>
          <w:color w:val="002060"/>
          <w:sz w:val="22"/>
          <w:szCs w:val="22"/>
        </w:rPr>
      </w:pPr>
    </w:p>
    <w:p w14:paraId="72988A2C" w14:textId="77777777" w:rsidR="00725C8E" w:rsidRPr="00971EDE" w:rsidRDefault="00725C8E" w:rsidP="00725C8E">
      <w:pPr>
        <w:pStyle w:val="LndNormale1"/>
        <w:rPr>
          <w:b/>
          <w:color w:val="002060"/>
          <w:sz w:val="28"/>
          <w:szCs w:val="28"/>
        </w:rPr>
      </w:pPr>
      <w:r w:rsidRPr="00971EDE">
        <w:rPr>
          <w:b/>
          <w:color w:val="002060"/>
          <w:sz w:val="28"/>
          <w:szCs w:val="28"/>
        </w:rPr>
        <w:t>TESSERAMENTO DILETTANTI</w:t>
      </w:r>
    </w:p>
    <w:p w14:paraId="60F9A7AD" w14:textId="77777777" w:rsidR="00725C8E" w:rsidRDefault="00725C8E" w:rsidP="00725C8E">
      <w:pPr>
        <w:pStyle w:val="LndNormale1"/>
        <w:rPr>
          <w:color w:val="002060"/>
          <w:szCs w:val="22"/>
        </w:rPr>
      </w:pPr>
    </w:p>
    <w:p w14:paraId="64A2950D" w14:textId="77777777" w:rsidR="00725C8E" w:rsidRPr="00971EDE" w:rsidRDefault="00725C8E" w:rsidP="00725C8E">
      <w:pPr>
        <w:pStyle w:val="LndNormale1"/>
        <w:rPr>
          <w:b/>
          <w:bCs/>
          <w:color w:val="002060"/>
          <w:szCs w:val="22"/>
          <w:u w:val="single"/>
        </w:rPr>
      </w:pPr>
      <w:r w:rsidRPr="00971EDE">
        <w:rPr>
          <w:b/>
          <w:bCs/>
          <w:color w:val="002060"/>
          <w:szCs w:val="22"/>
          <w:u w:val="single"/>
        </w:rPr>
        <w:t>PRATICHE CON CONTRATTO</w:t>
      </w:r>
    </w:p>
    <w:p w14:paraId="4C3D0191" w14:textId="77777777" w:rsidR="00725C8E" w:rsidRPr="00971EDE" w:rsidRDefault="00725C8E" w:rsidP="00725C8E">
      <w:pPr>
        <w:pStyle w:val="LndNormale1"/>
        <w:rPr>
          <w:color w:val="002060"/>
          <w:szCs w:val="22"/>
        </w:rPr>
      </w:pPr>
    </w:p>
    <w:p w14:paraId="5B71FC74" w14:textId="77777777" w:rsidR="00725C8E" w:rsidRPr="00971EDE" w:rsidRDefault="00725C8E" w:rsidP="00725C8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3EEED3BE" w14:textId="77777777" w:rsidR="00725C8E" w:rsidRPr="00971EDE" w:rsidRDefault="00725C8E" w:rsidP="00725C8E">
      <w:pPr>
        <w:pStyle w:val="LndNormale1"/>
        <w:rPr>
          <w:b/>
          <w:color w:val="002060"/>
          <w:szCs w:val="22"/>
        </w:rPr>
      </w:pPr>
      <w:r w:rsidRPr="00971EDE">
        <w:rPr>
          <w:b/>
          <w:color w:val="002060"/>
          <w:szCs w:val="22"/>
        </w:rPr>
        <w:t>Non è quindi possibile inserire una data anteriore a quella dell’invio.</w:t>
      </w:r>
    </w:p>
    <w:p w14:paraId="48E41F7B" w14:textId="77777777" w:rsidR="00725C8E" w:rsidRPr="00725C8E" w:rsidRDefault="00725C8E" w:rsidP="00D41999">
      <w:pPr>
        <w:rPr>
          <w:rFonts w:ascii="Arial" w:hAnsi="Arial" w:cs="Arial"/>
          <w:color w:val="002060"/>
          <w:sz w:val="22"/>
          <w:szCs w:val="22"/>
        </w:rPr>
      </w:pPr>
    </w:p>
    <w:p w14:paraId="5A31AB5C" w14:textId="77777777" w:rsidR="00725C8E" w:rsidRPr="00725C8E" w:rsidRDefault="00725C8E" w:rsidP="00D41999">
      <w:pPr>
        <w:rPr>
          <w:rFonts w:ascii="Arial" w:hAnsi="Arial" w:cs="Arial"/>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lastRenderedPageBreak/>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Pr="001D0FEE" w:rsidRDefault="00EE16A2" w:rsidP="0047674B">
      <w:pPr>
        <w:pStyle w:val="LndNormale1"/>
        <w:rPr>
          <w:color w:val="002060"/>
        </w:rPr>
      </w:pPr>
    </w:p>
    <w:p w14:paraId="79F2F88E" w14:textId="77777777" w:rsidR="001D0FEE" w:rsidRPr="001D0FEE" w:rsidRDefault="001D0FEE" w:rsidP="0047674B">
      <w:pPr>
        <w:pStyle w:val="LndNormale1"/>
        <w:rPr>
          <w:color w:val="002060"/>
        </w:rPr>
      </w:pPr>
    </w:p>
    <w:p w14:paraId="6ADAEE5A" w14:textId="77777777" w:rsidR="001D0FEE" w:rsidRPr="001D0FEE" w:rsidRDefault="001D0FEE" w:rsidP="001D0FEE">
      <w:pPr>
        <w:pStyle w:val="LndNormale1"/>
        <w:rPr>
          <w:b/>
          <w:color w:val="002060"/>
          <w:sz w:val="28"/>
          <w:szCs w:val="28"/>
        </w:rPr>
      </w:pPr>
      <w:r w:rsidRPr="001D0FEE">
        <w:rPr>
          <w:b/>
          <w:color w:val="002060"/>
          <w:sz w:val="28"/>
          <w:szCs w:val="28"/>
        </w:rPr>
        <w:t>SOCIETA’ INATTIVE</w:t>
      </w:r>
    </w:p>
    <w:p w14:paraId="6BF6D30D" w14:textId="77777777" w:rsidR="001D0FEE" w:rsidRPr="001D0FEE" w:rsidRDefault="001D0FEE" w:rsidP="001D0FEE">
      <w:pPr>
        <w:pStyle w:val="LndNormale1"/>
        <w:rPr>
          <w:b/>
          <w:color w:val="002060"/>
          <w:u w:val="single"/>
        </w:rPr>
      </w:pPr>
    </w:p>
    <w:p w14:paraId="770B8A30" w14:textId="77777777" w:rsidR="001D0FEE" w:rsidRPr="001D0FEE" w:rsidRDefault="001D0FEE" w:rsidP="001D0FEE">
      <w:pPr>
        <w:pStyle w:val="LndNormale1"/>
        <w:rPr>
          <w:color w:val="002060"/>
        </w:rPr>
      </w:pPr>
      <w:r w:rsidRPr="001D0FEE">
        <w:rPr>
          <w:color w:val="002060"/>
        </w:rPr>
        <w:t>La sottonotata società ha comunicato l’inattività a partire dalla stagione sportiva 2024/2025</w:t>
      </w:r>
    </w:p>
    <w:p w14:paraId="10C14602" w14:textId="77777777" w:rsidR="001D0FEE" w:rsidRPr="001D0FEE" w:rsidRDefault="001D0FEE" w:rsidP="001D0FEE">
      <w:pPr>
        <w:pStyle w:val="LndNormale1"/>
        <w:rPr>
          <w:b/>
          <w:color w:val="002060"/>
          <w:u w:val="single"/>
        </w:rPr>
      </w:pPr>
    </w:p>
    <w:p w14:paraId="61A763DC" w14:textId="77777777" w:rsidR="001D0FEE" w:rsidRPr="001D0FEE" w:rsidRDefault="001D0FEE" w:rsidP="001D0FEE">
      <w:pPr>
        <w:pStyle w:val="LndNormale1"/>
        <w:rPr>
          <w:b/>
          <w:color w:val="002060"/>
        </w:rPr>
      </w:pPr>
      <w:r w:rsidRPr="001D0FEE">
        <w:rPr>
          <w:b/>
          <w:color w:val="002060"/>
        </w:rPr>
        <w:t>Matr. 915.546</w:t>
      </w:r>
      <w:r w:rsidRPr="001D0FEE">
        <w:rPr>
          <w:b/>
          <w:color w:val="002060"/>
        </w:rPr>
        <w:tab/>
      </w:r>
      <w:r w:rsidRPr="001D0FEE">
        <w:rPr>
          <w:b/>
          <w:color w:val="002060"/>
        </w:rPr>
        <w:tab/>
        <w:t>A.S.D. AUDAX PAGLIARE</w:t>
      </w:r>
      <w:r w:rsidRPr="001D0FEE">
        <w:rPr>
          <w:b/>
          <w:color w:val="002060"/>
        </w:rPr>
        <w:tab/>
      </w:r>
      <w:r w:rsidRPr="001D0FEE">
        <w:rPr>
          <w:b/>
          <w:color w:val="002060"/>
        </w:rPr>
        <w:tab/>
        <w:t>Spinetoli (AP)</w:t>
      </w:r>
    </w:p>
    <w:p w14:paraId="6DAEE468" w14:textId="77777777" w:rsidR="001D0FEE" w:rsidRPr="001D0FEE" w:rsidRDefault="001D0FEE" w:rsidP="001D0FEE">
      <w:pPr>
        <w:pStyle w:val="LndNormale1"/>
        <w:rPr>
          <w:color w:val="002060"/>
        </w:rPr>
      </w:pPr>
    </w:p>
    <w:p w14:paraId="697D62CA" w14:textId="77777777" w:rsidR="001D0FEE" w:rsidRPr="001D0FEE" w:rsidRDefault="001D0FEE" w:rsidP="001D0FEE">
      <w:pPr>
        <w:pStyle w:val="LndNormale1"/>
        <w:rPr>
          <w:color w:val="002060"/>
        </w:rPr>
      </w:pPr>
      <w:r w:rsidRPr="001D0FEE">
        <w:rPr>
          <w:color w:val="002060"/>
        </w:rPr>
        <w:t>Visto l’art.16 commi 1) e 2) N.O.I.F. si propone alla Presidenza Federale per la radiazione dai ruoli.</w:t>
      </w:r>
    </w:p>
    <w:p w14:paraId="0A43C6B6" w14:textId="77777777" w:rsidR="001D0FEE" w:rsidRPr="001D0FEE" w:rsidRDefault="001D0FEE" w:rsidP="001D0FEE">
      <w:pPr>
        <w:pStyle w:val="LndNormale1"/>
        <w:rPr>
          <w:color w:val="002060"/>
        </w:rPr>
      </w:pPr>
      <w:r w:rsidRPr="001D0FEE">
        <w:rPr>
          <w:color w:val="002060"/>
        </w:rPr>
        <w:t>Ai sensi dell’art. 110 p.1) delle N.O.I.F. i calciatori tesserati per la suddetta Società sono svincolati d’autorità dalla data del presente comunicato ufficiale.</w:t>
      </w:r>
    </w:p>
    <w:p w14:paraId="652AFA19" w14:textId="77777777" w:rsidR="001D0FEE" w:rsidRPr="001D0FEE" w:rsidRDefault="001D0FEE" w:rsidP="001D0FEE">
      <w:pPr>
        <w:pStyle w:val="LndNormale1"/>
        <w:rPr>
          <w:b/>
          <w:color w:val="002060"/>
          <w:sz w:val="24"/>
          <w:szCs w:val="24"/>
        </w:rPr>
      </w:pPr>
    </w:p>
    <w:p w14:paraId="3CC983F3" w14:textId="77777777" w:rsidR="001D0FEE" w:rsidRPr="001D0FEE" w:rsidRDefault="001D0FEE" w:rsidP="001D0FEE">
      <w:pPr>
        <w:pStyle w:val="LndNormale1"/>
        <w:rPr>
          <w:b/>
          <w:color w:val="002060"/>
          <w:sz w:val="24"/>
          <w:szCs w:val="24"/>
        </w:rPr>
      </w:pPr>
    </w:p>
    <w:p w14:paraId="19D7C637" w14:textId="77777777" w:rsidR="001D0FEE" w:rsidRPr="001D0FEE" w:rsidRDefault="001D0FEE" w:rsidP="001D0FEE">
      <w:pPr>
        <w:pStyle w:val="LndNormale1"/>
        <w:rPr>
          <w:b/>
          <w:color w:val="002060"/>
          <w:sz w:val="28"/>
          <w:szCs w:val="28"/>
        </w:rPr>
      </w:pPr>
      <w:r w:rsidRPr="001D0FEE">
        <w:rPr>
          <w:b/>
          <w:color w:val="002060"/>
          <w:sz w:val="28"/>
          <w:szCs w:val="28"/>
        </w:rPr>
        <w:t>SVINCOLI DILETTANTI</w:t>
      </w:r>
    </w:p>
    <w:p w14:paraId="05DBE3A8" w14:textId="77777777" w:rsidR="001D0FEE" w:rsidRPr="001D0FEE" w:rsidRDefault="001D0FEE" w:rsidP="001D0FEE">
      <w:pPr>
        <w:pStyle w:val="LndNormale1"/>
        <w:rPr>
          <w:color w:val="002060"/>
          <w:szCs w:val="22"/>
        </w:rPr>
      </w:pPr>
    </w:p>
    <w:p w14:paraId="5FB955EF" w14:textId="77777777" w:rsidR="001D0FEE" w:rsidRPr="001D0FEE" w:rsidRDefault="001D0FEE" w:rsidP="001D0FEE">
      <w:pPr>
        <w:pStyle w:val="LndNormale1"/>
        <w:rPr>
          <w:color w:val="002060"/>
          <w:szCs w:val="22"/>
        </w:rPr>
      </w:pPr>
      <w:r w:rsidRPr="001D0FEE">
        <w:rPr>
          <w:color w:val="002060"/>
          <w:szCs w:val="22"/>
        </w:rPr>
        <w:t>Si pubblica, in allegato, l’elenco dei calciatori svincolati a Luglio 2024.</w:t>
      </w:r>
    </w:p>
    <w:p w14:paraId="64228A9D" w14:textId="77777777" w:rsidR="001D0FEE" w:rsidRPr="001D0FEE" w:rsidRDefault="001D0FEE" w:rsidP="001D0FEE">
      <w:pPr>
        <w:pStyle w:val="LndNormale1"/>
        <w:rPr>
          <w:color w:val="002060"/>
          <w:szCs w:val="22"/>
        </w:rPr>
      </w:pPr>
    </w:p>
    <w:p w14:paraId="1C2C8C3E" w14:textId="77777777" w:rsidR="001D0FEE" w:rsidRPr="001D0FEE" w:rsidRDefault="001D0FEE" w:rsidP="001D0FEE">
      <w:pPr>
        <w:pStyle w:val="LndNormale1"/>
        <w:rPr>
          <w:i/>
          <w:color w:val="002060"/>
          <w:sz w:val="24"/>
          <w:szCs w:val="24"/>
        </w:rPr>
      </w:pPr>
    </w:p>
    <w:p w14:paraId="740CECE1" w14:textId="77777777" w:rsidR="001D0FEE" w:rsidRPr="001D0FEE" w:rsidRDefault="001D0FEE" w:rsidP="001D0FEE">
      <w:pPr>
        <w:pStyle w:val="LndNormale1"/>
        <w:rPr>
          <w:b/>
          <w:color w:val="002060"/>
          <w:sz w:val="28"/>
          <w:szCs w:val="28"/>
        </w:rPr>
      </w:pPr>
      <w:r w:rsidRPr="001D0FEE">
        <w:rPr>
          <w:b/>
          <w:color w:val="002060"/>
          <w:sz w:val="28"/>
          <w:szCs w:val="28"/>
        </w:rPr>
        <w:t>AFFILIAZIONI</w:t>
      </w:r>
    </w:p>
    <w:p w14:paraId="2EE86315" w14:textId="77777777" w:rsidR="001D0FEE" w:rsidRPr="001D0FEE" w:rsidRDefault="001D0FEE" w:rsidP="001D0FEE">
      <w:pPr>
        <w:pStyle w:val="LndNormale1"/>
        <w:rPr>
          <w:color w:val="002060"/>
          <w:szCs w:val="22"/>
        </w:rPr>
      </w:pPr>
    </w:p>
    <w:p w14:paraId="242DF353" w14:textId="77777777" w:rsidR="001D0FEE" w:rsidRPr="001D0FEE" w:rsidRDefault="001D0FEE" w:rsidP="001D0FEE">
      <w:pPr>
        <w:pStyle w:val="LndNormale1"/>
        <w:rPr>
          <w:color w:val="002060"/>
          <w:szCs w:val="22"/>
        </w:rPr>
      </w:pPr>
      <w:r w:rsidRPr="001D0FEE">
        <w:rPr>
          <w:color w:val="002060"/>
          <w:szCs w:val="22"/>
        </w:rPr>
        <w:t>La F.I.G.C. ha ratificato le seguenti domande:</w:t>
      </w:r>
    </w:p>
    <w:p w14:paraId="11DC70B3" w14:textId="77777777" w:rsidR="001D0FEE" w:rsidRPr="001D0FEE" w:rsidRDefault="001D0FEE" w:rsidP="001D0FEE">
      <w:pPr>
        <w:pStyle w:val="LndNormale1"/>
        <w:rPr>
          <w:color w:val="002060"/>
          <w:szCs w:val="22"/>
        </w:rPr>
      </w:pPr>
    </w:p>
    <w:p w14:paraId="50DC49AF" w14:textId="77777777" w:rsidR="001D0FEE" w:rsidRPr="001D0FEE" w:rsidRDefault="001D0FEE" w:rsidP="001D0FEE">
      <w:pPr>
        <w:pStyle w:val="LndNormale1"/>
        <w:rPr>
          <w:color w:val="002060"/>
          <w:szCs w:val="22"/>
        </w:rPr>
      </w:pPr>
      <w:r w:rsidRPr="001D0FEE">
        <w:rPr>
          <w:color w:val="002060"/>
          <w:szCs w:val="22"/>
        </w:rPr>
        <w:t>matr. 963144</w:t>
      </w:r>
      <w:r w:rsidRPr="001D0FEE">
        <w:rPr>
          <w:color w:val="002060"/>
          <w:szCs w:val="22"/>
        </w:rPr>
        <w:tab/>
        <w:t>SPLENDORVITT LORETO A.S.D</w:t>
      </w:r>
      <w:r w:rsidRPr="001D0FEE">
        <w:rPr>
          <w:color w:val="002060"/>
          <w:szCs w:val="22"/>
        </w:rPr>
        <w:tab/>
      </w:r>
      <w:r w:rsidRPr="001D0FEE">
        <w:rPr>
          <w:color w:val="002060"/>
          <w:szCs w:val="22"/>
        </w:rPr>
        <w:tab/>
      </w:r>
      <w:r w:rsidRPr="001D0FEE">
        <w:rPr>
          <w:color w:val="002060"/>
          <w:szCs w:val="22"/>
        </w:rPr>
        <w:tab/>
        <w:t>Loreto (AN)</w:t>
      </w:r>
    </w:p>
    <w:p w14:paraId="2E03A36E" w14:textId="77777777" w:rsidR="001D0FEE" w:rsidRPr="001D0FEE" w:rsidRDefault="001D0FEE" w:rsidP="001D0FEE">
      <w:pPr>
        <w:pStyle w:val="LndNormale1"/>
        <w:rPr>
          <w:color w:val="002060"/>
          <w:szCs w:val="22"/>
        </w:rPr>
      </w:pPr>
      <w:r w:rsidRPr="001D0FEE">
        <w:rPr>
          <w:color w:val="002060"/>
          <w:szCs w:val="22"/>
        </w:rPr>
        <w:t xml:space="preserve">matr. 963318 </w:t>
      </w:r>
      <w:r w:rsidRPr="001D0FEE">
        <w:rPr>
          <w:color w:val="002060"/>
          <w:szCs w:val="22"/>
        </w:rPr>
        <w:tab/>
        <w:t>A.S.D. MONTEPACINI MOLINI GIROLA</w:t>
      </w:r>
      <w:r w:rsidRPr="001D0FEE">
        <w:rPr>
          <w:color w:val="002060"/>
          <w:szCs w:val="22"/>
        </w:rPr>
        <w:tab/>
      </w:r>
      <w:r w:rsidRPr="001D0FEE">
        <w:rPr>
          <w:color w:val="002060"/>
          <w:szCs w:val="22"/>
        </w:rPr>
        <w:tab/>
        <w:t>Fermo</w:t>
      </w:r>
    </w:p>
    <w:p w14:paraId="5CA1792B" w14:textId="77777777" w:rsidR="001D0FEE" w:rsidRPr="001D0FEE" w:rsidRDefault="001D0FEE" w:rsidP="001D0FEE">
      <w:pPr>
        <w:pStyle w:val="LndNormale1"/>
        <w:rPr>
          <w:color w:val="002060"/>
          <w:szCs w:val="22"/>
        </w:rPr>
      </w:pPr>
      <w:r w:rsidRPr="001D0FEE">
        <w:rPr>
          <w:color w:val="002060"/>
          <w:szCs w:val="22"/>
        </w:rPr>
        <w:t>matr. 963329</w:t>
      </w:r>
      <w:r w:rsidRPr="001D0FEE">
        <w:rPr>
          <w:color w:val="002060"/>
          <w:szCs w:val="22"/>
        </w:rPr>
        <w:tab/>
        <w:t>A.S.D. EUROPE TT</w:t>
      </w:r>
      <w:r w:rsidRPr="001D0FEE">
        <w:rPr>
          <w:color w:val="002060"/>
          <w:szCs w:val="22"/>
        </w:rPr>
        <w:tab/>
      </w:r>
      <w:r w:rsidRPr="001D0FEE">
        <w:rPr>
          <w:color w:val="002060"/>
          <w:szCs w:val="22"/>
        </w:rPr>
        <w:tab/>
      </w:r>
      <w:r w:rsidRPr="001D0FEE">
        <w:rPr>
          <w:color w:val="002060"/>
          <w:szCs w:val="22"/>
        </w:rPr>
        <w:tab/>
      </w:r>
      <w:r w:rsidRPr="001D0FEE">
        <w:rPr>
          <w:color w:val="002060"/>
          <w:szCs w:val="22"/>
        </w:rPr>
        <w:tab/>
      </w:r>
      <w:r w:rsidRPr="001D0FEE">
        <w:rPr>
          <w:color w:val="002060"/>
          <w:szCs w:val="22"/>
        </w:rPr>
        <w:tab/>
        <w:t>Camerino (MC)</w:t>
      </w:r>
    </w:p>
    <w:p w14:paraId="39B24807" w14:textId="77777777" w:rsidR="001D0FEE" w:rsidRPr="001D0FEE" w:rsidRDefault="001D0FEE" w:rsidP="001D0FEE">
      <w:pPr>
        <w:pStyle w:val="LndNormale1"/>
        <w:rPr>
          <w:color w:val="002060"/>
          <w:szCs w:val="22"/>
        </w:rPr>
      </w:pPr>
      <w:r w:rsidRPr="001D0FEE">
        <w:rPr>
          <w:color w:val="002060"/>
          <w:szCs w:val="22"/>
        </w:rPr>
        <w:t>matr. 963324</w:t>
      </w:r>
      <w:r w:rsidRPr="001D0FEE">
        <w:rPr>
          <w:color w:val="002060"/>
          <w:szCs w:val="22"/>
        </w:rPr>
        <w:tab/>
        <w:t>A.S.D. ATHLETIC VAL TORDINO FEMM.</w:t>
      </w:r>
      <w:r w:rsidRPr="001D0FEE">
        <w:rPr>
          <w:color w:val="002060"/>
          <w:szCs w:val="22"/>
        </w:rPr>
        <w:tab/>
      </w:r>
      <w:r w:rsidRPr="001D0FEE">
        <w:rPr>
          <w:color w:val="002060"/>
          <w:szCs w:val="22"/>
        </w:rPr>
        <w:tab/>
        <w:t>Maltignano (AP)</w:t>
      </w:r>
    </w:p>
    <w:p w14:paraId="0782137B" w14:textId="77777777" w:rsidR="001D0FEE" w:rsidRPr="001D0FEE" w:rsidRDefault="001D0FEE" w:rsidP="001D0FEE">
      <w:pPr>
        <w:pStyle w:val="LndNormale1"/>
        <w:rPr>
          <w:color w:val="002060"/>
          <w:szCs w:val="22"/>
        </w:rPr>
      </w:pPr>
      <w:r w:rsidRPr="001D0FEE">
        <w:rPr>
          <w:color w:val="002060"/>
          <w:szCs w:val="22"/>
        </w:rPr>
        <w:t>matr. 963336</w:t>
      </w:r>
      <w:r w:rsidRPr="001D0FEE">
        <w:rPr>
          <w:color w:val="002060"/>
          <w:szCs w:val="22"/>
        </w:rPr>
        <w:tab/>
        <w:t>A.S.D. VENERE POTENTIA</w:t>
      </w:r>
      <w:r w:rsidRPr="001D0FEE">
        <w:rPr>
          <w:color w:val="002060"/>
          <w:szCs w:val="22"/>
        </w:rPr>
        <w:tab/>
      </w:r>
      <w:r w:rsidRPr="001D0FEE">
        <w:rPr>
          <w:color w:val="002060"/>
          <w:szCs w:val="22"/>
        </w:rPr>
        <w:tab/>
      </w:r>
      <w:r w:rsidRPr="001D0FEE">
        <w:rPr>
          <w:color w:val="002060"/>
          <w:szCs w:val="22"/>
        </w:rPr>
        <w:tab/>
      </w:r>
      <w:r w:rsidRPr="001D0FEE">
        <w:rPr>
          <w:color w:val="002060"/>
          <w:szCs w:val="22"/>
        </w:rPr>
        <w:tab/>
        <w:t>Potenza Picena (MC)</w:t>
      </w:r>
    </w:p>
    <w:p w14:paraId="24320E7B" w14:textId="77777777" w:rsidR="001D0FEE" w:rsidRPr="001D0FEE" w:rsidRDefault="001D0FEE" w:rsidP="001D0FEE">
      <w:pPr>
        <w:pStyle w:val="LndNormale1"/>
        <w:rPr>
          <w:color w:val="002060"/>
          <w:szCs w:val="22"/>
        </w:rPr>
      </w:pPr>
      <w:r w:rsidRPr="001D0FEE">
        <w:rPr>
          <w:color w:val="002060"/>
          <w:szCs w:val="22"/>
        </w:rPr>
        <w:t>matr. 963319 A.S.D. REAL PORTO SANT’ELPIDIO 24</w:t>
      </w:r>
      <w:r w:rsidRPr="001D0FEE">
        <w:rPr>
          <w:color w:val="002060"/>
          <w:szCs w:val="22"/>
        </w:rPr>
        <w:tab/>
      </w:r>
      <w:r w:rsidRPr="001D0FEE">
        <w:rPr>
          <w:color w:val="002060"/>
          <w:szCs w:val="22"/>
        </w:rPr>
        <w:tab/>
        <w:t>Porto Sant’Elpidio (FM)</w:t>
      </w:r>
    </w:p>
    <w:p w14:paraId="2F625263" w14:textId="77777777" w:rsidR="001D0FEE" w:rsidRPr="001D0FEE" w:rsidRDefault="001D0FEE" w:rsidP="001D0FEE">
      <w:pPr>
        <w:pStyle w:val="LndNormale1"/>
        <w:rPr>
          <w:color w:val="002060"/>
          <w:szCs w:val="22"/>
        </w:rPr>
      </w:pPr>
      <w:r w:rsidRPr="001D0FEE">
        <w:rPr>
          <w:color w:val="002060"/>
          <w:szCs w:val="22"/>
        </w:rPr>
        <w:t>matr. 963291</w:t>
      </w:r>
      <w:r w:rsidRPr="001D0FEE">
        <w:rPr>
          <w:color w:val="002060"/>
          <w:szCs w:val="22"/>
        </w:rPr>
        <w:tab/>
        <w:t>AVM A.S.D.</w:t>
      </w:r>
      <w:r w:rsidRPr="001D0FEE">
        <w:rPr>
          <w:color w:val="002060"/>
          <w:szCs w:val="22"/>
        </w:rPr>
        <w:tab/>
      </w:r>
      <w:r w:rsidRPr="001D0FEE">
        <w:rPr>
          <w:color w:val="002060"/>
          <w:szCs w:val="22"/>
        </w:rPr>
        <w:tab/>
      </w:r>
      <w:r w:rsidRPr="001D0FEE">
        <w:rPr>
          <w:color w:val="002060"/>
          <w:szCs w:val="22"/>
        </w:rPr>
        <w:tab/>
      </w:r>
      <w:r w:rsidRPr="001D0FEE">
        <w:rPr>
          <w:color w:val="002060"/>
          <w:szCs w:val="22"/>
        </w:rPr>
        <w:tab/>
      </w:r>
      <w:r w:rsidRPr="001D0FEE">
        <w:rPr>
          <w:color w:val="002060"/>
          <w:szCs w:val="22"/>
        </w:rPr>
        <w:tab/>
      </w:r>
      <w:r w:rsidRPr="001D0FEE">
        <w:rPr>
          <w:color w:val="002060"/>
          <w:szCs w:val="22"/>
        </w:rPr>
        <w:tab/>
        <w:t>Loreto (AN)</w:t>
      </w:r>
    </w:p>
    <w:p w14:paraId="69FF614D" w14:textId="77777777" w:rsidR="001D0FEE" w:rsidRPr="001D0FEE" w:rsidRDefault="001D0FEE" w:rsidP="001D0FEE">
      <w:pPr>
        <w:pStyle w:val="LndNormale1"/>
        <w:rPr>
          <w:color w:val="002060"/>
          <w:szCs w:val="22"/>
        </w:rPr>
      </w:pPr>
      <w:r w:rsidRPr="001D0FEE">
        <w:rPr>
          <w:color w:val="002060"/>
          <w:szCs w:val="22"/>
        </w:rPr>
        <w:t>matr. 963153</w:t>
      </w:r>
      <w:r w:rsidRPr="001D0FEE">
        <w:rPr>
          <w:color w:val="002060"/>
          <w:szCs w:val="22"/>
        </w:rPr>
        <w:tab/>
        <w:t>A.S.D. FUTSAL OTTRANO</w:t>
      </w:r>
      <w:r w:rsidRPr="001D0FEE">
        <w:rPr>
          <w:color w:val="002060"/>
          <w:szCs w:val="22"/>
        </w:rPr>
        <w:tab/>
      </w:r>
      <w:r w:rsidRPr="001D0FEE">
        <w:rPr>
          <w:color w:val="002060"/>
          <w:szCs w:val="22"/>
        </w:rPr>
        <w:tab/>
      </w:r>
      <w:r w:rsidRPr="001D0FEE">
        <w:rPr>
          <w:color w:val="002060"/>
          <w:szCs w:val="22"/>
        </w:rPr>
        <w:tab/>
      </w:r>
      <w:r w:rsidRPr="001D0FEE">
        <w:rPr>
          <w:color w:val="002060"/>
          <w:szCs w:val="22"/>
        </w:rPr>
        <w:tab/>
        <w:t>Filottrano (AN)</w:t>
      </w:r>
    </w:p>
    <w:p w14:paraId="0544AFCD" w14:textId="77777777" w:rsidR="001D0FEE" w:rsidRPr="001D0FEE" w:rsidRDefault="001D0FEE" w:rsidP="001D0FEE">
      <w:pPr>
        <w:pStyle w:val="LndNormale1"/>
        <w:rPr>
          <w:color w:val="002060"/>
          <w:szCs w:val="22"/>
        </w:rPr>
      </w:pPr>
      <w:r w:rsidRPr="001D0FEE">
        <w:rPr>
          <w:color w:val="002060"/>
          <w:szCs w:val="22"/>
        </w:rPr>
        <w:t>matr. 963152</w:t>
      </w:r>
      <w:r w:rsidRPr="001D0FEE">
        <w:rPr>
          <w:color w:val="002060"/>
          <w:szCs w:val="22"/>
        </w:rPr>
        <w:tab/>
        <w:t>WOMAN SANGIUSTESE A.S.D.</w:t>
      </w:r>
      <w:r w:rsidRPr="001D0FEE">
        <w:rPr>
          <w:color w:val="002060"/>
          <w:szCs w:val="22"/>
        </w:rPr>
        <w:tab/>
      </w:r>
      <w:r w:rsidRPr="001D0FEE">
        <w:rPr>
          <w:color w:val="002060"/>
          <w:szCs w:val="22"/>
        </w:rPr>
        <w:tab/>
      </w:r>
      <w:r w:rsidRPr="001D0FEE">
        <w:rPr>
          <w:color w:val="002060"/>
          <w:szCs w:val="22"/>
        </w:rPr>
        <w:tab/>
        <w:t>Monte San Giusto (MC)</w:t>
      </w:r>
    </w:p>
    <w:p w14:paraId="3719035F" w14:textId="61B9E8B9" w:rsidR="001D0FEE" w:rsidRPr="001D0FEE" w:rsidRDefault="001D0FEE" w:rsidP="001D0FEE">
      <w:pPr>
        <w:pStyle w:val="LndNormale1"/>
        <w:rPr>
          <w:color w:val="002060"/>
          <w:szCs w:val="22"/>
        </w:rPr>
      </w:pPr>
      <w:r w:rsidRPr="001D0FEE">
        <w:rPr>
          <w:color w:val="002060"/>
          <w:szCs w:val="22"/>
        </w:rPr>
        <w:t>matr. 963218</w:t>
      </w:r>
      <w:r w:rsidRPr="001D0FEE">
        <w:rPr>
          <w:color w:val="002060"/>
          <w:szCs w:val="22"/>
        </w:rPr>
        <w:tab/>
        <w:t>A.S.D. ACCUMOLI GAN</w:t>
      </w:r>
      <w:r w:rsidR="00BB7880">
        <w:rPr>
          <w:color w:val="002060"/>
          <w:szCs w:val="22"/>
        </w:rPr>
        <w:t>G</w:t>
      </w:r>
      <w:r w:rsidRPr="001D0FEE">
        <w:rPr>
          <w:color w:val="002060"/>
          <w:szCs w:val="22"/>
        </w:rPr>
        <w:t xml:space="preserve"> C5</w:t>
      </w:r>
      <w:r w:rsidRPr="001D0FEE">
        <w:rPr>
          <w:color w:val="002060"/>
          <w:szCs w:val="22"/>
        </w:rPr>
        <w:tab/>
      </w:r>
      <w:r w:rsidRPr="001D0FEE">
        <w:rPr>
          <w:color w:val="002060"/>
          <w:szCs w:val="22"/>
        </w:rPr>
        <w:tab/>
      </w:r>
      <w:r w:rsidRPr="001D0FEE">
        <w:rPr>
          <w:color w:val="002060"/>
          <w:szCs w:val="22"/>
        </w:rPr>
        <w:tab/>
        <w:t>Arquata del Tronto (AP)</w:t>
      </w:r>
    </w:p>
    <w:p w14:paraId="55A31A51" w14:textId="77777777" w:rsidR="001D0FEE" w:rsidRPr="001D0FEE" w:rsidRDefault="001D0FEE" w:rsidP="001D0FEE">
      <w:pPr>
        <w:pStyle w:val="LndNormale1"/>
        <w:rPr>
          <w:color w:val="002060"/>
          <w:szCs w:val="22"/>
        </w:rPr>
      </w:pPr>
      <w:r w:rsidRPr="001D0FEE">
        <w:rPr>
          <w:color w:val="002060"/>
          <w:szCs w:val="22"/>
        </w:rPr>
        <w:t>matr. 963341</w:t>
      </w:r>
      <w:r w:rsidRPr="001D0FEE">
        <w:rPr>
          <w:color w:val="002060"/>
          <w:szCs w:val="22"/>
        </w:rPr>
        <w:tab/>
        <w:t>A.S.D. CASTELFIDARDO CALCIO 194 ACADEMYCastelfidardo (AN)</w:t>
      </w:r>
    </w:p>
    <w:p w14:paraId="0931FBED" w14:textId="77777777" w:rsidR="00BB7880" w:rsidRPr="00BB7880" w:rsidRDefault="00BB7880" w:rsidP="00BB7880">
      <w:pPr>
        <w:pStyle w:val="LndNormale1"/>
        <w:rPr>
          <w:color w:val="002060"/>
          <w:szCs w:val="22"/>
        </w:rPr>
      </w:pPr>
      <w:r w:rsidRPr="00BB7880">
        <w:rPr>
          <w:color w:val="002060"/>
          <w:szCs w:val="22"/>
        </w:rPr>
        <w:t>matr. 963274</w:t>
      </w:r>
      <w:r w:rsidRPr="00BB7880">
        <w:rPr>
          <w:color w:val="002060"/>
          <w:szCs w:val="22"/>
        </w:rPr>
        <w:tab/>
        <w:t>FANO CALCIO S.S.D. A R.L.</w:t>
      </w:r>
      <w:r w:rsidRPr="00BB7880">
        <w:rPr>
          <w:color w:val="002060"/>
          <w:szCs w:val="22"/>
        </w:rPr>
        <w:tab/>
      </w:r>
      <w:r w:rsidRPr="00BB7880">
        <w:rPr>
          <w:color w:val="002060"/>
          <w:szCs w:val="22"/>
        </w:rPr>
        <w:tab/>
      </w:r>
      <w:r w:rsidRPr="00BB7880">
        <w:rPr>
          <w:color w:val="002060"/>
          <w:szCs w:val="22"/>
        </w:rPr>
        <w:tab/>
        <w:t>Fano (PU)</w:t>
      </w:r>
    </w:p>
    <w:p w14:paraId="5D9A672C" w14:textId="77777777" w:rsidR="00BB7880" w:rsidRPr="00BB7880" w:rsidRDefault="00BB7880" w:rsidP="00BB7880">
      <w:pPr>
        <w:pStyle w:val="LndNormale1"/>
        <w:rPr>
          <w:color w:val="002060"/>
          <w:szCs w:val="22"/>
        </w:rPr>
      </w:pPr>
      <w:r w:rsidRPr="00BB7880">
        <w:rPr>
          <w:color w:val="002060"/>
          <w:szCs w:val="22"/>
        </w:rPr>
        <w:t>matr. 963368  A.S.D. TRODICA FUTSAL</w:t>
      </w:r>
      <w:r w:rsidRPr="00BB7880">
        <w:rPr>
          <w:color w:val="002060"/>
          <w:szCs w:val="22"/>
        </w:rPr>
        <w:tab/>
      </w:r>
      <w:r w:rsidRPr="00BB7880">
        <w:rPr>
          <w:color w:val="002060"/>
          <w:szCs w:val="22"/>
        </w:rPr>
        <w:tab/>
      </w:r>
      <w:r w:rsidRPr="00BB7880">
        <w:rPr>
          <w:color w:val="002060"/>
          <w:szCs w:val="22"/>
        </w:rPr>
        <w:tab/>
      </w:r>
      <w:r w:rsidRPr="00BB7880">
        <w:rPr>
          <w:color w:val="002060"/>
          <w:szCs w:val="22"/>
        </w:rPr>
        <w:tab/>
        <w:t>Morrovalle (MC)</w:t>
      </w:r>
    </w:p>
    <w:p w14:paraId="0774E60B" w14:textId="77777777" w:rsidR="00BB7880" w:rsidRPr="00BB7880" w:rsidRDefault="00BB7880" w:rsidP="00BB7880">
      <w:pPr>
        <w:pStyle w:val="LndNormale1"/>
        <w:rPr>
          <w:color w:val="002060"/>
          <w:szCs w:val="22"/>
        </w:rPr>
      </w:pPr>
      <w:r w:rsidRPr="00BB7880">
        <w:rPr>
          <w:color w:val="002060"/>
          <w:szCs w:val="22"/>
        </w:rPr>
        <w:t>matr. 963093  PORTO D’ASCOLI FOOTBALL CLUB A.S.D.</w:t>
      </w:r>
      <w:r w:rsidRPr="00BB7880">
        <w:rPr>
          <w:color w:val="002060"/>
          <w:szCs w:val="22"/>
        </w:rPr>
        <w:tab/>
        <w:t>San Benedetto del Tronto (AP)</w:t>
      </w:r>
    </w:p>
    <w:p w14:paraId="6D358837" w14:textId="2AA9EC6B" w:rsidR="001D0FEE" w:rsidRPr="00BB7880" w:rsidRDefault="00BB7880" w:rsidP="00BB7880">
      <w:pPr>
        <w:pStyle w:val="LndNormale1"/>
        <w:rPr>
          <w:color w:val="002060"/>
          <w:szCs w:val="22"/>
        </w:rPr>
      </w:pPr>
      <w:r w:rsidRPr="00BB7880">
        <w:rPr>
          <w:color w:val="002060"/>
          <w:szCs w:val="22"/>
        </w:rPr>
        <w:t xml:space="preserve">matr. 963409 </w:t>
      </w:r>
      <w:r w:rsidRPr="00BB7880">
        <w:rPr>
          <w:color w:val="002060"/>
          <w:szCs w:val="22"/>
        </w:rPr>
        <w:tab/>
        <w:t>A.S.D. CASELLE</w:t>
      </w:r>
      <w:r w:rsidRPr="00BB7880">
        <w:rPr>
          <w:color w:val="002060"/>
          <w:szCs w:val="22"/>
        </w:rPr>
        <w:tab/>
      </w:r>
      <w:r w:rsidRPr="00BB7880">
        <w:rPr>
          <w:color w:val="002060"/>
          <w:szCs w:val="22"/>
        </w:rPr>
        <w:tab/>
      </w:r>
      <w:r w:rsidRPr="00BB7880">
        <w:rPr>
          <w:color w:val="002060"/>
          <w:szCs w:val="22"/>
        </w:rPr>
        <w:tab/>
      </w:r>
      <w:r w:rsidRPr="00BB7880">
        <w:rPr>
          <w:color w:val="002060"/>
          <w:szCs w:val="22"/>
        </w:rPr>
        <w:tab/>
      </w:r>
      <w:r w:rsidRPr="00BB7880">
        <w:rPr>
          <w:color w:val="002060"/>
          <w:szCs w:val="22"/>
        </w:rPr>
        <w:tab/>
        <w:t>Maltignano (AP)</w:t>
      </w:r>
      <w:r w:rsidRPr="00BB7880">
        <w:rPr>
          <w:color w:val="002060"/>
          <w:szCs w:val="22"/>
        </w:rPr>
        <w:tab/>
      </w:r>
      <w:r w:rsidRPr="00BB7880">
        <w:rPr>
          <w:color w:val="002060"/>
          <w:szCs w:val="22"/>
        </w:rPr>
        <w:tab/>
      </w:r>
      <w:r w:rsidRPr="00BB7880">
        <w:rPr>
          <w:color w:val="002060"/>
          <w:szCs w:val="22"/>
        </w:rPr>
        <w:tab/>
      </w:r>
    </w:p>
    <w:p w14:paraId="39B78A4F" w14:textId="77777777" w:rsidR="001D0FEE" w:rsidRPr="001D0FEE" w:rsidRDefault="001D0FEE" w:rsidP="001D0FEE">
      <w:pPr>
        <w:pStyle w:val="LndNormale1"/>
        <w:rPr>
          <w:color w:val="002060"/>
          <w:szCs w:val="22"/>
        </w:rPr>
      </w:pPr>
    </w:p>
    <w:p w14:paraId="5141DAEE" w14:textId="77777777" w:rsidR="001D0FEE" w:rsidRPr="001D0FEE" w:rsidRDefault="001D0FEE" w:rsidP="001D0FEE">
      <w:pPr>
        <w:pStyle w:val="LndNormale1"/>
        <w:rPr>
          <w:b/>
          <w:color w:val="002060"/>
          <w:sz w:val="28"/>
          <w:szCs w:val="28"/>
        </w:rPr>
      </w:pPr>
      <w:r w:rsidRPr="001D0FEE">
        <w:rPr>
          <w:b/>
          <w:color w:val="002060"/>
          <w:sz w:val="28"/>
          <w:szCs w:val="28"/>
        </w:rPr>
        <w:t>MUTAMENTO DENOMINAZIONE SOCIALE</w:t>
      </w:r>
    </w:p>
    <w:p w14:paraId="6678BB51" w14:textId="77777777" w:rsidR="001D0FEE" w:rsidRPr="001D0FEE" w:rsidRDefault="001D0FEE" w:rsidP="001D0FEE">
      <w:pPr>
        <w:pStyle w:val="LndNormale1"/>
        <w:rPr>
          <w:color w:val="002060"/>
          <w:szCs w:val="22"/>
        </w:rPr>
      </w:pPr>
    </w:p>
    <w:p w14:paraId="40B710FB" w14:textId="77777777" w:rsidR="001D0FEE" w:rsidRPr="001D0FEE" w:rsidRDefault="001D0FEE" w:rsidP="001D0FEE">
      <w:pPr>
        <w:pStyle w:val="LndNormale1"/>
        <w:rPr>
          <w:color w:val="002060"/>
          <w:szCs w:val="22"/>
        </w:rPr>
      </w:pPr>
      <w:r w:rsidRPr="001D0FEE">
        <w:rPr>
          <w:color w:val="002060"/>
          <w:szCs w:val="22"/>
        </w:rPr>
        <w:t>La F.I.G.C. ha ratificato le seguenti domande:</w:t>
      </w:r>
    </w:p>
    <w:p w14:paraId="4A133F01" w14:textId="77777777" w:rsidR="001D0FEE" w:rsidRPr="001D0FEE" w:rsidRDefault="001D0FEE" w:rsidP="001D0FEE">
      <w:pPr>
        <w:rPr>
          <w:rFonts w:ascii="Arial" w:hAnsi="Arial" w:cs="Arial"/>
          <w:color w:val="002060"/>
          <w:sz w:val="22"/>
          <w:szCs w:val="22"/>
        </w:rPr>
      </w:pPr>
    </w:p>
    <w:p w14:paraId="5F64F0B0" w14:textId="77777777" w:rsidR="001D0FEE" w:rsidRPr="001D0FEE" w:rsidRDefault="001D0FEE" w:rsidP="001D0FEE">
      <w:pPr>
        <w:pStyle w:val="LndNormale1"/>
        <w:rPr>
          <w:color w:val="002060"/>
          <w:szCs w:val="22"/>
        </w:rPr>
      </w:pPr>
      <w:r w:rsidRPr="001D0FEE">
        <w:rPr>
          <w:color w:val="002060"/>
          <w:szCs w:val="22"/>
        </w:rPr>
        <w:t>da 934175</w:t>
      </w:r>
      <w:r w:rsidRPr="001D0FEE">
        <w:rPr>
          <w:color w:val="002060"/>
          <w:szCs w:val="22"/>
        </w:rPr>
        <w:tab/>
        <w:t>A.P.D. ANCONA RESPECT 2001</w:t>
      </w:r>
      <w:r w:rsidRPr="001D0FEE">
        <w:rPr>
          <w:color w:val="002060"/>
          <w:szCs w:val="22"/>
        </w:rPr>
        <w:tab/>
      </w:r>
      <w:r w:rsidRPr="001D0FEE">
        <w:rPr>
          <w:color w:val="002060"/>
          <w:szCs w:val="22"/>
        </w:rPr>
        <w:tab/>
      </w:r>
      <w:r w:rsidRPr="001D0FEE">
        <w:rPr>
          <w:color w:val="002060"/>
          <w:szCs w:val="22"/>
        </w:rPr>
        <w:tab/>
        <w:t xml:space="preserve">Ancona </w:t>
      </w:r>
    </w:p>
    <w:p w14:paraId="3E727C49" w14:textId="77777777" w:rsidR="001D0FEE" w:rsidRPr="001D0FEE" w:rsidRDefault="001D0FEE" w:rsidP="001D0FEE">
      <w:pPr>
        <w:pStyle w:val="LndNormale1"/>
        <w:rPr>
          <w:color w:val="002060"/>
          <w:szCs w:val="22"/>
          <w:lang w:val="en-US"/>
        </w:rPr>
      </w:pPr>
      <w:r w:rsidRPr="001D0FEE">
        <w:rPr>
          <w:color w:val="002060"/>
          <w:szCs w:val="22"/>
          <w:lang w:val="en-US"/>
        </w:rPr>
        <w:t>a   934175</w:t>
      </w:r>
      <w:r w:rsidRPr="001D0FEE">
        <w:rPr>
          <w:color w:val="002060"/>
          <w:szCs w:val="22"/>
          <w:lang w:val="en-US"/>
        </w:rPr>
        <w:tab/>
        <w:t>A.P.D.</w:t>
      </w:r>
      <w:r w:rsidRPr="001D0FEE">
        <w:rPr>
          <w:color w:val="002060"/>
          <w:szCs w:val="22"/>
          <w:lang w:val="en-US"/>
        </w:rPr>
        <w:tab/>
        <w:t>ANCONA WOMEN RESPECT 2001</w:t>
      </w:r>
      <w:r w:rsidRPr="001D0FEE">
        <w:rPr>
          <w:color w:val="002060"/>
          <w:szCs w:val="22"/>
          <w:lang w:val="en-US"/>
        </w:rPr>
        <w:tab/>
      </w:r>
      <w:r w:rsidRPr="001D0FEE">
        <w:rPr>
          <w:color w:val="002060"/>
          <w:szCs w:val="22"/>
          <w:lang w:val="en-US"/>
        </w:rPr>
        <w:tab/>
        <w:t>Ancona</w:t>
      </w:r>
    </w:p>
    <w:p w14:paraId="4916C905" w14:textId="77777777" w:rsidR="001D0FEE" w:rsidRPr="001D0FEE" w:rsidRDefault="001D0FEE" w:rsidP="001D0FEE">
      <w:pPr>
        <w:pStyle w:val="LndNormale1"/>
        <w:rPr>
          <w:color w:val="002060"/>
          <w:szCs w:val="22"/>
          <w:lang w:val="en-US"/>
        </w:rPr>
      </w:pPr>
    </w:p>
    <w:p w14:paraId="0A2AB01E" w14:textId="77777777" w:rsidR="001D0FEE" w:rsidRPr="001D0FEE" w:rsidRDefault="001D0FEE" w:rsidP="001D0FEE">
      <w:pPr>
        <w:pStyle w:val="LndNormale1"/>
        <w:rPr>
          <w:color w:val="002060"/>
          <w:szCs w:val="22"/>
        </w:rPr>
      </w:pPr>
      <w:r w:rsidRPr="001D0FEE">
        <w:rPr>
          <w:color w:val="002060"/>
          <w:szCs w:val="22"/>
        </w:rPr>
        <w:t>da 912467</w:t>
      </w:r>
      <w:r w:rsidRPr="001D0FEE">
        <w:rPr>
          <w:color w:val="002060"/>
          <w:szCs w:val="22"/>
        </w:rPr>
        <w:tab/>
        <w:t>S.G.C. GIOVANILE CORRIDONIENSE</w:t>
      </w:r>
      <w:r w:rsidRPr="001D0FEE">
        <w:rPr>
          <w:color w:val="002060"/>
          <w:szCs w:val="22"/>
        </w:rPr>
        <w:tab/>
      </w:r>
      <w:r w:rsidRPr="001D0FEE">
        <w:rPr>
          <w:color w:val="002060"/>
          <w:szCs w:val="22"/>
        </w:rPr>
        <w:tab/>
        <w:t xml:space="preserve">Corridonia (MC) </w:t>
      </w:r>
    </w:p>
    <w:p w14:paraId="22B32693" w14:textId="77777777" w:rsidR="001D0FEE" w:rsidRPr="001D0FEE" w:rsidRDefault="001D0FEE" w:rsidP="001D0FEE">
      <w:pPr>
        <w:pStyle w:val="LndNormale1"/>
        <w:rPr>
          <w:color w:val="002060"/>
          <w:szCs w:val="22"/>
        </w:rPr>
      </w:pPr>
      <w:r w:rsidRPr="001D0FEE">
        <w:rPr>
          <w:color w:val="002060"/>
          <w:szCs w:val="22"/>
        </w:rPr>
        <w:t>a   912467</w:t>
      </w:r>
      <w:r w:rsidRPr="001D0FEE">
        <w:rPr>
          <w:color w:val="002060"/>
          <w:szCs w:val="22"/>
        </w:rPr>
        <w:tab/>
        <w:t>A.S.D. CORRIDONIENSE</w:t>
      </w:r>
      <w:r w:rsidRPr="001D0FEE">
        <w:rPr>
          <w:color w:val="002060"/>
          <w:szCs w:val="22"/>
        </w:rPr>
        <w:tab/>
      </w:r>
      <w:r w:rsidRPr="001D0FEE">
        <w:rPr>
          <w:color w:val="002060"/>
          <w:szCs w:val="22"/>
        </w:rPr>
        <w:tab/>
      </w:r>
      <w:r w:rsidRPr="001D0FEE">
        <w:rPr>
          <w:color w:val="002060"/>
          <w:szCs w:val="22"/>
        </w:rPr>
        <w:tab/>
      </w:r>
      <w:r w:rsidRPr="001D0FEE">
        <w:rPr>
          <w:color w:val="002060"/>
          <w:szCs w:val="22"/>
        </w:rPr>
        <w:tab/>
        <w:t>Corridonia (MC)</w:t>
      </w:r>
    </w:p>
    <w:p w14:paraId="4DDB874E" w14:textId="77777777" w:rsidR="001D0FEE" w:rsidRPr="001D0FEE" w:rsidRDefault="001D0FEE" w:rsidP="001D0FEE">
      <w:pPr>
        <w:pStyle w:val="LndNormale1"/>
        <w:rPr>
          <w:color w:val="002060"/>
          <w:szCs w:val="22"/>
        </w:rPr>
      </w:pPr>
    </w:p>
    <w:p w14:paraId="79E2941F" w14:textId="77777777" w:rsidR="001D0FEE" w:rsidRPr="001D0FEE" w:rsidRDefault="001D0FEE" w:rsidP="001D0FEE">
      <w:pPr>
        <w:pStyle w:val="LndNormale1"/>
        <w:rPr>
          <w:color w:val="002060"/>
          <w:szCs w:val="22"/>
        </w:rPr>
      </w:pPr>
      <w:r w:rsidRPr="001D0FEE">
        <w:rPr>
          <w:color w:val="002060"/>
          <w:szCs w:val="22"/>
        </w:rPr>
        <w:t>da 949756</w:t>
      </w:r>
      <w:r w:rsidRPr="001D0FEE">
        <w:rPr>
          <w:color w:val="002060"/>
          <w:szCs w:val="22"/>
        </w:rPr>
        <w:tab/>
        <w:t>A.S.D. ATLETICO LUCEOLI</w:t>
      </w:r>
      <w:r w:rsidRPr="001D0FEE">
        <w:rPr>
          <w:color w:val="002060"/>
          <w:szCs w:val="22"/>
        </w:rPr>
        <w:tab/>
      </w:r>
      <w:r w:rsidRPr="001D0FEE">
        <w:rPr>
          <w:color w:val="002060"/>
          <w:szCs w:val="22"/>
        </w:rPr>
        <w:tab/>
      </w:r>
      <w:r w:rsidRPr="001D0FEE">
        <w:rPr>
          <w:color w:val="002060"/>
          <w:szCs w:val="22"/>
        </w:rPr>
        <w:tab/>
      </w:r>
      <w:r w:rsidRPr="001D0FEE">
        <w:rPr>
          <w:color w:val="002060"/>
          <w:szCs w:val="22"/>
        </w:rPr>
        <w:tab/>
        <w:t>Cantiano (PU)</w:t>
      </w:r>
    </w:p>
    <w:p w14:paraId="045972D6" w14:textId="77777777" w:rsidR="001D0FEE" w:rsidRPr="001D0FEE" w:rsidRDefault="001D0FEE" w:rsidP="001D0FEE">
      <w:pPr>
        <w:pStyle w:val="LndNormale1"/>
        <w:rPr>
          <w:color w:val="002060"/>
          <w:szCs w:val="22"/>
        </w:rPr>
      </w:pPr>
      <w:r w:rsidRPr="001D0FEE">
        <w:rPr>
          <w:color w:val="002060"/>
          <w:szCs w:val="22"/>
        </w:rPr>
        <w:t>a   949756</w:t>
      </w:r>
      <w:r w:rsidRPr="001D0FEE">
        <w:rPr>
          <w:color w:val="002060"/>
          <w:szCs w:val="22"/>
        </w:rPr>
        <w:tab/>
        <w:t>A.S.D. CANTIANO CALCIO</w:t>
      </w:r>
      <w:r w:rsidRPr="001D0FEE">
        <w:rPr>
          <w:color w:val="002060"/>
          <w:szCs w:val="22"/>
        </w:rPr>
        <w:tab/>
      </w:r>
      <w:r w:rsidRPr="001D0FEE">
        <w:rPr>
          <w:color w:val="002060"/>
          <w:szCs w:val="22"/>
        </w:rPr>
        <w:tab/>
      </w:r>
      <w:r w:rsidRPr="001D0FEE">
        <w:rPr>
          <w:color w:val="002060"/>
          <w:szCs w:val="22"/>
        </w:rPr>
        <w:tab/>
      </w:r>
      <w:r w:rsidRPr="001D0FEE">
        <w:rPr>
          <w:color w:val="002060"/>
          <w:szCs w:val="22"/>
        </w:rPr>
        <w:tab/>
        <w:t>Cantiano (PU)</w:t>
      </w:r>
    </w:p>
    <w:p w14:paraId="76971BBC" w14:textId="77777777" w:rsidR="001D0FEE" w:rsidRPr="001D0FEE" w:rsidRDefault="001D0FEE" w:rsidP="001D0FEE">
      <w:pPr>
        <w:pStyle w:val="LndNormale1"/>
        <w:rPr>
          <w:color w:val="002060"/>
          <w:szCs w:val="22"/>
        </w:rPr>
      </w:pPr>
    </w:p>
    <w:p w14:paraId="1E0FEAA5" w14:textId="77777777" w:rsidR="001D0FEE" w:rsidRPr="001D0FEE" w:rsidRDefault="001D0FEE" w:rsidP="001D0FEE">
      <w:pPr>
        <w:pStyle w:val="LndNormale1"/>
        <w:rPr>
          <w:color w:val="002060"/>
          <w:szCs w:val="22"/>
        </w:rPr>
      </w:pPr>
      <w:r w:rsidRPr="001D0FEE">
        <w:rPr>
          <w:color w:val="002060"/>
          <w:szCs w:val="22"/>
        </w:rPr>
        <w:t>da   62247</w:t>
      </w:r>
      <w:r w:rsidRPr="001D0FEE">
        <w:rPr>
          <w:color w:val="002060"/>
          <w:szCs w:val="22"/>
        </w:rPr>
        <w:tab/>
        <w:t xml:space="preserve">U.S.. </w:t>
      </w:r>
      <w:r w:rsidRPr="001D0FEE">
        <w:rPr>
          <w:color w:val="002060"/>
          <w:szCs w:val="22"/>
        </w:rPr>
        <w:tab/>
        <w:t>LAURENTINA</w:t>
      </w:r>
      <w:r w:rsidRPr="001D0FEE">
        <w:rPr>
          <w:color w:val="002060"/>
          <w:szCs w:val="22"/>
        </w:rPr>
        <w:tab/>
      </w:r>
      <w:r w:rsidRPr="001D0FEE">
        <w:rPr>
          <w:color w:val="002060"/>
          <w:szCs w:val="22"/>
        </w:rPr>
        <w:tab/>
        <w:t xml:space="preserve">   </w:t>
      </w:r>
      <w:r w:rsidRPr="001D0FEE">
        <w:rPr>
          <w:color w:val="002060"/>
          <w:szCs w:val="22"/>
        </w:rPr>
        <w:tab/>
      </w:r>
      <w:r w:rsidRPr="001D0FEE">
        <w:rPr>
          <w:color w:val="002060"/>
          <w:szCs w:val="22"/>
        </w:rPr>
        <w:tab/>
      </w:r>
      <w:r w:rsidRPr="001D0FEE">
        <w:rPr>
          <w:color w:val="002060"/>
          <w:szCs w:val="22"/>
        </w:rPr>
        <w:tab/>
        <w:t>San Lorenzo in Campo</w:t>
      </w:r>
    </w:p>
    <w:p w14:paraId="63A96C45" w14:textId="77777777" w:rsidR="001D0FEE" w:rsidRPr="001D0FEE" w:rsidRDefault="001D0FEE" w:rsidP="001D0FEE">
      <w:pPr>
        <w:pStyle w:val="LndNormale1"/>
        <w:rPr>
          <w:color w:val="002060"/>
          <w:szCs w:val="22"/>
        </w:rPr>
      </w:pPr>
      <w:r w:rsidRPr="001D0FEE">
        <w:rPr>
          <w:color w:val="002060"/>
          <w:szCs w:val="22"/>
        </w:rPr>
        <w:t>a     62247</w:t>
      </w:r>
      <w:r w:rsidRPr="001D0FEE">
        <w:rPr>
          <w:color w:val="002060"/>
          <w:szCs w:val="22"/>
        </w:rPr>
        <w:tab/>
        <w:t>U.S.D. LAURENTINA 1974</w:t>
      </w:r>
      <w:r w:rsidRPr="001D0FEE">
        <w:rPr>
          <w:color w:val="002060"/>
          <w:szCs w:val="22"/>
        </w:rPr>
        <w:tab/>
      </w:r>
      <w:r w:rsidRPr="001D0FEE">
        <w:rPr>
          <w:color w:val="002060"/>
          <w:szCs w:val="22"/>
        </w:rPr>
        <w:tab/>
      </w:r>
      <w:r w:rsidRPr="001D0FEE">
        <w:rPr>
          <w:color w:val="002060"/>
          <w:szCs w:val="22"/>
        </w:rPr>
        <w:tab/>
      </w:r>
      <w:r w:rsidRPr="001D0FEE">
        <w:rPr>
          <w:color w:val="002060"/>
          <w:szCs w:val="22"/>
        </w:rPr>
        <w:tab/>
        <w:t>San Lorenzo in Campo</w:t>
      </w:r>
    </w:p>
    <w:p w14:paraId="75AB72F9" w14:textId="77777777" w:rsidR="001D0FEE" w:rsidRPr="001D0FEE" w:rsidRDefault="001D0FEE" w:rsidP="001D0FEE">
      <w:pPr>
        <w:pStyle w:val="LndNormale1"/>
        <w:rPr>
          <w:color w:val="002060"/>
          <w:szCs w:val="22"/>
        </w:rPr>
      </w:pPr>
    </w:p>
    <w:p w14:paraId="4D66A77A" w14:textId="77777777" w:rsidR="001D0FEE" w:rsidRPr="001D0FEE" w:rsidRDefault="001D0FEE" w:rsidP="001D0FEE">
      <w:pPr>
        <w:pStyle w:val="LndNormale1"/>
        <w:rPr>
          <w:color w:val="002060"/>
          <w:szCs w:val="22"/>
        </w:rPr>
      </w:pPr>
      <w:r w:rsidRPr="001D0FEE">
        <w:rPr>
          <w:color w:val="002060"/>
          <w:szCs w:val="22"/>
        </w:rPr>
        <w:t>da 916085</w:t>
      </w:r>
      <w:r w:rsidRPr="001D0FEE">
        <w:rPr>
          <w:color w:val="002060"/>
          <w:szCs w:val="22"/>
        </w:rPr>
        <w:tab/>
        <w:t>A.S.D. REAL CASEBRUCIATE</w:t>
      </w:r>
      <w:r w:rsidRPr="001D0FEE">
        <w:rPr>
          <w:color w:val="002060"/>
          <w:szCs w:val="22"/>
        </w:rPr>
        <w:tab/>
      </w:r>
      <w:r w:rsidRPr="001D0FEE">
        <w:rPr>
          <w:color w:val="002060"/>
          <w:szCs w:val="22"/>
        </w:rPr>
        <w:tab/>
      </w:r>
      <w:r w:rsidRPr="001D0FEE">
        <w:rPr>
          <w:color w:val="002060"/>
          <w:szCs w:val="22"/>
        </w:rPr>
        <w:tab/>
        <w:t>Montemarciano (AN)</w:t>
      </w:r>
    </w:p>
    <w:p w14:paraId="7633D83F" w14:textId="77777777" w:rsidR="001D0FEE" w:rsidRPr="001D0FEE" w:rsidRDefault="001D0FEE" w:rsidP="001D0FEE">
      <w:pPr>
        <w:pStyle w:val="LndNormale1"/>
        <w:rPr>
          <w:color w:val="002060"/>
          <w:szCs w:val="22"/>
          <w:lang w:val="en-US"/>
        </w:rPr>
      </w:pPr>
      <w:r w:rsidRPr="001D0FEE">
        <w:rPr>
          <w:color w:val="002060"/>
          <w:szCs w:val="22"/>
          <w:lang w:val="en-US"/>
        </w:rPr>
        <w:t>a   916085</w:t>
      </w:r>
      <w:r w:rsidRPr="001D0FEE">
        <w:rPr>
          <w:color w:val="002060"/>
          <w:szCs w:val="22"/>
          <w:lang w:val="en-US"/>
        </w:rPr>
        <w:tab/>
        <w:t>A.S.D. REAL CASEBRUCIATE WORLD FIRE</w:t>
      </w:r>
      <w:r w:rsidRPr="001D0FEE">
        <w:rPr>
          <w:color w:val="002060"/>
          <w:szCs w:val="22"/>
          <w:lang w:val="en-US"/>
        </w:rPr>
        <w:tab/>
        <w:t>Montemarciano (AN)</w:t>
      </w:r>
    </w:p>
    <w:p w14:paraId="3DFBDC6D" w14:textId="77777777" w:rsidR="001D0FEE" w:rsidRPr="001D0FEE" w:rsidRDefault="001D0FEE" w:rsidP="001D0FEE">
      <w:pPr>
        <w:pStyle w:val="LndNormale1"/>
        <w:rPr>
          <w:color w:val="002060"/>
          <w:szCs w:val="22"/>
          <w:lang w:val="en-US"/>
        </w:rPr>
      </w:pPr>
    </w:p>
    <w:p w14:paraId="02441EE3" w14:textId="77777777" w:rsidR="001D0FEE" w:rsidRPr="001D0FEE" w:rsidRDefault="001D0FEE" w:rsidP="001D0FEE">
      <w:pPr>
        <w:pStyle w:val="LndNormale1"/>
        <w:rPr>
          <w:color w:val="002060"/>
          <w:szCs w:val="22"/>
        </w:rPr>
      </w:pPr>
      <w:r w:rsidRPr="001D0FEE">
        <w:rPr>
          <w:color w:val="002060"/>
          <w:szCs w:val="22"/>
        </w:rPr>
        <w:t>da   58343</w:t>
      </w:r>
      <w:r w:rsidRPr="001D0FEE">
        <w:rPr>
          <w:color w:val="002060"/>
          <w:szCs w:val="22"/>
        </w:rPr>
        <w:tab/>
        <w:t>U.S.    TRODICA</w:t>
      </w:r>
      <w:r w:rsidRPr="001D0FEE">
        <w:rPr>
          <w:color w:val="002060"/>
          <w:szCs w:val="22"/>
        </w:rPr>
        <w:tab/>
      </w:r>
      <w:r w:rsidRPr="001D0FEE">
        <w:rPr>
          <w:color w:val="002060"/>
          <w:szCs w:val="22"/>
        </w:rPr>
        <w:tab/>
      </w:r>
      <w:r w:rsidRPr="001D0FEE">
        <w:rPr>
          <w:color w:val="002060"/>
          <w:szCs w:val="22"/>
        </w:rPr>
        <w:tab/>
      </w:r>
      <w:r w:rsidRPr="001D0FEE">
        <w:rPr>
          <w:color w:val="002060"/>
          <w:szCs w:val="22"/>
        </w:rPr>
        <w:tab/>
      </w:r>
      <w:r w:rsidRPr="001D0FEE">
        <w:rPr>
          <w:color w:val="002060"/>
          <w:szCs w:val="22"/>
        </w:rPr>
        <w:tab/>
        <w:t>Morrovale (MC)</w:t>
      </w:r>
    </w:p>
    <w:p w14:paraId="0A61A36A" w14:textId="77777777" w:rsidR="001D0FEE" w:rsidRPr="001D0FEE" w:rsidRDefault="001D0FEE" w:rsidP="001D0FEE">
      <w:pPr>
        <w:pStyle w:val="LndNormale1"/>
        <w:rPr>
          <w:color w:val="002060"/>
          <w:szCs w:val="22"/>
        </w:rPr>
      </w:pPr>
      <w:r w:rsidRPr="001D0FEE">
        <w:rPr>
          <w:color w:val="002060"/>
          <w:szCs w:val="22"/>
        </w:rPr>
        <w:t>a     58343</w:t>
      </w:r>
      <w:r w:rsidRPr="001D0FEE">
        <w:rPr>
          <w:color w:val="002060"/>
          <w:szCs w:val="22"/>
        </w:rPr>
        <w:tab/>
        <w:t>U.S.    TRODICA CALCIO A.S.D.</w:t>
      </w:r>
      <w:r w:rsidRPr="001D0FEE">
        <w:rPr>
          <w:color w:val="002060"/>
          <w:szCs w:val="22"/>
        </w:rPr>
        <w:tab/>
      </w:r>
      <w:r w:rsidRPr="001D0FEE">
        <w:rPr>
          <w:color w:val="002060"/>
          <w:szCs w:val="22"/>
        </w:rPr>
        <w:tab/>
      </w:r>
      <w:r w:rsidRPr="001D0FEE">
        <w:rPr>
          <w:color w:val="002060"/>
          <w:szCs w:val="22"/>
        </w:rPr>
        <w:tab/>
        <w:t>Morrovalle (MC)</w:t>
      </w:r>
    </w:p>
    <w:p w14:paraId="5EC6CEC8" w14:textId="77777777" w:rsidR="001D0FEE" w:rsidRPr="001D0FEE" w:rsidRDefault="001D0FEE" w:rsidP="001D0FEE">
      <w:pPr>
        <w:pStyle w:val="LndNormale1"/>
        <w:rPr>
          <w:color w:val="002060"/>
          <w:szCs w:val="22"/>
        </w:rPr>
      </w:pPr>
      <w:r w:rsidRPr="001D0FEE">
        <w:rPr>
          <w:color w:val="002060"/>
          <w:szCs w:val="22"/>
        </w:rPr>
        <w:tab/>
      </w:r>
      <w:r w:rsidRPr="001D0FEE">
        <w:rPr>
          <w:color w:val="002060"/>
          <w:szCs w:val="22"/>
        </w:rPr>
        <w:tab/>
      </w:r>
      <w:r w:rsidRPr="001D0FEE">
        <w:rPr>
          <w:color w:val="002060"/>
          <w:szCs w:val="22"/>
        </w:rPr>
        <w:tab/>
      </w:r>
      <w:r w:rsidRPr="001D0FEE">
        <w:rPr>
          <w:color w:val="002060"/>
          <w:szCs w:val="22"/>
        </w:rPr>
        <w:tab/>
      </w:r>
    </w:p>
    <w:p w14:paraId="0BF7C51D" w14:textId="77777777" w:rsidR="001D0FEE" w:rsidRPr="001D0FEE" w:rsidRDefault="001D0FEE" w:rsidP="001D0FEE">
      <w:pPr>
        <w:pStyle w:val="LndNormale1"/>
        <w:rPr>
          <w:color w:val="002060"/>
          <w:szCs w:val="22"/>
        </w:rPr>
      </w:pPr>
      <w:r w:rsidRPr="001D0FEE">
        <w:rPr>
          <w:color w:val="002060"/>
          <w:szCs w:val="22"/>
        </w:rPr>
        <w:t xml:space="preserve">da   69083 </w:t>
      </w:r>
      <w:r w:rsidRPr="001D0FEE">
        <w:rPr>
          <w:color w:val="002060"/>
          <w:szCs w:val="22"/>
        </w:rPr>
        <w:tab/>
        <w:t>A.S.D. CAMPIGLIONE M.URANO</w:t>
      </w:r>
      <w:r w:rsidRPr="001D0FEE">
        <w:rPr>
          <w:color w:val="002060"/>
          <w:szCs w:val="22"/>
        </w:rPr>
        <w:tab/>
      </w:r>
      <w:r w:rsidRPr="001D0FEE">
        <w:rPr>
          <w:color w:val="002060"/>
          <w:szCs w:val="22"/>
        </w:rPr>
        <w:tab/>
      </w:r>
      <w:r w:rsidRPr="001D0FEE">
        <w:rPr>
          <w:color w:val="002060"/>
          <w:szCs w:val="22"/>
        </w:rPr>
        <w:tab/>
        <w:t>Fermo</w:t>
      </w:r>
    </w:p>
    <w:p w14:paraId="3B519465" w14:textId="77777777" w:rsidR="001D0FEE" w:rsidRPr="001D0FEE" w:rsidRDefault="001D0FEE" w:rsidP="001D0FEE">
      <w:pPr>
        <w:pStyle w:val="LndNormale1"/>
        <w:rPr>
          <w:color w:val="002060"/>
          <w:szCs w:val="22"/>
        </w:rPr>
      </w:pPr>
      <w:r w:rsidRPr="001D0FEE">
        <w:rPr>
          <w:color w:val="002060"/>
          <w:szCs w:val="22"/>
        </w:rPr>
        <w:t xml:space="preserve">a    69083 </w:t>
      </w:r>
      <w:r w:rsidRPr="001D0FEE">
        <w:rPr>
          <w:color w:val="002060"/>
          <w:szCs w:val="22"/>
        </w:rPr>
        <w:tab/>
        <w:t>A.S.D. CAMPIGLIONE CALCIO</w:t>
      </w:r>
      <w:r w:rsidRPr="001D0FEE">
        <w:rPr>
          <w:color w:val="002060"/>
          <w:szCs w:val="22"/>
        </w:rPr>
        <w:tab/>
      </w:r>
      <w:r w:rsidRPr="001D0FEE">
        <w:rPr>
          <w:color w:val="002060"/>
          <w:szCs w:val="22"/>
        </w:rPr>
        <w:tab/>
      </w:r>
      <w:r w:rsidRPr="001D0FEE">
        <w:rPr>
          <w:color w:val="002060"/>
          <w:szCs w:val="22"/>
        </w:rPr>
        <w:tab/>
        <w:t>Fermo</w:t>
      </w:r>
    </w:p>
    <w:p w14:paraId="43B6BCA2" w14:textId="77777777" w:rsidR="001D0FEE" w:rsidRPr="00BB7880" w:rsidRDefault="001D0FEE" w:rsidP="001D0FEE">
      <w:pPr>
        <w:pStyle w:val="LndNormale1"/>
        <w:rPr>
          <w:color w:val="002060"/>
          <w:szCs w:val="22"/>
        </w:rPr>
      </w:pPr>
    </w:p>
    <w:p w14:paraId="3FD91642" w14:textId="77777777" w:rsidR="00BB7880" w:rsidRPr="00BB7880" w:rsidRDefault="00BB7880" w:rsidP="00BB7880">
      <w:pPr>
        <w:pStyle w:val="LndNormale1"/>
        <w:rPr>
          <w:color w:val="002060"/>
          <w:szCs w:val="22"/>
        </w:rPr>
      </w:pPr>
      <w:r w:rsidRPr="00BB7880">
        <w:rPr>
          <w:color w:val="002060"/>
          <w:szCs w:val="22"/>
        </w:rPr>
        <w:t>da 700140</w:t>
      </w:r>
      <w:r w:rsidRPr="00BB7880">
        <w:rPr>
          <w:color w:val="002060"/>
          <w:szCs w:val="22"/>
        </w:rPr>
        <w:tab/>
        <w:t xml:space="preserve">A.S. </w:t>
      </w:r>
      <w:r w:rsidRPr="00BB7880">
        <w:rPr>
          <w:color w:val="002060"/>
          <w:szCs w:val="22"/>
        </w:rPr>
        <w:tab/>
        <w:t>G.M.D. GROTTAMMARE 89</w:t>
      </w:r>
      <w:r w:rsidRPr="00BB7880">
        <w:rPr>
          <w:color w:val="002060"/>
          <w:szCs w:val="22"/>
        </w:rPr>
        <w:tab/>
      </w:r>
      <w:r w:rsidRPr="00BB7880">
        <w:rPr>
          <w:color w:val="002060"/>
          <w:szCs w:val="22"/>
        </w:rPr>
        <w:tab/>
      </w:r>
      <w:r w:rsidRPr="00BB7880">
        <w:rPr>
          <w:color w:val="002060"/>
          <w:szCs w:val="22"/>
        </w:rPr>
        <w:tab/>
        <w:t>Grottammare (AP)</w:t>
      </w:r>
    </w:p>
    <w:p w14:paraId="0637AE2F" w14:textId="77777777" w:rsidR="00BB7880" w:rsidRPr="00BB7880" w:rsidRDefault="00BB7880" w:rsidP="00BB7880">
      <w:pPr>
        <w:pStyle w:val="LndNormale1"/>
        <w:rPr>
          <w:color w:val="002060"/>
          <w:szCs w:val="22"/>
        </w:rPr>
      </w:pPr>
      <w:r w:rsidRPr="00BB7880">
        <w:rPr>
          <w:color w:val="002060"/>
          <w:szCs w:val="22"/>
        </w:rPr>
        <w:t>a   700140</w:t>
      </w:r>
      <w:r w:rsidRPr="00BB7880">
        <w:rPr>
          <w:color w:val="002060"/>
          <w:szCs w:val="22"/>
        </w:rPr>
        <w:tab/>
        <w:t>A.S.</w:t>
      </w:r>
      <w:r w:rsidRPr="00BB7880">
        <w:rPr>
          <w:color w:val="002060"/>
          <w:szCs w:val="22"/>
        </w:rPr>
        <w:tab/>
        <w:t>ATL.G.M.D. GROTTAMMARE 89</w:t>
      </w:r>
      <w:r w:rsidRPr="00BB7880">
        <w:rPr>
          <w:color w:val="002060"/>
          <w:szCs w:val="22"/>
        </w:rPr>
        <w:tab/>
      </w:r>
      <w:r w:rsidRPr="00BB7880">
        <w:rPr>
          <w:color w:val="002060"/>
          <w:szCs w:val="22"/>
        </w:rPr>
        <w:tab/>
        <w:t>Grottammare (AP)</w:t>
      </w:r>
      <w:r w:rsidRPr="00BB7880">
        <w:rPr>
          <w:color w:val="002060"/>
          <w:szCs w:val="22"/>
        </w:rPr>
        <w:tab/>
      </w:r>
    </w:p>
    <w:p w14:paraId="4BB37D41" w14:textId="77777777" w:rsidR="00BB7880" w:rsidRPr="00BB7880" w:rsidRDefault="00BB7880" w:rsidP="001D0FEE">
      <w:pPr>
        <w:pStyle w:val="LndNormale1"/>
        <w:rPr>
          <w:color w:val="002060"/>
          <w:szCs w:val="22"/>
        </w:rPr>
      </w:pPr>
    </w:p>
    <w:p w14:paraId="546F79CD" w14:textId="77777777" w:rsidR="001D0FEE" w:rsidRPr="001D0FEE" w:rsidRDefault="001D0FEE" w:rsidP="001D0FEE">
      <w:pPr>
        <w:pStyle w:val="LndNormale1"/>
        <w:rPr>
          <w:color w:val="002060"/>
          <w:szCs w:val="22"/>
        </w:rPr>
      </w:pPr>
    </w:p>
    <w:p w14:paraId="53A09D57" w14:textId="77777777" w:rsidR="001D0FEE" w:rsidRPr="001D0FEE" w:rsidRDefault="001D0FEE" w:rsidP="001D0FEE">
      <w:pPr>
        <w:pStyle w:val="LndNormale1"/>
        <w:rPr>
          <w:b/>
          <w:color w:val="002060"/>
          <w:sz w:val="28"/>
          <w:szCs w:val="28"/>
        </w:rPr>
      </w:pPr>
      <w:r w:rsidRPr="001D0FEE">
        <w:rPr>
          <w:b/>
          <w:color w:val="002060"/>
          <w:sz w:val="28"/>
          <w:szCs w:val="28"/>
        </w:rPr>
        <w:t xml:space="preserve">MUTAMENTO DENOMINAZIONE SOCIALE E TRASFERIMENTO SEDE </w:t>
      </w:r>
    </w:p>
    <w:p w14:paraId="53C0F3B6" w14:textId="77777777" w:rsidR="001D0FEE" w:rsidRPr="001D0FEE" w:rsidRDefault="001D0FEE" w:rsidP="001D0FEE">
      <w:pPr>
        <w:pStyle w:val="LndNormale1"/>
        <w:rPr>
          <w:color w:val="002060"/>
          <w:szCs w:val="22"/>
        </w:rPr>
      </w:pPr>
    </w:p>
    <w:p w14:paraId="2C52768B" w14:textId="77777777" w:rsidR="001D0FEE" w:rsidRPr="001D0FEE" w:rsidRDefault="001D0FEE" w:rsidP="001D0FEE">
      <w:pPr>
        <w:pStyle w:val="LndNormale1"/>
        <w:rPr>
          <w:color w:val="002060"/>
          <w:szCs w:val="22"/>
        </w:rPr>
      </w:pPr>
      <w:r w:rsidRPr="001D0FEE">
        <w:rPr>
          <w:color w:val="002060"/>
          <w:szCs w:val="22"/>
        </w:rPr>
        <w:t>da   78080</w:t>
      </w:r>
      <w:r w:rsidRPr="001D0FEE">
        <w:rPr>
          <w:color w:val="002060"/>
          <w:szCs w:val="22"/>
        </w:rPr>
        <w:tab/>
        <w:t>A.S.D. ATLETICO CENTOBUCHI</w:t>
      </w:r>
      <w:r w:rsidRPr="001D0FEE">
        <w:rPr>
          <w:color w:val="002060"/>
          <w:szCs w:val="22"/>
        </w:rPr>
        <w:tab/>
      </w:r>
      <w:r w:rsidRPr="001D0FEE">
        <w:rPr>
          <w:color w:val="002060"/>
          <w:szCs w:val="22"/>
        </w:rPr>
        <w:tab/>
      </w:r>
      <w:r w:rsidRPr="001D0FEE">
        <w:rPr>
          <w:color w:val="002060"/>
          <w:szCs w:val="22"/>
        </w:rPr>
        <w:tab/>
        <w:t>Monteprandone (AP)</w:t>
      </w:r>
      <w:r w:rsidRPr="001D0FEE">
        <w:rPr>
          <w:color w:val="002060"/>
          <w:szCs w:val="22"/>
        </w:rPr>
        <w:tab/>
        <w:t xml:space="preserve">  </w:t>
      </w:r>
    </w:p>
    <w:p w14:paraId="729A7BC6" w14:textId="77777777" w:rsidR="001D0FEE" w:rsidRPr="001D0FEE" w:rsidRDefault="001D0FEE" w:rsidP="001D0FEE">
      <w:pPr>
        <w:pStyle w:val="LndNormale1"/>
        <w:rPr>
          <w:color w:val="002060"/>
          <w:szCs w:val="22"/>
        </w:rPr>
      </w:pPr>
      <w:r w:rsidRPr="001D0FEE">
        <w:rPr>
          <w:color w:val="002060"/>
          <w:szCs w:val="22"/>
        </w:rPr>
        <w:t>a     78080</w:t>
      </w:r>
      <w:r w:rsidRPr="001D0FEE">
        <w:rPr>
          <w:color w:val="002060"/>
          <w:szCs w:val="22"/>
        </w:rPr>
        <w:tab/>
        <w:t>A.S.D. ATLETICO MARINER</w:t>
      </w:r>
      <w:r w:rsidRPr="001D0FEE">
        <w:rPr>
          <w:color w:val="002060"/>
          <w:szCs w:val="22"/>
        </w:rPr>
        <w:tab/>
      </w:r>
      <w:r w:rsidRPr="001D0FEE">
        <w:rPr>
          <w:color w:val="002060"/>
          <w:szCs w:val="22"/>
        </w:rPr>
        <w:tab/>
      </w:r>
      <w:r w:rsidRPr="001D0FEE">
        <w:rPr>
          <w:color w:val="002060"/>
          <w:szCs w:val="22"/>
        </w:rPr>
        <w:tab/>
        <w:t>San Benedetto del Tronto (AP)</w:t>
      </w:r>
    </w:p>
    <w:p w14:paraId="342E2F57" w14:textId="77777777" w:rsidR="001D0FEE" w:rsidRDefault="001D0FEE" w:rsidP="0047674B">
      <w:pPr>
        <w:pStyle w:val="LndNormale1"/>
        <w:rPr>
          <w:color w:val="002060"/>
        </w:rPr>
      </w:pPr>
    </w:p>
    <w:p w14:paraId="0FCD3EA1" w14:textId="77777777" w:rsidR="002C4C2D" w:rsidRPr="00971EDE" w:rsidRDefault="002C4C2D"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A0AFA44" w14:textId="77777777" w:rsidR="007A333F" w:rsidRDefault="007A333F" w:rsidP="009D5FDD">
      <w:pPr>
        <w:pStyle w:val="Nessunaspaziatura"/>
        <w:jc w:val="both"/>
        <w:rPr>
          <w:rFonts w:ascii="Arial" w:hAnsi="Arial" w:cs="Arial"/>
          <w:b/>
          <w:color w:val="002060"/>
          <w:sz w:val="8"/>
          <w:szCs w:val="8"/>
        </w:rPr>
      </w:pPr>
    </w:p>
    <w:p w14:paraId="69151AFB" w14:textId="77777777" w:rsidR="00832BF9" w:rsidRDefault="00832BF9" w:rsidP="009D5FDD">
      <w:pPr>
        <w:pStyle w:val="Nessunaspaziatura"/>
        <w:jc w:val="both"/>
        <w:rPr>
          <w:rFonts w:ascii="Arial" w:hAnsi="Arial" w:cs="Arial"/>
          <w:b/>
          <w:color w:val="002060"/>
          <w:sz w:val="8"/>
          <w:szCs w:val="8"/>
        </w:rPr>
      </w:pPr>
    </w:p>
    <w:p w14:paraId="14C31C7C" w14:textId="77777777" w:rsidR="007D644B" w:rsidRDefault="007D644B" w:rsidP="007D644B">
      <w:pPr>
        <w:pStyle w:val="Corpodeltesto21"/>
        <w:rPr>
          <w:rFonts w:ascii="Arial" w:hAnsi="Arial" w:cs="Arial"/>
          <w:b/>
          <w:color w:val="002060"/>
          <w:sz w:val="22"/>
          <w:szCs w:val="22"/>
        </w:rPr>
      </w:pPr>
    </w:p>
    <w:p w14:paraId="78623F92" w14:textId="77777777" w:rsidR="0084100D" w:rsidRPr="00471D86" w:rsidRDefault="0084100D" w:rsidP="0084100D">
      <w:pPr>
        <w:overflowPunct w:val="0"/>
        <w:autoSpaceDE w:val="0"/>
        <w:autoSpaceDN w:val="0"/>
        <w:adjustRightInd w:val="0"/>
        <w:spacing w:line="360" w:lineRule="auto"/>
        <w:textAlignment w:val="baseline"/>
        <w:rPr>
          <w:rFonts w:ascii="Arial" w:hAnsi="Arial" w:cs="Arial"/>
          <w:color w:val="002060"/>
          <w:sz w:val="22"/>
          <w:szCs w:val="22"/>
        </w:rPr>
      </w:pPr>
      <w:r w:rsidRPr="00471D86">
        <w:rPr>
          <w:rFonts w:ascii="Arial" w:hAnsi="Arial" w:cs="Arial"/>
          <w:color w:val="002060"/>
          <w:sz w:val="22"/>
          <w:szCs w:val="22"/>
        </w:rPr>
        <w:t>Il Tribunale federale territoriale presso il Comitato Regionale Marche, composto da</w:t>
      </w:r>
    </w:p>
    <w:p w14:paraId="6C2DB6C0" w14:textId="77777777" w:rsidR="0084100D" w:rsidRPr="00471D86" w:rsidRDefault="0084100D" w:rsidP="0084100D">
      <w:pPr>
        <w:overflowPunct w:val="0"/>
        <w:autoSpaceDE w:val="0"/>
        <w:autoSpaceDN w:val="0"/>
        <w:adjustRightInd w:val="0"/>
        <w:textAlignment w:val="baseline"/>
        <w:rPr>
          <w:rFonts w:ascii="Arial" w:hAnsi="Arial" w:cs="Arial"/>
          <w:color w:val="002060"/>
          <w:sz w:val="22"/>
          <w:szCs w:val="22"/>
        </w:rPr>
      </w:pPr>
      <w:r w:rsidRPr="00471D86">
        <w:rPr>
          <w:rFonts w:ascii="Arial" w:hAnsi="Arial" w:cs="Arial"/>
          <w:color w:val="002060"/>
          <w:sz w:val="22"/>
          <w:szCs w:val="22"/>
        </w:rPr>
        <w:t xml:space="preserve">Avv. Piero </w:t>
      </w:r>
      <w:proofErr w:type="spellStart"/>
      <w:r w:rsidRPr="00471D86">
        <w:rPr>
          <w:rFonts w:ascii="Arial" w:hAnsi="Arial" w:cs="Arial"/>
          <w:color w:val="002060"/>
          <w:sz w:val="22"/>
          <w:szCs w:val="22"/>
        </w:rPr>
        <w:t>Paciaroni</w:t>
      </w:r>
      <w:proofErr w:type="spellEnd"/>
      <w:r w:rsidRPr="00471D86">
        <w:rPr>
          <w:rFonts w:ascii="Arial" w:hAnsi="Arial" w:cs="Arial"/>
          <w:color w:val="002060"/>
          <w:sz w:val="22"/>
          <w:szCs w:val="22"/>
        </w:rPr>
        <w:t xml:space="preserve"> – Presidente</w:t>
      </w:r>
    </w:p>
    <w:p w14:paraId="30C8E78D" w14:textId="77777777" w:rsidR="0084100D" w:rsidRPr="00471D86" w:rsidRDefault="0084100D" w:rsidP="0084100D">
      <w:pPr>
        <w:overflowPunct w:val="0"/>
        <w:autoSpaceDE w:val="0"/>
        <w:autoSpaceDN w:val="0"/>
        <w:adjustRightInd w:val="0"/>
        <w:textAlignment w:val="baseline"/>
        <w:rPr>
          <w:rFonts w:ascii="Arial" w:hAnsi="Arial" w:cs="Arial"/>
          <w:color w:val="002060"/>
          <w:sz w:val="22"/>
          <w:szCs w:val="22"/>
        </w:rPr>
      </w:pPr>
      <w:r w:rsidRPr="00471D86">
        <w:rPr>
          <w:rFonts w:ascii="Arial" w:hAnsi="Arial" w:cs="Arial"/>
          <w:color w:val="002060"/>
          <w:sz w:val="22"/>
          <w:szCs w:val="22"/>
        </w:rPr>
        <w:t>Dott. Giovanni Spanti – Vicepresidente</w:t>
      </w:r>
    </w:p>
    <w:p w14:paraId="2667D32E" w14:textId="77777777" w:rsidR="0084100D" w:rsidRPr="00471D86" w:rsidRDefault="0084100D" w:rsidP="0084100D">
      <w:pPr>
        <w:overflowPunct w:val="0"/>
        <w:autoSpaceDE w:val="0"/>
        <w:autoSpaceDN w:val="0"/>
        <w:adjustRightInd w:val="0"/>
        <w:textAlignment w:val="baseline"/>
        <w:rPr>
          <w:rFonts w:ascii="Arial" w:hAnsi="Arial" w:cs="Arial"/>
          <w:color w:val="002060"/>
          <w:sz w:val="22"/>
          <w:szCs w:val="22"/>
        </w:rPr>
      </w:pPr>
      <w:r w:rsidRPr="00471D86">
        <w:rPr>
          <w:rFonts w:ascii="Arial" w:hAnsi="Arial" w:cs="Arial"/>
          <w:color w:val="002060"/>
          <w:sz w:val="22"/>
          <w:szCs w:val="22"/>
        </w:rPr>
        <w:t xml:space="preserve">Avv. Francesco Scaloni – Componente </w:t>
      </w:r>
    </w:p>
    <w:p w14:paraId="781D6612" w14:textId="77777777" w:rsidR="0084100D" w:rsidRPr="00471D86" w:rsidRDefault="0084100D" w:rsidP="0084100D">
      <w:pPr>
        <w:overflowPunct w:val="0"/>
        <w:autoSpaceDE w:val="0"/>
        <w:autoSpaceDN w:val="0"/>
        <w:adjustRightInd w:val="0"/>
        <w:textAlignment w:val="baseline"/>
        <w:rPr>
          <w:rFonts w:ascii="Arial" w:hAnsi="Arial" w:cs="Arial"/>
          <w:color w:val="002060"/>
          <w:sz w:val="22"/>
          <w:szCs w:val="22"/>
        </w:rPr>
      </w:pPr>
      <w:r w:rsidRPr="00471D86">
        <w:rPr>
          <w:rFonts w:ascii="Arial" w:hAnsi="Arial" w:cs="Arial"/>
          <w:color w:val="002060"/>
          <w:sz w:val="22"/>
          <w:szCs w:val="22"/>
        </w:rPr>
        <w:t>Dott. Lorenzo Casagrande Albano – Componente Segretario f.f.</w:t>
      </w:r>
    </w:p>
    <w:p w14:paraId="1AE1C2FE" w14:textId="77777777" w:rsidR="0084100D" w:rsidRPr="00471D86" w:rsidRDefault="0084100D" w:rsidP="0084100D">
      <w:pPr>
        <w:overflowPunct w:val="0"/>
        <w:autoSpaceDE w:val="0"/>
        <w:autoSpaceDN w:val="0"/>
        <w:adjustRightInd w:val="0"/>
        <w:textAlignment w:val="baseline"/>
        <w:rPr>
          <w:rFonts w:ascii="Arial" w:hAnsi="Arial" w:cs="Arial"/>
          <w:color w:val="002060"/>
          <w:sz w:val="22"/>
          <w:szCs w:val="22"/>
        </w:rPr>
      </w:pPr>
      <w:r w:rsidRPr="00471D86">
        <w:rPr>
          <w:rFonts w:ascii="Arial" w:hAnsi="Arial" w:cs="Arial"/>
          <w:color w:val="002060"/>
          <w:sz w:val="22"/>
          <w:szCs w:val="22"/>
        </w:rPr>
        <w:t>Avv. Francesco Paoletti – Componente</w:t>
      </w:r>
    </w:p>
    <w:p w14:paraId="620246E4" w14:textId="77777777" w:rsidR="0084100D" w:rsidRPr="00471D86" w:rsidRDefault="0084100D" w:rsidP="0084100D">
      <w:pPr>
        <w:overflowPunct w:val="0"/>
        <w:autoSpaceDE w:val="0"/>
        <w:autoSpaceDN w:val="0"/>
        <w:adjustRightInd w:val="0"/>
        <w:textAlignment w:val="baseline"/>
        <w:rPr>
          <w:rFonts w:ascii="Arial" w:hAnsi="Arial" w:cs="Arial"/>
          <w:color w:val="002060"/>
          <w:sz w:val="14"/>
          <w:szCs w:val="14"/>
        </w:rPr>
      </w:pPr>
    </w:p>
    <w:p w14:paraId="0C6670A6" w14:textId="77777777" w:rsidR="0084100D" w:rsidRPr="00471D86" w:rsidRDefault="0084100D" w:rsidP="0084100D">
      <w:pPr>
        <w:overflowPunct w:val="0"/>
        <w:autoSpaceDE w:val="0"/>
        <w:autoSpaceDN w:val="0"/>
        <w:adjustRightInd w:val="0"/>
        <w:textAlignment w:val="baseline"/>
        <w:rPr>
          <w:rFonts w:ascii="Arial" w:hAnsi="Arial" w:cs="Arial"/>
          <w:bCs/>
          <w:color w:val="002060"/>
          <w:sz w:val="22"/>
          <w:szCs w:val="22"/>
        </w:rPr>
      </w:pPr>
      <w:r w:rsidRPr="00471D86">
        <w:rPr>
          <w:rFonts w:ascii="Arial" w:hAnsi="Arial" w:cs="Arial"/>
          <w:color w:val="002060"/>
          <w:sz w:val="22"/>
          <w:szCs w:val="22"/>
        </w:rPr>
        <w:t xml:space="preserve">riunito il 30 agosto 2024 in speciale Collegio di Garanzia Elettorale per la verifica della sussistenza dei requisiti soggettivi di eleggibilità dei candidati e dell’ammissibilità delle candidature alle cariche elettive di competenza nell’Assemblea del Comitato Regionale Marche del 2 settembre 2024, ha esaminato la documentazione depositata </w:t>
      </w:r>
      <w:r w:rsidRPr="00471D86">
        <w:rPr>
          <w:rFonts w:ascii="Arial" w:hAnsi="Arial" w:cs="Arial"/>
          <w:bCs/>
          <w:color w:val="002060"/>
          <w:sz w:val="22"/>
          <w:szCs w:val="22"/>
        </w:rPr>
        <w:t>dagli interessati ed ha esperito i dovuti controlli ed accertamenti presso la Segreteria del Comitato Regionale Marche.</w:t>
      </w:r>
    </w:p>
    <w:p w14:paraId="50FC3F49" w14:textId="77777777" w:rsidR="0084100D" w:rsidRPr="00471D86" w:rsidRDefault="0084100D" w:rsidP="0084100D">
      <w:pPr>
        <w:overflowPunct w:val="0"/>
        <w:autoSpaceDE w:val="0"/>
        <w:autoSpaceDN w:val="0"/>
        <w:adjustRightInd w:val="0"/>
        <w:textAlignment w:val="baseline"/>
        <w:rPr>
          <w:rFonts w:ascii="Arial" w:hAnsi="Arial" w:cs="Arial"/>
          <w:bCs/>
          <w:color w:val="002060"/>
          <w:sz w:val="22"/>
          <w:szCs w:val="22"/>
        </w:rPr>
      </w:pPr>
      <w:r w:rsidRPr="00471D86">
        <w:rPr>
          <w:rFonts w:ascii="Arial" w:hAnsi="Arial" w:cs="Arial"/>
          <w:bCs/>
          <w:color w:val="002060"/>
          <w:sz w:val="22"/>
          <w:szCs w:val="22"/>
        </w:rPr>
        <w:lastRenderedPageBreak/>
        <w:tab/>
        <w:t xml:space="preserve">Al termine delle verifiche, </w:t>
      </w:r>
    </w:p>
    <w:p w14:paraId="7814A916" w14:textId="77777777" w:rsidR="0084100D" w:rsidRPr="00471D86" w:rsidRDefault="0084100D" w:rsidP="0084100D">
      <w:pPr>
        <w:overflowPunct w:val="0"/>
        <w:autoSpaceDE w:val="0"/>
        <w:autoSpaceDN w:val="0"/>
        <w:adjustRightInd w:val="0"/>
        <w:ind w:left="3540"/>
        <w:textAlignment w:val="baseline"/>
        <w:rPr>
          <w:rFonts w:ascii="Arial" w:hAnsi="Arial" w:cs="Arial"/>
          <w:color w:val="002060"/>
          <w:sz w:val="22"/>
          <w:szCs w:val="22"/>
        </w:rPr>
      </w:pPr>
      <w:r w:rsidRPr="00471D86">
        <w:rPr>
          <w:rFonts w:ascii="Arial" w:hAnsi="Arial" w:cs="Arial"/>
          <w:color w:val="002060"/>
          <w:sz w:val="22"/>
          <w:szCs w:val="22"/>
        </w:rPr>
        <w:t xml:space="preserve">il Collegio di Garanzia Elettorale, </w:t>
      </w:r>
    </w:p>
    <w:p w14:paraId="4BA79B77" w14:textId="77777777" w:rsidR="0084100D" w:rsidRPr="00471D86" w:rsidRDefault="0084100D" w:rsidP="0084100D">
      <w:pPr>
        <w:numPr>
          <w:ilvl w:val="0"/>
          <w:numId w:val="18"/>
        </w:numPr>
        <w:overflowPunct w:val="0"/>
        <w:autoSpaceDE w:val="0"/>
        <w:autoSpaceDN w:val="0"/>
        <w:adjustRightInd w:val="0"/>
        <w:jc w:val="left"/>
        <w:textAlignment w:val="baseline"/>
        <w:rPr>
          <w:rFonts w:ascii="Arial" w:hAnsi="Arial" w:cs="Arial"/>
          <w:color w:val="002060"/>
          <w:sz w:val="22"/>
          <w:szCs w:val="22"/>
        </w:rPr>
      </w:pPr>
      <w:r w:rsidRPr="00471D86">
        <w:rPr>
          <w:rFonts w:ascii="Arial" w:hAnsi="Arial" w:cs="Arial"/>
          <w:color w:val="002060"/>
          <w:sz w:val="22"/>
          <w:szCs w:val="22"/>
        </w:rPr>
        <w:t>dato atto che tutte le candidature esaminate sono state presentate nei termini fissati dalle vigenti norme procedurali;</w:t>
      </w:r>
    </w:p>
    <w:p w14:paraId="7804026A" w14:textId="77777777" w:rsidR="0084100D" w:rsidRPr="00471D86" w:rsidRDefault="0084100D" w:rsidP="0084100D">
      <w:pPr>
        <w:numPr>
          <w:ilvl w:val="0"/>
          <w:numId w:val="18"/>
        </w:numPr>
        <w:overflowPunct w:val="0"/>
        <w:autoSpaceDE w:val="0"/>
        <w:autoSpaceDN w:val="0"/>
        <w:adjustRightInd w:val="0"/>
        <w:jc w:val="left"/>
        <w:textAlignment w:val="baseline"/>
        <w:rPr>
          <w:rFonts w:ascii="Arial" w:hAnsi="Arial" w:cs="Arial"/>
          <w:color w:val="002060"/>
          <w:sz w:val="22"/>
          <w:szCs w:val="22"/>
        </w:rPr>
      </w:pPr>
      <w:r w:rsidRPr="00471D86">
        <w:rPr>
          <w:rFonts w:ascii="Arial" w:hAnsi="Arial" w:cs="Arial"/>
          <w:color w:val="002060"/>
          <w:sz w:val="22"/>
          <w:szCs w:val="22"/>
        </w:rPr>
        <w:t xml:space="preserve">accertate quali siano le candidature che sono accompagnate da designazioni rilasciate da Società aventi diritto di voto, in numero pari o superiore rispetto al minimo previsto dalle norme procedurali;                         </w:t>
      </w:r>
    </w:p>
    <w:p w14:paraId="4CDD82B6" w14:textId="77777777" w:rsidR="0084100D" w:rsidRPr="00471D86" w:rsidRDefault="0084100D" w:rsidP="0084100D">
      <w:pPr>
        <w:ind w:left="720"/>
        <w:jc w:val="center"/>
        <w:rPr>
          <w:rFonts w:ascii="Arial" w:hAnsi="Arial" w:cs="Arial"/>
          <w:b/>
          <w:color w:val="002060"/>
          <w:sz w:val="22"/>
          <w:szCs w:val="22"/>
        </w:rPr>
      </w:pPr>
      <w:r w:rsidRPr="00471D86">
        <w:rPr>
          <w:rFonts w:ascii="Arial" w:hAnsi="Arial" w:cs="Arial"/>
          <w:b/>
          <w:color w:val="002060"/>
          <w:sz w:val="22"/>
          <w:szCs w:val="22"/>
        </w:rPr>
        <w:t>AMMETTE</w:t>
      </w:r>
    </w:p>
    <w:p w14:paraId="68EC50AA" w14:textId="77777777" w:rsidR="0084100D" w:rsidRPr="00471D86" w:rsidRDefault="0084100D" w:rsidP="0084100D">
      <w:pPr>
        <w:numPr>
          <w:ilvl w:val="0"/>
          <w:numId w:val="18"/>
        </w:numPr>
        <w:jc w:val="left"/>
        <w:rPr>
          <w:rFonts w:ascii="Arial" w:hAnsi="Arial" w:cs="Arial"/>
          <w:color w:val="002060"/>
          <w:sz w:val="22"/>
          <w:szCs w:val="22"/>
        </w:rPr>
      </w:pPr>
      <w:r w:rsidRPr="00471D86">
        <w:rPr>
          <w:rFonts w:ascii="Arial" w:hAnsi="Arial" w:cs="Arial"/>
          <w:color w:val="002060"/>
          <w:sz w:val="22"/>
          <w:szCs w:val="22"/>
        </w:rPr>
        <w:t xml:space="preserve">all’Assemblea Ordinaria Elettiva delle Società del Comitato Regionale Marche F.I.G.C. - L.N.D. del 2 settembre 2024, </w:t>
      </w:r>
      <w:r w:rsidRPr="00471D86">
        <w:rPr>
          <w:rFonts w:ascii="Arial" w:hAnsi="Arial" w:cs="Arial"/>
          <w:b/>
          <w:bCs/>
          <w:color w:val="002060"/>
          <w:sz w:val="22"/>
          <w:szCs w:val="22"/>
        </w:rPr>
        <w:t xml:space="preserve">le seguenti candidature </w:t>
      </w:r>
      <w:r w:rsidRPr="00471D86">
        <w:rPr>
          <w:rFonts w:ascii="Arial" w:hAnsi="Arial" w:cs="Arial"/>
          <w:color w:val="002060"/>
          <w:sz w:val="22"/>
          <w:szCs w:val="22"/>
        </w:rPr>
        <w:t>che vengono</w:t>
      </w:r>
      <w:r w:rsidRPr="00471D86">
        <w:rPr>
          <w:rFonts w:ascii="Arial" w:hAnsi="Arial" w:cs="Arial"/>
          <w:b/>
          <w:bCs/>
          <w:color w:val="002060"/>
          <w:sz w:val="22"/>
          <w:szCs w:val="22"/>
        </w:rPr>
        <w:t xml:space="preserve"> </w:t>
      </w:r>
      <w:r w:rsidRPr="00471D86">
        <w:rPr>
          <w:rFonts w:ascii="Arial" w:hAnsi="Arial" w:cs="Arial"/>
          <w:color w:val="002060"/>
          <w:sz w:val="22"/>
          <w:szCs w:val="22"/>
        </w:rPr>
        <w:t>elencate in ordine alfabetico:</w:t>
      </w:r>
    </w:p>
    <w:p w14:paraId="4CDF6DB6" w14:textId="77777777" w:rsidR="0084100D" w:rsidRPr="00471D86" w:rsidRDefault="0084100D" w:rsidP="0084100D">
      <w:pPr>
        <w:ind w:left="720"/>
        <w:jc w:val="left"/>
        <w:rPr>
          <w:rFonts w:ascii="Arial" w:hAnsi="Arial" w:cs="Arial"/>
          <w:color w:val="002060"/>
          <w:sz w:val="22"/>
          <w:szCs w:val="22"/>
        </w:rPr>
      </w:pPr>
    </w:p>
    <w:p w14:paraId="3280C4CC" w14:textId="77777777" w:rsidR="0084100D" w:rsidRPr="00471D86" w:rsidRDefault="0084100D" w:rsidP="0084100D">
      <w:pPr>
        <w:overflowPunct w:val="0"/>
        <w:autoSpaceDE w:val="0"/>
        <w:autoSpaceDN w:val="0"/>
        <w:adjustRightInd w:val="0"/>
        <w:textAlignment w:val="baseline"/>
        <w:rPr>
          <w:rFonts w:ascii="Arial" w:hAnsi="Arial" w:cs="Arial"/>
          <w:color w:val="002060"/>
          <w:sz w:val="22"/>
          <w:szCs w:val="22"/>
        </w:rPr>
      </w:pPr>
      <w:r w:rsidRPr="00471D86">
        <w:rPr>
          <w:rFonts w:ascii="Arial" w:hAnsi="Arial" w:cs="Arial"/>
          <w:color w:val="002060"/>
          <w:sz w:val="22"/>
          <w:szCs w:val="22"/>
        </w:rPr>
        <w:t>Candidatura alla carica di Presidente del Comitato Regionale Marche</w:t>
      </w:r>
    </w:p>
    <w:p w14:paraId="110A8C3F" w14:textId="77777777" w:rsidR="0084100D" w:rsidRPr="00471D86" w:rsidRDefault="0084100D" w:rsidP="0084100D">
      <w:pPr>
        <w:overflowPunct w:val="0"/>
        <w:autoSpaceDE w:val="0"/>
        <w:autoSpaceDN w:val="0"/>
        <w:adjustRightInd w:val="0"/>
        <w:textAlignment w:val="baseline"/>
        <w:rPr>
          <w:rFonts w:ascii="Arial" w:hAnsi="Arial" w:cs="Arial"/>
          <w:color w:val="002060"/>
          <w:sz w:val="22"/>
          <w:szCs w:val="22"/>
        </w:rPr>
      </w:pPr>
    </w:p>
    <w:p w14:paraId="5CB300F6"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MALASCORTA GUSTAVO</w:t>
      </w:r>
    </w:p>
    <w:p w14:paraId="5A38C06C"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PANICHI IVO</w:t>
      </w:r>
    </w:p>
    <w:p w14:paraId="4E3ACE05" w14:textId="77777777" w:rsidR="0084100D" w:rsidRPr="00471D86" w:rsidRDefault="0084100D" w:rsidP="0084100D">
      <w:pPr>
        <w:overflowPunct w:val="0"/>
        <w:autoSpaceDE w:val="0"/>
        <w:autoSpaceDN w:val="0"/>
        <w:adjustRightInd w:val="0"/>
        <w:textAlignment w:val="baseline"/>
        <w:rPr>
          <w:rFonts w:ascii="Arial" w:hAnsi="Arial" w:cs="Arial"/>
          <w:color w:val="002060"/>
          <w:sz w:val="22"/>
          <w:szCs w:val="22"/>
        </w:rPr>
      </w:pPr>
    </w:p>
    <w:p w14:paraId="40FE670A" w14:textId="77777777" w:rsidR="0084100D" w:rsidRPr="00471D86" w:rsidRDefault="0084100D" w:rsidP="0084100D">
      <w:pPr>
        <w:overflowPunct w:val="0"/>
        <w:autoSpaceDE w:val="0"/>
        <w:autoSpaceDN w:val="0"/>
        <w:adjustRightInd w:val="0"/>
        <w:textAlignment w:val="baseline"/>
        <w:rPr>
          <w:rFonts w:ascii="Arial" w:hAnsi="Arial" w:cs="Arial"/>
          <w:color w:val="002060"/>
          <w:sz w:val="22"/>
          <w:szCs w:val="22"/>
        </w:rPr>
      </w:pPr>
      <w:r w:rsidRPr="00471D86">
        <w:rPr>
          <w:rFonts w:ascii="Arial" w:hAnsi="Arial" w:cs="Arial"/>
          <w:color w:val="002060"/>
          <w:sz w:val="22"/>
          <w:szCs w:val="22"/>
        </w:rPr>
        <w:t>Candidatura a componente del Consiglio Direttivo del Comitato Regionale Marche</w:t>
      </w:r>
    </w:p>
    <w:p w14:paraId="7AC3C093" w14:textId="77777777" w:rsidR="0084100D" w:rsidRPr="00471D86" w:rsidRDefault="0084100D" w:rsidP="0084100D">
      <w:pPr>
        <w:overflowPunct w:val="0"/>
        <w:autoSpaceDE w:val="0"/>
        <w:autoSpaceDN w:val="0"/>
        <w:adjustRightInd w:val="0"/>
        <w:textAlignment w:val="baseline"/>
        <w:rPr>
          <w:rFonts w:ascii="Arial" w:hAnsi="Arial" w:cs="Arial"/>
          <w:color w:val="002060"/>
          <w:sz w:val="22"/>
          <w:szCs w:val="22"/>
        </w:rPr>
      </w:pPr>
    </w:p>
    <w:p w14:paraId="42BFAE5B"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ARRIVA GIANCARLO</w:t>
      </w:r>
    </w:p>
    <w:p w14:paraId="4E90A290"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BATTISTINI FRANCESCO</w:t>
      </w:r>
    </w:p>
    <w:p w14:paraId="1DB94F6C"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BIONDI GIANLUCA</w:t>
      </w:r>
    </w:p>
    <w:p w14:paraId="6928A54B"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BOTTACCHIARI GIORGIO</w:t>
      </w:r>
    </w:p>
    <w:p w14:paraId="575A1DE3"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 xml:space="preserve">COLO’ ANDREA </w:t>
      </w:r>
    </w:p>
    <w:p w14:paraId="37398008"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COTICHELLA URBANO</w:t>
      </w:r>
    </w:p>
    <w:p w14:paraId="33F18255"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CREMONESI ROMANO</w:t>
      </w:r>
    </w:p>
    <w:p w14:paraId="5321BF09"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DIOMEDI LUCIANO</w:t>
      </w:r>
    </w:p>
    <w:p w14:paraId="50AA9309"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MANDOLINI VALENTINO</w:t>
      </w:r>
    </w:p>
    <w:p w14:paraId="3AD7A726"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MUGHETTI MOSE’</w:t>
      </w:r>
    </w:p>
    <w:p w14:paraId="7E341F56"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PARUCCINI MAURIZIO</w:t>
      </w:r>
    </w:p>
    <w:p w14:paraId="30A331D6"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PIPPA PAOLA</w:t>
      </w:r>
    </w:p>
    <w:p w14:paraId="7FBBA180"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SALVONI EURO</w:t>
      </w:r>
    </w:p>
    <w:p w14:paraId="5C2FA5A2"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SCARPINI AGOSTINO</w:t>
      </w:r>
    </w:p>
    <w:p w14:paraId="2AF2148A"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SCHIPPA GIAMMARIO</w:t>
      </w:r>
    </w:p>
    <w:p w14:paraId="240AC00F"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SILVERI VITALIANO</w:t>
      </w:r>
    </w:p>
    <w:p w14:paraId="4B76D5B1" w14:textId="77777777" w:rsidR="0084100D" w:rsidRPr="00471D86" w:rsidRDefault="0084100D" w:rsidP="0084100D">
      <w:pPr>
        <w:overflowPunct w:val="0"/>
        <w:autoSpaceDE w:val="0"/>
        <w:autoSpaceDN w:val="0"/>
        <w:adjustRightInd w:val="0"/>
        <w:textAlignment w:val="baseline"/>
        <w:rPr>
          <w:rFonts w:ascii="Arial" w:hAnsi="Arial" w:cs="Arial"/>
          <w:color w:val="002060"/>
          <w:sz w:val="22"/>
          <w:szCs w:val="22"/>
        </w:rPr>
      </w:pPr>
    </w:p>
    <w:p w14:paraId="28F0C3C4" w14:textId="77777777" w:rsidR="0084100D" w:rsidRPr="00471D86" w:rsidRDefault="0084100D" w:rsidP="0084100D">
      <w:pPr>
        <w:overflowPunct w:val="0"/>
        <w:autoSpaceDE w:val="0"/>
        <w:autoSpaceDN w:val="0"/>
        <w:adjustRightInd w:val="0"/>
        <w:textAlignment w:val="baseline"/>
        <w:rPr>
          <w:rFonts w:ascii="Arial" w:hAnsi="Arial" w:cs="Arial"/>
          <w:color w:val="002060"/>
          <w:sz w:val="22"/>
          <w:szCs w:val="22"/>
        </w:rPr>
      </w:pPr>
      <w:r w:rsidRPr="00471D86">
        <w:rPr>
          <w:rFonts w:ascii="Arial" w:hAnsi="Arial" w:cs="Arial"/>
          <w:color w:val="002060"/>
          <w:sz w:val="22"/>
          <w:szCs w:val="22"/>
        </w:rPr>
        <w:t>Candidatura a componente del Collegio dei Revisori dei Conti del Comitato Regionale Marche</w:t>
      </w:r>
    </w:p>
    <w:p w14:paraId="3792EF39" w14:textId="77777777" w:rsidR="0084100D" w:rsidRPr="00471D86" w:rsidRDefault="0084100D" w:rsidP="0084100D">
      <w:pPr>
        <w:overflowPunct w:val="0"/>
        <w:autoSpaceDE w:val="0"/>
        <w:autoSpaceDN w:val="0"/>
        <w:adjustRightInd w:val="0"/>
        <w:textAlignment w:val="baseline"/>
        <w:rPr>
          <w:rFonts w:ascii="Arial" w:hAnsi="Arial" w:cs="Arial"/>
          <w:color w:val="002060"/>
          <w:sz w:val="22"/>
          <w:szCs w:val="22"/>
        </w:rPr>
      </w:pPr>
    </w:p>
    <w:p w14:paraId="1AF04051"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BELLETTI ROBERTA</w:t>
      </w:r>
    </w:p>
    <w:p w14:paraId="0DE01867"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CERASA MIRCO</w:t>
      </w:r>
    </w:p>
    <w:p w14:paraId="6914EB00"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TONELLI FRANCESCO</w:t>
      </w:r>
    </w:p>
    <w:p w14:paraId="6288590E" w14:textId="77777777" w:rsidR="0084100D" w:rsidRPr="00471D86" w:rsidRDefault="0084100D" w:rsidP="0084100D">
      <w:pPr>
        <w:overflowPunct w:val="0"/>
        <w:autoSpaceDE w:val="0"/>
        <w:autoSpaceDN w:val="0"/>
        <w:adjustRightInd w:val="0"/>
        <w:textAlignment w:val="baseline"/>
        <w:rPr>
          <w:rFonts w:ascii="Arial" w:hAnsi="Arial" w:cs="Arial"/>
          <w:color w:val="002060"/>
          <w:sz w:val="22"/>
          <w:szCs w:val="22"/>
        </w:rPr>
      </w:pPr>
    </w:p>
    <w:p w14:paraId="23CD6A2B" w14:textId="77777777" w:rsidR="0084100D" w:rsidRPr="00471D86" w:rsidRDefault="0084100D" w:rsidP="0084100D">
      <w:pPr>
        <w:overflowPunct w:val="0"/>
        <w:autoSpaceDE w:val="0"/>
        <w:autoSpaceDN w:val="0"/>
        <w:adjustRightInd w:val="0"/>
        <w:textAlignment w:val="baseline"/>
        <w:rPr>
          <w:rFonts w:ascii="Arial" w:hAnsi="Arial" w:cs="Arial"/>
          <w:color w:val="002060"/>
          <w:sz w:val="22"/>
          <w:szCs w:val="22"/>
        </w:rPr>
      </w:pPr>
      <w:r w:rsidRPr="00471D86">
        <w:rPr>
          <w:rFonts w:ascii="Arial" w:hAnsi="Arial" w:cs="Arial"/>
          <w:color w:val="002060"/>
          <w:sz w:val="22"/>
          <w:szCs w:val="22"/>
        </w:rPr>
        <w:t>Candidatura a Delegato Assembleare</w:t>
      </w:r>
    </w:p>
    <w:p w14:paraId="1A6EC5AC" w14:textId="77777777" w:rsidR="0084100D" w:rsidRPr="00471D86" w:rsidRDefault="0084100D" w:rsidP="0084100D">
      <w:pPr>
        <w:overflowPunct w:val="0"/>
        <w:autoSpaceDE w:val="0"/>
        <w:autoSpaceDN w:val="0"/>
        <w:adjustRightInd w:val="0"/>
        <w:textAlignment w:val="baseline"/>
        <w:rPr>
          <w:rFonts w:ascii="Arial" w:hAnsi="Arial" w:cs="Arial"/>
          <w:color w:val="002060"/>
          <w:sz w:val="22"/>
          <w:szCs w:val="22"/>
        </w:rPr>
      </w:pPr>
    </w:p>
    <w:p w14:paraId="26A206FE"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BOIANI PAOLO</w:t>
      </w:r>
    </w:p>
    <w:p w14:paraId="30F2F7E5"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BRIGANTI CARLO</w:t>
      </w:r>
    </w:p>
    <w:p w14:paraId="741CD9D0"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CAPODAGLIO ANDREA</w:t>
      </w:r>
    </w:p>
    <w:p w14:paraId="11DD07A9"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COCCHI LUIGI</w:t>
      </w:r>
    </w:p>
    <w:p w14:paraId="677BA50D"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DELLA DORA MILA</w:t>
      </w:r>
    </w:p>
    <w:p w14:paraId="0D77C894" w14:textId="22E5546B"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FORMENTI</w:t>
      </w:r>
      <w:r w:rsidR="00EE094A">
        <w:rPr>
          <w:rFonts w:ascii="Arial" w:hAnsi="Arial" w:cs="Arial"/>
          <w:b/>
          <w:bCs/>
          <w:color w:val="002060"/>
          <w:sz w:val="22"/>
          <w:szCs w:val="22"/>
        </w:rPr>
        <w:t>N</w:t>
      </w:r>
      <w:r w:rsidRPr="00471D86">
        <w:rPr>
          <w:rFonts w:ascii="Arial" w:hAnsi="Arial" w:cs="Arial"/>
          <w:b/>
          <w:bCs/>
          <w:color w:val="002060"/>
          <w:sz w:val="22"/>
          <w:szCs w:val="22"/>
        </w:rPr>
        <w:t>I MASSIMO</w:t>
      </w:r>
    </w:p>
    <w:p w14:paraId="47569BF9"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LIVI FRANCESCO</w:t>
      </w:r>
    </w:p>
    <w:p w14:paraId="60AA80DD"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MODESTI LUCA</w:t>
      </w:r>
    </w:p>
    <w:p w14:paraId="081E7D39"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lastRenderedPageBreak/>
        <w:t>PACE ROBERTO</w:t>
      </w:r>
    </w:p>
    <w:p w14:paraId="14B6AC81"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PASCUCCI NICOLA</w:t>
      </w:r>
    </w:p>
    <w:p w14:paraId="3F049E90"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RICCIARDI MATTEO</w:t>
      </w:r>
    </w:p>
    <w:p w14:paraId="2F43E204"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URBINATI DAVID</w:t>
      </w:r>
    </w:p>
    <w:p w14:paraId="5A4275EA"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VITALI GIUSEPPE</w:t>
      </w:r>
    </w:p>
    <w:p w14:paraId="42B27045" w14:textId="77777777" w:rsidR="0084100D" w:rsidRPr="00471D86" w:rsidRDefault="0084100D" w:rsidP="0084100D">
      <w:pPr>
        <w:overflowPunct w:val="0"/>
        <w:autoSpaceDE w:val="0"/>
        <w:autoSpaceDN w:val="0"/>
        <w:adjustRightInd w:val="0"/>
        <w:textAlignment w:val="baseline"/>
        <w:rPr>
          <w:rFonts w:ascii="Arial" w:hAnsi="Arial" w:cs="Arial"/>
          <w:color w:val="002060"/>
          <w:sz w:val="22"/>
          <w:szCs w:val="22"/>
        </w:rPr>
      </w:pPr>
    </w:p>
    <w:p w14:paraId="5289CDDF" w14:textId="77777777" w:rsidR="0084100D" w:rsidRPr="00471D86" w:rsidRDefault="0084100D" w:rsidP="0084100D">
      <w:pPr>
        <w:overflowPunct w:val="0"/>
        <w:autoSpaceDE w:val="0"/>
        <w:autoSpaceDN w:val="0"/>
        <w:adjustRightInd w:val="0"/>
        <w:textAlignment w:val="baseline"/>
        <w:rPr>
          <w:rFonts w:ascii="Arial" w:hAnsi="Arial" w:cs="Arial"/>
          <w:color w:val="002060"/>
          <w:sz w:val="22"/>
          <w:szCs w:val="22"/>
        </w:rPr>
      </w:pPr>
      <w:r w:rsidRPr="00471D86">
        <w:rPr>
          <w:rFonts w:ascii="Arial" w:hAnsi="Arial" w:cs="Arial"/>
          <w:color w:val="002060"/>
          <w:sz w:val="22"/>
          <w:szCs w:val="22"/>
        </w:rPr>
        <w:t>Candidatura a Responsabile Regionale del Calcio Femminile</w:t>
      </w:r>
    </w:p>
    <w:p w14:paraId="0BABD6CE" w14:textId="77777777" w:rsidR="0084100D" w:rsidRPr="00471D86" w:rsidRDefault="0084100D" w:rsidP="0084100D">
      <w:pPr>
        <w:overflowPunct w:val="0"/>
        <w:autoSpaceDE w:val="0"/>
        <w:autoSpaceDN w:val="0"/>
        <w:adjustRightInd w:val="0"/>
        <w:textAlignment w:val="baseline"/>
        <w:rPr>
          <w:rFonts w:ascii="Arial" w:hAnsi="Arial" w:cs="Arial"/>
          <w:color w:val="002060"/>
          <w:sz w:val="22"/>
          <w:szCs w:val="22"/>
        </w:rPr>
      </w:pPr>
    </w:p>
    <w:p w14:paraId="5A5C5ACD"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BITTI MARTA</w:t>
      </w:r>
    </w:p>
    <w:p w14:paraId="24144CA1" w14:textId="1B76B1A2"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MANCINELL</w:t>
      </w:r>
      <w:r w:rsidR="00EE094A">
        <w:rPr>
          <w:rFonts w:ascii="Arial" w:hAnsi="Arial" w:cs="Arial"/>
          <w:b/>
          <w:bCs/>
          <w:color w:val="002060"/>
          <w:sz w:val="22"/>
          <w:szCs w:val="22"/>
        </w:rPr>
        <w:t>I</w:t>
      </w:r>
      <w:r w:rsidRPr="00471D86">
        <w:rPr>
          <w:rFonts w:ascii="Arial" w:hAnsi="Arial" w:cs="Arial"/>
          <w:b/>
          <w:bCs/>
          <w:color w:val="002060"/>
          <w:sz w:val="22"/>
          <w:szCs w:val="22"/>
        </w:rPr>
        <w:t xml:space="preserve"> ANNA MARIA</w:t>
      </w:r>
    </w:p>
    <w:p w14:paraId="39CC9461"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p>
    <w:p w14:paraId="7865298C" w14:textId="77777777" w:rsidR="0084100D" w:rsidRPr="00471D86" w:rsidRDefault="0084100D" w:rsidP="0084100D">
      <w:pPr>
        <w:overflowPunct w:val="0"/>
        <w:autoSpaceDE w:val="0"/>
        <w:autoSpaceDN w:val="0"/>
        <w:adjustRightInd w:val="0"/>
        <w:textAlignment w:val="baseline"/>
        <w:rPr>
          <w:rFonts w:ascii="Arial" w:hAnsi="Arial" w:cs="Arial"/>
          <w:color w:val="002060"/>
          <w:sz w:val="22"/>
          <w:szCs w:val="22"/>
        </w:rPr>
      </w:pPr>
      <w:r w:rsidRPr="00471D86">
        <w:rPr>
          <w:rFonts w:ascii="Arial" w:hAnsi="Arial" w:cs="Arial"/>
          <w:color w:val="002060"/>
          <w:sz w:val="22"/>
          <w:szCs w:val="22"/>
        </w:rPr>
        <w:t>Candidatura a Responsabile Regionale del Calcio a Cinque</w:t>
      </w:r>
    </w:p>
    <w:p w14:paraId="5BF7D7AB" w14:textId="77777777" w:rsidR="0084100D" w:rsidRPr="00471D86" w:rsidRDefault="0084100D" w:rsidP="0084100D">
      <w:pPr>
        <w:overflowPunct w:val="0"/>
        <w:autoSpaceDE w:val="0"/>
        <w:autoSpaceDN w:val="0"/>
        <w:adjustRightInd w:val="0"/>
        <w:textAlignment w:val="baseline"/>
        <w:rPr>
          <w:rFonts w:ascii="Arial" w:hAnsi="Arial" w:cs="Arial"/>
          <w:color w:val="002060"/>
          <w:sz w:val="22"/>
          <w:szCs w:val="22"/>
        </w:rPr>
      </w:pPr>
    </w:p>
    <w:p w14:paraId="4E19A60B" w14:textId="77777777" w:rsidR="0084100D" w:rsidRPr="00471D86" w:rsidRDefault="0084100D" w:rsidP="0084100D">
      <w:pPr>
        <w:overflowPunct w:val="0"/>
        <w:autoSpaceDE w:val="0"/>
        <w:autoSpaceDN w:val="0"/>
        <w:adjustRightInd w:val="0"/>
        <w:textAlignment w:val="baseline"/>
        <w:rPr>
          <w:rFonts w:ascii="Arial" w:hAnsi="Arial" w:cs="Arial"/>
          <w:b/>
          <w:bCs/>
          <w:color w:val="002060"/>
          <w:sz w:val="22"/>
          <w:szCs w:val="22"/>
        </w:rPr>
      </w:pPr>
      <w:r w:rsidRPr="00471D86">
        <w:rPr>
          <w:rFonts w:ascii="Arial" w:hAnsi="Arial" w:cs="Arial"/>
          <w:b/>
          <w:bCs/>
          <w:color w:val="002060"/>
          <w:sz w:val="22"/>
          <w:szCs w:val="22"/>
        </w:rPr>
        <w:t>CAPRETTI MARCO</w:t>
      </w:r>
    </w:p>
    <w:p w14:paraId="4903D58D" w14:textId="77777777" w:rsidR="0084100D" w:rsidRPr="00471D86" w:rsidRDefault="0084100D" w:rsidP="0084100D">
      <w:pPr>
        <w:rPr>
          <w:rFonts w:ascii="Arial" w:hAnsi="Arial" w:cs="Arial"/>
          <w:b/>
          <w:bCs/>
          <w:color w:val="002060"/>
          <w:sz w:val="22"/>
          <w:szCs w:val="22"/>
        </w:rPr>
      </w:pPr>
    </w:p>
    <w:p w14:paraId="33246F18" w14:textId="77777777" w:rsidR="0084100D" w:rsidRPr="00471D86" w:rsidRDefault="0084100D" w:rsidP="0084100D">
      <w:pPr>
        <w:jc w:val="center"/>
        <w:rPr>
          <w:rFonts w:ascii="Arial" w:hAnsi="Arial" w:cs="Arial"/>
          <w:b/>
          <w:bCs/>
          <w:color w:val="002060"/>
          <w:sz w:val="22"/>
          <w:szCs w:val="22"/>
        </w:rPr>
      </w:pPr>
      <w:r w:rsidRPr="00471D86">
        <w:rPr>
          <w:rFonts w:ascii="Arial" w:hAnsi="Arial" w:cs="Arial"/>
          <w:b/>
          <w:bCs/>
          <w:color w:val="002060"/>
          <w:sz w:val="22"/>
          <w:szCs w:val="22"/>
        </w:rPr>
        <w:t xml:space="preserve">NON AMMETTE </w:t>
      </w:r>
    </w:p>
    <w:p w14:paraId="17C6C2A3" w14:textId="77777777" w:rsidR="0084100D" w:rsidRPr="00471D86" w:rsidRDefault="0084100D" w:rsidP="0084100D">
      <w:pPr>
        <w:jc w:val="center"/>
        <w:rPr>
          <w:rFonts w:ascii="Arial" w:hAnsi="Arial" w:cs="Arial"/>
          <w:b/>
          <w:bCs/>
          <w:color w:val="002060"/>
          <w:sz w:val="22"/>
          <w:szCs w:val="22"/>
        </w:rPr>
      </w:pPr>
    </w:p>
    <w:p w14:paraId="3F25B5AA" w14:textId="77777777" w:rsidR="0084100D" w:rsidRPr="00471D86" w:rsidRDefault="0084100D" w:rsidP="0084100D">
      <w:pPr>
        <w:rPr>
          <w:rFonts w:ascii="Arial" w:hAnsi="Arial" w:cs="Arial"/>
          <w:color w:val="002060"/>
          <w:sz w:val="22"/>
          <w:szCs w:val="22"/>
        </w:rPr>
      </w:pPr>
      <w:r w:rsidRPr="00471D86">
        <w:rPr>
          <w:rFonts w:ascii="Arial" w:hAnsi="Arial" w:cs="Arial"/>
          <w:color w:val="002060"/>
          <w:sz w:val="22"/>
          <w:szCs w:val="22"/>
        </w:rPr>
        <w:t xml:space="preserve">la candidatura di </w:t>
      </w:r>
      <w:r w:rsidRPr="00471D86">
        <w:rPr>
          <w:rFonts w:ascii="Arial" w:hAnsi="Arial" w:cs="Arial"/>
          <w:b/>
          <w:bCs/>
          <w:color w:val="002060"/>
          <w:sz w:val="22"/>
          <w:szCs w:val="22"/>
        </w:rPr>
        <w:t xml:space="preserve">BAIETTA FRANCESCO </w:t>
      </w:r>
      <w:r w:rsidRPr="00471D86">
        <w:rPr>
          <w:rFonts w:ascii="Arial" w:hAnsi="Arial" w:cs="Arial"/>
          <w:color w:val="002060"/>
          <w:sz w:val="22"/>
          <w:szCs w:val="22"/>
        </w:rPr>
        <w:t>alla carica di componente del Collegio dei Revisore dei Conti in quanto il candidato ha depositato fogli contenenti n. 52 designazioni, di cui solo 48 sono valide in quanto 3 sono state sottoscritte da società non aventi diritto al voto, ed esattamente ACADEMY VIS PESARO A.S.D., A.S.D. GIOVANE ANCONA CALCIO e POLISPORTIVA GAGLIARDA che svolgono soltanto attività di puro settore giovanile, ed 1 ( della società A.S.D. SAN SILVESTRO )  è nulla in quanto priva di timbro della società.</w:t>
      </w:r>
    </w:p>
    <w:p w14:paraId="24B71B6B" w14:textId="77777777" w:rsidR="0084100D" w:rsidRPr="00471D86" w:rsidRDefault="0084100D" w:rsidP="0084100D">
      <w:pPr>
        <w:jc w:val="center"/>
        <w:rPr>
          <w:rFonts w:ascii="Arial" w:hAnsi="Arial" w:cs="Arial"/>
          <w:b/>
          <w:bCs/>
          <w:color w:val="002060"/>
          <w:sz w:val="22"/>
          <w:szCs w:val="22"/>
        </w:rPr>
      </w:pPr>
    </w:p>
    <w:p w14:paraId="1FA3977D" w14:textId="77777777" w:rsidR="0084100D" w:rsidRPr="00471D86" w:rsidRDefault="0084100D" w:rsidP="0084100D">
      <w:pPr>
        <w:jc w:val="center"/>
        <w:rPr>
          <w:rFonts w:ascii="Arial" w:hAnsi="Arial" w:cs="Arial"/>
          <w:b/>
          <w:bCs/>
          <w:color w:val="002060"/>
          <w:sz w:val="22"/>
          <w:szCs w:val="22"/>
        </w:rPr>
      </w:pPr>
    </w:p>
    <w:p w14:paraId="61F7520D" w14:textId="77777777" w:rsidR="0084100D" w:rsidRPr="00471D86" w:rsidRDefault="0084100D" w:rsidP="0084100D">
      <w:pPr>
        <w:jc w:val="center"/>
        <w:rPr>
          <w:rFonts w:ascii="Arial" w:hAnsi="Arial" w:cs="Arial"/>
          <w:b/>
          <w:bCs/>
          <w:color w:val="002060"/>
          <w:sz w:val="22"/>
          <w:szCs w:val="22"/>
        </w:rPr>
      </w:pPr>
      <w:r w:rsidRPr="00471D86">
        <w:rPr>
          <w:rFonts w:ascii="Arial" w:hAnsi="Arial" w:cs="Arial"/>
          <w:b/>
          <w:bCs/>
          <w:color w:val="002060"/>
          <w:sz w:val="22"/>
          <w:szCs w:val="22"/>
        </w:rPr>
        <w:t>DISPONE</w:t>
      </w:r>
    </w:p>
    <w:p w14:paraId="6813AD0A" w14:textId="77777777" w:rsidR="0084100D" w:rsidRPr="00471D86" w:rsidRDefault="0084100D" w:rsidP="0084100D">
      <w:pPr>
        <w:rPr>
          <w:rFonts w:ascii="Arial" w:hAnsi="Arial" w:cs="Arial"/>
          <w:b/>
          <w:bCs/>
          <w:color w:val="002060"/>
          <w:sz w:val="22"/>
          <w:szCs w:val="22"/>
        </w:rPr>
      </w:pPr>
    </w:p>
    <w:p w14:paraId="55E23D30" w14:textId="77777777" w:rsidR="0084100D" w:rsidRPr="00471D86" w:rsidRDefault="0084100D" w:rsidP="0084100D">
      <w:pPr>
        <w:rPr>
          <w:rFonts w:ascii="Arial" w:hAnsi="Arial" w:cs="Arial"/>
          <w:color w:val="002060"/>
          <w:sz w:val="22"/>
          <w:szCs w:val="22"/>
        </w:rPr>
      </w:pPr>
      <w:r w:rsidRPr="00471D86">
        <w:rPr>
          <w:rFonts w:ascii="Arial" w:hAnsi="Arial" w:cs="Arial"/>
          <w:color w:val="002060"/>
          <w:sz w:val="22"/>
          <w:szCs w:val="22"/>
        </w:rPr>
        <w:t>l’immediata comunicazione a mezzo posta elettronica certificata ai candidati.</w:t>
      </w:r>
    </w:p>
    <w:p w14:paraId="63522B22" w14:textId="77777777" w:rsidR="0084100D" w:rsidRPr="00471D86" w:rsidRDefault="0084100D" w:rsidP="0084100D">
      <w:pPr>
        <w:rPr>
          <w:rFonts w:ascii="Arial" w:hAnsi="Arial" w:cs="Arial"/>
          <w:color w:val="002060"/>
          <w:sz w:val="22"/>
          <w:szCs w:val="22"/>
        </w:rPr>
      </w:pPr>
      <w:r w:rsidRPr="00471D86">
        <w:rPr>
          <w:rFonts w:ascii="Arial" w:hAnsi="Arial" w:cs="Arial"/>
          <w:color w:val="002060"/>
          <w:sz w:val="22"/>
          <w:szCs w:val="22"/>
        </w:rPr>
        <w:t>Manda alla Segreteria del Comitato Regionale Marche per gli adempimenti di cui sopra.</w:t>
      </w:r>
    </w:p>
    <w:p w14:paraId="624DA93E" w14:textId="77777777" w:rsidR="0084100D" w:rsidRPr="00471D86" w:rsidRDefault="0084100D" w:rsidP="0084100D">
      <w:pPr>
        <w:rPr>
          <w:rFonts w:ascii="Arial" w:hAnsi="Arial" w:cs="Arial"/>
          <w:color w:val="002060"/>
          <w:sz w:val="22"/>
          <w:szCs w:val="22"/>
        </w:rPr>
      </w:pPr>
    </w:p>
    <w:p w14:paraId="58628CF5" w14:textId="77777777" w:rsidR="0084100D" w:rsidRPr="009C0F8A" w:rsidRDefault="0084100D" w:rsidP="0084100D">
      <w:pPr>
        <w:overflowPunct w:val="0"/>
        <w:autoSpaceDE w:val="0"/>
        <w:autoSpaceDN w:val="0"/>
        <w:adjustRightInd w:val="0"/>
        <w:jc w:val="left"/>
        <w:textAlignment w:val="baseline"/>
        <w:rPr>
          <w:rFonts w:ascii="Arial" w:hAnsi="Arial" w:cs="Arial"/>
          <w:color w:val="002060"/>
          <w:sz w:val="22"/>
          <w:szCs w:val="22"/>
        </w:rPr>
      </w:pPr>
      <w:r w:rsidRPr="009C0F8A">
        <w:rPr>
          <w:rFonts w:ascii="Arial" w:hAnsi="Arial" w:cs="Arial"/>
          <w:b/>
          <w:color w:val="002060"/>
          <w:sz w:val="22"/>
          <w:szCs w:val="22"/>
          <w:u w:val="single"/>
        </w:rPr>
        <w:t>Depositato in Ancona in data 30 agosto 2024</w:t>
      </w:r>
    </w:p>
    <w:p w14:paraId="57C68040" w14:textId="77777777" w:rsidR="0084100D" w:rsidRPr="00471D86" w:rsidRDefault="0084100D" w:rsidP="0084100D">
      <w:pPr>
        <w:rPr>
          <w:rFonts w:ascii="Arial" w:hAnsi="Arial" w:cs="Arial"/>
          <w:color w:val="002060"/>
          <w:sz w:val="22"/>
          <w:szCs w:val="22"/>
        </w:rPr>
      </w:pPr>
      <w:r w:rsidRPr="00471D86">
        <w:rPr>
          <w:rFonts w:ascii="Arial" w:hAnsi="Arial" w:cs="Arial"/>
          <w:color w:val="002060"/>
          <w:sz w:val="22"/>
          <w:szCs w:val="22"/>
        </w:rPr>
        <w:t>Il Segretario f.f.                                                                                           Il Presidente</w:t>
      </w:r>
    </w:p>
    <w:p w14:paraId="7532EAA4" w14:textId="77777777" w:rsidR="0084100D" w:rsidRPr="00471D86" w:rsidRDefault="0084100D" w:rsidP="0084100D">
      <w:pPr>
        <w:rPr>
          <w:rFonts w:ascii="Arial" w:hAnsi="Arial" w:cs="Arial"/>
          <w:color w:val="002060"/>
          <w:sz w:val="22"/>
          <w:szCs w:val="22"/>
        </w:rPr>
      </w:pPr>
      <w:bookmarkStart w:id="11" w:name="_Hlk60308430"/>
      <w:r w:rsidRPr="00471D86">
        <w:rPr>
          <w:rFonts w:ascii="Arial" w:hAnsi="Arial" w:cs="Arial"/>
          <w:color w:val="002060"/>
          <w:sz w:val="22"/>
          <w:szCs w:val="22"/>
        </w:rPr>
        <w:t>F.to in originale                                                                                           F.to in originale</w:t>
      </w:r>
    </w:p>
    <w:bookmarkEnd w:id="11"/>
    <w:p w14:paraId="3D609C26" w14:textId="77777777" w:rsidR="0084100D" w:rsidRPr="00471D86" w:rsidRDefault="0084100D" w:rsidP="0084100D">
      <w:pPr>
        <w:rPr>
          <w:rFonts w:ascii="Arial" w:hAnsi="Arial" w:cs="Arial"/>
          <w:color w:val="002060"/>
          <w:sz w:val="22"/>
          <w:szCs w:val="22"/>
        </w:rPr>
      </w:pPr>
      <w:r w:rsidRPr="00471D86">
        <w:rPr>
          <w:rFonts w:ascii="Arial" w:hAnsi="Arial" w:cs="Arial"/>
          <w:color w:val="002060"/>
          <w:sz w:val="22"/>
          <w:szCs w:val="22"/>
        </w:rPr>
        <w:t xml:space="preserve">Lorenzo Casagrande Albano                                                                      Piero </w:t>
      </w:r>
      <w:proofErr w:type="spellStart"/>
      <w:r w:rsidRPr="00471D86">
        <w:rPr>
          <w:rFonts w:ascii="Arial" w:hAnsi="Arial" w:cs="Arial"/>
          <w:color w:val="002060"/>
          <w:sz w:val="22"/>
          <w:szCs w:val="22"/>
        </w:rPr>
        <w:t>Paciaroni</w:t>
      </w:r>
      <w:proofErr w:type="spellEnd"/>
    </w:p>
    <w:p w14:paraId="2927D6A5" w14:textId="77777777" w:rsidR="0084100D" w:rsidRPr="007D644B" w:rsidRDefault="0084100D"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lastRenderedPageBreak/>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0D93BB10"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1D0FEE">
        <w:rPr>
          <w:b/>
          <w:color w:val="002060"/>
          <w:u w:val="single"/>
        </w:rPr>
        <w:t>30</w:t>
      </w:r>
      <w:r w:rsidR="004646D7">
        <w:rPr>
          <w:b/>
          <w:color w:val="002060"/>
          <w:u w:val="single"/>
        </w:rPr>
        <w:t>/</w:t>
      </w:r>
      <w:r w:rsidR="00972DD8">
        <w:rPr>
          <w:b/>
          <w:color w:val="002060"/>
          <w:u w:val="single"/>
        </w:rPr>
        <w:t>0</w:t>
      </w:r>
      <w:r w:rsidR="00904099">
        <w:rPr>
          <w:b/>
          <w:color w:val="002060"/>
          <w:u w:val="single"/>
        </w:rPr>
        <w:t>8</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9D6C5E" w14:textId="77777777" w:rsidR="001352A8" w:rsidRDefault="001352A8">
      <w:r>
        <w:separator/>
      </w:r>
    </w:p>
  </w:endnote>
  <w:endnote w:type="continuationSeparator" w:id="0">
    <w:p w14:paraId="6BCF3F83" w14:textId="77777777" w:rsidR="001352A8" w:rsidRDefault="00135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475DE920"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D7096">
      <w:rPr>
        <w:rStyle w:val="Numeropagina"/>
        <w:rFonts w:ascii="Arial" w:hAnsi="Arial" w:cs="Arial"/>
        <w:color w:val="002060"/>
      </w:rPr>
      <w:t>10</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19DDBF" w14:textId="77777777" w:rsidR="001352A8" w:rsidRDefault="001352A8">
      <w:r>
        <w:separator/>
      </w:r>
    </w:p>
  </w:footnote>
  <w:footnote w:type="continuationSeparator" w:id="0">
    <w:p w14:paraId="7F5236BC" w14:textId="77777777" w:rsidR="001352A8" w:rsidRDefault="00135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68B7BF5"/>
    <w:multiLevelType w:val="hybridMultilevel"/>
    <w:tmpl w:val="950EDBDE"/>
    <w:lvl w:ilvl="0" w:tplc="CFCC4DA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DA1633A"/>
    <w:multiLevelType w:val="hybridMultilevel"/>
    <w:tmpl w:val="05EA3664"/>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BBE4496"/>
    <w:multiLevelType w:val="hybridMultilevel"/>
    <w:tmpl w:val="BED465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6"/>
  </w:num>
  <w:num w:numId="3" w16cid:durableId="57946484">
    <w:abstractNumId w:val="3"/>
  </w:num>
  <w:num w:numId="4" w16cid:durableId="564266614">
    <w:abstractNumId w:val="13"/>
  </w:num>
  <w:num w:numId="5" w16cid:durableId="1249315646">
    <w:abstractNumId w:val="10"/>
  </w:num>
  <w:num w:numId="6" w16cid:durableId="934754267">
    <w:abstractNumId w:val="4"/>
  </w:num>
  <w:num w:numId="7" w16cid:durableId="1310984378">
    <w:abstractNumId w:val="5"/>
  </w:num>
  <w:num w:numId="8" w16cid:durableId="582757524">
    <w:abstractNumId w:val="12"/>
  </w:num>
  <w:num w:numId="9" w16cid:durableId="347753816">
    <w:abstractNumId w:val="14"/>
  </w:num>
  <w:num w:numId="10" w16cid:durableId="358169979">
    <w:abstractNumId w:val="6"/>
  </w:num>
  <w:num w:numId="11" w16cid:durableId="224293738">
    <w:abstractNumId w:val="15"/>
  </w:num>
  <w:num w:numId="12" w16cid:durableId="151533013">
    <w:abstractNumId w:val="9"/>
  </w:num>
  <w:num w:numId="13" w16cid:durableId="1407722957">
    <w:abstractNumId w:val="9"/>
  </w:num>
  <w:num w:numId="14" w16cid:durableId="745029327">
    <w:abstractNumId w:val="11"/>
  </w:num>
  <w:num w:numId="15" w16cid:durableId="108211151">
    <w:abstractNumId w:val="8"/>
  </w:num>
  <w:num w:numId="16" w16cid:durableId="164513832">
    <w:abstractNumId w:val="1"/>
  </w:num>
  <w:num w:numId="17" w16cid:durableId="350378455">
    <w:abstractNumId w:val="7"/>
  </w:num>
  <w:num w:numId="18" w16cid:durableId="923345209">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3EF"/>
    <w:rsid w:val="00044BFA"/>
    <w:rsid w:val="00044DFA"/>
    <w:rsid w:val="0004510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4152"/>
    <w:rsid w:val="000B42C5"/>
    <w:rsid w:val="000B46E8"/>
    <w:rsid w:val="000B49BE"/>
    <w:rsid w:val="000B4D28"/>
    <w:rsid w:val="000B5178"/>
    <w:rsid w:val="000B6171"/>
    <w:rsid w:val="000B664E"/>
    <w:rsid w:val="000B692A"/>
    <w:rsid w:val="000B6E8C"/>
    <w:rsid w:val="000B7AFD"/>
    <w:rsid w:val="000C07F6"/>
    <w:rsid w:val="000C1385"/>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1C32"/>
    <w:rsid w:val="000E1D81"/>
    <w:rsid w:val="000E2C64"/>
    <w:rsid w:val="000E2EBB"/>
    <w:rsid w:val="000E30F1"/>
    <w:rsid w:val="000E3E01"/>
    <w:rsid w:val="000E4A63"/>
    <w:rsid w:val="000E4AA0"/>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7C"/>
    <w:rsid w:val="001B3286"/>
    <w:rsid w:val="001B3335"/>
    <w:rsid w:val="001B34A1"/>
    <w:rsid w:val="001B3670"/>
    <w:rsid w:val="001B384A"/>
    <w:rsid w:val="001B3FD0"/>
    <w:rsid w:val="001B40D3"/>
    <w:rsid w:val="001B55E1"/>
    <w:rsid w:val="001B57D6"/>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1F73"/>
    <w:rsid w:val="001C24CB"/>
    <w:rsid w:val="001C2825"/>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4C49"/>
    <w:rsid w:val="0023593C"/>
    <w:rsid w:val="00235EEF"/>
    <w:rsid w:val="00236443"/>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3E2"/>
    <w:rsid w:val="00274BAC"/>
    <w:rsid w:val="00274F26"/>
    <w:rsid w:val="00275108"/>
    <w:rsid w:val="00275E6F"/>
    <w:rsid w:val="002765E0"/>
    <w:rsid w:val="0027739C"/>
    <w:rsid w:val="002774DB"/>
    <w:rsid w:val="002776BA"/>
    <w:rsid w:val="00280A86"/>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D5E"/>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4ED7"/>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57615"/>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AC6"/>
    <w:rsid w:val="00370F55"/>
    <w:rsid w:val="00371715"/>
    <w:rsid w:val="00371DEC"/>
    <w:rsid w:val="00372410"/>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D7BBE"/>
    <w:rsid w:val="003E09B8"/>
    <w:rsid w:val="003E20F7"/>
    <w:rsid w:val="003E2A21"/>
    <w:rsid w:val="003E3240"/>
    <w:rsid w:val="003E3C2E"/>
    <w:rsid w:val="003E4440"/>
    <w:rsid w:val="003E66D3"/>
    <w:rsid w:val="003E69C4"/>
    <w:rsid w:val="003E69C6"/>
    <w:rsid w:val="003E74D0"/>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345"/>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0CF4"/>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C7C"/>
    <w:rsid w:val="004744E3"/>
    <w:rsid w:val="00474695"/>
    <w:rsid w:val="00475936"/>
    <w:rsid w:val="00475CD5"/>
    <w:rsid w:val="0047650C"/>
    <w:rsid w:val="0047674B"/>
    <w:rsid w:val="00476934"/>
    <w:rsid w:val="00476B85"/>
    <w:rsid w:val="00477707"/>
    <w:rsid w:val="004779AC"/>
    <w:rsid w:val="00477B8D"/>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B7C"/>
    <w:rsid w:val="004C62F0"/>
    <w:rsid w:val="004C7310"/>
    <w:rsid w:val="004C737C"/>
    <w:rsid w:val="004C75E4"/>
    <w:rsid w:val="004C7B3E"/>
    <w:rsid w:val="004C7C45"/>
    <w:rsid w:val="004D03E5"/>
    <w:rsid w:val="004D0469"/>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6558"/>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B9A"/>
    <w:rsid w:val="00571821"/>
    <w:rsid w:val="00571D25"/>
    <w:rsid w:val="0057285B"/>
    <w:rsid w:val="00572AAE"/>
    <w:rsid w:val="00572BA1"/>
    <w:rsid w:val="00573ADA"/>
    <w:rsid w:val="005740E3"/>
    <w:rsid w:val="00574777"/>
    <w:rsid w:val="0057485B"/>
    <w:rsid w:val="00574EEB"/>
    <w:rsid w:val="005758E7"/>
    <w:rsid w:val="0057627A"/>
    <w:rsid w:val="005765EC"/>
    <w:rsid w:val="005800B1"/>
    <w:rsid w:val="00580B4F"/>
    <w:rsid w:val="00580CB3"/>
    <w:rsid w:val="00581499"/>
    <w:rsid w:val="00581522"/>
    <w:rsid w:val="005815E9"/>
    <w:rsid w:val="0058160D"/>
    <w:rsid w:val="00582224"/>
    <w:rsid w:val="00582616"/>
    <w:rsid w:val="005828D4"/>
    <w:rsid w:val="00583405"/>
    <w:rsid w:val="00583441"/>
    <w:rsid w:val="0058410E"/>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2F52"/>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C51"/>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47C"/>
    <w:rsid w:val="005E4833"/>
    <w:rsid w:val="005E4D3C"/>
    <w:rsid w:val="005E4E13"/>
    <w:rsid w:val="005E5503"/>
    <w:rsid w:val="005E566B"/>
    <w:rsid w:val="005E579E"/>
    <w:rsid w:val="005E5A14"/>
    <w:rsid w:val="005E6228"/>
    <w:rsid w:val="005E64CD"/>
    <w:rsid w:val="005E65E5"/>
    <w:rsid w:val="005E6C2D"/>
    <w:rsid w:val="005E732F"/>
    <w:rsid w:val="005F0E90"/>
    <w:rsid w:val="005F12D0"/>
    <w:rsid w:val="005F12D5"/>
    <w:rsid w:val="005F14E1"/>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2D1D"/>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3C14"/>
    <w:rsid w:val="00614796"/>
    <w:rsid w:val="006147C2"/>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2CE"/>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37469"/>
    <w:rsid w:val="006402AB"/>
    <w:rsid w:val="00641101"/>
    <w:rsid w:val="00641F4C"/>
    <w:rsid w:val="00642A0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1BCE"/>
    <w:rsid w:val="00672B79"/>
    <w:rsid w:val="00672C36"/>
    <w:rsid w:val="00673408"/>
    <w:rsid w:val="00673513"/>
    <w:rsid w:val="006736C1"/>
    <w:rsid w:val="0067374C"/>
    <w:rsid w:val="00674877"/>
    <w:rsid w:val="00674B26"/>
    <w:rsid w:val="00675144"/>
    <w:rsid w:val="006756EF"/>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114"/>
    <w:rsid w:val="00686445"/>
    <w:rsid w:val="00686D3A"/>
    <w:rsid w:val="00686FCA"/>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DC4"/>
    <w:rsid w:val="006D5453"/>
    <w:rsid w:val="006D54F8"/>
    <w:rsid w:val="006D5C95"/>
    <w:rsid w:val="006D7048"/>
    <w:rsid w:val="006D72BF"/>
    <w:rsid w:val="006E0EC1"/>
    <w:rsid w:val="006E182A"/>
    <w:rsid w:val="006E1B19"/>
    <w:rsid w:val="006E2321"/>
    <w:rsid w:val="006E2813"/>
    <w:rsid w:val="006E3148"/>
    <w:rsid w:val="006E34A3"/>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28F7"/>
    <w:rsid w:val="007029D6"/>
    <w:rsid w:val="00703265"/>
    <w:rsid w:val="00703B20"/>
    <w:rsid w:val="00704185"/>
    <w:rsid w:val="007049EE"/>
    <w:rsid w:val="00704E64"/>
    <w:rsid w:val="00705849"/>
    <w:rsid w:val="007059F0"/>
    <w:rsid w:val="00705F6F"/>
    <w:rsid w:val="0070634A"/>
    <w:rsid w:val="007077D5"/>
    <w:rsid w:val="007104DA"/>
    <w:rsid w:val="0071081C"/>
    <w:rsid w:val="007109D4"/>
    <w:rsid w:val="00712A38"/>
    <w:rsid w:val="0071302C"/>
    <w:rsid w:val="00713CB2"/>
    <w:rsid w:val="00714434"/>
    <w:rsid w:val="00714DE7"/>
    <w:rsid w:val="0071504B"/>
    <w:rsid w:val="007162E8"/>
    <w:rsid w:val="00716A7E"/>
    <w:rsid w:val="00717007"/>
    <w:rsid w:val="0071759A"/>
    <w:rsid w:val="007178EC"/>
    <w:rsid w:val="0071797C"/>
    <w:rsid w:val="00717D38"/>
    <w:rsid w:val="00720F0D"/>
    <w:rsid w:val="007216F5"/>
    <w:rsid w:val="00721E5A"/>
    <w:rsid w:val="00721E7D"/>
    <w:rsid w:val="00722DE5"/>
    <w:rsid w:val="00723CA3"/>
    <w:rsid w:val="00723CEF"/>
    <w:rsid w:val="00724892"/>
    <w:rsid w:val="00724C16"/>
    <w:rsid w:val="007255A6"/>
    <w:rsid w:val="007257CE"/>
    <w:rsid w:val="00725BAF"/>
    <w:rsid w:val="00725C8E"/>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AF1"/>
    <w:rsid w:val="00747B62"/>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0BD6"/>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7C"/>
    <w:rsid w:val="00817083"/>
    <w:rsid w:val="0082030F"/>
    <w:rsid w:val="00820E2E"/>
    <w:rsid w:val="00821040"/>
    <w:rsid w:val="00821C93"/>
    <w:rsid w:val="00821CDA"/>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100D"/>
    <w:rsid w:val="00841188"/>
    <w:rsid w:val="008419B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F24"/>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774A"/>
    <w:rsid w:val="0091197D"/>
    <w:rsid w:val="00912384"/>
    <w:rsid w:val="0091287F"/>
    <w:rsid w:val="00912998"/>
    <w:rsid w:val="00912D0E"/>
    <w:rsid w:val="009130B2"/>
    <w:rsid w:val="0091353D"/>
    <w:rsid w:val="0091398E"/>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7F0A"/>
    <w:rsid w:val="00960044"/>
    <w:rsid w:val="00960130"/>
    <w:rsid w:val="009604FF"/>
    <w:rsid w:val="009608AD"/>
    <w:rsid w:val="00960B94"/>
    <w:rsid w:val="00960C3F"/>
    <w:rsid w:val="0096118F"/>
    <w:rsid w:val="00961611"/>
    <w:rsid w:val="009616A7"/>
    <w:rsid w:val="0096179C"/>
    <w:rsid w:val="00961809"/>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1E4F"/>
    <w:rsid w:val="00991F35"/>
    <w:rsid w:val="009925DE"/>
    <w:rsid w:val="00993DDD"/>
    <w:rsid w:val="00994D68"/>
    <w:rsid w:val="00994F0A"/>
    <w:rsid w:val="00994F1A"/>
    <w:rsid w:val="00995037"/>
    <w:rsid w:val="00995267"/>
    <w:rsid w:val="00995C70"/>
    <w:rsid w:val="009965D8"/>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6A05"/>
    <w:rsid w:val="009B6F3C"/>
    <w:rsid w:val="009C0933"/>
    <w:rsid w:val="009C0BE5"/>
    <w:rsid w:val="009C0E1C"/>
    <w:rsid w:val="009C0E82"/>
    <w:rsid w:val="009C0F8A"/>
    <w:rsid w:val="009C10F5"/>
    <w:rsid w:val="009C12EE"/>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428"/>
    <w:rsid w:val="00A23EC7"/>
    <w:rsid w:val="00A240F5"/>
    <w:rsid w:val="00A2413C"/>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5D9"/>
    <w:rsid w:val="00B5269F"/>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798F"/>
    <w:rsid w:val="00C07A57"/>
    <w:rsid w:val="00C1014F"/>
    <w:rsid w:val="00C10629"/>
    <w:rsid w:val="00C10C99"/>
    <w:rsid w:val="00C11592"/>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07A4"/>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78D"/>
    <w:rsid w:val="00C91A3E"/>
    <w:rsid w:val="00C91C94"/>
    <w:rsid w:val="00C92649"/>
    <w:rsid w:val="00C92E25"/>
    <w:rsid w:val="00C9321B"/>
    <w:rsid w:val="00C9350C"/>
    <w:rsid w:val="00C93A9B"/>
    <w:rsid w:val="00C93CB3"/>
    <w:rsid w:val="00C944AB"/>
    <w:rsid w:val="00C96071"/>
    <w:rsid w:val="00C967AF"/>
    <w:rsid w:val="00C96DCA"/>
    <w:rsid w:val="00C96E2B"/>
    <w:rsid w:val="00CA03E5"/>
    <w:rsid w:val="00CA1583"/>
    <w:rsid w:val="00CA1DAA"/>
    <w:rsid w:val="00CA2185"/>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AC4"/>
    <w:rsid w:val="00CD4387"/>
    <w:rsid w:val="00CD4784"/>
    <w:rsid w:val="00CD49F6"/>
    <w:rsid w:val="00CD5180"/>
    <w:rsid w:val="00CD56AF"/>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6B1F"/>
    <w:rsid w:val="00D26C04"/>
    <w:rsid w:val="00D26EE8"/>
    <w:rsid w:val="00D275CD"/>
    <w:rsid w:val="00D30217"/>
    <w:rsid w:val="00D30E3B"/>
    <w:rsid w:val="00D31490"/>
    <w:rsid w:val="00D31557"/>
    <w:rsid w:val="00D31AB5"/>
    <w:rsid w:val="00D31C20"/>
    <w:rsid w:val="00D31CC2"/>
    <w:rsid w:val="00D32875"/>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33A"/>
    <w:rsid w:val="00D47A1F"/>
    <w:rsid w:val="00D47CE2"/>
    <w:rsid w:val="00D50368"/>
    <w:rsid w:val="00D504F7"/>
    <w:rsid w:val="00D50AF9"/>
    <w:rsid w:val="00D50E6F"/>
    <w:rsid w:val="00D5103F"/>
    <w:rsid w:val="00D51ABC"/>
    <w:rsid w:val="00D51C3B"/>
    <w:rsid w:val="00D520D7"/>
    <w:rsid w:val="00D52F51"/>
    <w:rsid w:val="00D546D5"/>
    <w:rsid w:val="00D54916"/>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918"/>
    <w:rsid w:val="00D63D89"/>
    <w:rsid w:val="00D64462"/>
    <w:rsid w:val="00D66128"/>
    <w:rsid w:val="00D67410"/>
    <w:rsid w:val="00D67529"/>
    <w:rsid w:val="00D67AA8"/>
    <w:rsid w:val="00D67C6E"/>
    <w:rsid w:val="00D67CD6"/>
    <w:rsid w:val="00D67E1B"/>
    <w:rsid w:val="00D70370"/>
    <w:rsid w:val="00D70A16"/>
    <w:rsid w:val="00D70F3C"/>
    <w:rsid w:val="00D719F9"/>
    <w:rsid w:val="00D71E1C"/>
    <w:rsid w:val="00D723B6"/>
    <w:rsid w:val="00D72FAE"/>
    <w:rsid w:val="00D7312C"/>
    <w:rsid w:val="00D732D9"/>
    <w:rsid w:val="00D73A0F"/>
    <w:rsid w:val="00D73D53"/>
    <w:rsid w:val="00D74378"/>
    <w:rsid w:val="00D748C6"/>
    <w:rsid w:val="00D7555D"/>
    <w:rsid w:val="00D768FE"/>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EC6"/>
    <w:rsid w:val="00D85285"/>
    <w:rsid w:val="00D8565F"/>
    <w:rsid w:val="00D87727"/>
    <w:rsid w:val="00D9059E"/>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601B6"/>
    <w:rsid w:val="00F6032C"/>
    <w:rsid w:val="00F608E4"/>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ndmarche.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8</Pages>
  <Words>2260</Words>
  <Characters>12885</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15115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2024-08-30T15:43:00Z</cp:lastPrinted>
  <dcterms:created xsi:type="dcterms:W3CDTF">2024-08-30T15:43:00Z</dcterms:created>
  <dcterms:modified xsi:type="dcterms:W3CDTF">2024-08-30T15:43:00Z</dcterms:modified>
</cp:coreProperties>
</file>